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2AC11" w14:textId="77777777" w:rsidR="00814060" w:rsidRPr="004A4146" w:rsidRDefault="00814060" w:rsidP="004A4146"/>
    <w:p w14:paraId="741FF7E4" w14:textId="77777777" w:rsidR="00E011D0" w:rsidRPr="008460FA" w:rsidRDefault="0003564E" w:rsidP="004A4146">
      <w:pPr>
        <w:jc w:val="center"/>
        <w:rPr>
          <w:b/>
          <w:bCs/>
          <w:sz w:val="24"/>
          <w:szCs w:val="24"/>
        </w:rPr>
      </w:pPr>
      <w:r w:rsidRPr="008460FA">
        <w:rPr>
          <w:b/>
          <w:bCs/>
          <w:sz w:val="24"/>
          <w:szCs w:val="24"/>
        </w:rPr>
        <w:t>ЗВІТ</w:t>
      </w:r>
    </w:p>
    <w:p w14:paraId="0975DF71" w14:textId="77777777" w:rsidR="00D66D5F" w:rsidRPr="008460FA" w:rsidRDefault="00D66D5F" w:rsidP="004A4146">
      <w:pPr>
        <w:jc w:val="center"/>
        <w:rPr>
          <w:b/>
          <w:bCs/>
          <w:sz w:val="24"/>
          <w:szCs w:val="24"/>
        </w:rPr>
      </w:pPr>
      <w:r w:rsidRPr="008460FA">
        <w:rPr>
          <w:b/>
          <w:bCs/>
          <w:sz w:val="24"/>
          <w:szCs w:val="24"/>
        </w:rPr>
        <w:t>про виконання  плану заходів на 2025 - 2026 роки з реалізації у Херсонській області</w:t>
      </w:r>
    </w:p>
    <w:p w14:paraId="0A099E0A" w14:textId="77777777" w:rsidR="0003564E" w:rsidRPr="008460FA" w:rsidRDefault="00D66D5F" w:rsidP="004A4146">
      <w:pPr>
        <w:jc w:val="center"/>
        <w:rPr>
          <w:b/>
          <w:bCs/>
          <w:sz w:val="24"/>
          <w:szCs w:val="24"/>
        </w:rPr>
      </w:pPr>
      <w:r w:rsidRPr="008460FA">
        <w:rPr>
          <w:b/>
          <w:bCs/>
          <w:sz w:val="24"/>
          <w:szCs w:val="24"/>
        </w:rPr>
        <w:t>Національної стратегії із створення безбар’єрного простору в Україні на період до 2030 року</w:t>
      </w:r>
    </w:p>
    <w:p w14:paraId="2E008AA6" w14:textId="77777777" w:rsidR="0003564E" w:rsidRPr="008460FA" w:rsidRDefault="00870CC1" w:rsidP="004A4146">
      <w:pPr>
        <w:jc w:val="center"/>
        <w:rPr>
          <w:b/>
          <w:bCs/>
          <w:sz w:val="24"/>
          <w:szCs w:val="24"/>
        </w:rPr>
      </w:pPr>
      <w:r w:rsidRPr="008460FA">
        <w:rPr>
          <w:b/>
          <w:bCs/>
          <w:sz w:val="24"/>
          <w:szCs w:val="24"/>
        </w:rPr>
        <w:t xml:space="preserve">у </w:t>
      </w:r>
      <w:r w:rsidRPr="008460FA">
        <w:rPr>
          <w:b/>
          <w:bCs/>
          <w:sz w:val="24"/>
          <w:szCs w:val="24"/>
          <w:lang w:val="uk-UA"/>
        </w:rPr>
        <w:t>ІІ</w:t>
      </w:r>
      <w:r w:rsidR="007808B4">
        <w:rPr>
          <w:b/>
          <w:bCs/>
          <w:sz w:val="24"/>
          <w:szCs w:val="24"/>
          <w:lang w:val="uk-UA"/>
        </w:rPr>
        <w:t>І</w:t>
      </w:r>
      <w:r w:rsidR="001D0477" w:rsidRPr="008460FA">
        <w:rPr>
          <w:b/>
          <w:bCs/>
          <w:sz w:val="24"/>
          <w:szCs w:val="24"/>
        </w:rPr>
        <w:t xml:space="preserve"> </w:t>
      </w:r>
      <w:r w:rsidR="00307381" w:rsidRPr="008460FA">
        <w:rPr>
          <w:b/>
          <w:bCs/>
          <w:sz w:val="24"/>
          <w:szCs w:val="24"/>
        </w:rPr>
        <w:t>кварталі 2026</w:t>
      </w:r>
      <w:r w:rsidR="00D66D5F" w:rsidRPr="008460FA">
        <w:rPr>
          <w:b/>
          <w:bCs/>
          <w:sz w:val="24"/>
          <w:szCs w:val="24"/>
        </w:rPr>
        <w:t xml:space="preserve"> року</w:t>
      </w:r>
    </w:p>
    <w:p w14:paraId="65D3D1CD" w14:textId="77777777" w:rsidR="00CA1E46" w:rsidRPr="004A4146" w:rsidRDefault="00CA1E46" w:rsidP="004A4146"/>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2126"/>
        <w:gridCol w:w="1134"/>
        <w:gridCol w:w="993"/>
        <w:gridCol w:w="1417"/>
        <w:gridCol w:w="7938"/>
      </w:tblGrid>
      <w:tr w:rsidR="00D66D5F" w:rsidRPr="004A4146" w14:paraId="72F7BDEA" w14:textId="77777777" w:rsidTr="00014D8B">
        <w:tc>
          <w:tcPr>
            <w:tcW w:w="1951" w:type="dxa"/>
          </w:tcPr>
          <w:p w14:paraId="0A249AF7" w14:textId="77777777" w:rsidR="008460FA" w:rsidRPr="00C12835" w:rsidRDefault="008460FA" w:rsidP="00B526CA">
            <w:pPr>
              <w:jc w:val="center"/>
              <w:rPr>
                <w:b/>
                <w:bCs/>
                <w:lang w:val="uk-UA"/>
              </w:rPr>
            </w:pPr>
          </w:p>
          <w:p w14:paraId="3959A204" w14:textId="77777777" w:rsidR="00D66D5F" w:rsidRPr="00C12835" w:rsidRDefault="00D66D5F" w:rsidP="00B526CA">
            <w:pPr>
              <w:jc w:val="center"/>
              <w:rPr>
                <w:b/>
                <w:bCs/>
              </w:rPr>
            </w:pPr>
            <w:r w:rsidRPr="00C12835">
              <w:rPr>
                <w:b/>
                <w:bCs/>
              </w:rPr>
              <w:t>Захід</w:t>
            </w:r>
          </w:p>
        </w:tc>
        <w:tc>
          <w:tcPr>
            <w:tcW w:w="2126" w:type="dxa"/>
          </w:tcPr>
          <w:p w14:paraId="3EA93457" w14:textId="77777777" w:rsidR="00D66D5F" w:rsidRPr="00C12835" w:rsidRDefault="00D66D5F" w:rsidP="00B526CA">
            <w:pPr>
              <w:jc w:val="center"/>
              <w:rPr>
                <w:b/>
                <w:bCs/>
              </w:rPr>
            </w:pPr>
            <w:r w:rsidRPr="00C12835">
              <w:rPr>
                <w:b/>
                <w:bCs/>
              </w:rPr>
              <w:t>Виконавець</w:t>
            </w:r>
          </w:p>
        </w:tc>
        <w:tc>
          <w:tcPr>
            <w:tcW w:w="1134" w:type="dxa"/>
          </w:tcPr>
          <w:p w14:paraId="7C49D2FB" w14:textId="77777777" w:rsidR="00D66D5F" w:rsidRPr="00C12835" w:rsidRDefault="00D66D5F" w:rsidP="00B526CA">
            <w:pPr>
              <w:jc w:val="center"/>
              <w:rPr>
                <w:b/>
                <w:bCs/>
              </w:rPr>
            </w:pPr>
            <w:r w:rsidRPr="00C12835">
              <w:rPr>
                <w:b/>
                <w:bCs/>
              </w:rPr>
              <w:t>Заплано</w:t>
            </w:r>
            <w:r w:rsidR="008460FA" w:rsidRPr="00C12835">
              <w:rPr>
                <w:b/>
                <w:bCs/>
                <w:lang w:val="uk-UA"/>
              </w:rPr>
              <w:t>-</w:t>
            </w:r>
            <w:r w:rsidRPr="00C12835">
              <w:rPr>
                <w:b/>
                <w:bCs/>
              </w:rPr>
              <w:t>вана дата завер</w:t>
            </w:r>
            <w:r w:rsidR="00014D8B">
              <w:rPr>
                <w:b/>
                <w:bCs/>
                <w:lang w:val="uk-UA"/>
              </w:rPr>
              <w:t>-</w:t>
            </w:r>
            <w:r w:rsidRPr="00C12835">
              <w:rPr>
                <w:b/>
                <w:bCs/>
              </w:rPr>
              <w:t>шення</w:t>
            </w:r>
          </w:p>
        </w:tc>
        <w:tc>
          <w:tcPr>
            <w:tcW w:w="993" w:type="dxa"/>
          </w:tcPr>
          <w:p w14:paraId="372FDE2C" w14:textId="77777777" w:rsidR="00D66D5F" w:rsidRPr="00C12835" w:rsidRDefault="00D66D5F" w:rsidP="00B526CA">
            <w:pPr>
              <w:jc w:val="center"/>
              <w:rPr>
                <w:b/>
                <w:bCs/>
              </w:rPr>
            </w:pPr>
            <w:r w:rsidRPr="00C12835">
              <w:rPr>
                <w:b/>
                <w:bCs/>
              </w:rPr>
              <w:t>Фак</w:t>
            </w:r>
            <w:r w:rsidR="008460FA" w:rsidRPr="00C12835">
              <w:rPr>
                <w:b/>
                <w:bCs/>
                <w:lang w:val="uk-UA"/>
              </w:rPr>
              <w:t>-</w:t>
            </w:r>
            <w:r w:rsidRPr="00C12835">
              <w:rPr>
                <w:b/>
                <w:bCs/>
              </w:rPr>
              <w:t>тична дата завер-шення</w:t>
            </w:r>
          </w:p>
        </w:tc>
        <w:tc>
          <w:tcPr>
            <w:tcW w:w="1417" w:type="dxa"/>
          </w:tcPr>
          <w:p w14:paraId="426B028B" w14:textId="77777777" w:rsidR="008460FA" w:rsidRPr="00C12835" w:rsidRDefault="008460FA" w:rsidP="00B526CA">
            <w:pPr>
              <w:jc w:val="center"/>
              <w:rPr>
                <w:b/>
                <w:bCs/>
                <w:lang w:val="uk-UA"/>
              </w:rPr>
            </w:pPr>
          </w:p>
          <w:p w14:paraId="1E4D700E" w14:textId="77777777" w:rsidR="00D66D5F" w:rsidRPr="00C12835" w:rsidRDefault="00D66D5F" w:rsidP="00B526CA">
            <w:pPr>
              <w:jc w:val="center"/>
              <w:rPr>
                <w:b/>
                <w:bCs/>
              </w:rPr>
            </w:pPr>
            <w:r w:rsidRPr="00C12835">
              <w:rPr>
                <w:b/>
                <w:bCs/>
              </w:rPr>
              <w:t>Стан</w:t>
            </w:r>
          </w:p>
        </w:tc>
        <w:tc>
          <w:tcPr>
            <w:tcW w:w="7938" w:type="dxa"/>
          </w:tcPr>
          <w:p w14:paraId="1BD08F99" w14:textId="77777777" w:rsidR="008460FA" w:rsidRPr="00C12835" w:rsidRDefault="008460FA" w:rsidP="00B526CA">
            <w:pPr>
              <w:jc w:val="center"/>
              <w:rPr>
                <w:b/>
                <w:bCs/>
                <w:lang w:val="uk-UA"/>
              </w:rPr>
            </w:pPr>
          </w:p>
          <w:p w14:paraId="2B219123" w14:textId="77777777" w:rsidR="00D66D5F" w:rsidRPr="00C12835" w:rsidRDefault="00D66D5F" w:rsidP="00B526CA">
            <w:pPr>
              <w:jc w:val="center"/>
              <w:rPr>
                <w:b/>
                <w:bCs/>
              </w:rPr>
            </w:pPr>
            <w:r w:rsidRPr="00C12835">
              <w:rPr>
                <w:b/>
                <w:bCs/>
              </w:rPr>
              <w:t>Продукт або послуга, які з’явилися в результатів</w:t>
            </w:r>
          </w:p>
          <w:p w14:paraId="41C9BA2A" w14:textId="77777777" w:rsidR="00D66D5F" w:rsidRPr="00C12835" w:rsidRDefault="00D66D5F" w:rsidP="00B526CA">
            <w:pPr>
              <w:jc w:val="center"/>
              <w:rPr>
                <w:b/>
                <w:bCs/>
              </w:rPr>
            </w:pPr>
            <w:r w:rsidRPr="00C12835">
              <w:rPr>
                <w:b/>
                <w:bCs/>
              </w:rPr>
              <w:t>виконання заходу</w:t>
            </w:r>
          </w:p>
        </w:tc>
      </w:tr>
    </w:tbl>
    <w:p w14:paraId="253D9FFD" w14:textId="77777777" w:rsidR="008460FA" w:rsidRPr="008460FA" w:rsidRDefault="008460FA">
      <w:pPr>
        <w:rPr>
          <w:sz w:val="2"/>
          <w:szCs w:val="2"/>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2126"/>
        <w:gridCol w:w="1134"/>
        <w:gridCol w:w="993"/>
        <w:gridCol w:w="1417"/>
        <w:gridCol w:w="7938"/>
      </w:tblGrid>
      <w:tr w:rsidR="002B0C8F" w:rsidRPr="004A4146" w14:paraId="111D72E8" w14:textId="77777777" w:rsidTr="00014D8B">
        <w:trPr>
          <w:tblHeader/>
        </w:trPr>
        <w:tc>
          <w:tcPr>
            <w:tcW w:w="1951" w:type="dxa"/>
          </w:tcPr>
          <w:p w14:paraId="482F68A1" w14:textId="77777777" w:rsidR="00CA1E46" w:rsidRPr="00C12835" w:rsidRDefault="00CA1E46" w:rsidP="00B526CA">
            <w:pPr>
              <w:jc w:val="center"/>
              <w:rPr>
                <w:b/>
                <w:bCs/>
              </w:rPr>
            </w:pPr>
            <w:r w:rsidRPr="00C12835">
              <w:rPr>
                <w:b/>
                <w:bCs/>
              </w:rPr>
              <w:t>1</w:t>
            </w:r>
          </w:p>
        </w:tc>
        <w:tc>
          <w:tcPr>
            <w:tcW w:w="2126" w:type="dxa"/>
          </w:tcPr>
          <w:p w14:paraId="5DCDB969" w14:textId="77777777" w:rsidR="00CA1E46" w:rsidRPr="00C12835" w:rsidRDefault="00CA1E46" w:rsidP="00B526CA">
            <w:pPr>
              <w:jc w:val="center"/>
              <w:rPr>
                <w:b/>
                <w:bCs/>
              </w:rPr>
            </w:pPr>
            <w:r w:rsidRPr="00C12835">
              <w:rPr>
                <w:b/>
                <w:bCs/>
              </w:rPr>
              <w:t>2</w:t>
            </w:r>
          </w:p>
        </w:tc>
        <w:tc>
          <w:tcPr>
            <w:tcW w:w="1134" w:type="dxa"/>
          </w:tcPr>
          <w:p w14:paraId="384ED194" w14:textId="77777777" w:rsidR="00CA1E46" w:rsidRPr="00C12835" w:rsidRDefault="00CA1E46" w:rsidP="00B526CA">
            <w:pPr>
              <w:jc w:val="center"/>
              <w:rPr>
                <w:b/>
                <w:bCs/>
              </w:rPr>
            </w:pPr>
            <w:r w:rsidRPr="00C12835">
              <w:rPr>
                <w:b/>
                <w:bCs/>
              </w:rPr>
              <w:t>3</w:t>
            </w:r>
          </w:p>
        </w:tc>
        <w:tc>
          <w:tcPr>
            <w:tcW w:w="993" w:type="dxa"/>
          </w:tcPr>
          <w:p w14:paraId="42CAEBD7" w14:textId="77777777" w:rsidR="00CA1E46" w:rsidRPr="00C12835" w:rsidRDefault="00CA1E46" w:rsidP="00B526CA">
            <w:pPr>
              <w:jc w:val="center"/>
              <w:rPr>
                <w:b/>
                <w:bCs/>
              </w:rPr>
            </w:pPr>
            <w:r w:rsidRPr="00C12835">
              <w:rPr>
                <w:b/>
                <w:bCs/>
              </w:rPr>
              <w:t>4</w:t>
            </w:r>
          </w:p>
        </w:tc>
        <w:tc>
          <w:tcPr>
            <w:tcW w:w="1417" w:type="dxa"/>
          </w:tcPr>
          <w:p w14:paraId="7DC65F1C" w14:textId="77777777" w:rsidR="00CA1E46" w:rsidRPr="00C12835" w:rsidRDefault="00CA1E46" w:rsidP="00B526CA">
            <w:pPr>
              <w:jc w:val="center"/>
              <w:rPr>
                <w:b/>
                <w:bCs/>
              </w:rPr>
            </w:pPr>
            <w:r w:rsidRPr="00C12835">
              <w:rPr>
                <w:b/>
                <w:bCs/>
              </w:rPr>
              <w:t>5</w:t>
            </w:r>
          </w:p>
        </w:tc>
        <w:tc>
          <w:tcPr>
            <w:tcW w:w="7938" w:type="dxa"/>
          </w:tcPr>
          <w:p w14:paraId="3E3BA45E" w14:textId="77777777" w:rsidR="00CA1E46" w:rsidRPr="00C12835" w:rsidRDefault="00CA1E46" w:rsidP="00B526CA">
            <w:pPr>
              <w:jc w:val="center"/>
              <w:rPr>
                <w:b/>
                <w:bCs/>
              </w:rPr>
            </w:pPr>
            <w:r w:rsidRPr="00C12835">
              <w:rPr>
                <w:b/>
                <w:bCs/>
              </w:rPr>
              <w:t>6</w:t>
            </w:r>
          </w:p>
        </w:tc>
      </w:tr>
      <w:tr w:rsidR="0056322F" w:rsidRPr="004A4146" w14:paraId="447FA872" w14:textId="77777777" w:rsidTr="002C2DD4">
        <w:tc>
          <w:tcPr>
            <w:tcW w:w="15559" w:type="dxa"/>
            <w:gridSpan w:val="6"/>
          </w:tcPr>
          <w:p w14:paraId="31CDF012" w14:textId="77777777" w:rsidR="0056322F" w:rsidRPr="00C12835" w:rsidRDefault="00AF641D" w:rsidP="00B526CA">
            <w:pPr>
              <w:jc w:val="center"/>
              <w:rPr>
                <w:b/>
                <w:bCs/>
              </w:rPr>
            </w:pPr>
            <w:r w:rsidRPr="00C12835">
              <w:rPr>
                <w:b/>
                <w:bCs/>
              </w:rPr>
              <w:t>НАПРЯМ 1. ФІЗИЧНА БЕЗБАР’ЄРНІСТЬ</w:t>
            </w:r>
          </w:p>
        </w:tc>
      </w:tr>
      <w:tr w:rsidR="0003564E" w:rsidRPr="00ED51E9" w14:paraId="48680B1E" w14:textId="77777777" w:rsidTr="002C2DD4">
        <w:tc>
          <w:tcPr>
            <w:tcW w:w="15559" w:type="dxa"/>
            <w:gridSpan w:val="6"/>
          </w:tcPr>
          <w:p w14:paraId="706E094F" w14:textId="77777777" w:rsidR="0003564E" w:rsidRPr="00C12835" w:rsidRDefault="00D21473" w:rsidP="00B526CA">
            <w:pPr>
              <w:jc w:val="center"/>
              <w:rPr>
                <w:b/>
                <w:bCs/>
              </w:rPr>
            </w:pPr>
            <w:r w:rsidRPr="00C12835">
              <w:rPr>
                <w:b/>
                <w:bCs/>
              </w:rPr>
              <w:t>Стратегічна ціль «Новостворені об’єкти фізичного оточення відповідають фізичній безбар’єрності»</w:t>
            </w:r>
          </w:p>
        </w:tc>
      </w:tr>
      <w:tr w:rsidR="00AF641D" w:rsidRPr="00ED51E9" w14:paraId="62EB389B" w14:textId="77777777" w:rsidTr="002C2DD4">
        <w:tc>
          <w:tcPr>
            <w:tcW w:w="15559" w:type="dxa"/>
            <w:gridSpan w:val="6"/>
          </w:tcPr>
          <w:p w14:paraId="5A7F5BA2" w14:textId="77777777" w:rsidR="000C6A09" w:rsidRPr="00C12835" w:rsidRDefault="00D21473" w:rsidP="00B526CA">
            <w:pPr>
              <w:jc w:val="center"/>
              <w:rPr>
                <w:b/>
                <w:bCs/>
              </w:rPr>
            </w:pPr>
            <w:r w:rsidRPr="00C12835">
              <w:rPr>
                <w:b/>
                <w:bCs/>
              </w:rPr>
              <w:t>Завдання 1. Визначення вимог до безбар’єрності в державних будівельних нормах та імплементація європейських стандартів</w:t>
            </w:r>
          </w:p>
        </w:tc>
      </w:tr>
      <w:tr w:rsidR="002B0C8F" w:rsidRPr="00ED51E9" w14:paraId="4D3150A0" w14:textId="77777777" w:rsidTr="00014D8B">
        <w:tc>
          <w:tcPr>
            <w:tcW w:w="1951" w:type="dxa"/>
          </w:tcPr>
          <w:p w14:paraId="74E77B94" w14:textId="77777777" w:rsidR="00596DB9" w:rsidRPr="00C12835" w:rsidRDefault="00596DB9" w:rsidP="00B526CA">
            <w:r w:rsidRPr="00C12835">
              <w:t xml:space="preserve">1) </w:t>
            </w:r>
            <w:r w:rsidR="000C6A09" w:rsidRPr="00C12835">
              <w:t>П</w:t>
            </w:r>
            <w:r w:rsidRPr="00C12835">
              <w:t>ровести разом із</w:t>
            </w:r>
            <w:r w:rsidR="00B92C41" w:rsidRPr="00C12835">
              <w:t xml:space="preserve"> </w:t>
            </w:r>
            <w:r w:rsidRPr="00C12835">
              <w:t>закладами вищої освіти</w:t>
            </w:r>
          </w:p>
          <w:p w14:paraId="6F7CE4D5" w14:textId="77777777" w:rsidR="00596DB9" w:rsidRPr="00C12835" w:rsidRDefault="00596DB9" w:rsidP="00B526CA">
            <w:r w:rsidRPr="00C12835">
              <w:t>інформаційні заходи</w:t>
            </w:r>
            <w:r w:rsidR="006851D5" w:rsidRPr="00C12835">
              <w:t xml:space="preserve"> з  </w:t>
            </w:r>
            <w:r w:rsidR="008D78E0" w:rsidRPr="00C12835">
              <w:t xml:space="preserve"> </w:t>
            </w:r>
            <w:r w:rsidRPr="00C12835">
              <w:t>висвітлення державних</w:t>
            </w:r>
          </w:p>
          <w:p w14:paraId="2563BA30" w14:textId="77777777" w:rsidR="00596DB9" w:rsidRPr="00C12835" w:rsidRDefault="008D78E0" w:rsidP="00B526CA">
            <w:r w:rsidRPr="00C12835">
              <w:t xml:space="preserve">будівельних </w:t>
            </w:r>
            <w:r w:rsidR="00596DB9" w:rsidRPr="00C12835">
              <w:t>норм,</w:t>
            </w:r>
          </w:p>
          <w:p w14:paraId="7DEA922F" w14:textId="77777777" w:rsidR="00596DB9" w:rsidRPr="00C12835" w:rsidRDefault="00596DB9" w:rsidP="00B526CA">
            <w:r w:rsidRPr="00C12835">
              <w:t>європейських і</w:t>
            </w:r>
          </w:p>
          <w:p w14:paraId="2AF7119B" w14:textId="77777777" w:rsidR="00596DB9" w:rsidRPr="00C12835" w:rsidRDefault="00596DB9" w:rsidP="00B526CA">
            <w:r w:rsidRPr="00C12835">
              <w:t>міжнародних стандартів</w:t>
            </w:r>
          </w:p>
          <w:p w14:paraId="636B3CF3" w14:textId="77777777" w:rsidR="00596DB9" w:rsidRPr="00C12835" w:rsidRDefault="00596DB9" w:rsidP="00B526CA">
            <w:r w:rsidRPr="00C12835">
              <w:t>доступності для</w:t>
            </w:r>
          </w:p>
          <w:p w14:paraId="240E27B9" w14:textId="77777777" w:rsidR="00EC5AA2" w:rsidRPr="00C12835" w:rsidRDefault="00596DB9" w:rsidP="00B526CA">
            <w:r w:rsidRPr="00C12835">
              <w:t>маломобільних груп</w:t>
            </w:r>
            <w:r w:rsidR="00B92C41" w:rsidRPr="00C12835">
              <w:t xml:space="preserve"> </w:t>
            </w:r>
            <w:r w:rsidRPr="00C12835">
              <w:t>населення</w:t>
            </w:r>
          </w:p>
        </w:tc>
        <w:tc>
          <w:tcPr>
            <w:tcW w:w="2126" w:type="dxa"/>
          </w:tcPr>
          <w:p w14:paraId="4E1697D5" w14:textId="77777777" w:rsidR="00596DB9" w:rsidRPr="00C12835" w:rsidRDefault="00596DB9" w:rsidP="00B526CA">
            <w:r w:rsidRPr="00C12835">
              <w:t>Управління науки освіти</w:t>
            </w:r>
          </w:p>
          <w:p w14:paraId="53CBA5FD" w14:textId="77777777" w:rsidR="00596DB9" w:rsidRPr="00C12835" w:rsidRDefault="00596DB9" w:rsidP="00B526CA">
            <w:r w:rsidRPr="00C12835">
              <w:t>обласної державної</w:t>
            </w:r>
          </w:p>
          <w:p w14:paraId="46ABAC0F" w14:textId="77777777" w:rsidR="00596DB9" w:rsidRPr="00C12835" w:rsidRDefault="00596DB9" w:rsidP="00B526CA">
            <w:r w:rsidRPr="00C12835">
              <w:t>адміністрації, Херсонський</w:t>
            </w:r>
          </w:p>
          <w:p w14:paraId="42F48A6C" w14:textId="77777777" w:rsidR="00596DB9" w:rsidRPr="00C12835" w:rsidRDefault="00596DB9" w:rsidP="00B526CA">
            <w:r w:rsidRPr="00C12835">
              <w:t>державний аграрно-</w:t>
            </w:r>
          </w:p>
          <w:p w14:paraId="3A6F3C4F" w14:textId="77777777" w:rsidR="007408A4" w:rsidRPr="00C12835" w:rsidRDefault="00596DB9" w:rsidP="00B526CA">
            <w:r w:rsidRPr="00C12835">
              <w:t>економічний університет (за</w:t>
            </w:r>
            <w:r w:rsidR="00B92C41" w:rsidRPr="00C12835">
              <w:t xml:space="preserve"> </w:t>
            </w:r>
            <w:r w:rsidRPr="00C12835">
              <w:t>згодою</w:t>
            </w:r>
            <w:r w:rsidR="00B92C41" w:rsidRPr="00C12835">
              <w:t>)</w:t>
            </w:r>
          </w:p>
        </w:tc>
        <w:tc>
          <w:tcPr>
            <w:tcW w:w="1134" w:type="dxa"/>
          </w:tcPr>
          <w:p w14:paraId="58696BD4" w14:textId="77777777" w:rsidR="00CA1E46" w:rsidRPr="00C12835" w:rsidRDefault="00596DB9" w:rsidP="00B526CA">
            <w:pPr>
              <w:jc w:val="center"/>
            </w:pPr>
            <w:r w:rsidRPr="00C12835">
              <w:t>Грудень</w:t>
            </w:r>
          </w:p>
          <w:p w14:paraId="5F5A88A5" w14:textId="77777777" w:rsidR="00596DB9" w:rsidRPr="00C12835" w:rsidRDefault="00EB6D48" w:rsidP="00B526CA">
            <w:pPr>
              <w:jc w:val="center"/>
            </w:pPr>
            <w:r w:rsidRPr="00C12835">
              <w:t>2026</w:t>
            </w:r>
            <w:r w:rsidR="00596DB9" w:rsidRPr="00C12835">
              <w:t xml:space="preserve"> року</w:t>
            </w:r>
          </w:p>
        </w:tc>
        <w:tc>
          <w:tcPr>
            <w:tcW w:w="993" w:type="dxa"/>
          </w:tcPr>
          <w:p w14:paraId="2F38F99C" w14:textId="77777777" w:rsidR="00CA1E46" w:rsidRPr="00C12835" w:rsidRDefault="00CA1E46" w:rsidP="00B526CA">
            <w:pPr>
              <w:jc w:val="both"/>
            </w:pPr>
          </w:p>
        </w:tc>
        <w:tc>
          <w:tcPr>
            <w:tcW w:w="1417" w:type="dxa"/>
          </w:tcPr>
          <w:p w14:paraId="37CC9D14" w14:textId="77777777" w:rsidR="001C6E54" w:rsidRPr="00C12835" w:rsidRDefault="00491A9C" w:rsidP="00B526CA">
            <w:pPr>
              <w:jc w:val="both"/>
            </w:pPr>
            <w:r w:rsidRPr="00C12835">
              <w:t>Викон</w:t>
            </w:r>
            <w:r w:rsidR="00307381" w:rsidRPr="00C12835">
              <w:t>ується</w:t>
            </w:r>
          </w:p>
        </w:tc>
        <w:tc>
          <w:tcPr>
            <w:tcW w:w="7938" w:type="dxa"/>
          </w:tcPr>
          <w:p w14:paraId="3FB2E614" w14:textId="77777777" w:rsidR="009C11EA" w:rsidRPr="00C12835" w:rsidRDefault="000A4A0A" w:rsidP="009C11EA">
            <w:pPr>
              <w:jc w:val="both"/>
              <w:rPr>
                <w:color w:val="000000"/>
                <w:lang w:val="uk-UA"/>
              </w:rPr>
            </w:pPr>
            <w:r>
              <w:rPr>
                <w:color w:val="000000"/>
                <w:lang w:val="uk-UA"/>
              </w:rPr>
              <w:t>В</w:t>
            </w:r>
            <w:r w:rsidRPr="000A4A0A">
              <w:rPr>
                <w:color w:val="000000"/>
              </w:rPr>
              <w:t>иконувачем обов'язків</w:t>
            </w:r>
            <w:r w:rsidRPr="000A4A0A">
              <w:rPr>
                <w:color w:val="000000"/>
                <w:lang w:val="uk-UA"/>
              </w:rPr>
              <w:t xml:space="preserve"> </w:t>
            </w:r>
            <w:r w:rsidR="00AC0C08" w:rsidRPr="00C12835">
              <w:rPr>
                <w:color w:val="000000"/>
                <w:lang w:val="uk-UA"/>
              </w:rPr>
              <w:t>завідувача кафедри будівництва, архітектури та дизайну, кандидатом технічних наук, доцентом, спільно зі старшим викладачем кафедри будівництва, архітектури та дизайну, практикуючим архітектором Херсонського державного аграрно-економічного університету проведено один інформаційний захід для здобувачів вищої освіти 4 курсу спеціальностей</w:t>
            </w:r>
            <w:r w:rsidR="00C12835">
              <w:rPr>
                <w:color w:val="000000"/>
                <w:lang w:val="uk-UA"/>
              </w:rPr>
              <w:t xml:space="preserve"> </w:t>
            </w:r>
            <w:r w:rsidR="00AC0C08" w:rsidRPr="00C12835">
              <w:rPr>
                <w:color w:val="000000"/>
                <w:lang w:val="uk-UA"/>
              </w:rPr>
              <w:t xml:space="preserve">192 «Будівництво та цивільна інженерія» </w:t>
            </w:r>
            <w:r w:rsidR="00913D99">
              <w:rPr>
                <w:color w:val="000000"/>
                <w:lang w:val="uk-UA"/>
              </w:rPr>
              <w:t xml:space="preserve">та </w:t>
            </w:r>
            <w:r w:rsidR="00AC0C08" w:rsidRPr="00C12835">
              <w:rPr>
                <w:color w:val="000000"/>
                <w:lang w:val="uk-UA"/>
              </w:rPr>
              <w:t>194 «Гідротехнічне будівництво, водна інженерія та водні технології» щодо висвітлення державних будівельних норм, а також європейських і міжнародних стандартів доступності та безбар’єрності для маломобільних груп населення.</w:t>
            </w:r>
          </w:p>
        </w:tc>
      </w:tr>
      <w:tr w:rsidR="00491A9C" w:rsidRPr="00ED51E9" w14:paraId="33D190FF" w14:textId="77777777" w:rsidTr="00014D8B">
        <w:tc>
          <w:tcPr>
            <w:tcW w:w="1951" w:type="dxa"/>
          </w:tcPr>
          <w:p w14:paraId="77EEEF46" w14:textId="77777777" w:rsidR="00491A9C" w:rsidRPr="00C12835" w:rsidRDefault="00491A9C" w:rsidP="00B526CA">
            <w:r w:rsidRPr="00C12835">
              <w:t>2)</w:t>
            </w:r>
            <w:r w:rsidR="000C6A09" w:rsidRPr="00C12835">
              <w:t xml:space="preserve"> П</w:t>
            </w:r>
            <w:r w:rsidRPr="00C12835">
              <w:t>ровести навчальні семінари та тренінги щодо стандартів доступності інклюзивності, універсального дизайну</w:t>
            </w:r>
          </w:p>
        </w:tc>
        <w:tc>
          <w:tcPr>
            <w:tcW w:w="2126" w:type="dxa"/>
          </w:tcPr>
          <w:p w14:paraId="245E58E0" w14:textId="77777777" w:rsidR="00491A9C" w:rsidRPr="00C12835" w:rsidRDefault="00491A9C" w:rsidP="00B526CA">
            <w:r w:rsidRPr="00C12835">
              <w:t>Управління науки освіти</w:t>
            </w:r>
          </w:p>
          <w:p w14:paraId="52845A5F" w14:textId="77777777" w:rsidR="00491A9C" w:rsidRPr="00C12835" w:rsidRDefault="00491A9C" w:rsidP="00B526CA">
            <w:r w:rsidRPr="00C12835">
              <w:t>обласної державної</w:t>
            </w:r>
          </w:p>
          <w:p w14:paraId="3A8BD5EA" w14:textId="77777777" w:rsidR="00491A9C" w:rsidRPr="00C12835" w:rsidRDefault="00491A9C" w:rsidP="00B526CA">
            <w:r w:rsidRPr="00C12835">
              <w:t>адміністрації, Херсонський</w:t>
            </w:r>
          </w:p>
          <w:p w14:paraId="219A3EF6" w14:textId="77777777" w:rsidR="00491A9C" w:rsidRPr="00C12835" w:rsidRDefault="00491A9C" w:rsidP="00B526CA">
            <w:r w:rsidRPr="00C12835">
              <w:t>державний аграрно-</w:t>
            </w:r>
          </w:p>
          <w:p w14:paraId="356E2BC0" w14:textId="77777777" w:rsidR="00491A9C" w:rsidRPr="00C12835" w:rsidRDefault="00491A9C" w:rsidP="00B526CA">
            <w:r w:rsidRPr="00C12835">
              <w:t>економічний університет (за згодою) КВНЗ «Херсонська академія неперервної освіти»</w:t>
            </w:r>
          </w:p>
          <w:p w14:paraId="5E912A0F" w14:textId="77777777" w:rsidR="00491A9C" w:rsidRPr="00C12835" w:rsidRDefault="00491A9C" w:rsidP="00B526CA">
            <w:r w:rsidRPr="00C12835">
              <w:t>Херсонської обласної ради (за згодою)</w:t>
            </w:r>
          </w:p>
        </w:tc>
        <w:tc>
          <w:tcPr>
            <w:tcW w:w="1134" w:type="dxa"/>
          </w:tcPr>
          <w:p w14:paraId="02075BF7" w14:textId="77777777" w:rsidR="00491A9C" w:rsidRPr="00C12835" w:rsidRDefault="00491A9C" w:rsidP="00B526CA">
            <w:pPr>
              <w:jc w:val="center"/>
            </w:pPr>
            <w:r w:rsidRPr="00C12835">
              <w:t>Грудень</w:t>
            </w:r>
          </w:p>
          <w:p w14:paraId="6F5FD663" w14:textId="77777777" w:rsidR="00491A9C" w:rsidRPr="00C12835" w:rsidRDefault="00EB6D48" w:rsidP="00B526CA">
            <w:pPr>
              <w:jc w:val="center"/>
            </w:pPr>
            <w:r w:rsidRPr="00C12835">
              <w:t>2026 р</w:t>
            </w:r>
            <w:r w:rsidR="00491A9C" w:rsidRPr="00C12835">
              <w:t>оку</w:t>
            </w:r>
          </w:p>
        </w:tc>
        <w:tc>
          <w:tcPr>
            <w:tcW w:w="993" w:type="dxa"/>
          </w:tcPr>
          <w:p w14:paraId="4AB094FE" w14:textId="77777777" w:rsidR="00491A9C" w:rsidRPr="00C12835" w:rsidRDefault="00491A9C" w:rsidP="00B526CA">
            <w:pPr>
              <w:jc w:val="both"/>
            </w:pPr>
          </w:p>
        </w:tc>
        <w:tc>
          <w:tcPr>
            <w:tcW w:w="1417" w:type="dxa"/>
          </w:tcPr>
          <w:p w14:paraId="7350BCF2" w14:textId="77777777" w:rsidR="00491A9C" w:rsidRPr="00C12835" w:rsidRDefault="00491A9C" w:rsidP="00B526CA">
            <w:pPr>
              <w:jc w:val="both"/>
            </w:pPr>
            <w:r w:rsidRPr="00C12835">
              <w:t>Викон</w:t>
            </w:r>
            <w:r w:rsidR="00EB6D48" w:rsidRPr="00C12835">
              <w:t>ується</w:t>
            </w:r>
          </w:p>
        </w:tc>
        <w:tc>
          <w:tcPr>
            <w:tcW w:w="7938" w:type="dxa"/>
          </w:tcPr>
          <w:p w14:paraId="7B6D8699" w14:textId="77777777" w:rsidR="00491A9C" w:rsidRPr="00C12835" w:rsidRDefault="003D543A" w:rsidP="00B526CA">
            <w:pPr>
              <w:jc w:val="both"/>
              <w:rPr>
                <w:color w:val="FF0000"/>
              </w:rPr>
            </w:pPr>
            <w:r w:rsidRPr="00C12835">
              <w:t>В.о. завідувача кафедри будівництва, архітектури та дизайну, кандидатом технічних наук, доцентом спільно зі старшим викладачем кафедри будівництва, архітектури та дизайну, практикуючим архітектором Херсонського державного аграрно-економічного університету проведено один інформаційний захід для здобувачів вищої освіти 4 курсу спеціальностей</w:t>
            </w:r>
            <w:r w:rsidR="00C12835">
              <w:rPr>
                <w:lang w:val="uk-UA"/>
              </w:rPr>
              <w:t xml:space="preserve"> </w:t>
            </w:r>
            <w:r w:rsidRPr="00C12835">
              <w:t>192 «Будівництво та цивільна інженерія» та</w:t>
            </w:r>
            <w:r w:rsidR="00913D99">
              <w:rPr>
                <w:lang w:val="uk-UA"/>
              </w:rPr>
              <w:t xml:space="preserve"> </w:t>
            </w:r>
            <w:r w:rsidRPr="00C12835">
              <w:t>194 «Гідротехнічне будівництво, водна інженерія та водні технології» з питань впровадження стандартів доступності, інклюзивності та принципів універсального дизайну під час проєктування, будівництва та облаштування об’єктів.</w:t>
            </w:r>
          </w:p>
        </w:tc>
      </w:tr>
      <w:tr w:rsidR="00D21473" w:rsidRPr="00ED51E9" w14:paraId="65C9924E" w14:textId="77777777" w:rsidTr="002C2DD4">
        <w:tc>
          <w:tcPr>
            <w:tcW w:w="15559" w:type="dxa"/>
            <w:gridSpan w:val="6"/>
          </w:tcPr>
          <w:p w14:paraId="09B45265" w14:textId="77777777" w:rsidR="008F539E" w:rsidRPr="00C12835" w:rsidRDefault="00D21473" w:rsidP="007A25BC">
            <w:pPr>
              <w:jc w:val="center"/>
            </w:pPr>
            <w:r w:rsidRPr="00C12835">
              <w:rPr>
                <w:b/>
                <w:bCs/>
              </w:rPr>
              <w:t>Завдання 2.</w:t>
            </w:r>
            <w:r w:rsidR="00B526CA" w:rsidRPr="00C12835">
              <w:rPr>
                <w:b/>
                <w:bCs/>
                <w:lang w:val="uk-UA"/>
              </w:rPr>
              <w:t xml:space="preserve"> </w:t>
            </w:r>
            <w:r w:rsidRPr="00C12835">
              <w:rPr>
                <w:b/>
                <w:bCs/>
              </w:rPr>
              <w:t>Забезпечення функціонування дієвого механізму моніторингу та оцінки адаптації просторів</w:t>
            </w:r>
          </w:p>
        </w:tc>
      </w:tr>
      <w:tr w:rsidR="00AF641D" w:rsidRPr="0097426C" w14:paraId="1071E99B" w14:textId="77777777" w:rsidTr="00014D8B">
        <w:tc>
          <w:tcPr>
            <w:tcW w:w="1951" w:type="dxa"/>
          </w:tcPr>
          <w:p w14:paraId="00FE9B39" w14:textId="77777777" w:rsidR="0052096A" w:rsidRPr="00C12835" w:rsidRDefault="00A757B2" w:rsidP="00906294">
            <w:pPr>
              <w:tabs>
                <w:tab w:val="left" w:pos="165"/>
                <w:tab w:val="left" w:pos="675"/>
              </w:tabs>
              <w:jc w:val="both"/>
            </w:pPr>
            <w:r w:rsidRPr="00C12835">
              <w:t xml:space="preserve">1) Проводити </w:t>
            </w:r>
            <w:r w:rsidRPr="00C12835">
              <w:lastRenderedPageBreak/>
              <w:t>щорічний моніторинг та оцінку ступеня безбар’єрності об’єктів фізичного оточення і послуг для осіб з інвалідністю</w:t>
            </w:r>
            <w:r w:rsidR="0052096A" w:rsidRPr="00C12835">
              <w:t xml:space="preserve"> (відповідно до Порядку</w:t>
            </w:r>
            <w:r w:rsidR="00906294" w:rsidRPr="00C12835">
              <w:rPr>
                <w:lang w:val="uk-UA"/>
              </w:rPr>
              <w:t xml:space="preserve"> </w:t>
            </w:r>
            <w:r w:rsidR="0052096A" w:rsidRPr="00C12835">
              <w:t>проведення моніторингу та</w:t>
            </w:r>
          </w:p>
          <w:p w14:paraId="429587DD" w14:textId="77777777" w:rsidR="0052096A" w:rsidRPr="00C12835" w:rsidRDefault="0052096A" w:rsidP="00D95E90">
            <w:pPr>
              <w:jc w:val="both"/>
            </w:pPr>
            <w:r w:rsidRPr="00C12835">
              <w:t>оцінки ступеня безбар’єрності</w:t>
            </w:r>
          </w:p>
          <w:p w14:paraId="7D89FEED" w14:textId="77777777" w:rsidR="0052096A" w:rsidRPr="00C12835" w:rsidRDefault="0052096A" w:rsidP="00D95E90">
            <w:pPr>
              <w:jc w:val="both"/>
            </w:pPr>
            <w:r w:rsidRPr="00C12835">
              <w:t>об’єктів фізичного оточення і</w:t>
            </w:r>
            <w:r w:rsidR="00906294" w:rsidRPr="00C12835">
              <w:rPr>
                <w:lang w:val="uk-UA"/>
              </w:rPr>
              <w:t xml:space="preserve"> </w:t>
            </w:r>
            <w:r w:rsidRPr="00C12835">
              <w:t>послуг для осіб з інвалідністю,</w:t>
            </w:r>
          </w:p>
          <w:p w14:paraId="3205C701" w14:textId="77777777" w:rsidR="0052096A" w:rsidRPr="00C12835" w:rsidRDefault="0052096A" w:rsidP="00D95E90">
            <w:pPr>
              <w:jc w:val="both"/>
            </w:pPr>
            <w:r w:rsidRPr="00C12835">
              <w:t>затвердженого постановою</w:t>
            </w:r>
          </w:p>
          <w:p w14:paraId="22B04369" w14:textId="77777777" w:rsidR="00A757B2" w:rsidRPr="00C12835" w:rsidRDefault="0052096A" w:rsidP="00D95E90">
            <w:pPr>
              <w:jc w:val="both"/>
            </w:pPr>
            <w:r w:rsidRPr="00C12835">
              <w:t>Кабінету Міністрів України</w:t>
            </w:r>
            <w:r w:rsidR="00906294" w:rsidRPr="00C12835">
              <w:rPr>
                <w:lang w:val="uk-UA"/>
              </w:rPr>
              <w:t xml:space="preserve"> </w:t>
            </w:r>
            <w:r w:rsidRPr="00C12835">
              <w:t>від 26 травня 2021 року № 537,</w:t>
            </w:r>
            <w:r w:rsidR="00906294" w:rsidRPr="00C12835">
              <w:rPr>
                <w:lang w:val="uk-UA"/>
              </w:rPr>
              <w:t xml:space="preserve"> </w:t>
            </w:r>
            <w:r w:rsidR="00DF7008" w:rsidRPr="00C12835">
              <w:t>(</w:t>
            </w:r>
            <w:r w:rsidRPr="00C12835">
              <w:t>зі змінами)</w:t>
            </w:r>
          </w:p>
          <w:p w14:paraId="5F16E903" w14:textId="77777777" w:rsidR="00AF641D" w:rsidRPr="00C12835" w:rsidRDefault="00AF641D" w:rsidP="00D95E90">
            <w:pPr>
              <w:jc w:val="both"/>
            </w:pPr>
          </w:p>
        </w:tc>
        <w:tc>
          <w:tcPr>
            <w:tcW w:w="2126" w:type="dxa"/>
          </w:tcPr>
          <w:p w14:paraId="0CF5F814" w14:textId="77777777" w:rsidR="0052096A" w:rsidRPr="00C12835" w:rsidRDefault="0052096A" w:rsidP="00913D99">
            <w:r w:rsidRPr="00C12835">
              <w:lastRenderedPageBreak/>
              <w:t xml:space="preserve">Структурні </w:t>
            </w:r>
            <w:r w:rsidRPr="00C12835">
              <w:lastRenderedPageBreak/>
              <w:t>підрозділи</w:t>
            </w:r>
            <w:r w:rsidR="000C170F">
              <w:rPr>
                <w:lang w:val="uk-UA"/>
              </w:rPr>
              <w:t xml:space="preserve"> </w:t>
            </w:r>
            <w:r w:rsidRPr="00C12835">
              <w:t>обласної державної</w:t>
            </w:r>
            <w:r w:rsidR="000C170F">
              <w:rPr>
                <w:lang w:val="uk-UA"/>
              </w:rPr>
              <w:t xml:space="preserve"> </w:t>
            </w:r>
            <w:r w:rsidRPr="00C12835">
              <w:t>адміністрації:</w:t>
            </w:r>
          </w:p>
          <w:p w14:paraId="533ABE87" w14:textId="77777777" w:rsidR="0052096A" w:rsidRPr="00C12835" w:rsidRDefault="0052096A" w:rsidP="00913D99">
            <w:r w:rsidRPr="00C12835">
              <w:t>Департамент</w:t>
            </w:r>
          </w:p>
          <w:p w14:paraId="0FAC21C7" w14:textId="77777777" w:rsidR="0052096A" w:rsidRPr="00C12835" w:rsidRDefault="0052096A" w:rsidP="00913D99">
            <w:r w:rsidRPr="00C12835">
              <w:t>соціального розвитку,</w:t>
            </w:r>
          </w:p>
          <w:p w14:paraId="599895E0" w14:textId="77777777" w:rsidR="0052096A" w:rsidRPr="00C12835" w:rsidRDefault="0052096A" w:rsidP="00913D99">
            <w:r w:rsidRPr="00C12835">
              <w:t>Департамент розвитку</w:t>
            </w:r>
          </w:p>
          <w:p w14:paraId="4DBA9042" w14:textId="77777777" w:rsidR="0052096A" w:rsidRPr="00C12835" w:rsidRDefault="0052096A" w:rsidP="00913D99">
            <w:r w:rsidRPr="00C12835">
              <w:t>територій, Департамент</w:t>
            </w:r>
          </w:p>
          <w:p w14:paraId="093D24AC" w14:textId="77777777" w:rsidR="0052096A" w:rsidRPr="00C12835" w:rsidRDefault="0052096A" w:rsidP="00913D99">
            <w:r w:rsidRPr="00C12835">
              <w:t>розвитку економіки,</w:t>
            </w:r>
          </w:p>
          <w:p w14:paraId="09B49528" w14:textId="77777777" w:rsidR="0052096A" w:rsidRPr="00C12835" w:rsidRDefault="0052096A" w:rsidP="00913D99">
            <w:r w:rsidRPr="00C12835">
              <w:t>Департамент</w:t>
            </w:r>
          </w:p>
          <w:p w14:paraId="6FCADB9F" w14:textId="77777777" w:rsidR="0052096A" w:rsidRPr="00C12835" w:rsidRDefault="0052096A" w:rsidP="00913D99">
            <w:r w:rsidRPr="00C12835">
              <w:t>інфраструктури,</w:t>
            </w:r>
          </w:p>
          <w:p w14:paraId="54585686" w14:textId="77777777" w:rsidR="0052096A" w:rsidRPr="00C12835" w:rsidRDefault="0052096A" w:rsidP="00913D99">
            <w:r w:rsidRPr="00C12835">
              <w:t>Департамент з питань</w:t>
            </w:r>
            <w:r w:rsidR="00895976">
              <w:rPr>
                <w:lang w:val="uk-UA"/>
              </w:rPr>
              <w:t xml:space="preserve"> </w:t>
            </w:r>
            <w:r w:rsidRPr="00C12835">
              <w:t>цивільного захисту та</w:t>
            </w:r>
          </w:p>
          <w:p w14:paraId="5BFC44F2" w14:textId="77777777" w:rsidR="0052096A" w:rsidRPr="00C12835" w:rsidRDefault="0052096A" w:rsidP="00913D99">
            <w:r w:rsidRPr="00C12835">
              <w:t>оборонної роботи,</w:t>
            </w:r>
          </w:p>
          <w:p w14:paraId="77EDD1D3" w14:textId="77777777" w:rsidR="0052096A" w:rsidRPr="00C12835" w:rsidRDefault="0052096A" w:rsidP="00913D99">
            <w:r w:rsidRPr="00C12835">
              <w:t>Департамент здоров’я,</w:t>
            </w:r>
            <w:r w:rsidR="000C170F">
              <w:rPr>
                <w:lang w:val="uk-UA"/>
              </w:rPr>
              <w:t xml:space="preserve"> </w:t>
            </w:r>
            <w:r w:rsidRPr="00C12835">
              <w:t xml:space="preserve">Департамент </w:t>
            </w:r>
            <w:r w:rsidR="000C170F">
              <w:rPr>
                <w:lang w:val="uk-UA"/>
              </w:rPr>
              <w:t>р</w:t>
            </w:r>
            <w:r w:rsidRPr="00C12835">
              <w:t>еалізації</w:t>
            </w:r>
          </w:p>
          <w:p w14:paraId="79978AA7" w14:textId="77777777" w:rsidR="0052096A" w:rsidRPr="00C12835" w:rsidRDefault="0052096A" w:rsidP="00913D99">
            <w:r w:rsidRPr="00C12835">
              <w:t>гуманітарної політики,</w:t>
            </w:r>
          </w:p>
          <w:p w14:paraId="45AF2460" w14:textId="77777777" w:rsidR="0052096A" w:rsidRPr="00C12835" w:rsidRDefault="0052096A" w:rsidP="00913D99">
            <w:r w:rsidRPr="00C12835">
              <w:t>управління</w:t>
            </w:r>
          </w:p>
          <w:p w14:paraId="6B134C84" w14:textId="77777777" w:rsidR="0052096A" w:rsidRPr="00C12835" w:rsidRDefault="0052096A" w:rsidP="00913D99">
            <w:r w:rsidRPr="00C12835">
              <w:t>містобудування та</w:t>
            </w:r>
          </w:p>
          <w:p w14:paraId="5E6B5565" w14:textId="77777777" w:rsidR="0052096A" w:rsidRPr="00C12835" w:rsidRDefault="0052096A" w:rsidP="00913D99">
            <w:r w:rsidRPr="00C12835">
              <w:t>архітектури, управління</w:t>
            </w:r>
            <w:r w:rsidR="000C170F">
              <w:rPr>
                <w:lang w:val="uk-UA"/>
              </w:rPr>
              <w:t xml:space="preserve"> </w:t>
            </w:r>
            <w:r w:rsidRPr="00C12835">
              <w:t>освіти і науки,</w:t>
            </w:r>
            <w:r w:rsidR="000C170F">
              <w:rPr>
                <w:lang w:val="uk-UA"/>
              </w:rPr>
              <w:t xml:space="preserve"> </w:t>
            </w:r>
            <w:r w:rsidRPr="00C12835">
              <w:t>управління фізичної</w:t>
            </w:r>
            <w:r w:rsidR="000C170F">
              <w:rPr>
                <w:lang w:val="uk-UA"/>
              </w:rPr>
              <w:t xml:space="preserve"> </w:t>
            </w:r>
            <w:r w:rsidRPr="00C12835">
              <w:t>культури, молоді та</w:t>
            </w:r>
            <w:r w:rsidR="000C170F">
              <w:rPr>
                <w:lang w:val="uk-UA"/>
              </w:rPr>
              <w:t xml:space="preserve"> </w:t>
            </w:r>
            <w:r w:rsidRPr="00C12835">
              <w:t>спорту, управління</w:t>
            </w:r>
          </w:p>
          <w:p w14:paraId="56B7DDD4" w14:textId="77777777" w:rsidR="0052096A" w:rsidRPr="00C12835" w:rsidRDefault="0052096A" w:rsidP="00913D99">
            <w:r w:rsidRPr="00C12835">
              <w:t>інформаційних</w:t>
            </w:r>
          </w:p>
          <w:p w14:paraId="66C5FB8F" w14:textId="77777777" w:rsidR="0052096A" w:rsidRPr="00C12835" w:rsidRDefault="0052096A" w:rsidP="00913D99">
            <w:r w:rsidRPr="00C12835">
              <w:t>технологій, управління</w:t>
            </w:r>
          </w:p>
          <w:p w14:paraId="54508C38" w14:textId="77777777" w:rsidR="0052096A" w:rsidRPr="00C12835" w:rsidRDefault="0052096A" w:rsidP="00913D99">
            <w:r w:rsidRPr="00C12835">
              <w:t>внутрішньої та</w:t>
            </w:r>
          </w:p>
          <w:p w14:paraId="31201012" w14:textId="77777777" w:rsidR="0052096A" w:rsidRPr="00C12835" w:rsidRDefault="0052096A" w:rsidP="00913D99">
            <w:r w:rsidRPr="00C12835">
              <w:t>інформаційної політики, військові адміністрації</w:t>
            </w:r>
          </w:p>
          <w:p w14:paraId="36154035" w14:textId="77777777" w:rsidR="0052096A" w:rsidRPr="00C12835" w:rsidRDefault="0052096A" w:rsidP="00913D99">
            <w:r w:rsidRPr="00C12835">
              <w:t>населених пунктів</w:t>
            </w:r>
          </w:p>
          <w:p w14:paraId="684CF789" w14:textId="77777777" w:rsidR="0052096A" w:rsidRPr="00C12835" w:rsidRDefault="0052096A" w:rsidP="00913D99">
            <w:r w:rsidRPr="00C12835">
              <w:t>деокупованих</w:t>
            </w:r>
          </w:p>
          <w:p w14:paraId="6BC12B24" w14:textId="77777777" w:rsidR="0052096A" w:rsidRPr="00C12835" w:rsidRDefault="0052096A" w:rsidP="00913D99">
            <w:r w:rsidRPr="00C12835">
              <w:t>територіальних громад</w:t>
            </w:r>
            <w:r w:rsidR="000C170F">
              <w:rPr>
                <w:lang w:val="uk-UA"/>
              </w:rPr>
              <w:t xml:space="preserve"> </w:t>
            </w:r>
            <w:r w:rsidRPr="00C12835">
              <w:t>(за згодою),</w:t>
            </w:r>
          </w:p>
          <w:p w14:paraId="6CA10541" w14:textId="77777777" w:rsidR="0052096A" w:rsidRPr="00C12835" w:rsidRDefault="0052096A" w:rsidP="00913D99">
            <w:r w:rsidRPr="00C12835">
              <w:t>ГУ ДСНС України у</w:t>
            </w:r>
          </w:p>
          <w:p w14:paraId="78536E25" w14:textId="77777777" w:rsidR="00AF641D" w:rsidRPr="00C12835" w:rsidRDefault="0052096A" w:rsidP="00913D99">
            <w:r w:rsidRPr="00C12835">
              <w:t>Херсонській області (за</w:t>
            </w:r>
            <w:r w:rsidR="000C170F">
              <w:rPr>
                <w:lang w:val="uk-UA"/>
              </w:rPr>
              <w:t xml:space="preserve"> </w:t>
            </w:r>
            <w:r w:rsidRPr="00C12835">
              <w:t>згодою)</w:t>
            </w:r>
          </w:p>
        </w:tc>
        <w:tc>
          <w:tcPr>
            <w:tcW w:w="1134" w:type="dxa"/>
          </w:tcPr>
          <w:p w14:paraId="33B5720F" w14:textId="77777777" w:rsidR="0052096A" w:rsidRPr="00C12835" w:rsidRDefault="0052096A" w:rsidP="003D6896">
            <w:pPr>
              <w:jc w:val="center"/>
            </w:pPr>
            <w:r w:rsidRPr="00C12835">
              <w:lastRenderedPageBreak/>
              <w:t>Серпень</w:t>
            </w:r>
          </w:p>
          <w:p w14:paraId="52E58396" w14:textId="77777777" w:rsidR="00AF641D" w:rsidRPr="00C12835" w:rsidRDefault="00EB6D48" w:rsidP="003D6896">
            <w:pPr>
              <w:jc w:val="center"/>
            </w:pPr>
            <w:r w:rsidRPr="00C12835">
              <w:lastRenderedPageBreak/>
              <w:t>2026</w:t>
            </w:r>
            <w:r w:rsidR="0052096A" w:rsidRPr="00C12835">
              <w:t xml:space="preserve"> року</w:t>
            </w:r>
          </w:p>
        </w:tc>
        <w:tc>
          <w:tcPr>
            <w:tcW w:w="993" w:type="dxa"/>
          </w:tcPr>
          <w:p w14:paraId="49F5FF09" w14:textId="77777777" w:rsidR="00AF641D" w:rsidRPr="00C12835" w:rsidRDefault="00AF641D" w:rsidP="00D95E90">
            <w:pPr>
              <w:jc w:val="both"/>
            </w:pPr>
          </w:p>
        </w:tc>
        <w:tc>
          <w:tcPr>
            <w:tcW w:w="1417" w:type="dxa"/>
          </w:tcPr>
          <w:p w14:paraId="7D45EB89" w14:textId="77777777" w:rsidR="00AF641D" w:rsidRPr="00C12835" w:rsidRDefault="0067483F" w:rsidP="00D95E90">
            <w:pPr>
              <w:jc w:val="both"/>
              <w:rPr>
                <w:lang w:val="uk-UA"/>
              </w:rPr>
            </w:pPr>
            <w:r w:rsidRPr="00C12835">
              <w:rPr>
                <w:lang w:val="uk-UA"/>
              </w:rPr>
              <w:t>Виконується</w:t>
            </w:r>
          </w:p>
        </w:tc>
        <w:tc>
          <w:tcPr>
            <w:tcW w:w="7938" w:type="dxa"/>
          </w:tcPr>
          <w:p w14:paraId="7E69DCDA" w14:textId="77777777" w:rsidR="003D543A" w:rsidRPr="00C12835" w:rsidRDefault="003D543A" w:rsidP="003D543A">
            <w:pPr>
              <w:jc w:val="both"/>
              <w:rPr>
                <w:color w:val="000000"/>
                <w:lang w:val="uk-UA"/>
              </w:rPr>
            </w:pPr>
            <w:r w:rsidRPr="00C12835">
              <w:rPr>
                <w:color w:val="000000"/>
                <w:lang w:val="uk-UA"/>
              </w:rPr>
              <w:t xml:space="preserve">Відповідно до Порядку проведення моніторингу та оцінки ступеня безбар’єрності </w:t>
            </w:r>
            <w:r w:rsidRPr="00C12835">
              <w:rPr>
                <w:color w:val="000000"/>
                <w:lang w:val="uk-UA"/>
              </w:rPr>
              <w:lastRenderedPageBreak/>
              <w:t xml:space="preserve">об’єктів фізичного оточення і послуг для осіб з інвалідністю, затвердженого постановою Кабінету Міністрів України від 26 травня 2021 року № 537 </w:t>
            </w:r>
            <w:bookmarkStart w:id="0" w:name="_Hlk234322602"/>
            <w:r w:rsidRPr="00C12835">
              <w:rPr>
                <w:color w:val="000000"/>
                <w:lang w:val="uk-UA"/>
              </w:rPr>
              <w:t>(у редакції постанови Кабінету Міністрів України від 18 березня 2025 року № 311)</w:t>
            </w:r>
            <w:bookmarkEnd w:id="0"/>
            <w:r w:rsidRPr="00C12835">
              <w:rPr>
                <w:color w:val="000000"/>
                <w:lang w:val="uk-UA"/>
              </w:rPr>
              <w:t>, з 1 червня 2026 року в деокупованих територіальних громадах Херсонської області розпочато проведення моніторингу та оцінки ступеня безбар’єрності об’єктів фізичного оточення і послуг для осіб з інвалідністю.</w:t>
            </w:r>
          </w:p>
          <w:p w14:paraId="3E4AA197" w14:textId="77777777" w:rsidR="003D543A" w:rsidRPr="00C12835" w:rsidRDefault="003D543A" w:rsidP="003D543A">
            <w:pPr>
              <w:jc w:val="both"/>
              <w:rPr>
                <w:color w:val="000000"/>
                <w:lang w:val="uk-UA"/>
              </w:rPr>
            </w:pPr>
            <w:r w:rsidRPr="00C12835">
              <w:rPr>
                <w:color w:val="000000"/>
                <w:lang w:val="uk-UA"/>
              </w:rPr>
              <w:t>Міністерством розвитку громад та територій України визначено перелік типів об’єктів фізичного оточення, що підлягають оцінці ступеня безбар’єрності у 2026 році.</w:t>
            </w:r>
          </w:p>
          <w:p w14:paraId="5025E436" w14:textId="77777777" w:rsidR="003D543A" w:rsidRPr="00C12835" w:rsidRDefault="003D543A" w:rsidP="003D543A">
            <w:pPr>
              <w:jc w:val="both"/>
              <w:rPr>
                <w:color w:val="000000"/>
                <w:lang w:val="uk-UA"/>
              </w:rPr>
            </w:pPr>
            <w:r w:rsidRPr="00C12835">
              <w:rPr>
                <w:color w:val="000000"/>
                <w:lang w:val="uk-UA"/>
              </w:rPr>
              <w:t>Моніторинг та оцінка ступеня безбар’єрності об’єктів фізичного оточення і послуг для осіб з інвалідністю в територіальних громадах Херсонської області здійснюються з урахуванням безпекової ситуації.</w:t>
            </w:r>
          </w:p>
          <w:p w14:paraId="58B0DAF6" w14:textId="77777777" w:rsidR="00C61722" w:rsidRPr="00C12835" w:rsidRDefault="001037CB" w:rsidP="003D543A">
            <w:pPr>
              <w:jc w:val="both"/>
              <w:rPr>
                <w:lang w:val="uk-UA"/>
              </w:rPr>
            </w:pPr>
            <w:r w:rsidRPr="00C12835">
              <w:rPr>
                <w:lang w:val="uk-UA"/>
              </w:rPr>
              <w:t xml:space="preserve">Управлінням інформаційних технологій обласної військової (державної) адміністраці  проінспектовано будівлі та приміщення ЦНАП Високопільської, Чорнобаївської територіальних громад та проведено робочі зустрічі з відповідними </w:t>
            </w:r>
            <w:r w:rsidR="00CA756F" w:rsidRPr="00C12835">
              <w:rPr>
                <w:lang w:val="uk-UA"/>
              </w:rPr>
              <w:t>начальниками</w:t>
            </w:r>
            <w:r w:rsidRPr="00C12835">
              <w:rPr>
                <w:lang w:val="uk-UA"/>
              </w:rPr>
              <w:t xml:space="preserve"> військових адміністрацій та керівниками ЦНАП (обговорено проблемні питання забезпечення доступності адміністративних послуг, надано кваліфіковані консультації</w:t>
            </w:r>
            <w:r w:rsidR="001E0DD9" w:rsidRPr="00C12835">
              <w:rPr>
                <w:lang w:val="uk-UA"/>
              </w:rPr>
              <w:t>).</w:t>
            </w:r>
          </w:p>
          <w:p w14:paraId="13CCE610" w14:textId="77777777" w:rsidR="007808B4" w:rsidRPr="007808B4" w:rsidRDefault="007808B4" w:rsidP="007808B4">
            <w:pPr>
              <w:jc w:val="both"/>
              <w:rPr>
                <w:color w:val="000000"/>
                <w:lang w:val="uk-UA"/>
              </w:rPr>
            </w:pPr>
            <w:r w:rsidRPr="007808B4">
              <w:rPr>
                <w:color w:val="000000"/>
                <w:lang w:val="uk-UA"/>
              </w:rPr>
              <w:t xml:space="preserve">Департаментом розвитку економіки </w:t>
            </w:r>
            <w:r w:rsidRPr="007808B4">
              <w:rPr>
                <w:lang w:val="uk-UA"/>
              </w:rPr>
              <w:t xml:space="preserve">обласної військової (державної) адміністраці </w:t>
            </w:r>
            <w:r w:rsidRPr="007808B4">
              <w:rPr>
                <w:color w:val="000000"/>
                <w:lang w:val="uk-UA"/>
              </w:rPr>
              <w:t xml:space="preserve"> встановлено, що всі об’єкти фінансових установ, які підлягали обстеженню, забезпечені умовами безбар'єрного доступу. Зокрема, 19 поштових відділень «Нова пошта» та 23 відділень банків, які визнані повністю безбар’єрними.</w:t>
            </w:r>
          </w:p>
          <w:p w14:paraId="36A2AD5C" w14:textId="77777777" w:rsidR="007808B4" w:rsidRPr="007808B4" w:rsidRDefault="007808B4" w:rsidP="007808B4">
            <w:pPr>
              <w:jc w:val="both"/>
              <w:rPr>
                <w:rStyle w:val="11pt"/>
                <w:b w:val="0"/>
                <w:bCs w:val="0"/>
                <w:sz w:val="20"/>
                <w:szCs w:val="20"/>
                <w:highlight w:val="yellow"/>
                <w:shd w:val="clear" w:color="auto" w:fill="auto"/>
                <w:lang w:eastAsia="ru-RU" w:bidi="ar-SA"/>
              </w:rPr>
            </w:pPr>
            <w:r w:rsidRPr="007808B4">
              <w:rPr>
                <w:lang w:val="uk-UA"/>
              </w:rPr>
              <w:t xml:space="preserve">Департаментом здоров’я обласної військової (державної) адміністраці </w:t>
            </w:r>
            <w:r w:rsidRPr="007808B4">
              <w:rPr>
                <w:color w:val="000000"/>
                <w:lang w:val="uk-UA"/>
              </w:rPr>
              <w:t xml:space="preserve"> </w:t>
            </w:r>
            <w:r w:rsidRPr="007808B4">
              <w:rPr>
                <w:lang w:val="uk-UA"/>
              </w:rPr>
              <w:t xml:space="preserve">проведено </w:t>
            </w:r>
            <w:r w:rsidRPr="007808B4">
              <w:rPr>
                <w:rStyle w:val="fontstyle01"/>
                <w:sz w:val="20"/>
                <w:szCs w:val="20"/>
                <w:lang w:val="uk-UA"/>
              </w:rPr>
              <w:t>оцінку ступеню безбар’єрності</w:t>
            </w:r>
            <w:r w:rsidRPr="007808B4">
              <w:rPr>
                <w:rStyle w:val="fontstyle01"/>
                <w:rFonts w:ascii="Calibri" w:hAnsi="Calibri"/>
                <w:sz w:val="20"/>
                <w:szCs w:val="20"/>
                <w:lang w:val="uk-UA"/>
              </w:rPr>
              <w:t xml:space="preserve"> </w:t>
            </w:r>
            <w:r w:rsidRPr="007808B4">
              <w:rPr>
                <w:color w:val="000000"/>
                <w:lang w:val="uk-UA"/>
              </w:rPr>
              <w:t xml:space="preserve">32 закладів охорони здоров’я деокупованої території Херсонської області  (структурних підрозділів – 86). За </w:t>
            </w:r>
            <w:r w:rsidRPr="007808B4">
              <w:rPr>
                <w:color w:val="000000"/>
              </w:rPr>
              <w:t>результа</w:t>
            </w:r>
            <w:r w:rsidRPr="007808B4">
              <w:rPr>
                <w:color w:val="000000"/>
                <w:lang w:val="uk-UA"/>
              </w:rPr>
              <w:t xml:space="preserve">ми </w:t>
            </w:r>
            <w:r w:rsidRPr="007808B4">
              <w:rPr>
                <w:color w:val="000000"/>
              </w:rPr>
              <w:t>обстеження</w:t>
            </w:r>
            <w:r w:rsidRPr="007808B4">
              <w:rPr>
                <w:color w:val="000000"/>
                <w:lang w:val="uk-UA"/>
              </w:rPr>
              <w:t xml:space="preserve"> 59 </w:t>
            </w:r>
            <w:r w:rsidRPr="007808B4">
              <w:rPr>
                <w:rStyle w:val="11pt"/>
                <w:b w:val="0"/>
                <w:sz w:val="20"/>
                <w:szCs w:val="20"/>
              </w:rPr>
              <w:t xml:space="preserve">об’єктів </w:t>
            </w:r>
            <w:r w:rsidRPr="007808B4">
              <w:rPr>
                <w:color w:val="000000"/>
              </w:rPr>
              <w:t>(будівель),</w:t>
            </w:r>
            <w:r w:rsidRPr="007808B4">
              <w:rPr>
                <w:color w:val="000000"/>
                <w:lang w:val="uk-UA"/>
              </w:rPr>
              <w:t xml:space="preserve"> із них </w:t>
            </w:r>
            <w:r w:rsidRPr="007808B4">
              <w:rPr>
                <w:color w:val="000000"/>
              </w:rPr>
              <w:t xml:space="preserve"> </w:t>
            </w:r>
            <w:r w:rsidRPr="007808B4">
              <w:rPr>
                <w:color w:val="000000"/>
                <w:lang w:val="uk-UA"/>
              </w:rPr>
              <w:t xml:space="preserve">встановлено: </w:t>
            </w:r>
            <w:r w:rsidRPr="007808B4">
              <w:rPr>
                <w:color w:val="000000"/>
              </w:rPr>
              <w:t>безбар</w:t>
            </w:r>
            <w:r w:rsidRPr="007808B4">
              <w:rPr>
                <w:rStyle w:val="11pt"/>
                <w:b w:val="0"/>
                <w:sz w:val="20"/>
                <w:szCs w:val="20"/>
              </w:rPr>
              <w:t>’єрні – 10,2 %;</w:t>
            </w:r>
            <w:r w:rsidRPr="007808B4">
              <w:rPr>
                <w:rStyle w:val="11pt"/>
                <w:b w:val="0"/>
                <w:bCs w:val="0"/>
                <w:sz w:val="20"/>
                <w:szCs w:val="20"/>
                <w:lang w:eastAsia="en-US"/>
              </w:rPr>
              <w:t xml:space="preserve"> </w:t>
            </w:r>
            <w:r w:rsidRPr="007808B4">
              <w:rPr>
                <w:rStyle w:val="11pt"/>
                <w:b w:val="0"/>
                <w:sz w:val="20"/>
                <w:szCs w:val="20"/>
              </w:rPr>
              <w:t xml:space="preserve">частково </w:t>
            </w:r>
            <w:r w:rsidRPr="007808B4">
              <w:rPr>
                <w:color w:val="000000"/>
              </w:rPr>
              <w:t>безбар</w:t>
            </w:r>
            <w:r w:rsidRPr="007808B4">
              <w:rPr>
                <w:rStyle w:val="11pt"/>
                <w:b w:val="0"/>
                <w:sz w:val="20"/>
                <w:szCs w:val="20"/>
              </w:rPr>
              <w:t>’єрні – 81,3 %;</w:t>
            </w:r>
            <w:r w:rsidRPr="007808B4">
              <w:rPr>
                <w:rStyle w:val="11pt"/>
                <w:b w:val="0"/>
                <w:bCs w:val="0"/>
                <w:sz w:val="20"/>
                <w:szCs w:val="20"/>
                <w:lang w:eastAsia="en-US"/>
              </w:rPr>
              <w:t xml:space="preserve"> </w:t>
            </w:r>
            <w:r w:rsidRPr="007808B4">
              <w:t>бар</w:t>
            </w:r>
            <w:r w:rsidRPr="007808B4">
              <w:rPr>
                <w:rStyle w:val="11pt"/>
                <w:b w:val="0"/>
                <w:sz w:val="20"/>
                <w:szCs w:val="20"/>
              </w:rPr>
              <w:t>’єрні -8,5 %.</w:t>
            </w:r>
          </w:p>
          <w:p w14:paraId="19E16915" w14:textId="77777777" w:rsidR="007808B4" w:rsidRPr="007808B4" w:rsidRDefault="007808B4" w:rsidP="007808B4">
            <w:pPr>
              <w:jc w:val="both"/>
              <w:rPr>
                <w:lang w:val="uk-UA"/>
              </w:rPr>
            </w:pPr>
            <w:r w:rsidRPr="007808B4">
              <w:rPr>
                <w:rStyle w:val="11pt"/>
                <w:b w:val="0"/>
                <w:sz w:val="20"/>
                <w:szCs w:val="20"/>
              </w:rPr>
              <w:t>Департаментом соціального розвитку</w:t>
            </w:r>
            <w:r w:rsidRPr="007808B4">
              <w:rPr>
                <w:rStyle w:val="11pt"/>
                <w:sz w:val="20"/>
                <w:szCs w:val="20"/>
              </w:rPr>
              <w:t xml:space="preserve"> </w:t>
            </w:r>
            <w:r w:rsidRPr="007808B4">
              <w:rPr>
                <w:lang w:val="uk-UA"/>
              </w:rPr>
              <w:t>обласної військової (державної) адміністрації проведено обстеження та оцінку ступеня безбар’єрності 7 об’єктів фізичного оточення і послуг для осіб з інвалідністю за юридичною адресою та 1 закладу за фактичною адресою. У зв’язку з активними бойовими діями заклади соціальної сфери області вимушено змінили фактичну адресу розташування (орендовані приміщення інших установ). Більшість будівель є пошкодженими та/або зруйнованими. Після припинення обстрілів з боку країни агресора, буде проведено відновлення та оцінку безбар’єрності закладів соціальної сфери з дотриманням відповідних вимог.</w:t>
            </w:r>
          </w:p>
          <w:p w14:paraId="7789091E" w14:textId="77777777" w:rsidR="007808B4" w:rsidRPr="007808B4" w:rsidRDefault="007808B4" w:rsidP="007808B4">
            <w:pPr>
              <w:jc w:val="both"/>
              <w:rPr>
                <w:color w:val="000000"/>
                <w:lang w:val="uk-UA"/>
              </w:rPr>
            </w:pPr>
            <w:r w:rsidRPr="007808B4">
              <w:rPr>
                <w:lang w:val="uk-UA"/>
              </w:rPr>
              <w:t xml:space="preserve">Управлінням освіти обласної військової (державної) адміністрації інформацію щодо проведеного </w:t>
            </w:r>
            <w:r w:rsidRPr="007808B4">
              <w:rPr>
                <w:color w:val="000000"/>
                <w:lang w:val="uk-UA"/>
              </w:rPr>
              <w:t xml:space="preserve">моніторингу безбар’єрності у закладах освіти обласного підпорядкування внесено </w:t>
            </w:r>
            <w:r w:rsidR="001206B7">
              <w:rPr>
                <w:color w:val="000000"/>
                <w:lang w:val="uk-UA"/>
              </w:rPr>
              <w:t>на</w:t>
            </w:r>
            <w:r w:rsidRPr="007808B4">
              <w:rPr>
                <w:color w:val="000000"/>
                <w:lang w:val="uk-UA"/>
              </w:rPr>
              <w:t xml:space="preserve"> загальну мапу (дашборд).</w:t>
            </w:r>
          </w:p>
          <w:p w14:paraId="5F2FB078" w14:textId="77777777" w:rsidR="007808B4" w:rsidRPr="007808B4" w:rsidRDefault="007808B4" w:rsidP="007808B4">
            <w:pPr>
              <w:jc w:val="both"/>
              <w:rPr>
                <w:color w:val="000000"/>
                <w:lang w:val="uk-UA"/>
              </w:rPr>
            </w:pPr>
            <w:r w:rsidRPr="007808B4">
              <w:rPr>
                <w:lang w:val="uk-UA"/>
              </w:rPr>
              <w:t>Враховуючи складну безпекову ситуацію проведення повноцінного моніторингу та оцінки ступеня безбар’єрності об’єктів фізичного оточення і послуг для осіб з інвалідністю залишається обмеженим в громадах, які знаходяться в зоні активих бойових дій.</w:t>
            </w:r>
          </w:p>
          <w:p w14:paraId="4391CD13" w14:textId="77777777" w:rsidR="007808B4" w:rsidRPr="007808B4" w:rsidRDefault="007808B4" w:rsidP="007808B4">
            <w:pPr>
              <w:jc w:val="both"/>
              <w:rPr>
                <w:color w:val="000000"/>
                <w:lang w:val="uk-UA"/>
              </w:rPr>
            </w:pPr>
            <w:r w:rsidRPr="007808B4">
              <w:rPr>
                <w:color w:val="000000"/>
                <w:lang w:val="uk-UA"/>
              </w:rPr>
              <w:t xml:space="preserve">В територіальних громадах області,в яких дозволяє безпекова ситуація, продовжується проведення моніторингу </w:t>
            </w:r>
            <w:r w:rsidRPr="007808B4">
              <w:rPr>
                <w:lang w:val="uk-UA"/>
              </w:rPr>
              <w:t>та оцінки ступеня безбар’єрності.</w:t>
            </w:r>
          </w:p>
          <w:p w14:paraId="4B7537CE" w14:textId="77777777" w:rsidR="007808B4" w:rsidRPr="007808B4" w:rsidRDefault="007808B4" w:rsidP="007808B4">
            <w:pPr>
              <w:spacing w:line="228" w:lineRule="auto"/>
              <w:jc w:val="both"/>
              <w:rPr>
                <w:lang w:val="uk-UA" w:eastAsia="uk-UA"/>
              </w:rPr>
            </w:pPr>
            <w:r w:rsidRPr="007808B4">
              <w:rPr>
                <w:lang w:val="uk-UA"/>
              </w:rPr>
              <w:t xml:space="preserve">В </w:t>
            </w:r>
            <w:r w:rsidRPr="007808B4">
              <w:rPr>
                <w:rStyle w:val="11pt"/>
                <w:b w:val="0"/>
                <w:sz w:val="20"/>
                <w:szCs w:val="20"/>
              </w:rPr>
              <w:t>Херсонській міській територіальній громаді</w:t>
            </w:r>
            <w:r w:rsidRPr="007808B4">
              <w:rPr>
                <w:rStyle w:val="11pt"/>
                <w:sz w:val="20"/>
                <w:szCs w:val="20"/>
              </w:rPr>
              <w:t xml:space="preserve"> </w:t>
            </w:r>
            <w:r w:rsidRPr="007808B4">
              <w:rPr>
                <w:lang w:val="uk-UA"/>
              </w:rPr>
              <w:t>оформлено Картки безбар’єності та картки інформаційної безбар’єрності для Мапи безбар’єрності України:</w:t>
            </w:r>
          </w:p>
          <w:p w14:paraId="6AEAB4DF" w14:textId="77777777" w:rsidR="007808B4" w:rsidRPr="004F7E1D" w:rsidRDefault="001206B7" w:rsidP="007808B4">
            <w:pPr>
              <w:spacing w:line="228" w:lineRule="auto"/>
              <w:jc w:val="both"/>
              <w:rPr>
                <w:lang w:val="uk-UA"/>
              </w:rPr>
            </w:pPr>
            <w:r>
              <w:rPr>
                <w:lang w:val="uk-UA"/>
              </w:rPr>
              <w:t xml:space="preserve"> </w:t>
            </w:r>
            <w:hyperlink r:id="rId8" w:history="1">
              <w:r w:rsidRPr="00F96265">
                <w:rPr>
                  <w:rStyle w:val="a5"/>
                </w:rPr>
                <w:t>https</w:t>
              </w:r>
              <w:r w:rsidRPr="00F96265">
                <w:rPr>
                  <w:rStyle w:val="a5"/>
                  <w:lang w:val="uk-UA"/>
                </w:rPr>
                <w:t>://</w:t>
              </w:r>
              <w:r w:rsidRPr="00F96265">
                <w:rPr>
                  <w:rStyle w:val="a5"/>
                </w:rPr>
                <w:t>cls</w:t>
              </w:r>
              <w:r w:rsidRPr="00F96265">
                <w:rPr>
                  <w:rStyle w:val="a5"/>
                  <w:lang w:val="uk-UA"/>
                </w:rPr>
                <w:t>.</w:t>
              </w:r>
              <w:r w:rsidRPr="00F96265">
                <w:rPr>
                  <w:rStyle w:val="a5"/>
                </w:rPr>
                <w:t>ks</w:t>
              </w:r>
              <w:r w:rsidRPr="00F96265">
                <w:rPr>
                  <w:rStyle w:val="a5"/>
                  <w:lang w:val="uk-UA"/>
                </w:rPr>
                <w:t>.</w:t>
              </w:r>
              <w:r w:rsidRPr="00F96265">
                <w:rPr>
                  <w:rStyle w:val="a5"/>
                </w:rPr>
                <w:t>ua</w:t>
              </w:r>
              <w:r w:rsidRPr="00F96265">
                <w:rPr>
                  <w:rStyle w:val="a5"/>
                  <w:lang w:val="uk-UA"/>
                </w:rPr>
                <w:t>/</w:t>
              </w:r>
              <w:r w:rsidRPr="00F96265">
                <w:rPr>
                  <w:rStyle w:val="a5"/>
                </w:rPr>
                <w:t>fili</w:t>
              </w:r>
              <w:r w:rsidRPr="00F96265">
                <w:rPr>
                  <w:rStyle w:val="a5"/>
                  <w:lang w:val="uk-UA"/>
                </w:rPr>
                <w:t>%</w:t>
              </w:r>
              <w:r w:rsidRPr="00F96265">
                <w:rPr>
                  <w:rStyle w:val="a5"/>
                </w:rPr>
                <w:t>d</w:t>
              </w:r>
              <w:r w:rsidRPr="00F96265">
                <w:rPr>
                  <w:rStyle w:val="a5"/>
                  <w:lang w:val="uk-UA"/>
                </w:rPr>
                <w:t>1%97/</w:t>
              </w:r>
              <w:r w:rsidRPr="00F96265">
                <w:rPr>
                  <w:rStyle w:val="a5"/>
                </w:rPr>
                <w:t>lokaciya</w:t>
              </w:r>
              <w:r w:rsidRPr="00F96265">
                <w:rPr>
                  <w:rStyle w:val="a5"/>
                  <w:lang w:val="uk-UA"/>
                </w:rPr>
                <w:t>-</w:t>
              </w:r>
              <w:r w:rsidRPr="00F96265">
                <w:rPr>
                  <w:rStyle w:val="a5"/>
                </w:rPr>
                <w:t>cbs</w:t>
              </w:r>
            </w:hyperlink>
            <w:r w:rsidR="007808B4" w:rsidRPr="007808B4">
              <w:rPr>
                <w:lang w:val="uk-UA"/>
              </w:rPr>
              <w:t xml:space="preserve">. </w:t>
            </w:r>
            <w:r w:rsidR="004F7E1D" w:rsidRPr="004F7E1D">
              <w:rPr>
                <w:lang w:val="uk-UA"/>
              </w:rPr>
              <w:t>Проте</w:t>
            </w:r>
            <w:r w:rsidR="004F7E1D">
              <w:rPr>
                <w:lang w:val="uk-UA"/>
              </w:rPr>
              <w:t>,</w:t>
            </w:r>
            <w:r w:rsidR="004F7E1D" w:rsidRPr="004F7E1D">
              <w:rPr>
                <w:lang w:val="uk-UA"/>
              </w:rPr>
              <w:t xml:space="preserve"> у зв’язку з активними бойовими діями</w:t>
            </w:r>
            <w:r w:rsidR="004F7E1D">
              <w:rPr>
                <w:lang w:val="uk-UA"/>
              </w:rPr>
              <w:t>,</w:t>
            </w:r>
            <w:r w:rsidR="004F7E1D" w:rsidRPr="004F7E1D">
              <w:rPr>
                <w:lang w:val="uk-UA"/>
              </w:rPr>
              <w:t xml:space="preserve"> </w:t>
            </w:r>
            <w:r w:rsidR="004F7E1D" w:rsidRPr="004F7E1D">
              <w:rPr>
                <w:lang w:val="uk-UA"/>
              </w:rPr>
              <w:lastRenderedPageBreak/>
              <w:t>неможливо проведення моніторингу всіх закладів культури. На інтерактивній карті доступності відображено 23 заклади культури , що становить 48% від загальної кількості.</w:t>
            </w:r>
          </w:p>
          <w:p w14:paraId="4929C373" w14:textId="77777777" w:rsidR="007808B4" w:rsidRPr="007808B4" w:rsidRDefault="007808B4" w:rsidP="007808B4">
            <w:pPr>
              <w:jc w:val="both"/>
              <w:rPr>
                <w:color w:val="000000"/>
                <w:lang w:val="uk-UA"/>
              </w:rPr>
            </w:pPr>
            <w:r w:rsidRPr="004F7E1D">
              <w:rPr>
                <w:lang w:val="uk-UA"/>
              </w:rPr>
              <w:t>В Дар’ївській сільській територіальній громаді проведено оцінку ступеня безбар’єрності об’єктів фізичного оточення і послуг для осіб з інвалідністю</w:t>
            </w:r>
            <w:r w:rsidRPr="007808B4">
              <w:rPr>
                <w:color w:val="000000"/>
                <w:lang w:val="uk-UA"/>
              </w:rPr>
              <w:t xml:space="preserve"> </w:t>
            </w:r>
            <w:r w:rsidRPr="007808B4">
              <w:rPr>
                <w:color w:val="000000"/>
              </w:rPr>
              <w:t>КНП “ЦНСП”,  адміністративних будівель громади, спортмайданчиків</w:t>
            </w:r>
            <w:r w:rsidRPr="007808B4">
              <w:rPr>
                <w:color w:val="000000"/>
                <w:lang w:val="uk-UA"/>
              </w:rPr>
              <w:t>:</w:t>
            </w:r>
          </w:p>
          <w:p w14:paraId="623BF71B" w14:textId="77777777" w:rsidR="007808B4" w:rsidRPr="007808B4" w:rsidRDefault="007808B4" w:rsidP="007808B4">
            <w:pPr>
              <w:pStyle w:val="LO-normal"/>
              <w:rPr>
                <w:sz w:val="20"/>
                <w:szCs w:val="20"/>
              </w:rPr>
            </w:pPr>
            <w:hyperlink r:id="rId9" w:history="1">
              <w:r w:rsidRPr="00A917D3">
                <w:rPr>
                  <w:rStyle w:val="a5"/>
                  <w:sz w:val="20"/>
                  <w:szCs w:val="20"/>
                </w:rPr>
                <w:t>https://gromada.org.ua/gromada/daryivska/news/1788861070/</w:t>
              </w:r>
            </w:hyperlink>
          </w:p>
          <w:p w14:paraId="3183A8F7" w14:textId="77777777" w:rsidR="007808B4" w:rsidRPr="007808B4" w:rsidRDefault="007808B4" w:rsidP="004460C8">
            <w:pPr>
              <w:rPr>
                <w:lang w:val="uk-UA"/>
              </w:rPr>
            </w:pPr>
            <w:r w:rsidRPr="007808B4">
              <w:rPr>
                <w:color w:val="000000"/>
                <w:lang w:val="uk-UA"/>
              </w:rPr>
              <w:t xml:space="preserve">Нововоронцовською громадою результати моніторингу використовуються </w:t>
            </w:r>
            <w:r w:rsidRPr="007808B4">
              <w:rPr>
                <w:color w:val="000000"/>
              </w:rPr>
              <w:t>для визначення потреб щодо</w:t>
            </w:r>
            <w:r w:rsidRPr="007808B4">
              <w:rPr>
                <w:color w:val="000000"/>
                <w:lang w:val="uk-UA"/>
              </w:rPr>
              <w:t xml:space="preserve"> </w:t>
            </w:r>
            <w:r w:rsidRPr="007808B4">
              <w:rPr>
                <w:color w:val="000000"/>
              </w:rPr>
              <w:t>підвищення</w:t>
            </w:r>
            <w:r w:rsidRPr="007808B4">
              <w:rPr>
                <w:color w:val="000000"/>
                <w:lang w:val="uk-UA"/>
              </w:rPr>
              <w:t xml:space="preserve"> </w:t>
            </w:r>
            <w:r w:rsidRPr="007808B4">
              <w:rPr>
                <w:color w:val="000000"/>
              </w:rPr>
              <w:t>доступності. На офіційному</w:t>
            </w:r>
            <w:r w:rsidRPr="007808B4">
              <w:rPr>
                <w:color w:val="000000"/>
                <w:lang w:val="uk-UA"/>
              </w:rPr>
              <w:t xml:space="preserve"> </w:t>
            </w:r>
            <w:r w:rsidRPr="007808B4">
              <w:rPr>
                <w:color w:val="000000"/>
              </w:rPr>
              <w:t>сайті</w:t>
            </w:r>
            <w:r w:rsidRPr="007808B4">
              <w:rPr>
                <w:color w:val="000000"/>
                <w:lang w:val="uk-UA"/>
              </w:rPr>
              <w:t xml:space="preserve"> </w:t>
            </w:r>
            <w:r w:rsidRPr="007808B4">
              <w:rPr>
                <w:color w:val="000000"/>
              </w:rPr>
              <w:t>окремо</w:t>
            </w:r>
            <w:r w:rsidRPr="007808B4">
              <w:rPr>
                <w:color w:val="000000"/>
                <w:lang w:val="uk-UA"/>
              </w:rPr>
              <w:t xml:space="preserve"> </w:t>
            </w:r>
            <w:r w:rsidRPr="007808B4">
              <w:rPr>
                <w:color w:val="000000"/>
              </w:rPr>
              <w:t>визначено</w:t>
            </w:r>
            <w:r w:rsidRPr="007808B4">
              <w:rPr>
                <w:color w:val="000000"/>
                <w:lang w:val="uk-UA"/>
              </w:rPr>
              <w:t xml:space="preserve"> </w:t>
            </w:r>
            <w:r w:rsidRPr="007808B4">
              <w:rPr>
                <w:color w:val="000000"/>
              </w:rPr>
              <w:t>проведення</w:t>
            </w:r>
            <w:r w:rsidRPr="007808B4">
              <w:rPr>
                <w:color w:val="000000"/>
                <w:lang w:val="uk-UA"/>
              </w:rPr>
              <w:t xml:space="preserve"> </w:t>
            </w:r>
            <w:r w:rsidRPr="007808B4">
              <w:rPr>
                <w:color w:val="000000"/>
              </w:rPr>
              <w:t>моніторингу</w:t>
            </w:r>
            <w:r w:rsidRPr="007808B4">
              <w:rPr>
                <w:color w:val="000000"/>
                <w:lang w:val="uk-UA"/>
              </w:rPr>
              <w:t xml:space="preserve"> </w:t>
            </w:r>
            <w:r w:rsidRPr="007808B4">
              <w:rPr>
                <w:color w:val="000000"/>
              </w:rPr>
              <w:t>доступності</w:t>
            </w:r>
            <w:r w:rsidRPr="007808B4">
              <w:rPr>
                <w:color w:val="000000"/>
                <w:lang w:val="uk-UA"/>
              </w:rPr>
              <w:t xml:space="preserve"> </w:t>
            </w:r>
            <w:r w:rsidRPr="007808B4">
              <w:rPr>
                <w:color w:val="000000"/>
              </w:rPr>
              <w:t>об’єктів як напрям</w:t>
            </w:r>
            <w:r w:rsidRPr="007808B4">
              <w:rPr>
                <w:color w:val="000000"/>
                <w:lang w:val="uk-UA"/>
              </w:rPr>
              <w:t xml:space="preserve"> </w:t>
            </w:r>
            <w:r w:rsidRPr="007808B4">
              <w:rPr>
                <w:color w:val="000000"/>
              </w:rPr>
              <w:t>роботи</w:t>
            </w:r>
            <w:r w:rsidRPr="007808B4">
              <w:rPr>
                <w:color w:val="000000"/>
                <w:lang w:val="uk-UA"/>
              </w:rPr>
              <w:t xml:space="preserve"> </w:t>
            </w:r>
            <w:r w:rsidRPr="007808B4">
              <w:rPr>
                <w:color w:val="000000"/>
              </w:rPr>
              <w:t>уповноваженої особи</w:t>
            </w:r>
            <w:r w:rsidR="004460C8">
              <w:rPr>
                <w:color w:val="000000"/>
                <w:lang w:val="uk-UA"/>
              </w:rPr>
              <w:t xml:space="preserve"> з питань безбар’єрності:</w:t>
            </w:r>
            <w:r w:rsidRPr="007808B4">
              <w:rPr>
                <w:color w:val="000000"/>
              </w:rPr>
              <w:br/>
            </w:r>
            <w:hyperlink r:id="rId10" w:history="1">
              <w:r w:rsidRPr="007808B4">
                <w:rPr>
                  <w:rStyle w:val="a5"/>
                </w:rPr>
                <w:t>https://nvoron.gov.ua/news/1786363839/</w:t>
              </w:r>
            </w:hyperlink>
            <w:r w:rsidRPr="007808B4">
              <w:rPr>
                <w:lang w:val="uk-UA"/>
              </w:rPr>
              <w:t xml:space="preserve"> .</w:t>
            </w:r>
          </w:p>
          <w:p w14:paraId="22F5E3A0" w14:textId="77777777" w:rsidR="007808B4" w:rsidRPr="007808B4" w:rsidRDefault="007808B4" w:rsidP="007808B4">
            <w:pPr>
              <w:jc w:val="both"/>
              <w:rPr>
                <w:lang w:val="uk-UA"/>
              </w:rPr>
            </w:pPr>
            <w:r w:rsidRPr="007808B4">
              <w:rPr>
                <w:lang w:val="uk-UA"/>
              </w:rPr>
              <w:t>В Кочубеївській територіальній громаді оприлюднено результати моніторингу та оцінку ступеня безбар’єрності об’єктів фізичного оточення і послуг для осіб з інвалідністю за посиланням:</w:t>
            </w:r>
          </w:p>
          <w:p w14:paraId="4E2A2713" w14:textId="77777777" w:rsidR="007808B4" w:rsidRPr="007808B4" w:rsidRDefault="007808B4" w:rsidP="007808B4">
            <w:pPr>
              <w:pStyle w:val="TableParagraph"/>
              <w:spacing w:line="254" w:lineRule="exact"/>
              <w:rPr>
                <w:sz w:val="20"/>
                <w:szCs w:val="20"/>
              </w:rPr>
            </w:pPr>
            <w:hyperlink r:id="rId11" w:history="1">
              <w:r w:rsidRPr="007808B4">
                <w:rPr>
                  <w:rStyle w:val="a5"/>
                  <w:sz w:val="20"/>
                  <w:szCs w:val="20"/>
                </w:rPr>
                <w:t>https://kochubeivska-gromada.gov.ua/news/1790842059/</w:t>
              </w:r>
            </w:hyperlink>
          </w:p>
          <w:p w14:paraId="4229D559" w14:textId="77777777" w:rsidR="007808B4" w:rsidRPr="007808B4" w:rsidRDefault="007808B4" w:rsidP="007808B4">
            <w:pPr>
              <w:jc w:val="both"/>
              <w:rPr>
                <w:lang w:val="uk-UA"/>
              </w:rPr>
            </w:pPr>
            <w:r w:rsidRPr="007808B4">
              <w:rPr>
                <w:lang w:val="uk-UA"/>
              </w:rPr>
              <w:t>В Музиківській територіальній громаді п</w:t>
            </w:r>
            <w:r w:rsidRPr="007808B4">
              <w:rPr>
                <w:color w:val="000000"/>
                <w:lang w:val="uk-UA"/>
              </w:rPr>
              <w:t>роведено моніторинг безбар'єрності об'єктів: ЦНАПу, дитячого садку, амбулаторії, будівлі сільської ради, центральної вулиці  Пере</w:t>
            </w:r>
            <w:r>
              <w:rPr>
                <w:color w:val="000000"/>
                <w:lang w:val="uk-UA"/>
              </w:rPr>
              <w:t>мога</w:t>
            </w:r>
            <w:r w:rsidRPr="007808B4">
              <w:rPr>
                <w:color w:val="000000"/>
                <w:lang w:val="uk-UA"/>
              </w:rPr>
              <w:t xml:space="preserve"> в с. Музиківка.</w:t>
            </w:r>
          </w:p>
          <w:p w14:paraId="59EAA22E" w14:textId="77777777" w:rsidR="007808B4" w:rsidRPr="004460C8" w:rsidRDefault="007808B4" w:rsidP="007808B4">
            <w:pPr>
              <w:pStyle w:val="afe"/>
              <w:spacing w:before="0" w:line="228" w:lineRule="auto"/>
              <w:ind w:firstLine="0"/>
              <w:jc w:val="both"/>
              <w:rPr>
                <w:rFonts w:ascii="Times New Roman" w:hAnsi="Times New Roman"/>
                <w:sz w:val="20"/>
              </w:rPr>
            </w:pPr>
            <w:r w:rsidRPr="004460C8">
              <w:rPr>
                <w:rFonts w:ascii="Times New Roman" w:hAnsi="Times New Roman"/>
                <w:color w:val="000000"/>
                <w:sz w:val="20"/>
              </w:rPr>
              <w:t xml:space="preserve">В Тягинській </w:t>
            </w:r>
            <w:r w:rsidR="004460C8" w:rsidRPr="004460C8">
              <w:rPr>
                <w:rFonts w:ascii="Times New Roman" w:hAnsi="Times New Roman"/>
                <w:color w:val="000000"/>
                <w:sz w:val="20"/>
              </w:rPr>
              <w:t>та Високопільській територіальних</w:t>
            </w:r>
            <w:r w:rsidRPr="004460C8">
              <w:rPr>
                <w:rFonts w:ascii="Times New Roman" w:hAnsi="Times New Roman"/>
                <w:color w:val="000000"/>
                <w:sz w:val="20"/>
              </w:rPr>
              <w:t xml:space="preserve"> громад</w:t>
            </w:r>
            <w:r w:rsidR="004460C8" w:rsidRPr="004460C8">
              <w:rPr>
                <w:rFonts w:ascii="Times New Roman" w:hAnsi="Times New Roman"/>
                <w:color w:val="000000"/>
                <w:sz w:val="20"/>
              </w:rPr>
              <w:t xml:space="preserve">ах </w:t>
            </w:r>
            <w:r w:rsidRPr="004460C8">
              <w:rPr>
                <w:rFonts w:ascii="Times New Roman" w:hAnsi="Times New Roman"/>
                <w:sz w:val="20"/>
              </w:rPr>
              <w:t>проведено моніторинг та оцінку ступеня безбар’єрності об’єктів фізичного оточення і послуг для осіб з інвалідністю.</w:t>
            </w:r>
          </w:p>
          <w:p w14:paraId="195C994D" w14:textId="77777777" w:rsidR="007A0136" w:rsidRPr="00C12835" w:rsidRDefault="007A0136" w:rsidP="007808B4">
            <w:pPr>
              <w:jc w:val="both"/>
              <w:rPr>
                <w:color w:val="EE0000"/>
                <w:lang w:val="uk-UA"/>
              </w:rPr>
            </w:pPr>
          </w:p>
        </w:tc>
      </w:tr>
      <w:tr w:rsidR="008B1635" w:rsidRPr="00ED51E9" w14:paraId="255C8062" w14:textId="77777777" w:rsidTr="002C2DD4">
        <w:tc>
          <w:tcPr>
            <w:tcW w:w="15559" w:type="dxa"/>
            <w:gridSpan w:val="6"/>
          </w:tcPr>
          <w:p w14:paraId="7D1B8F7C" w14:textId="77777777" w:rsidR="00940C25" w:rsidRPr="00C12835" w:rsidRDefault="008B1635" w:rsidP="008460FA">
            <w:pPr>
              <w:jc w:val="center"/>
              <w:rPr>
                <w:b/>
                <w:bCs/>
              </w:rPr>
            </w:pPr>
            <w:r w:rsidRPr="00C12835">
              <w:rPr>
                <w:b/>
                <w:bCs/>
              </w:rPr>
              <w:lastRenderedPageBreak/>
              <w:t>Завдання 3.Забезпечення постійного аналізу виконання Національної стратегії із створення безбар’єрного</w:t>
            </w:r>
            <w:r w:rsidR="004A4146" w:rsidRPr="00C12835">
              <w:rPr>
                <w:b/>
                <w:bCs/>
              </w:rPr>
              <w:t xml:space="preserve"> </w:t>
            </w:r>
            <w:r w:rsidRPr="00C12835">
              <w:rPr>
                <w:b/>
                <w:bCs/>
              </w:rPr>
              <w:t>простору в Україні на період до 2030 року</w:t>
            </w:r>
          </w:p>
        </w:tc>
      </w:tr>
      <w:tr w:rsidR="00491A9C" w:rsidRPr="00922635" w14:paraId="09121783" w14:textId="77777777" w:rsidTr="00014D8B">
        <w:tc>
          <w:tcPr>
            <w:tcW w:w="1951" w:type="dxa"/>
          </w:tcPr>
          <w:p w14:paraId="68B5FEA6" w14:textId="77777777" w:rsidR="00491A9C" w:rsidRPr="00C12835" w:rsidRDefault="00491A9C" w:rsidP="004A4146">
            <w:r w:rsidRPr="00C12835">
              <w:t xml:space="preserve">1) </w:t>
            </w:r>
            <w:r w:rsidR="00940C25" w:rsidRPr="00C12835">
              <w:t>О</w:t>
            </w:r>
            <w:r w:rsidRPr="00C12835">
              <w:t xml:space="preserve">прилюднювати на офіційному вебсайті обласної державної </w:t>
            </w:r>
            <w:r w:rsidR="00906294" w:rsidRPr="00C12835">
              <w:rPr>
                <w:lang w:val="uk-UA"/>
              </w:rPr>
              <w:t>(</w:t>
            </w:r>
            <w:r w:rsidRPr="00C12835">
              <w:t>військової) адміністрації інформацію про виконання кожного завершеного заходу з доступності (з дотриманням безпекових обмежень і нерозголошенням деталей, що можуть створювати загрозу для життя і здоров’я людей)</w:t>
            </w:r>
          </w:p>
        </w:tc>
        <w:tc>
          <w:tcPr>
            <w:tcW w:w="2126" w:type="dxa"/>
          </w:tcPr>
          <w:p w14:paraId="28F71859" w14:textId="77777777" w:rsidR="00491A9C" w:rsidRPr="00C12835" w:rsidRDefault="00491A9C" w:rsidP="004A4146">
            <w:r w:rsidRPr="00C12835">
              <w:t>Управління обласної державної адміністрації: містобудування та архітектури; внутрішньої та інформаційної політики</w:t>
            </w:r>
          </w:p>
        </w:tc>
        <w:tc>
          <w:tcPr>
            <w:tcW w:w="1134" w:type="dxa"/>
          </w:tcPr>
          <w:p w14:paraId="2A6DD358" w14:textId="77777777" w:rsidR="00491A9C" w:rsidRPr="00C12835" w:rsidRDefault="00491A9C" w:rsidP="00D95E90">
            <w:pPr>
              <w:jc w:val="center"/>
            </w:pPr>
            <w:r w:rsidRPr="00C12835">
              <w:t>Грудень</w:t>
            </w:r>
          </w:p>
          <w:p w14:paraId="5251959C" w14:textId="77777777" w:rsidR="00491A9C" w:rsidRPr="00C12835" w:rsidRDefault="00174EAE" w:rsidP="00D95E90">
            <w:pPr>
              <w:jc w:val="center"/>
            </w:pPr>
            <w:r w:rsidRPr="00C12835">
              <w:t>2026</w:t>
            </w:r>
            <w:r w:rsidR="00491A9C" w:rsidRPr="00C12835">
              <w:t xml:space="preserve"> року</w:t>
            </w:r>
          </w:p>
        </w:tc>
        <w:tc>
          <w:tcPr>
            <w:tcW w:w="993" w:type="dxa"/>
          </w:tcPr>
          <w:p w14:paraId="1EE555D2" w14:textId="77777777" w:rsidR="00491A9C" w:rsidRPr="00C12835" w:rsidRDefault="00491A9C" w:rsidP="004A4146"/>
        </w:tc>
        <w:tc>
          <w:tcPr>
            <w:tcW w:w="1417" w:type="dxa"/>
          </w:tcPr>
          <w:p w14:paraId="5F1A0C17" w14:textId="77777777" w:rsidR="00491A9C" w:rsidRPr="00C12835" w:rsidRDefault="00491A9C" w:rsidP="004A4146">
            <w:r w:rsidRPr="00C12835">
              <w:t>Викон</w:t>
            </w:r>
            <w:r w:rsidR="00174EAE" w:rsidRPr="00C12835">
              <w:t>ується</w:t>
            </w:r>
          </w:p>
        </w:tc>
        <w:tc>
          <w:tcPr>
            <w:tcW w:w="7938" w:type="dxa"/>
          </w:tcPr>
          <w:p w14:paraId="054EAE0B" w14:textId="77777777" w:rsidR="00971A41" w:rsidRPr="00C12835" w:rsidRDefault="00971A41" w:rsidP="00971A41">
            <w:pPr>
              <w:jc w:val="both"/>
              <w:rPr>
                <w:highlight w:val="yellow"/>
                <w:lang w:val="uk-UA"/>
              </w:rPr>
            </w:pPr>
            <w:r w:rsidRPr="00C12835">
              <w:rPr>
                <w:lang w:val="uk-UA"/>
              </w:rPr>
              <w:t xml:space="preserve">Інформація про виконання завершених заходів Плану заходів з реалізації Національної стратегії із створення безбар’єрного простору в Херсонській області щоквартально оприлюднюється на офіційному сайті ОДА в розділі: Головна/Безбар’єрність/Плани заходів та результати їх виконання. </w:t>
            </w:r>
            <w:r w:rsidRPr="00C12835">
              <w:t>За посиланням</w:t>
            </w:r>
            <w:r w:rsidRPr="00C12835">
              <w:rPr>
                <w:lang w:val="uk-UA"/>
              </w:rPr>
              <w:t>:</w:t>
            </w:r>
          </w:p>
          <w:p w14:paraId="36778DC0" w14:textId="77777777" w:rsidR="00971A41" w:rsidRPr="00C12835" w:rsidRDefault="00971A41" w:rsidP="00971A41">
            <w:pPr>
              <w:rPr>
                <w:lang w:val="uk-UA"/>
              </w:rPr>
            </w:pPr>
            <w:hyperlink r:id="rId12" w:history="1">
              <w:r w:rsidRPr="00C12835">
                <w:rPr>
                  <w:rStyle w:val="a5"/>
                </w:rPr>
                <w:t>https</w:t>
              </w:r>
              <w:r w:rsidRPr="00C12835">
                <w:rPr>
                  <w:rStyle w:val="a5"/>
                  <w:lang w:val="uk-UA"/>
                </w:rPr>
                <w:t>://</w:t>
              </w:r>
              <w:r w:rsidRPr="00C12835">
                <w:rPr>
                  <w:rStyle w:val="a5"/>
                </w:rPr>
                <w:t>khoda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bezbariernist</w:t>
              </w:r>
              <w:r w:rsidRPr="00C12835">
                <w:rPr>
                  <w:rStyle w:val="a5"/>
                  <w:lang w:val="uk-UA"/>
                </w:rPr>
                <w:t>/</w:t>
              </w:r>
              <w:r w:rsidRPr="00C12835">
                <w:rPr>
                  <w:rStyle w:val="a5"/>
                </w:rPr>
                <w:t>plany</w:t>
              </w:r>
              <w:r w:rsidRPr="00C12835">
                <w:rPr>
                  <w:rStyle w:val="a5"/>
                  <w:lang w:val="uk-UA"/>
                </w:rPr>
                <w:t>-</w:t>
              </w:r>
              <w:r w:rsidRPr="00C12835">
                <w:rPr>
                  <w:rStyle w:val="a5"/>
                </w:rPr>
                <w:t>zakhodiv</w:t>
              </w:r>
              <w:r w:rsidRPr="00C12835">
                <w:rPr>
                  <w:rStyle w:val="a5"/>
                  <w:lang w:val="uk-UA"/>
                </w:rPr>
                <w:t>-</w:t>
              </w:r>
              <w:r w:rsidRPr="00C12835">
                <w:rPr>
                  <w:rStyle w:val="a5"/>
                </w:rPr>
                <w:t>ta</w:t>
              </w:r>
              <w:r w:rsidRPr="00C12835">
                <w:rPr>
                  <w:rStyle w:val="a5"/>
                  <w:lang w:val="uk-UA"/>
                </w:rPr>
                <w:t>-</w:t>
              </w:r>
              <w:r w:rsidRPr="00C12835">
                <w:rPr>
                  <w:rStyle w:val="a5"/>
                </w:rPr>
                <w:t>rezultaty</w:t>
              </w:r>
              <w:r w:rsidRPr="00C12835">
                <w:rPr>
                  <w:rStyle w:val="a5"/>
                  <w:lang w:val="uk-UA"/>
                </w:rPr>
                <w:t>-</w:t>
              </w:r>
              <w:r w:rsidRPr="00C12835">
                <w:rPr>
                  <w:rStyle w:val="a5"/>
                </w:rPr>
                <w:t>ikh</w:t>
              </w:r>
              <w:r w:rsidRPr="00C12835">
                <w:rPr>
                  <w:rStyle w:val="a5"/>
                  <w:lang w:val="uk-UA"/>
                </w:rPr>
                <w:t>-</w:t>
              </w:r>
              <w:r w:rsidRPr="00C12835">
                <w:rPr>
                  <w:rStyle w:val="a5"/>
                </w:rPr>
                <w:t>vykonannia</w:t>
              </w:r>
            </w:hyperlink>
            <w:r w:rsidRPr="00C12835">
              <w:rPr>
                <w:lang w:val="uk-UA"/>
              </w:rPr>
              <w:t>;</w:t>
            </w:r>
          </w:p>
          <w:p w14:paraId="2385C99B" w14:textId="77777777" w:rsidR="00971A41" w:rsidRPr="00C12835" w:rsidRDefault="00971A41" w:rsidP="00971A41">
            <w:pPr>
              <w:rPr>
                <w:lang w:val="uk-UA"/>
              </w:rPr>
            </w:pPr>
            <w:hyperlink r:id="rId13" w:history="1">
              <w:r w:rsidRPr="00C12835">
                <w:rPr>
                  <w:rStyle w:val="a5"/>
                </w:rPr>
                <w:t>https</w:t>
              </w:r>
              <w:r w:rsidRPr="00C12835">
                <w:rPr>
                  <w:rStyle w:val="a5"/>
                  <w:lang w:val="uk-UA"/>
                </w:rPr>
                <w:t>://</w:t>
              </w:r>
              <w:r w:rsidRPr="00C12835">
                <w:rPr>
                  <w:rStyle w:val="a5"/>
                </w:rPr>
                <w:t>khoda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bezbariernist</w:t>
              </w:r>
              <w:r w:rsidRPr="00C12835">
                <w:rPr>
                  <w:rStyle w:val="a5"/>
                  <w:lang w:val="uk-UA"/>
                </w:rPr>
                <w:t>/</w:t>
              </w:r>
              <w:r w:rsidRPr="00C12835">
                <w:rPr>
                  <w:rStyle w:val="a5"/>
                </w:rPr>
                <w:t>plan</w:t>
              </w:r>
              <w:r w:rsidRPr="00C12835">
                <w:rPr>
                  <w:rStyle w:val="a5"/>
                  <w:lang w:val="uk-UA"/>
                </w:rPr>
                <w:t>-</w:t>
              </w:r>
              <w:r w:rsidRPr="00C12835">
                <w:rPr>
                  <w:rStyle w:val="a5"/>
                </w:rPr>
                <w:t>zakhodiv</w:t>
              </w:r>
              <w:r w:rsidRPr="00C12835">
                <w:rPr>
                  <w:rStyle w:val="a5"/>
                  <w:lang w:val="uk-UA"/>
                </w:rPr>
                <w:t>-</w:t>
              </w:r>
              <w:r w:rsidRPr="00C12835">
                <w:rPr>
                  <w:rStyle w:val="a5"/>
                </w:rPr>
                <w:t>z</w:t>
              </w:r>
              <w:r w:rsidRPr="00C12835">
                <w:rPr>
                  <w:rStyle w:val="a5"/>
                  <w:lang w:val="uk-UA"/>
                </w:rPr>
                <w:t>-</w:t>
              </w:r>
              <w:r w:rsidRPr="00C12835">
                <w:rPr>
                  <w:rStyle w:val="a5"/>
                </w:rPr>
                <w:t>realizatsii</w:t>
              </w:r>
              <w:r w:rsidRPr="00C12835">
                <w:rPr>
                  <w:rStyle w:val="a5"/>
                  <w:lang w:val="uk-UA"/>
                </w:rPr>
                <w:t>-</w:t>
              </w:r>
              <w:r w:rsidRPr="00C12835">
                <w:rPr>
                  <w:rStyle w:val="a5"/>
                </w:rPr>
                <w:t>natsionalnoi</w:t>
              </w:r>
              <w:r w:rsidRPr="00C12835">
                <w:rPr>
                  <w:rStyle w:val="a5"/>
                  <w:lang w:val="uk-UA"/>
                </w:rPr>
                <w:t>-</w:t>
              </w:r>
              <w:r w:rsidRPr="00C12835">
                <w:rPr>
                  <w:rStyle w:val="a5"/>
                </w:rPr>
                <w:t>stratehii</w:t>
              </w:r>
              <w:r w:rsidRPr="00C12835">
                <w:rPr>
                  <w:rStyle w:val="a5"/>
                  <w:lang w:val="uk-UA"/>
                </w:rPr>
                <w:t>-</w:t>
              </w:r>
              <w:r w:rsidRPr="00C12835">
                <w:rPr>
                  <w:rStyle w:val="a5"/>
                </w:rPr>
                <w:t>iz</w:t>
              </w:r>
              <w:r w:rsidRPr="00C12835">
                <w:rPr>
                  <w:rStyle w:val="a5"/>
                  <w:lang w:val="uk-UA"/>
                </w:rPr>
                <w:t>-</w:t>
              </w:r>
              <w:r w:rsidRPr="00C12835">
                <w:rPr>
                  <w:rStyle w:val="a5"/>
                </w:rPr>
                <w:t>stvorennia</w:t>
              </w:r>
              <w:r w:rsidRPr="00C12835">
                <w:rPr>
                  <w:rStyle w:val="a5"/>
                  <w:lang w:val="uk-UA"/>
                </w:rPr>
                <w:t>-</w:t>
              </w:r>
              <w:r w:rsidRPr="00C12835">
                <w:rPr>
                  <w:rStyle w:val="a5"/>
                </w:rPr>
                <w:t>bezbariernoho</w:t>
              </w:r>
              <w:r w:rsidRPr="00C12835">
                <w:rPr>
                  <w:rStyle w:val="a5"/>
                  <w:lang w:val="uk-UA"/>
                </w:rPr>
                <w:t>-</w:t>
              </w:r>
              <w:r w:rsidRPr="00C12835">
                <w:rPr>
                  <w:rStyle w:val="a5"/>
                </w:rPr>
                <w:t>prostoru</w:t>
              </w:r>
              <w:r w:rsidRPr="00C12835">
                <w:rPr>
                  <w:rStyle w:val="a5"/>
                  <w:lang w:val="uk-UA"/>
                </w:rPr>
                <w:t>-</w:t>
              </w:r>
              <w:r w:rsidRPr="00C12835">
                <w:rPr>
                  <w:rStyle w:val="a5"/>
                </w:rPr>
                <w:t>v</w:t>
              </w:r>
              <w:r w:rsidRPr="00C12835">
                <w:rPr>
                  <w:rStyle w:val="a5"/>
                  <w:lang w:val="uk-UA"/>
                </w:rPr>
                <w:t>-</w:t>
              </w:r>
              <w:r w:rsidRPr="00C12835">
                <w:rPr>
                  <w:rStyle w:val="a5"/>
                </w:rPr>
                <w:t>ukraini</w:t>
              </w:r>
              <w:r w:rsidRPr="00C12835">
                <w:rPr>
                  <w:rStyle w:val="a5"/>
                  <w:lang w:val="uk-UA"/>
                </w:rPr>
                <w:t>-</w:t>
              </w:r>
              <w:r w:rsidRPr="00C12835">
                <w:rPr>
                  <w:rStyle w:val="a5"/>
                </w:rPr>
                <w:t>na</w:t>
              </w:r>
              <w:r w:rsidRPr="00C12835">
                <w:rPr>
                  <w:rStyle w:val="a5"/>
                  <w:lang w:val="uk-UA"/>
                </w:rPr>
                <w:t>-</w:t>
              </w:r>
              <w:r w:rsidRPr="00C12835">
                <w:rPr>
                  <w:rStyle w:val="a5"/>
                </w:rPr>
                <w:t>period</w:t>
              </w:r>
              <w:r w:rsidRPr="00C12835">
                <w:rPr>
                  <w:rStyle w:val="a5"/>
                  <w:lang w:val="uk-UA"/>
                </w:rPr>
                <w:t>-</w:t>
              </w:r>
              <w:r w:rsidRPr="00C12835">
                <w:rPr>
                  <w:rStyle w:val="a5"/>
                </w:rPr>
                <w:t>do</w:t>
              </w:r>
              <w:r w:rsidRPr="00C12835">
                <w:rPr>
                  <w:rStyle w:val="a5"/>
                  <w:lang w:val="uk-UA"/>
                </w:rPr>
                <w:t>-2030-</w:t>
              </w:r>
              <w:r w:rsidRPr="00C12835">
                <w:rPr>
                  <w:rStyle w:val="a5"/>
                </w:rPr>
                <w:t>roku</w:t>
              </w:r>
            </w:hyperlink>
            <w:r w:rsidRPr="00C12835">
              <w:rPr>
                <w:lang w:val="uk-UA"/>
              </w:rPr>
              <w:t>.</w:t>
            </w:r>
          </w:p>
          <w:p w14:paraId="5E940464" w14:textId="77777777" w:rsidR="00971A41" w:rsidRPr="00C12835" w:rsidRDefault="00971A41" w:rsidP="004A4146">
            <w:pPr>
              <w:rPr>
                <w:highlight w:val="yellow"/>
                <w:lang w:val="uk-UA"/>
              </w:rPr>
            </w:pPr>
          </w:p>
          <w:p w14:paraId="6F795C4C" w14:textId="77777777" w:rsidR="00AB4B77" w:rsidRPr="00C12835" w:rsidRDefault="00AB4B77" w:rsidP="004A4146">
            <w:pPr>
              <w:rPr>
                <w:lang w:val="uk-UA"/>
              </w:rPr>
            </w:pPr>
          </w:p>
          <w:p w14:paraId="1DD6C600" w14:textId="77777777" w:rsidR="000F6DD6" w:rsidRPr="00C12835" w:rsidRDefault="000F6DD6" w:rsidP="004A4146">
            <w:pPr>
              <w:rPr>
                <w:lang w:val="uk-UA"/>
              </w:rPr>
            </w:pPr>
          </w:p>
          <w:p w14:paraId="5376A12D" w14:textId="77777777" w:rsidR="0081053B" w:rsidRPr="00C12835" w:rsidRDefault="0081053B" w:rsidP="00971A41">
            <w:pPr>
              <w:rPr>
                <w:lang w:val="uk-UA"/>
              </w:rPr>
            </w:pPr>
          </w:p>
        </w:tc>
      </w:tr>
      <w:tr w:rsidR="00491A9C" w:rsidRPr="00922635" w14:paraId="4E97402D" w14:textId="77777777" w:rsidTr="00285141">
        <w:trPr>
          <w:trHeight w:val="935"/>
        </w:trPr>
        <w:tc>
          <w:tcPr>
            <w:tcW w:w="1951" w:type="dxa"/>
          </w:tcPr>
          <w:p w14:paraId="161CC01A" w14:textId="77777777" w:rsidR="00491A9C" w:rsidRPr="00C12835" w:rsidRDefault="00491A9C" w:rsidP="004A4146">
            <w:r w:rsidRPr="00C12835">
              <w:lastRenderedPageBreak/>
              <w:t xml:space="preserve">2) </w:t>
            </w:r>
            <w:r w:rsidR="00E85D2A" w:rsidRPr="00C12835">
              <w:t>О</w:t>
            </w:r>
            <w:r w:rsidRPr="00C12835">
              <w:t>прилюднювати на офіційних вебсайтах військових адміністрацій населених пунктів, органів місцевого самоврядування інформацію про виконання кожного завершеного заходу</w:t>
            </w:r>
          </w:p>
          <w:p w14:paraId="6802722B" w14:textId="77777777" w:rsidR="00491A9C" w:rsidRPr="00C12835" w:rsidRDefault="00491A9C" w:rsidP="004A4146">
            <w:pPr>
              <w:rPr>
                <w:lang w:val="uk-UA"/>
              </w:rPr>
            </w:pPr>
            <w:r w:rsidRPr="00C12835">
              <w:t>(з дотриманням безпекових обмежень і нерозголошенням деталей, що можуть створювати загрозу для життя і здоров’я людей</w:t>
            </w:r>
            <w:r w:rsidR="00F31F10" w:rsidRPr="00C12835">
              <w:rPr>
                <w:lang w:val="uk-UA"/>
              </w:rPr>
              <w:t>)</w:t>
            </w:r>
          </w:p>
        </w:tc>
        <w:tc>
          <w:tcPr>
            <w:tcW w:w="2126" w:type="dxa"/>
          </w:tcPr>
          <w:p w14:paraId="40E2DBD3" w14:textId="77777777" w:rsidR="00491A9C" w:rsidRPr="00C12835" w:rsidRDefault="00491A9C" w:rsidP="00285141">
            <w:r w:rsidRPr="00C12835">
              <w:t>Військові адміністрації</w:t>
            </w:r>
          </w:p>
          <w:p w14:paraId="5A17FF53" w14:textId="77777777" w:rsidR="00491A9C" w:rsidRPr="00C12835" w:rsidRDefault="00491A9C" w:rsidP="00285141">
            <w:r w:rsidRPr="00C12835">
              <w:t>населених пунктів</w:t>
            </w:r>
          </w:p>
          <w:p w14:paraId="65AAEC8A" w14:textId="77777777" w:rsidR="00491A9C" w:rsidRPr="00C12835" w:rsidRDefault="00491A9C" w:rsidP="00285141">
            <w:r w:rsidRPr="00C12835">
              <w:t>деокупованих</w:t>
            </w:r>
          </w:p>
          <w:p w14:paraId="69415EB8" w14:textId="77777777" w:rsidR="00491A9C" w:rsidRPr="00C12835" w:rsidRDefault="00491A9C" w:rsidP="00285141">
            <w:r w:rsidRPr="00C12835">
              <w:t>територіальних громад</w:t>
            </w:r>
            <w:r w:rsidR="00285141">
              <w:rPr>
                <w:lang w:val="uk-UA"/>
              </w:rPr>
              <w:t xml:space="preserve"> </w:t>
            </w:r>
            <w:r w:rsidRPr="00C12835">
              <w:t>(за згодою)</w:t>
            </w:r>
          </w:p>
        </w:tc>
        <w:tc>
          <w:tcPr>
            <w:tcW w:w="1134" w:type="dxa"/>
          </w:tcPr>
          <w:p w14:paraId="0BDBAAF7" w14:textId="77777777" w:rsidR="00491A9C" w:rsidRPr="00C12835" w:rsidRDefault="00491A9C" w:rsidP="00D95E90">
            <w:pPr>
              <w:jc w:val="center"/>
            </w:pPr>
            <w:r w:rsidRPr="00C12835">
              <w:t>Грудень</w:t>
            </w:r>
          </w:p>
          <w:p w14:paraId="053A6B59" w14:textId="77777777" w:rsidR="00491A9C" w:rsidRPr="00C12835" w:rsidRDefault="002B2E60" w:rsidP="00D95E90">
            <w:pPr>
              <w:jc w:val="center"/>
            </w:pPr>
            <w:r w:rsidRPr="00C12835">
              <w:t>2026</w:t>
            </w:r>
            <w:r w:rsidR="00491A9C" w:rsidRPr="00C12835">
              <w:t xml:space="preserve"> року</w:t>
            </w:r>
          </w:p>
        </w:tc>
        <w:tc>
          <w:tcPr>
            <w:tcW w:w="993" w:type="dxa"/>
          </w:tcPr>
          <w:p w14:paraId="2D34EFDA" w14:textId="77777777" w:rsidR="00491A9C" w:rsidRPr="00C12835" w:rsidRDefault="00491A9C" w:rsidP="004A4146"/>
        </w:tc>
        <w:tc>
          <w:tcPr>
            <w:tcW w:w="1417" w:type="dxa"/>
          </w:tcPr>
          <w:p w14:paraId="62E252B6" w14:textId="77777777" w:rsidR="00491A9C" w:rsidRPr="00C12835" w:rsidRDefault="00491A9C" w:rsidP="004A4146">
            <w:r w:rsidRPr="00C12835">
              <w:t>Викон</w:t>
            </w:r>
            <w:r w:rsidR="002B2E60" w:rsidRPr="00C12835">
              <w:t>ується</w:t>
            </w:r>
          </w:p>
        </w:tc>
        <w:tc>
          <w:tcPr>
            <w:tcW w:w="7938" w:type="dxa"/>
          </w:tcPr>
          <w:p w14:paraId="1F8C0C20" w14:textId="77777777" w:rsidR="006E4398" w:rsidRPr="00C12835" w:rsidRDefault="006E4398" w:rsidP="00C81151">
            <w:pPr>
              <w:jc w:val="both"/>
              <w:rPr>
                <w:lang w:val="uk-UA"/>
              </w:rPr>
            </w:pPr>
            <w:r w:rsidRPr="00C12835">
              <w:rPr>
                <w:lang w:val="uk-UA"/>
              </w:rPr>
              <w:t>Військовими адміністраціями населених пунктів деокупованих територіальних громад оприлюднюється інформація про виконання завершених заходів на своїх офіційних інформаційних платформах в розділах «Безбар</w:t>
            </w:r>
            <w:r w:rsidR="00285141">
              <w:rPr>
                <w:lang w:val="uk-UA"/>
              </w:rPr>
              <w:t>’</w:t>
            </w:r>
            <w:r w:rsidRPr="00C12835">
              <w:rPr>
                <w:lang w:val="uk-UA"/>
              </w:rPr>
              <w:t>єрність».</w:t>
            </w:r>
          </w:p>
          <w:p w14:paraId="5AB9F2B4" w14:textId="77777777" w:rsidR="004460C8" w:rsidRPr="004460C8" w:rsidRDefault="00C81151" w:rsidP="004460C8">
            <w:pPr>
              <w:jc w:val="both"/>
              <w:rPr>
                <w:lang w:val="uk-UA"/>
              </w:rPr>
            </w:pPr>
            <w:r w:rsidRPr="00C12835">
              <w:rPr>
                <w:lang w:val="uk-UA"/>
              </w:rPr>
              <w:t>На офіційному сайті Херсонської міської військової адміністрації у розділі «Новини», на медіаресурсах начальника міської військової адміністрації Ярослава ШАНЬКА</w:t>
            </w:r>
            <w:r w:rsidR="006C36BC" w:rsidRPr="00C12835">
              <w:rPr>
                <w:lang w:val="uk-UA"/>
              </w:rPr>
              <w:t xml:space="preserve"> </w:t>
            </w:r>
            <w:r w:rsidRPr="00C12835">
              <w:rPr>
                <w:lang w:val="uk-UA"/>
              </w:rPr>
              <w:t xml:space="preserve">розміщуються інформаційні повідомлення щодо заходів, які проводяться у Херсонській територіальній громаді з реалізації плану </w:t>
            </w:r>
            <w:r w:rsidRPr="004460C8">
              <w:rPr>
                <w:lang w:val="uk-UA"/>
              </w:rPr>
              <w:t xml:space="preserve">заходів, а саме: відкриття нових укриттів, засідань Ради безбарʼєрності при міському голові, взаємодія </w:t>
            </w:r>
            <w:r w:rsidR="000A4A0A">
              <w:rPr>
                <w:lang w:val="uk-UA"/>
              </w:rPr>
              <w:t>з</w:t>
            </w:r>
            <w:r w:rsidRPr="004460C8">
              <w:rPr>
                <w:lang w:val="uk-UA"/>
              </w:rPr>
              <w:t xml:space="preserve"> громадськими організаціями, благодійними фондами тощо</w:t>
            </w:r>
            <w:r w:rsidR="004460C8" w:rsidRPr="004460C8">
              <w:rPr>
                <w:lang w:val="uk-UA"/>
              </w:rPr>
              <w:t>, та на сторінках Фейсбук та сайтах закладів культури публікується інформація про виконання кожного завершеного заходу</w:t>
            </w:r>
            <w:r w:rsidR="000A4A0A">
              <w:rPr>
                <w:lang w:val="uk-UA"/>
              </w:rPr>
              <w:t xml:space="preserve"> з безбарєрності</w:t>
            </w:r>
            <w:r w:rsidR="004460C8" w:rsidRPr="004460C8">
              <w:rPr>
                <w:lang w:val="uk-UA"/>
              </w:rPr>
              <w:t>:</w:t>
            </w:r>
          </w:p>
          <w:p w14:paraId="2AA0BD62" w14:textId="77777777" w:rsidR="006A02F8" w:rsidRPr="004460C8" w:rsidRDefault="000A4A0A" w:rsidP="00C81151">
            <w:pPr>
              <w:jc w:val="both"/>
              <w:rPr>
                <w:lang w:val="uk-UA"/>
              </w:rPr>
            </w:pPr>
            <w:hyperlink r:id="rId14" w:history="1">
              <w:r w:rsidRPr="00717487">
                <w:rPr>
                  <w:rStyle w:val="a5"/>
                  <w:shd w:val="clear" w:color="auto" w:fill="FFFFFF"/>
                </w:rPr>
                <w:t>https</w:t>
              </w:r>
              <w:r w:rsidRPr="00717487">
                <w:rPr>
                  <w:rStyle w:val="a5"/>
                  <w:shd w:val="clear" w:color="auto" w:fill="FFFFFF"/>
                  <w:lang w:val="uk-UA"/>
                </w:rPr>
                <w:t>://</w:t>
              </w:r>
              <w:r w:rsidRPr="00717487">
                <w:rPr>
                  <w:rStyle w:val="a5"/>
                  <w:shd w:val="clear" w:color="auto" w:fill="FFFFFF"/>
                </w:rPr>
                <w:t>www</w:t>
              </w:r>
              <w:r w:rsidRPr="00717487">
                <w:rPr>
                  <w:rStyle w:val="a5"/>
                  <w:shd w:val="clear" w:color="auto" w:fill="FFFFFF"/>
                  <w:lang w:val="uk-UA"/>
                </w:rPr>
                <w:t>.</w:t>
              </w:r>
              <w:r w:rsidRPr="00717487">
                <w:rPr>
                  <w:rStyle w:val="a5"/>
                  <w:shd w:val="clear" w:color="auto" w:fill="FFFFFF"/>
                </w:rPr>
                <w:t>facebook</w:t>
              </w:r>
              <w:r w:rsidRPr="00717487">
                <w:rPr>
                  <w:rStyle w:val="a5"/>
                  <w:shd w:val="clear" w:color="auto" w:fill="FFFFFF"/>
                  <w:lang w:val="uk-UA"/>
                </w:rPr>
                <w:t>.</w:t>
              </w:r>
              <w:r w:rsidRPr="00717487">
                <w:rPr>
                  <w:rStyle w:val="a5"/>
                  <w:shd w:val="clear" w:color="auto" w:fill="FFFFFF"/>
                </w:rPr>
                <w:t>com</w:t>
              </w:r>
              <w:r w:rsidRPr="00717487">
                <w:rPr>
                  <w:rStyle w:val="a5"/>
                  <w:shd w:val="clear" w:color="auto" w:fill="FFFFFF"/>
                  <w:lang w:val="uk-UA"/>
                </w:rPr>
                <w:t>/</w:t>
              </w:r>
              <w:r w:rsidRPr="00717487">
                <w:rPr>
                  <w:rStyle w:val="a5"/>
                  <w:shd w:val="clear" w:color="auto" w:fill="FFFFFF"/>
                </w:rPr>
                <w:t>share</w:t>
              </w:r>
              <w:r w:rsidRPr="00717487">
                <w:rPr>
                  <w:rStyle w:val="a5"/>
                  <w:shd w:val="clear" w:color="auto" w:fill="FFFFFF"/>
                  <w:lang w:val="uk-UA"/>
                </w:rPr>
                <w:t>/173</w:t>
              </w:r>
              <w:r w:rsidRPr="00717487">
                <w:rPr>
                  <w:rStyle w:val="a5"/>
                  <w:shd w:val="clear" w:color="auto" w:fill="FFFFFF"/>
                </w:rPr>
                <w:t>cKsojRB</w:t>
              </w:r>
              <w:r w:rsidRPr="00717487">
                <w:rPr>
                  <w:rStyle w:val="a5"/>
                  <w:shd w:val="clear" w:color="auto" w:fill="FFFFFF"/>
                  <w:lang w:val="uk-UA"/>
                </w:rPr>
                <w:t>/?</w:t>
              </w:r>
              <w:r w:rsidRPr="00717487">
                <w:rPr>
                  <w:rStyle w:val="a5"/>
                  <w:shd w:val="clear" w:color="auto" w:fill="FFFFFF"/>
                </w:rPr>
                <w:t>mibextid</w:t>
              </w:r>
              <w:r w:rsidRPr="00717487">
                <w:rPr>
                  <w:rStyle w:val="a5"/>
                  <w:shd w:val="clear" w:color="auto" w:fill="FFFFFF"/>
                  <w:lang w:val="uk-UA"/>
                </w:rPr>
                <w:t>=</w:t>
              </w:r>
              <w:r w:rsidRPr="00717487">
                <w:rPr>
                  <w:rStyle w:val="a5"/>
                  <w:shd w:val="clear" w:color="auto" w:fill="FFFFFF"/>
                </w:rPr>
                <w:t>wwXIfr</w:t>
              </w:r>
            </w:hyperlink>
          </w:p>
          <w:p w14:paraId="738E11D8" w14:textId="77777777" w:rsidR="008C04CC" w:rsidRPr="004460C8" w:rsidRDefault="008C04CC" w:rsidP="008C04CC">
            <w:pPr>
              <w:jc w:val="both"/>
              <w:rPr>
                <w:lang w:val="uk-UA"/>
              </w:rPr>
            </w:pPr>
            <w:r w:rsidRPr="004460C8">
              <w:rPr>
                <w:lang w:val="uk-UA"/>
              </w:rPr>
              <w:t>На офіційних</w:t>
            </w:r>
            <w:r w:rsidR="00760417" w:rsidRPr="004460C8">
              <w:rPr>
                <w:lang w:val="uk-UA"/>
              </w:rPr>
              <w:t xml:space="preserve"> </w:t>
            </w:r>
            <w:r w:rsidRPr="004460C8">
              <w:rPr>
                <w:lang w:val="uk-UA"/>
              </w:rPr>
              <w:t>сайтах:</w:t>
            </w:r>
          </w:p>
          <w:p w14:paraId="2C4F82FB" w14:textId="77777777" w:rsidR="006C36BC" w:rsidRPr="004460C8" w:rsidRDefault="00836D93" w:rsidP="008460FA">
            <w:pPr>
              <w:jc w:val="both"/>
              <w:rPr>
                <w:lang w:val="uk-UA"/>
              </w:rPr>
            </w:pPr>
            <w:r w:rsidRPr="004460C8">
              <w:rPr>
                <w:lang w:val="uk-UA"/>
              </w:rPr>
              <w:t xml:space="preserve">Бериславської міської </w:t>
            </w:r>
            <w:r w:rsidR="008C04CC" w:rsidRPr="004460C8">
              <w:rPr>
                <w:lang w:val="uk-UA"/>
              </w:rPr>
              <w:t>військової адміністрації:</w:t>
            </w:r>
            <w:r w:rsidR="008460FA" w:rsidRPr="004460C8">
              <w:rPr>
                <w:lang w:val="uk-UA"/>
              </w:rPr>
              <w:t xml:space="preserve"> </w:t>
            </w:r>
            <w:hyperlink r:id="rId15" w:history="1">
              <w:r w:rsidR="006C36BC" w:rsidRPr="004460C8">
                <w:rPr>
                  <w:rStyle w:val="a5"/>
                  <w:lang w:eastAsia="ar-SA"/>
                </w:rPr>
                <w:t>https</w:t>
              </w:r>
              <w:r w:rsidR="006C36BC" w:rsidRPr="004460C8">
                <w:rPr>
                  <w:rStyle w:val="a5"/>
                  <w:lang w:val="uk-UA" w:eastAsia="ar-SA"/>
                </w:rPr>
                <w:t>://</w:t>
              </w:r>
              <w:r w:rsidR="006C36BC" w:rsidRPr="004460C8">
                <w:rPr>
                  <w:rStyle w:val="a5"/>
                  <w:lang w:eastAsia="ar-SA"/>
                </w:rPr>
                <w:t>berislav</w:t>
              </w:r>
              <w:r w:rsidR="006C36BC" w:rsidRPr="004460C8">
                <w:rPr>
                  <w:rStyle w:val="a5"/>
                  <w:lang w:val="uk-UA" w:eastAsia="ar-SA"/>
                </w:rPr>
                <w:t>-</w:t>
              </w:r>
              <w:r w:rsidR="006C36BC" w:rsidRPr="004460C8">
                <w:rPr>
                  <w:rStyle w:val="a5"/>
                  <w:lang w:eastAsia="ar-SA"/>
                </w:rPr>
                <w:t>mr</w:t>
              </w:r>
              <w:r w:rsidR="006C36BC" w:rsidRPr="004460C8">
                <w:rPr>
                  <w:rStyle w:val="a5"/>
                  <w:lang w:val="uk-UA" w:eastAsia="ar-SA"/>
                </w:rPr>
                <w:t>.</w:t>
              </w:r>
              <w:r w:rsidR="006C36BC" w:rsidRPr="004460C8">
                <w:rPr>
                  <w:rStyle w:val="a5"/>
                  <w:lang w:eastAsia="ar-SA"/>
                </w:rPr>
                <w:t>gov</w:t>
              </w:r>
              <w:r w:rsidR="006C36BC" w:rsidRPr="004460C8">
                <w:rPr>
                  <w:rStyle w:val="a5"/>
                  <w:lang w:val="uk-UA" w:eastAsia="ar-SA"/>
                </w:rPr>
                <w:t>.</w:t>
              </w:r>
              <w:r w:rsidR="006C36BC" w:rsidRPr="004460C8">
                <w:rPr>
                  <w:rStyle w:val="a5"/>
                  <w:lang w:eastAsia="ar-SA"/>
                </w:rPr>
                <w:t>ua</w:t>
              </w:r>
              <w:r w:rsidR="006C36BC" w:rsidRPr="004460C8">
                <w:rPr>
                  <w:rStyle w:val="a5"/>
                  <w:lang w:val="uk-UA" w:eastAsia="ar-SA"/>
                </w:rPr>
                <w:t>/</w:t>
              </w:r>
              <w:r w:rsidR="006C36BC" w:rsidRPr="004460C8">
                <w:rPr>
                  <w:rStyle w:val="a5"/>
                  <w:lang w:eastAsia="ar-SA"/>
                </w:rPr>
                <w:t>wp</w:t>
              </w:r>
              <w:r w:rsidR="006C36BC" w:rsidRPr="004460C8">
                <w:rPr>
                  <w:rStyle w:val="a5"/>
                  <w:lang w:val="uk-UA" w:eastAsia="ar-SA"/>
                </w:rPr>
                <w:t>-</w:t>
              </w:r>
              <w:r w:rsidR="006C36BC" w:rsidRPr="004460C8">
                <w:rPr>
                  <w:rStyle w:val="a5"/>
                  <w:lang w:eastAsia="ar-SA"/>
                </w:rPr>
                <w:t>content</w:t>
              </w:r>
              <w:r w:rsidR="006C36BC" w:rsidRPr="004460C8">
                <w:rPr>
                  <w:rStyle w:val="a5"/>
                  <w:lang w:val="uk-UA" w:eastAsia="ar-SA"/>
                </w:rPr>
                <w:t>/</w:t>
              </w:r>
              <w:r w:rsidR="006C36BC" w:rsidRPr="004460C8">
                <w:rPr>
                  <w:rStyle w:val="a5"/>
                  <w:lang w:eastAsia="ar-SA"/>
                </w:rPr>
                <w:t>uploads</w:t>
              </w:r>
              <w:r w:rsidR="006C36BC" w:rsidRPr="004460C8">
                <w:rPr>
                  <w:rStyle w:val="a5"/>
                  <w:lang w:val="uk-UA" w:eastAsia="ar-SA"/>
                </w:rPr>
                <w:t>/2026/03/</w:t>
              </w:r>
              <w:r w:rsidR="006C36BC" w:rsidRPr="004460C8">
                <w:rPr>
                  <w:rStyle w:val="a5"/>
                  <w:lang w:eastAsia="ar-SA"/>
                </w:rPr>
                <w:t>Protokol</w:t>
              </w:r>
              <w:r w:rsidR="006C36BC" w:rsidRPr="004460C8">
                <w:rPr>
                  <w:rStyle w:val="a5"/>
                  <w:lang w:val="uk-UA" w:eastAsia="ar-SA"/>
                </w:rPr>
                <w:t>-1-</w:t>
              </w:r>
              <w:r w:rsidR="006C36BC" w:rsidRPr="004460C8">
                <w:rPr>
                  <w:rStyle w:val="a5"/>
                  <w:lang w:eastAsia="ar-SA"/>
                </w:rPr>
                <w:t>bezbaryernosti</w:t>
              </w:r>
              <w:r w:rsidR="006C36BC" w:rsidRPr="004460C8">
                <w:rPr>
                  <w:rStyle w:val="a5"/>
                  <w:lang w:val="uk-UA" w:eastAsia="ar-SA"/>
                </w:rPr>
                <w:t>-2.</w:t>
              </w:r>
              <w:r w:rsidR="006C36BC" w:rsidRPr="004460C8">
                <w:rPr>
                  <w:rStyle w:val="a5"/>
                  <w:lang w:eastAsia="ar-SA"/>
                </w:rPr>
                <w:t>pdf</w:t>
              </w:r>
            </w:hyperlink>
            <w:r w:rsidR="008C04CC" w:rsidRPr="004460C8">
              <w:rPr>
                <w:lang w:val="uk-UA"/>
              </w:rPr>
              <w:t xml:space="preserve"> ;</w:t>
            </w:r>
          </w:p>
          <w:p w14:paraId="0160A63D" w14:textId="77777777" w:rsidR="008C04CC" w:rsidRPr="004460C8" w:rsidRDefault="008C04CC" w:rsidP="00D95E90">
            <w:pPr>
              <w:jc w:val="both"/>
              <w:rPr>
                <w:rFonts w:eastAsia="Cambria"/>
                <w:color w:val="000000"/>
                <w:lang w:val="uk-UA"/>
              </w:rPr>
            </w:pPr>
            <w:r w:rsidRPr="004460C8">
              <w:rPr>
                <w:lang w:val="uk-UA"/>
              </w:rPr>
              <w:t xml:space="preserve">Високопільської селищної </w:t>
            </w:r>
            <w:r w:rsidRPr="004460C8">
              <w:rPr>
                <w:rFonts w:eastAsia="Cambria"/>
                <w:color w:val="000000"/>
                <w:lang w:val="uk-UA"/>
              </w:rPr>
              <w:t>військової адміністрації</w:t>
            </w:r>
            <w:r w:rsidR="001D5B5C" w:rsidRPr="004460C8">
              <w:rPr>
                <w:rFonts w:eastAsia="Cambria"/>
                <w:color w:val="000000"/>
                <w:lang w:val="uk-UA"/>
              </w:rPr>
              <w:t xml:space="preserve"> </w:t>
            </w:r>
            <w:hyperlink r:id="rId16" w:history="1">
              <w:r w:rsidR="001D5B5C" w:rsidRPr="004460C8">
                <w:rPr>
                  <w:rStyle w:val="a5"/>
                  <w:rFonts w:eastAsia="Cambria"/>
                </w:rPr>
                <w:t>https</w:t>
              </w:r>
              <w:r w:rsidR="001D5B5C" w:rsidRPr="004460C8">
                <w:rPr>
                  <w:rStyle w:val="a5"/>
                  <w:rFonts w:eastAsia="Cambria"/>
                  <w:lang w:val="uk-UA"/>
                </w:rPr>
                <w:t>://</w:t>
              </w:r>
              <w:r w:rsidR="001D5B5C" w:rsidRPr="004460C8">
                <w:rPr>
                  <w:rStyle w:val="a5"/>
                  <w:rFonts w:eastAsia="Cambria"/>
                </w:rPr>
                <w:t>kronau</w:t>
              </w:r>
              <w:r w:rsidR="001D5B5C" w:rsidRPr="004460C8">
                <w:rPr>
                  <w:rStyle w:val="a5"/>
                  <w:rFonts w:eastAsia="Cambria"/>
                  <w:lang w:val="uk-UA"/>
                </w:rPr>
                <w:t>.</w:t>
              </w:r>
              <w:r w:rsidR="001D5B5C" w:rsidRPr="004460C8">
                <w:rPr>
                  <w:rStyle w:val="a5"/>
                  <w:rFonts w:eastAsia="Cambria"/>
                </w:rPr>
                <w:t>gov</w:t>
              </w:r>
              <w:r w:rsidR="001D5B5C" w:rsidRPr="004460C8">
                <w:rPr>
                  <w:rStyle w:val="a5"/>
                  <w:rFonts w:eastAsia="Cambria"/>
                  <w:lang w:val="uk-UA"/>
                </w:rPr>
                <w:t>.</w:t>
              </w:r>
              <w:r w:rsidR="001D5B5C" w:rsidRPr="004460C8">
                <w:rPr>
                  <w:rStyle w:val="a5"/>
                  <w:rFonts w:eastAsia="Cambria"/>
                </w:rPr>
                <w:t>ua</w:t>
              </w:r>
              <w:r w:rsidR="001D5B5C" w:rsidRPr="004460C8">
                <w:rPr>
                  <w:rStyle w:val="a5"/>
                  <w:rFonts w:eastAsia="Cambria"/>
                  <w:lang w:val="uk-UA"/>
                </w:rPr>
                <w:t>/</w:t>
              </w:r>
            </w:hyperlink>
            <w:r w:rsidR="004460C8" w:rsidRPr="004460C8">
              <w:rPr>
                <w:rFonts w:eastAsia="Cambria"/>
                <w:color w:val="000000"/>
                <w:lang w:val="uk-UA"/>
              </w:rPr>
              <w:t>;</w:t>
            </w:r>
          </w:p>
          <w:p w14:paraId="73D61779" w14:textId="77777777" w:rsidR="004460C8" w:rsidRPr="004460C8" w:rsidRDefault="004460C8" w:rsidP="00D95E90">
            <w:pPr>
              <w:jc w:val="both"/>
              <w:rPr>
                <w:rFonts w:eastAsia="Cambria"/>
                <w:color w:val="000000"/>
                <w:lang w:val="uk-UA"/>
              </w:rPr>
            </w:pPr>
            <w:hyperlink r:id="rId17" w:history="1">
              <w:r w:rsidRPr="004460C8">
                <w:rPr>
                  <w:rStyle w:val="a5"/>
                </w:rPr>
                <w:t>https</w:t>
              </w:r>
              <w:r w:rsidRPr="004460C8">
                <w:rPr>
                  <w:rStyle w:val="a5"/>
                  <w:lang w:val="uk-UA"/>
                </w:rPr>
                <w:t>://</w:t>
              </w:r>
              <w:r w:rsidRPr="004460C8">
                <w:rPr>
                  <w:rStyle w:val="a5"/>
                </w:rPr>
                <w:t>kronau</w:t>
              </w:r>
              <w:r w:rsidRPr="004460C8">
                <w:rPr>
                  <w:rStyle w:val="a5"/>
                  <w:lang w:val="uk-UA"/>
                </w:rPr>
                <w:t>.</w:t>
              </w:r>
              <w:r w:rsidRPr="004460C8">
                <w:rPr>
                  <w:rStyle w:val="a5"/>
                </w:rPr>
                <w:t>gov</w:t>
              </w:r>
              <w:r w:rsidRPr="004460C8">
                <w:rPr>
                  <w:rStyle w:val="a5"/>
                  <w:lang w:val="uk-UA"/>
                </w:rPr>
                <w:t>.</w:t>
              </w:r>
              <w:r w:rsidRPr="004460C8">
                <w:rPr>
                  <w:rStyle w:val="a5"/>
                </w:rPr>
                <w:t>ua</w:t>
              </w:r>
              <w:r w:rsidRPr="004460C8">
                <w:rPr>
                  <w:rStyle w:val="a5"/>
                  <w:lang w:val="uk-UA"/>
                </w:rPr>
                <w:t>/</w:t>
              </w:r>
              <w:r w:rsidRPr="004460C8">
                <w:rPr>
                  <w:rStyle w:val="a5"/>
                </w:rPr>
                <w:t>bezbarernist</w:t>
              </w:r>
              <w:r w:rsidRPr="004460C8">
                <w:rPr>
                  <w:rStyle w:val="a5"/>
                  <w:lang w:val="uk-UA"/>
                </w:rPr>
                <w:t>-15-52-58-01-06-2025/</w:t>
              </w:r>
            </w:hyperlink>
            <w:r w:rsidRPr="004460C8">
              <w:rPr>
                <w:lang w:val="uk-UA"/>
              </w:rPr>
              <w:t>.</w:t>
            </w:r>
          </w:p>
          <w:p w14:paraId="774F6854" w14:textId="77777777" w:rsidR="008C04CC" w:rsidRPr="004460C8" w:rsidRDefault="008C04CC" w:rsidP="008C04CC">
            <w:pPr>
              <w:jc w:val="both"/>
              <w:rPr>
                <w:lang w:val="uk-UA"/>
              </w:rPr>
            </w:pPr>
            <w:r w:rsidRPr="004460C8">
              <w:rPr>
                <w:lang w:val="uk-UA"/>
              </w:rPr>
              <w:t>Дар ївської сільської ради:</w:t>
            </w:r>
            <w:r w:rsidR="008460FA" w:rsidRPr="004460C8">
              <w:rPr>
                <w:lang w:val="uk-UA"/>
              </w:rPr>
              <w:t xml:space="preserve"> </w:t>
            </w:r>
            <w:hyperlink r:id="rId18" w:history="1">
              <w:r w:rsidRPr="004460C8">
                <w:rPr>
                  <w:rStyle w:val="a5"/>
                </w:rPr>
                <w:t>https</w:t>
              </w:r>
              <w:r w:rsidRPr="004460C8">
                <w:rPr>
                  <w:rStyle w:val="a5"/>
                  <w:lang w:val="uk-UA"/>
                </w:rPr>
                <w:t>://</w:t>
              </w:r>
              <w:r w:rsidRPr="004460C8">
                <w:rPr>
                  <w:rStyle w:val="a5"/>
                </w:rPr>
                <w:t>daryivska</w:t>
              </w:r>
              <w:r w:rsidRPr="004460C8">
                <w:rPr>
                  <w:rStyle w:val="a5"/>
                  <w:lang w:val="uk-UA"/>
                </w:rPr>
                <w:t>-</w:t>
              </w:r>
              <w:r w:rsidRPr="004460C8">
                <w:rPr>
                  <w:rStyle w:val="a5"/>
                </w:rPr>
                <w:t>gromada</w:t>
              </w:r>
              <w:r w:rsidRPr="004460C8">
                <w:rPr>
                  <w:rStyle w:val="a5"/>
                  <w:lang w:val="uk-UA"/>
                </w:rPr>
                <w:t>.</w:t>
              </w:r>
              <w:r w:rsidRPr="004460C8">
                <w:rPr>
                  <w:rStyle w:val="a5"/>
                </w:rPr>
                <w:t>gov</w:t>
              </w:r>
              <w:r w:rsidRPr="004460C8">
                <w:rPr>
                  <w:rStyle w:val="a5"/>
                  <w:lang w:val="uk-UA"/>
                </w:rPr>
                <w:t>.</w:t>
              </w:r>
              <w:r w:rsidRPr="004460C8">
                <w:rPr>
                  <w:rStyle w:val="a5"/>
                </w:rPr>
                <w:t>ua</w:t>
              </w:r>
              <w:r w:rsidRPr="004460C8">
                <w:rPr>
                  <w:rStyle w:val="a5"/>
                  <w:lang w:val="uk-UA"/>
                </w:rPr>
                <w:t>/</w:t>
              </w:r>
              <w:r w:rsidRPr="004460C8">
                <w:rPr>
                  <w:rStyle w:val="a5"/>
                </w:rPr>
                <w:t>bezbarernist</w:t>
              </w:r>
              <w:r w:rsidRPr="004460C8">
                <w:rPr>
                  <w:rStyle w:val="a5"/>
                  <w:lang w:val="uk-UA"/>
                </w:rPr>
                <w:t>-19-10-24-22-09-2025/</w:t>
              </w:r>
            </w:hyperlink>
            <w:r w:rsidRPr="004460C8">
              <w:rPr>
                <w:lang w:val="uk-UA"/>
              </w:rPr>
              <w:t xml:space="preserve"> ;</w:t>
            </w:r>
          </w:p>
          <w:p w14:paraId="3C624F22" w14:textId="77777777" w:rsidR="00491A9C" w:rsidRPr="004460C8" w:rsidRDefault="002419C3" w:rsidP="00D95E90">
            <w:pPr>
              <w:jc w:val="both"/>
              <w:rPr>
                <w:lang w:val="uk-UA"/>
              </w:rPr>
            </w:pPr>
            <w:r w:rsidRPr="004460C8">
              <w:rPr>
                <w:lang w:val="uk-UA"/>
              </w:rPr>
              <w:t xml:space="preserve">Білозерської селищної ради - </w:t>
            </w:r>
            <w:hyperlink r:id="rId19" w:history="1">
              <w:r w:rsidRPr="004460C8">
                <w:rPr>
                  <w:rStyle w:val="a5"/>
                </w:rPr>
                <w:t>http</w:t>
              </w:r>
              <w:r w:rsidRPr="004460C8">
                <w:rPr>
                  <w:rStyle w:val="a5"/>
                  <w:lang w:val="uk-UA"/>
                </w:rPr>
                <w:t>://</w:t>
              </w:r>
              <w:r w:rsidRPr="004460C8">
                <w:rPr>
                  <w:rStyle w:val="a5"/>
                </w:rPr>
                <w:t>bilozerka</w:t>
              </w:r>
              <w:r w:rsidRPr="004460C8">
                <w:rPr>
                  <w:rStyle w:val="a5"/>
                  <w:lang w:val="uk-UA"/>
                </w:rPr>
                <w:t>-</w:t>
              </w:r>
              <w:r w:rsidRPr="004460C8">
                <w:rPr>
                  <w:rStyle w:val="a5"/>
                </w:rPr>
                <w:t>otg</w:t>
              </w:r>
              <w:r w:rsidRPr="004460C8">
                <w:rPr>
                  <w:rStyle w:val="a5"/>
                  <w:lang w:val="uk-UA"/>
                </w:rPr>
                <w:t>.</w:t>
              </w:r>
              <w:r w:rsidRPr="004460C8">
                <w:rPr>
                  <w:rStyle w:val="a5"/>
                </w:rPr>
                <w:t>gov</w:t>
              </w:r>
              <w:r w:rsidRPr="004460C8">
                <w:rPr>
                  <w:rStyle w:val="a5"/>
                  <w:lang w:val="uk-UA"/>
                </w:rPr>
                <w:t>.</w:t>
              </w:r>
              <w:r w:rsidRPr="004460C8">
                <w:rPr>
                  <w:rStyle w:val="a5"/>
                </w:rPr>
                <w:t>ua</w:t>
              </w:r>
              <w:r w:rsidRPr="004460C8">
                <w:rPr>
                  <w:rStyle w:val="a5"/>
                  <w:lang w:val="uk-UA"/>
                </w:rPr>
                <w:t>/</w:t>
              </w:r>
            </w:hyperlink>
            <w:r w:rsidR="009533BA" w:rsidRPr="004460C8">
              <w:rPr>
                <w:lang w:val="uk-UA"/>
              </w:rPr>
              <w:t>.</w:t>
            </w:r>
          </w:p>
          <w:p w14:paraId="2282A57E" w14:textId="77777777" w:rsidR="00760417" w:rsidRPr="004460C8" w:rsidRDefault="00760417" w:rsidP="00D95E90">
            <w:pPr>
              <w:jc w:val="both"/>
              <w:rPr>
                <w:color w:val="000000"/>
                <w:lang w:val="uk-UA"/>
              </w:rPr>
            </w:pPr>
            <w:r w:rsidRPr="004460C8">
              <w:rPr>
                <w:color w:val="000000"/>
                <w:lang w:val="uk-UA"/>
              </w:rPr>
              <w:t>На офіційному веб-сайті Кочубеївської військової адміністрації постійно публікуються матеріали про проведення заходів</w:t>
            </w:r>
            <w:r w:rsidR="000A4A0A">
              <w:rPr>
                <w:color w:val="000000"/>
                <w:lang w:val="uk-UA"/>
              </w:rPr>
              <w:t>,</w:t>
            </w:r>
            <w:r w:rsidRPr="004460C8">
              <w:rPr>
                <w:color w:val="000000"/>
                <w:lang w:val="uk-UA"/>
              </w:rPr>
              <w:t xml:space="preserve"> враховуючи безпекову ситуацію</w:t>
            </w:r>
            <w:r w:rsidR="00FD5A65" w:rsidRPr="004460C8">
              <w:rPr>
                <w:color w:val="000000"/>
                <w:lang w:val="uk-UA"/>
              </w:rPr>
              <w:t xml:space="preserve"> </w:t>
            </w:r>
            <w:hyperlink r:id="rId20" w:history="1">
              <w:r w:rsidR="00DA6194" w:rsidRPr="004460C8">
                <w:rPr>
                  <w:rStyle w:val="a5"/>
                  <w:lang w:val="uk-UA"/>
                </w:rPr>
                <w:t>https://kochubeivska-gromada.gov.ua/</w:t>
              </w:r>
            </w:hyperlink>
            <w:r w:rsidRPr="004460C8">
              <w:rPr>
                <w:color w:val="000000"/>
                <w:lang w:val="uk-UA"/>
              </w:rPr>
              <w:t>.</w:t>
            </w:r>
          </w:p>
          <w:p w14:paraId="091399F6" w14:textId="77777777" w:rsidR="004460C8" w:rsidRPr="004460C8" w:rsidRDefault="004460C8" w:rsidP="00D95E90">
            <w:pPr>
              <w:jc w:val="both"/>
              <w:rPr>
                <w:color w:val="000000"/>
                <w:lang w:val="uk-UA"/>
              </w:rPr>
            </w:pPr>
            <w:r w:rsidRPr="004460C8">
              <w:rPr>
                <w:lang w:val="uk-UA"/>
              </w:rPr>
              <w:t>Борозенської селищної військової адміністрації:</w:t>
            </w:r>
            <w:r w:rsidRPr="004460C8">
              <w:rPr>
                <w:rFonts w:eastAsia="Cambria"/>
                <w:color w:val="000000"/>
                <w:lang w:val="uk-UA"/>
              </w:rPr>
              <w:t xml:space="preserve"> </w:t>
            </w:r>
            <w:hyperlink r:id="rId21" w:history="1">
              <w:r w:rsidRPr="004460C8">
                <w:rPr>
                  <w:rStyle w:val="a5"/>
                  <w:rFonts w:eastAsia="Cambria"/>
                </w:rPr>
                <w:t>https</w:t>
              </w:r>
              <w:r w:rsidRPr="004460C8">
                <w:rPr>
                  <w:rStyle w:val="a5"/>
                  <w:rFonts w:eastAsia="Cambria"/>
                  <w:lang w:val="uk-UA"/>
                </w:rPr>
                <w:t>://</w:t>
              </w:r>
              <w:r w:rsidRPr="004460C8">
                <w:rPr>
                  <w:rStyle w:val="a5"/>
                  <w:rFonts w:eastAsia="Cambria"/>
                </w:rPr>
                <w:t>borozenska</w:t>
              </w:r>
              <w:r w:rsidRPr="004460C8">
                <w:rPr>
                  <w:rStyle w:val="a5"/>
                  <w:rFonts w:eastAsia="Cambria"/>
                  <w:lang w:val="uk-UA"/>
                </w:rPr>
                <w:t>-</w:t>
              </w:r>
              <w:r w:rsidRPr="004460C8">
                <w:rPr>
                  <w:rStyle w:val="a5"/>
                  <w:rFonts w:eastAsia="Cambria"/>
                </w:rPr>
                <w:t>gromada</w:t>
              </w:r>
              <w:r w:rsidRPr="004460C8">
                <w:rPr>
                  <w:rStyle w:val="a5"/>
                  <w:rFonts w:eastAsia="Cambria"/>
                  <w:lang w:val="uk-UA"/>
                </w:rPr>
                <w:t>.</w:t>
              </w:r>
              <w:r w:rsidRPr="004460C8">
                <w:rPr>
                  <w:rStyle w:val="a5"/>
                  <w:rFonts w:eastAsia="Cambria"/>
                </w:rPr>
                <w:t>gov</w:t>
              </w:r>
              <w:r w:rsidRPr="004460C8">
                <w:rPr>
                  <w:rStyle w:val="a5"/>
                  <w:rFonts w:eastAsia="Cambria"/>
                  <w:lang w:val="uk-UA"/>
                </w:rPr>
                <w:t>.</w:t>
              </w:r>
              <w:r w:rsidRPr="004460C8">
                <w:rPr>
                  <w:rStyle w:val="a5"/>
                  <w:rFonts w:eastAsia="Cambria"/>
                </w:rPr>
                <w:t>ua</w:t>
              </w:r>
              <w:r w:rsidRPr="004460C8">
                <w:rPr>
                  <w:rStyle w:val="a5"/>
                  <w:rFonts w:eastAsia="Cambria"/>
                  <w:lang w:val="uk-UA"/>
                </w:rPr>
                <w:t>/</w:t>
              </w:r>
            </w:hyperlink>
            <w:r>
              <w:rPr>
                <w:rFonts w:eastAsia="Cambria"/>
                <w:color w:val="000000"/>
                <w:lang w:val="uk-UA"/>
              </w:rPr>
              <w:t>.</w:t>
            </w:r>
          </w:p>
          <w:p w14:paraId="500614E9" w14:textId="77777777" w:rsidR="00760417" w:rsidRPr="00C12835" w:rsidRDefault="007F1676" w:rsidP="00D95E90">
            <w:pPr>
              <w:jc w:val="both"/>
              <w:rPr>
                <w:lang w:val="uk-UA"/>
              </w:rPr>
            </w:pPr>
            <w:r w:rsidRPr="00C12835">
              <w:rPr>
                <w:lang w:val="uk-UA"/>
              </w:rPr>
              <w:t>Тягинською сільською радою забезпечено розміщення інформації для ознайомлення у доступних місцях та соціальних мережах.</w:t>
            </w:r>
          </w:p>
          <w:p w14:paraId="145CFE5F" w14:textId="77777777" w:rsidR="008460FA" w:rsidRPr="00C12835" w:rsidRDefault="009533BA" w:rsidP="000C170F">
            <w:pPr>
              <w:jc w:val="both"/>
              <w:rPr>
                <w:lang w:val="uk-UA"/>
              </w:rPr>
            </w:pPr>
            <w:r w:rsidRPr="00C12835">
              <w:rPr>
                <w:lang w:val="uk-UA"/>
              </w:rPr>
              <w:t xml:space="preserve">Станіславської сільської ради забезпечено розміщення: </w:t>
            </w:r>
            <w:hyperlink r:id="rId22" w:history="1">
              <w:r w:rsidRPr="00C12835">
                <w:rPr>
                  <w:rStyle w:val="a5"/>
                  <w:lang w:val="uk-UA"/>
                </w:rPr>
                <w:t>https://www.facebook.com/share/v/1EnXk14G5v/</w:t>
              </w:r>
            </w:hyperlink>
            <w:r w:rsidRPr="00C12835">
              <w:rPr>
                <w:lang w:val="uk-UA"/>
              </w:rPr>
              <w:t>,</w:t>
            </w:r>
            <w:r w:rsidR="000C170F">
              <w:rPr>
                <w:lang w:val="uk-UA"/>
              </w:rPr>
              <w:t xml:space="preserve"> </w:t>
            </w:r>
            <w:hyperlink r:id="rId23" w:history="1">
              <w:r w:rsidRPr="00C12835">
                <w:rPr>
                  <w:rStyle w:val="a5"/>
                  <w:lang w:val="uk-UA"/>
                </w:rPr>
                <w:t>https://www.facebook.com/share/p/1EJAJQQhK9/</w:t>
              </w:r>
            </w:hyperlink>
            <w:r w:rsidRPr="00C12835">
              <w:rPr>
                <w:lang w:val="uk-UA"/>
              </w:rPr>
              <w:t>.</w:t>
            </w:r>
          </w:p>
        </w:tc>
      </w:tr>
      <w:tr w:rsidR="008B1635" w:rsidRPr="00ED51E9" w14:paraId="7B94FAA5" w14:textId="77777777" w:rsidTr="002C2DD4">
        <w:tc>
          <w:tcPr>
            <w:tcW w:w="15559" w:type="dxa"/>
            <w:gridSpan w:val="6"/>
          </w:tcPr>
          <w:p w14:paraId="1B85EAFF" w14:textId="77777777" w:rsidR="008B1635" w:rsidRPr="00C12835" w:rsidRDefault="008B1635" w:rsidP="00D95E90">
            <w:pPr>
              <w:jc w:val="center"/>
              <w:rPr>
                <w:b/>
                <w:bCs/>
              </w:rPr>
            </w:pPr>
            <w:r w:rsidRPr="00C12835">
              <w:rPr>
                <w:b/>
                <w:bCs/>
              </w:rPr>
              <w:t>Стратегічна ціль «Об’єкти фізичного оточення адаптуються відповідно до сучасних стандартів доступності»</w:t>
            </w:r>
          </w:p>
        </w:tc>
      </w:tr>
      <w:tr w:rsidR="008B1635" w:rsidRPr="00ED51E9" w14:paraId="10484782" w14:textId="77777777" w:rsidTr="002C2DD4">
        <w:tc>
          <w:tcPr>
            <w:tcW w:w="15559" w:type="dxa"/>
            <w:gridSpan w:val="6"/>
          </w:tcPr>
          <w:p w14:paraId="1D608D1F" w14:textId="77777777" w:rsidR="008B1635" w:rsidRPr="00C12835" w:rsidRDefault="008B1635" w:rsidP="001E7FC7">
            <w:pPr>
              <w:jc w:val="center"/>
              <w:rPr>
                <w:b/>
                <w:bCs/>
              </w:rPr>
            </w:pPr>
            <w:r w:rsidRPr="00C12835">
              <w:rPr>
                <w:b/>
                <w:bCs/>
              </w:rPr>
              <w:t>Завдання 4. Сприяння розробленню місцевих програм розвитку, що передбачатимуть зміну просторів відповідно до вимог</w:t>
            </w:r>
          </w:p>
          <w:p w14:paraId="1C12976F" w14:textId="77777777" w:rsidR="003E73E9" w:rsidRPr="00C12835" w:rsidRDefault="008B1635" w:rsidP="008460FA">
            <w:pPr>
              <w:jc w:val="center"/>
            </w:pPr>
            <w:r w:rsidRPr="00C12835">
              <w:rPr>
                <w:b/>
                <w:bCs/>
              </w:rPr>
              <w:t>безбар’єрності (реконструкція, капітальний ремонт, поточний ремонт, а також розумне пристосування)</w:t>
            </w:r>
          </w:p>
        </w:tc>
      </w:tr>
      <w:tr w:rsidR="00491A9C" w:rsidRPr="00110953" w14:paraId="467AB761" w14:textId="77777777" w:rsidTr="00014D8B">
        <w:trPr>
          <w:trHeight w:val="780"/>
        </w:trPr>
        <w:tc>
          <w:tcPr>
            <w:tcW w:w="1951" w:type="dxa"/>
          </w:tcPr>
          <w:p w14:paraId="3FEBF2F6" w14:textId="77777777" w:rsidR="00491A9C" w:rsidRPr="00C12835" w:rsidRDefault="00491A9C" w:rsidP="004A4146">
            <w:r w:rsidRPr="00C12835">
              <w:t xml:space="preserve">1) </w:t>
            </w:r>
            <w:r w:rsidR="003E73E9" w:rsidRPr="00C12835">
              <w:t>П</w:t>
            </w:r>
            <w:r w:rsidRPr="00C12835">
              <w:t>ровести інформаційні кампанії щодо фізичної безбар’єрності з метою інтеграції принципів доступності до місцевих програмних та стратегічних документів</w:t>
            </w:r>
          </w:p>
        </w:tc>
        <w:tc>
          <w:tcPr>
            <w:tcW w:w="2126" w:type="dxa"/>
          </w:tcPr>
          <w:p w14:paraId="59D48BB3" w14:textId="77777777" w:rsidR="00491A9C" w:rsidRPr="00C12835" w:rsidRDefault="00491A9C" w:rsidP="004A4146">
            <w:r w:rsidRPr="00C12835">
              <w:t>Управління 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4A00450B" w14:textId="77777777" w:rsidR="00491A9C" w:rsidRPr="00C12835" w:rsidRDefault="00491A9C" w:rsidP="001E7FC7">
            <w:pPr>
              <w:jc w:val="center"/>
            </w:pPr>
            <w:r w:rsidRPr="00C12835">
              <w:t>Грудень</w:t>
            </w:r>
          </w:p>
          <w:p w14:paraId="076589DF" w14:textId="77777777" w:rsidR="00491A9C" w:rsidRPr="00C12835" w:rsidRDefault="008D586F" w:rsidP="001E7FC7">
            <w:pPr>
              <w:jc w:val="center"/>
            </w:pPr>
            <w:r w:rsidRPr="00C12835">
              <w:t>2026</w:t>
            </w:r>
            <w:r w:rsidR="00491A9C" w:rsidRPr="00C12835">
              <w:t xml:space="preserve"> року</w:t>
            </w:r>
          </w:p>
        </w:tc>
        <w:tc>
          <w:tcPr>
            <w:tcW w:w="993" w:type="dxa"/>
          </w:tcPr>
          <w:p w14:paraId="5D66DF71" w14:textId="77777777" w:rsidR="00491A9C" w:rsidRPr="00C12835" w:rsidRDefault="00491A9C" w:rsidP="004A4146"/>
        </w:tc>
        <w:tc>
          <w:tcPr>
            <w:tcW w:w="1417" w:type="dxa"/>
          </w:tcPr>
          <w:p w14:paraId="4E96CB11" w14:textId="77777777" w:rsidR="00491A9C" w:rsidRPr="00C12835" w:rsidRDefault="00491A9C" w:rsidP="004A4146">
            <w:r w:rsidRPr="00C12835">
              <w:t>Викон</w:t>
            </w:r>
            <w:r w:rsidR="008D586F" w:rsidRPr="00C12835">
              <w:t>ується</w:t>
            </w:r>
          </w:p>
        </w:tc>
        <w:tc>
          <w:tcPr>
            <w:tcW w:w="7938" w:type="dxa"/>
          </w:tcPr>
          <w:p w14:paraId="09F91CED" w14:textId="77777777" w:rsidR="00886AE9" w:rsidRPr="00C12835" w:rsidRDefault="00886617" w:rsidP="00886AE9">
            <w:pPr>
              <w:jc w:val="both"/>
              <w:rPr>
                <w:lang w:val="uk-UA"/>
              </w:rPr>
            </w:pPr>
            <w:r w:rsidRPr="00C12835">
              <w:t>П</w:t>
            </w:r>
            <w:r w:rsidR="00953AF5" w:rsidRPr="00C12835">
              <w:t xml:space="preserve">роводиться шляхом розміщення інформації на вебсайтах </w:t>
            </w:r>
            <w:r w:rsidR="00B52180" w:rsidRPr="00C12835">
              <w:t xml:space="preserve">районних державних (військових) адміністрацій, військових адміністрацій населених пунктів </w:t>
            </w:r>
            <w:r w:rsidR="00953AF5" w:rsidRPr="00C12835">
              <w:t>в розділі «Безбар’єрність»</w:t>
            </w:r>
            <w:r w:rsidR="008460FA" w:rsidRPr="00C12835">
              <w:rPr>
                <w:lang w:val="uk-UA"/>
              </w:rPr>
              <w:t xml:space="preserve"> </w:t>
            </w:r>
            <w:r w:rsidR="00886AE9" w:rsidRPr="00C12835">
              <w:rPr>
                <w:lang w:val="uk-UA"/>
              </w:rPr>
              <w:t>та на офіційних вебсайтах районних державних (військових) адміністрацій, військових адміністрацій населених пунктів:</w:t>
            </w:r>
          </w:p>
          <w:p w14:paraId="34D76A18" w14:textId="77777777" w:rsidR="00886AE9" w:rsidRPr="00C12835" w:rsidRDefault="00886AE9" w:rsidP="00886AE9">
            <w:pPr>
              <w:jc w:val="both"/>
              <w:rPr>
                <w:lang w:val="uk-UA"/>
              </w:rPr>
            </w:pPr>
            <w:hyperlink r:id="rId24" w:history="1">
              <w:r w:rsidRPr="00C12835">
                <w:rPr>
                  <w:rStyle w:val="a5"/>
                </w:rPr>
                <w:t>https</w:t>
              </w:r>
              <w:r w:rsidRPr="00C12835">
                <w:rPr>
                  <w:rStyle w:val="a5"/>
                  <w:lang w:val="uk-UA"/>
                </w:rPr>
                <w:t>://</w:t>
              </w:r>
              <w:r w:rsidRPr="00C12835">
                <w:rPr>
                  <w:rStyle w:val="a5"/>
                </w:rPr>
                <w:t>miskrada</w:t>
              </w:r>
              <w:r w:rsidRPr="00C12835">
                <w:rPr>
                  <w:rStyle w:val="a5"/>
                  <w:lang w:val="uk-UA"/>
                </w:rPr>
                <w:t>-</w:t>
              </w:r>
              <w:r w:rsidRPr="00C12835">
                <w:rPr>
                  <w:rStyle w:val="a5"/>
                </w:rPr>
                <w:t>ks</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prozoryi</w:t>
              </w:r>
              <w:r w:rsidRPr="00C12835">
                <w:rPr>
                  <w:rStyle w:val="a5"/>
                  <w:lang w:val="uk-UA"/>
                </w:rPr>
                <w:t>-</w:t>
              </w:r>
              <w:r w:rsidRPr="00C12835">
                <w:rPr>
                  <w:rStyle w:val="a5"/>
                </w:rPr>
                <w:t>kherson</w:t>
              </w:r>
              <w:r w:rsidRPr="00C12835">
                <w:rPr>
                  <w:rStyle w:val="a5"/>
                  <w:lang w:val="uk-UA"/>
                </w:rPr>
                <w:t>/</w:t>
              </w:r>
              <w:r w:rsidRPr="00C12835">
                <w:rPr>
                  <w:rStyle w:val="a5"/>
                </w:rPr>
                <w:t>bezbar</w:t>
              </w:r>
              <w:r w:rsidRPr="00C12835">
                <w:rPr>
                  <w:rStyle w:val="a5"/>
                  <w:lang w:val="uk-UA"/>
                </w:rPr>
                <w:t>-</w:t>
              </w:r>
              <w:r w:rsidRPr="00C12835">
                <w:rPr>
                  <w:rStyle w:val="a5"/>
                </w:rPr>
                <w:t>iernyj</w:t>
              </w:r>
              <w:r w:rsidRPr="00C12835">
                <w:rPr>
                  <w:rStyle w:val="a5"/>
                  <w:lang w:val="uk-UA"/>
                </w:rPr>
                <w:t>-</w:t>
              </w:r>
              <w:r w:rsidRPr="00C12835">
                <w:rPr>
                  <w:rStyle w:val="a5"/>
                </w:rPr>
                <w:t>prostir</w:t>
              </w:r>
              <w:r w:rsidRPr="00C12835">
                <w:rPr>
                  <w:rStyle w:val="a5"/>
                  <w:lang w:val="uk-UA"/>
                </w:rPr>
                <w:t>/</w:t>
              </w:r>
              <w:r w:rsidRPr="00C12835">
                <w:rPr>
                  <w:rStyle w:val="a5"/>
                </w:rPr>
                <w:t>plany</w:t>
              </w:r>
              <w:r w:rsidRPr="00C12835">
                <w:rPr>
                  <w:rStyle w:val="a5"/>
                  <w:lang w:val="uk-UA"/>
                </w:rPr>
                <w:t>-</w:t>
              </w:r>
              <w:r w:rsidRPr="00C12835">
                <w:rPr>
                  <w:rStyle w:val="a5"/>
                </w:rPr>
                <w:t>zakhodiv</w:t>
              </w:r>
              <w:r w:rsidRPr="00C12835">
                <w:rPr>
                  <w:rStyle w:val="a5"/>
                  <w:lang w:val="uk-UA"/>
                </w:rPr>
                <w:t>-</w:t>
              </w:r>
              <w:r w:rsidRPr="00C12835">
                <w:rPr>
                  <w:rStyle w:val="a5"/>
                </w:rPr>
                <w:t>ta</w:t>
              </w:r>
              <w:r w:rsidRPr="00C12835">
                <w:rPr>
                  <w:rStyle w:val="a5"/>
                  <w:lang w:val="uk-UA"/>
                </w:rPr>
                <w:t>-</w:t>
              </w:r>
              <w:r w:rsidRPr="00C12835">
                <w:rPr>
                  <w:rStyle w:val="a5"/>
                </w:rPr>
                <w:t>rezultaty</w:t>
              </w:r>
              <w:r w:rsidRPr="00C12835">
                <w:rPr>
                  <w:rStyle w:val="a5"/>
                  <w:lang w:val="uk-UA"/>
                </w:rPr>
                <w:t>-</w:t>
              </w:r>
              <w:r w:rsidRPr="00C12835">
                <w:rPr>
                  <w:rStyle w:val="a5"/>
                </w:rPr>
                <w:t>ikh</w:t>
              </w:r>
              <w:r w:rsidRPr="00C12835">
                <w:rPr>
                  <w:rStyle w:val="a5"/>
                  <w:lang w:val="uk-UA"/>
                </w:rPr>
                <w:t>-</w:t>
              </w:r>
              <w:r w:rsidRPr="00C12835">
                <w:rPr>
                  <w:rStyle w:val="a5"/>
                </w:rPr>
                <w:t>vykonannia</w:t>
              </w:r>
              <w:r w:rsidRPr="00C12835">
                <w:rPr>
                  <w:rStyle w:val="a5"/>
                  <w:lang w:val="uk-UA"/>
                </w:rPr>
                <w:t>-</w:t>
              </w:r>
              <w:r w:rsidRPr="00C12835">
                <w:rPr>
                  <w:rStyle w:val="a5"/>
                </w:rPr>
                <w:t>natsionalnoi</w:t>
              </w:r>
              <w:r w:rsidRPr="00C12835">
                <w:rPr>
                  <w:rStyle w:val="a5"/>
                  <w:lang w:val="uk-UA"/>
                </w:rPr>
                <w:t>-</w:t>
              </w:r>
              <w:r w:rsidRPr="00C12835">
                <w:rPr>
                  <w:rStyle w:val="a5"/>
                </w:rPr>
                <w:t>stratehii</w:t>
              </w:r>
              <w:r w:rsidRPr="00C12835">
                <w:rPr>
                  <w:rStyle w:val="a5"/>
                  <w:lang w:val="uk-UA"/>
                </w:rPr>
                <w:t>-</w:t>
              </w:r>
              <w:r w:rsidRPr="00C12835">
                <w:rPr>
                  <w:rStyle w:val="a5"/>
                </w:rPr>
                <w:t>iz</w:t>
              </w:r>
              <w:r w:rsidRPr="00C12835">
                <w:rPr>
                  <w:rStyle w:val="a5"/>
                  <w:lang w:val="uk-UA"/>
                </w:rPr>
                <w:t>-</w:t>
              </w:r>
              <w:r w:rsidRPr="00C12835">
                <w:rPr>
                  <w:rStyle w:val="a5"/>
                </w:rPr>
                <w:t>stvorennia</w:t>
              </w:r>
              <w:r w:rsidRPr="00C12835">
                <w:rPr>
                  <w:rStyle w:val="a5"/>
                  <w:lang w:val="uk-UA"/>
                </w:rPr>
                <w:t>-</w:t>
              </w:r>
              <w:r w:rsidRPr="00C12835">
                <w:rPr>
                  <w:rStyle w:val="a5"/>
                </w:rPr>
                <w:t>bezbar</w:t>
              </w:r>
              <w:r w:rsidRPr="00C12835">
                <w:rPr>
                  <w:rStyle w:val="a5"/>
                  <w:lang w:val="uk-UA"/>
                </w:rPr>
                <w:t>-</w:t>
              </w:r>
              <w:r w:rsidRPr="00C12835">
                <w:rPr>
                  <w:rStyle w:val="a5"/>
                </w:rPr>
                <w:t>iernoho</w:t>
              </w:r>
              <w:r w:rsidRPr="00C12835">
                <w:rPr>
                  <w:rStyle w:val="a5"/>
                  <w:lang w:val="uk-UA"/>
                </w:rPr>
                <w:t>-</w:t>
              </w:r>
              <w:r w:rsidRPr="00C12835">
                <w:rPr>
                  <w:rStyle w:val="a5"/>
                </w:rPr>
                <w:t>prostoru</w:t>
              </w:r>
              <w:r w:rsidRPr="00C12835">
                <w:rPr>
                  <w:rStyle w:val="a5"/>
                  <w:lang w:val="uk-UA"/>
                </w:rPr>
                <w:t>-</w:t>
              </w:r>
              <w:r w:rsidRPr="00C12835">
                <w:rPr>
                  <w:rStyle w:val="a5"/>
                </w:rPr>
                <w:t>v</w:t>
              </w:r>
              <w:r w:rsidRPr="00C12835">
                <w:rPr>
                  <w:rStyle w:val="a5"/>
                  <w:lang w:val="uk-UA"/>
                </w:rPr>
                <w:t>-</w:t>
              </w:r>
              <w:r w:rsidRPr="00C12835">
                <w:rPr>
                  <w:rStyle w:val="a5"/>
                </w:rPr>
                <w:t>ukraini</w:t>
              </w:r>
              <w:r w:rsidRPr="00C12835">
                <w:rPr>
                  <w:rStyle w:val="a5"/>
                  <w:lang w:val="uk-UA"/>
                </w:rPr>
                <w:t>-</w:t>
              </w:r>
              <w:r w:rsidRPr="00C12835">
                <w:rPr>
                  <w:rStyle w:val="a5"/>
                </w:rPr>
                <w:t>na</w:t>
              </w:r>
              <w:r w:rsidRPr="00C12835">
                <w:rPr>
                  <w:rStyle w:val="a5"/>
                  <w:lang w:val="uk-UA"/>
                </w:rPr>
                <w:t>-</w:t>
              </w:r>
              <w:r w:rsidRPr="00C12835">
                <w:rPr>
                  <w:rStyle w:val="a5"/>
                </w:rPr>
                <w:t>period</w:t>
              </w:r>
              <w:r w:rsidRPr="00C12835">
                <w:rPr>
                  <w:rStyle w:val="a5"/>
                  <w:lang w:val="uk-UA"/>
                </w:rPr>
                <w:t>-</w:t>
              </w:r>
              <w:r w:rsidRPr="00C12835">
                <w:rPr>
                  <w:rStyle w:val="a5"/>
                </w:rPr>
                <w:t>do</w:t>
              </w:r>
              <w:r w:rsidRPr="00C12835">
                <w:rPr>
                  <w:rStyle w:val="a5"/>
                  <w:lang w:val="uk-UA"/>
                </w:rPr>
                <w:t>-2030-</w:t>
              </w:r>
              <w:r w:rsidRPr="00C12835">
                <w:rPr>
                  <w:rStyle w:val="a5"/>
                </w:rPr>
                <w:t>roku</w:t>
              </w:r>
              <w:r w:rsidRPr="00C12835">
                <w:rPr>
                  <w:rStyle w:val="a5"/>
                  <w:lang w:val="uk-UA"/>
                </w:rPr>
                <w:t>/</w:t>
              </w:r>
            </w:hyperlink>
            <w:r w:rsidRPr="00C12835">
              <w:rPr>
                <w:lang w:val="uk-UA"/>
              </w:rPr>
              <w:t>;</w:t>
            </w:r>
          </w:p>
          <w:p w14:paraId="470DE4D3" w14:textId="77777777" w:rsidR="00886AE9" w:rsidRPr="00C12835" w:rsidRDefault="00886AE9" w:rsidP="00886AE9">
            <w:pPr>
              <w:jc w:val="both"/>
              <w:rPr>
                <w:lang w:val="uk-UA"/>
              </w:rPr>
            </w:pPr>
            <w:hyperlink r:id="rId25" w:history="1">
              <w:r w:rsidRPr="00C12835">
                <w:rPr>
                  <w:rStyle w:val="a5"/>
                </w:rPr>
                <w:t>https</w:t>
              </w:r>
              <w:r w:rsidRPr="00C12835">
                <w:rPr>
                  <w:rStyle w:val="a5"/>
                  <w:lang w:val="uk-UA"/>
                </w:rPr>
                <w:t>://</w:t>
              </w:r>
              <w:r w:rsidRPr="00C12835">
                <w:rPr>
                  <w:rStyle w:val="a5"/>
                </w:rPr>
                <w:t>bilozerka</w:t>
              </w:r>
              <w:r w:rsidRPr="00C12835">
                <w:rPr>
                  <w:rStyle w:val="a5"/>
                  <w:lang w:val="uk-UA"/>
                </w:rPr>
                <w:t>-</w:t>
              </w:r>
              <w:r w:rsidRPr="00C12835">
                <w:rPr>
                  <w:rStyle w:val="a5"/>
                </w:rPr>
                <w:t>otg</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d</w:t>
              </w:r>
              <w:r w:rsidRPr="00C12835">
                <w:rPr>
                  <w:rStyle w:val="a5"/>
                  <w:lang w:val="uk-UA"/>
                </w:rPr>
                <w:t>0%</w:t>
              </w:r>
              <w:r w:rsidRPr="00C12835">
                <w:rPr>
                  <w:rStyle w:val="a5"/>
                </w:rPr>
                <w:t>b</w:t>
              </w:r>
              <w:r w:rsidRPr="00C12835">
                <w:rPr>
                  <w:rStyle w:val="a5"/>
                  <w:lang w:val="uk-UA"/>
                </w:rPr>
                <w:t>1%</w:t>
              </w:r>
              <w:r w:rsidRPr="00C12835">
                <w:rPr>
                  <w:rStyle w:val="a5"/>
                </w:rPr>
                <w:t>d</w:t>
              </w:r>
              <w:r w:rsidRPr="00C12835">
                <w:rPr>
                  <w:rStyle w:val="a5"/>
                  <w:lang w:val="uk-UA"/>
                </w:rPr>
                <w:t>0%</w:t>
              </w:r>
              <w:r w:rsidRPr="00C12835">
                <w:rPr>
                  <w:rStyle w:val="a5"/>
                </w:rPr>
                <w:t>b</w:t>
              </w:r>
              <w:r w:rsidRPr="00C12835">
                <w:rPr>
                  <w:rStyle w:val="a5"/>
                  <w:lang w:val="uk-UA"/>
                </w:rPr>
                <w:t>5%</w:t>
              </w:r>
              <w:r w:rsidRPr="00C12835">
                <w:rPr>
                  <w:rStyle w:val="a5"/>
                </w:rPr>
                <w:t>d</w:t>
              </w:r>
              <w:r w:rsidRPr="00C12835">
                <w:rPr>
                  <w:rStyle w:val="a5"/>
                  <w:lang w:val="uk-UA"/>
                </w:rPr>
                <w:t>0%</w:t>
              </w:r>
              <w:r w:rsidRPr="00C12835">
                <w:rPr>
                  <w:rStyle w:val="a5"/>
                </w:rPr>
                <w:t>b</w:t>
              </w:r>
              <w:r w:rsidRPr="00C12835">
                <w:rPr>
                  <w:rStyle w:val="a5"/>
                  <w:lang w:val="uk-UA"/>
                </w:rPr>
                <w:t>7%</w:t>
              </w:r>
              <w:r w:rsidRPr="00C12835">
                <w:rPr>
                  <w:rStyle w:val="a5"/>
                </w:rPr>
                <w:t>d</w:t>
              </w:r>
              <w:r w:rsidRPr="00C12835">
                <w:rPr>
                  <w:rStyle w:val="a5"/>
                  <w:lang w:val="uk-UA"/>
                </w:rPr>
                <w:t>0%</w:t>
              </w:r>
              <w:r w:rsidRPr="00C12835">
                <w:rPr>
                  <w:rStyle w:val="a5"/>
                </w:rPr>
                <w:t>b</w:t>
              </w:r>
              <w:r w:rsidRPr="00C12835">
                <w:rPr>
                  <w:rStyle w:val="a5"/>
                  <w:lang w:val="uk-UA"/>
                </w:rPr>
                <w:t>1%</w:t>
              </w:r>
              <w:r w:rsidRPr="00C12835">
                <w:rPr>
                  <w:rStyle w:val="a5"/>
                </w:rPr>
                <w:t>d</w:t>
              </w:r>
              <w:r w:rsidRPr="00C12835">
                <w:rPr>
                  <w:rStyle w:val="a5"/>
                  <w:lang w:val="uk-UA"/>
                </w:rPr>
                <w:t>0%</w:t>
              </w:r>
              <w:r w:rsidRPr="00C12835">
                <w:rPr>
                  <w:rStyle w:val="a5"/>
                </w:rPr>
                <w:t>b</w:t>
              </w:r>
              <w:r w:rsidRPr="00C12835">
                <w:rPr>
                  <w:rStyle w:val="a5"/>
                  <w:lang w:val="uk-UA"/>
                </w:rPr>
                <w:t>0%</w:t>
              </w:r>
              <w:r w:rsidRPr="00C12835">
                <w:rPr>
                  <w:rStyle w:val="a5"/>
                </w:rPr>
                <w:t>d</w:t>
              </w:r>
              <w:r w:rsidRPr="00C12835">
                <w:rPr>
                  <w:rStyle w:val="a5"/>
                  <w:lang w:val="uk-UA"/>
                </w:rPr>
                <w:t>1%80%</w:t>
              </w:r>
              <w:r w:rsidRPr="00C12835">
                <w:rPr>
                  <w:rStyle w:val="a5"/>
                </w:rPr>
                <w:t>d</w:t>
              </w:r>
              <w:r w:rsidRPr="00C12835">
                <w:rPr>
                  <w:rStyle w:val="a5"/>
                  <w:lang w:val="uk-UA"/>
                </w:rPr>
                <w:t>1%94%</w:t>
              </w:r>
              <w:r w:rsidRPr="00C12835">
                <w:rPr>
                  <w:rStyle w:val="a5"/>
                </w:rPr>
                <w:t>d</w:t>
              </w:r>
              <w:r w:rsidRPr="00C12835">
                <w:rPr>
                  <w:rStyle w:val="a5"/>
                  <w:lang w:val="uk-UA"/>
                </w:rPr>
                <w:t>1%80%</w:t>
              </w:r>
              <w:r w:rsidRPr="00C12835">
                <w:rPr>
                  <w:rStyle w:val="a5"/>
                </w:rPr>
                <w:t>d</w:t>
              </w:r>
              <w:r w:rsidRPr="00C12835">
                <w:rPr>
                  <w:rStyle w:val="a5"/>
                  <w:lang w:val="uk-UA"/>
                </w:rPr>
                <w:t>0%</w:t>
              </w:r>
              <w:r w:rsidRPr="00C12835">
                <w:rPr>
                  <w:rStyle w:val="a5"/>
                </w:rPr>
                <w:t>bd</w:t>
              </w:r>
              <w:r w:rsidRPr="00C12835">
                <w:rPr>
                  <w:rStyle w:val="a5"/>
                  <w:lang w:val="uk-UA"/>
                </w:rPr>
                <w:t>%</w:t>
              </w:r>
              <w:r w:rsidRPr="00C12835">
                <w:rPr>
                  <w:rStyle w:val="a5"/>
                </w:rPr>
                <w:t>d</w:t>
              </w:r>
              <w:r w:rsidRPr="00C12835">
                <w:rPr>
                  <w:rStyle w:val="a5"/>
                  <w:lang w:val="uk-UA"/>
                </w:rPr>
                <w:t>1%96%</w:t>
              </w:r>
              <w:r w:rsidRPr="00C12835">
                <w:rPr>
                  <w:rStyle w:val="a5"/>
                </w:rPr>
                <w:t>d</w:t>
              </w:r>
              <w:r w:rsidRPr="00C12835">
                <w:rPr>
                  <w:rStyle w:val="a5"/>
                  <w:lang w:val="uk-UA"/>
                </w:rPr>
                <w:t>1%81%</w:t>
              </w:r>
              <w:r w:rsidRPr="00C12835">
                <w:rPr>
                  <w:rStyle w:val="a5"/>
                </w:rPr>
                <w:t>d</w:t>
              </w:r>
              <w:r w:rsidRPr="00C12835">
                <w:rPr>
                  <w:rStyle w:val="a5"/>
                  <w:lang w:val="uk-UA"/>
                </w:rPr>
                <w:t>1%82%</w:t>
              </w:r>
              <w:r w:rsidRPr="00C12835">
                <w:rPr>
                  <w:rStyle w:val="a5"/>
                </w:rPr>
                <w:t>d</w:t>
              </w:r>
              <w:r w:rsidRPr="00C12835">
                <w:rPr>
                  <w:rStyle w:val="a5"/>
                  <w:lang w:val="uk-UA"/>
                </w:rPr>
                <w:t>1%8</w:t>
              </w:r>
              <w:r w:rsidRPr="00C12835">
                <w:rPr>
                  <w:rStyle w:val="a5"/>
                </w:rPr>
                <w:t>c</w:t>
              </w:r>
              <w:r w:rsidRPr="00C12835">
                <w:rPr>
                  <w:rStyle w:val="a5"/>
                  <w:lang w:val="uk-UA"/>
                </w:rPr>
                <w:t>/</w:t>
              </w:r>
            </w:hyperlink>
            <w:r w:rsidRPr="00C12835">
              <w:rPr>
                <w:lang w:val="uk-UA"/>
              </w:rPr>
              <w:t>;</w:t>
            </w:r>
          </w:p>
          <w:p w14:paraId="7B103EC7" w14:textId="77777777" w:rsidR="00886AE9" w:rsidRPr="00C12835" w:rsidRDefault="00886AE9" w:rsidP="00886AE9">
            <w:pPr>
              <w:jc w:val="both"/>
              <w:rPr>
                <w:lang w:val="uk-UA"/>
              </w:rPr>
            </w:pPr>
            <w:hyperlink r:id="rId26" w:history="1">
              <w:r w:rsidRPr="00C12835">
                <w:rPr>
                  <w:rStyle w:val="a5"/>
                </w:rPr>
                <w:t>https</w:t>
              </w:r>
              <w:r w:rsidRPr="00C12835">
                <w:rPr>
                  <w:rStyle w:val="a5"/>
                  <w:lang w:val="uk-UA"/>
                </w:rPr>
                <w:t>://</w:t>
              </w:r>
              <w:r w:rsidRPr="00C12835">
                <w:rPr>
                  <w:rStyle w:val="a5"/>
                </w:rPr>
                <w:t>gromada</w:t>
              </w:r>
              <w:r w:rsidRPr="00C12835">
                <w:rPr>
                  <w:rStyle w:val="a5"/>
                  <w:lang w:val="uk-UA"/>
                </w:rPr>
                <w:t>.</w:t>
              </w:r>
              <w:r w:rsidRPr="00C12835">
                <w:rPr>
                  <w:rStyle w:val="a5"/>
                </w:rPr>
                <w:t>org</w:t>
              </w:r>
              <w:r w:rsidRPr="00C12835">
                <w:rPr>
                  <w:rStyle w:val="a5"/>
                  <w:lang w:val="uk-UA"/>
                </w:rPr>
                <w:t>.</w:t>
              </w:r>
              <w:r w:rsidRPr="00C12835">
                <w:rPr>
                  <w:rStyle w:val="a5"/>
                </w:rPr>
                <w:t>ua</w:t>
              </w:r>
              <w:r w:rsidRPr="00C12835">
                <w:rPr>
                  <w:rStyle w:val="a5"/>
                  <w:lang w:val="uk-UA"/>
                </w:rPr>
                <w:t>/</w:t>
              </w:r>
              <w:r w:rsidRPr="00C12835">
                <w:rPr>
                  <w:rStyle w:val="a5"/>
                </w:rPr>
                <w:t>gromada</w:t>
              </w:r>
              <w:r w:rsidRPr="00C12835">
                <w:rPr>
                  <w:rStyle w:val="a5"/>
                  <w:lang w:val="uk-UA"/>
                </w:rPr>
                <w:t>/</w:t>
              </w:r>
              <w:r w:rsidRPr="00C12835">
                <w:rPr>
                  <w:rStyle w:val="a5"/>
                </w:rPr>
                <w:t>daryivska</w:t>
              </w:r>
              <w:r w:rsidRPr="00C12835">
                <w:rPr>
                  <w:rStyle w:val="a5"/>
                  <w:lang w:val="uk-UA"/>
                </w:rPr>
                <w:t>/</w:t>
              </w:r>
              <w:r w:rsidRPr="00C12835">
                <w:rPr>
                  <w:rStyle w:val="a5"/>
                </w:rPr>
                <w:t>news</w:t>
              </w:r>
              <w:r w:rsidRPr="00C12835">
                <w:rPr>
                  <w:rStyle w:val="a5"/>
                  <w:lang w:val="uk-UA"/>
                </w:rPr>
                <w:t>/1779789920/</w:t>
              </w:r>
            </w:hyperlink>
            <w:r w:rsidRPr="00C12835">
              <w:rPr>
                <w:lang w:val="uk-UA"/>
              </w:rPr>
              <w:t>;</w:t>
            </w:r>
          </w:p>
          <w:p w14:paraId="3945471D" w14:textId="77777777" w:rsidR="00886AE9" w:rsidRPr="00C12835" w:rsidRDefault="00886AE9" w:rsidP="00886AE9">
            <w:pPr>
              <w:jc w:val="both"/>
              <w:rPr>
                <w:lang w:val="uk-UA"/>
              </w:rPr>
            </w:pPr>
            <w:hyperlink r:id="rId27" w:history="1">
              <w:r w:rsidRPr="00C12835">
                <w:rPr>
                  <w:rStyle w:val="a5"/>
                </w:rPr>
                <w:t>https</w:t>
              </w:r>
              <w:r w:rsidRPr="00C12835">
                <w:rPr>
                  <w:rStyle w:val="a5"/>
                  <w:lang w:val="uk-UA"/>
                </w:rPr>
                <w:t>://</w:t>
              </w:r>
              <w:r w:rsidRPr="00C12835">
                <w:rPr>
                  <w:rStyle w:val="a5"/>
                </w:rPr>
                <w:t>muzykivskaotg</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documents</w:t>
              </w:r>
              <w:r w:rsidRPr="00C12835">
                <w:rPr>
                  <w:rStyle w:val="a5"/>
                  <w:lang w:val="uk-UA"/>
                </w:rPr>
                <w:t>/</w:t>
              </w:r>
              <w:r w:rsidRPr="00C12835">
                <w:rPr>
                  <w:rStyle w:val="a5"/>
                </w:rPr>
                <w:t>cmcvtctbx</w:t>
              </w:r>
              <w:r w:rsidRPr="00C12835">
                <w:rPr>
                  <w:rStyle w:val="a5"/>
                  <w:lang w:val="uk-UA"/>
                </w:rPr>
                <w:t>6</w:t>
              </w:r>
              <w:r w:rsidRPr="00C12835">
                <w:rPr>
                  <w:rStyle w:val="a5"/>
                </w:rPr>
                <w:t>bup</w:t>
              </w:r>
              <w:r w:rsidRPr="00C12835">
                <w:rPr>
                  <w:rStyle w:val="a5"/>
                  <w:lang w:val="uk-UA"/>
                </w:rPr>
                <w:t>0849</w:t>
              </w:r>
              <w:r w:rsidRPr="00C12835">
                <w:rPr>
                  <w:rStyle w:val="a5"/>
                </w:rPr>
                <w:t>sl</w:t>
              </w:r>
              <w:r w:rsidRPr="00C12835">
                <w:rPr>
                  <w:rStyle w:val="a5"/>
                  <w:lang w:val="uk-UA"/>
                </w:rPr>
                <w:t>4</w:t>
              </w:r>
              <w:r w:rsidRPr="00C12835">
                <w:rPr>
                  <w:rStyle w:val="a5"/>
                </w:rPr>
                <w:t>qyur</w:t>
              </w:r>
              <w:r w:rsidRPr="00C12835">
                <w:rPr>
                  <w:rStyle w:val="a5"/>
                  <w:lang w:val="uk-UA"/>
                </w:rPr>
                <w:t>5</w:t>
              </w:r>
            </w:hyperlink>
            <w:r w:rsidRPr="00C12835">
              <w:rPr>
                <w:lang w:val="uk-UA"/>
              </w:rPr>
              <w:t>;</w:t>
            </w:r>
          </w:p>
          <w:p w14:paraId="31C5EFE3" w14:textId="77777777" w:rsidR="00886AE9" w:rsidRPr="00C12835" w:rsidRDefault="00886AE9" w:rsidP="00886AE9">
            <w:pPr>
              <w:jc w:val="both"/>
              <w:rPr>
                <w:lang w:val="uk-UA"/>
              </w:rPr>
            </w:pPr>
            <w:hyperlink r:id="rId28" w:history="1">
              <w:r w:rsidRPr="00C12835">
                <w:rPr>
                  <w:rStyle w:val="a5"/>
                </w:rPr>
                <w:t>https</w:t>
              </w:r>
              <w:r w:rsidRPr="00C12835">
                <w:rPr>
                  <w:rStyle w:val="a5"/>
                  <w:lang w:val="uk-UA"/>
                </w:rPr>
                <w:t>://</w:t>
              </w:r>
              <w:r w:rsidRPr="00C12835">
                <w:rPr>
                  <w:rStyle w:val="a5"/>
                </w:rPr>
                <w:t>stanislavskaotg</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docs</w:t>
              </w:r>
              <w:r w:rsidRPr="00C12835">
                <w:rPr>
                  <w:rStyle w:val="a5"/>
                  <w:lang w:val="uk-UA"/>
                </w:rPr>
                <w:t>/2061600/</w:t>
              </w:r>
            </w:hyperlink>
            <w:r w:rsidRPr="00C12835">
              <w:rPr>
                <w:lang w:val="uk-UA"/>
              </w:rPr>
              <w:t>;</w:t>
            </w:r>
          </w:p>
          <w:p w14:paraId="1190B4D4" w14:textId="77777777" w:rsidR="00886AE9" w:rsidRPr="00C12835" w:rsidRDefault="00886AE9" w:rsidP="00886AE9">
            <w:pPr>
              <w:jc w:val="both"/>
              <w:rPr>
                <w:lang w:val="uk-UA"/>
              </w:rPr>
            </w:pPr>
            <w:hyperlink r:id="rId29" w:history="1">
              <w:r w:rsidRPr="00C12835">
                <w:rPr>
                  <w:rStyle w:val="a5"/>
                </w:rPr>
                <w:t>https</w:t>
              </w:r>
              <w:r w:rsidRPr="00C12835">
                <w:rPr>
                  <w:rStyle w:val="a5"/>
                  <w:lang w:val="uk-UA"/>
                </w:rPr>
                <w:t>://</w:t>
              </w:r>
              <w:r w:rsidRPr="00C12835">
                <w:rPr>
                  <w:rStyle w:val="a5"/>
                </w:rPr>
                <w:t>chornobaivka</w:t>
              </w:r>
              <w:r w:rsidRPr="00C12835">
                <w:rPr>
                  <w:rStyle w:val="a5"/>
                  <w:lang w:val="uk-UA"/>
                </w:rPr>
                <w:t>-</w:t>
              </w:r>
              <w:r w:rsidRPr="00C12835">
                <w:rPr>
                  <w:rStyle w:val="a5"/>
                </w:rPr>
                <w:t>gromada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bezbarernist</w:t>
              </w:r>
              <w:r w:rsidRPr="00C12835">
                <w:rPr>
                  <w:rStyle w:val="a5"/>
                  <w:lang w:val="uk-UA"/>
                </w:rPr>
                <w:t>-11-52-36-07-02-2022/</w:t>
              </w:r>
            </w:hyperlink>
            <w:r w:rsidRPr="00C12835">
              <w:rPr>
                <w:lang w:val="uk-UA"/>
              </w:rPr>
              <w:t>;</w:t>
            </w:r>
          </w:p>
          <w:p w14:paraId="7775E8ED" w14:textId="77777777" w:rsidR="00886AE9" w:rsidRPr="00C12835" w:rsidRDefault="00886AE9" w:rsidP="00886AE9">
            <w:pPr>
              <w:jc w:val="both"/>
              <w:rPr>
                <w:lang w:val="uk-UA"/>
              </w:rPr>
            </w:pPr>
            <w:hyperlink r:id="rId30" w:history="1">
              <w:r w:rsidRPr="00C12835">
                <w:rPr>
                  <w:rStyle w:val="a5"/>
                </w:rPr>
                <w:t>https</w:t>
              </w:r>
              <w:r w:rsidRPr="00C12835">
                <w:rPr>
                  <w:rStyle w:val="a5"/>
                  <w:lang w:val="uk-UA"/>
                </w:rPr>
                <w:t>://</w:t>
              </w:r>
              <w:r w:rsidRPr="00C12835">
                <w:rPr>
                  <w:rStyle w:val="a5"/>
                </w:rPr>
                <w:t>berislav</w:t>
              </w:r>
              <w:r w:rsidRPr="00C12835">
                <w:rPr>
                  <w:rStyle w:val="a5"/>
                  <w:lang w:val="uk-UA"/>
                </w:rPr>
                <w:t>-</w:t>
              </w:r>
              <w:r w:rsidRPr="00C12835">
                <w:rPr>
                  <w:rStyle w:val="a5"/>
                </w:rPr>
                <w:t>mr</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wp</w:t>
              </w:r>
              <w:r w:rsidRPr="00C12835">
                <w:rPr>
                  <w:rStyle w:val="a5"/>
                  <w:lang w:val="uk-UA"/>
                </w:rPr>
                <w:t>-</w:t>
              </w:r>
              <w:r w:rsidRPr="00C12835">
                <w:rPr>
                  <w:rStyle w:val="a5"/>
                </w:rPr>
                <w:t>content</w:t>
              </w:r>
              <w:r w:rsidRPr="00C12835">
                <w:rPr>
                  <w:rStyle w:val="a5"/>
                  <w:lang w:val="uk-UA"/>
                </w:rPr>
                <w:t>/</w:t>
              </w:r>
              <w:r w:rsidRPr="00C12835">
                <w:rPr>
                  <w:rStyle w:val="a5"/>
                </w:rPr>
                <w:t>uploads</w:t>
              </w:r>
              <w:r w:rsidRPr="00C12835">
                <w:rPr>
                  <w:rStyle w:val="a5"/>
                  <w:lang w:val="uk-UA"/>
                </w:rPr>
                <w:t>/2024/11/</w:t>
              </w:r>
              <w:r w:rsidRPr="00C12835">
                <w:rPr>
                  <w:rStyle w:val="a5"/>
                </w:rPr>
                <w:t>RONVA</w:t>
              </w:r>
              <w:r w:rsidRPr="00C12835">
                <w:rPr>
                  <w:rStyle w:val="a5"/>
                  <w:lang w:val="uk-UA"/>
                </w:rPr>
                <w:t>_374_24.</w:t>
              </w:r>
              <w:r w:rsidRPr="00C12835">
                <w:rPr>
                  <w:rStyle w:val="a5"/>
                </w:rPr>
                <w:t>pdf</w:t>
              </w:r>
            </w:hyperlink>
            <w:r w:rsidRPr="00C12835">
              <w:rPr>
                <w:lang w:val="uk-UA"/>
              </w:rPr>
              <w:t>;</w:t>
            </w:r>
          </w:p>
          <w:p w14:paraId="0175C9FB" w14:textId="77777777" w:rsidR="00886AE9" w:rsidRPr="00C12835" w:rsidRDefault="00886AE9" w:rsidP="00886AE9">
            <w:pPr>
              <w:jc w:val="both"/>
              <w:rPr>
                <w:lang w:val="uk-UA"/>
              </w:rPr>
            </w:pPr>
            <w:hyperlink r:id="rId31" w:history="1">
              <w:r w:rsidRPr="00C12835">
                <w:rPr>
                  <w:rStyle w:val="a5"/>
                </w:rPr>
                <w:t>https</w:t>
              </w:r>
              <w:r w:rsidRPr="00C12835">
                <w:rPr>
                  <w:rStyle w:val="a5"/>
                  <w:lang w:val="uk-UA"/>
                </w:rPr>
                <w:t>://</w:t>
              </w:r>
              <w:r w:rsidRPr="00C12835">
                <w:rPr>
                  <w:rStyle w:val="a5"/>
                </w:rPr>
                <w:t>novorayskstg</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documents</w:t>
              </w:r>
              <w:r w:rsidRPr="00C12835">
                <w:rPr>
                  <w:rStyle w:val="a5"/>
                  <w:lang w:val="uk-UA"/>
                </w:rPr>
                <w:t>/231672-</w:t>
              </w:r>
              <w:r w:rsidRPr="00C12835">
                <w:rPr>
                  <w:rStyle w:val="a5"/>
                </w:rPr>
                <w:t>pro</w:t>
              </w:r>
              <w:r w:rsidRPr="00C12835">
                <w:rPr>
                  <w:rStyle w:val="a5"/>
                  <w:lang w:val="uk-UA"/>
                </w:rPr>
                <w:t>-</w:t>
              </w:r>
              <w:r w:rsidRPr="00C12835">
                <w:rPr>
                  <w:rStyle w:val="a5"/>
                </w:rPr>
                <w:t>zatverdzennia</w:t>
              </w:r>
              <w:r w:rsidRPr="00C12835">
                <w:rPr>
                  <w:rStyle w:val="a5"/>
                  <w:lang w:val="uk-UA"/>
                </w:rPr>
                <w:t>-</w:t>
              </w:r>
              <w:r w:rsidRPr="00C12835">
                <w:rPr>
                  <w:rStyle w:val="a5"/>
                </w:rPr>
                <w:t>planu</w:t>
              </w:r>
              <w:r w:rsidRPr="00C12835">
                <w:rPr>
                  <w:rStyle w:val="a5"/>
                  <w:lang w:val="uk-UA"/>
                </w:rPr>
                <w:t>-</w:t>
              </w:r>
              <w:r w:rsidRPr="00C12835">
                <w:rPr>
                  <w:rStyle w:val="a5"/>
                </w:rPr>
                <w:t>zaxodiv</w:t>
              </w:r>
              <w:r w:rsidRPr="00C12835">
                <w:rPr>
                  <w:rStyle w:val="a5"/>
                  <w:lang w:val="uk-UA"/>
                </w:rPr>
                <w:t>-</w:t>
              </w:r>
              <w:r w:rsidRPr="00C12835">
                <w:rPr>
                  <w:rStyle w:val="a5"/>
                </w:rPr>
                <w:t>novoraiskoyi</w:t>
              </w:r>
              <w:r w:rsidRPr="00C12835">
                <w:rPr>
                  <w:rStyle w:val="a5"/>
                  <w:lang w:val="uk-UA"/>
                </w:rPr>
                <w:t>-</w:t>
              </w:r>
              <w:r w:rsidRPr="00C12835">
                <w:rPr>
                  <w:rStyle w:val="a5"/>
                </w:rPr>
                <w:t>teritorialnoyi</w:t>
              </w:r>
              <w:r w:rsidRPr="00C12835">
                <w:rPr>
                  <w:rStyle w:val="a5"/>
                  <w:lang w:val="uk-UA"/>
                </w:rPr>
                <w:t>-</w:t>
              </w:r>
              <w:r w:rsidRPr="00C12835">
                <w:rPr>
                  <w:rStyle w:val="a5"/>
                </w:rPr>
                <w:t>gromadi</w:t>
              </w:r>
              <w:r w:rsidRPr="00C12835">
                <w:rPr>
                  <w:rStyle w:val="a5"/>
                  <w:lang w:val="uk-UA"/>
                </w:rPr>
                <w:t>-</w:t>
              </w:r>
              <w:r w:rsidRPr="00C12835">
                <w:rPr>
                  <w:rStyle w:val="a5"/>
                </w:rPr>
                <w:t>na</w:t>
              </w:r>
              <w:r w:rsidRPr="00C12835">
                <w:rPr>
                  <w:rStyle w:val="a5"/>
                  <w:lang w:val="uk-UA"/>
                </w:rPr>
                <w:t>-2025-2026-</w:t>
              </w:r>
              <w:r w:rsidRPr="00C12835">
                <w:rPr>
                  <w:rStyle w:val="a5"/>
                </w:rPr>
                <w:t>roki</w:t>
              </w:r>
              <w:r w:rsidRPr="00C12835">
                <w:rPr>
                  <w:rStyle w:val="a5"/>
                  <w:lang w:val="uk-UA"/>
                </w:rPr>
                <w:t>-</w:t>
              </w:r>
              <w:r w:rsidRPr="00C12835">
                <w:rPr>
                  <w:rStyle w:val="a5"/>
                </w:rPr>
                <w:t>z</w:t>
              </w:r>
              <w:r w:rsidRPr="00C12835">
                <w:rPr>
                  <w:rStyle w:val="a5"/>
                  <w:lang w:val="uk-UA"/>
                </w:rPr>
                <w:t>-</w:t>
              </w:r>
              <w:r w:rsidRPr="00C12835">
                <w:rPr>
                  <w:rStyle w:val="a5"/>
                </w:rPr>
                <w:t>realizaciyi</w:t>
              </w:r>
              <w:r w:rsidRPr="00C12835">
                <w:rPr>
                  <w:rStyle w:val="a5"/>
                  <w:lang w:val="uk-UA"/>
                </w:rPr>
                <w:t>-</w:t>
              </w:r>
              <w:r w:rsidRPr="00C12835">
                <w:rPr>
                  <w:rStyle w:val="a5"/>
                </w:rPr>
                <w:t>nacionalnoyi</w:t>
              </w:r>
              <w:r w:rsidRPr="00C12835">
                <w:rPr>
                  <w:rStyle w:val="a5"/>
                  <w:lang w:val="uk-UA"/>
                </w:rPr>
                <w:t>-</w:t>
              </w:r>
              <w:r w:rsidRPr="00C12835">
                <w:rPr>
                  <w:rStyle w:val="a5"/>
                </w:rPr>
                <w:t>strateg</w:t>
              </w:r>
            </w:hyperlink>
            <w:r w:rsidRPr="00C12835">
              <w:rPr>
                <w:lang w:val="uk-UA"/>
              </w:rPr>
              <w:t>;</w:t>
            </w:r>
          </w:p>
          <w:p w14:paraId="1ED25BA8" w14:textId="77777777" w:rsidR="00886AE9" w:rsidRPr="00C12835" w:rsidRDefault="00886AE9" w:rsidP="00886AE9">
            <w:pPr>
              <w:jc w:val="both"/>
              <w:rPr>
                <w:lang w:val="uk-UA"/>
              </w:rPr>
            </w:pPr>
            <w:hyperlink r:id="rId32" w:history="1">
              <w:r w:rsidRPr="00C12835">
                <w:rPr>
                  <w:rStyle w:val="a5"/>
                </w:rPr>
                <w:t>https</w:t>
              </w:r>
              <w:r w:rsidRPr="00C12835">
                <w:rPr>
                  <w:rStyle w:val="a5"/>
                  <w:lang w:val="uk-UA"/>
                </w:rPr>
                <w:t>://</w:t>
              </w:r>
              <w:r w:rsidRPr="00C12835">
                <w:rPr>
                  <w:rStyle w:val="a5"/>
                </w:rPr>
                <w:t>nvoron</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blagoustrij</w:t>
              </w:r>
              <w:r w:rsidRPr="00C12835">
                <w:rPr>
                  <w:rStyle w:val="a5"/>
                  <w:lang w:val="uk-UA"/>
                </w:rPr>
                <w:t>-</w:t>
              </w:r>
              <w:r w:rsidRPr="00C12835">
                <w:rPr>
                  <w:rStyle w:val="a5"/>
                </w:rPr>
                <w:t>selischa</w:t>
              </w:r>
              <w:r w:rsidRPr="00C12835">
                <w:rPr>
                  <w:rStyle w:val="a5"/>
                  <w:lang w:val="uk-UA"/>
                </w:rPr>
                <w:t>-09-47-45-12-08-2019/</w:t>
              </w:r>
            </w:hyperlink>
            <w:r w:rsidRPr="00C12835">
              <w:rPr>
                <w:lang w:val="uk-UA"/>
              </w:rPr>
              <w:t>;</w:t>
            </w:r>
          </w:p>
          <w:p w14:paraId="0712FBBA" w14:textId="77777777" w:rsidR="00886AE9" w:rsidRPr="00C12835" w:rsidRDefault="00886AE9" w:rsidP="00886AE9">
            <w:pPr>
              <w:jc w:val="both"/>
              <w:rPr>
                <w:lang w:val="uk-UA"/>
              </w:rPr>
            </w:pPr>
            <w:hyperlink r:id="rId33" w:history="1">
              <w:r w:rsidRPr="00C12835">
                <w:rPr>
                  <w:rStyle w:val="a5"/>
                </w:rPr>
                <w:t>https</w:t>
              </w:r>
              <w:r w:rsidRPr="00C12835">
                <w:rPr>
                  <w:rStyle w:val="a5"/>
                  <w:lang w:val="uk-UA"/>
                </w:rPr>
                <w:t>://</w:t>
              </w:r>
              <w:r w:rsidRPr="00C12835">
                <w:rPr>
                  <w:rStyle w:val="a5"/>
                </w:rPr>
                <w:t>novoolexandrivska</w:t>
              </w:r>
              <w:r w:rsidRPr="00C12835">
                <w:rPr>
                  <w:rStyle w:val="a5"/>
                  <w:lang w:val="uk-UA"/>
                </w:rPr>
                <w:t>-</w:t>
              </w:r>
              <w:r w:rsidRPr="00C12835">
                <w:rPr>
                  <w:rStyle w:val="a5"/>
                </w:rPr>
                <w:t>gromada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/1751981614/</w:t>
              </w:r>
            </w:hyperlink>
            <w:r w:rsidRPr="00C12835">
              <w:rPr>
                <w:lang w:val="uk-UA"/>
              </w:rPr>
              <w:t>;</w:t>
            </w:r>
          </w:p>
          <w:p w14:paraId="7E4FB651" w14:textId="77777777" w:rsidR="00886AE9" w:rsidRPr="00C12835" w:rsidRDefault="00886AE9" w:rsidP="00886AE9">
            <w:pPr>
              <w:jc w:val="both"/>
              <w:rPr>
                <w:lang w:val="uk-UA"/>
              </w:rPr>
            </w:pPr>
            <w:hyperlink r:id="rId34" w:history="1">
              <w:r w:rsidRPr="00C12835">
                <w:rPr>
                  <w:rStyle w:val="a5"/>
                </w:rPr>
                <w:t>https</w:t>
              </w:r>
              <w:r w:rsidRPr="00C12835">
                <w:rPr>
                  <w:rStyle w:val="a5"/>
                  <w:lang w:val="uk-UA"/>
                </w:rPr>
                <w:t>://</w:t>
              </w:r>
              <w:r w:rsidRPr="00C12835">
                <w:rPr>
                  <w:rStyle w:val="a5"/>
                </w:rPr>
                <w:t>kochubeivska</w:t>
              </w:r>
              <w:r w:rsidRPr="00C12835">
                <w:rPr>
                  <w:rStyle w:val="a5"/>
                  <w:lang w:val="uk-UA"/>
                </w:rPr>
                <w:t>-</w:t>
              </w:r>
              <w:r w:rsidRPr="00C12835">
                <w:rPr>
                  <w:rStyle w:val="a5"/>
                </w:rPr>
                <w:t>gromada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/2025-10-11-31-17-01-2025/</w:t>
              </w:r>
            </w:hyperlink>
            <w:r w:rsidRPr="00C12835">
              <w:rPr>
                <w:lang w:val="uk-UA"/>
              </w:rPr>
              <w:t>;</w:t>
            </w:r>
          </w:p>
          <w:p w14:paraId="53123C45" w14:textId="77777777" w:rsidR="00886AE9" w:rsidRPr="00C12835" w:rsidRDefault="00886AE9" w:rsidP="00886AE9">
            <w:pPr>
              <w:jc w:val="both"/>
              <w:rPr>
                <w:lang w:val="uk-UA"/>
              </w:rPr>
            </w:pPr>
            <w:hyperlink r:id="rId35" w:history="1">
              <w:r w:rsidRPr="00C12835">
                <w:rPr>
                  <w:rStyle w:val="a5"/>
                </w:rPr>
                <w:t>https</w:t>
              </w:r>
              <w:r w:rsidRPr="00C12835">
                <w:rPr>
                  <w:rStyle w:val="a5"/>
                  <w:lang w:val="uk-UA"/>
                </w:rPr>
                <w:t>://</w:t>
              </w:r>
              <w:r w:rsidRPr="00C12835">
                <w:rPr>
                  <w:rStyle w:val="a5"/>
                </w:rPr>
                <w:t>kalynivske</w:t>
              </w:r>
              <w:r w:rsidRPr="00C12835">
                <w:rPr>
                  <w:rStyle w:val="a5"/>
                  <w:lang w:val="uk-UA"/>
                </w:rPr>
                <w:t>-</w:t>
              </w:r>
              <w:r w:rsidRPr="00C12835">
                <w:rPr>
                  <w:rStyle w:val="a5"/>
                </w:rPr>
                <w:t>gromada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/1755155628/</w:t>
              </w:r>
            </w:hyperlink>
            <w:r w:rsidRPr="00C12835">
              <w:rPr>
                <w:lang w:val="uk-UA"/>
              </w:rPr>
              <w:t>;</w:t>
            </w:r>
          </w:p>
          <w:p w14:paraId="7D9F0871" w14:textId="77777777" w:rsidR="00886AE9" w:rsidRPr="00C12835" w:rsidRDefault="00886AE9" w:rsidP="00886AE9">
            <w:pPr>
              <w:jc w:val="both"/>
              <w:rPr>
                <w:lang w:val="uk-UA"/>
              </w:rPr>
            </w:pPr>
            <w:hyperlink r:id="rId36" w:history="1">
              <w:r w:rsidRPr="00C12835">
                <w:rPr>
                  <w:rStyle w:val="a5"/>
                </w:rPr>
                <w:t>https</w:t>
              </w:r>
              <w:r w:rsidRPr="00C12835">
                <w:rPr>
                  <w:rStyle w:val="a5"/>
                  <w:lang w:val="uk-UA"/>
                </w:rPr>
                <w:t>://</w:t>
              </w:r>
              <w:r w:rsidRPr="00C12835">
                <w:rPr>
                  <w:rStyle w:val="a5"/>
                </w:rPr>
                <w:t>borozenska</w:t>
              </w:r>
              <w:r w:rsidRPr="00C12835">
                <w:rPr>
                  <w:rStyle w:val="a5"/>
                  <w:lang w:val="uk-UA"/>
                </w:rPr>
                <w:t>-</w:t>
              </w:r>
              <w:r w:rsidRPr="00C12835">
                <w:rPr>
                  <w:rStyle w:val="a5"/>
                </w:rPr>
                <w:t>gromada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/1754469130/</w:t>
              </w:r>
            </w:hyperlink>
            <w:r w:rsidRPr="00C12835">
              <w:rPr>
                <w:lang w:val="uk-UA"/>
              </w:rPr>
              <w:t>;</w:t>
            </w:r>
          </w:p>
          <w:p w14:paraId="5913CE09" w14:textId="77777777" w:rsidR="00886AE9" w:rsidRDefault="00886AE9" w:rsidP="00886AE9">
            <w:pPr>
              <w:jc w:val="both"/>
              <w:rPr>
                <w:lang w:val="uk-UA"/>
              </w:rPr>
            </w:pPr>
            <w:hyperlink r:id="rId37"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/1755241430/</w:t>
              </w:r>
            </w:hyperlink>
            <w:r w:rsidRPr="00C12835">
              <w:rPr>
                <w:lang w:val="uk-UA"/>
              </w:rPr>
              <w:t>;</w:t>
            </w:r>
          </w:p>
          <w:p w14:paraId="67D41A31" w14:textId="77777777" w:rsidR="002170AB" w:rsidRPr="002170AB" w:rsidRDefault="002170AB" w:rsidP="00886AE9">
            <w:pPr>
              <w:jc w:val="both"/>
              <w:rPr>
                <w:lang w:val="uk-UA"/>
              </w:rPr>
            </w:pPr>
            <w:hyperlink r:id="rId38" w:history="1">
              <w:r w:rsidRPr="0054201A">
                <w:rPr>
                  <w:rStyle w:val="a5"/>
                </w:rPr>
                <w:t>https</w:t>
              </w:r>
              <w:r w:rsidRPr="0054201A">
                <w:rPr>
                  <w:rStyle w:val="a5"/>
                  <w:lang w:val="uk-UA"/>
                </w:rPr>
                <w:t>://</w:t>
              </w:r>
              <w:r w:rsidRPr="0054201A">
                <w:rPr>
                  <w:rStyle w:val="a5"/>
                </w:rPr>
                <w:t>kronau</w:t>
              </w:r>
              <w:r w:rsidRPr="0054201A">
                <w:rPr>
                  <w:rStyle w:val="a5"/>
                  <w:lang w:val="uk-UA"/>
                </w:rPr>
                <w:t>.</w:t>
              </w:r>
              <w:r w:rsidRPr="0054201A">
                <w:rPr>
                  <w:rStyle w:val="a5"/>
                </w:rPr>
                <w:t>gov</w:t>
              </w:r>
              <w:r w:rsidRPr="0054201A">
                <w:rPr>
                  <w:rStyle w:val="a5"/>
                  <w:lang w:val="uk-UA"/>
                </w:rPr>
                <w:t>.</w:t>
              </w:r>
              <w:r w:rsidRPr="0054201A">
                <w:rPr>
                  <w:rStyle w:val="a5"/>
                </w:rPr>
                <w:t>ua</w:t>
              </w:r>
              <w:r w:rsidRPr="0054201A">
                <w:rPr>
                  <w:rStyle w:val="a5"/>
                  <w:lang w:val="uk-UA"/>
                </w:rPr>
                <w:t>/</w:t>
              </w:r>
              <w:r w:rsidRPr="0054201A">
                <w:rPr>
                  <w:rStyle w:val="a5"/>
                </w:rPr>
                <w:t>news</w:t>
              </w:r>
              <w:r w:rsidRPr="0054201A">
                <w:rPr>
                  <w:rStyle w:val="a5"/>
                  <w:lang w:val="uk-UA"/>
                </w:rPr>
                <w:t>/1789625336/</w:t>
              </w:r>
            </w:hyperlink>
            <w:r>
              <w:rPr>
                <w:lang w:val="uk-UA"/>
              </w:rPr>
              <w:t>;</w:t>
            </w:r>
          </w:p>
          <w:p w14:paraId="4EFDAB5B" w14:textId="77777777" w:rsidR="00886AE9" w:rsidRPr="00C12835" w:rsidRDefault="00886AE9" w:rsidP="00886AE9">
            <w:pPr>
              <w:jc w:val="both"/>
              <w:rPr>
                <w:lang w:val="uk-UA"/>
              </w:rPr>
            </w:pPr>
            <w:hyperlink r:id="rId39" w:history="1">
              <w:r w:rsidRPr="00C12835">
                <w:rPr>
                  <w:rStyle w:val="a5"/>
                </w:rPr>
                <w:t>https</w:t>
              </w:r>
              <w:r w:rsidRPr="00C12835">
                <w:rPr>
                  <w:rStyle w:val="a5"/>
                  <w:lang w:val="uk-UA"/>
                </w:rPr>
                <w:t>://</w:t>
              </w:r>
              <w:r w:rsidRPr="00C12835">
                <w:rPr>
                  <w:rStyle w:val="a5"/>
                </w:rPr>
                <w:t>voleks</w:t>
              </w:r>
              <w:r w:rsidRPr="00C12835">
                <w:rPr>
                  <w:rStyle w:val="a5"/>
                  <w:lang w:val="uk-UA"/>
                </w:rPr>
                <w:t>-</w:t>
              </w:r>
              <w:r w:rsidRPr="00C12835">
                <w:rPr>
                  <w:rStyle w:val="a5"/>
                </w:rPr>
                <w:t>rada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bezbaryernist</w:t>
              </w:r>
              <w:r w:rsidRPr="00C12835">
                <w:rPr>
                  <w:rStyle w:val="a5"/>
                  <w:lang w:val="uk-UA"/>
                </w:rPr>
                <w:t>/</w:t>
              </w:r>
              <w:r w:rsidRPr="00C12835">
                <w:rPr>
                  <w:rStyle w:val="a5"/>
                </w:rPr>
                <w:t>plany</w:t>
              </w:r>
              <w:r w:rsidRPr="00C12835">
                <w:rPr>
                  <w:rStyle w:val="a5"/>
                  <w:lang w:val="uk-UA"/>
                </w:rPr>
                <w:t>-</w:t>
              </w:r>
              <w:r w:rsidRPr="00C12835">
                <w:rPr>
                  <w:rStyle w:val="a5"/>
                </w:rPr>
                <w:t>zahodiv</w:t>
              </w:r>
              <w:r w:rsidRPr="00C12835">
                <w:rPr>
                  <w:rStyle w:val="a5"/>
                  <w:lang w:val="uk-UA"/>
                </w:rPr>
                <w:t>-</w:t>
              </w:r>
              <w:r w:rsidRPr="00C12835">
                <w:rPr>
                  <w:rStyle w:val="a5"/>
                </w:rPr>
                <w:t>ta</w:t>
              </w:r>
              <w:r w:rsidRPr="00C12835">
                <w:rPr>
                  <w:rStyle w:val="a5"/>
                  <w:lang w:val="uk-UA"/>
                </w:rPr>
                <w:t>-</w:t>
              </w:r>
              <w:r w:rsidRPr="00C12835">
                <w:rPr>
                  <w:rStyle w:val="a5"/>
                </w:rPr>
                <w:t>rezultaty</w:t>
              </w:r>
              <w:r w:rsidRPr="00C12835">
                <w:rPr>
                  <w:rStyle w:val="a5"/>
                  <w:lang w:val="uk-UA"/>
                </w:rPr>
                <w:t>-</w:t>
              </w:r>
              <w:r w:rsidRPr="00C12835">
                <w:rPr>
                  <w:rStyle w:val="a5"/>
                </w:rPr>
                <w:t>yih</w:t>
              </w:r>
              <w:r w:rsidRPr="00C12835">
                <w:rPr>
                  <w:rStyle w:val="a5"/>
                  <w:lang w:val="uk-UA"/>
                </w:rPr>
                <w:t>-</w:t>
              </w:r>
              <w:r w:rsidRPr="00C12835">
                <w:rPr>
                  <w:rStyle w:val="a5"/>
                </w:rPr>
                <w:t>vykonannya</w:t>
              </w:r>
              <w:r w:rsidRPr="00C12835">
                <w:rPr>
                  <w:rStyle w:val="a5"/>
                  <w:lang w:val="uk-UA"/>
                </w:rPr>
                <w:t>/2025-2026/</w:t>
              </w:r>
            </w:hyperlink>
            <w:r w:rsidRPr="00C12835">
              <w:rPr>
                <w:lang w:val="uk-UA"/>
              </w:rPr>
              <w:t>;</w:t>
            </w:r>
          </w:p>
          <w:p w14:paraId="74A3AEED" w14:textId="77777777" w:rsidR="001F43B9" w:rsidRPr="00C12835" w:rsidRDefault="000C170F" w:rsidP="00886AE9">
            <w:pPr>
              <w:jc w:val="both"/>
              <w:rPr>
                <w:lang w:val="uk-UA"/>
              </w:rPr>
            </w:pPr>
            <w:hyperlink r:id="rId40" w:history="1">
              <w:r w:rsidRPr="00052DE4">
                <w:rPr>
                  <w:rStyle w:val="a5"/>
                </w:rPr>
                <w:t>http</w:t>
              </w:r>
              <w:r w:rsidRPr="00052DE4">
                <w:rPr>
                  <w:rStyle w:val="a5"/>
                  <w:lang w:val="uk-UA"/>
                </w:rPr>
                <w:t>://</w:t>
              </w:r>
              <w:r w:rsidRPr="00052DE4">
                <w:rPr>
                  <w:rStyle w:val="a5"/>
                </w:rPr>
                <w:t>tiahynka</w:t>
              </w:r>
              <w:r w:rsidRPr="00052DE4">
                <w:rPr>
                  <w:rStyle w:val="a5"/>
                  <w:lang w:val="uk-UA"/>
                </w:rPr>
                <w:t>-</w:t>
              </w:r>
              <w:r w:rsidRPr="00052DE4">
                <w:rPr>
                  <w:rStyle w:val="a5"/>
                </w:rPr>
                <w:t>r</w:t>
              </w:r>
              <w:r w:rsidRPr="00052DE4">
                <w:rPr>
                  <w:rStyle w:val="a5"/>
                  <w:lang w:val="uk-UA"/>
                </w:rPr>
                <w:t>.</w:t>
              </w:r>
              <w:r w:rsidRPr="00052DE4">
                <w:rPr>
                  <w:rStyle w:val="a5"/>
                </w:rPr>
                <w:t>gov</w:t>
              </w:r>
              <w:r w:rsidRPr="00052DE4">
                <w:rPr>
                  <w:rStyle w:val="a5"/>
                  <w:lang w:val="uk-UA"/>
                </w:rPr>
                <w:t>.</w:t>
              </w:r>
              <w:r w:rsidRPr="00052DE4">
                <w:rPr>
                  <w:rStyle w:val="a5"/>
                </w:rPr>
                <w:t>ua</w:t>
              </w:r>
              <w:r w:rsidRPr="00052DE4">
                <w:rPr>
                  <w:rStyle w:val="a5"/>
                  <w:lang w:val="uk-UA"/>
                </w:rPr>
                <w:t>/%</w:t>
              </w:r>
              <w:r w:rsidRPr="00052DE4">
                <w:rPr>
                  <w:rStyle w:val="a5"/>
                </w:rPr>
                <w:t>d</w:t>
              </w:r>
              <w:r w:rsidRPr="00052DE4">
                <w:rPr>
                  <w:rStyle w:val="a5"/>
                  <w:lang w:val="uk-UA"/>
                </w:rPr>
                <w:t>1%80%</w:t>
              </w:r>
              <w:r w:rsidRPr="00052DE4">
                <w:rPr>
                  <w:rStyle w:val="a5"/>
                </w:rPr>
                <w:t>d</w:t>
              </w:r>
              <w:r w:rsidRPr="00052DE4">
                <w:rPr>
                  <w:rStyle w:val="a5"/>
                  <w:lang w:val="uk-UA"/>
                </w:rPr>
                <w:t>0%</w:t>
              </w:r>
              <w:r w:rsidRPr="00052DE4">
                <w:rPr>
                  <w:rStyle w:val="a5"/>
                </w:rPr>
                <w:t>be</w:t>
              </w:r>
              <w:r w:rsidRPr="00052DE4">
                <w:rPr>
                  <w:rStyle w:val="a5"/>
                  <w:lang w:val="uk-UA"/>
                </w:rPr>
                <w:t>%</w:t>
              </w:r>
              <w:r w:rsidRPr="00052DE4">
                <w:rPr>
                  <w:rStyle w:val="a5"/>
                </w:rPr>
                <w:t>d</w:t>
              </w:r>
              <w:r w:rsidRPr="00052DE4">
                <w:rPr>
                  <w:rStyle w:val="a5"/>
                  <w:lang w:val="uk-UA"/>
                </w:rPr>
                <w:t>0%</w:t>
              </w:r>
              <w:r w:rsidRPr="00052DE4">
                <w:rPr>
                  <w:rStyle w:val="a5"/>
                </w:rPr>
                <w:t>b</w:t>
              </w:r>
              <w:r w:rsidRPr="00052DE4">
                <w:rPr>
                  <w:rStyle w:val="a5"/>
                  <w:lang w:val="uk-UA"/>
                </w:rPr>
                <w:t>7%</w:t>
              </w:r>
              <w:r w:rsidRPr="00052DE4">
                <w:rPr>
                  <w:rStyle w:val="a5"/>
                </w:rPr>
                <w:t>d</w:t>
              </w:r>
              <w:r w:rsidRPr="00052DE4">
                <w:rPr>
                  <w:rStyle w:val="a5"/>
                  <w:lang w:val="uk-UA"/>
                </w:rPr>
                <w:t>0%</w:t>
              </w:r>
              <w:r w:rsidRPr="00052DE4">
                <w:rPr>
                  <w:rStyle w:val="a5"/>
                </w:rPr>
                <w:t>bf</w:t>
              </w:r>
              <w:r w:rsidRPr="00052DE4">
                <w:rPr>
                  <w:rStyle w:val="a5"/>
                  <w:lang w:val="uk-UA"/>
                </w:rPr>
                <w:t>%</w:t>
              </w:r>
              <w:r w:rsidRPr="00052DE4">
                <w:rPr>
                  <w:rStyle w:val="a5"/>
                </w:rPr>
                <w:t>d</w:t>
              </w:r>
              <w:r w:rsidRPr="00052DE4">
                <w:rPr>
                  <w:rStyle w:val="a5"/>
                  <w:lang w:val="uk-UA"/>
                </w:rPr>
                <w:t>0%</w:t>
              </w:r>
              <w:r w:rsidRPr="00052DE4">
                <w:rPr>
                  <w:rStyle w:val="a5"/>
                </w:rPr>
                <w:t>be</w:t>
              </w:r>
              <w:r w:rsidRPr="00052DE4">
                <w:rPr>
                  <w:rStyle w:val="a5"/>
                  <w:lang w:val="uk-UA"/>
                </w:rPr>
                <w:t>%</w:t>
              </w:r>
              <w:r w:rsidRPr="00052DE4">
                <w:rPr>
                  <w:rStyle w:val="a5"/>
                </w:rPr>
                <w:t>d</w:t>
              </w:r>
              <w:r w:rsidRPr="00052DE4">
                <w:rPr>
                  <w:rStyle w:val="a5"/>
                  <w:lang w:val="uk-UA"/>
                </w:rPr>
                <w:t>1%80%</w:t>
              </w:r>
              <w:r w:rsidRPr="00052DE4">
                <w:rPr>
                  <w:rStyle w:val="a5"/>
                </w:rPr>
                <w:t>d</w:t>
              </w:r>
              <w:r w:rsidRPr="00052DE4">
                <w:rPr>
                  <w:rStyle w:val="a5"/>
                  <w:lang w:val="uk-UA"/>
                </w:rPr>
                <w:t>1%8</w:t>
              </w:r>
              <w:r w:rsidRPr="00052DE4">
                <w:rPr>
                  <w:rStyle w:val="a5"/>
                </w:rPr>
                <w:t>f</w:t>
              </w:r>
              <w:r w:rsidRPr="00052DE4">
                <w:rPr>
                  <w:rStyle w:val="a5"/>
                  <w:lang w:val="uk-UA"/>
                </w:rPr>
                <w:t>%</w:t>
              </w:r>
              <w:r w:rsidRPr="00052DE4">
                <w:rPr>
                  <w:rStyle w:val="a5"/>
                </w:rPr>
                <w:t>d</w:t>
              </w:r>
              <w:r w:rsidRPr="00052DE4">
                <w:rPr>
                  <w:rStyle w:val="a5"/>
                  <w:lang w:val="uk-UA"/>
                </w:rPr>
                <w:t>0%</w:t>
              </w:r>
              <w:r w:rsidRPr="00052DE4">
                <w:rPr>
                  <w:rStyle w:val="a5"/>
                </w:rPr>
                <w:t>b</w:t>
              </w:r>
              <w:r w:rsidRPr="00052DE4">
                <w:rPr>
                  <w:rStyle w:val="a5"/>
                  <w:lang w:val="uk-UA"/>
                </w:rPr>
                <w:t>4%</w:t>
              </w:r>
              <w:r w:rsidRPr="00052DE4">
                <w:rPr>
                  <w:rStyle w:val="a5"/>
                </w:rPr>
                <w:t>d</w:t>
              </w:r>
              <w:r w:rsidRPr="00052DE4">
                <w:rPr>
                  <w:rStyle w:val="a5"/>
                  <w:lang w:val="uk-UA"/>
                </w:rPr>
                <w:t>0%</w:t>
              </w:r>
              <w:r w:rsidRPr="00052DE4">
                <w:rPr>
                  <w:rStyle w:val="a5"/>
                </w:rPr>
                <w:t>b</w:t>
              </w:r>
              <w:r w:rsidRPr="00052DE4">
                <w:rPr>
                  <w:rStyle w:val="a5"/>
                  <w:lang w:val="uk-UA"/>
                </w:rPr>
                <w:t>6%</w:t>
              </w:r>
              <w:r w:rsidRPr="00052DE4">
                <w:rPr>
                  <w:rStyle w:val="a5"/>
                </w:rPr>
                <w:t>d</w:t>
              </w:r>
              <w:r w:rsidRPr="00052DE4">
                <w:rPr>
                  <w:rStyle w:val="a5"/>
                  <w:lang w:val="uk-UA"/>
                </w:rPr>
                <w:t>0%</w:t>
              </w:r>
              <w:r w:rsidRPr="00052DE4">
                <w:rPr>
                  <w:rStyle w:val="a5"/>
                </w:rPr>
                <w:t>b</w:t>
              </w:r>
              <w:r w:rsidRPr="00052DE4">
                <w:rPr>
                  <w:rStyle w:val="a5"/>
                  <w:lang w:val="uk-UA"/>
                </w:rPr>
                <w:t>5%</w:t>
              </w:r>
              <w:r w:rsidRPr="00052DE4">
                <w:rPr>
                  <w:rStyle w:val="a5"/>
                </w:rPr>
                <w:t>d</w:t>
              </w:r>
              <w:r w:rsidRPr="00052DE4">
                <w:rPr>
                  <w:rStyle w:val="a5"/>
                  <w:lang w:val="uk-UA"/>
                </w:rPr>
                <w:t>0%</w:t>
              </w:r>
              <w:r w:rsidRPr="00052DE4">
                <w:rPr>
                  <w:rStyle w:val="a5"/>
                </w:rPr>
                <w:t>bd</w:t>
              </w:r>
              <w:r w:rsidRPr="00052DE4">
                <w:rPr>
                  <w:rStyle w:val="a5"/>
                  <w:lang w:val="uk-UA"/>
                </w:rPr>
                <w:t>%</w:t>
              </w:r>
              <w:r w:rsidRPr="00052DE4">
                <w:rPr>
                  <w:rStyle w:val="a5"/>
                </w:rPr>
                <w:t>d</w:t>
              </w:r>
              <w:r w:rsidRPr="00052DE4">
                <w:rPr>
                  <w:rStyle w:val="a5"/>
                  <w:lang w:val="uk-UA"/>
                </w:rPr>
                <w:t>0%</w:t>
              </w:r>
              <w:r w:rsidRPr="00052DE4">
                <w:rPr>
                  <w:rStyle w:val="a5"/>
                </w:rPr>
                <w:t>bd</w:t>
              </w:r>
              <w:r w:rsidRPr="00052DE4">
                <w:rPr>
                  <w:rStyle w:val="a5"/>
                  <w:lang w:val="uk-UA"/>
                </w:rPr>
                <w:t>%</w:t>
              </w:r>
              <w:r w:rsidRPr="00052DE4">
                <w:rPr>
                  <w:rStyle w:val="a5"/>
                </w:rPr>
                <w:t>d</w:t>
              </w:r>
              <w:r w:rsidRPr="00052DE4">
                <w:rPr>
                  <w:rStyle w:val="a5"/>
                  <w:lang w:val="uk-UA"/>
                </w:rPr>
                <w:t>1%8</w:t>
              </w:r>
              <w:r w:rsidRPr="00052DE4">
                <w:rPr>
                  <w:rStyle w:val="a5"/>
                </w:rPr>
                <w:t>f</w:t>
              </w:r>
              <w:r w:rsidRPr="00052DE4">
                <w:rPr>
                  <w:rStyle w:val="a5"/>
                  <w:lang w:val="uk-UA"/>
                </w:rPr>
                <w:t>-</w:t>
              </w:r>
              <w:r w:rsidRPr="00052DE4">
                <w:rPr>
                  <w:rStyle w:val="a5"/>
                </w:rPr>
                <w:t>d</w:t>
              </w:r>
              <w:r w:rsidRPr="00052DE4">
                <w:rPr>
                  <w:rStyle w:val="a5"/>
                  <w:lang w:val="uk-UA"/>
                </w:rPr>
                <w:t>1%81%</w:t>
              </w:r>
              <w:r w:rsidRPr="00052DE4">
                <w:rPr>
                  <w:rStyle w:val="a5"/>
                </w:rPr>
                <w:t>d</w:t>
              </w:r>
              <w:r w:rsidRPr="00052DE4">
                <w:rPr>
                  <w:rStyle w:val="a5"/>
                  <w:lang w:val="uk-UA"/>
                </w:rPr>
                <w:t>1%96%</w:t>
              </w:r>
              <w:r w:rsidRPr="00052DE4">
                <w:rPr>
                  <w:rStyle w:val="a5"/>
                </w:rPr>
                <w:t>d</w:t>
              </w:r>
              <w:r w:rsidRPr="00052DE4">
                <w:rPr>
                  <w:rStyle w:val="a5"/>
                  <w:lang w:val="uk-UA"/>
                </w:rPr>
                <w:t>0%</w:t>
              </w:r>
              <w:r w:rsidRPr="00052DE4">
                <w:rPr>
                  <w:rStyle w:val="a5"/>
                </w:rPr>
                <w:t>bb</w:t>
              </w:r>
              <w:r w:rsidRPr="00052DE4">
                <w:rPr>
                  <w:rStyle w:val="a5"/>
                  <w:lang w:val="uk-UA"/>
                </w:rPr>
                <w:t>%</w:t>
              </w:r>
              <w:r w:rsidRPr="00052DE4">
                <w:rPr>
                  <w:rStyle w:val="a5"/>
                </w:rPr>
                <w:t>d</w:t>
              </w:r>
              <w:r w:rsidRPr="00052DE4">
                <w:rPr>
                  <w:rStyle w:val="a5"/>
                  <w:lang w:val="uk-UA"/>
                </w:rPr>
                <w:t>1%8</w:t>
              </w:r>
              <w:r w:rsidRPr="00052DE4">
                <w:rPr>
                  <w:rStyle w:val="a5"/>
                </w:rPr>
                <w:t>c</w:t>
              </w:r>
              <w:r w:rsidRPr="00052DE4">
                <w:rPr>
                  <w:rStyle w:val="a5"/>
                  <w:lang w:val="uk-UA"/>
                </w:rPr>
                <w:t>%</w:t>
              </w:r>
              <w:r w:rsidRPr="00052DE4">
                <w:rPr>
                  <w:rStyle w:val="a5"/>
                </w:rPr>
                <w:t>d</w:t>
              </w:r>
              <w:r w:rsidRPr="00052DE4">
                <w:rPr>
                  <w:rStyle w:val="a5"/>
                  <w:lang w:val="uk-UA"/>
                </w:rPr>
                <w:t>1%81%</w:t>
              </w:r>
              <w:r w:rsidRPr="00052DE4">
                <w:rPr>
                  <w:rStyle w:val="a5"/>
                </w:rPr>
                <w:t>d</w:t>
              </w:r>
              <w:r w:rsidRPr="00052DE4">
                <w:rPr>
                  <w:rStyle w:val="a5"/>
                  <w:lang w:val="uk-UA"/>
                </w:rPr>
                <w:t>1%8</w:t>
              </w:r>
              <w:r w:rsidRPr="00052DE4">
                <w:rPr>
                  <w:rStyle w:val="a5"/>
                </w:rPr>
                <w:t>c</w:t>
              </w:r>
              <w:r w:rsidRPr="00052DE4">
                <w:rPr>
                  <w:rStyle w:val="a5"/>
                  <w:lang w:val="uk-UA"/>
                </w:rPr>
                <w:t>%</w:t>
              </w:r>
              <w:r w:rsidRPr="00052DE4">
                <w:rPr>
                  <w:rStyle w:val="a5"/>
                </w:rPr>
                <w:t>d</w:t>
              </w:r>
              <w:r w:rsidRPr="00052DE4">
                <w:rPr>
                  <w:rStyle w:val="a5"/>
                  <w:lang w:val="uk-UA"/>
                </w:rPr>
                <w:t>0%</w:t>
              </w:r>
              <w:r w:rsidRPr="00052DE4">
                <w:rPr>
                  <w:rStyle w:val="a5"/>
                </w:rPr>
                <w:t>ba</w:t>
              </w:r>
              <w:r w:rsidRPr="00052DE4">
                <w:rPr>
                  <w:rStyle w:val="a5"/>
                  <w:lang w:val="uk-UA"/>
                </w:rPr>
                <w:t>%</w:t>
              </w:r>
              <w:r w:rsidRPr="00052DE4">
                <w:rPr>
                  <w:rStyle w:val="a5"/>
                </w:rPr>
                <w:t>d</w:t>
              </w:r>
              <w:r w:rsidRPr="00052DE4">
                <w:rPr>
                  <w:rStyle w:val="a5"/>
                  <w:lang w:val="uk-UA"/>
                </w:rPr>
                <w:t>0%</w:t>
              </w:r>
              <w:r w:rsidRPr="00052DE4">
                <w:rPr>
                  <w:rStyle w:val="a5"/>
                </w:rPr>
                <w:t>be</w:t>
              </w:r>
              <w:r w:rsidRPr="00052DE4">
                <w:rPr>
                  <w:rStyle w:val="a5"/>
                  <w:lang w:val="uk-UA"/>
                </w:rPr>
                <w:t>%</w:t>
              </w:r>
              <w:r w:rsidRPr="00052DE4">
                <w:rPr>
                  <w:rStyle w:val="a5"/>
                </w:rPr>
                <w:t>d</w:t>
              </w:r>
              <w:r w:rsidRPr="00052DE4">
                <w:rPr>
                  <w:rStyle w:val="a5"/>
                  <w:lang w:val="uk-UA"/>
                </w:rPr>
                <w:t>0%</w:t>
              </w:r>
              <w:r w:rsidRPr="00052DE4">
                <w:rPr>
                  <w:rStyle w:val="a5"/>
                </w:rPr>
                <w:t>b</w:t>
              </w:r>
              <w:r w:rsidRPr="00052DE4">
                <w:rPr>
                  <w:rStyle w:val="a5"/>
                  <w:lang w:val="uk-UA"/>
                </w:rPr>
                <w:t>3%</w:t>
              </w:r>
              <w:r w:rsidRPr="00052DE4">
                <w:rPr>
                  <w:rStyle w:val="a5"/>
                </w:rPr>
                <w:t>d</w:t>
              </w:r>
              <w:r w:rsidRPr="00052DE4">
                <w:rPr>
                  <w:rStyle w:val="a5"/>
                  <w:lang w:val="uk-UA"/>
                </w:rPr>
                <w:t>0%</w:t>
              </w:r>
              <w:r w:rsidRPr="00052DE4">
                <w:rPr>
                  <w:rStyle w:val="a5"/>
                </w:rPr>
                <w:t>be</w:t>
              </w:r>
              <w:r w:rsidRPr="00052DE4">
                <w:rPr>
                  <w:rStyle w:val="a5"/>
                  <w:lang w:val="uk-UA"/>
                </w:rPr>
                <w:t>-%</w:t>
              </w:r>
              <w:r w:rsidRPr="00052DE4">
                <w:rPr>
                  <w:rStyle w:val="a5"/>
                </w:rPr>
                <w:t>d</w:t>
              </w:r>
              <w:r w:rsidRPr="00052DE4">
                <w:rPr>
                  <w:rStyle w:val="a5"/>
                  <w:lang w:val="uk-UA"/>
                </w:rPr>
                <w:t>0%</w:t>
              </w:r>
              <w:r w:rsidRPr="00052DE4">
                <w:rPr>
                  <w:rStyle w:val="a5"/>
                </w:rPr>
                <w:t>b</w:t>
              </w:r>
              <w:r w:rsidRPr="00052DE4">
                <w:rPr>
                  <w:rStyle w:val="a5"/>
                  <w:lang w:val="uk-UA"/>
                </w:rPr>
                <w:t>3%</w:t>
              </w:r>
              <w:r w:rsidRPr="00052DE4">
                <w:rPr>
                  <w:rStyle w:val="a5"/>
                </w:rPr>
                <w:t>d</w:t>
              </w:r>
              <w:r w:rsidRPr="00052DE4">
                <w:rPr>
                  <w:rStyle w:val="a5"/>
                  <w:lang w:val="uk-UA"/>
                </w:rPr>
                <w:t>0%</w:t>
              </w:r>
              <w:r w:rsidRPr="00052DE4">
                <w:rPr>
                  <w:rStyle w:val="a5"/>
                </w:rPr>
                <w:t>be</w:t>
              </w:r>
              <w:r w:rsidRPr="00052DE4">
                <w:rPr>
                  <w:rStyle w:val="a5"/>
                  <w:lang w:val="uk-UA"/>
                </w:rPr>
                <w:t>%</w:t>
              </w:r>
              <w:r w:rsidRPr="00052DE4">
                <w:rPr>
                  <w:rStyle w:val="a5"/>
                </w:rPr>
                <w:t>d</w:t>
              </w:r>
              <w:r w:rsidRPr="00052DE4">
                <w:rPr>
                  <w:rStyle w:val="a5"/>
                  <w:lang w:val="uk-UA"/>
                </w:rPr>
                <w:t>0%</w:t>
              </w:r>
              <w:r w:rsidRPr="00052DE4">
                <w:rPr>
                  <w:rStyle w:val="a5"/>
                </w:rPr>
                <w:t>bb</w:t>
              </w:r>
              <w:r w:rsidRPr="00052DE4">
                <w:rPr>
                  <w:rStyle w:val="a5"/>
                  <w:lang w:val="uk-UA"/>
                </w:rPr>
                <w:t>%</w:t>
              </w:r>
              <w:r w:rsidRPr="00052DE4">
                <w:rPr>
                  <w:rStyle w:val="a5"/>
                </w:rPr>
                <w:t>d</w:t>
              </w:r>
              <w:r w:rsidRPr="00052DE4">
                <w:rPr>
                  <w:rStyle w:val="a5"/>
                  <w:lang w:val="uk-UA"/>
                </w:rPr>
                <w:t>0%</w:t>
              </w:r>
              <w:r w:rsidRPr="00052DE4">
                <w:rPr>
                  <w:rStyle w:val="a5"/>
                </w:rPr>
                <w:t>be</w:t>
              </w:r>
              <w:r w:rsidRPr="00052DE4">
                <w:rPr>
                  <w:rStyle w:val="a5"/>
                  <w:lang w:val="uk-UA"/>
                </w:rPr>
                <w:t>%</w:t>
              </w:r>
              <w:r w:rsidRPr="00052DE4">
                <w:rPr>
                  <w:rStyle w:val="a5"/>
                </w:rPr>
                <w:t>d</w:t>
              </w:r>
              <w:r w:rsidRPr="00052DE4">
                <w:rPr>
                  <w:rStyle w:val="a5"/>
                  <w:lang w:val="uk-UA"/>
                </w:rPr>
                <w:t>0%</w:t>
              </w:r>
              <w:r w:rsidRPr="00052DE4">
                <w:rPr>
                  <w:rStyle w:val="a5"/>
                </w:rPr>
                <w:t>b</w:t>
              </w:r>
              <w:r w:rsidRPr="00052DE4">
                <w:rPr>
                  <w:rStyle w:val="a5"/>
                  <w:lang w:val="uk-UA"/>
                </w:rPr>
                <w:t>2%</w:t>
              </w:r>
              <w:r w:rsidRPr="00052DE4">
                <w:rPr>
                  <w:rStyle w:val="a5"/>
                </w:rPr>
                <w:t>d</w:t>
              </w:r>
              <w:r w:rsidRPr="00052DE4">
                <w:rPr>
                  <w:rStyle w:val="a5"/>
                  <w:lang w:val="uk-UA"/>
                </w:rPr>
                <w:t>0%</w:t>
              </w:r>
              <w:r w:rsidRPr="00052DE4">
                <w:rPr>
                  <w:rStyle w:val="a5"/>
                </w:rPr>
                <w:t>b</w:t>
              </w:r>
              <w:r w:rsidRPr="00052DE4">
                <w:rPr>
                  <w:rStyle w:val="a5"/>
                  <w:lang w:val="uk-UA"/>
                </w:rPr>
                <w:t>8/</w:t>
              </w:r>
            </w:hyperlink>
            <w:r w:rsidR="00886AE9" w:rsidRPr="00C12835">
              <w:rPr>
                <w:lang w:val="uk-UA"/>
              </w:rPr>
              <w:t>.</w:t>
            </w:r>
          </w:p>
        </w:tc>
      </w:tr>
      <w:tr w:rsidR="000A35C5" w:rsidRPr="00C11CD9" w14:paraId="1BAEEEC4" w14:textId="77777777" w:rsidTr="00014D8B">
        <w:trPr>
          <w:trHeight w:val="780"/>
        </w:trPr>
        <w:tc>
          <w:tcPr>
            <w:tcW w:w="1951" w:type="dxa"/>
          </w:tcPr>
          <w:p w14:paraId="6CD9D2B0" w14:textId="77777777" w:rsidR="000A35C5" w:rsidRPr="00C12835" w:rsidRDefault="000A35C5" w:rsidP="004A4146">
            <w:pPr>
              <w:rPr>
                <w:lang w:val="uk-UA"/>
              </w:rPr>
            </w:pPr>
            <w:r w:rsidRPr="00C12835">
              <w:rPr>
                <w:lang w:val="uk-UA"/>
              </w:rPr>
              <w:lastRenderedPageBreak/>
              <w:t>2)</w:t>
            </w:r>
            <w:r w:rsidRPr="00C12835">
              <w:rPr>
                <w:rFonts w:eastAsia="Cambria"/>
                <w:color w:val="000000"/>
              </w:rPr>
              <w:t xml:space="preserve"> Забезпечити проведення інформаційно-просвітницьких заходів (форуми, тренінги, вебінари тощо) з питань створення безбар'єрного простору</w:t>
            </w:r>
          </w:p>
        </w:tc>
        <w:tc>
          <w:tcPr>
            <w:tcW w:w="2126" w:type="dxa"/>
          </w:tcPr>
          <w:p w14:paraId="7B748A97" w14:textId="77777777" w:rsidR="000A35C5" w:rsidRPr="00C12835" w:rsidRDefault="000A35C5" w:rsidP="000A35C5">
            <w:pPr>
              <w:rPr>
                <w:lang w:val="uk-UA"/>
              </w:rPr>
            </w:pPr>
            <w:r w:rsidRPr="00C12835">
              <w:rPr>
                <w:lang w:val="uk-UA"/>
              </w:rPr>
              <w:t>Управління</w:t>
            </w:r>
          </w:p>
          <w:p w14:paraId="40F5CF59" w14:textId="77777777" w:rsidR="000A35C5" w:rsidRPr="00C12835" w:rsidRDefault="000A35C5" w:rsidP="000A35C5">
            <w:pPr>
              <w:rPr>
                <w:lang w:val="uk-UA"/>
              </w:rPr>
            </w:pPr>
            <w:r w:rsidRPr="00C12835">
              <w:rPr>
                <w:lang w:val="uk-UA"/>
              </w:rPr>
              <w:t>містобудування та</w:t>
            </w:r>
          </w:p>
          <w:p w14:paraId="312052FD" w14:textId="77777777" w:rsidR="000A35C5" w:rsidRPr="00C12835" w:rsidRDefault="000A35C5" w:rsidP="000A35C5">
            <w:pPr>
              <w:rPr>
                <w:lang w:val="uk-UA"/>
              </w:rPr>
            </w:pPr>
            <w:r w:rsidRPr="00C12835">
              <w:rPr>
                <w:lang w:val="uk-UA"/>
              </w:rPr>
              <w:t>архітектури обласної</w:t>
            </w:r>
          </w:p>
          <w:p w14:paraId="401C7C97" w14:textId="77777777" w:rsidR="000A35C5" w:rsidRPr="00C12835" w:rsidRDefault="000A35C5" w:rsidP="000A35C5">
            <w:pPr>
              <w:rPr>
                <w:lang w:val="uk-UA"/>
              </w:rPr>
            </w:pPr>
            <w:r w:rsidRPr="00C12835">
              <w:rPr>
                <w:lang w:val="uk-UA"/>
              </w:rPr>
              <w:t>державної адміністрації,</w:t>
            </w:r>
          </w:p>
          <w:p w14:paraId="1FE48E0A" w14:textId="77777777" w:rsidR="000A35C5" w:rsidRPr="00C12835" w:rsidRDefault="000A35C5" w:rsidP="000A35C5">
            <w:r w:rsidRPr="00C12835">
              <w:t>військові адміністрації</w:t>
            </w:r>
          </w:p>
          <w:p w14:paraId="1E29DFAA" w14:textId="77777777" w:rsidR="000A35C5" w:rsidRPr="00C12835" w:rsidRDefault="000A35C5" w:rsidP="000A35C5">
            <w:r w:rsidRPr="00C12835">
              <w:t>населених пунктів</w:t>
            </w:r>
          </w:p>
          <w:p w14:paraId="477641EB" w14:textId="77777777" w:rsidR="000A35C5" w:rsidRPr="00C12835" w:rsidRDefault="000A35C5" w:rsidP="000A35C5">
            <w:r w:rsidRPr="00C12835">
              <w:t>деокупованих</w:t>
            </w:r>
          </w:p>
          <w:p w14:paraId="1ECBA0F3" w14:textId="77777777" w:rsidR="000A35C5" w:rsidRPr="00C12835" w:rsidRDefault="000A35C5" w:rsidP="000A35C5">
            <w:r w:rsidRPr="00C12835">
              <w:t>територіальних громад</w:t>
            </w:r>
          </w:p>
          <w:p w14:paraId="04EA562F" w14:textId="77777777" w:rsidR="000A35C5" w:rsidRPr="00C12835" w:rsidRDefault="000A35C5" w:rsidP="000A35C5">
            <w:r w:rsidRPr="00C12835">
              <w:t>(за згодою)</w:t>
            </w:r>
          </w:p>
        </w:tc>
        <w:tc>
          <w:tcPr>
            <w:tcW w:w="1134" w:type="dxa"/>
          </w:tcPr>
          <w:p w14:paraId="2CF8FCA0" w14:textId="77777777" w:rsidR="000A35C5" w:rsidRPr="00C12835" w:rsidRDefault="000A35C5" w:rsidP="001E7FC7">
            <w:pPr>
              <w:jc w:val="center"/>
              <w:rPr>
                <w:lang w:val="uk-UA"/>
              </w:rPr>
            </w:pPr>
            <w:r w:rsidRPr="00C12835">
              <w:rPr>
                <w:lang w:val="uk-UA"/>
              </w:rPr>
              <w:t>Грудень</w:t>
            </w:r>
          </w:p>
          <w:p w14:paraId="67005EC3" w14:textId="77777777" w:rsidR="000A35C5" w:rsidRPr="00C12835" w:rsidRDefault="000A35C5" w:rsidP="001E7FC7">
            <w:pPr>
              <w:jc w:val="center"/>
              <w:rPr>
                <w:lang w:val="uk-UA"/>
              </w:rPr>
            </w:pPr>
            <w:r w:rsidRPr="00C12835">
              <w:rPr>
                <w:lang w:val="uk-UA"/>
              </w:rPr>
              <w:t>2026 року</w:t>
            </w:r>
          </w:p>
        </w:tc>
        <w:tc>
          <w:tcPr>
            <w:tcW w:w="993" w:type="dxa"/>
          </w:tcPr>
          <w:p w14:paraId="14405A79" w14:textId="77777777" w:rsidR="000A35C5" w:rsidRPr="00C12835" w:rsidRDefault="000A35C5" w:rsidP="004A4146"/>
        </w:tc>
        <w:tc>
          <w:tcPr>
            <w:tcW w:w="1417" w:type="dxa"/>
          </w:tcPr>
          <w:p w14:paraId="03DBA290" w14:textId="77777777" w:rsidR="000A35C5" w:rsidRPr="00C12835" w:rsidRDefault="000A35C5" w:rsidP="004A4146">
            <w:pPr>
              <w:rPr>
                <w:lang w:val="uk-UA"/>
              </w:rPr>
            </w:pPr>
            <w:r w:rsidRPr="00C12835">
              <w:rPr>
                <w:lang w:val="uk-UA"/>
              </w:rPr>
              <w:t>Виконується</w:t>
            </w:r>
          </w:p>
        </w:tc>
        <w:tc>
          <w:tcPr>
            <w:tcW w:w="7938" w:type="dxa"/>
          </w:tcPr>
          <w:p w14:paraId="1BF8102F" w14:textId="77777777" w:rsidR="00ED535B" w:rsidRPr="00C12835" w:rsidRDefault="00CA0E46" w:rsidP="00ED535B">
            <w:pPr>
              <w:jc w:val="both"/>
              <w:rPr>
                <w:lang w:val="uk-UA"/>
              </w:rPr>
            </w:pPr>
            <w:r w:rsidRPr="00C12835">
              <w:rPr>
                <w:lang w:val="uk-UA"/>
              </w:rPr>
              <w:t>В</w:t>
            </w:r>
            <w:r w:rsidR="00ED535B" w:rsidRPr="00C12835">
              <w:rPr>
                <w:lang w:val="uk-UA"/>
              </w:rPr>
              <w:t xml:space="preserve">ійськовими адміністраціїями населених пунктів деокупованих територіальних громад </w:t>
            </w:r>
            <w:r w:rsidRPr="00C12835">
              <w:rPr>
                <w:lang w:val="uk-UA"/>
              </w:rPr>
              <w:t>проведено інформаційно-просвітницькі заходи:</w:t>
            </w:r>
          </w:p>
          <w:p w14:paraId="16919273" w14:textId="77777777" w:rsidR="000A4A0A" w:rsidRDefault="00EA47AE" w:rsidP="00EA47AE">
            <w:pPr>
              <w:pStyle w:val="af0"/>
              <w:jc w:val="both"/>
              <w:rPr>
                <w:rFonts w:ascii="Times New Roman" w:hAnsi="Times New Roman"/>
                <w:sz w:val="20"/>
              </w:rPr>
            </w:pPr>
            <w:r w:rsidRPr="0046073F">
              <w:rPr>
                <w:rFonts w:ascii="Times New Roman" w:hAnsi="Times New Roman"/>
                <w:sz w:val="20"/>
              </w:rPr>
              <w:t xml:space="preserve">У </w:t>
            </w:r>
            <w:r w:rsidRPr="0046073F">
              <w:rPr>
                <w:rFonts w:ascii="Times New Roman" w:eastAsia="Cambria" w:hAnsi="Times New Roman"/>
                <w:color w:val="000000"/>
                <w:sz w:val="20"/>
              </w:rPr>
              <w:t xml:space="preserve">Високопільській </w:t>
            </w:r>
            <w:r w:rsidRPr="000A4A0A">
              <w:rPr>
                <w:rFonts w:ascii="Times New Roman" w:eastAsia="Cambria" w:hAnsi="Times New Roman"/>
                <w:color w:val="000000"/>
                <w:sz w:val="20"/>
              </w:rPr>
              <w:t xml:space="preserve">ТГ </w:t>
            </w:r>
            <w:r w:rsidRPr="000A4A0A">
              <w:rPr>
                <w:rFonts w:ascii="Times New Roman" w:hAnsi="Times New Roman"/>
                <w:sz w:val="20"/>
              </w:rPr>
              <w:t>02</w:t>
            </w:r>
            <w:r w:rsidR="000A4A0A" w:rsidRPr="000A4A0A">
              <w:rPr>
                <w:rFonts w:ascii="Times New Roman" w:hAnsi="Times New Roman"/>
                <w:sz w:val="20"/>
              </w:rPr>
              <w:t xml:space="preserve"> </w:t>
            </w:r>
            <w:r w:rsidR="000A4A0A" w:rsidRPr="000A4A0A">
              <w:rPr>
                <w:sz w:val="20"/>
              </w:rPr>
              <w:t>липня</w:t>
            </w:r>
            <w:r w:rsidR="000A4A0A" w:rsidRPr="000A4A0A">
              <w:rPr>
                <w:rFonts w:ascii="Times New Roman" w:hAnsi="Times New Roman"/>
                <w:sz w:val="20"/>
              </w:rPr>
              <w:t xml:space="preserve"> </w:t>
            </w:r>
            <w:r w:rsidRPr="000A4A0A">
              <w:rPr>
                <w:rFonts w:ascii="Times New Roman" w:hAnsi="Times New Roman"/>
                <w:sz w:val="20"/>
              </w:rPr>
              <w:t>2026</w:t>
            </w:r>
            <w:r w:rsidR="000A4A0A" w:rsidRPr="000A4A0A">
              <w:rPr>
                <w:rFonts w:ascii="Times New Roman" w:hAnsi="Times New Roman"/>
                <w:sz w:val="20"/>
              </w:rPr>
              <w:t xml:space="preserve"> року</w:t>
            </w:r>
            <w:r w:rsidRPr="000A4A0A">
              <w:rPr>
                <w:rFonts w:ascii="Times New Roman" w:hAnsi="Times New Roman"/>
                <w:sz w:val="20"/>
              </w:rPr>
              <w:t xml:space="preserve"> проведено семінар «Мистецтво безбар’єрної комунікації». 14–16</w:t>
            </w:r>
            <w:r w:rsidR="000A4A0A" w:rsidRPr="000A4A0A">
              <w:rPr>
                <w:sz w:val="20"/>
              </w:rPr>
              <w:t xml:space="preserve"> липня</w:t>
            </w:r>
            <w:r w:rsidR="000A4A0A" w:rsidRPr="000A4A0A">
              <w:rPr>
                <w:rFonts w:ascii="Times New Roman" w:hAnsi="Times New Roman"/>
                <w:sz w:val="20"/>
              </w:rPr>
              <w:t xml:space="preserve"> </w:t>
            </w:r>
            <w:r w:rsidRPr="000A4A0A">
              <w:rPr>
                <w:rFonts w:ascii="Times New Roman" w:hAnsi="Times New Roman"/>
                <w:sz w:val="20"/>
              </w:rPr>
              <w:t>2026</w:t>
            </w:r>
            <w:r w:rsidRPr="0046073F">
              <w:rPr>
                <w:rFonts w:ascii="Times New Roman" w:hAnsi="Times New Roman"/>
                <w:sz w:val="20"/>
              </w:rPr>
              <w:t xml:space="preserve"> року представники громади взяли участь у тренінгу з доступності та універсального дизайну громадських просторів</w:t>
            </w:r>
          </w:p>
          <w:p w14:paraId="69AC022B" w14:textId="77777777" w:rsidR="00EA47AE" w:rsidRPr="0046073F" w:rsidRDefault="00EA47AE" w:rsidP="00EA47AE">
            <w:pPr>
              <w:pStyle w:val="af0"/>
              <w:jc w:val="both"/>
              <w:rPr>
                <w:rFonts w:ascii="Times New Roman" w:hAnsi="Times New Roman"/>
                <w:sz w:val="20"/>
              </w:rPr>
            </w:pPr>
            <w:hyperlink r:id="rId41" w:history="1">
              <w:r w:rsidRPr="0046073F">
                <w:rPr>
                  <w:rStyle w:val="a5"/>
                  <w:rFonts w:ascii="Times New Roman" w:hAnsi="Times New Roman"/>
                  <w:sz w:val="20"/>
                </w:rPr>
                <w:t>https://kronau.gov.ua/news/1783081339/</w:t>
              </w:r>
            </w:hyperlink>
          </w:p>
          <w:p w14:paraId="06DC14E6" w14:textId="77777777" w:rsidR="00EA47AE" w:rsidRPr="0046073F" w:rsidRDefault="00EA47AE" w:rsidP="00EA47AE">
            <w:pPr>
              <w:jc w:val="both"/>
              <w:rPr>
                <w:rStyle w:val="a5"/>
                <w:color w:val="000000"/>
                <w:u w:val="none"/>
                <w:lang w:val="uk-UA"/>
              </w:rPr>
            </w:pPr>
            <w:hyperlink r:id="rId42" w:history="1">
              <w:r w:rsidRPr="0046073F">
                <w:rPr>
                  <w:rStyle w:val="a5"/>
                </w:rPr>
                <w:t>https</w:t>
              </w:r>
              <w:r w:rsidRPr="0046073F">
                <w:rPr>
                  <w:rStyle w:val="a5"/>
                  <w:lang w:val="uk-UA"/>
                </w:rPr>
                <w:t>://</w:t>
              </w:r>
              <w:r w:rsidRPr="0046073F">
                <w:rPr>
                  <w:rStyle w:val="a5"/>
                </w:rPr>
                <w:t>kronau</w:t>
              </w:r>
              <w:r w:rsidRPr="0046073F">
                <w:rPr>
                  <w:rStyle w:val="a5"/>
                  <w:lang w:val="uk-UA"/>
                </w:rPr>
                <w:t>.</w:t>
              </w:r>
              <w:r w:rsidRPr="0046073F">
                <w:rPr>
                  <w:rStyle w:val="a5"/>
                </w:rPr>
                <w:t>gov</w:t>
              </w:r>
              <w:r w:rsidRPr="0046073F">
                <w:rPr>
                  <w:rStyle w:val="a5"/>
                  <w:lang w:val="uk-UA"/>
                </w:rPr>
                <w:t>.</w:t>
              </w:r>
              <w:r w:rsidRPr="0046073F">
                <w:rPr>
                  <w:rStyle w:val="a5"/>
                </w:rPr>
                <w:t>ua</w:t>
              </w:r>
              <w:r w:rsidRPr="0046073F">
                <w:rPr>
                  <w:rStyle w:val="a5"/>
                  <w:lang w:val="uk-UA"/>
                </w:rPr>
                <w:t>/</w:t>
              </w:r>
              <w:r w:rsidRPr="0046073F">
                <w:rPr>
                  <w:rStyle w:val="a5"/>
                </w:rPr>
                <w:t>news</w:t>
              </w:r>
              <w:r w:rsidRPr="0046073F">
                <w:rPr>
                  <w:rStyle w:val="a5"/>
                  <w:lang w:val="uk-UA"/>
                </w:rPr>
                <w:t>/1784543424/</w:t>
              </w:r>
            </w:hyperlink>
            <w:r w:rsidRPr="0046073F">
              <w:rPr>
                <w:lang w:val="uk-UA"/>
              </w:rPr>
              <w:t xml:space="preserve"> .</w:t>
            </w:r>
          </w:p>
          <w:p w14:paraId="441A76E6" w14:textId="77777777" w:rsidR="00EA47AE" w:rsidRPr="0046073F" w:rsidRDefault="00EA47AE" w:rsidP="00EA47AE">
            <w:pPr>
              <w:jc w:val="both"/>
              <w:rPr>
                <w:color w:val="000000"/>
                <w:lang w:val="uk-UA"/>
              </w:rPr>
            </w:pPr>
            <w:r w:rsidRPr="0046073F">
              <w:rPr>
                <w:rStyle w:val="a5"/>
                <w:rFonts w:eastAsia="Cambria"/>
                <w:color w:val="auto"/>
                <w:u w:val="none"/>
                <w:lang w:val="uk-UA"/>
              </w:rPr>
              <w:t>В Білозерській ТГ</w:t>
            </w:r>
            <w:r w:rsidR="000E5B86">
              <w:rPr>
                <w:color w:val="000000"/>
                <w:lang w:val="uk-UA"/>
              </w:rPr>
              <w:t xml:space="preserve"> </w:t>
            </w:r>
            <w:r w:rsidRPr="0046073F">
              <w:rPr>
                <w:color w:val="000000"/>
                <w:lang w:val="uk-UA"/>
              </w:rPr>
              <w:t>2</w:t>
            </w:r>
            <w:r w:rsidRPr="0046073F">
              <w:rPr>
                <w:lang w:val="uk-UA"/>
              </w:rPr>
              <w:t xml:space="preserve">4 липня 2026 року проведене чергове засідання Ради безбар’єрності </w:t>
            </w:r>
            <w:r w:rsidRPr="0046073F">
              <w:rPr>
                <w:shd w:val="clear" w:color="auto" w:fill="FFFFFF"/>
                <w:lang w:val="uk-UA"/>
              </w:rPr>
              <w:t>Білозерської громади, на якому розглядався наявний стан</w:t>
            </w:r>
            <w:r w:rsidRPr="0046073F">
              <w:rPr>
                <w:shd w:val="clear" w:color="auto" w:fill="FFFFFF"/>
              </w:rPr>
              <w:t> </w:t>
            </w:r>
            <w:r w:rsidRPr="0046073F">
              <w:rPr>
                <w:shd w:val="clear" w:color="auto" w:fill="FFFFFF"/>
                <w:lang w:val="uk-UA"/>
              </w:rPr>
              <w:t xml:space="preserve"> безбарʼєрності в громаді та представлено піврічний план роботи уповноваженої особи з питань безбар’єрності:</w:t>
            </w:r>
          </w:p>
          <w:p w14:paraId="46502A00" w14:textId="77777777" w:rsidR="00EA47AE" w:rsidRPr="0046073F" w:rsidRDefault="00EA47AE" w:rsidP="00EA47AE">
            <w:pPr>
              <w:jc w:val="both"/>
              <w:rPr>
                <w:color w:val="000000"/>
                <w:lang w:val="uk-UA"/>
              </w:rPr>
            </w:pPr>
            <w:hyperlink r:id="rId43" w:history="1">
              <w:r w:rsidRPr="0046073F">
                <w:rPr>
                  <w:rStyle w:val="a5"/>
                  <w:lang w:val="uk-UA"/>
                </w:rPr>
                <w:t>https://bilozerka-otg.gov.ua/2026/07/25/%d1%87%d0%b5%d1%80%d0%b3%d0%be%d0%b2%d0%b5-%d0%b7%d0%b0%d1%81%d1%96%d0%b4%d0%b0%d0%bd%d0%bd%d1%8f-%d1%80%d0%b0%d0%b4%d0%b8-%d0%b1%d0%b5%d0%b7%d0%b1%d0%b0%d1%80%d1%94%d1%80%d0%bd%d0%be%d1%81/</w:t>
              </w:r>
            </w:hyperlink>
            <w:r w:rsidRPr="0046073F">
              <w:rPr>
                <w:lang w:val="uk-UA"/>
              </w:rPr>
              <w:t>.</w:t>
            </w:r>
          </w:p>
          <w:p w14:paraId="0C6810AE" w14:textId="77777777" w:rsidR="00EA47AE" w:rsidRPr="0046073F" w:rsidRDefault="00EA47AE" w:rsidP="00EA47AE">
            <w:pPr>
              <w:jc w:val="both"/>
              <w:rPr>
                <w:color w:val="333333"/>
                <w:shd w:val="clear" w:color="auto" w:fill="FFFFFF"/>
                <w:lang w:val="uk-UA"/>
              </w:rPr>
            </w:pPr>
            <w:r w:rsidRPr="0046073F">
              <w:rPr>
                <w:color w:val="000000"/>
                <w:lang w:val="uk-UA"/>
              </w:rPr>
              <w:t xml:space="preserve">У </w:t>
            </w:r>
            <w:r w:rsidRPr="0046073F">
              <w:rPr>
                <w:color w:val="333333"/>
                <w:shd w:val="clear" w:color="auto" w:fill="FFFFFF"/>
                <w:lang w:val="uk-UA"/>
              </w:rPr>
              <w:t>Калинівській селищній раді відбувся інформаційний захід «Година безбар’єрності» за участю працівників селищної ради:</w:t>
            </w:r>
          </w:p>
          <w:p w14:paraId="0F548C0D" w14:textId="77777777" w:rsidR="00EA47AE" w:rsidRPr="00EA47AE" w:rsidRDefault="00EA47AE" w:rsidP="00EA47AE">
            <w:pPr>
              <w:jc w:val="both"/>
              <w:rPr>
                <w:rFonts w:eastAsia="Cambria"/>
                <w:color w:val="000000"/>
                <w:lang w:val="uk-UA"/>
              </w:rPr>
            </w:pPr>
            <w:hyperlink r:id="rId44" w:history="1">
              <w:r w:rsidRPr="0046073F">
                <w:rPr>
                  <w:rStyle w:val="a5"/>
                  <w:rFonts w:eastAsia="Cambria"/>
                </w:rPr>
                <w:t>https</w:t>
              </w:r>
              <w:r w:rsidRPr="0046073F">
                <w:rPr>
                  <w:rStyle w:val="a5"/>
                  <w:rFonts w:eastAsia="Cambria"/>
                  <w:lang w:val="uk-UA"/>
                </w:rPr>
                <w:t>://</w:t>
              </w:r>
              <w:r w:rsidRPr="0046073F">
                <w:rPr>
                  <w:rStyle w:val="a5"/>
                  <w:rFonts w:eastAsia="Cambria"/>
                </w:rPr>
                <w:t>kalynivske</w:t>
              </w:r>
              <w:r w:rsidRPr="0046073F">
                <w:rPr>
                  <w:rStyle w:val="a5"/>
                  <w:rFonts w:eastAsia="Cambria"/>
                  <w:lang w:val="uk-UA"/>
                </w:rPr>
                <w:t>-</w:t>
              </w:r>
              <w:r w:rsidRPr="0046073F">
                <w:rPr>
                  <w:rStyle w:val="a5"/>
                  <w:rFonts w:eastAsia="Cambria"/>
                </w:rPr>
                <w:t>gromada</w:t>
              </w:r>
              <w:r w:rsidRPr="0046073F">
                <w:rPr>
                  <w:rStyle w:val="a5"/>
                  <w:rFonts w:eastAsia="Cambria"/>
                  <w:lang w:val="uk-UA"/>
                </w:rPr>
                <w:t>.</w:t>
              </w:r>
              <w:r w:rsidRPr="0046073F">
                <w:rPr>
                  <w:rStyle w:val="a5"/>
                  <w:rFonts w:eastAsia="Cambria"/>
                </w:rPr>
                <w:t>gov</w:t>
              </w:r>
              <w:r w:rsidRPr="0046073F">
                <w:rPr>
                  <w:rStyle w:val="a5"/>
                  <w:rFonts w:eastAsia="Cambria"/>
                  <w:lang w:val="uk-UA"/>
                </w:rPr>
                <w:t>.</w:t>
              </w:r>
              <w:r w:rsidRPr="0046073F">
                <w:rPr>
                  <w:rStyle w:val="a5"/>
                  <w:rFonts w:eastAsia="Cambria"/>
                </w:rPr>
                <w:t>ua</w:t>
              </w:r>
              <w:r w:rsidRPr="0046073F">
                <w:rPr>
                  <w:rStyle w:val="a5"/>
                  <w:rFonts w:eastAsia="Cambria"/>
                  <w:lang w:val="uk-UA"/>
                </w:rPr>
                <w:t>/</w:t>
              </w:r>
              <w:r w:rsidRPr="0046073F">
                <w:rPr>
                  <w:rStyle w:val="a5"/>
                  <w:rFonts w:eastAsia="Cambria"/>
                </w:rPr>
                <w:t>news</w:t>
              </w:r>
              <w:r w:rsidRPr="0046073F">
                <w:rPr>
                  <w:rStyle w:val="a5"/>
                  <w:rFonts w:eastAsia="Cambria"/>
                  <w:lang w:val="uk-UA"/>
                </w:rPr>
                <w:t>/1779793785/</w:t>
              </w:r>
            </w:hyperlink>
          </w:p>
          <w:p w14:paraId="398D81F9" w14:textId="77777777" w:rsidR="00EA47AE" w:rsidRPr="0046073F" w:rsidRDefault="00EA47AE" w:rsidP="00EA47AE">
            <w:pPr>
              <w:jc w:val="both"/>
              <w:rPr>
                <w:color w:val="000000"/>
                <w:lang w:val="uk-UA"/>
              </w:rPr>
            </w:pPr>
            <w:r w:rsidRPr="0046073F">
              <w:rPr>
                <w:color w:val="000000"/>
                <w:lang w:val="uk-UA"/>
              </w:rPr>
              <w:t xml:space="preserve">У Нововоронцовській ТГ </w:t>
            </w:r>
            <w:r w:rsidRPr="0046073F">
              <w:rPr>
                <w:lang w:val="uk-UA"/>
              </w:rPr>
              <w:t xml:space="preserve">проведене чергове засідання Ради безбар’єрності </w:t>
            </w:r>
            <w:r w:rsidRPr="0046073F">
              <w:rPr>
                <w:shd w:val="clear" w:color="auto" w:fill="FFFFFF"/>
                <w:lang w:val="uk-UA"/>
              </w:rPr>
              <w:t>Нововоронцовської громади</w:t>
            </w:r>
            <w:r w:rsidR="000A4A0A">
              <w:rPr>
                <w:shd w:val="clear" w:color="auto" w:fill="FFFFFF"/>
                <w:lang w:val="uk-UA"/>
              </w:rPr>
              <w:t>,</w:t>
            </w:r>
            <w:r w:rsidRPr="0046073F">
              <w:rPr>
                <w:color w:val="1D1D1B"/>
                <w:shd w:val="clear" w:color="auto" w:fill="FFFFFF"/>
                <w:lang w:val="uk-UA"/>
              </w:rPr>
              <w:t xml:space="preserve"> на якому презентовано інформацію про стан реалізації державної політики у сфері безбар'єрності на території громади, результати проведеної роботи за І півріччя 2026 року:</w:t>
            </w:r>
          </w:p>
          <w:p w14:paraId="04C01097" w14:textId="77777777" w:rsidR="00EA47AE" w:rsidRPr="00C838EC" w:rsidRDefault="00EA47AE" w:rsidP="000E5B86">
            <w:pPr>
              <w:rPr>
                <w:color w:val="000000"/>
                <w:lang w:val="uk-UA"/>
              </w:rPr>
            </w:pPr>
            <w:hyperlink r:id="rId45" w:history="1">
              <w:r w:rsidRPr="0046073F">
                <w:rPr>
                  <w:rStyle w:val="a5"/>
                </w:rPr>
                <w:t>https</w:t>
              </w:r>
              <w:r w:rsidRPr="0046073F">
                <w:rPr>
                  <w:rStyle w:val="a5"/>
                  <w:lang w:val="uk-UA"/>
                </w:rPr>
                <w:t>://</w:t>
              </w:r>
              <w:r w:rsidRPr="0046073F">
                <w:rPr>
                  <w:rStyle w:val="a5"/>
                </w:rPr>
                <w:t>nvoron</w:t>
              </w:r>
              <w:r w:rsidRPr="0046073F">
                <w:rPr>
                  <w:rStyle w:val="a5"/>
                  <w:lang w:val="uk-UA"/>
                </w:rPr>
                <w:t>.</w:t>
              </w:r>
              <w:r w:rsidRPr="0046073F">
                <w:rPr>
                  <w:rStyle w:val="a5"/>
                </w:rPr>
                <w:t>gov</w:t>
              </w:r>
              <w:r w:rsidRPr="0046073F">
                <w:rPr>
                  <w:rStyle w:val="a5"/>
                  <w:lang w:val="uk-UA"/>
                </w:rPr>
                <w:t>.</w:t>
              </w:r>
              <w:r w:rsidRPr="0046073F">
                <w:rPr>
                  <w:rStyle w:val="a5"/>
                </w:rPr>
                <w:t>ua</w:t>
              </w:r>
              <w:r w:rsidRPr="0046073F">
                <w:rPr>
                  <w:rStyle w:val="a5"/>
                  <w:lang w:val="uk-UA"/>
                </w:rPr>
                <w:t>/</w:t>
              </w:r>
              <w:r w:rsidRPr="0046073F">
                <w:rPr>
                  <w:rStyle w:val="a5"/>
                </w:rPr>
                <w:t>news</w:t>
              </w:r>
              <w:r w:rsidRPr="0046073F">
                <w:rPr>
                  <w:rStyle w:val="a5"/>
                  <w:lang w:val="uk-UA"/>
                </w:rPr>
                <w:t>/1786363839/</w:t>
              </w:r>
            </w:hyperlink>
          </w:p>
          <w:p w14:paraId="5749303E" w14:textId="77777777" w:rsidR="00EA47AE" w:rsidRPr="00A3719C" w:rsidRDefault="00EA47AE" w:rsidP="00EA47AE">
            <w:pPr>
              <w:jc w:val="both"/>
              <w:rPr>
                <w:color w:val="000000"/>
                <w:lang w:val="uk-UA"/>
              </w:rPr>
            </w:pPr>
            <w:r w:rsidRPr="0046073F">
              <w:rPr>
                <w:color w:val="000000"/>
                <w:lang w:val="uk-UA"/>
              </w:rPr>
              <w:t xml:space="preserve">Для працівників сільської ради Кочубеївської ТГ </w:t>
            </w:r>
            <w:r w:rsidRPr="00A3719C">
              <w:rPr>
                <w:shd w:val="clear" w:color="auto" w:fill="FFFFFF"/>
                <w:lang w:val="uk-UA"/>
              </w:rPr>
              <w:t xml:space="preserve">21 серпня 2026 року відбувся </w:t>
            </w:r>
            <w:r w:rsidRPr="00A3719C">
              <w:rPr>
                <w:shd w:val="clear" w:color="auto" w:fill="FFFFFF"/>
                <w:lang w:val="uk-UA"/>
              </w:rPr>
              <w:lastRenderedPageBreak/>
              <w:t>практичний онлайн-семінар на тему</w:t>
            </w:r>
            <w:r w:rsidRPr="0046073F">
              <w:rPr>
                <w:shd w:val="clear" w:color="auto" w:fill="FFFFFF"/>
              </w:rPr>
              <w:t> </w:t>
            </w:r>
            <w:r w:rsidRPr="00A3719C">
              <w:rPr>
                <w:shd w:val="clear" w:color="auto" w:fill="FFFFFF"/>
                <w:lang w:val="uk-UA"/>
              </w:rPr>
              <w:t xml:space="preserve">«Мистецтво безбар’єрної комунікації» для територіальних громад Бериславського району. </w:t>
            </w:r>
            <w:r w:rsidRPr="0046073F">
              <w:rPr>
                <w:shd w:val="clear" w:color="auto" w:fill="FFFFFF"/>
              </w:rPr>
              <w:t>Від Кочубеївської територіальної громади в заході прийняли участь Наталя Задорожня, керуюча справами виконкому та Наталія Щербань, уповноважена особа з питань безбар’єрності</w:t>
            </w:r>
            <w:r w:rsidRPr="0046073F">
              <w:rPr>
                <w:shd w:val="clear" w:color="auto" w:fill="FFFFFF"/>
                <w:lang w:val="uk-UA"/>
              </w:rPr>
              <w:t>:</w:t>
            </w:r>
          </w:p>
          <w:p w14:paraId="2DCCADFD" w14:textId="77777777" w:rsidR="00EA47AE" w:rsidRPr="0046073F" w:rsidRDefault="00EA47AE" w:rsidP="00EA47AE">
            <w:pPr>
              <w:jc w:val="both"/>
              <w:rPr>
                <w:lang w:val="uk-UA"/>
              </w:rPr>
            </w:pPr>
            <w:hyperlink r:id="rId46" w:history="1">
              <w:r w:rsidRPr="0046073F">
                <w:rPr>
                  <w:rStyle w:val="a5"/>
                </w:rPr>
                <w:t>https</w:t>
              </w:r>
              <w:r w:rsidRPr="0046073F">
                <w:rPr>
                  <w:rStyle w:val="a5"/>
                  <w:lang w:val="uk-UA"/>
                </w:rPr>
                <w:t>://</w:t>
              </w:r>
              <w:r w:rsidRPr="0046073F">
                <w:rPr>
                  <w:rStyle w:val="a5"/>
                </w:rPr>
                <w:t>kochubeivska</w:t>
              </w:r>
              <w:r w:rsidRPr="0046073F">
                <w:rPr>
                  <w:rStyle w:val="a5"/>
                  <w:lang w:val="uk-UA"/>
                </w:rPr>
                <w:t>-</w:t>
              </w:r>
              <w:r w:rsidRPr="0046073F">
                <w:rPr>
                  <w:rStyle w:val="a5"/>
                </w:rPr>
                <w:t>gromada</w:t>
              </w:r>
              <w:r w:rsidRPr="0046073F">
                <w:rPr>
                  <w:rStyle w:val="a5"/>
                  <w:lang w:val="uk-UA"/>
                </w:rPr>
                <w:t>.</w:t>
              </w:r>
              <w:r w:rsidRPr="0046073F">
                <w:rPr>
                  <w:rStyle w:val="a5"/>
                </w:rPr>
                <w:t>gov</w:t>
              </w:r>
              <w:r w:rsidRPr="0046073F">
                <w:rPr>
                  <w:rStyle w:val="a5"/>
                  <w:lang w:val="uk-UA"/>
                </w:rPr>
                <w:t>.</w:t>
              </w:r>
              <w:r w:rsidRPr="0046073F">
                <w:rPr>
                  <w:rStyle w:val="a5"/>
                </w:rPr>
                <w:t>ua</w:t>
              </w:r>
              <w:r w:rsidRPr="0046073F">
                <w:rPr>
                  <w:rStyle w:val="a5"/>
                  <w:lang w:val="uk-UA"/>
                </w:rPr>
                <w:t>/</w:t>
              </w:r>
              <w:r w:rsidRPr="0046073F">
                <w:rPr>
                  <w:rStyle w:val="a5"/>
                </w:rPr>
                <w:t>news</w:t>
              </w:r>
              <w:r w:rsidRPr="0046073F">
                <w:rPr>
                  <w:rStyle w:val="a5"/>
                  <w:lang w:val="uk-UA"/>
                </w:rPr>
                <w:t>/1789461583/</w:t>
              </w:r>
            </w:hyperlink>
          </w:p>
          <w:p w14:paraId="203B993B" w14:textId="77777777" w:rsidR="00EA47AE" w:rsidRPr="0046073F" w:rsidRDefault="00EA47AE" w:rsidP="00EA47AE">
            <w:pPr>
              <w:jc w:val="both"/>
              <w:rPr>
                <w:lang w:val="uk-UA"/>
              </w:rPr>
            </w:pPr>
            <w:r w:rsidRPr="0046073F">
              <w:rPr>
                <w:lang w:val="uk-UA"/>
              </w:rPr>
              <w:t xml:space="preserve">У Новокаховській ТГ начальник ЦНАП взяла участь у роботі форуму «ЦНАП: Людиноцентричність у дії», який зібрав представників Мінцифри, інших центральних органів влади, Програми </w:t>
            </w:r>
            <w:r w:rsidRPr="0046073F">
              <w:t>EGAP</w:t>
            </w:r>
            <w:r w:rsidRPr="0046073F">
              <w:rPr>
                <w:lang w:val="uk-UA"/>
              </w:rPr>
              <w:t xml:space="preserve">, керівників ЦНАП Одеської та Херсонської областей. </w:t>
            </w:r>
          </w:p>
          <w:p w14:paraId="29722980" w14:textId="77777777" w:rsidR="00EA47AE" w:rsidRPr="00C12835" w:rsidRDefault="00EA47AE" w:rsidP="00421CBB">
            <w:pPr>
              <w:jc w:val="both"/>
              <w:rPr>
                <w:rFonts w:eastAsia="Cambria"/>
                <w:lang w:val="uk-UA"/>
              </w:rPr>
            </w:pPr>
            <w:hyperlink r:id="rId47" w:history="1">
              <w:r w:rsidRPr="0046073F">
                <w:rPr>
                  <w:rStyle w:val="a5"/>
                  <w:lang w:eastAsia="uk-UA"/>
                </w:rPr>
                <w:t>https</w:t>
              </w:r>
              <w:r w:rsidRPr="0046073F">
                <w:rPr>
                  <w:rStyle w:val="a5"/>
                  <w:lang w:val="uk-UA" w:eastAsia="uk-UA"/>
                </w:rPr>
                <w:t>://</w:t>
              </w:r>
              <w:r w:rsidRPr="0046073F">
                <w:rPr>
                  <w:rStyle w:val="a5"/>
                  <w:lang w:eastAsia="uk-UA"/>
                </w:rPr>
                <w:t>nk</w:t>
              </w:r>
              <w:r w:rsidRPr="0046073F">
                <w:rPr>
                  <w:rStyle w:val="a5"/>
                  <w:lang w:val="uk-UA" w:eastAsia="uk-UA"/>
                </w:rPr>
                <w:t>.</w:t>
              </w:r>
              <w:r w:rsidRPr="0046073F">
                <w:rPr>
                  <w:rStyle w:val="a5"/>
                  <w:lang w:eastAsia="uk-UA"/>
                </w:rPr>
                <w:t>gov</w:t>
              </w:r>
              <w:r w:rsidRPr="0046073F">
                <w:rPr>
                  <w:rStyle w:val="a5"/>
                  <w:lang w:val="uk-UA" w:eastAsia="uk-UA"/>
                </w:rPr>
                <w:t>.</w:t>
              </w:r>
              <w:r w:rsidRPr="0046073F">
                <w:rPr>
                  <w:rStyle w:val="a5"/>
                  <w:lang w:eastAsia="uk-UA"/>
                </w:rPr>
                <w:t>ua</w:t>
              </w:r>
              <w:r w:rsidRPr="0046073F">
                <w:rPr>
                  <w:rStyle w:val="a5"/>
                  <w:lang w:val="uk-UA" w:eastAsia="uk-UA"/>
                </w:rPr>
                <w:t>/2026/06/30/</w:t>
              </w:r>
              <w:r w:rsidRPr="0046073F">
                <w:rPr>
                  <w:rStyle w:val="a5"/>
                  <w:lang w:eastAsia="uk-UA"/>
                </w:rPr>
                <w:t>liudynotsentrychnist</w:t>
              </w:r>
              <w:r w:rsidRPr="0046073F">
                <w:rPr>
                  <w:rStyle w:val="a5"/>
                  <w:lang w:val="uk-UA" w:eastAsia="uk-UA"/>
                </w:rPr>
                <w:t>-</w:t>
              </w:r>
              <w:r w:rsidRPr="0046073F">
                <w:rPr>
                  <w:rStyle w:val="a5"/>
                  <w:lang w:eastAsia="uk-UA"/>
                </w:rPr>
                <w:t>u</w:t>
              </w:r>
              <w:r w:rsidRPr="0046073F">
                <w:rPr>
                  <w:rStyle w:val="a5"/>
                  <w:lang w:val="uk-UA" w:eastAsia="uk-UA"/>
                </w:rPr>
                <w:t>-</w:t>
              </w:r>
              <w:r w:rsidRPr="0046073F">
                <w:rPr>
                  <w:rStyle w:val="a5"/>
                  <w:lang w:eastAsia="uk-UA"/>
                </w:rPr>
                <w:t>dii</w:t>
              </w:r>
              <w:r w:rsidRPr="0046073F">
                <w:rPr>
                  <w:rStyle w:val="a5"/>
                  <w:lang w:val="uk-UA" w:eastAsia="uk-UA"/>
                </w:rPr>
                <w:t>-</w:t>
              </w:r>
              <w:r w:rsidRPr="0046073F">
                <w:rPr>
                  <w:rStyle w:val="a5"/>
                  <w:lang w:eastAsia="uk-UA"/>
                </w:rPr>
                <w:t>novokakhovskyj</w:t>
              </w:r>
              <w:r w:rsidRPr="0046073F">
                <w:rPr>
                  <w:rStyle w:val="a5"/>
                  <w:lang w:val="uk-UA" w:eastAsia="uk-UA"/>
                </w:rPr>
                <w:t>-</w:t>
              </w:r>
              <w:r w:rsidRPr="0046073F">
                <w:rPr>
                  <w:rStyle w:val="a5"/>
                  <w:lang w:eastAsia="uk-UA"/>
                </w:rPr>
                <w:t>tsnap</w:t>
              </w:r>
              <w:r w:rsidRPr="0046073F">
                <w:rPr>
                  <w:rStyle w:val="a5"/>
                  <w:lang w:val="uk-UA" w:eastAsia="uk-UA"/>
                </w:rPr>
                <w:t>-</w:t>
              </w:r>
              <w:r w:rsidRPr="0046073F">
                <w:rPr>
                  <w:rStyle w:val="a5"/>
                  <w:lang w:eastAsia="uk-UA"/>
                </w:rPr>
                <w:t>vziav</w:t>
              </w:r>
              <w:r w:rsidRPr="0046073F">
                <w:rPr>
                  <w:rStyle w:val="a5"/>
                  <w:lang w:val="uk-UA" w:eastAsia="uk-UA"/>
                </w:rPr>
                <w:t>-</w:t>
              </w:r>
              <w:r w:rsidRPr="0046073F">
                <w:rPr>
                  <w:rStyle w:val="a5"/>
                  <w:lang w:eastAsia="uk-UA"/>
                </w:rPr>
                <w:t>uchast</w:t>
              </w:r>
              <w:r w:rsidRPr="0046073F">
                <w:rPr>
                  <w:rStyle w:val="a5"/>
                  <w:lang w:val="uk-UA" w:eastAsia="uk-UA"/>
                </w:rPr>
                <w:t>-</w:t>
              </w:r>
              <w:r w:rsidRPr="0046073F">
                <w:rPr>
                  <w:rStyle w:val="a5"/>
                  <w:lang w:eastAsia="uk-UA"/>
                </w:rPr>
                <w:t>u</w:t>
              </w:r>
              <w:r w:rsidRPr="0046073F">
                <w:rPr>
                  <w:rStyle w:val="a5"/>
                  <w:lang w:val="uk-UA" w:eastAsia="uk-UA"/>
                </w:rPr>
                <w:t>-</w:t>
              </w:r>
              <w:r w:rsidRPr="0046073F">
                <w:rPr>
                  <w:rStyle w:val="a5"/>
                  <w:lang w:eastAsia="uk-UA"/>
                </w:rPr>
                <w:t>rehionalnomu</w:t>
              </w:r>
              <w:r w:rsidRPr="0046073F">
                <w:rPr>
                  <w:rStyle w:val="a5"/>
                  <w:lang w:val="uk-UA" w:eastAsia="uk-UA"/>
                </w:rPr>
                <w:t>-</w:t>
              </w:r>
              <w:r w:rsidRPr="0046073F">
                <w:rPr>
                  <w:rStyle w:val="a5"/>
                  <w:lang w:eastAsia="uk-UA"/>
                </w:rPr>
                <w:t>forumi</w:t>
              </w:r>
              <w:r w:rsidRPr="0046073F">
                <w:rPr>
                  <w:rStyle w:val="a5"/>
                  <w:lang w:val="uk-UA" w:eastAsia="uk-UA"/>
                </w:rPr>
                <w:t>/</w:t>
              </w:r>
            </w:hyperlink>
            <w:r w:rsidR="000E5B86">
              <w:rPr>
                <w:rFonts w:eastAsia="Cambria"/>
                <w:lang w:val="uk-UA"/>
              </w:rPr>
              <w:t xml:space="preserve"> .</w:t>
            </w:r>
          </w:p>
        </w:tc>
      </w:tr>
      <w:tr w:rsidR="002D352F" w:rsidRPr="00ED51E9" w14:paraId="7B62CA26" w14:textId="77777777" w:rsidTr="002C2DD4">
        <w:tc>
          <w:tcPr>
            <w:tcW w:w="15559" w:type="dxa"/>
            <w:gridSpan w:val="6"/>
          </w:tcPr>
          <w:p w14:paraId="210A91D3" w14:textId="77777777" w:rsidR="00271E9F" w:rsidRPr="00C12835" w:rsidRDefault="002D352F" w:rsidP="001E7FC7">
            <w:pPr>
              <w:jc w:val="center"/>
              <w:rPr>
                <w:b/>
                <w:bCs/>
              </w:rPr>
            </w:pPr>
            <w:r w:rsidRPr="00C12835">
              <w:rPr>
                <w:b/>
                <w:bCs/>
              </w:rPr>
              <w:lastRenderedPageBreak/>
              <w:t>5. Розроблення та впровадження окремої програми щодо адаптації об’єктів інфраструктури відповідно до вимог</w:t>
            </w:r>
            <w:r w:rsidR="00271E9F" w:rsidRPr="00C12835">
              <w:rPr>
                <w:b/>
                <w:bCs/>
              </w:rPr>
              <w:t xml:space="preserve"> </w:t>
            </w:r>
            <w:r w:rsidRPr="00C12835">
              <w:rPr>
                <w:b/>
                <w:bCs/>
              </w:rPr>
              <w:t>нормативів</w:t>
            </w:r>
          </w:p>
          <w:p w14:paraId="2D88FD1B" w14:textId="77777777" w:rsidR="002D352F" w:rsidRPr="00C12835" w:rsidRDefault="002D352F" w:rsidP="00421CBB">
            <w:pPr>
              <w:jc w:val="center"/>
            </w:pPr>
            <w:r w:rsidRPr="00C12835">
              <w:rPr>
                <w:b/>
                <w:bCs/>
              </w:rPr>
              <w:t xml:space="preserve">з питань створення умов для безперешкодного </w:t>
            </w:r>
            <w:proofErr w:type="gramStart"/>
            <w:r w:rsidRPr="00C12835">
              <w:rPr>
                <w:b/>
                <w:bCs/>
              </w:rPr>
              <w:t>доступу</w:t>
            </w:r>
            <w:r w:rsidR="00271E9F" w:rsidRPr="00C12835">
              <w:rPr>
                <w:b/>
                <w:bCs/>
              </w:rPr>
              <w:t xml:space="preserve"> </w:t>
            </w:r>
            <w:r w:rsidRPr="00C12835">
              <w:rPr>
                <w:b/>
                <w:bCs/>
              </w:rPr>
              <w:t xml:space="preserve"> для</w:t>
            </w:r>
            <w:proofErr w:type="gramEnd"/>
            <w:r w:rsidRPr="00C12835">
              <w:rPr>
                <w:b/>
                <w:bCs/>
              </w:rPr>
              <w:t xml:space="preserve"> осіб з інвалідністю</w:t>
            </w:r>
            <w:r w:rsidR="00421CBB">
              <w:rPr>
                <w:b/>
                <w:bCs/>
                <w:lang w:val="uk-UA"/>
              </w:rPr>
              <w:t xml:space="preserve"> </w:t>
            </w:r>
            <w:r w:rsidRPr="00C12835">
              <w:rPr>
                <w:b/>
                <w:bCs/>
              </w:rPr>
              <w:t>та інших маломобільних груп населення.</w:t>
            </w:r>
          </w:p>
        </w:tc>
      </w:tr>
      <w:tr w:rsidR="00491A9C" w:rsidRPr="00ED51E9" w14:paraId="26F48C37" w14:textId="77777777" w:rsidTr="002C2DD4">
        <w:tc>
          <w:tcPr>
            <w:tcW w:w="1951" w:type="dxa"/>
          </w:tcPr>
          <w:p w14:paraId="17F20FBD" w14:textId="77777777" w:rsidR="00491A9C" w:rsidRPr="00C12835" w:rsidRDefault="00491A9C" w:rsidP="004A4146">
            <w:r w:rsidRPr="00C12835">
              <w:t xml:space="preserve">2) </w:t>
            </w:r>
            <w:r w:rsidR="007D42D5" w:rsidRPr="00C12835">
              <w:rPr>
                <w:lang w:val="uk-UA"/>
              </w:rPr>
              <w:t>О</w:t>
            </w:r>
            <w:r w:rsidRPr="00C12835">
              <w:t>блаштувати</w:t>
            </w:r>
          </w:p>
          <w:p w14:paraId="3C5289EC" w14:textId="77777777" w:rsidR="00491A9C" w:rsidRPr="00C12835" w:rsidRDefault="00491A9C" w:rsidP="004A4146">
            <w:r w:rsidRPr="00C12835">
              <w:t>споруди цивільного</w:t>
            </w:r>
          </w:p>
          <w:p w14:paraId="4581E86B" w14:textId="77777777" w:rsidR="00491A9C" w:rsidRPr="00C12835" w:rsidRDefault="00491A9C" w:rsidP="00421CBB">
            <w:r w:rsidRPr="00C12835">
              <w:t>захисту засобами, що забезпечують їх доступність для маломобільних груп населення, зокрема осіб з інвалідністю, в</w:t>
            </w:r>
            <w:r w:rsidR="00421CBB">
              <w:rPr>
                <w:lang w:val="uk-UA"/>
              </w:rPr>
              <w:t xml:space="preserve"> </w:t>
            </w:r>
            <w:r w:rsidRPr="00C12835">
              <w:t>умовах воєнного чи надзвичайного стану</w:t>
            </w:r>
          </w:p>
        </w:tc>
        <w:tc>
          <w:tcPr>
            <w:tcW w:w="2126" w:type="dxa"/>
          </w:tcPr>
          <w:p w14:paraId="23BE27DD" w14:textId="77777777" w:rsidR="00491A9C" w:rsidRPr="00C12835" w:rsidRDefault="00491A9C" w:rsidP="004A4146">
            <w:r w:rsidRPr="00C12835">
              <w:t>Департамент з питань</w:t>
            </w:r>
          </w:p>
          <w:p w14:paraId="510C1EB4" w14:textId="77777777" w:rsidR="00491A9C" w:rsidRPr="00C12835" w:rsidRDefault="00491A9C" w:rsidP="004A4146">
            <w:r w:rsidRPr="00C12835">
              <w:t>цивільного захисту та</w:t>
            </w:r>
          </w:p>
          <w:p w14:paraId="5902BBED" w14:textId="77777777" w:rsidR="00491A9C" w:rsidRPr="00C12835" w:rsidRDefault="00491A9C" w:rsidP="004A4146">
            <w:r w:rsidRPr="00C12835">
              <w:t>оборонної роботи</w:t>
            </w:r>
          </w:p>
          <w:p w14:paraId="58F05973" w14:textId="77777777" w:rsidR="00491A9C" w:rsidRPr="00C12835" w:rsidRDefault="00491A9C" w:rsidP="004A4146">
            <w:r w:rsidRPr="00C12835">
              <w:t>обласної державної</w:t>
            </w:r>
          </w:p>
          <w:p w14:paraId="17A46F44" w14:textId="77777777" w:rsidR="00491A9C" w:rsidRPr="00C12835" w:rsidRDefault="00491A9C" w:rsidP="004A4146">
            <w:r w:rsidRPr="00C12835">
              <w:t>адміністрації,</w:t>
            </w:r>
          </w:p>
          <w:p w14:paraId="1A4D390E" w14:textId="77777777" w:rsidR="00491A9C" w:rsidRPr="00C12835" w:rsidRDefault="00491A9C" w:rsidP="004A4146">
            <w:r w:rsidRPr="00C12835">
              <w:t>військові адміністрації</w:t>
            </w:r>
          </w:p>
          <w:p w14:paraId="1F928E27" w14:textId="77777777" w:rsidR="00491A9C" w:rsidRPr="00C12835" w:rsidRDefault="00491A9C" w:rsidP="004A4146">
            <w:r w:rsidRPr="00C12835">
              <w:t>населених пунктів</w:t>
            </w:r>
          </w:p>
          <w:p w14:paraId="54642D42" w14:textId="77777777" w:rsidR="00491A9C" w:rsidRPr="00C12835" w:rsidRDefault="00491A9C" w:rsidP="004A4146">
            <w:r w:rsidRPr="00C12835">
              <w:t>деокупованих</w:t>
            </w:r>
          </w:p>
          <w:p w14:paraId="22291492" w14:textId="77777777" w:rsidR="00491A9C" w:rsidRPr="00C12835" w:rsidRDefault="00491A9C" w:rsidP="004A4146">
            <w:r w:rsidRPr="00C12835">
              <w:t>територіальних громад</w:t>
            </w:r>
          </w:p>
          <w:p w14:paraId="1D06E57B" w14:textId="77777777" w:rsidR="00491A9C" w:rsidRPr="00C12835" w:rsidRDefault="00491A9C" w:rsidP="004A4146">
            <w:r w:rsidRPr="00C12835">
              <w:t>(за згодою),</w:t>
            </w:r>
          </w:p>
          <w:p w14:paraId="2C9E5B41" w14:textId="77777777" w:rsidR="00491A9C" w:rsidRPr="00C12835" w:rsidRDefault="00491A9C" w:rsidP="004A4146">
            <w:r w:rsidRPr="00C12835">
              <w:t>ГУ ДСНС України у</w:t>
            </w:r>
          </w:p>
          <w:p w14:paraId="521F8F99" w14:textId="77777777" w:rsidR="00491A9C" w:rsidRPr="00C12835" w:rsidRDefault="00491A9C" w:rsidP="004A339C">
            <w:r w:rsidRPr="00C12835">
              <w:t>Херсонській області (за</w:t>
            </w:r>
            <w:r w:rsidR="004A339C">
              <w:rPr>
                <w:lang w:val="uk-UA"/>
              </w:rPr>
              <w:t xml:space="preserve"> </w:t>
            </w:r>
            <w:r w:rsidRPr="00C12835">
              <w:t>згодою)</w:t>
            </w:r>
          </w:p>
        </w:tc>
        <w:tc>
          <w:tcPr>
            <w:tcW w:w="1134" w:type="dxa"/>
          </w:tcPr>
          <w:p w14:paraId="1FD4C942" w14:textId="77777777" w:rsidR="00491A9C" w:rsidRPr="00C12835" w:rsidRDefault="00491A9C" w:rsidP="002B33D6">
            <w:pPr>
              <w:jc w:val="center"/>
            </w:pPr>
            <w:r w:rsidRPr="00C12835">
              <w:t>Грудень</w:t>
            </w:r>
          </w:p>
          <w:p w14:paraId="4139B94D" w14:textId="77777777" w:rsidR="00491A9C" w:rsidRPr="00C12835" w:rsidRDefault="004A5540" w:rsidP="007D42D5">
            <w:pPr>
              <w:jc w:val="center"/>
            </w:pPr>
            <w:r w:rsidRPr="00C12835">
              <w:t>2026</w:t>
            </w:r>
            <w:r w:rsidR="00491A9C" w:rsidRPr="00C12835">
              <w:t xml:space="preserve"> року</w:t>
            </w:r>
          </w:p>
        </w:tc>
        <w:tc>
          <w:tcPr>
            <w:tcW w:w="993" w:type="dxa"/>
          </w:tcPr>
          <w:p w14:paraId="5E868E05" w14:textId="77777777" w:rsidR="00491A9C" w:rsidRPr="00C12835" w:rsidRDefault="00491A9C" w:rsidP="004A4146"/>
        </w:tc>
        <w:tc>
          <w:tcPr>
            <w:tcW w:w="1417" w:type="dxa"/>
          </w:tcPr>
          <w:p w14:paraId="6B0347DB" w14:textId="77777777" w:rsidR="00491A9C" w:rsidRPr="00C12835" w:rsidRDefault="00491A9C" w:rsidP="004A4146">
            <w:r w:rsidRPr="00C12835">
              <w:t>Викон</w:t>
            </w:r>
            <w:r w:rsidR="004A5540" w:rsidRPr="00C12835">
              <w:t>ується</w:t>
            </w:r>
          </w:p>
        </w:tc>
        <w:tc>
          <w:tcPr>
            <w:tcW w:w="7938" w:type="dxa"/>
          </w:tcPr>
          <w:p w14:paraId="77E887EE" w14:textId="77777777" w:rsidR="00955278" w:rsidRPr="00A30A01" w:rsidRDefault="00955278" w:rsidP="00955278">
            <w:pPr>
              <w:jc w:val="both"/>
              <w:rPr>
                <w:lang w:val="uk-UA"/>
              </w:rPr>
            </w:pPr>
            <w:r w:rsidRPr="00A30A01">
              <w:rPr>
                <w:lang w:val="uk-UA"/>
              </w:rPr>
              <w:t>Д</w:t>
            </w:r>
            <w:r w:rsidRPr="00A30A01">
              <w:t xml:space="preserve">ля створення безбар'єрного простору та забезпечення доступності захисних споруд </w:t>
            </w:r>
            <w:r w:rsidRPr="00A30A01">
              <w:rPr>
                <w:lang w:val="uk-UA"/>
              </w:rPr>
              <w:t xml:space="preserve">в області </w:t>
            </w:r>
            <w:r w:rsidRPr="00A30A01">
              <w:t>реаліз</w:t>
            </w:r>
            <w:r w:rsidRPr="00A30A01">
              <w:rPr>
                <w:lang w:val="uk-UA"/>
              </w:rPr>
              <w:t>овуються  наступні заходи:</w:t>
            </w:r>
          </w:p>
          <w:p w14:paraId="2EB39A8A" w14:textId="77777777" w:rsidR="00F616CC" w:rsidRPr="00F616CC" w:rsidRDefault="00955278" w:rsidP="004A3485">
            <w:pPr>
              <w:spacing w:line="100" w:lineRule="atLeast"/>
              <w:jc w:val="both"/>
              <w:rPr>
                <w:bCs/>
                <w:lang w:val="uk-UA"/>
              </w:rPr>
            </w:pPr>
            <w:r w:rsidRPr="00A30A01">
              <w:rPr>
                <w:lang w:val="uk-UA"/>
              </w:rPr>
              <w:t>-</w:t>
            </w:r>
            <w:r w:rsidR="00AF75DA" w:rsidRPr="00A30A01">
              <w:rPr>
                <w:lang w:val="uk-UA"/>
              </w:rPr>
              <w:t xml:space="preserve"> </w:t>
            </w:r>
            <w:r w:rsidRPr="00A30A01">
              <w:rPr>
                <w:bCs/>
                <w:color w:val="000000"/>
                <w:lang w:val="uk-UA"/>
              </w:rPr>
              <w:t>за рахунок коштів бюджету Херсонської міської територіальної громади проводяться поточні ремонти найпростіших укриттів фонду захисних споруд цивільного захисту з урахуванням вимог інклюзивності (облаштування пандусами вхідної групи до укриттів, фарбування поручнів до входів у жовтий колір та маркування поручнів шрифтом Брайля,</w:t>
            </w:r>
            <w:r w:rsidRPr="00A30A01">
              <w:rPr>
                <w:lang w:val="uk-UA"/>
              </w:rPr>
              <w:t xml:space="preserve"> </w:t>
            </w:r>
            <w:r w:rsidRPr="00A30A01">
              <w:rPr>
                <w:bCs/>
                <w:color w:val="000000"/>
                <w:lang w:val="uk-UA"/>
              </w:rPr>
              <w:t>встановлення тактильної підлогової плитки,</w:t>
            </w:r>
            <w:r w:rsidRPr="00A30A01">
              <w:rPr>
                <w:lang w:val="uk-UA"/>
              </w:rPr>
              <w:t xml:space="preserve"> </w:t>
            </w:r>
            <w:r w:rsidRPr="00A30A01">
              <w:rPr>
                <w:bCs/>
                <w:color w:val="000000"/>
                <w:lang w:val="uk-UA"/>
              </w:rPr>
              <w:t xml:space="preserve">створення умов користування санітарними кімнатами для людей з інвалідністю, монтаж автоматизованих систем відчинення дверей, які спрацьовують при сигналі «Повітряна тривога» з додатковим світло-звуковим оповіщенням), </w:t>
            </w:r>
            <w:r w:rsidR="000A4A0A">
              <w:rPr>
                <w:lang w:val="uk-UA"/>
              </w:rPr>
              <w:t>протягом поточного</w:t>
            </w:r>
            <w:r w:rsidR="00DD0BD8" w:rsidRPr="00A30A01">
              <w:rPr>
                <w:lang w:val="uk-UA"/>
              </w:rPr>
              <w:t xml:space="preserve"> р</w:t>
            </w:r>
            <w:r w:rsidR="000A4A0A">
              <w:rPr>
                <w:lang w:val="uk-UA"/>
              </w:rPr>
              <w:t>оку</w:t>
            </w:r>
            <w:r w:rsidR="00DD0BD8" w:rsidRPr="00A30A01">
              <w:rPr>
                <w:lang w:val="uk-UA"/>
              </w:rPr>
              <w:t xml:space="preserve"> заплановано </w:t>
            </w:r>
            <w:r w:rsidR="000A4A0A">
              <w:rPr>
                <w:lang w:val="uk-UA"/>
              </w:rPr>
              <w:t xml:space="preserve">проведення </w:t>
            </w:r>
            <w:r w:rsidR="00DD0BD8" w:rsidRPr="00A30A01">
              <w:rPr>
                <w:lang w:val="uk-UA"/>
              </w:rPr>
              <w:t>ремонт</w:t>
            </w:r>
            <w:r w:rsidR="000A4A0A">
              <w:rPr>
                <w:lang w:val="uk-UA"/>
              </w:rPr>
              <w:t>у</w:t>
            </w:r>
            <w:r w:rsidR="00DD0BD8" w:rsidRPr="00A30A01">
              <w:rPr>
                <w:lang w:val="uk-UA"/>
              </w:rPr>
              <w:t xml:space="preserve"> близько </w:t>
            </w:r>
            <w:r w:rsidR="004F7E1D">
              <w:rPr>
                <w:lang w:val="uk-UA"/>
              </w:rPr>
              <w:t xml:space="preserve">на </w:t>
            </w:r>
            <w:r w:rsidR="00DD0BD8" w:rsidRPr="00A30A01">
              <w:rPr>
                <w:lang w:val="uk-UA"/>
              </w:rPr>
              <w:t>50 найпростіши</w:t>
            </w:r>
            <w:r w:rsidR="00CF366C" w:rsidRPr="00A30A01">
              <w:rPr>
                <w:lang w:val="uk-UA"/>
              </w:rPr>
              <w:t>х укриттів та захисних спорудах</w:t>
            </w:r>
            <w:r w:rsidR="004A3485" w:rsidRPr="00A30A01">
              <w:rPr>
                <w:lang w:val="uk-UA"/>
              </w:rPr>
              <w:t xml:space="preserve">, </w:t>
            </w:r>
            <w:r w:rsidR="004A3485" w:rsidRPr="00A30A01">
              <w:rPr>
                <w:bCs/>
                <w:lang w:val="uk-UA"/>
              </w:rPr>
              <w:t>роботи з поточного ремонту завершено у 13 найпростіших укриттях. У 18 найпростіших укриттях роботи з поточного ремонту тривають.</w:t>
            </w:r>
          </w:p>
          <w:p w14:paraId="3B3C7B52" w14:textId="77777777" w:rsidR="00CF366C" w:rsidRPr="00A30A01" w:rsidRDefault="00CF366C" w:rsidP="00CF366C">
            <w:pPr>
              <w:jc w:val="both"/>
              <w:rPr>
                <w:lang w:val="uk-UA"/>
              </w:rPr>
            </w:pPr>
            <w:r w:rsidRPr="00A30A01">
              <w:rPr>
                <w:lang w:val="uk-UA"/>
              </w:rPr>
              <w:t>У Центральному районі Херсона відремонтували та облаштували укриття площею 307 квадратних метрів. Воно може одночасно вмістити понад 500 людей в момент повітряної тривоги та інших загроз. Під час ремонту врахували вимоги інклюзивності, щоб укриттям могли користуватися люди з різними потребами.</w:t>
            </w:r>
          </w:p>
          <w:p w14:paraId="1A53D4CE" w14:textId="77777777" w:rsidR="00955278" w:rsidRPr="00A30A01" w:rsidRDefault="00CF366C" w:rsidP="00CF366C">
            <w:pPr>
              <w:jc w:val="both"/>
              <w:rPr>
                <w:bCs/>
                <w:color w:val="000000"/>
                <w:lang w:val="uk-UA"/>
              </w:rPr>
            </w:pPr>
            <w:hyperlink r:id="rId48" w:history="1">
              <w:r w:rsidRPr="00A30A01">
                <w:rPr>
                  <w:rStyle w:val="a5"/>
                  <w:lang w:val="uk-UA"/>
                </w:rPr>
                <w:t>https://miskrada-ks.gov.ua/news/u-czentralnomu-rajoni-hersona-vidremontuvaly-ta-oblashtuvaly-ukryttya-ploshheyu-307-kvadratnyh-metriv/</w:t>
              </w:r>
            </w:hyperlink>
            <w:r w:rsidRPr="00A30A01">
              <w:rPr>
                <w:lang w:val="uk-UA"/>
              </w:rPr>
              <w:t>;</w:t>
            </w:r>
          </w:p>
          <w:p w14:paraId="1D17986A" w14:textId="77777777" w:rsidR="006C245A" w:rsidRPr="00A30A01" w:rsidRDefault="006C245A" w:rsidP="00DD0BD8">
            <w:pPr>
              <w:jc w:val="both"/>
              <w:rPr>
                <w:lang w:val="uk-UA"/>
              </w:rPr>
            </w:pPr>
            <w:hyperlink r:id="rId49" w:history="1">
              <w:r w:rsidRPr="00A30A01">
                <w:rPr>
                  <w:rStyle w:val="a5"/>
                  <w:lang w:val="uk-UA"/>
                </w:rPr>
                <w:t>https://khoda.gov.ua/news/prodovzhuiemo-pratsiuvaty-nad-oblashtuvanniam-naiprostishykh-ukryttiv-dlia-zhyteliv-khersona</w:t>
              </w:r>
            </w:hyperlink>
            <w:r w:rsidRPr="00A30A01">
              <w:rPr>
                <w:lang w:val="uk-UA"/>
              </w:rPr>
              <w:t>;</w:t>
            </w:r>
          </w:p>
          <w:p w14:paraId="2D3EC91D" w14:textId="77777777" w:rsidR="00CF366C" w:rsidRPr="00A30A01" w:rsidRDefault="00CF366C" w:rsidP="00CF366C">
            <w:pPr>
              <w:jc w:val="both"/>
              <w:rPr>
                <w:lang w:val="uk-UA"/>
              </w:rPr>
            </w:pPr>
            <w:r w:rsidRPr="00A30A01">
              <w:rPr>
                <w:lang w:val="uk-UA"/>
              </w:rPr>
              <w:t>Відремонтоване укриття в Корабельному районі Херсона. Цей безпечний простір повністю облаштований за сучасними вимогами інклюзивності та укомплектований усім необхідним для комфортного перебування херсонців під час повітряних тривог та інших загроз війни.</w:t>
            </w:r>
          </w:p>
          <w:p w14:paraId="5CB636A0" w14:textId="77777777" w:rsidR="00CF366C" w:rsidRPr="00A30A01" w:rsidRDefault="00CF366C" w:rsidP="00CF366C">
            <w:pPr>
              <w:jc w:val="both"/>
              <w:rPr>
                <w:lang w:val="uk-UA"/>
              </w:rPr>
            </w:pPr>
            <w:hyperlink r:id="rId50" w:history="1">
              <w:r w:rsidRPr="00A30A01">
                <w:rPr>
                  <w:rStyle w:val="a5"/>
                  <w:lang w:val="uk-UA"/>
                </w:rPr>
                <w:t>https://miskrada-ks.gov.ua/news/nachalnyk-hersonskoyi-mva-oglyanuv-nove-vidremontovane-ukryttya-v-korabelnomu-rajoni/</w:t>
              </w:r>
            </w:hyperlink>
          </w:p>
          <w:p w14:paraId="555A70D7" w14:textId="77777777" w:rsidR="00CF366C" w:rsidRPr="00A30A01" w:rsidRDefault="00CF366C" w:rsidP="00CF366C">
            <w:pPr>
              <w:jc w:val="both"/>
              <w:rPr>
                <w:lang w:val="uk-UA"/>
              </w:rPr>
            </w:pPr>
            <w:r w:rsidRPr="00A30A01">
              <w:rPr>
                <w:lang w:val="uk-UA"/>
              </w:rPr>
              <w:t>У Дніпровському районі Херсона облаштували нове найпростіше укриття.</w:t>
            </w:r>
            <w:r w:rsidR="004F7E1D">
              <w:rPr>
                <w:lang w:val="uk-UA"/>
              </w:rPr>
              <w:t xml:space="preserve"> </w:t>
            </w:r>
            <w:r w:rsidRPr="00A30A01">
              <w:rPr>
                <w:lang w:val="uk-UA"/>
              </w:rPr>
              <w:t>Нове укриття відповідає сучасним вимогам безпеки та безбар’єрності. Простір облаштований таким чином, щоб ним могли безперешкодно користуватися люди похилого віку, люди з інвалідністю, батьки з дитячими візками та інші маломобільні групи населення.</w:t>
            </w:r>
          </w:p>
          <w:p w14:paraId="09A7C459" w14:textId="77777777" w:rsidR="00CF366C" w:rsidRPr="00A30A01" w:rsidRDefault="00CF366C" w:rsidP="00CF366C">
            <w:pPr>
              <w:jc w:val="both"/>
              <w:rPr>
                <w:lang w:val="uk-UA"/>
              </w:rPr>
            </w:pPr>
            <w:hyperlink r:id="rId51" w:history="1">
              <w:r w:rsidRPr="00A30A01">
                <w:rPr>
                  <w:rStyle w:val="a5"/>
                  <w:lang w:val="uk-UA"/>
                </w:rPr>
                <w:t>https://miskrada-ks.gov.ua/news/u-dniprovskomu-rajoni-hersona-oblashtuvaly-nove-</w:t>
              </w:r>
              <w:r w:rsidRPr="00A30A01">
                <w:rPr>
                  <w:rStyle w:val="a5"/>
                  <w:lang w:val="uk-UA"/>
                </w:rPr>
                <w:lastRenderedPageBreak/>
                <w:t>najprostishe-ukryttya/</w:t>
              </w:r>
            </w:hyperlink>
          </w:p>
          <w:p w14:paraId="04242E74" w14:textId="77777777" w:rsidR="00CF366C" w:rsidRPr="00A30A01" w:rsidRDefault="00CF366C" w:rsidP="00CF366C">
            <w:pPr>
              <w:jc w:val="both"/>
              <w:rPr>
                <w:lang w:val="uk-UA"/>
              </w:rPr>
            </w:pPr>
            <w:r w:rsidRPr="00A30A01">
              <w:rPr>
                <w:lang w:val="uk-UA"/>
              </w:rPr>
              <w:t>У центрі Херсона облаштували нове укриття, розраховане на 250 людей. Приміщення повністю відремонтували та облаштували для тривалого перебування — замінили комунікації, встановили вентиляцію, змонтували санвузли, налагодили резервне живлення. Додатково простір укомплектували лавами, ліжками, запасом питної води та іншим необхідним.  Також подбали і про дотримання вимог безбар’єрності, аби кожен мав доступ до укриття.</w:t>
            </w:r>
          </w:p>
          <w:p w14:paraId="7B16BA61" w14:textId="77777777" w:rsidR="004A3485" w:rsidRPr="00A30A01" w:rsidRDefault="00CF366C" w:rsidP="00DD0BD8">
            <w:pPr>
              <w:jc w:val="both"/>
              <w:rPr>
                <w:lang w:val="uk-UA"/>
              </w:rPr>
            </w:pPr>
            <w:hyperlink r:id="rId52" w:history="1">
              <w:r w:rsidRPr="00A30A01">
                <w:rPr>
                  <w:rStyle w:val="a5"/>
                  <w:lang w:val="uk-UA"/>
                </w:rPr>
                <w:t>https://khoda.gov.ua/news/u-tsentri-khersona-oblashtuvaly-nove-ukryttia-rozrakhovane-na-250-liudei</w:t>
              </w:r>
            </w:hyperlink>
            <w:r w:rsidRPr="00A30A01">
              <w:rPr>
                <w:lang w:val="uk-UA"/>
              </w:rPr>
              <w:t xml:space="preserve"> </w:t>
            </w:r>
          </w:p>
          <w:p w14:paraId="31F91BD1" w14:textId="77777777" w:rsidR="00DD0BD8" w:rsidRPr="00A30A01" w:rsidRDefault="00955278" w:rsidP="00553F7A">
            <w:pPr>
              <w:jc w:val="both"/>
              <w:rPr>
                <w:lang w:val="uk-UA"/>
              </w:rPr>
            </w:pPr>
            <w:r w:rsidRPr="00A30A01">
              <w:rPr>
                <w:lang w:val="uk-UA"/>
              </w:rPr>
              <w:t>-</w:t>
            </w:r>
            <w:r w:rsidR="00A875DF" w:rsidRPr="00A30A01">
              <w:rPr>
                <w:lang w:val="uk-UA"/>
              </w:rPr>
              <w:t xml:space="preserve"> </w:t>
            </w:r>
            <w:r w:rsidRPr="00A30A01">
              <w:rPr>
                <w:lang w:val="uk-UA"/>
              </w:rPr>
              <w:t>у</w:t>
            </w:r>
            <w:r w:rsidR="00553F7A" w:rsidRPr="00A30A01">
              <w:rPr>
                <w:lang w:val="uk-UA"/>
              </w:rPr>
              <w:t xml:space="preserve"> Зеленівському старостаті </w:t>
            </w:r>
            <w:r w:rsidR="00A875DF" w:rsidRPr="00A30A01">
              <w:rPr>
                <w:lang w:val="uk-UA"/>
              </w:rPr>
              <w:t xml:space="preserve">Херсонської міської ТГ </w:t>
            </w:r>
            <w:r w:rsidR="00553F7A" w:rsidRPr="00A30A01">
              <w:rPr>
                <w:lang w:val="uk-UA"/>
              </w:rPr>
              <w:t>відремонтовано укриття для</w:t>
            </w:r>
            <w:r w:rsidRPr="00A30A01">
              <w:rPr>
                <w:lang w:val="uk-UA"/>
              </w:rPr>
              <w:t xml:space="preserve"> </w:t>
            </w:r>
            <w:r w:rsidR="00553F7A" w:rsidRPr="00A30A01">
              <w:rPr>
                <w:lang w:val="uk-UA"/>
              </w:rPr>
              <w:t>гуманітарного центру</w:t>
            </w:r>
            <w:r w:rsidR="00DD0BD8" w:rsidRPr="00A30A01">
              <w:rPr>
                <w:lang w:val="uk-UA"/>
              </w:rPr>
              <w:t xml:space="preserve">: </w:t>
            </w:r>
            <w:hyperlink r:id="rId53" w:history="1">
              <w:r w:rsidR="00DD0BD8" w:rsidRPr="00A30A01">
                <w:rPr>
                  <w:rStyle w:val="a5"/>
                  <w:lang w:val="uk-UA"/>
                </w:rPr>
                <w:t>https://miskrada-ks.gov.ua/news/u-zelenivskomu-starostati-vidremontovano-ukryttya-dlya-gumanitarnogo-czentru/</w:t>
              </w:r>
            </w:hyperlink>
            <w:r w:rsidR="00C34B4D" w:rsidRPr="00A30A01">
              <w:rPr>
                <w:lang w:val="uk-UA"/>
              </w:rPr>
              <w:t xml:space="preserve"> .</w:t>
            </w:r>
          </w:p>
          <w:p w14:paraId="3CACEF14" w14:textId="77777777" w:rsidR="000C0825" w:rsidRPr="00A30A01" w:rsidRDefault="000C0825" w:rsidP="000C0825">
            <w:pPr>
              <w:pStyle w:val="LO-normal"/>
              <w:jc w:val="both"/>
              <w:rPr>
                <w:rFonts w:eastAsia="Times New Roman" w:cs="Times New Roman"/>
                <w:color w:val="000000"/>
                <w:sz w:val="20"/>
                <w:szCs w:val="20"/>
              </w:rPr>
            </w:pPr>
            <w:r w:rsidRPr="00A30A01">
              <w:t>- у Дар’ївській ТГ</w:t>
            </w:r>
            <w:r w:rsidRPr="00A30A01">
              <w:rPr>
                <w:rFonts w:eastAsia="Times New Roman" w:cs="Times New Roman"/>
                <w:color w:val="000000"/>
                <w:sz w:val="20"/>
                <w:szCs w:val="20"/>
              </w:rPr>
              <w:t xml:space="preserve"> придбано 2 електричних сходових підйомники в укриття адмінбудівлі та закладу дошкільної освіти :</w:t>
            </w:r>
          </w:p>
          <w:p w14:paraId="515C970D" w14:textId="77777777" w:rsidR="00CF366C" w:rsidRPr="00A30A01" w:rsidRDefault="000C0825" w:rsidP="00A30A01">
            <w:pPr>
              <w:spacing w:line="100" w:lineRule="atLeast"/>
              <w:jc w:val="both"/>
              <w:rPr>
                <w:lang w:val="uk-UA"/>
              </w:rPr>
            </w:pPr>
            <w:hyperlink r:id="rId54" w:history="1">
              <w:r w:rsidRPr="00A30A01">
                <w:rPr>
                  <w:rStyle w:val="a5"/>
                  <w:lang w:val="uk-UA"/>
                </w:rPr>
                <w:t>https://gromada.org.ua/gromada/daryivska/news/1769616408/</w:t>
              </w:r>
            </w:hyperlink>
            <w:r w:rsidR="00A30A01" w:rsidRPr="00A30A01">
              <w:rPr>
                <w:lang w:val="uk-UA"/>
              </w:rPr>
              <w:t xml:space="preserve"> .</w:t>
            </w:r>
          </w:p>
          <w:p w14:paraId="681B9DD2" w14:textId="77777777" w:rsidR="00DD0BD8" w:rsidRPr="00421CBB" w:rsidRDefault="00DD0BD8" w:rsidP="00553F7A">
            <w:pPr>
              <w:jc w:val="both"/>
              <w:rPr>
                <w:rFonts w:eastAsia="Cambria"/>
                <w:bCs/>
                <w:u w:val="single"/>
                <w:lang w:val="uk-UA"/>
              </w:rPr>
            </w:pPr>
            <w:r w:rsidRPr="00A30A01">
              <w:rPr>
                <w:lang w:val="uk-UA"/>
              </w:rPr>
              <w:t xml:space="preserve">У Високопільській ТГ </w:t>
            </w:r>
            <w:r w:rsidRPr="00A30A01">
              <w:rPr>
                <w:rFonts w:eastAsia="Cambria"/>
                <w:color w:val="000000"/>
                <w:lang w:val="uk-UA"/>
              </w:rPr>
              <w:t>заходи</w:t>
            </w:r>
            <w:r w:rsidRPr="00C12835">
              <w:rPr>
                <w:lang w:val="uk-UA"/>
              </w:rPr>
              <w:t xml:space="preserve"> з облаштування споруд цивільного захисту</w:t>
            </w:r>
            <w:r w:rsidRPr="00C12835">
              <w:rPr>
                <w:rFonts w:eastAsia="Cambria"/>
                <w:color w:val="000000"/>
                <w:lang w:val="uk-UA"/>
              </w:rPr>
              <w:t xml:space="preserve"> включено до Програми створення безбар'єрного простору на території Високопільської селищної територіальної громади на 2026-2028 роки, затвердженої</w:t>
            </w:r>
            <w:r w:rsidRPr="00C12835">
              <w:rPr>
                <w:rFonts w:eastAsia="Cambria"/>
                <w:bCs/>
                <w:lang w:val="uk-UA"/>
              </w:rPr>
              <w:t xml:space="preserve"> розпорядженням начальника селищної військової адміністрації від 26</w:t>
            </w:r>
            <w:r w:rsidR="004F7E1D">
              <w:rPr>
                <w:rFonts w:eastAsia="Cambria"/>
                <w:bCs/>
                <w:lang w:val="uk-UA"/>
              </w:rPr>
              <w:t xml:space="preserve"> грудня </w:t>
            </w:r>
            <w:r w:rsidRPr="00C12835">
              <w:rPr>
                <w:rFonts w:eastAsia="Cambria"/>
                <w:bCs/>
                <w:lang w:val="uk-UA"/>
              </w:rPr>
              <w:t>2025</w:t>
            </w:r>
            <w:r w:rsidR="004F7E1D">
              <w:rPr>
                <w:rFonts w:eastAsia="Cambria"/>
                <w:bCs/>
                <w:lang w:val="uk-UA"/>
              </w:rPr>
              <w:t xml:space="preserve"> року</w:t>
            </w:r>
            <w:r w:rsidRPr="00C12835">
              <w:rPr>
                <w:rFonts w:eastAsia="Cambria"/>
                <w:bCs/>
                <w:lang w:val="uk-UA"/>
              </w:rPr>
              <w:t xml:space="preserve"> №</w:t>
            </w:r>
            <w:r w:rsidR="00421CBB">
              <w:rPr>
                <w:rFonts w:eastAsia="Cambria"/>
                <w:bCs/>
                <w:lang w:val="uk-UA"/>
              </w:rPr>
              <w:t xml:space="preserve"> </w:t>
            </w:r>
            <w:r w:rsidRPr="00C12835">
              <w:rPr>
                <w:rFonts w:eastAsia="Cambria"/>
                <w:bCs/>
                <w:lang w:val="uk-UA"/>
              </w:rPr>
              <w:t>1592</w:t>
            </w:r>
            <w:r w:rsidR="00421CBB">
              <w:rPr>
                <w:rFonts w:eastAsia="Cambria"/>
                <w:bCs/>
                <w:lang w:val="uk-UA"/>
              </w:rPr>
              <w:t xml:space="preserve"> </w:t>
            </w:r>
            <w:hyperlink r:id="rId55" w:history="1">
              <w:r w:rsidR="00421CBB" w:rsidRPr="00052DE4">
                <w:rPr>
                  <w:rStyle w:val="a5"/>
                  <w:rFonts w:eastAsia="Cambria"/>
                  <w:bCs/>
                </w:rPr>
                <w:t>https</w:t>
              </w:r>
              <w:r w:rsidR="00421CBB" w:rsidRPr="00AF2AD6">
                <w:rPr>
                  <w:rStyle w:val="a5"/>
                  <w:rFonts w:eastAsia="Cambria"/>
                  <w:bCs/>
                  <w:lang w:val="uk-UA"/>
                </w:rPr>
                <w:t>://</w:t>
              </w:r>
              <w:r w:rsidR="00421CBB" w:rsidRPr="00052DE4">
                <w:rPr>
                  <w:rStyle w:val="a5"/>
                  <w:rFonts w:eastAsia="Cambria"/>
                  <w:bCs/>
                </w:rPr>
                <w:t>kronau</w:t>
              </w:r>
              <w:r w:rsidR="00421CBB" w:rsidRPr="00AF2AD6">
                <w:rPr>
                  <w:rStyle w:val="a5"/>
                  <w:rFonts w:eastAsia="Cambria"/>
                  <w:bCs/>
                  <w:lang w:val="uk-UA"/>
                </w:rPr>
                <w:t>.</w:t>
              </w:r>
              <w:r w:rsidR="00421CBB" w:rsidRPr="00052DE4">
                <w:rPr>
                  <w:rStyle w:val="a5"/>
                  <w:rFonts w:eastAsia="Cambria"/>
                  <w:bCs/>
                </w:rPr>
                <w:t>gov</w:t>
              </w:r>
              <w:r w:rsidR="00421CBB" w:rsidRPr="00AF2AD6">
                <w:rPr>
                  <w:rStyle w:val="a5"/>
                  <w:rFonts w:eastAsia="Cambria"/>
                  <w:bCs/>
                  <w:lang w:val="uk-UA"/>
                </w:rPr>
                <w:t>.</w:t>
              </w:r>
              <w:r w:rsidR="00421CBB" w:rsidRPr="00052DE4">
                <w:rPr>
                  <w:rStyle w:val="a5"/>
                  <w:rFonts w:eastAsia="Cambria"/>
                  <w:bCs/>
                </w:rPr>
                <w:t>ua</w:t>
              </w:r>
              <w:r w:rsidR="00421CBB" w:rsidRPr="00AF2AD6">
                <w:rPr>
                  <w:rStyle w:val="a5"/>
                  <w:rFonts w:eastAsia="Cambria"/>
                  <w:bCs/>
                  <w:lang w:val="uk-UA"/>
                </w:rPr>
                <w:t>/</w:t>
              </w:r>
              <w:r w:rsidR="00421CBB" w:rsidRPr="00052DE4">
                <w:rPr>
                  <w:rStyle w:val="a5"/>
                  <w:rFonts w:eastAsia="Cambria"/>
                  <w:bCs/>
                </w:rPr>
                <w:t>news</w:t>
              </w:r>
              <w:r w:rsidR="00421CBB" w:rsidRPr="00AF2AD6">
                <w:rPr>
                  <w:rStyle w:val="a5"/>
                  <w:rFonts w:eastAsia="Cambria"/>
                  <w:bCs/>
                  <w:lang w:val="uk-UA"/>
                </w:rPr>
                <w:t>/1767774327</w:t>
              </w:r>
              <w:r w:rsidR="00421CBB" w:rsidRPr="00AF2AD6">
                <w:rPr>
                  <w:rStyle w:val="a5"/>
                  <w:rFonts w:eastAsia="Cambria"/>
                  <w:bCs/>
                  <w:lang w:val="uk-UA"/>
                </w:rPr>
                <w:t>/</w:t>
              </w:r>
            </w:hyperlink>
            <w:r w:rsidR="00C34B4D" w:rsidRPr="00C12835">
              <w:rPr>
                <w:rFonts w:eastAsia="Cambria"/>
                <w:lang w:val="uk-UA"/>
              </w:rPr>
              <w:t xml:space="preserve"> та до </w:t>
            </w:r>
            <w:r w:rsidR="00C34B4D" w:rsidRPr="00C12835">
              <w:rPr>
                <w:rFonts w:eastAsia="Cambria"/>
                <w:bCs/>
                <w:lang w:val="uk-UA"/>
              </w:rPr>
              <w:t>Програми</w:t>
            </w:r>
            <w:r w:rsidRPr="00C12835">
              <w:rPr>
                <w:rFonts w:eastAsia="Cambria"/>
                <w:bCs/>
                <w:lang w:val="uk-UA"/>
              </w:rPr>
              <w:t xml:space="preserve"> розвитку цивільного захисту населення,</w:t>
            </w:r>
            <w:r w:rsidR="00C34B4D" w:rsidRPr="00C12835">
              <w:rPr>
                <w:rFonts w:eastAsia="Cambria"/>
                <w:bCs/>
                <w:lang w:val="uk-UA"/>
              </w:rPr>
              <w:t xml:space="preserve"> </w:t>
            </w:r>
            <w:r w:rsidRPr="00C12835">
              <w:rPr>
                <w:rFonts w:eastAsia="Cambria"/>
                <w:bCs/>
                <w:lang w:val="uk-UA"/>
              </w:rPr>
              <w:t>забезпечення техногенної</w:t>
            </w:r>
            <w:r w:rsidRPr="00C12835">
              <w:rPr>
                <w:rFonts w:eastAsia="Cambria"/>
                <w:bCs/>
              </w:rPr>
              <w:t> </w:t>
            </w:r>
            <w:r w:rsidRPr="00C12835">
              <w:rPr>
                <w:rFonts w:eastAsia="Cambria"/>
                <w:bCs/>
                <w:lang w:val="uk-UA"/>
              </w:rPr>
              <w:t xml:space="preserve"> та пожежної безпеки на 2026-2028 роки, затвердженою розпорядженням начальника військової селищної адміністрації від 19</w:t>
            </w:r>
            <w:r w:rsidR="004F7E1D">
              <w:rPr>
                <w:rFonts w:eastAsia="Cambria"/>
                <w:bCs/>
                <w:lang w:val="uk-UA"/>
              </w:rPr>
              <w:t xml:space="preserve"> грудня </w:t>
            </w:r>
            <w:r w:rsidRPr="00C12835">
              <w:rPr>
                <w:rFonts w:eastAsia="Cambria"/>
                <w:bCs/>
                <w:lang w:val="uk-UA"/>
              </w:rPr>
              <w:t>2025</w:t>
            </w:r>
            <w:r w:rsidR="004F7E1D">
              <w:rPr>
                <w:rFonts w:eastAsia="Cambria"/>
                <w:bCs/>
                <w:lang w:val="uk-UA"/>
              </w:rPr>
              <w:t xml:space="preserve"> року</w:t>
            </w:r>
            <w:r w:rsidRPr="00C12835">
              <w:rPr>
                <w:rFonts w:eastAsia="Cambria"/>
                <w:bCs/>
                <w:lang w:val="uk-UA"/>
              </w:rPr>
              <w:t xml:space="preserve"> № 1535.</w:t>
            </w:r>
          </w:p>
          <w:p w14:paraId="068261CD" w14:textId="77777777" w:rsidR="004A3485" w:rsidRDefault="00C34B4D" w:rsidP="00DD0BD8">
            <w:pPr>
              <w:jc w:val="both"/>
              <w:rPr>
                <w:lang w:val="uk-UA"/>
              </w:rPr>
            </w:pPr>
            <w:r w:rsidRPr="00C12835">
              <w:rPr>
                <w:lang w:val="uk-UA"/>
              </w:rPr>
              <w:t>В Білозерській</w:t>
            </w:r>
            <w:r w:rsidR="00DD0BD8" w:rsidRPr="00C12835">
              <w:rPr>
                <w:lang w:val="uk-UA"/>
              </w:rPr>
              <w:t xml:space="preserve"> ТГ</w:t>
            </w:r>
            <w:r w:rsidRPr="00C12835">
              <w:rPr>
                <w:lang w:val="uk-UA"/>
              </w:rPr>
              <w:t>, Музиківській ТГ</w:t>
            </w:r>
            <w:r w:rsidR="00DD0BD8" w:rsidRPr="00C12835">
              <w:rPr>
                <w:lang w:val="uk-UA"/>
              </w:rPr>
              <w:t xml:space="preserve"> </w:t>
            </w:r>
            <w:r w:rsidR="000F6DD6" w:rsidRPr="00C12835">
              <w:rPr>
                <w:lang w:val="uk-UA"/>
              </w:rPr>
              <w:t xml:space="preserve">ПРУ </w:t>
            </w:r>
            <w:r w:rsidR="00C033F0" w:rsidRPr="00C12835">
              <w:rPr>
                <w:lang w:val="uk-UA"/>
              </w:rPr>
              <w:t>об</w:t>
            </w:r>
            <w:r w:rsidRPr="00C12835">
              <w:rPr>
                <w:lang w:val="uk-UA"/>
              </w:rPr>
              <w:t xml:space="preserve">лаштовані </w:t>
            </w:r>
            <w:r w:rsidR="000F6DD6" w:rsidRPr="00C12835">
              <w:rPr>
                <w:lang w:val="uk-UA"/>
              </w:rPr>
              <w:t>з дотриманням вимог доступності об’єктів дл</w:t>
            </w:r>
            <w:r w:rsidR="004A3485">
              <w:rPr>
                <w:lang w:val="uk-UA"/>
              </w:rPr>
              <w:t>я маломобільних груп населення:</w:t>
            </w:r>
          </w:p>
          <w:p w14:paraId="52EEA726" w14:textId="77777777" w:rsidR="000F6DD6" w:rsidRPr="00C12835" w:rsidRDefault="004A3485" w:rsidP="00DD0BD8">
            <w:pPr>
              <w:jc w:val="both"/>
              <w:rPr>
                <w:lang w:val="uk-UA"/>
              </w:rPr>
            </w:pPr>
            <w:hyperlink r:id="rId56" w:history="1">
              <w:r w:rsidRPr="004A3485">
                <w:rPr>
                  <w:rStyle w:val="a5"/>
                </w:rPr>
                <w:t>https</w:t>
              </w:r>
              <w:r w:rsidRPr="004A3485">
                <w:rPr>
                  <w:rStyle w:val="a5"/>
                  <w:lang w:val="uk-UA"/>
                </w:rPr>
                <w:t>://</w:t>
              </w:r>
              <w:r w:rsidRPr="004A3485">
                <w:rPr>
                  <w:rStyle w:val="a5"/>
                </w:rPr>
                <w:t>bilozerka</w:t>
              </w:r>
              <w:r w:rsidRPr="004A3485">
                <w:rPr>
                  <w:rStyle w:val="a5"/>
                  <w:lang w:val="uk-UA"/>
                </w:rPr>
                <w:t>-</w:t>
              </w:r>
              <w:r w:rsidRPr="004A3485">
                <w:rPr>
                  <w:rStyle w:val="a5"/>
                </w:rPr>
                <w:t>otg</w:t>
              </w:r>
              <w:r w:rsidRPr="004A3485">
                <w:rPr>
                  <w:rStyle w:val="a5"/>
                  <w:lang w:val="uk-UA"/>
                </w:rPr>
                <w:t>.</w:t>
              </w:r>
              <w:r w:rsidRPr="004A3485">
                <w:rPr>
                  <w:rStyle w:val="a5"/>
                </w:rPr>
                <w:t>gov</w:t>
              </w:r>
              <w:r w:rsidRPr="004A3485">
                <w:rPr>
                  <w:rStyle w:val="a5"/>
                  <w:lang w:val="uk-UA"/>
                </w:rPr>
                <w:t>.</w:t>
              </w:r>
              <w:r w:rsidRPr="004A3485">
                <w:rPr>
                  <w:rStyle w:val="a5"/>
                </w:rPr>
                <w:t>ua</w:t>
              </w:r>
              <w:r w:rsidRPr="004A3485">
                <w:rPr>
                  <w:rStyle w:val="a5"/>
                  <w:lang w:val="uk-UA"/>
                </w:rPr>
                <w:t>/2026/04/15/%</w:t>
              </w:r>
              <w:r w:rsidRPr="004A3485">
                <w:rPr>
                  <w:rStyle w:val="a5"/>
                </w:rPr>
                <w:t>d</w:t>
              </w:r>
              <w:r w:rsidRPr="004A3485">
                <w:rPr>
                  <w:rStyle w:val="a5"/>
                  <w:lang w:val="uk-UA"/>
                </w:rPr>
                <w:t>1%81%</w:t>
              </w:r>
              <w:r w:rsidRPr="004A3485">
                <w:rPr>
                  <w:rStyle w:val="a5"/>
                </w:rPr>
                <w:t>d</w:t>
              </w:r>
              <w:r w:rsidRPr="004A3485">
                <w:rPr>
                  <w:rStyle w:val="a5"/>
                  <w:lang w:val="uk-UA"/>
                </w:rPr>
                <w:t>0%</w:t>
              </w:r>
              <w:r w:rsidRPr="004A3485">
                <w:rPr>
                  <w:rStyle w:val="a5"/>
                </w:rPr>
                <w:t>be</w:t>
              </w:r>
              <w:r w:rsidRPr="004A3485">
                <w:rPr>
                  <w:rStyle w:val="a5"/>
                  <w:lang w:val="uk-UA"/>
                </w:rPr>
                <w:t>%</w:t>
              </w:r>
              <w:r w:rsidRPr="004A3485">
                <w:rPr>
                  <w:rStyle w:val="a5"/>
                </w:rPr>
                <w:t>d</w:t>
              </w:r>
              <w:r w:rsidRPr="004A3485">
                <w:rPr>
                  <w:rStyle w:val="a5"/>
                  <w:lang w:val="uk-UA"/>
                </w:rPr>
                <w:t>0%</w:t>
              </w:r>
              <w:r w:rsidRPr="004A3485">
                <w:rPr>
                  <w:rStyle w:val="a5"/>
                </w:rPr>
                <w:t>ba</w:t>
              </w:r>
              <w:r w:rsidRPr="004A3485">
                <w:rPr>
                  <w:rStyle w:val="a5"/>
                  <w:lang w:val="uk-UA"/>
                </w:rPr>
                <w:t>%</w:t>
              </w:r>
              <w:r w:rsidRPr="004A3485">
                <w:rPr>
                  <w:rStyle w:val="a5"/>
                </w:rPr>
                <w:t>d</w:t>
              </w:r>
              <w:r w:rsidRPr="004A3485">
                <w:rPr>
                  <w:rStyle w:val="a5"/>
                  <w:lang w:val="uk-UA"/>
                </w:rPr>
                <w:t>0%</w:t>
              </w:r>
              <w:r w:rsidRPr="004A3485">
                <w:rPr>
                  <w:rStyle w:val="a5"/>
                </w:rPr>
                <w:t>be</w:t>
              </w:r>
              <w:r w:rsidRPr="004A3485">
                <w:rPr>
                  <w:rStyle w:val="a5"/>
                  <w:lang w:val="uk-UA"/>
                </w:rPr>
                <w:t>%</w:t>
              </w:r>
              <w:r w:rsidRPr="004A3485">
                <w:rPr>
                  <w:rStyle w:val="a5"/>
                </w:rPr>
                <w:t>d</w:t>
              </w:r>
              <w:r w:rsidRPr="004A3485">
                <w:rPr>
                  <w:rStyle w:val="a5"/>
                  <w:lang w:val="uk-UA"/>
                </w:rPr>
                <w:t>0%</w:t>
              </w:r>
              <w:r w:rsidRPr="004A3485">
                <w:rPr>
                  <w:rStyle w:val="a5"/>
                </w:rPr>
                <w:t>bb</w:t>
              </w:r>
              <w:r w:rsidRPr="004A3485">
                <w:rPr>
                  <w:rStyle w:val="a5"/>
                  <w:lang w:val="uk-UA"/>
                </w:rPr>
                <w:t>%</w:t>
              </w:r>
              <w:r w:rsidRPr="004A3485">
                <w:rPr>
                  <w:rStyle w:val="a5"/>
                </w:rPr>
                <w:t>d</w:t>
              </w:r>
              <w:r w:rsidRPr="004A3485">
                <w:rPr>
                  <w:rStyle w:val="a5"/>
                  <w:lang w:val="uk-UA"/>
                </w:rPr>
                <w:t>1%96%</w:t>
              </w:r>
              <w:r w:rsidRPr="004A3485">
                <w:rPr>
                  <w:rStyle w:val="a5"/>
                </w:rPr>
                <w:t>d</w:t>
              </w:r>
              <w:r w:rsidRPr="004A3485">
                <w:rPr>
                  <w:rStyle w:val="a5"/>
                  <w:lang w:val="uk-UA"/>
                </w:rPr>
                <w:t>0%</w:t>
              </w:r>
              <w:r w:rsidRPr="004A3485">
                <w:rPr>
                  <w:rStyle w:val="a5"/>
                </w:rPr>
                <w:t>b</w:t>
              </w:r>
              <w:r w:rsidRPr="004A3485">
                <w:rPr>
                  <w:rStyle w:val="a5"/>
                  <w:lang w:val="uk-UA"/>
                </w:rPr>
                <w:t>2%</w:t>
              </w:r>
              <w:r w:rsidRPr="004A3485">
                <w:rPr>
                  <w:rStyle w:val="a5"/>
                </w:rPr>
                <w:t>d</w:t>
              </w:r>
              <w:r w:rsidRPr="004A3485">
                <w:rPr>
                  <w:rStyle w:val="a5"/>
                  <w:lang w:val="uk-UA"/>
                </w:rPr>
                <w:t>1%81%</w:t>
              </w:r>
              <w:r w:rsidRPr="004A3485">
                <w:rPr>
                  <w:rStyle w:val="a5"/>
                </w:rPr>
                <w:t>d</w:t>
              </w:r>
              <w:r w:rsidRPr="004A3485">
                <w:rPr>
                  <w:rStyle w:val="a5"/>
                  <w:lang w:val="uk-UA"/>
                </w:rPr>
                <w:t>1%8</w:t>
              </w:r>
              <w:r w:rsidRPr="004A3485">
                <w:rPr>
                  <w:rStyle w:val="a5"/>
                </w:rPr>
                <w:t>c</w:t>
              </w:r>
              <w:r w:rsidRPr="004A3485">
                <w:rPr>
                  <w:rStyle w:val="a5"/>
                  <w:lang w:val="uk-UA"/>
                </w:rPr>
                <w:t>%</w:t>
              </w:r>
              <w:r w:rsidRPr="004A3485">
                <w:rPr>
                  <w:rStyle w:val="a5"/>
                </w:rPr>
                <w:t>d</w:t>
              </w:r>
              <w:r w:rsidRPr="004A3485">
                <w:rPr>
                  <w:rStyle w:val="a5"/>
                  <w:lang w:val="uk-UA"/>
                </w:rPr>
                <w:t>0%</w:t>
              </w:r>
              <w:r w:rsidRPr="004A3485">
                <w:rPr>
                  <w:rStyle w:val="a5"/>
                </w:rPr>
                <w:t>ba</w:t>
              </w:r>
              <w:r w:rsidRPr="004A3485">
                <w:rPr>
                  <w:rStyle w:val="a5"/>
                  <w:lang w:val="uk-UA"/>
                </w:rPr>
                <w:t>%</w:t>
              </w:r>
              <w:r w:rsidRPr="004A3485">
                <w:rPr>
                  <w:rStyle w:val="a5"/>
                </w:rPr>
                <w:t>d</w:t>
              </w:r>
              <w:r w:rsidRPr="004A3485">
                <w:rPr>
                  <w:rStyle w:val="a5"/>
                  <w:lang w:val="uk-UA"/>
                </w:rPr>
                <w:t>0%</w:t>
              </w:r>
              <w:r w:rsidRPr="004A3485">
                <w:rPr>
                  <w:rStyle w:val="a5"/>
                </w:rPr>
                <w:t>b</w:t>
              </w:r>
              <w:r w:rsidRPr="004A3485">
                <w:rPr>
                  <w:rStyle w:val="a5"/>
                  <w:lang w:val="uk-UA"/>
                </w:rPr>
                <w:t>0-%</w:t>
              </w:r>
              <w:r w:rsidRPr="004A3485">
                <w:rPr>
                  <w:rStyle w:val="a5"/>
                </w:rPr>
                <w:t>d</w:t>
              </w:r>
              <w:r w:rsidRPr="004A3485">
                <w:rPr>
                  <w:rStyle w:val="a5"/>
                  <w:lang w:val="uk-UA"/>
                </w:rPr>
                <w:t>0%</w:t>
              </w:r>
              <w:r w:rsidRPr="004A3485">
                <w:rPr>
                  <w:rStyle w:val="a5"/>
                </w:rPr>
                <w:t>b</w:t>
              </w:r>
              <w:r w:rsidRPr="004A3485">
                <w:rPr>
                  <w:rStyle w:val="a5"/>
                  <w:lang w:val="uk-UA"/>
                </w:rPr>
                <w:t>3%</w:t>
              </w:r>
              <w:r w:rsidRPr="004A3485">
                <w:rPr>
                  <w:rStyle w:val="a5"/>
                </w:rPr>
                <w:t>d</w:t>
              </w:r>
              <w:r w:rsidRPr="004A3485">
                <w:rPr>
                  <w:rStyle w:val="a5"/>
                  <w:lang w:val="uk-UA"/>
                </w:rPr>
                <w:t>1%80%</w:t>
              </w:r>
              <w:r w:rsidRPr="004A3485">
                <w:rPr>
                  <w:rStyle w:val="a5"/>
                </w:rPr>
                <w:t>d</w:t>
              </w:r>
              <w:r w:rsidRPr="004A3485">
                <w:rPr>
                  <w:rStyle w:val="a5"/>
                  <w:lang w:val="uk-UA"/>
                </w:rPr>
                <w:t>0%</w:t>
              </w:r>
              <w:r w:rsidRPr="004A3485">
                <w:rPr>
                  <w:rStyle w:val="a5"/>
                </w:rPr>
                <w:t>be</w:t>
              </w:r>
              <w:r w:rsidRPr="004A3485">
                <w:rPr>
                  <w:rStyle w:val="a5"/>
                  <w:lang w:val="uk-UA"/>
                </w:rPr>
                <w:t>%</w:t>
              </w:r>
              <w:r w:rsidRPr="004A3485">
                <w:rPr>
                  <w:rStyle w:val="a5"/>
                </w:rPr>
                <w:t>d</w:t>
              </w:r>
              <w:r w:rsidRPr="004A3485">
                <w:rPr>
                  <w:rStyle w:val="a5"/>
                  <w:lang w:val="uk-UA"/>
                </w:rPr>
                <w:t>0%</w:t>
              </w:r>
              <w:r w:rsidRPr="004A3485">
                <w:rPr>
                  <w:rStyle w:val="a5"/>
                </w:rPr>
                <w:t>bc</w:t>
              </w:r>
              <w:r w:rsidRPr="004A3485">
                <w:rPr>
                  <w:rStyle w:val="a5"/>
                  <w:lang w:val="uk-UA"/>
                </w:rPr>
                <w:t>%</w:t>
              </w:r>
              <w:r w:rsidRPr="004A3485">
                <w:rPr>
                  <w:rStyle w:val="a5"/>
                </w:rPr>
                <w:t>d</w:t>
              </w:r>
              <w:r w:rsidRPr="004A3485">
                <w:rPr>
                  <w:rStyle w:val="a5"/>
                  <w:lang w:val="uk-UA"/>
                </w:rPr>
                <w:t>0%</w:t>
              </w:r>
              <w:r w:rsidRPr="004A3485">
                <w:rPr>
                  <w:rStyle w:val="a5"/>
                </w:rPr>
                <w:t>b</w:t>
              </w:r>
              <w:r w:rsidRPr="004A3485">
                <w:rPr>
                  <w:rStyle w:val="a5"/>
                  <w:lang w:val="uk-UA"/>
                </w:rPr>
                <w:t>0%</w:t>
              </w:r>
              <w:r w:rsidRPr="004A3485">
                <w:rPr>
                  <w:rStyle w:val="a5"/>
                </w:rPr>
                <w:t>d</w:t>
              </w:r>
              <w:r w:rsidRPr="004A3485">
                <w:rPr>
                  <w:rStyle w:val="a5"/>
                  <w:lang w:val="uk-UA"/>
                </w:rPr>
                <w:t>0%</w:t>
              </w:r>
              <w:r w:rsidRPr="004A3485">
                <w:rPr>
                  <w:rStyle w:val="a5"/>
                </w:rPr>
                <w:t>b</w:t>
              </w:r>
              <w:r w:rsidRPr="004A3485">
                <w:rPr>
                  <w:rStyle w:val="a5"/>
                  <w:lang w:val="uk-UA"/>
                </w:rPr>
                <w:t>4%</w:t>
              </w:r>
              <w:r w:rsidRPr="004A3485">
                <w:rPr>
                  <w:rStyle w:val="a5"/>
                </w:rPr>
                <w:t>d</w:t>
              </w:r>
              <w:r w:rsidRPr="004A3485">
                <w:rPr>
                  <w:rStyle w:val="a5"/>
                  <w:lang w:val="uk-UA"/>
                </w:rPr>
                <w:t>0%</w:t>
              </w:r>
              <w:r w:rsidRPr="004A3485">
                <w:rPr>
                  <w:rStyle w:val="a5"/>
                </w:rPr>
                <w:t>b</w:t>
              </w:r>
              <w:r w:rsidRPr="004A3485">
                <w:rPr>
                  <w:rStyle w:val="a5"/>
                  <w:lang w:val="uk-UA"/>
                </w:rPr>
                <w:t>0-%</w:t>
              </w:r>
              <w:r w:rsidRPr="004A3485">
                <w:rPr>
                  <w:rStyle w:val="a5"/>
                </w:rPr>
                <w:t>d</w:t>
              </w:r>
              <w:r w:rsidRPr="004A3485">
                <w:rPr>
                  <w:rStyle w:val="a5"/>
                  <w:lang w:val="uk-UA"/>
                </w:rPr>
                <w:t>0%</w:t>
              </w:r>
              <w:r w:rsidRPr="004A3485">
                <w:rPr>
                  <w:rStyle w:val="a5"/>
                </w:rPr>
                <w:t>bf</w:t>
              </w:r>
              <w:r w:rsidRPr="004A3485">
                <w:rPr>
                  <w:rStyle w:val="a5"/>
                  <w:lang w:val="uk-UA"/>
                </w:rPr>
                <w:t>%</w:t>
              </w:r>
              <w:r w:rsidRPr="004A3485">
                <w:rPr>
                  <w:rStyle w:val="a5"/>
                </w:rPr>
                <w:t>d</w:t>
              </w:r>
              <w:r w:rsidRPr="004A3485">
                <w:rPr>
                  <w:rStyle w:val="a5"/>
                  <w:lang w:val="uk-UA"/>
                </w:rPr>
                <w:t>0%</w:t>
              </w:r>
              <w:r w:rsidRPr="004A3485">
                <w:rPr>
                  <w:rStyle w:val="a5"/>
                </w:rPr>
                <w:t>b</w:t>
              </w:r>
              <w:r w:rsidRPr="004A3485">
                <w:rPr>
                  <w:rStyle w:val="a5"/>
                  <w:lang w:val="uk-UA"/>
                </w:rPr>
                <w:t>0%</w:t>
              </w:r>
              <w:r w:rsidRPr="004A3485">
                <w:rPr>
                  <w:rStyle w:val="a5"/>
                </w:rPr>
                <w:t>d</w:t>
              </w:r>
              <w:r w:rsidRPr="004A3485">
                <w:rPr>
                  <w:rStyle w:val="a5"/>
                  <w:lang w:val="uk-UA"/>
                </w:rPr>
                <w:t>1%80%</w:t>
              </w:r>
              <w:r w:rsidRPr="004A3485">
                <w:rPr>
                  <w:rStyle w:val="a5"/>
                </w:rPr>
                <w:t>d</w:t>
              </w:r>
              <w:r w:rsidRPr="004A3485">
                <w:rPr>
                  <w:rStyle w:val="a5"/>
                  <w:lang w:val="uk-UA"/>
                </w:rPr>
                <w:t>1%82%</w:t>
              </w:r>
              <w:r w:rsidRPr="004A3485">
                <w:rPr>
                  <w:rStyle w:val="a5"/>
                </w:rPr>
                <w:t>d</w:t>
              </w:r>
              <w:r w:rsidRPr="004A3485">
                <w:rPr>
                  <w:rStyle w:val="a5"/>
                  <w:lang w:val="uk-UA"/>
                </w:rPr>
                <w:t>0%</w:t>
              </w:r>
              <w:r w:rsidRPr="004A3485">
                <w:rPr>
                  <w:rStyle w:val="a5"/>
                </w:rPr>
                <w:t>bd</w:t>
              </w:r>
              <w:r w:rsidRPr="004A3485">
                <w:rPr>
                  <w:rStyle w:val="a5"/>
                  <w:lang w:val="uk-UA"/>
                </w:rPr>
                <w:t>%</w:t>
              </w:r>
              <w:r w:rsidRPr="004A3485">
                <w:rPr>
                  <w:rStyle w:val="a5"/>
                </w:rPr>
                <w:t>d</w:t>
              </w:r>
              <w:r w:rsidRPr="004A3485">
                <w:rPr>
                  <w:rStyle w:val="a5"/>
                  <w:lang w:val="uk-UA"/>
                </w:rPr>
                <w:t>0%</w:t>
              </w:r>
              <w:r w:rsidRPr="004A3485">
                <w:rPr>
                  <w:rStyle w:val="a5"/>
                </w:rPr>
                <w:t>b</w:t>
              </w:r>
              <w:r w:rsidRPr="004A3485">
                <w:rPr>
                  <w:rStyle w:val="a5"/>
                  <w:lang w:val="uk-UA"/>
                </w:rPr>
                <w:t>5%</w:t>
              </w:r>
              <w:r w:rsidRPr="004A3485">
                <w:rPr>
                  <w:rStyle w:val="a5"/>
                </w:rPr>
                <w:t>d</w:t>
              </w:r>
              <w:r w:rsidRPr="004A3485">
                <w:rPr>
                  <w:rStyle w:val="a5"/>
                  <w:lang w:val="uk-UA"/>
                </w:rPr>
                <w:t>1%80%</w:t>
              </w:r>
              <w:r w:rsidRPr="004A3485">
                <w:rPr>
                  <w:rStyle w:val="a5"/>
                </w:rPr>
                <w:t>d</w:t>
              </w:r>
              <w:r w:rsidRPr="004A3485">
                <w:rPr>
                  <w:rStyle w:val="a5"/>
                  <w:lang w:val="uk-UA"/>
                </w:rPr>
                <w:t>1%81%</w:t>
              </w:r>
              <w:r w:rsidRPr="004A3485">
                <w:rPr>
                  <w:rStyle w:val="a5"/>
                </w:rPr>
                <w:t>d</w:t>
              </w:r>
              <w:r w:rsidRPr="004A3485">
                <w:rPr>
                  <w:rStyle w:val="a5"/>
                  <w:lang w:val="uk-UA"/>
                </w:rPr>
                <w:t>1%82%</w:t>
              </w:r>
              <w:r w:rsidRPr="004A3485">
                <w:rPr>
                  <w:rStyle w:val="a5"/>
                </w:rPr>
                <w:t>d</w:t>
              </w:r>
              <w:r w:rsidRPr="004A3485">
                <w:rPr>
                  <w:rStyle w:val="a5"/>
                  <w:lang w:val="uk-UA"/>
                </w:rPr>
                <w:t>0%</w:t>
              </w:r>
              <w:r w:rsidRPr="004A3485">
                <w:rPr>
                  <w:rStyle w:val="a5"/>
                </w:rPr>
                <w:t>b</w:t>
              </w:r>
              <w:r w:rsidRPr="004A3485">
                <w:rPr>
                  <w:rStyle w:val="a5"/>
                  <w:lang w:val="uk-UA"/>
                </w:rPr>
                <w:t>2%</w:t>
              </w:r>
              <w:r w:rsidRPr="004A3485">
                <w:rPr>
                  <w:rStyle w:val="a5"/>
                </w:rPr>
                <w:t>d</w:t>
              </w:r>
              <w:r w:rsidRPr="004A3485">
                <w:rPr>
                  <w:rStyle w:val="a5"/>
                  <w:lang w:val="uk-UA"/>
                </w:rPr>
                <w:t>0%</w:t>
              </w:r>
              <w:r w:rsidRPr="004A3485">
                <w:rPr>
                  <w:rStyle w:val="a5"/>
                </w:rPr>
                <w:t>be</w:t>
              </w:r>
              <w:r w:rsidRPr="004A3485">
                <w:rPr>
                  <w:rStyle w:val="a5"/>
                  <w:lang w:val="uk-UA"/>
                </w:rPr>
                <w:t>-%</w:t>
              </w:r>
              <w:r w:rsidRPr="004A3485">
                <w:rPr>
                  <w:rStyle w:val="a5"/>
                </w:rPr>
                <w:t>d</w:t>
              </w:r>
              <w:r w:rsidRPr="004A3485">
                <w:rPr>
                  <w:rStyle w:val="a5"/>
                  <w:lang w:val="uk-UA"/>
                </w:rPr>
                <w:t>1%89%</w:t>
              </w:r>
              <w:r w:rsidRPr="004A3485">
                <w:rPr>
                  <w:rStyle w:val="a5"/>
                </w:rPr>
                <w:t>d</w:t>
              </w:r>
              <w:r w:rsidRPr="004A3485">
                <w:rPr>
                  <w:rStyle w:val="a5"/>
                  <w:lang w:val="uk-UA"/>
                </w:rPr>
                <w:t>0%</w:t>
              </w:r>
              <w:r w:rsidRPr="004A3485">
                <w:rPr>
                  <w:rStyle w:val="a5"/>
                </w:rPr>
                <w:t>be</w:t>
              </w:r>
              <w:r w:rsidRPr="004A3485">
                <w:rPr>
                  <w:rStyle w:val="a5"/>
                  <w:lang w:val="uk-UA"/>
                </w:rPr>
                <w:t>-%</w:t>
              </w:r>
              <w:r w:rsidRPr="004A3485">
                <w:rPr>
                  <w:rStyle w:val="a5"/>
                </w:rPr>
                <w:t>d</w:t>
              </w:r>
              <w:r w:rsidRPr="004A3485">
                <w:rPr>
                  <w:rStyle w:val="a5"/>
                  <w:lang w:val="uk-UA"/>
                </w:rPr>
                <w:t>0%</w:t>
              </w:r>
              <w:r w:rsidRPr="004A3485">
                <w:rPr>
                  <w:rStyle w:val="a5"/>
                </w:rPr>
                <w:t>b</w:t>
              </w:r>
              <w:r w:rsidRPr="004A3485">
                <w:rPr>
                  <w:rStyle w:val="a5"/>
                  <w:lang w:val="uk-UA"/>
                </w:rPr>
                <w:t>4/</w:t>
              </w:r>
            </w:hyperlink>
            <w:r>
              <w:rPr>
                <w:lang w:val="uk-UA"/>
              </w:rPr>
              <w:t>.</w:t>
            </w:r>
            <w:r w:rsidR="000F6DD6" w:rsidRPr="00C12835">
              <w:rPr>
                <w:lang w:val="uk-UA"/>
              </w:rPr>
              <w:t xml:space="preserve"> </w:t>
            </w:r>
          </w:p>
          <w:p w14:paraId="288F470E" w14:textId="77777777" w:rsidR="00C033F0" w:rsidRPr="00C12835" w:rsidRDefault="00C033F0" w:rsidP="00DD0BD8">
            <w:pPr>
              <w:jc w:val="both"/>
              <w:rPr>
                <w:lang w:val="uk-UA"/>
              </w:rPr>
            </w:pPr>
            <w:r w:rsidRPr="00C12835">
              <w:rPr>
                <w:lang w:val="uk-UA"/>
              </w:rPr>
              <w:t>У Великоолександрівській ТГ завершено будівництво ПРУ опорної гімназії, укриття ЗДО, триває будівництво ПРУ ліцею та гімназії.</w:t>
            </w:r>
          </w:p>
          <w:p w14:paraId="1BA5AD4B" w14:textId="77777777" w:rsidR="004A3485" w:rsidRPr="00B50721" w:rsidRDefault="00890AA7" w:rsidP="004A3485">
            <w:pPr>
              <w:spacing w:line="100" w:lineRule="atLeast"/>
              <w:jc w:val="both"/>
              <w:rPr>
                <w:lang w:val="uk-UA"/>
              </w:rPr>
            </w:pPr>
            <w:r w:rsidRPr="00C12835">
              <w:rPr>
                <w:color w:val="000000"/>
              </w:rPr>
              <w:t xml:space="preserve">На території </w:t>
            </w:r>
            <w:r w:rsidRPr="00C12835">
              <w:rPr>
                <w:color w:val="000000"/>
                <w:lang w:val="uk-UA"/>
              </w:rPr>
              <w:t xml:space="preserve">Музиківської ТГ </w:t>
            </w:r>
            <w:r w:rsidRPr="00C12835">
              <w:rPr>
                <w:color w:val="000000"/>
              </w:rPr>
              <w:t>дв</w:t>
            </w:r>
            <w:r w:rsidR="004F7E1D">
              <w:rPr>
                <w:color w:val="000000"/>
                <w:lang w:val="uk-UA"/>
              </w:rPr>
              <w:t>а</w:t>
            </w:r>
            <w:r w:rsidRPr="00C12835">
              <w:rPr>
                <w:color w:val="000000"/>
              </w:rPr>
              <w:t xml:space="preserve"> заклад</w:t>
            </w:r>
            <w:r w:rsidR="004F7E1D">
              <w:rPr>
                <w:color w:val="000000"/>
                <w:lang w:val="uk-UA"/>
              </w:rPr>
              <w:t>и</w:t>
            </w:r>
            <w:r w:rsidRPr="00C12835">
              <w:rPr>
                <w:color w:val="000000"/>
              </w:rPr>
              <w:t xml:space="preserve"> освіти </w:t>
            </w:r>
            <w:r w:rsidR="004A3485">
              <w:rPr>
                <w:color w:val="000000"/>
                <w:lang w:val="uk-UA"/>
              </w:rPr>
              <w:t>та 4 модульних укритт</w:t>
            </w:r>
            <w:r w:rsidR="004F7E1D">
              <w:rPr>
                <w:color w:val="000000"/>
                <w:lang w:val="uk-UA"/>
              </w:rPr>
              <w:t>я</w:t>
            </w:r>
            <w:r w:rsidR="004A3485" w:rsidRPr="00B50721">
              <w:rPr>
                <w:color w:val="000000"/>
                <w:lang w:val="uk-UA"/>
              </w:rPr>
              <w:t xml:space="preserve"> забезпечені доступністю маломобільних груп населення.</w:t>
            </w:r>
          </w:p>
          <w:p w14:paraId="3DF5DB7B" w14:textId="77777777" w:rsidR="00906F01" w:rsidRPr="00C12835" w:rsidRDefault="00C34B4D" w:rsidP="00C34B4D">
            <w:pPr>
              <w:spacing w:line="100" w:lineRule="atLeast"/>
              <w:jc w:val="both"/>
              <w:rPr>
                <w:shd w:val="clear" w:color="auto" w:fill="FFFFFF"/>
                <w:lang w:val="uk-UA"/>
              </w:rPr>
            </w:pPr>
            <w:r w:rsidRPr="00C12835">
              <w:rPr>
                <w:lang w:val="uk-UA"/>
              </w:rPr>
              <w:t>В Нововоронцовській ТГ п</w:t>
            </w:r>
            <w:r w:rsidR="001E61D9" w:rsidRPr="00C12835">
              <w:rPr>
                <w:shd w:val="clear" w:color="auto" w:fill="FFFFFF"/>
              </w:rPr>
              <w:t xml:space="preserve">роводиться робота щодо визначення об’єктів, які потребують першочергового врахування принципів безбар’єрності. В умовах воєнного стану </w:t>
            </w:r>
            <w:r w:rsidR="00864EED" w:rsidRPr="00C12835">
              <w:rPr>
                <w:shd w:val="clear" w:color="auto" w:fill="FFFFFF"/>
                <w:lang w:val="uk-UA"/>
              </w:rPr>
              <w:t xml:space="preserve">та враховуючу небезпечну ситуацію, </w:t>
            </w:r>
            <w:r w:rsidR="001E61D9" w:rsidRPr="00C12835">
              <w:rPr>
                <w:shd w:val="clear" w:color="auto" w:fill="FFFFFF"/>
              </w:rPr>
              <w:t>заходи реалізуються поступово</w:t>
            </w:r>
            <w:r w:rsidRPr="00C12835">
              <w:rPr>
                <w:shd w:val="clear" w:color="auto" w:fill="FFFFFF"/>
                <w:lang w:val="uk-UA"/>
              </w:rPr>
              <w:t>.</w:t>
            </w:r>
          </w:p>
          <w:p w14:paraId="1BF1D13B" w14:textId="77777777" w:rsidR="001F43B9" w:rsidRPr="00C12835" w:rsidRDefault="004A3485" w:rsidP="00421CBB">
            <w:pPr>
              <w:spacing w:line="100" w:lineRule="atLeast"/>
              <w:jc w:val="both"/>
              <w:rPr>
                <w:color w:val="000000"/>
                <w:lang w:val="uk-UA"/>
              </w:rPr>
            </w:pPr>
            <w:r>
              <w:rPr>
                <w:color w:val="000000"/>
                <w:lang w:val="uk-UA"/>
              </w:rPr>
              <w:t>На офіційному веб</w:t>
            </w:r>
            <w:r w:rsidR="00760417" w:rsidRPr="00C12835">
              <w:rPr>
                <w:color w:val="000000"/>
                <w:lang w:val="uk-UA"/>
              </w:rPr>
              <w:t>сайті Кочубеївської територіальної громади опубліковано інформацію про споруди цивільного захисту та найпростіші укриття доступні для маломобільних груп населення, зокрема для осіб з інвалідністю</w:t>
            </w:r>
            <w:r w:rsidR="001F43B9" w:rsidRPr="00C12835">
              <w:rPr>
                <w:color w:val="000000"/>
                <w:lang w:val="uk-UA"/>
              </w:rPr>
              <w:t xml:space="preserve"> </w:t>
            </w:r>
            <w:hyperlink r:id="rId57" w:history="1">
              <w:r w:rsidR="001F43B9" w:rsidRPr="00C12835">
                <w:rPr>
                  <w:rStyle w:val="a5"/>
                  <w:lang w:val="uk-UA"/>
                </w:rPr>
                <w:t>https://kochubeivska-gromada.gov.ua/news/1766666201/</w:t>
              </w:r>
            </w:hyperlink>
            <w:r w:rsidR="001F43B9" w:rsidRPr="00C12835">
              <w:rPr>
                <w:color w:val="000000"/>
                <w:lang w:val="uk-UA"/>
              </w:rPr>
              <w:t>.</w:t>
            </w:r>
          </w:p>
        </w:tc>
      </w:tr>
      <w:tr w:rsidR="00491A9C" w:rsidRPr="0041361B" w14:paraId="5B796886" w14:textId="77777777" w:rsidTr="002C2DD4">
        <w:tc>
          <w:tcPr>
            <w:tcW w:w="1951" w:type="dxa"/>
          </w:tcPr>
          <w:p w14:paraId="0EB3F446" w14:textId="77777777" w:rsidR="00491A9C" w:rsidRPr="00C12835" w:rsidRDefault="00491A9C" w:rsidP="004A4146">
            <w:r w:rsidRPr="00C12835">
              <w:lastRenderedPageBreak/>
              <w:t xml:space="preserve">4) </w:t>
            </w:r>
            <w:r w:rsidR="00156DAA" w:rsidRPr="00C12835">
              <w:rPr>
                <w:lang w:val="uk-UA"/>
              </w:rPr>
              <w:t>П</w:t>
            </w:r>
            <w:r w:rsidRPr="00C12835">
              <w:t>ровести</w:t>
            </w:r>
          </w:p>
          <w:p w14:paraId="28AED030" w14:textId="77777777" w:rsidR="00491A9C" w:rsidRPr="00C12835" w:rsidRDefault="00491A9C" w:rsidP="004A4146">
            <w:r w:rsidRPr="00C12835">
              <w:t>інформаційні</w:t>
            </w:r>
          </w:p>
          <w:p w14:paraId="5575821A" w14:textId="77777777" w:rsidR="00491A9C" w:rsidRPr="00C12835" w:rsidRDefault="00491A9C" w:rsidP="004A4146">
            <w:r w:rsidRPr="00C12835">
              <w:t xml:space="preserve">кампанії про </w:t>
            </w:r>
            <w:r w:rsidRPr="00C12835">
              <w:lastRenderedPageBreak/>
              <w:t>підземні місця укриття в</w:t>
            </w:r>
          </w:p>
          <w:p w14:paraId="180CEFEC" w14:textId="77777777" w:rsidR="00491A9C" w:rsidRPr="00C12835" w:rsidRDefault="00491A9C" w:rsidP="004A4146">
            <w:r w:rsidRPr="00C12835">
              <w:t>населених пунктах,</w:t>
            </w:r>
            <w:r w:rsidR="00906294" w:rsidRPr="00C12835">
              <w:rPr>
                <w:lang w:val="uk-UA"/>
              </w:rPr>
              <w:t xml:space="preserve"> </w:t>
            </w:r>
            <w:r w:rsidRPr="00C12835">
              <w:t>про пункти, обладнані</w:t>
            </w:r>
          </w:p>
          <w:p w14:paraId="435CE75B" w14:textId="77777777" w:rsidR="00491A9C" w:rsidRPr="00C12835" w:rsidRDefault="00491A9C" w:rsidP="004A4146">
            <w:r w:rsidRPr="00C12835">
              <w:t>для перебування в них осіб з інвалідністю та</w:t>
            </w:r>
          </w:p>
          <w:p w14:paraId="5E2477DB" w14:textId="77777777" w:rsidR="00491A9C" w:rsidRPr="00C12835" w:rsidRDefault="00491A9C" w:rsidP="004A4146">
            <w:r w:rsidRPr="00C12835">
              <w:t>інших маломобільних</w:t>
            </w:r>
          </w:p>
          <w:p w14:paraId="3816F8AE" w14:textId="77777777" w:rsidR="00491A9C" w:rsidRPr="00C12835" w:rsidRDefault="00491A9C" w:rsidP="004A4146">
            <w:r w:rsidRPr="00C12835">
              <w:t>груп населення.</w:t>
            </w:r>
          </w:p>
        </w:tc>
        <w:tc>
          <w:tcPr>
            <w:tcW w:w="2126" w:type="dxa"/>
          </w:tcPr>
          <w:p w14:paraId="644F092B" w14:textId="77777777" w:rsidR="00491A9C" w:rsidRPr="00C12835" w:rsidRDefault="00491A9C" w:rsidP="004A4146">
            <w:r w:rsidRPr="00C12835">
              <w:lastRenderedPageBreak/>
              <w:t>Департамент з питань</w:t>
            </w:r>
          </w:p>
          <w:p w14:paraId="471FAE48" w14:textId="77777777" w:rsidR="00491A9C" w:rsidRPr="00C12835" w:rsidRDefault="00491A9C" w:rsidP="004A4146">
            <w:r w:rsidRPr="00C12835">
              <w:t>цивільного захисту та</w:t>
            </w:r>
          </w:p>
          <w:p w14:paraId="256DDD12" w14:textId="77777777" w:rsidR="00491A9C" w:rsidRPr="00C12835" w:rsidRDefault="00491A9C" w:rsidP="004A4146">
            <w:r w:rsidRPr="00C12835">
              <w:t>оборонної роботи</w:t>
            </w:r>
          </w:p>
          <w:p w14:paraId="02C6B803" w14:textId="77777777" w:rsidR="00491A9C" w:rsidRPr="00C12835" w:rsidRDefault="00491A9C" w:rsidP="004A4146">
            <w:r w:rsidRPr="00C12835">
              <w:lastRenderedPageBreak/>
              <w:t>обласної державної</w:t>
            </w:r>
          </w:p>
          <w:p w14:paraId="1C8DEE9C" w14:textId="77777777" w:rsidR="00491A9C" w:rsidRPr="00C12835" w:rsidRDefault="00491A9C" w:rsidP="004A4146">
            <w:r w:rsidRPr="00C12835">
              <w:t>адміністрації,</w:t>
            </w:r>
          </w:p>
          <w:p w14:paraId="0C078DE6" w14:textId="77777777" w:rsidR="00491A9C" w:rsidRPr="00C12835" w:rsidRDefault="00491A9C" w:rsidP="004A4146">
            <w:r w:rsidRPr="00C12835">
              <w:t>військові адміністрації</w:t>
            </w:r>
          </w:p>
          <w:p w14:paraId="18DB7604" w14:textId="77777777" w:rsidR="00491A9C" w:rsidRPr="00C12835" w:rsidRDefault="00491A9C" w:rsidP="004A4146">
            <w:r w:rsidRPr="00C12835">
              <w:t>населених пунктів</w:t>
            </w:r>
          </w:p>
          <w:p w14:paraId="364B398A" w14:textId="77777777" w:rsidR="00491A9C" w:rsidRPr="00C12835" w:rsidRDefault="00491A9C" w:rsidP="004A4146">
            <w:r w:rsidRPr="00C12835">
              <w:t>деокупованих</w:t>
            </w:r>
          </w:p>
          <w:p w14:paraId="7EEB44E9" w14:textId="77777777" w:rsidR="00491A9C" w:rsidRPr="00C12835" w:rsidRDefault="00491A9C" w:rsidP="004A4146">
            <w:r w:rsidRPr="00C12835">
              <w:t>територіальних громад</w:t>
            </w:r>
          </w:p>
          <w:p w14:paraId="22BFA06C" w14:textId="77777777" w:rsidR="00491A9C" w:rsidRPr="00C12835" w:rsidRDefault="00491A9C" w:rsidP="004A4146">
            <w:r w:rsidRPr="00C12835">
              <w:t>(за згодою),</w:t>
            </w:r>
          </w:p>
          <w:p w14:paraId="2C7A19CA" w14:textId="77777777" w:rsidR="00491A9C" w:rsidRPr="00C12835" w:rsidRDefault="00491A9C" w:rsidP="004A4146">
            <w:r w:rsidRPr="00C12835">
              <w:t>ГУ ДСНС України у</w:t>
            </w:r>
          </w:p>
          <w:p w14:paraId="633C29F4" w14:textId="77777777" w:rsidR="00491A9C" w:rsidRPr="00C12835" w:rsidRDefault="00491A9C" w:rsidP="000C170F">
            <w:r w:rsidRPr="00C12835">
              <w:t>Херсонській області (за</w:t>
            </w:r>
            <w:r w:rsidR="000C170F">
              <w:rPr>
                <w:lang w:val="uk-UA"/>
              </w:rPr>
              <w:t xml:space="preserve"> </w:t>
            </w:r>
            <w:r w:rsidRPr="00C12835">
              <w:t>згодою)</w:t>
            </w:r>
          </w:p>
        </w:tc>
        <w:tc>
          <w:tcPr>
            <w:tcW w:w="1134" w:type="dxa"/>
          </w:tcPr>
          <w:p w14:paraId="16227219" w14:textId="77777777" w:rsidR="00491A9C" w:rsidRPr="00C12835" w:rsidRDefault="00491A9C" w:rsidP="001E7FC7">
            <w:pPr>
              <w:jc w:val="center"/>
            </w:pPr>
            <w:r w:rsidRPr="00C12835">
              <w:lastRenderedPageBreak/>
              <w:t>Грудень</w:t>
            </w:r>
          </w:p>
          <w:p w14:paraId="427FF79B" w14:textId="77777777" w:rsidR="00491A9C" w:rsidRPr="00C12835" w:rsidRDefault="004A5540" w:rsidP="001E7FC7">
            <w:pPr>
              <w:jc w:val="center"/>
            </w:pPr>
            <w:r w:rsidRPr="00C12835">
              <w:t>2026</w:t>
            </w:r>
            <w:r w:rsidR="00491A9C" w:rsidRPr="00C12835">
              <w:t xml:space="preserve"> року</w:t>
            </w:r>
          </w:p>
        </w:tc>
        <w:tc>
          <w:tcPr>
            <w:tcW w:w="993" w:type="dxa"/>
          </w:tcPr>
          <w:p w14:paraId="424ADCEF" w14:textId="77777777" w:rsidR="00491A9C" w:rsidRPr="00C12835" w:rsidRDefault="00491A9C" w:rsidP="004A4146"/>
        </w:tc>
        <w:tc>
          <w:tcPr>
            <w:tcW w:w="1417" w:type="dxa"/>
          </w:tcPr>
          <w:p w14:paraId="4D0A9EAE" w14:textId="77777777" w:rsidR="00491A9C" w:rsidRPr="00C12835" w:rsidRDefault="00491A9C" w:rsidP="004A4146">
            <w:r w:rsidRPr="00C12835">
              <w:t>Викон</w:t>
            </w:r>
            <w:r w:rsidR="004A5540" w:rsidRPr="00C12835">
              <w:t>ується</w:t>
            </w:r>
          </w:p>
        </w:tc>
        <w:tc>
          <w:tcPr>
            <w:tcW w:w="7938" w:type="dxa"/>
          </w:tcPr>
          <w:p w14:paraId="2B765B98" w14:textId="77777777" w:rsidR="00E242E6" w:rsidRPr="00C12835" w:rsidRDefault="00E242E6" w:rsidP="00E242E6">
            <w:pPr>
              <w:jc w:val="both"/>
            </w:pPr>
            <w:r w:rsidRPr="00C12835">
              <w:t>З урахуванням обмежень безпеки, кампанія реалізована без використання відкритих цифрових каналів, основні форми інформування включали:</w:t>
            </w:r>
          </w:p>
          <w:p w14:paraId="76A49CA6" w14:textId="77777777" w:rsidR="00E242E6" w:rsidRPr="00C12835" w:rsidRDefault="00E242E6" w:rsidP="00E242E6">
            <w:pPr>
              <w:jc w:val="both"/>
            </w:pPr>
            <w:r w:rsidRPr="00C12835">
              <w:t>-</w:t>
            </w:r>
            <w:r w:rsidR="00AF75DA" w:rsidRPr="00C12835">
              <w:rPr>
                <w:lang w:val="uk-UA"/>
              </w:rPr>
              <w:t xml:space="preserve"> </w:t>
            </w:r>
            <w:r w:rsidRPr="00C12835">
              <w:t>проведення роз’яснень під час прийомів громадян, ви</w:t>
            </w:r>
            <w:r w:rsidRPr="00C12835">
              <w:rPr>
                <w:lang w:val="uk-UA"/>
              </w:rPr>
              <w:t>ї</w:t>
            </w:r>
            <w:r w:rsidRPr="00C12835">
              <w:t>зної роботи ЦНАПів;</w:t>
            </w:r>
          </w:p>
          <w:p w14:paraId="241A829E" w14:textId="77777777" w:rsidR="00E242E6" w:rsidRPr="00C12835" w:rsidRDefault="00E242E6" w:rsidP="00E242E6">
            <w:pPr>
              <w:jc w:val="both"/>
            </w:pPr>
            <w:r w:rsidRPr="00C12835">
              <w:lastRenderedPageBreak/>
              <w:t>-</w:t>
            </w:r>
            <w:r w:rsidR="00AF75DA" w:rsidRPr="00C12835">
              <w:rPr>
                <w:lang w:val="uk-UA"/>
              </w:rPr>
              <w:t xml:space="preserve"> </w:t>
            </w:r>
            <w:r w:rsidRPr="00C12835">
              <w:t>позначення доступних укриттів спеціальними табличками;</w:t>
            </w:r>
          </w:p>
          <w:p w14:paraId="2811BA0C" w14:textId="77777777" w:rsidR="00E242E6" w:rsidRPr="00C12835" w:rsidRDefault="00E242E6" w:rsidP="00E242E6">
            <w:pPr>
              <w:jc w:val="both"/>
            </w:pPr>
            <w:r w:rsidRPr="00C12835">
              <w:t>-</w:t>
            </w:r>
            <w:r w:rsidR="00AF75DA" w:rsidRPr="00C12835">
              <w:rPr>
                <w:lang w:val="uk-UA"/>
              </w:rPr>
              <w:t xml:space="preserve"> </w:t>
            </w:r>
            <w:r w:rsidRPr="00C12835">
              <w:t>інформування про маршрути евакуації та доступний транспорт, зокрема для осіб, які потребують супроводу або спеціальних засобів пересування проведено соціальними працівниками.</w:t>
            </w:r>
          </w:p>
          <w:p w14:paraId="4B1B1F3F" w14:textId="77777777" w:rsidR="008D4578" w:rsidRPr="008D4578" w:rsidRDefault="00E242E6" w:rsidP="008A73F2">
            <w:pPr>
              <w:jc w:val="both"/>
              <w:rPr>
                <w:lang w:val="uk-UA"/>
              </w:rPr>
            </w:pPr>
            <w:r w:rsidRPr="00C12835">
              <w:t xml:space="preserve">Інформаційна робота про місця укриття в населених пунктах проводиться старостами </w:t>
            </w:r>
            <w:r w:rsidRPr="008D4578">
              <w:t>старос</w:t>
            </w:r>
            <w:r w:rsidR="004F309B" w:rsidRPr="008D4578">
              <w:t>тинських округів</w:t>
            </w:r>
            <w:r w:rsidR="004F309B" w:rsidRPr="008D4578">
              <w:rPr>
                <w:lang w:val="uk-UA"/>
              </w:rPr>
              <w:t>,</w:t>
            </w:r>
            <w:r w:rsidR="004F309B" w:rsidRPr="008D4578">
              <w:t xml:space="preserve"> соціальними працівниками</w:t>
            </w:r>
            <w:r w:rsidR="004F309B" w:rsidRPr="008D4578">
              <w:rPr>
                <w:lang w:val="uk-UA"/>
              </w:rPr>
              <w:t xml:space="preserve"> із залученням працівників </w:t>
            </w:r>
            <w:proofErr w:type="gramStart"/>
            <w:r w:rsidR="004F309B" w:rsidRPr="008D4578">
              <w:rPr>
                <w:lang w:val="uk-UA"/>
              </w:rPr>
              <w:t>ДСНС,  поліцейських</w:t>
            </w:r>
            <w:proofErr w:type="gramEnd"/>
            <w:r w:rsidR="004F309B" w:rsidRPr="008D4578">
              <w:rPr>
                <w:lang w:val="uk-UA"/>
              </w:rPr>
              <w:t xml:space="preserve">. </w:t>
            </w:r>
            <w:r w:rsidRPr="008D4578">
              <w:rPr>
                <w:lang w:val="uk-UA"/>
              </w:rPr>
              <w:t>З міркувань безпеки дана інформація не поширюється у соцмережах.</w:t>
            </w:r>
          </w:p>
          <w:p w14:paraId="6A8A9943" w14:textId="77777777" w:rsidR="008D4578" w:rsidRPr="000A0CCD" w:rsidRDefault="0081396C" w:rsidP="008D4578">
            <w:pPr>
              <w:jc w:val="both"/>
              <w:rPr>
                <w:lang w:val="uk-UA"/>
              </w:rPr>
            </w:pPr>
            <w:r w:rsidRPr="008D4578">
              <w:rPr>
                <w:bCs/>
                <w:lang w:val="uk-UA"/>
              </w:rPr>
              <w:t xml:space="preserve"> </w:t>
            </w:r>
            <w:hyperlink r:id="rId58" w:history="1">
              <w:r w:rsidR="008D4578" w:rsidRPr="008D4578">
                <w:rPr>
                  <w:rStyle w:val="a5"/>
                  <w:lang w:val="uk-UA"/>
                </w:rPr>
                <w:t>https://khoda.gov.ua/news/perebuvannia-u-hromadskykh-mistsiakh-iaki-vykorystovuiutsia-iak-ukryttia-potrebuie-dotrymannia-chitkykh-pravyl-dlia-bezpeky-ta-komfortu-vsikh-prysutnikh</w:t>
              </w:r>
            </w:hyperlink>
          </w:p>
          <w:p w14:paraId="62269653" w14:textId="77777777" w:rsidR="0041361B" w:rsidRPr="000C170F" w:rsidRDefault="008D4578" w:rsidP="00890AA7">
            <w:pPr>
              <w:jc w:val="both"/>
              <w:rPr>
                <w:lang w:val="uk-UA"/>
              </w:rPr>
            </w:pPr>
            <w:r>
              <w:rPr>
                <w:bCs/>
                <w:lang w:val="uk-UA"/>
              </w:rPr>
              <w:t xml:space="preserve">З </w:t>
            </w:r>
            <w:r w:rsidR="0081396C" w:rsidRPr="00C12835">
              <w:rPr>
                <w:bCs/>
                <w:lang w:val="uk-UA"/>
              </w:rPr>
              <w:t>метою інформування населення про перелік сховищ та найпростіших укриттів, розташованих на території міської територіальної громади, які можуть використовуватися для колективного захисту населення, розміщено відповідну інформацію на офіційному вебсайті Херсонської міської військової адміністрації у розділі «Карта захисних споруд цивільного захисту» (інтерактивна карта)</w:t>
            </w:r>
            <w:r w:rsidR="0041361B" w:rsidRPr="00C12835">
              <w:rPr>
                <w:bCs/>
                <w:lang w:val="uk-UA"/>
              </w:rPr>
              <w:t xml:space="preserve"> </w:t>
            </w:r>
            <w:hyperlink r:id="rId59" w:history="1">
              <w:r w:rsidR="0041361B" w:rsidRPr="00C12835">
                <w:rPr>
                  <w:rStyle w:val="a5"/>
                  <w:bCs/>
                  <w:lang w:val="uk-UA"/>
                </w:rPr>
                <w:t>https://miskrada.kherson.ua/map</w:t>
              </w:r>
            </w:hyperlink>
            <w:r w:rsidR="000C170F">
              <w:rPr>
                <w:lang w:val="uk-UA"/>
              </w:rPr>
              <w:t>.</w:t>
            </w:r>
          </w:p>
          <w:p w14:paraId="7D61D912" w14:textId="77777777" w:rsidR="00EC06E0" w:rsidRDefault="0081396C" w:rsidP="00AF75DA">
            <w:pPr>
              <w:jc w:val="both"/>
              <w:rPr>
                <w:lang w:val="uk-UA"/>
              </w:rPr>
            </w:pPr>
            <w:r w:rsidRPr="00C12835">
              <w:rPr>
                <w:lang w:val="uk-UA"/>
              </w:rPr>
              <w:t xml:space="preserve">Інформація про перелік та місцезнаходження об’єктів фонду захисних споруд цивільного захисту Херсонської міської територіальної громади розміщена на офіційній сторінці військової адміністрації за посиланням </w:t>
            </w:r>
            <w:hyperlink r:id="rId60" w:history="1">
              <w:r w:rsidRPr="00C12835">
                <w:rPr>
                  <w:rStyle w:val="a5"/>
                </w:rPr>
                <w:t>https</w:t>
              </w:r>
              <w:r w:rsidRPr="00C12835">
                <w:rPr>
                  <w:rStyle w:val="a5"/>
                  <w:lang w:val="uk-UA"/>
                </w:rPr>
                <w:t>://</w:t>
              </w:r>
              <w:r w:rsidRPr="00C12835">
                <w:rPr>
                  <w:rStyle w:val="a5"/>
                </w:rPr>
                <w:t>miskrada</w:t>
              </w:r>
              <w:r w:rsidRPr="00C12835">
                <w:rPr>
                  <w:rStyle w:val="a5"/>
                  <w:lang w:val="uk-UA"/>
                </w:rPr>
                <w:t>-</w:t>
              </w:r>
              <w:r w:rsidRPr="00C12835">
                <w:rPr>
                  <w:rStyle w:val="a5"/>
                </w:rPr>
                <w:t>ks</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w:t>
              </w:r>
              <w:r w:rsidRPr="00C12835">
                <w:rPr>
                  <w:rStyle w:val="a5"/>
                </w:rPr>
                <w:t>perelik</w:t>
              </w:r>
              <w:r w:rsidRPr="00C12835">
                <w:rPr>
                  <w:rStyle w:val="a5"/>
                  <w:lang w:val="uk-UA"/>
                </w:rPr>
                <w:t>-</w:t>
              </w:r>
              <w:r w:rsidRPr="00C12835">
                <w:rPr>
                  <w:rStyle w:val="a5"/>
                </w:rPr>
                <w:t>zakhysnykh</w:t>
              </w:r>
              <w:r w:rsidRPr="00C12835">
                <w:rPr>
                  <w:rStyle w:val="a5"/>
                  <w:lang w:val="uk-UA"/>
                </w:rPr>
                <w:t>-</w:t>
              </w:r>
              <w:r w:rsidRPr="00C12835">
                <w:rPr>
                  <w:rStyle w:val="a5"/>
                </w:rPr>
                <w:t>sporud</w:t>
              </w:r>
              <w:r w:rsidRPr="00C12835">
                <w:rPr>
                  <w:rStyle w:val="a5"/>
                  <w:lang w:val="uk-UA"/>
                </w:rPr>
                <w:t>-</w:t>
              </w:r>
              <w:r w:rsidRPr="00C12835">
                <w:rPr>
                  <w:rStyle w:val="a5"/>
                </w:rPr>
                <w:t>tsyvilnoho</w:t>
              </w:r>
              <w:r w:rsidRPr="00C12835">
                <w:rPr>
                  <w:rStyle w:val="a5"/>
                  <w:lang w:val="uk-UA"/>
                </w:rPr>
                <w:t>-</w:t>
              </w:r>
              <w:r w:rsidRPr="00C12835">
                <w:rPr>
                  <w:rStyle w:val="a5"/>
                </w:rPr>
                <w:t>zakhystu</w:t>
              </w:r>
              <w:r w:rsidRPr="00C12835">
                <w:rPr>
                  <w:rStyle w:val="a5"/>
                  <w:lang w:val="uk-UA"/>
                </w:rPr>
                <w:t>-</w:t>
              </w:r>
              <w:r w:rsidRPr="00C12835">
                <w:rPr>
                  <w:rStyle w:val="a5"/>
                </w:rPr>
                <w:t>khersona</w:t>
              </w:r>
              <w:r w:rsidRPr="00C12835">
                <w:rPr>
                  <w:rStyle w:val="a5"/>
                  <w:lang w:val="uk-UA"/>
                </w:rPr>
                <w:t>/</w:t>
              </w:r>
            </w:hyperlink>
            <w:r w:rsidR="00EC06E0" w:rsidRPr="00C12835">
              <w:rPr>
                <w:lang w:val="uk-UA"/>
              </w:rPr>
              <w:t>.</w:t>
            </w:r>
          </w:p>
          <w:p w14:paraId="2DD18F76" w14:textId="77777777" w:rsidR="008D4578" w:rsidRPr="008D4578" w:rsidRDefault="008D4578" w:rsidP="00AF75DA">
            <w:pPr>
              <w:jc w:val="both"/>
              <w:rPr>
                <w:rFonts w:eastAsia="Cambria"/>
                <w:color w:val="000000"/>
                <w:lang w:val="uk-UA"/>
              </w:rPr>
            </w:pPr>
            <w:r>
              <w:rPr>
                <w:rFonts w:eastAsia="Cambria"/>
                <w:color w:val="000000"/>
                <w:lang w:val="uk-UA"/>
              </w:rPr>
              <w:t xml:space="preserve">В </w:t>
            </w:r>
            <w:r w:rsidRPr="000A0CCD">
              <w:rPr>
                <w:rFonts w:eastAsia="Cambria"/>
                <w:color w:val="000000"/>
                <w:lang w:val="uk-UA"/>
              </w:rPr>
              <w:t>Кочуб</w:t>
            </w:r>
            <w:r>
              <w:rPr>
                <w:rFonts w:eastAsia="Cambria"/>
                <w:color w:val="000000"/>
                <w:lang w:val="uk-UA"/>
              </w:rPr>
              <w:t>еївській ТГ</w:t>
            </w:r>
            <w:r>
              <w:rPr>
                <w:spacing w:val="-2"/>
                <w:lang w:val="uk-UA"/>
              </w:rPr>
              <w:t xml:space="preserve"> необхідна</w:t>
            </w:r>
            <w:r w:rsidRPr="008D4578">
              <w:rPr>
                <w:spacing w:val="-2"/>
                <w:lang w:val="uk-UA"/>
              </w:rPr>
              <w:t xml:space="preserve"> </w:t>
            </w:r>
            <w:r>
              <w:rPr>
                <w:lang w:val="uk-UA"/>
              </w:rPr>
              <w:t>інформація</w:t>
            </w:r>
            <w:r w:rsidRPr="008D4578">
              <w:rPr>
                <w:lang w:val="uk-UA"/>
              </w:rPr>
              <w:t xml:space="preserve"> про </w:t>
            </w:r>
            <w:r w:rsidRPr="008D4578">
              <w:rPr>
                <w:spacing w:val="-2"/>
                <w:lang w:val="uk-UA"/>
              </w:rPr>
              <w:t xml:space="preserve">безперешкодний </w:t>
            </w:r>
            <w:r w:rsidRPr="008D4578">
              <w:rPr>
                <w:lang w:val="uk-UA"/>
              </w:rPr>
              <w:t xml:space="preserve">доступ для всіх груп нселення в підземні та </w:t>
            </w:r>
            <w:r w:rsidRPr="008D4578">
              <w:rPr>
                <w:spacing w:val="-2"/>
                <w:lang w:val="uk-UA"/>
              </w:rPr>
              <w:t>найпростіші укриття</w:t>
            </w:r>
            <w:r w:rsidR="004F7E1D">
              <w:rPr>
                <w:spacing w:val="-2"/>
                <w:lang w:val="uk-UA"/>
              </w:rPr>
              <w:t xml:space="preserve"> розміщена за посиланням</w:t>
            </w:r>
            <w:r>
              <w:rPr>
                <w:spacing w:val="-2"/>
                <w:lang w:val="uk-UA"/>
              </w:rPr>
              <w:t xml:space="preserve">: </w:t>
            </w:r>
            <w:hyperlink r:id="rId61" w:history="1">
              <w:r w:rsidRPr="000A0CCD">
                <w:rPr>
                  <w:rStyle w:val="a5"/>
                  <w:spacing w:val="-2"/>
                </w:rPr>
                <w:t>https</w:t>
              </w:r>
              <w:r w:rsidRPr="008D4578">
                <w:rPr>
                  <w:rStyle w:val="a5"/>
                  <w:spacing w:val="-2"/>
                  <w:lang w:val="uk-UA"/>
                </w:rPr>
                <w:t>://</w:t>
              </w:r>
              <w:r w:rsidRPr="000A0CCD">
                <w:rPr>
                  <w:rStyle w:val="a5"/>
                  <w:spacing w:val="-2"/>
                </w:rPr>
                <w:t>kochubeivska</w:t>
              </w:r>
              <w:r w:rsidRPr="008D4578">
                <w:rPr>
                  <w:rStyle w:val="a5"/>
                  <w:spacing w:val="-2"/>
                  <w:lang w:val="uk-UA"/>
                </w:rPr>
                <w:t>-</w:t>
              </w:r>
              <w:r w:rsidRPr="000A0CCD">
                <w:rPr>
                  <w:rStyle w:val="a5"/>
                  <w:spacing w:val="-2"/>
                </w:rPr>
                <w:t>gromada</w:t>
              </w:r>
              <w:r w:rsidRPr="008D4578">
                <w:rPr>
                  <w:rStyle w:val="a5"/>
                  <w:spacing w:val="-2"/>
                  <w:lang w:val="uk-UA"/>
                </w:rPr>
                <w:t>.</w:t>
              </w:r>
              <w:r w:rsidRPr="000A0CCD">
                <w:rPr>
                  <w:rStyle w:val="a5"/>
                  <w:spacing w:val="-2"/>
                </w:rPr>
                <w:t>gov</w:t>
              </w:r>
              <w:r w:rsidRPr="008D4578">
                <w:rPr>
                  <w:rStyle w:val="a5"/>
                  <w:spacing w:val="-2"/>
                  <w:lang w:val="uk-UA"/>
                </w:rPr>
                <w:t>.</w:t>
              </w:r>
              <w:r w:rsidRPr="000A0CCD">
                <w:rPr>
                  <w:rStyle w:val="a5"/>
                  <w:spacing w:val="-2"/>
                </w:rPr>
                <w:t>ua</w:t>
              </w:r>
              <w:r w:rsidRPr="008D4578">
                <w:rPr>
                  <w:rStyle w:val="a5"/>
                  <w:spacing w:val="-2"/>
                  <w:lang w:val="uk-UA"/>
                </w:rPr>
                <w:t>/</w:t>
              </w:r>
              <w:r w:rsidRPr="000A0CCD">
                <w:rPr>
                  <w:rStyle w:val="a5"/>
                  <w:spacing w:val="-2"/>
                </w:rPr>
                <w:t>news</w:t>
              </w:r>
              <w:r w:rsidRPr="008D4578">
                <w:rPr>
                  <w:rStyle w:val="a5"/>
                  <w:spacing w:val="-2"/>
                  <w:lang w:val="uk-UA"/>
                </w:rPr>
                <w:t>/1766666201/</w:t>
              </w:r>
            </w:hyperlink>
            <w:r>
              <w:rPr>
                <w:rFonts w:eastAsia="Cambria"/>
                <w:color w:val="000000"/>
                <w:lang w:val="uk-UA"/>
              </w:rPr>
              <w:t xml:space="preserve"> .</w:t>
            </w:r>
          </w:p>
        </w:tc>
      </w:tr>
      <w:tr w:rsidR="006E5C42" w:rsidRPr="000A65F3" w14:paraId="347F3558" w14:textId="77777777" w:rsidTr="002C2DD4">
        <w:tc>
          <w:tcPr>
            <w:tcW w:w="1951" w:type="dxa"/>
          </w:tcPr>
          <w:p w14:paraId="5BABC188" w14:textId="77777777" w:rsidR="006E5C42" w:rsidRPr="00C12835" w:rsidRDefault="006E5C42" w:rsidP="00906294">
            <w:pPr>
              <w:ind w:right="-185"/>
              <w:rPr>
                <w:lang w:val="uk-UA"/>
              </w:rPr>
            </w:pPr>
            <w:r w:rsidRPr="00C12835">
              <w:rPr>
                <w:lang w:val="uk-UA"/>
              </w:rPr>
              <w:lastRenderedPageBreak/>
              <w:t xml:space="preserve">5) </w:t>
            </w:r>
            <w:r w:rsidR="00D95E90" w:rsidRPr="00C12835">
              <w:rPr>
                <w:lang w:val="uk-UA"/>
              </w:rPr>
              <w:t>П</w:t>
            </w:r>
            <w:r w:rsidRPr="00C12835">
              <w:rPr>
                <w:lang w:val="uk-UA"/>
              </w:rPr>
              <w:t xml:space="preserve">ристосувати головні входи і приміщення адміністративних будівель місцевих органів виконавчої влади, органів місцевого самоврядування та місцевих держадміністрацій, центрів надання адміністративних послуг для забезпечення їх доступності для маломобільними групами </w:t>
            </w:r>
            <w:r w:rsidR="00906294" w:rsidRPr="00C12835">
              <w:rPr>
                <w:lang w:val="uk-UA"/>
              </w:rPr>
              <w:t>н</w:t>
            </w:r>
            <w:r w:rsidRPr="00C12835">
              <w:rPr>
                <w:lang w:val="uk-UA"/>
              </w:rPr>
              <w:t>аселення, зокрема особами з інвалідністю</w:t>
            </w:r>
          </w:p>
        </w:tc>
        <w:tc>
          <w:tcPr>
            <w:tcW w:w="2126" w:type="dxa"/>
          </w:tcPr>
          <w:p w14:paraId="672C6AFA" w14:textId="77777777" w:rsidR="006E5C42" w:rsidRPr="00C12835" w:rsidRDefault="006E5C42" w:rsidP="004A4146">
            <w:r w:rsidRPr="00C12835">
              <w:t>Військові адміністрації</w:t>
            </w:r>
          </w:p>
          <w:p w14:paraId="2E10DA3A" w14:textId="77777777" w:rsidR="006E5C42" w:rsidRPr="00C12835" w:rsidRDefault="006E5C42" w:rsidP="004A4146">
            <w:r w:rsidRPr="00C12835">
              <w:t>населених пунктів</w:t>
            </w:r>
          </w:p>
          <w:p w14:paraId="5790C201" w14:textId="77777777" w:rsidR="006E5C42" w:rsidRPr="00C12835" w:rsidRDefault="006E5C42" w:rsidP="004A4146">
            <w:r w:rsidRPr="00C12835">
              <w:t>деокупованих</w:t>
            </w:r>
          </w:p>
          <w:p w14:paraId="676F7F85" w14:textId="77777777" w:rsidR="006E5C42" w:rsidRPr="00C12835" w:rsidRDefault="006E5C42" w:rsidP="004A4146">
            <w:r w:rsidRPr="00C12835">
              <w:t>територіальних громад</w:t>
            </w:r>
          </w:p>
          <w:p w14:paraId="3B7C0562" w14:textId="77777777" w:rsidR="006E5C42" w:rsidRPr="00C12835" w:rsidRDefault="006E5C42" w:rsidP="004A4146">
            <w:pPr>
              <w:rPr>
                <w:lang w:val="uk-UA"/>
              </w:rPr>
            </w:pPr>
            <w:r w:rsidRPr="00C12835">
              <w:t>(за згодою</w:t>
            </w:r>
            <w:r w:rsidR="00D95E90" w:rsidRPr="00C12835">
              <w:rPr>
                <w:lang w:val="uk-UA"/>
              </w:rPr>
              <w:t>)</w:t>
            </w:r>
          </w:p>
        </w:tc>
        <w:tc>
          <w:tcPr>
            <w:tcW w:w="1134" w:type="dxa"/>
          </w:tcPr>
          <w:p w14:paraId="1FE741F1" w14:textId="77777777" w:rsidR="006E5C42" w:rsidRPr="00C12835" w:rsidRDefault="006E5C42" w:rsidP="00D95E90">
            <w:pPr>
              <w:jc w:val="center"/>
            </w:pPr>
            <w:r w:rsidRPr="00C12835">
              <w:t>Грудень</w:t>
            </w:r>
          </w:p>
          <w:p w14:paraId="05D97D04" w14:textId="77777777" w:rsidR="006E5C42" w:rsidRPr="00C12835" w:rsidRDefault="006E5C42" w:rsidP="00D95E90">
            <w:pPr>
              <w:jc w:val="center"/>
            </w:pPr>
            <w:r w:rsidRPr="00C12835">
              <w:t>2026 року</w:t>
            </w:r>
          </w:p>
        </w:tc>
        <w:tc>
          <w:tcPr>
            <w:tcW w:w="993" w:type="dxa"/>
          </w:tcPr>
          <w:p w14:paraId="039DBA5B" w14:textId="77777777" w:rsidR="006E5C42" w:rsidRPr="00C12835" w:rsidRDefault="006E5C42" w:rsidP="004A4146"/>
        </w:tc>
        <w:tc>
          <w:tcPr>
            <w:tcW w:w="1417" w:type="dxa"/>
          </w:tcPr>
          <w:p w14:paraId="5502D580" w14:textId="77777777" w:rsidR="006E5C42" w:rsidRPr="00C12835" w:rsidRDefault="006E5C42" w:rsidP="004A4146">
            <w:r w:rsidRPr="00C12835">
              <w:t>Виконується</w:t>
            </w:r>
          </w:p>
        </w:tc>
        <w:tc>
          <w:tcPr>
            <w:tcW w:w="7938" w:type="dxa"/>
          </w:tcPr>
          <w:p w14:paraId="68C5824A" w14:textId="77777777" w:rsidR="003133B5" w:rsidRPr="00C12835" w:rsidRDefault="003133B5" w:rsidP="002319C7">
            <w:pPr>
              <w:jc w:val="both"/>
            </w:pPr>
            <w:r w:rsidRPr="00C12835">
              <w:rPr>
                <w:lang w:val="uk-UA"/>
              </w:rPr>
              <w:t>В населених пунктах деокупованих територіальних громад ведеться робота із забезпечення доступності г</w:t>
            </w:r>
            <w:r w:rsidR="002F2D2F" w:rsidRPr="00C12835">
              <w:t>оловн</w:t>
            </w:r>
            <w:r w:rsidRPr="00C12835">
              <w:rPr>
                <w:lang w:val="uk-UA"/>
              </w:rPr>
              <w:t>их</w:t>
            </w:r>
            <w:r w:rsidR="002F2D2F" w:rsidRPr="00C12835">
              <w:t xml:space="preserve"> вход</w:t>
            </w:r>
            <w:r w:rsidRPr="00C12835">
              <w:rPr>
                <w:lang w:val="uk-UA"/>
              </w:rPr>
              <w:t>ів</w:t>
            </w:r>
            <w:r w:rsidR="002F2D2F" w:rsidRPr="00C12835">
              <w:t xml:space="preserve"> і приміщен</w:t>
            </w:r>
            <w:r w:rsidRPr="00C12835">
              <w:rPr>
                <w:lang w:val="uk-UA"/>
              </w:rPr>
              <w:t>ь</w:t>
            </w:r>
            <w:r w:rsidR="002F2D2F" w:rsidRPr="00C12835">
              <w:t xml:space="preserve"> </w:t>
            </w:r>
            <w:r w:rsidRPr="00C12835">
              <w:t>для маломобільни</w:t>
            </w:r>
            <w:r w:rsidRPr="00C12835">
              <w:rPr>
                <w:lang w:val="uk-UA"/>
              </w:rPr>
              <w:t>х</w:t>
            </w:r>
            <w:r w:rsidRPr="00C12835">
              <w:t xml:space="preserve"> груп населення, зокрема ос</w:t>
            </w:r>
            <w:r w:rsidRPr="00C12835">
              <w:rPr>
                <w:lang w:val="uk-UA"/>
              </w:rPr>
              <w:t>іб</w:t>
            </w:r>
            <w:r w:rsidRPr="00C12835">
              <w:t xml:space="preserve"> з інвалідністю.</w:t>
            </w:r>
            <w:r w:rsidR="006E5C42" w:rsidRPr="00C12835">
              <w:t xml:space="preserve"> </w:t>
            </w:r>
          </w:p>
          <w:p w14:paraId="7C243535" w14:textId="77777777" w:rsidR="00890AA7" w:rsidRPr="00C12835" w:rsidRDefault="003133B5" w:rsidP="00EC61D1">
            <w:pPr>
              <w:jc w:val="both"/>
              <w:rPr>
                <w:lang w:val="uk-UA"/>
              </w:rPr>
            </w:pPr>
            <w:r w:rsidRPr="00C12835">
              <w:rPr>
                <w:lang w:val="uk-UA"/>
              </w:rPr>
              <w:t>Так, у</w:t>
            </w:r>
            <w:r w:rsidR="00D00E3B" w:rsidRPr="00C12835">
              <w:t xml:space="preserve"> Високопільській </w:t>
            </w:r>
            <w:r w:rsidR="00890AA7" w:rsidRPr="00C12835">
              <w:rPr>
                <w:lang w:val="uk-UA"/>
              </w:rPr>
              <w:t>ТГ</w:t>
            </w:r>
            <w:r w:rsidR="00D00E3B" w:rsidRPr="00C12835">
              <w:t xml:space="preserve"> з</w:t>
            </w:r>
            <w:r w:rsidR="00211ABB" w:rsidRPr="00C12835">
              <w:t xml:space="preserve"> 6 приміщень адмінбудівель 4 облаштовані пандусом. Над входом в будівлю ЦНАП с-ща</w:t>
            </w:r>
            <w:r w:rsidR="002F2D2F" w:rsidRPr="00C12835">
              <w:t xml:space="preserve"> </w:t>
            </w:r>
            <w:r w:rsidR="00211ABB" w:rsidRPr="00C12835">
              <w:t>Високопілля облаштовано навіс</w:t>
            </w:r>
            <w:r w:rsidR="005A46E9" w:rsidRPr="00C12835">
              <w:t>.</w:t>
            </w:r>
            <w:r w:rsidR="00890AA7" w:rsidRPr="00C12835">
              <w:rPr>
                <w:lang w:val="uk-UA"/>
              </w:rPr>
              <w:t xml:space="preserve"> </w:t>
            </w:r>
            <w:r w:rsidR="00890AA7" w:rsidRPr="00C12835">
              <w:rPr>
                <w:rFonts w:eastAsia="Cambria"/>
                <w:color w:val="000000"/>
                <w:lang w:val="uk-UA"/>
              </w:rPr>
              <w:t xml:space="preserve">Проте усі будівлі потребують облаштування елементів вхідної групи згідно вимог ДБН В.2.2-40:2018. </w:t>
            </w:r>
            <w:r w:rsidR="00890AA7" w:rsidRPr="00C12835">
              <w:rPr>
                <w:rFonts w:eastAsia="Cambria"/>
                <w:color w:val="000000"/>
              </w:rPr>
              <w:t>Заходи щодо облаштування головних входів і приміщень адміністративних будівель включені до Програми створення безбар’єрного простору на території Високопільської селищної територіальної громади на 2026-2028 роки.</w:t>
            </w:r>
          </w:p>
          <w:p w14:paraId="141A3AC7" w14:textId="77777777" w:rsidR="000A65F3" w:rsidRDefault="00954D7B" w:rsidP="006A0BAA">
            <w:pPr>
              <w:spacing w:line="100" w:lineRule="atLeast"/>
              <w:jc w:val="both"/>
              <w:rPr>
                <w:color w:val="000000"/>
                <w:lang w:val="uk-UA"/>
              </w:rPr>
            </w:pPr>
            <w:r>
              <w:rPr>
                <w:lang w:val="uk-UA"/>
              </w:rPr>
              <w:t>Території</w:t>
            </w:r>
            <w:r w:rsidR="00F07530" w:rsidRPr="00C12835">
              <w:rPr>
                <w:lang w:val="uk-UA"/>
              </w:rPr>
              <w:t xml:space="preserve"> </w:t>
            </w:r>
            <w:r w:rsidR="00F6075B" w:rsidRPr="00C12835">
              <w:rPr>
                <w:lang w:val="uk-UA"/>
              </w:rPr>
              <w:t xml:space="preserve"> </w:t>
            </w:r>
            <w:r w:rsidR="00890AA7" w:rsidRPr="00C12835">
              <w:rPr>
                <w:lang w:val="uk-UA"/>
              </w:rPr>
              <w:t>Білозерської</w:t>
            </w:r>
            <w:r>
              <w:rPr>
                <w:lang w:val="uk-UA"/>
              </w:rPr>
              <w:t xml:space="preserve"> та Тягтнської</w:t>
            </w:r>
            <w:r w:rsidR="00890AA7" w:rsidRPr="00C12835">
              <w:rPr>
                <w:lang w:val="uk-UA"/>
              </w:rPr>
              <w:t xml:space="preserve"> </w:t>
            </w:r>
            <w:r>
              <w:rPr>
                <w:lang w:val="uk-UA"/>
              </w:rPr>
              <w:t>ТГ знаходя</w:t>
            </w:r>
            <w:r w:rsidR="00F6075B" w:rsidRPr="00C12835">
              <w:rPr>
                <w:lang w:val="uk-UA"/>
              </w:rPr>
              <w:t>ться під постійними обстрілами, зберігається складна безпекова ситуація.</w:t>
            </w:r>
            <w:r w:rsidR="00F6075B" w:rsidRPr="00C12835">
              <w:rPr>
                <w:color w:val="000000"/>
                <w:lang w:val="uk-UA"/>
              </w:rPr>
              <w:t xml:space="preserve">У поточному році будівельні та ремонтні </w:t>
            </w:r>
            <w:r w:rsidR="00890AA7" w:rsidRPr="00C12835">
              <w:rPr>
                <w:color w:val="000000"/>
                <w:lang w:val="uk-UA"/>
              </w:rPr>
              <w:t xml:space="preserve">роботи адміністративних будівель </w:t>
            </w:r>
            <w:r w:rsidR="00F6075B" w:rsidRPr="00C12835">
              <w:rPr>
                <w:color w:val="000000"/>
                <w:lang w:val="uk-UA"/>
              </w:rPr>
              <w:t>не проводилися.</w:t>
            </w:r>
          </w:p>
          <w:p w14:paraId="4D4D95F8" w14:textId="77777777" w:rsidR="00954D7B" w:rsidRPr="00C12835" w:rsidRDefault="00954D7B" w:rsidP="00954D7B">
            <w:pPr>
              <w:spacing w:line="100" w:lineRule="atLeast"/>
              <w:jc w:val="both"/>
              <w:rPr>
                <w:color w:val="000000"/>
                <w:lang w:val="uk-UA"/>
              </w:rPr>
            </w:pPr>
          </w:p>
        </w:tc>
      </w:tr>
      <w:tr w:rsidR="00DD0AEF" w:rsidRPr="00890AA7" w14:paraId="3F302DBB" w14:textId="77777777" w:rsidTr="002C2DD4">
        <w:tc>
          <w:tcPr>
            <w:tcW w:w="1951" w:type="dxa"/>
          </w:tcPr>
          <w:p w14:paraId="0F2E3A2D" w14:textId="77777777" w:rsidR="00DD0AEF" w:rsidRPr="00C12835" w:rsidRDefault="00DD0AEF" w:rsidP="002319C7">
            <w:pPr>
              <w:jc w:val="both"/>
              <w:rPr>
                <w:lang w:val="uk-UA"/>
              </w:rPr>
            </w:pPr>
            <w:r w:rsidRPr="00C12835">
              <w:rPr>
                <w:lang w:val="uk-UA"/>
              </w:rPr>
              <w:t>6)</w:t>
            </w:r>
            <w:r w:rsidRPr="00C12835">
              <w:rPr>
                <w:rFonts w:eastAsia="Cambria"/>
                <w:color w:val="000000"/>
                <w:lang w:val="uk-UA"/>
              </w:rPr>
              <w:t xml:space="preserve"> Встановити тактильні, </w:t>
            </w:r>
            <w:r w:rsidRPr="00C12835">
              <w:rPr>
                <w:rFonts w:eastAsia="Cambria"/>
                <w:color w:val="000000"/>
                <w:lang w:val="uk-UA"/>
              </w:rPr>
              <w:lastRenderedPageBreak/>
              <w:t>візуальні, та інші елементи доступності (у відповідності до ДБН) для осіб з інвалідністю в будівлях та просторах місцевих держадміністра</w:t>
            </w:r>
            <w:r w:rsidR="00911BB2" w:rsidRPr="00C12835">
              <w:rPr>
                <w:rFonts w:eastAsia="Cambria"/>
                <w:color w:val="000000"/>
                <w:lang w:val="uk-UA"/>
              </w:rPr>
              <w:t>-</w:t>
            </w:r>
            <w:r w:rsidRPr="00C12835">
              <w:rPr>
                <w:rFonts w:eastAsia="Cambria"/>
                <w:color w:val="000000"/>
                <w:lang w:val="uk-UA"/>
              </w:rPr>
              <w:t>цій, центрів надання адміністративних послуг для використання маломобільними групами населення</w:t>
            </w:r>
          </w:p>
        </w:tc>
        <w:tc>
          <w:tcPr>
            <w:tcW w:w="2126" w:type="dxa"/>
          </w:tcPr>
          <w:p w14:paraId="7B7A9594" w14:textId="77777777" w:rsidR="00DD0AEF" w:rsidRPr="00C12835" w:rsidRDefault="00DD0AEF" w:rsidP="00DD0AEF">
            <w:r w:rsidRPr="00C12835">
              <w:lastRenderedPageBreak/>
              <w:t>Військові адміністрації</w:t>
            </w:r>
          </w:p>
          <w:p w14:paraId="28C948AD" w14:textId="77777777" w:rsidR="00DD0AEF" w:rsidRPr="00C12835" w:rsidRDefault="00DD0AEF" w:rsidP="00DD0AEF">
            <w:r w:rsidRPr="00C12835">
              <w:lastRenderedPageBreak/>
              <w:t>населених пунктів</w:t>
            </w:r>
          </w:p>
          <w:p w14:paraId="4CF5DCB4" w14:textId="77777777" w:rsidR="00DD0AEF" w:rsidRPr="00C12835" w:rsidRDefault="00DD0AEF" w:rsidP="00DD0AEF">
            <w:r w:rsidRPr="00C12835">
              <w:t>деокупованих</w:t>
            </w:r>
          </w:p>
          <w:p w14:paraId="0F20C6A7" w14:textId="77777777" w:rsidR="00DD0AEF" w:rsidRPr="00C12835" w:rsidRDefault="00DD0AEF" w:rsidP="00DD0AEF">
            <w:r w:rsidRPr="00C12835">
              <w:t>територіальних громад</w:t>
            </w:r>
          </w:p>
          <w:p w14:paraId="77719F4D" w14:textId="77777777" w:rsidR="00DD0AEF" w:rsidRPr="00C12835" w:rsidRDefault="00DD0AEF" w:rsidP="00DD0AEF">
            <w:pPr>
              <w:jc w:val="both"/>
              <w:rPr>
                <w:lang w:val="uk-UA"/>
              </w:rPr>
            </w:pPr>
            <w:r w:rsidRPr="00C12835">
              <w:t>(за згодою</w:t>
            </w:r>
            <w:r w:rsidRPr="00C12835">
              <w:rPr>
                <w:lang w:val="uk-UA"/>
              </w:rPr>
              <w:t>)</w:t>
            </w:r>
          </w:p>
          <w:p w14:paraId="5CF9345F" w14:textId="77777777" w:rsidR="00DD0AEF" w:rsidRPr="00C12835" w:rsidRDefault="00DD0AEF" w:rsidP="00DD0AEF">
            <w:pPr>
              <w:jc w:val="both"/>
              <w:rPr>
                <w:lang w:val="uk-UA"/>
              </w:rPr>
            </w:pPr>
            <w:r w:rsidRPr="00C12835">
              <w:rPr>
                <w:lang w:val="uk-UA"/>
              </w:rPr>
              <w:t>ГУ ДСНС України у</w:t>
            </w:r>
          </w:p>
          <w:p w14:paraId="5F5B13D3" w14:textId="77777777" w:rsidR="00DD0AEF" w:rsidRPr="00C12835" w:rsidRDefault="00DD0AEF" w:rsidP="00DD0AEF">
            <w:pPr>
              <w:jc w:val="both"/>
              <w:rPr>
                <w:lang w:val="uk-UA"/>
              </w:rPr>
            </w:pPr>
            <w:r w:rsidRPr="00C12835">
              <w:rPr>
                <w:lang w:val="uk-UA"/>
              </w:rPr>
              <w:t>Херсонській області (за</w:t>
            </w:r>
          </w:p>
          <w:p w14:paraId="44147465" w14:textId="77777777" w:rsidR="00DD0AEF" w:rsidRPr="00C12835" w:rsidRDefault="00DD0AEF" w:rsidP="00DD0AEF">
            <w:pPr>
              <w:jc w:val="both"/>
              <w:rPr>
                <w:lang w:val="uk-UA"/>
              </w:rPr>
            </w:pPr>
            <w:r w:rsidRPr="00C12835">
              <w:rPr>
                <w:lang w:val="uk-UA"/>
              </w:rPr>
              <w:t>згодою)</w:t>
            </w:r>
          </w:p>
        </w:tc>
        <w:tc>
          <w:tcPr>
            <w:tcW w:w="1134" w:type="dxa"/>
          </w:tcPr>
          <w:p w14:paraId="5FC2325D" w14:textId="77777777" w:rsidR="00DD0AEF" w:rsidRPr="00C12835" w:rsidRDefault="00DD0AEF" w:rsidP="002C6D04">
            <w:pPr>
              <w:jc w:val="center"/>
            </w:pPr>
            <w:r w:rsidRPr="00C12835">
              <w:lastRenderedPageBreak/>
              <w:t>Грудень</w:t>
            </w:r>
          </w:p>
          <w:p w14:paraId="3812F44D" w14:textId="77777777" w:rsidR="00DD0AEF" w:rsidRPr="00C12835" w:rsidRDefault="00DD0AEF" w:rsidP="002C6D04">
            <w:pPr>
              <w:jc w:val="center"/>
            </w:pPr>
            <w:r w:rsidRPr="00C12835">
              <w:t>2026 року</w:t>
            </w:r>
          </w:p>
        </w:tc>
        <w:tc>
          <w:tcPr>
            <w:tcW w:w="993" w:type="dxa"/>
          </w:tcPr>
          <w:p w14:paraId="4A32F1A2" w14:textId="77777777" w:rsidR="00DD0AEF" w:rsidRPr="00C12835" w:rsidRDefault="00DD0AEF" w:rsidP="002C6D04"/>
        </w:tc>
        <w:tc>
          <w:tcPr>
            <w:tcW w:w="1417" w:type="dxa"/>
          </w:tcPr>
          <w:p w14:paraId="1F6CAE84" w14:textId="77777777" w:rsidR="00DD0AEF" w:rsidRPr="00C12835" w:rsidRDefault="00DD0AEF" w:rsidP="002C6D04">
            <w:r w:rsidRPr="00C12835">
              <w:t>Виконується</w:t>
            </w:r>
          </w:p>
        </w:tc>
        <w:tc>
          <w:tcPr>
            <w:tcW w:w="7938" w:type="dxa"/>
          </w:tcPr>
          <w:p w14:paraId="276FCF8D" w14:textId="77777777" w:rsidR="00DD0AEF" w:rsidRPr="00C12835" w:rsidRDefault="00DD0AEF" w:rsidP="000F69DD">
            <w:pPr>
              <w:jc w:val="both"/>
              <w:rPr>
                <w:rFonts w:eastAsia="Cambria"/>
                <w:color w:val="000000"/>
              </w:rPr>
            </w:pPr>
            <w:r w:rsidRPr="00C12835">
              <w:rPr>
                <w:rFonts w:eastAsia="Cambria"/>
                <w:color w:val="000000"/>
              </w:rPr>
              <w:t xml:space="preserve">Заходи щодо встановлення тактильних, візуальних та інших елементів доступності в будівлях та просторах адміністративних будівель включені до Програми створення </w:t>
            </w:r>
            <w:r w:rsidRPr="00C12835">
              <w:rPr>
                <w:rFonts w:eastAsia="Cambria"/>
                <w:color w:val="000000"/>
              </w:rPr>
              <w:lastRenderedPageBreak/>
              <w:t xml:space="preserve">безбар’єрного простору на території Високопільської селищної територіальної громади на 2026-2028 роки </w:t>
            </w:r>
            <w:hyperlink r:id="rId62" w:history="1">
              <w:r w:rsidRPr="00C12835">
                <w:rPr>
                  <w:rStyle w:val="a5"/>
                  <w:rFonts w:eastAsia="Cambria"/>
                </w:rPr>
                <w:t>https://kronau.gov.ua/news/1767774327/</w:t>
              </w:r>
            </w:hyperlink>
          </w:p>
          <w:p w14:paraId="077A26A6" w14:textId="77777777" w:rsidR="00DD0AEF" w:rsidRPr="00C12835" w:rsidRDefault="00DD0AEF" w:rsidP="00DD0AEF">
            <w:pPr>
              <w:jc w:val="both"/>
              <w:rPr>
                <w:color w:val="000000"/>
                <w:lang w:val="uk-UA"/>
              </w:rPr>
            </w:pPr>
            <w:r w:rsidRPr="00C12835">
              <w:rPr>
                <w:lang w:val="uk-UA"/>
              </w:rPr>
              <w:t>У зв’язку з безпековою ситуацією</w:t>
            </w:r>
            <w:r w:rsidRPr="00C12835">
              <w:rPr>
                <w:color w:val="000000"/>
                <w:lang w:val="uk-UA"/>
              </w:rPr>
              <w:t xml:space="preserve"> відділ ЦНАПу Білозерської селищної ради розміщено в укритті.</w:t>
            </w:r>
          </w:p>
          <w:p w14:paraId="74295A49" w14:textId="77777777" w:rsidR="00DD0AEF" w:rsidRPr="00C12835" w:rsidRDefault="00DD0AEF" w:rsidP="000F69DD">
            <w:pPr>
              <w:jc w:val="both"/>
              <w:rPr>
                <w:color w:val="000000"/>
                <w:lang w:val="uk-UA"/>
              </w:rPr>
            </w:pPr>
            <w:r w:rsidRPr="00C12835">
              <w:rPr>
                <w:color w:val="000000"/>
                <w:lang w:val="uk-UA"/>
              </w:rPr>
              <w:t>КНП «Музиківська амбулаторія ЗПСМ» не обладнана укриттям. Біля амбулаторії встановлене модульне вуличне укриття.</w:t>
            </w:r>
          </w:p>
          <w:p w14:paraId="71799442" w14:textId="77777777" w:rsidR="003F21FA" w:rsidRPr="003F21FA" w:rsidRDefault="003F21FA" w:rsidP="003F21FA">
            <w:pPr>
              <w:jc w:val="both"/>
              <w:rPr>
                <w:color w:val="000000"/>
                <w:lang w:val="uk-UA"/>
              </w:rPr>
            </w:pPr>
            <w:r w:rsidRPr="003F21FA">
              <w:rPr>
                <w:color w:val="000000"/>
                <w:lang w:val="uk-UA"/>
              </w:rPr>
              <w:t xml:space="preserve">У Дар’ївській ТГ </w:t>
            </w:r>
            <w:r w:rsidRPr="003F21FA">
              <w:rPr>
                <w:color w:val="000000"/>
              </w:rPr>
              <w:t>в амбулаторію (укриття) закуплено електричний гусеничний сходовий підйомник</w:t>
            </w:r>
            <w:r w:rsidRPr="003F21FA">
              <w:rPr>
                <w:color w:val="000000"/>
                <w:lang w:val="uk-UA"/>
              </w:rPr>
              <w:t>:</w:t>
            </w:r>
          </w:p>
          <w:p w14:paraId="60399DFD" w14:textId="77777777" w:rsidR="003F21FA" w:rsidRPr="003F21FA" w:rsidRDefault="005546F2" w:rsidP="003F21FA">
            <w:pPr>
              <w:jc w:val="both"/>
              <w:rPr>
                <w:lang w:val="uk-UA"/>
              </w:rPr>
            </w:pPr>
            <w:hyperlink r:id="rId63" w:history="1">
              <w:r w:rsidRPr="00717487">
                <w:rPr>
                  <w:rStyle w:val="a5"/>
                </w:rPr>
                <w:t>https</w:t>
              </w:r>
              <w:r w:rsidRPr="00717487">
                <w:rPr>
                  <w:rStyle w:val="a5"/>
                  <w:lang w:val="uk-UA"/>
                </w:rPr>
                <w:t>://</w:t>
              </w:r>
              <w:r w:rsidRPr="00717487">
                <w:rPr>
                  <w:rStyle w:val="a5"/>
                </w:rPr>
                <w:t>gromada</w:t>
              </w:r>
              <w:r w:rsidRPr="00717487">
                <w:rPr>
                  <w:rStyle w:val="a5"/>
                  <w:lang w:val="uk-UA"/>
                </w:rPr>
                <w:t>.</w:t>
              </w:r>
              <w:r w:rsidRPr="00717487">
                <w:rPr>
                  <w:rStyle w:val="a5"/>
                </w:rPr>
                <w:t>org</w:t>
              </w:r>
              <w:r w:rsidRPr="00717487">
                <w:rPr>
                  <w:rStyle w:val="a5"/>
                  <w:lang w:val="uk-UA"/>
                </w:rPr>
                <w:t>.</w:t>
              </w:r>
              <w:r w:rsidRPr="00717487">
                <w:rPr>
                  <w:rStyle w:val="a5"/>
                </w:rPr>
                <w:t>ua</w:t>
              </w:r>
              <w:r w:rsidRPr="00717487">
                <w:rPr>
                  <w:rStyle w:val="a5"/>
                  <w:lang w:val="uk-UA"/>
                </w:rPr>
                <w:t>/</w:t>
              </w:r>
              <w:r w:rsidRPr="00717487">
                <w:rPr>
                  <w:rStyle w:val="a5"/>
                </w:rPr>
                <w:t>gromada</w:t>
              </w:r>
              <w:r w:rsidRPr="00717487">
                <w:rPr>
                  <w:rStyle w:val="a5"/>
                  <w:lang w:val="uk-UA"/>
                </w:rPr>
                <w:t>/</w:t>
              </w:r>
              <w:r w:rsidRPr="00717487">
                <w:rPr>
                  <w:rStyle w:val="a5"/>
                </w:rPr>
                <w:t>daryivska</w:t>
              </w:r>
              <w:r w:rsidRPr="00717487">
                <w:rPr>
                  <w:rStyle w:val="a5"/>
                  <w:lang w:val="uk-UA"/>
                </w:rPr>
                <w:t>/</w:t>
              </w:r>
              <w:r w:rsidRPr="00717487">
                <w:rPr>
                  <w:rStyle w:val="a5"/>
                </w:rPr>
                <w:t>news</w:t>
              </w:r>
              <w:r w:rsidRPr="00717487">
                <w:rPr>
                  <w:rStyle w:val="a5"/>
                  <w:lang w:val="uk-UA"/>
                </w:rPr>
                <w:t>/1769616408/</w:t>
              </w:r>
            </w:hyperlink>
            <w:r>
              <w:rPr>
                <w:lang w:val="uk-UA"/>
              </w:rPr>
              <w:t xml:space="preserve"> </w:t>
            </w:r>
          </w:p>
          <w:p w14:paraId="1D6ED00C" w14:textId="77777777" w:rsidR="00DD0AEF" w:rsidRPr="00C12835" w:rsidRDefault="00DD0AEF" w:rsidP="00DD0AEF">
            <w:pPr>
              <w:jc w:val="both"/>
              <w:rPr>
                <w:lang w:val="uk-UA"/>
              </w:rPr>
            </w:pPr>
          </w:p>
        </w:tc>
      </w:tr>
      <w:tr w:rsidR="00DD0AEF" w:rsidRPr="00DD0AEF" w14:paraId="0EEA7E4E" w14:textId="77777777" w:rsidTr="002C2DD4">
        <w:tc>
          <w:tcPr>
            <w:tcW w:w="1951" w:type="dxa"/>
          </w:tcPr>
          <w:p w14:paraId="365742D0" w14:textId="77777777" w:rsidR="00DD0AEF" w:rsidRPr="00C12835" w:rsidRDefault="00DD0AEF" w:rsidP="00DD0AEF">
            <w:pPr>
              <w:jc w:val="both"/>
              <w:rPr>
                <w:lang w:val="uk-UA"/>
              </w:rPr>
            </w:pPr>
            <w:r w:rsidRPr="00C12835">
              <w:rPr>
                <w:lang w:val="uk-UA"/>
              </w:rPr>
              <w:lastRenderedPageBreak/>
              <w:t>7) Пристосувати головні входи до офісних будівель та інші внутрішні приміщення,</w:t>
            </w:r>
          </w:p>
          <w:p w14:paraId="4CAB0445" w14:textId="77777777" w:rsidR="00DD0AEF" w:rsidRPr="00C12835" w:rsidRDefault="00DD0AEF" w:rsidP="00DD0AEF">
            <w:pPr>
              <w:jc w:val="both"/>
              <w:rPr>
                <w:lang w:val="uk-UA"/>
              </w:rPr>
            </w:pPr>
            <w:r w:rsidRPr="00C12835">
              <w:rPr>
                <w:lang w:val="uk-UA"/>
              </w:rPr>
              <w:t>зокрема переходи / коридори, в яких також є сходи, санітарно-гігієнічні кімнати</w:t>
            </w:r>
          </w:p>
          <w:p w14:paraId="57CFBBAF" w14:textId="77777777" w:rsidR="00DD0AEF" w:rsidRPr="00C12835" w:rsidRDefault="00DD0AEF" w:rsidP="00DD0AEF">
            <w:pPr>
              <w:jc w:val="both"/>
              <w:rPr>
                <w:lang w:val="uk-UA"/>
              </w:rPr>
            </w:pPr>
            <w:r w:rsidRPr="00C12835">
              <w:rPr>
                <w:lang w:val="uk-UA"/>
              </w:rPr>
              <w:t>комунальних підприємств у</w:t>
            </w:r>
          </w:p>
          <w:p w14:paraId="576002A3" w14:textId="77777777" w:rsidR="00DD0AEF" w:rsidRPr="00C12835" w:rsidRDefault="00DD0AEF" w:rsidP="00DD0AEF">
            <w:pPr>
              <w:jc w:val="both"/>
              <w:rPr>
                <w:lang w:val="uk-UA"/>
              </w:rPr>
            </w:pPr>
            <w:r w:rsidRPr="00C12835">
              <w:rPr>
                <w:lang w:val="uk-UA"/>
              </w:rPr>
              <w:t>сфері житлово-комунального</w:t>
            </w:r>
          </w:p>
          <w:p w14:paraId="19520DCB" w14:textId="77777777" w:rsidR="00DD0AEF" w:rsidRPr="00C12835" w:rsidRDefault="00DD0AEF" w:rsidP="00DD0AEF">
            <w:pPr>
              <w:jc w:val="both"/>
              <w:rPr>
                <w:lang w:val="uk-UA"/>
              </w:rPr>
            </w:pPr>
            <w:r w:rsidRPr="00C12835">
              <w:rPr>
                <w:lang w:val="uk-UA"/>
              </w:rPr>
              <w:t>господарства для забезпечення</w:t>
            </w:r>
          </w:p>
          <w:p w14:paraId="7BE7F1C5" w14:textId="77777777" w:rsidR="00DD0AEF" w:rsidRPr="00C12835" w:rsidRDefault="00DD0AEF" w:rsidP="00DD0AEF">
            <w:pPr>
              <w:jc w:val="both"/>
              <w:rPr>
                <w:lang w:val="uk-UA"/>
              </w:rPr>
            </w:pPr>
            <w:r w:rsidRPr="00C12835">
              <w:rPr>
                <w:lang w:val="uk-UA"/>
              </w:rPr>
              <w:t>їх доступності для</w:t>
            </w:r>
          </w:p>
          <w:p w14:paraId="0C330848" w14:textId="77777777" w:rsidR="00DD0AEF" w:rsidRPr="00C12835" w:rsidRDefault="00DD0AEF" w:rsidP="00DD0AEF">
            <w:pPr>
              <w:jc w:val="both"/>
              <w:rPr>
                <w:lang w:val="uk-UA"/>
              </w:rPr>
            </w:pPr>
            <w:r w:rsidRPr="00C12835">
              <w:rPr>
                <w:lang w:val="uk-UA"/>
              </w:rPr>
              <w:t>маломобільних груп населення, у тому числі осіб з</w:t>
            </w:r>
          </w:p>
          <w:p w14:paraId="1CD1736C" w14:textId="77777777" w:rsidR="00DD0AEF" w:rsidRPr="00C12835" w:rsidRDefault="00DD0AEF" w:rsidP="00DD0AEF">
            <w:pPr>
              <w:jc w:val="both"/>
              <w:rPr>
                <w:lang w:val="uk-UA"/>
              </w:rPr>
            </w:pPr>
            <w:r w:rsidRPr="00C12835">
              <w:rPr>
                <w:lang w:val="uk-UA"/>
              </w:rPr>
              <w:t>інвалідністю</w:t>
            </w:r>
          </w:p>
        </w:tc>
        <w:tc>
          <w:tcPr>
            <w:tcW w:w="2126" w:type="dxa"/>
          </w:tcPr>
          <w:p w14:paraId="2A45B1BB" w14:textId="77777777" w:rsidR="00DD0AEF" w:rsidRPr="00C12835" w:rsidRDefault="00DD0AEF" w:rsidP="00DD0AEF">
            <w:pPr>
              <w:jc w:val="both"/>
              <w:rPr>
                <w:lang w:val="uk-UA"/>
              </w:rPr>
            </w:pPr>
            <w:r w:rsidRPr="00C12835">
              <w:rPr>
                <w:lang w:val="uk-UA"/>
              </w:rPr>
              <w:t>Департамент розвитку</w:t>
            </w:r>
          </w:p>
          <w:p w14:paraId="4EC00EF3" w14:textId="77777777" w:rsidR="00DD0AEF" w:rsidRPr="00C12835" w:rsidRDefault="00DD0AEF" w:rsidP="00DD0AEF">
            <w:pPr>
              <w:jc w:val="both"/>
              <w:rPr>
                <w:lang w:val="uk-UA"/>
              </w:rPr>
            </w:pPr>
            <w:r w:rsidRPr="00C12835">
              <w:rPr>
                <w:lang w:val="uk-UA"/>
              </w:rPr>
              <w:t>територій обласної</w:t>
            </w:r>
          </w:p>
          <w:p w14:paraId="390A6D13" w14:textId="77777777" w:rsidR="00DD0AEF" w:rsidRPr="00C12835" w:rsidRDefault="00DD0AEF" w:rsidP="00DD0AEF">
            <w:pPr>
              <w:jc w:val="both"/>
              <w:rPr>
                <w:lang w:val="uk-UA"/>
              </w:rPr>
            </w:pPr>
            <w:r w:rsidRPr="00C12835">
              <w:rPr>
                <w:lang w:val="uk-UA"/>
              </w:rPr>
              <w:t>державної адміністрації,</w:t>
            </w:r>
          </w:p>
          <w:p w14:paraId="600741D9" w14:textId="77777777" w:rsidR="00DD0AEF" w:rsidRPr="00C12835" w:rsidRDefault="00DD0AEF" w:rsidP="00DD0AEF">
            <w:pPr>
              <w:jc w:val="both"/>
              <w:rPr>
                <w:lang w:val="uk-UA"/>
              </w:rPr>
            </w:pPr>
            <w:r w:rsidRPr="00C12835">
              <w:rPr>
                <w:lang w:val="uk-UA"/>
              </w:rPr>
              <w:t>військові адміністрації</w:t>
            </w:r>
          </w:p>
          <w:p w14:paraId="11761AC5" w14:textId="77777777" w:rsidR="00DD0AEF" w:rsidRPr="00C12835" w:rsidRDefault="00DD0AEF" w:rsidP="00DD0AEF">
            <w:pPr>
              <w:jc w:val="both"/>
              <w:rPr>
                <w:lang w:val="uk-UA"/>
              </w:rPr>
            </w:pPr>
            <w:r w:rsidRPr="00C12835">
              <w:rPr>
                <w:lang w:val="uk-UA"/>
              </w:rPr>
              <w:t>населених пунктів</w:t>
            </w:r>
          </w:p>
          <w:p w14:paraId="7AEDB17C" w14:textId="77777777" w:rsidR="00DD0AEF" w:rsidRPr="00C12835" w:rsidRDefault="00DD0AEF" w:rsidP="00DD0AEF">
            <w:pPr>
              <w:jc w:val="both"/>
              <w:rPr>
                <w:lang w:val="uk-UA"/>
              </w:rPr>
            </w:pPr>
            <w:r w:rsidRPr="00C12835">
              <w:rPr>
                <w:lang w:val="uk-UA"/>
              </w:rPr>
              <w:t>деокупованих</w:t>
            </w:r>
          </w:p>
          <w:p w14:paraId="0BBECB8D" w14:textId="77777777" w:rsidR="00DD0AEF" w:rsidRPr="00C12835" w:rsidRDefault="00DD0AEF" w:rsidP="00DD0AEF">
            <w:pPr>
              <w:jc w:val="both"/>
              <w:rPr>
                <w:lang w:val="uk-UA"/>
              </w:rPr>
            </w:pPr>
            <w:r w:rsidRPr="00C12835">
              <w:rPr>
                <w:lang w:val="uk-UA"/>
              </w:rPr>
              <w:t>територіальних громад</w:t>
            </w:r>
          </w:p>
          <w:p w14:paraId="31938A1C" w14:textId="77777777" w:rsidR="00DD0AEF" w:rsidRPr="00C12835" w:rsidRDefault="00DD0AEF" w:rsidP="00DD0AEF">
            <w:pPr>
              <w:jc w:val="both"/>
              <w:rPr>
                <w:lang w:val="uk-UA"/>
              </w:rPr>
            </w:pPr>
            <w:r w:rsidRPr="00C12835">
              <w:rPr>
                <w:lang w:val="uk-UA"/>
              </w:rPr>
              <w:t>(за згодою)</w:t>
            </w:r>
          </w:p>
        </w:tc>
        <w:tc>
          <w:tcPr>
            <w:tcW w:w="1134" w:type="dxa"/>
          </w:tcPr>
          <w:p w14:paraId="04261C42" w14:textId="77777777" w:rsidR="00DD0AEF" w:rsidRPr="00C12835" w:rsidRDefault="00DD0AEF" w:rsidP="002C6D04">
            <w:pPr>
              <w:jc w:val="center"/>
            </w:pPr>
            <w:r w:rsidRPr="00C12835">
              <w:t>Грудень</w:t>
            </w:r>
          </w:p>
          <w:p w14:paraId="4516B969" w14:textId="77777777" w:rsidR="00DD0AEF" w:rsidRPr="00C12835" w:rsidRDefault="00DD0AEF" w:rsidP="002C6D04">
            <w:pPr>
              <w:jc w:val="center"/>
            </w:pPr>
            <w:r w:rsidRPr="00C12835">
              <w:t>2026 року</w:t>
            </w:r>
          </w:p>
        </w:tc>
        <w:tc>
          <w:tcPr>
            <w:tcW w:w="993" w:type="dxa"/>
          </w:tcPr>
          <w:p w14:paraId="13D3DC25" w14:textId="77777777" w:rsidR="00DD0AEF" w:rsidRPr="00C12835" w:rsidRDefault="00DD0AEF" w:rsidP="002C6D04"/>
        </w:tc>
        <w:tc>
          <w:tcPr>
            <w:tcW w:w="1417" w:type="dxa"/>
          </w:tcPr>
          <w:p w14:paraId="41B1399A" w14:textId="77777777" w:rsidR="00DD0AEF" w:rsidRPr="00C12835" w:rsidRDefault="00DD0AEF" w:rsidP="002C6D04">
            <w:r w:rsidRPr="00C12835">
              <w:t>Виконується</w:t>
            </w:r>
          </w:p>
        </w:tc>
        <w:tc>
          <w:tcPr>
            <w:tcW w:w="7938" w:type="dxa"/>
          </w:tcPr>
          <w:p w14:paraId="46FBB1B2" w14:textId="77777777" w:rsidR="00DD0AEF" w:rsidRPr="00421CBB" w:rsidRDefault="00DD0AEF" w:rsidP="000F69DD">
            <w:pPr>
              <w:jc w:val="both"/>
              <w:rPr>
                <w:lang w:val="uk-UA"/>
              </w:rPr>
            </w:pPr>
            <w:r w:rsidRPr="00C12835">
              <w:rPr>
                <w:lang w:val="uk-UA"/>
              </w:rPr>
              <w:t>В Дар’ївській ТГ о</w:t>
            </w:r>
            <w:r w:rsidRPr="00C12835">
              <w:t xml:space="preserve">блаштовано доступний вхід до захисної споруди (укриття) закладу освіти: встановлено пандус, поручні та елементи навігації для маломобільних груп населення, живий досвід та фотозвіт за посиланням: </w:t>
            </w:r>
            <w:hyperlink r:id="rId64">
              <w:r w:rsidRPr="00C12835">
                <w:rPr>
                  <w:color w:val="1155CC"/>
                  <w:u w:val="single"/>
                </w:rPr>
                <w:t>https://drive.google.com/file/d/1Z9DYrxRH6uP8Hk19OC16Ba3GqtJsRHRj/view?usp=sharing</w:t>
              </w:r>
            </w:hyperlink>
            <w:r w:rsidR="00421CBB">
              <w:rPr>
                <w:lang w:val="uk-UA"/>
              </w:rPr>
              <w:t>.</w:t>
            </w:r>
          </w:p>
          <w:p w14:paraId="40DCD0F5" w14:textId="77777777" w:rsidR="00DD0AEF" w:rsidRPr="00C12835" w:rsidRDefault="00DD0AEF" w:rsidP="00890AA7">
            <w:pPr>
              <w:jc w:val="both"/>
              <w:rPr>
                <w:color w:val="000000"/>
                <w:lang w:val="uk-UA"/>
              </w:rPr>
            </w:pPr>
            <w:r w:rsidRPr="00C12835">
              <w:rPr>
                <w:color w:val="000000"/>
                <w:lang w:val="uk-UA"/>
              </w:rPr>
              <w:t>У зв’язку з безпековою ситуацією в Білозерській ТГ р</w:t>
            </w:r>
            <w:r w:rsidRPr="00C12835">
              <w:rPr>
                <w:lang w:val="uk-UA"/>
              </w:rPr>
              <w:t>емонтні роботи офісних будівель будуть проводитись після припинення обстрілів та стабілізації ситуації.</w:t>
            </w:r>
          </w:p>
          <w:p w14:paraId="724911EE" w14:textId="77777777" w:rsidR="00DD0AEF" w:rsidRPr="00C12835" w:rsidRDefault="00DD0AEF" w:rsidP="000F69DD">
            <w:pPr>
              <w:jc w:val="both"/>
              <w:rPr>
                <w:highlight w:val="yellow"/>
                <w:lang w:val="uk-UA"/>
              </w:rPr>
            </w:pPr>
          </w:p>
          <w:p w14:paraId="7841C9E0" w14:textId="77777777" w:rsidR="00DD0AEF" w:rsidRPr="00C12835" w:rsidRDefault="00DD0AEF" w:rsidP="000F69DD">
            <w:pPr>
              <w:jc w:val="both"/>
              <w:rPr>
                <w:rFonts w:eastAsia="Cambria"/>
                <w:color w:val="000000"/>
                <w:highlight w:val="yellow"/>
                <w:lang w:val="uk-UA"/>
              </w:rPr>
            </w:pPr>
          </w:p>
        </w:tc>
      </w:tr>
      <w:tr w:rsidR="004F2DAE" w:rsidRPr="00100E57" w14:paraId="1FCAADEC" w14:textId="77777777" w:rsidTr="002C2DD4">
        <w:tc>
          <w:tcPr>
            <w:tcW w:w="1951" w:type="dxa"/>
          </w:tcPr>
          <w:p w14:paraId="54FC276A" w14:textId="77777777" w:rsidR="004F2DAE" w:rsidRPr="00C12835" w:rsidRDefault="004F2DAE" w:rsidP="002319C7">
            <w:pPr>
              <w:jc w:val="both"/>
            </w:pPr>
            <w:r w:rsidRPr="00C12835">
              <w:t xml:space="preserve">8) </w:t>
            </w:r>
            <w:r w:rsidR="002319C7" w:rsidRPr="00C12835">
              <w:rPr>
                <w:lang w:val="uk-UA"/>
              </w:rPr>
              <w:t>О</w:t>
            </w:r>
            <w:r w:rsidRPr="00C12835">
              <w:t>блаштувати</w:t>
            </w:r>
          </w:p>
          <w:p w14:paraId="6880E65F" w14:textId="77777777" w:rsidR="004F2DAE" w:rsidRPr="00C12835" w:rsidRDefault="004F2DAE" w:rsidP="002319C7">
            <w:pPr>
              <w:jc w:val="both"/>
            </w:pPr>
            <w:r w:rsidRPr="00C12835">
              <w:t>приміщення і</w:t>
            </w:r>
          </w:p>
          <w:p w14:paraId="3412B4B0" w14:textId="77777777" w:rsidR="004F2DAE" w:rsidRPr="00C12835" w:rsidRDefault="004F2DAE" w:rsidP="002319C7">
            <w:pPr>
              <w:jc w:val="both"/>
            </w:pPr>
            <w:r w:rsidRPr="00C12835">
              <w:t>простори закладів</w:t>
            </w:r>
          </w:p>
          <w:p w14:paraId="4CAA862C" w14:textId="77777777" w:rsidR="004F2DAE" w:rsidRPr="00C12835" w:rsidRDefault="00100E57" w:rsidP="002319C7">
            <w:pPr>
              <w:jc w:val="both"/>
            </w:pPr>
            <w:r w:rsidRPr="00C12835">
              <w:t>системи</w:t>
            </w:r>
            <w:r w:rsidRPr="00C12835">
              <w:rPr>
                <w:lang w:val="uk-UA"/>
              </w:rPr>
              <w:t xml:space="preserve"> </w:t>
            </w:r>
            <w:r w:rsidR="004F2DAE" w:rsidRPr="00C12835">
              <w:t>соціального</w:t>
            </w:r>
          </w:p>
          <w:p w14:paraId="44EA35B4" w14:textId="77777777" w:rsidR="004F2DAE" w:rsidRPr="00C12835" w:rsidRDefault="0086441D" w:rsidP="002319C7">
            <w:pPr>
              <w:jc w:val="both"/>
            </w:pPr>
            <w:r w:rsidRPr="00C12835">
              <w:t xml:space="preserve">захисту </w:t>
            </w:r>
            <w:r w:rsidR="004F2DAE" w:rsidRPr="00C12835">
              <w:t>населення</w:t>
            </w:r>
          </w:p>
          <w:p w14:paraId="681B0D8F" w14:textId="77777777" w:rsidR="004F2DAE" w:rsidRPr="00C12835" w:rsidRDefault="004F2DAE" w:rsidP="00906294">
            <w:pPr>
              <w:ind w:right="-43"/>
              <w:jc w:val="both"/>
            </w:pPr>
            <w:r w:rsidRPr="00C12835">
              <w:t>відповідно до вимог</w:t>
            </w:r>
            <w:r w:rsidR="00906294" w:rsidRPr="00C12835">
              <w:rPr>
                <w:lang w:val="uk-UA"/>
              </w:rPr>
              <w:t xml:space="preserve"> </w:t>
            </w:r>
            <w:r w:rsidRPr="00C12835">
              <w:t>доступності для</w:t>
            </w:r>
            <w:r w:rsidR="00906294" w:rsidRPr="00C12835">
              <w:rPr>
                <w:lang w:val="uk-UA"/>
              </w:rPr>
              <w:t xml:space="preserve"> </w:t>
            </w:r>
            <w:r w:rsidR="00906294" w:rsidRPr="00C12835">
              <w:rPr>
                <w:lang w:val="uk-UA"/>
              </w:rPr>
              <w:lastRenderedPageBreak/>
              <w:t>м</w:t>
            </w:r>
            <w:r w:rsidRPr="00C12835">
              <w:t>аломобільних</w:t>
            </w:r>
          </w:p>
          <w:p w14:paraId="70E4189D" w14:textId="77777777" w:rsidR="004F2DAE" w:rsidRPr="00C12835" w:rsidRDefault="004F2DAE" w:rsidP="002319C7">
            <w:pPr>
              <w:jc w:val="both"/>
            </w:pPr>
            <w:r w:rsidRPr="00C12835">
              <w:t>груп населення,</w:t>
            </w:r>
          </w:p>
          <w:p w14:paraId="79912DED" w14:textId="77777777" w:rsidR="004F2DAE" w:rsidRPr="00C12835" w:rsidRDefault="004F2DAE" w:rsidP="002319C7">
            <w:pPr>
              <w:jc w:val="both"/>
            </w:pPr>
            <w:r w:rsidRPr="00C12835">
              <w:t>включаючи осіб з</w:t>
            </w:r>
          </w:p>
          <w:p w14:paraId="519BD6B5" w14:textId="77777777" w:rsidR="004F2DAE" w:rsidRPr="00C12835" w:rsidRDefault="004F2DAE" w:rsidP="002319C7">
            <w:pPr>
              <w:jc w:val="both"/>
            </w:pPr>
            <w:r w:rsidRPr="00C12835">
              <w:t>інвалідністю</w:t>
            </w:r>
          </w:p>
        </w:tc>
        <w:tc>
          <w:tcPr>
            <w:tcW w:w="2126" w:type="dxa"/>
          </w:tcPr>
          <w:p w14:paraId="6288B019" w14:textId="77777777" w:rsidR="004F2DAE" w:rsidRPr="00C12835" w:rsidRDefault="004F2DAE" w:rsidP="002319C7">
            <w:pPr>
              <w:jc w:val="both"/>
            </w:pPr>
            <w:r w:rsidRPr="00C12835">
              <w:lastRenderedPageBreak/>
              <w:t>Департамент</w:t>
            </w:r>
          </w:p>
          <w:p w14:paraId="30D8A0D3" w14:textId="77777777" w:rsidR="004F2DAE" w:rsidRPr="00C12835" w:rsidRDefault="004F2DAE" w:rsidP="002319C7">
            <w:pPr>
              <w:jc w:val="both"/>
            </w:pPr>
            <w:r w:rsidRPr="00C12835">
              <w:t>соціального розвитку</w:t>
            </w:r>
          </w:p>
          <w:p w14:paraId="019E8E28" w14:textId="77777777" w:rsidR="004F2DAE" w:rsidRPr="00C12835" w:rsidRDefault="004F2DAE" w:rsidP="002319C7">
            <w:pPr>
              <w:jc w:val="both"/>
            </w:pPr>
            <w:r w:rsidRPr="00C12835">
              <w:t>обласної державної</w:t>
            </w:r>
          </w:p>
          <w:p w14:paraId="3AC03D4B" w14:textId="77777777" w:rsidR="004F2DAE" w:rsidRPr="00C12835" w:rsidRDefault="004F2DAE" w:rsidP="002319C7">
            <w:pPr>
              <w:jc w:val="both"/>
            </w:pPr>
            <w:r w:rsidRPr="00C12835">
              <w:t>адміністрації,</w:t>
            </w:r>
          </w:p>
          <w:p w14:paraId="7BFC38E4" w14:textId="77777777" w:rsidR="004F2DAE" w:rsidRPr="00C12835" w:rsidRDefault="004F2DAE" w:rsidP="002319C7">
            <w:pPr>
              <w:jc w:val="both"/>
            </w:pPr>
            <w:r w:rsidRPr="00C12835">
              <w:t>військові адміністрації</w:t>
            </w:r>
          </w:p>
          <w:p w14:paraId="161F758C" w14:textId="77777777" w:rsidR="004F2DAE" w:rsidRPr="00C12835" w:rsidRDefault="004F2DAE" w:rsidP="002319C7">
            <w:pPr>
              <w:jc w:val="both"/>
            </w:pPr>
            <w:r w:rsidRPr="00C12835">
              <w:t>населених пунктів</w:t>
            </w:r>
          </w:p>
          <w:p w14:paraId="4FED32EE" w14:textId="77777777" w:rsidR="004F2DAE" w:rsidRPr="00C12835" w:rsidRDefault="004F2DAE" w:rsidP="002319C7">
            <w:pPr>
              <w:jc w:val="both"/>
            </w:pPr>
            <w:r w:rsidRPr="00C12835">
              <w:t>деокупованих</w:t>
            </w:r>
          </w:p>
          <w:p w14:paraId="59C7C1B5" w14:textId="77777777" w:rsidR="004F2DAE" w:rsidRPr="00C12835" w:rsidRDefault="004F2DAE" w:rsidP="002319C7">
            <w:pPr>
              <w:jc w:val="both"/>
            </w:pPr>
            <w:r w:rsidRPr="00C12835">
              <w:lastRenderedPageBreak/>
              <w:t>територіальних громад</w:t>
            </w:r>
          </w:p>
          <w:p w14:paraId="5F5F1026" w14:textId="77777777" w:rsidR="004F2DAE" w:rsidRPr="00C12835" w:rsidRDefault="004F2DAE" w:rsidP="002319C7">
            <w:pPr>
              <w:jc w:val="both"/>
            </w:pPr>
            <w:r w:rsidRPr="00C12835">
              <w:t>(за згодою)</w:t>
            </w:r>
          </w:p>
        </w:tc>
        <w:tc>
          <w:tcPr>
            <w:tcW w:w="1134" w:type="dxa"/>
          </w:tcPr>
          <w:p w14:paraId="5CFB6203" w14:textId="77777777" w:rsidR="004F2DAE" w:rsidRPr="00C12835" w:rsidRDefault="004F2DAE" w:rsidP="002319C7">
            <w:pPr>
              <w:jc w:val="center"/>
            </w:pPr>
            <w:r w:rsidRPr="00C12835">
              <w:lastRenderedPageBreak/>
              <w:t>Грудень</w:t>
            </w:r>
          </w:p>
          <w:p w14:paraId="32EBEF9F" w14:textId="77777777" w:rsidR="004F2DAE" w:rsidRPr="00C12835" w:rsidRDefault="004F2DAE" w:rsidP="002319C7">
            <w:pPr>
              <w:jc w:val="center"/>
            </w:pPr>
            <w:r w:rsidRPr="00C12835">
              <w:t>2026 року</w:t>
            </w:r>
          </w:p>
        </w:tc>
        <w:tc>
          <w:tcPr>
            <w:tcW w:w="993" w:type="dxa"/>
          </w:tcPr>
          <w:p w14:paraId="20547B22" w14:textId="77777777" w:rsidR="004F2DAE" w:rsidRPr="00C12835" w:rsidRDefault="004F2DAE" w:rsidP="004A4146"/>
        </w:tc>
        <w:tc>
          <w:tcPr>
            <w:tcW w:w="1417" w:type="dxa"/>
          </w:tcPr>
          <w:p w14:paraId="64048F0E" w14:textId="77777777" w:rsidR="004F2DAE" w:rsidRPr="00C12835" w:rsidRDefault="004F2DAE" w:rsidP="004A4146">
            <w:r w:rsidRPr="00C12835">
              <w:t>Виконується</w:t>
            </w:r>
          </w:p>
        </w:tc>
        <w:tc>
          <w:tcPr>
            <w:tcW w:w="7938" w:type="dxa"/>
          </w:tcPr>
          <w:p w14:paraId="1DF105C6" w14:textId="77777777" w:rsidR="00587106" w:rsidRPr="00C12835" w:rsidRDefault="00587106" w:rsidP="00587106">
            <w:pPr>
              <w:jc w:val="both"/>
              <w:rPr>
                <w:lang w:val="uk-UA"/>
              </w:rPr>
            </w:pPr>
            <w:r w:rsidRPr="00C12835">
              <w:rPr>
                <w:lang w:val="uk-UA"/>
              </w:rPr>
              <w:t>У зв’язку з активними бойовими діями на</w:t>
            </w:r>
            <w:r w:rsidR="00DD0AEF" w:rsidRPr="00C12835">
              <w:rPr>
                <w:lang w:val="uk-UA"/>
              </w:rPr>
              <w:t xml:space="preserve"> </w:t>
            </w:r>
            <w:r w:rsidRPr="00C12835">
              <w:rPr>
                <w:lang w:val="uk-UA"/>
              </w:rPr>
              <w:t>території області реалізація даного заходу</w:t>
            </w:r>
            <w:r w:rsidR="00DD0AEF" w:rsidRPr="00C12835">
              <w:rPr>
                <w:lang w:val="uk-UA"/>
              </w:rPr>
              <w:t xml:space="preserve"> </w:t>
            </w:r>
            <w:r w:rsidRPr="00C12835">
              <w:rPr>
                <w:lang w:val="uk-UA"/>
              </w:rPr>
              <w:t>здійснюється частково. Проведення</w:t>
            </w:r>
            <w:r w:rsidR="00DA67D7" w:rsidRPr="00C12835">
              <w:rPr>
                <w:lang w:val="uk-UA"/>
              </w:rPr>
              <w:t xml:space="preserve"> </w:t>
            </w:r>
            <w:r w:rsidRPr="00C12835">
              <w:rPr>
                <w:lang w:val="uk-UA"/>
              </w:rPr>
              <w:t>повноцінних робіт з обстеження та відновлення</w:t>
            </w:r>
            <w:r w:rsidR="00DD0AEF" w:rsidRPr="00C12835">
              <w:rPr>
                <w:lang w:val="uk-UA"/>
              </w:rPr>
              <w:t xml:space="preserve"> </w:t>
            </w:r>
            <w:r w:rsidRPr="00C12835">
              <w:rPr>
                <w:lang w:val="uk-UA"/>
              </w:rPr>
              <w:t>об’єктів ускладнюється постійною загрозою</w:t>
            </w:r>
            <w:r w:rsidR="00DD0AEF" w:rsidRPr="00C12835">
              <w:rPr>
                <w:lang w:val="uk-UA"/>
              </w:rPr>
              <w:t xml:space="preserve"> </w:t>
            </w:r>
            <w:r w:rsidRPr="00C12835">
              <w:rPr>
                <w:lang w:val="uk-UA"/>
              </w:rPr>
              <w:t>обстрілів та безпековою ситуацією.</w:t>
            </w:r>
          </w:p>
          <w:p w14:paraId="42772FCE" w14:textId="77777777" w:rsidR="00587106" w:rsidRPr="00C12835" w:rsidRDefault="00587106" w:rsidP="00587106">
            <w:pPr>
              <w:jc w:val="both"/>
              <w:rPr>
                <w:lang w:val="uk-UA"/>
              </w:rPr>
            </w:pPr>
            <w:r w:rsidRPr="00C12835">
              <w:rPr>
                <w:lang w:val="uk-UA"/>
              </w:rPr>
              <w:t>Після стабілізації безпекової ситуації та</w:t>
            </w:r>
            <w:r w:rsidR="00DD0AEF" w:rsidRPr="00C12835">
              <w:rPr>
                <w:lang w:val="uk-UA"/>
              </w:rPr>
              <w:t xml:space="preserve"> </w:t>
            </w:r>
            <w:r w:rsidRPr="00C12835">
              <w:rPr>
                <w:lang w:val="uk-UA"/>
              </w:rPr>
              <w:t>припинення обстрілів з боку держави-агресора</w:t>
            </w:r>
            <w:r w:rsidR="00DD0AEF" w:rsidRPr="00C12835">
              <w:rPr>
                <w:lang w:val="uk-UA"/>
              </w:rPr>
              <w:t xml:space="preserve"> </w:t>
            </w:r>
            <w:r w:rsidRPr="00C12835">
              <w:rPr>
                <w:lang w:val="uk-UA"/>
              </w:rPr>
              <w:t>планується організувати комплексне</w:t>
            </w:r>
            <w:r w:rsidR="00DA67D7" w:rsidRPr="00C12835">
              <w:rPr>
                <w:lang w:val="uk-UA"/>
              </w:rPr>
              <w:t xml:space="preserve"> </w:t>
            </w:r>
            <w:r w:rsidRPr="00C12835">
              <w:rPr>
                <w:lang w:val="uk-UA"/>
              </w:rPr>
              <w:t>обстеження відповідних об’єктів з метою</w:t>
            </w:r>
            <w:r w:rsidR="00DD0AEF" w:rsidRPr="00C12835">
              <w:rPr>
                <w:lang w:val="uk-UA"/>
              </w:rPr>
              <w:t xml:space="preserve"> </w:t>
            </w:r>
            <w:r w:rsidRPr="00C12835">
              <w:rPr>
                <w:lang w:val="uk-UA"/>
              </w:rPr>
              <w:t>визначення ступеня їх пошкодження та потреби</w:t>
            </w:r>
            <w:r w:rsidR="00DD0AEF" w:rsidRPr="00C12835">
              <w:rPr>
                <w:lang w:val="uk-UA"/>
              </w:rPr>
              <w:t xml:space="preserve"> </w:t>
            </w:r>
            <w:r w:rsidRPr="00C12835">
              <w:rPr>
                <w:lang w:val="uk-UA"/>
              </w:rPr>
              <w:t>у відновлювальних роботах. За результатами</w:t>
            </w:r>
            <w:r w:rsidR="00DD0AEF" w:rsidRPr="00C12835">
              <w:rPr>
                <w:lang w:val="uk-UA"/>
              </w:rPr>
              <w:t xml:space="preserve"> </w:t>
            </w:r>
            <w:r w:rsidRPr="00C12835">
              <w:rPr>
                <w:lang w:val="uk-UA"/>
              </w:rPr>
              <w:t>проведеної оцінки буде сформовано перелік</w:t>
            </w:r>
            <w:r w:rsidR="00DA67D7" w:rsidRPr="00C12835">
              <w:rPr>
                <w:lang w:val="uk-UA"/>
              </w:rPr>
              <w:t xml:space="preserve"> </w:t>
            </w:r>
            <w:r w:rsidRPr="00C12835">
              <w:rPr>
                <w:lang w:val="uk-UA"/>
              </w:rPr>
              <w:t>першочергових заходів з відновлення та</w:t>
            </w:r>
            <w:r w:rsidR="00DD0AEF" w:rsidRPr="00C12835">
              <w:rPr>
                <w:lang w:val="uk-UA"/>
              </w:rPr>
              <w:t xml:space="preserve"> </w:t>
            </w:r>
            <w:r w:rsidRPr="00C12835">
              <w:rPr>
                <w:lang w:val="uk-UA"/>
              </w:rPr>
              <w:t>проведено ремонтні роботи.</w:t>
            </w:r>
          </w:p>
          <w:p w14:paraId="7171D87C" w14:textId="77777777" w:rsidR="000A65F3" w:rsidRPr="00C12835" w:rsidRDefault="00587106" w:rsidP="00100E57">
            <w:pPr>
              <w:jc w:val="both"/>
              <w:rPr>
                <w:lang w:val="uk-UA"/>
              </w:rPr>
            </w:pPr>
            <w:r w:rsidRPr="00C12835">
              <w:rPr>
                <w:lang w:val="uk-UA"/>
              </w:rPr>
              <w:lastRenderedPageBreak/>
              <w:t>Під час виконання відновлювальних та</w:t>
            </w:r>
            <w:r w:rsidR="0073560A" w:rsidRPr="00C12835">
              <w:rPr>
                <w:lang w:val="uk-UA"/>
              </w:rPr>
              <w:t xml:space="preserve"> </w:t>
            </w:r>
            <w:r w:rsidRPr="00C12835">
              <w:rPr>
                <w:lang w:val="uk-UA"/>
              </w:rPr>
              <w:t>ремонтних робіт передбачається обов’язкове</w:t>
            </w:r>
            <w:r w:rsidR="00DD0AEF" w:rsidRPr="00C12835">
              <w:rPr>
                <w:lang w:val="uk-UA"/>
              </w:rPr>
              <w:t xml:space="preserve"> </w:t>
            </w:r>
            <w:r w:rsidRPr="00C12835">
              <w:rPr>
                <w:lang w:val="uk-UA"/>
              </w:rPr>
              <w:t>дотримання вимог чинного законодавства та</w:t>
            </w:r>
            <w:r w:rsidR="00DD0AEF" w:rsidRPr="00C12835">
              <w:rPr>
                <w:lang w:val="uk-UA"/>
              </w:rPr>
              <w:t xml:space="preserve"> </w:t>
            </w:r>
            <w:r w:rsidRPr="00C12835">
              <w:rPr>
                <w:lang w:val="uk-UA"/>
              </w:rPr>
              <w:t>державних будівельних норм щодо</w:t>
            </w:r>
            <w:r w:rsidR="00DD0AEF" w:rsidRPr="00C12835">
              <w:rPr>
                <w:lang w:val="uk-UA"/>
              </w:rPr>
              <w:t xml:space="preserve"> </w:t>
            </w:r>
            <w:r w:rsidRPr="00C12835">
              <w:rPr>
                <w:lang w:val="uk-UA"/>
              </w:rPr>
              <w:t>забезпечення безбар’єрності та доступності</w:t>
            </w:r>
            <w:r w:rsidR="00DD0AEF" w:rsidRPr="00C12835">
              <w:rPr>
                <w:lang w:val="uk-UA"/>
              </w:rPr>
              <w:t xml:space="preserve"> </w:t>
            </w:r>
            <w:r w:rsidRPr="00C12835">
              <w:rPr>
                <w:lang w:val="uk-UA"/>
              </w:rPr>
              <w:t>об’єктів д</w:t>
            </w:r>
            <w:r w:rsidR="00100E57" w:rsidRPr="00C12835">
              <w:rPr>
                <w:lang w:val="uk-UA"/>
              </w:rPr>
              <w:t>ля маломобільних груп населення.</w:t>
            </w:r>
            <w:r w:rsidRPr="00C12835">
              <w:rPr>
                <w:lang w:val="uk-UA"/>
              </w:rPr>
              <w:t xml:space="preserve"> </w:t>
            </w:r>
          </w:p>
          <w:p w14:paraId="378B0768" w14:textId="77777777" w:rsidR="00862B37" w:rsidRPr="00A470BE" w:rsidRDefault="000A65F3" w:rsidP="00100E57">
            <w:pPr>
              <w:spacing w:line="100" w:lineRule="atLeast"/>
              <w:jc w:val="both"/>
              <w:rPr>
                <w:color w:val="000000"/>
                <w:lang w:val="uk-UA"/>
              </w:rPr>
            </w:pPr>
            <w:r w:rsidRPr="00C12835">
              <w:rPr>
                <w:color w:val="000000"/>
                <w:lang w:val="uk-UA"/>
              </w:rPr>
              <w:t>У зв’язку з безпековою ситуацією КЗ «Центр надання соціальних послуг» Білозерської селищної ради розміщено в укритті.</w:t>
            </w:r>
            <w:r w:rsidR="00100E57" w:rsidRPr="00C12835">
              <w:rPr>
                <w:color w:val="000000"/>
                <w:lang w:val="uk-UA"/>
              </w:rPr>
              <w:t xml:space="preserve"> </w:t>
            </w:r>
            <w:r w:rsidRPr="00C12835">
              <w:rPr>
                <w:color w:val="000000"/>
                <w:lang w:val="uk-UA"/>
              </w:rPr>
              <w:t xml:space="preserve">Ветеранський простір Білозерської громади  облаштовано у відповідності з критеріями фізичної безбар’єрності, виготовлено таблички </w:t>
            </w:r>
            <w:r w:rsidRPr="00A470BE">
              <w:rPr>
                <w:color w:val="000000"/>
                <w:lang w:val="uk-UA"/>
              </w:rPr>
              <w:t>зі шрифтом Брайля</w:t>
            </w:r>
            <w:r w:rsidR="00100E57" w:rsidRPr="00A470BE">
              <w:rPr>
                <w:color w:val="000000"/>
                <w:lang w:val="uk-UA"/>
              </w:rPr>
              <w:t>.</w:t>
            </w:r>
          </w:p>
          <w:p w14:paraId="6BA7EC15" w14:textId="77777777" w:rsidR="00A470BE" w:rsidRPr="00A470BE" w:rsidRDefault="00A470BE" w:rsidP="00A470BE">
            <w:pPr>
              <w:spacing w:line="100" w:lineRule="atLeast"/>
              <w:jc w:val="both"/>
              <w:rPr>
                <w:lang w:val="uk-UA"/>
              </w:rPr>
            </w:pPr>
            <w:hyperlink r:id="rId65" w:history="1">
              <w:r w:rsidRPr="00A470BE">
                <w:rPr>
                  <w:rStyle w:val="a5"/>
                </w:rPr>
                <w:t>https</w:t>
              </w:r>
              <w:r w:rsidRPr="00A470BE">
                <w:rPr>
                  <w:rStyle w:val="a5"/>
                  <w:lang w:val="uk-UA"/>
                </w:rPr>
                <w:t>://</w:t>
              </w:r>
              <w:r w:rsidRPr="00A470BE">
                <w:rPr>
                  <w:rStyle w:val="a5"/>
                </w:rPr>
                <w:t>bilozerka</w:t>
              </w:r>
              <w:r w:rsidRPr="00A470BE">
                <w:rPr>
                  <w:rStyle w:val="a5"/>
                  <w:lang w:val="uk-UA"/>
                </w:rPr>
                <w:t>-</w:t>
              </w:r>
              <w:r w:rsidRPr="00A470BE">
                <w:rPr>
                  <w:rStyle w:val="a5"/>
                </w:rPr>
                <w:t>otg</w:t>
              </w:r>
              <w:r w:rsidRPr="00A470BE">
                <w:rPr>
                  <w:rStyle w:val="a5"/>
                  <w:lang w:val="uk-UA"/>
                </w:rPr>
                <w:t>.</w:t>
              </w:r>
              <w:r w:rsidRPr="00A470BE">
                <w:rPr>
                  <w:rStyle w:val="a5"/>
                </w:rPr>
                <w:t>gov</w:t>
              </w:r>
              <w:r w:rsidRPr="00A470BE">
                <w:rPr>
                  <w:rStyle w:val="a5"/>
                  <w:lang w:val="uk-UA"/>
                </w:rPr>
                <w:t>.</w:t>
              </w:r>
              <w:r w:rsidRPr="00A470BE">
                <w:rPr>
                  <w:rStyle w:val="a5"/>
                </w:rPr>
                <w:t>ua</w:t>
              </w:r>
              <w:r w:rsidRPr="00A470BE">
                <w:rPr>
                  <w:rStyle w:val="a5"/>
                  <w:lang w:val="uk-UA"/>
                </w:rPr>
                <w:t>/2025/10/17/%</w:t>
              </w:r>
              <w:r w:rsidRPr="00A470BE">
                <w:rPr>
                  <w:rStyle w:val="a5"/>
                </w:rPr>
                <w:t>d</w:t>
              </w:r>
              <w:r w:rsidRPr="00A470BE">
                <w:rPr>
                  <w:rStyle w:val="a5"/>
                  <w:lang w:val="uk-UA"/>
                </w:rPr>
                <w:t>1%83-%</w:t>
              </w:r>
              <w:r w:rsidRPr="00A470BE">
                <w:rPr>
                  <w:rStyle w:val="a5"/>
                </w:rPr>
                <w:t>d</w:t>
              </w:r>
              <w:r w:rsidRPr="00A470BE">
                <w:rPr>
                  <w:rStyle w:val="a5"/>
                  <w:lang w:val="uk-UA"/>
                </w:rPr>
                <w:t>0%</w:t>
              </w:r>
              <w:r w:rsidRPr="00A470BE">
                <w:rPr>
                  <w:rStyle w:val="a5"/>
                </w:rPr>
                <w:t>b</w:t>
              </w:r>
              <w:r w:rsidRPr="00A470BE">
                <w:rPr>
                  <w:rStyle w:val="a5"/>
                  <w:lang w:val="uk-UA"/>
                </w:rPr>
                <w:t>1%</w:t>
              </w:r>
              <w:r w:rsidRPr="00A470BE">
                <w:rPr>
                  <w:rStyle w:val="a5"/>
                </w:rPr>
                <w:t>d</w:t>
              </w:r>
              <w:r w:rsidRPr="00A470BE">
                <w:rPr>
                  <w:rStyle w:val="a5"/>
                  <w:lang w:val="uk-UA"/>
                </w:rPr>
                <w:t>1%96%</w:t>
              </w:r>
              <w:r w:rsidRPr="00A470BE">
                <w:rPr>
                  <w:rStyle w:val="a5"/>
                </w:rPr>
                <w:t>d</w:t>
              </w:r>
              <w:r w:rsidRPr="00A470BE">
                <w:rPr>
                  <w:rStyle w:val="a5"/>
                  <w:lang w:val="uk-UA"/>
                </w:rPr>
                <w:t>0%</w:t>
              </w:r>
              <w:r w:rsidRPr="00A470BE">
                <w:rPr>
                  <w:rStyle w:val="a5"/>
                </w:rPr>
                <w:t>bb</w:t>
              </w:r>
              <w:r w:rsidRPr="00A470BE">
                <w:rPr>
                  <w:rStyle w:val="a5"/>
                  <w:lang w:val="uk-UA"/>
                </w:rPr>
                <w:t>%</w:t>
              </w:r>
              <w:r w:rsidRPr="00A470BE">
                <w:rPr>
                  <w:rStyle w:val="a5"/>
                </w:rPr>
                <w:t>d</w:t>
              </w:r>
              <w:r w:rsidRPr="00A470BE">
                <w:rPr>
                  <w:rStyle w:val="a5"/>
                  <w:lang w:val="uk-UA"/>
                </w:rPr>
                <w:t>0%</w:t>
              </w:r>
              <w:r w:rsidRPr="00A470BE">
                <w:rPr>
                  <w:rStyle w:val="a5"/>
                </w:rPr>
                <w:t>be</w:t>
              </w:r>
              <w:r w:rsidRPr="00A470BE">
                <w:rPr>
                  <w:rStyle w:val="a5"/>
                  <w:lang w:val="uk-UA"/>
                </w:rPr>
                <w:t>%</w:t>
              </w:r>
              <w:r w:rsidRPr="00A470BE">
                <w:rPr>
                  <w:rStyle w:val="a5"/>
                </w:rPr>
                <w:t>d</w:t>
              </w:r>
              <w:r w:rsidRPr="00A470BE">
                <w:rPr>
                  <w:rStyle w:val="a5"/>
                  <w:lang w:val="uk-UA"/>
                </w:rPr>
                <w:t>0%</w:t>
              </w:r>
              <w:r w:rsidRPr="00A470BE">
                <w:rPr>
                  <w:rStyle w:val="a5"/>
                </w:rPr>
                <w:t>b</w:t>
              </w:r>
              <w:r w:rsidRPr="00A470BE">
                <w:rPr>
                  <w:rStyle w:val="a5"/>
                  <w:lang w:val="uk-UA"/>
                </w:rPr>
                <w:t>7%</w:t>
              </w:r>
              <w:r w:rsidRPr="00A470BE">
                <w:rPr>
                  <w:rStyle w:val="a5"/>
                </w:rPr>
                <w:t>d</w:t>
              </w:r>
              <w:r w:rsidRPr="00A470BE">
                <w:rPr>
                  <w:rStyle w:val="a5"/>
                  <w:lang w:val="uk-UA"/>
                </w:rPr>
                <w:t>0%</w:t>
              </w:r>
              <w:r w:rsidRPr="00A470BE">
                <w:rPr>
                  <w:rStyle w:val="a5"/>
                </w:rPr>
                <w:t>b</w:t>
              </w:r>
              <w:r w:rsidRPr="00A470BE">
                <w:rPr>
                  <w:rStyle w:val="a5"/>
                  <w:lang w:val="uk-UA"/>
                </w:rPr>
                <w:t>5%</w:t>
              </w:r>
              <w:r w:rsidRPr="00A470BE">
                <w:rPr>
                  <w:rStyle w:val="a5"/>
                </w:rPr>
                <w:t>d</w:t>
              </w:r>
              <w:r w:rsidRPr="00A470BE">
                <w:rPr>
                  <w:rStyle w:val="a5"/>
                  <w:lang w:val="uk-UA"/>
                </w:rPr>
                <w:t>1%80%</w:t>
              </w:r>
              <w:r w:rsidRPr="00A470BE">
                <w:rPr>
                  <w:rStyle w:val="a5"/>
                </w:rPr>
                <w:t>d</w:t>
              </w:r>
              <w:r w:rsidRPr="00A470BE">
                <w:rPr>
                  <w:rStyle w:val="a5"/>
                  <w:lang w:val="uk-UA"/>
                </w:rPr>
                <w:t>1%81%</w:t>
              </w:r>
              <w:r w:rsidRPr="00A470BE">
                <w:rPr>
                  <w:rStyle w:val="a5"/>
                </w:rPr>
                <w:t>d</w:t>
              </w:r>
              <w:r w:rsidRPr="00A470BE">
                <w:rPr>
                  <w:rStyle w:val="a5"/>
                  <w:lang w:val="uk-UA"/>
                </w:rPr>
                <w:t>1%8</w:t>
              </w:r>
              <w:r w:rsidRPr="00A470BE">
                <w:rPr>
                  <w:rStyle w:val="a5"/>
                </w:rPr>
                <w:t>c</w:t>
              </w:r>
              <w:r w:rsidRPr="00A470BE">
                <w:rPr>
                  <w:rStyle w:val="a5"/>
                  <w:lang w:val="uk-UA"/>
                </w:rPr>
                <w:t>%</w:t>
              </w:r>
              <w:r w:rsidRPr="00A470BE">
                <w:rPr>
                  <w:rStyle w:val="a5"/>
                </w:rPr>
                <w:t>d</w:t>
              </w:r>
              <w:r w:rsidRPr="00A470BE">
                <w:rPr>
                  <w:rStyle w:val="a5"/>
                  <w:lang w:val="uk-UA"/>
                </w:rPr>
                <w:t>0%</w:t>
              </w:r>
              <w:r w:rsidRPr="00A470BE">
                <w:rPr>
                  <w:rStyle w:val="a5"/>
                </w:rPr>
                <w:t>ba</w:t>
              </w:r>
              <w:r w:rsidRPr="00A470BE">
                <w:rPr>
                  <w:rStyle w:val="a5"/>
                  <w:lang w:val="uk-UA"/>
                </w:rPr>
                <w:t>%</w:t>
              </w:r>
              <w:r w:rsidRPr="00A470BE">
                <w:rPr>
                  <w:rStyle w:val="a5"/>
                </w:rPr>
                <w:t>d</w:t>
              </w:r>
              <w:r w:rsidRPr="00A470BE">
                <w:rPr>
                  <w:rStyle w:val="a5"/>
                  <w:lang w:val="uk-UA"/>
                </w:rPr>
                <w:t>1%96%</w:t>
              </w:r>
              <w:r w:rsidRPr="00A470BE">
                <w:rPr>
                  <w:rStyle w:val="a5"/>
                </w:rPr>
                <w:t>d</w:t>
              </w:r>
              <w:r w:rsidRPr="00A470BE">
                <w:rPr>
                  <w:rStyle w:val="a5"/>
                  <w:lang w:val="uk-UA"/>
                </w:rPr>
                <w:t>0%</w:t>
              </w:r>
              <w:r w:rsidRPr="00A470BE">
                <w:rPr>
                  <w:rStyle w:val="a5"/>
                </w:rPr>
                <w:t>b</w:t>
              </w:r>
              <w:r w:rsidRPr="00A470BE">
                <w:rPr>
                  <w:rStyle w:val="a5"/>
                  <w:lang w:val="uk-UA"/>
                </w:rPr>
                <w:t>9-%</w:t>
              </w:r>
              <w:r w:rsidRPr="00A470BE">
                <w:rPr>
                  <w:rStyle w:val="a5"/>
                </w:rPr>
                <w:t>d</w:t>
              </w:r>
              <w:r w:rsidRPr="00A470BE">
                <w:rPr>
                  <w:rStyle w:val="a5"/>
                  <w:lang w:val="uk-UA"/>
                </w:rPr>
                <w:t>0%</w:t>
              </w:r>
              <w:r w:rsidRPr="00A470BE">
                <w:rPr>
                  <w:rStyle w:val="a5"/>
                </w:rPr>
                <w:t>b</w:t>
              </w:r>
              <w:r w:rsidRPr="00A470BE">
                <w:rPr>
                  <w:rStyle w:val="a5"/>
                  <w:lang w:val="uk-UA"/>
                </w:rPr>
                <w:t>3%</w:t>
              </w:r>
              <w:r w:rsidRPr="00A470BE">
                <w:rPr>
                  <w:rStyle w:val="a5"/>
                </w:rPr>
                <w:t>d</w:t>
              </w:r>
              <w:r w:rsidRPr="00A470BE">
                <w:rPr>
                  <w:rStyle w:val="a5"/>
                  <w:lang w:val="uk-UA"/>
                </w:rPr>
                <w:t>1%80%</w:t>
              </w:r>
              <w:r w:rsidRPr="00A470BE">
                <w:rPr>
                  <w:rStyle w:val="a5"/>
                </w:rPr>
                <w:t>d</w:t>
              </w:r>
              <w:r w:rsidRPr="00A470BE">
                <w:rPr>
                  <w:rStyle w:val="a5"/>
                  <w:lang w:val="uk-UA"/>
                </w:rPr>
                <w:t>0%</w:t>
              </w:r>
              <w:r w:rsidRPr="00A470BE">
                <w:rPr>
                  <w:rStyle w:val="a5"/>
                </w:rPr>
                <w:t>be</w:t>
              </w:r>
              <w:r w:rsidRPr="00A470BE">
                <w:rPr>
                  <w:rStyle w:val="a5"/>
                  <w:lang w:val="uk-UA"/>
                </w:rPr>
                <w:t>%</w:t>
              </w:r>
              <w:r w:rsidRPr="00A470BE">
                <w:rPr>
                  <w:rStyle w:val="a5"/>
                </w:rPr>
                <w:t>d</w:t>
              </w:r>
              <w:r w:rsidRPr="00A470BE">
                <w:rPr>
                  <w:rStyle w:val="a5"/>
                  <w:lang w:val="uk-UA"/>
                </w:rPr>
                <w:t>0%</w:t>
              </w:r>
              <w:r w:rsidRPr="00A470BE">
                <w:rPr>
                  <w:rStyle w:val="a5"/>
                </w:rPr>
                <w:t>bc</w:t>
              </w:r>
              <w:r w:rsidRPr="00A470BE">
                <w:rPr>
                  <w:rStyle w:val="a5"/>
                  <w:lang w:val="uk-UA"/>
                </w:rPr>
                <w:t>%</w:t>
              </w:r>
              <w:r w:rsidRPr="00A470BE">
                <w:rPr>
                  <w:rStyle w:val="a5"/>
                </w:rPr>
                <w:t>d</w:t>
              </w:r>
              <w:r w:rsidRPr="00A470BE">
                <w:rPr>
                  <w:rStyle w:val="a5"/>
                  <w:lang w:val="uk-UA"/>
                </w:rPr>
                <w:t>0%</w:t>
              </w:r>
              <w:r w:rsidRPr="00A470BE">
                <w:rPr>
                  <w:rStyle w:val="a5"/>
                </w:rPr>
                <w:t>b</w:t>
              </w:r>
              <w:r w:rsidRPr="00A470BE">
                <w:rPr>
                  <w:rStyle w:val="a5"/>
                  <w:lang w:val="uk-UA"/>
                </w:rPr>
                <w:t>0%</w:t>
              </w:r>
              <w:r w:rsidRPr="00A470BE">
                <w:rPr>
                  <w:rStyle w:val="a5"/>
                </w:rPr>
                <w:t>d</w:t>
              </w:r>
              <w:r w:rsidRPr="00A470BE">
                <w:rPr>
                  <w:rStyle w:val="a5"/>
                  <w:lang w:val="uk-UA"/>
                </w:rPr>
                <w:t>0%</w:t>
              </w:r>
              <w:r w:rsidRPr="00A470BE">
                <w:rPr>
                  <w:rStyle w:val="a5"/>
                </w:rPr>
                <w:t>b</w:t>
              </w:r>
              <w:r w:rsidRPr="00A470BE">
                <w:rPr>
                  <w:rStyle w:val="a5"/>
                  <w:lang w:val="uk-UA"/>
                </w:rPr>
                <w:t>4%</w:t>
              </w:r>
              <w:r w:rsidRPr="00A470BE">
                <w:rPr>
                  <w:rStyle w:val="a5"/>
                </w:rPr>
                <w:t>d</w:t>
              </w:r>
              <w:r w:rsidRPr="00A470BE">
                <w:rPr>
                  <w:rStyle w:val="a5"/>
                  <w:lang w:val="uk-UA"/>
                </w:rPr>
                <w:t>1%96-%</w:t>
              </w:r>
              <w:r w:rsidRPr="00A470BE">
                <w:rPr>
                  <w:rStyle w:val="a5"/>
                </w:rPr>
                <w:t>d</w:t>
              </w:r>
              <w:r w:rsidRPr="00A470BE">
                <w:rPr>
                  <w:rStyle w:val="a5"/>
                  <w:lang w:val="uk-UA"/>
                </w:rPr>
                <w:t>0%</w:t>
              </w:r>
              <w:r w:rsidRPr="00A470BE">
                <w:rPr>
                  <w:rStyle w:val="a5"/>
                </w:rPr>
                <w:t>b</w:t>
              </w:r>
              <w:r w:rsidRPr="00A470BE">
                <w:rPr>
                  <w:rStyle w:val="a5"/>
                  <w:lang w:val="uk-UA"/>
                </w:rPr>
                <w:t>7%</w:t>
              </w:r>
              <w:r w:rsidRPr="00A470BE">
                <w:rPr>
                  <w:rStyle w:val="a5"/>
                </w:rPr>
                <w:t>d</w:t>
              </w:r>
              <w:r w:rsidRPr="00A470BE">
                <w:rPr>
                  <w:rStyle w:val="a5"/>
                  <w:lang w:val="uk-UA"/>
                </w:rPr>
                <w:t>0%</w:t>
              </w:r>
              <w:r w:rsidRPr="00A470BE">
                <w:rPr>
                  <w:rStyle w:val="a5"/>
                </w:rPr>
                <w:t>b</w:t>
              </w:r>
              <w:r w:rsidRPr="00A470BE">
                <w:rPr>
                  <w:rStyle w:val="a5"/>
                  <w:lang w:val="uk-UA"/>
                </w:rPr>
                <w:t>0%</w:t>
              </w:r>
              <w:r w:rsidRPr="00A470BE">
                <w:rPr>
                  <w:rStyle w:val="a5"/>
                </w:rPr>
                <w:t>d</w:t>
              </w:r>
              <w:r w:rsidRPr="00A470BE">
                <w:rPr>
                  <w:rStyle w:val="a5"/>
                  <w:lang w:val="uk-UA"/>
                </w:rPr>
                <w:t>0%</w:t>
              </w:r>
              <w:r w:rsidRPr="00A470BE">
                <w:rPr>
                  <w:rStyle w:val="a5"/>
                </w:rPr>
                <w:t>bf</w:t>
              </w:r>
              <w:r w:rsidRPr="00A470BE">
                <w:rPr>
                  <w:rStyle w:val="a5"/>
                  <w:lang w:val="uk-UA"/>
                </w:rPr>
                <w:t>%</w:t>
              </w:r>
              <w:r w:rsidRPr="00A470BE">
                <w:rPr>
                  <w:rStyle w:val="a5"/>
                </w:rPr>
                <w:t>d</w:t>
              </w:r>
              <w:r w:rsidRPr="00A470BE">
                <w:rPr>
                  <w:rStyle w:val="a5"/>
                  <w:lang w:val="uk-UA"/>
                </w:rPr>
                <w:t>1%80%</w:t>
              </w:r>
              <w:r w:rsidRPr="00A470BE">
                <w:rPr>
                  <w:rStyle w:val="a5"/>
                </w:rPr>
                <w:t>d</w:t>
              </w:r>
              <w:r w:rsidRPr="00A470BE">
                <w:rPr>
                  <w:rStyle w:val="a5"/>
                  <w:lang w:val="uk-UA"/>
                </w:rPr>
                <w:t>0%</w:t>
              </w:r>
              <w:r w:rsidRPr="00A470BE">
                <w:rPr>
                  <w:rStyle w:val="a5"/>
                </w:rPr>
                <w:t>b</w:t>
              </w:r>
              <w:r w:rsidRPr="00A470BE">
                <w:rPr>
                  <w:rStyle w:val="a5"/>
                  <w:lang w:val="uk-UA"/>
                </w:rPr>
                <w:t>0%</w:t>
              </w:r>
              <w:r w:rsidRPr="00A470BE">
                <w:rPr>
                  <w:rStyle w:val="a5"/>
                </w:rPr>
                <w:t>d</w:t>
              </w:r>
              <w:r w:rsidRPr="00A470BE">
                <w:rPr>
                  <w:rStyle w:val="a5"/>
                  <w:lang w:val="uk-UA"/>
                </w:rPr>
                <w:t>1%86%</w:t>
              </w:r>
              <w:r w:rsidRPr="00A470BE">
                <w:rPr>
                  <w:rStyle w:val="a5"/>
                </w:rPr>
                <w:t>d</w:t>
              </w:r>
              <w:r w:rsidRPr="00A470BE">
                <w:rPr>
                  <w:rStyle w:val="a5"/>
                  <w:lang w:val="uk-UA"/>
                </w:rPr>
                <w:t>1%8</w:t>
              </w:r>
              <w:r w:rsidRPr="00A470BE">
                <w:rPr>
                  <w:rStyle w:val="a5"/>
                </w:rPr>
                <w:t>e</w:t>
              </w:r>
              <w:r w:rsidRPr="00A470BE">
                <w:rPr>
                  <w:rStyle w:val="a5"/>
                  <w:lang w:val="uk-UA"/>
                </w:rPr>
                <w:t>%</w:t>
              </w:r>
              <w:r w:rsidRPr="00A470BE">
                <w:rPr>
                  <w:rStyle w:val="a5"/>
                </w:rPr>
                <w:t>d</w:t>
              </w:r>
              <w:r w:rsidRPr="00A470BE">
                <w:rPr>
                  <w:rStyle w:val="a5"/>
                  <w:lang w:val="uk-UA"/>
                </w:rPr>
                <w:t>0%</w:t>
              </w:r>
              <w:r w:rsidRPr="00A470BE">
                <w:rPr>
                  <w:rStyle w:val="a5"/>
                </w:rPr>
                <w:t>b</w:t>
              </w:r>
              <w:r w:rsidRPr="00A470BE">
                <w:rPr>
                  <w:rStyle w:val="a5"/>
                  <w:lang w:val="uk-UA"/>
                </w:rPr>
                <w:t>2%</w:t>
              </w:r>
              <w:r w:rsidRPr="00A470BE">
                <w:rPr>
                  <w:rStyle w:val="a5"/>
                </w:rPr>
                <w:t>d</w:t>
              </w:r>
              <w:r w:rsidRPr="00A470BE">
                <w:rPr>
                  <w:rStyle w:val="a5"/>
                  <w:lang w:val="uk-UA"/>
                </w:rPr>
                <w:t>0%</w:t>
              </w:r>
              <w:r w:rsidRPr="00A470BE">
                <w:rPr>
                  <w:rStyle w:val="a5"/>
                </w:rPr>
                <w:t>b</w:t>
              </w:r>
              <w:r w:rsidRPr="00A470BE">
                <w:rPr>
                  <w:rStyle w:val="a5"/>
                  <w:lang w:val="uk-UA"/>
                </w:rPr>
                <w:t>0%</w:t>
              </w:r>
              <w:r w:rsidRPr="00A470BE">
                <w:rPr>
                  <w:rStyle w:val="a5"/>
                </w:rPr>
                <w:t>d</w:t>
              </w:r>
              <w:r w:rsidRPr="00A470BE">
                <w:rPr>
                  <w:rStyle w:val="a5"/>
                  <w:lang w:val="uk-UA"/>
                </w:rPr>
                <w:t>0%</w:t>
              </w:r>
              <w:r w:rsidRPr="00A470BE">
                <w:rPr>
                  <w:rStyle w:val="a5"/>
                </w:rPr>
                <w:t>b</w:t>
              </w:r>
              <w:r w:rsidRPr="00A470BE">
                <w:rPr>
                  <w:rStyle w:val="a5"/>
                  <w:lang w:val="uk-UA"/>
                </w:rPr>
                <w:t>2-%</w:t>
              </w:r>
              <w:r w:rsidRPr="00A470BE">
                <w:rPr>
                  <w:rStyle w:val="a5"/>
                </w:rPr>
                <w:t>d</w:t>
              </w:r>
              <w:r w:rsidRPr="00A470BE">
                <w:rPr>
                  <w:rStyle w:val="a5"/>
                  <w:lang w:val="uk-UA"/>
                </w:rPr>
                <w:t>0%</w:t>
              </w:r>
              <w:r w:rsidRPr="00A470BE">
                <w:rPr>
                  <w:rStyle w:val="a5"/>
                </w:rPr>
                <w:t>b</w:t>
              </w:r>
              <w:r w:rsidRPr="00A470BE">
                <w:rPr>
                  <w:rStyle w:val="a5"/>
                  <w:lang w:val="uk-UA"/>
                </w:rPr>
                <w:t>2%</w:t>
              </w:r>
              <w:r w:rsidRPr="00A470BE">
                <w:rPr>
                  <w:rStyle w:val="a5"/>
                </w:rPr>
                <w:t>d</w:t>
              </w:r>
              <w:r w:rsidRPr="00A470BE">
                <w:rPr>
                  <w:rStyle w:val="a5"/>
                  <w:lang w:val="uk-UA"/>
                </w:rPr>
                <w:t>0%</w:t>
              </w:r>
              <w:r w:rsidRPr="00A470BE">
                <w:rPr>
                  <w:rStyle w:val="a5"/>
                </w:rPr>
                <w:t>b</w:t>
              </w:r>
              <w:r w:rsidRPr="00A470BE">
                <w:rPr>
                  <w:rStyle w:val="a5"/>
                  <w:lang w:val="uk-UA"/>
                </w:rPr>
                <w:t>5/</w:t>
              </w:r>
            </w:hyperlink>
          </w:p>
          <w:p w14:paraId="2418D086" w14:textId="77777777" w:rsidR="00A470BE" w:rsidRPr="00A470BE" w:rsidRDefault="00A470BE" w:rsidP="00A470BE">
            <w:pPr>
              <w:spacing w:line="100" w:lineRule="atLeast"/>
              <w:jc w:val="both"/>
              <w:rPr>
                <w:color w:val="000000"/>
                <w:lang w:val="uk-UA"/>
              </w:rPr>
            </w:pPr>
            <w:r w:rsidRPr="00A470BE">
              <w:rPr>
                <w:color w:val="000000"/>
                <w:lang w:val="uk-UA"/>
              </w:rPr>
              <w:t>У Високопільській ТГ у</w:t>
            </w:r>
            <w:r w:rsidRPr="00A470BE">
              <w:rPr>
                <w:lang w:val="uk-UA"/>
              </w:rPr>
              <w:t xml:space="preserve"> Центрі надання соціальних послуг працюють 3 відділення. Стаціонарне відділення не відновлено через пошкодження будівлі; необхідний капітальний ремонт із забезпеченням доступності.</w:t>
            </w:r>
          </w:p>
          <w:p w14:paraId="670477EC" w14:textId="77777777" w:rsidR="00A470BE" w:rsidRPr="00A470BE" w:rsidRDefault="00A470BE" w:rsidP="00A470BE">
            <w:pPr>
              <w:spacing w:line="100" w:lineRule="atLeast"/>
              <w:jc w:val="both"/>
              <w:rPr>
                <w:color w:val="000000"/>
                <w:highlight w:val="green"/>
                <w:lang w:val="uk-UA"/>
              </w:rPr>
            </w:pPr>
            <w:r w:rsidRPr="00A470BE">
              <w:rPr>
                <w:color w:val="000000"/>
                <w:lang w:val="uk-UA"/>
              </w:rPr>
              <w:t xml:space="preserve">У Калинівській ТГ </w:t>
            </w:r>
            <w:r w:rsidRPr="00A470BE">
              <w:rPr>
                <w:rFonts w:eastAsia="Cambria"/>
                <w:color w:val="000000"/>
                <w:lang w:val="uk-UA"/>
              </w:rPr>
              <w:t>будівля КУ «Центр надання соціальних послуг» зруйновано, сектор соціального захисту розташований в одній адміністративній будівлі з ЦНАП.</w:t>
            </w:r>
          </w:p>
          <w:p w14:paraId="3179915F" w14:textId="77777777" w:rsidR="00A470BE" w:rsidRPr="00C12835" w:rsidRDefault="00A470BE" w:rsidP="00100E57">
            <w:pPr>
              <w:spacing w:line="100" w:lineRule="atLeast"/>
              <w:jc w:val="both"/>
              <w:rPr>
                <w:color w:val="000000"/>
                <w:highlight w:val="yellow"/>
                <w:lang w:val="uk-UA"/>
              </w:rPr>
            </w:pPr>
          </w:p>
        </w:tc>
      </w:tr>
      <w:tr w:rsidR="00491A9C" w:rsidRPr="00ED51E9" w14:paraId="478FE262" w14:textId="77777777" w:rsidTr="002C2DD4">
        <w:tc>
          <w:tcPr>
            <w:tcW w:w="1951" w:type="dxa"/>
          </w:tcPr>
          <w:p w14:paraId="3D7F0A5B" w14:textId="77777777" w:rsidR="00491A9C" w:rsidRPr="00C12835" w:rsidRDefault="00491A9C" w:rsidP="002319C7">
            <w:pPr>
              <w:jc w:val="both"/>
            </w:pPr>
            <w:r w:rsidRPr="00C12835">
              <w:lastRenderedPageBreak/>
              <w:t xml:space="preserve">9) </w:t>
            </w:r>
            <w:r w:rsidR="002319C7" w:rsidRPr="00C12835">
              <w:rPr>
                <w:lang w:val="uk-UA"/>
              </w:rPr>
              <w:t>З</w:t>
            </w:r>
            <w:r w:rsidRPr="00C12835">
              <w:t>абезпечити безперешкодний</w:t>
            </w:r>
          </w:p>
          <w:p w14:paraId="4DBD13CF" w14:textId="77777777" w:rsidR="00491A9C" w:rsidRPr="00C12835" w:rsidRDefault="00491A9C" w:rsidP="002319C7">
            <w:pPr>
              <w:jc w:val="both"/>
            </w:pPr>
            <w:r w:rsidRPr="00C12835">
              <w:t>доступ до приміщень закладів культури відповідно до норм і стандартів доступності для</w:t>
            </w:r>
          </w:p>
          <w:p w14:paraId="69ADC25D" w14:textId="77777777" w:rsidR="00491A9C" w:rsidRPr="00C12835" w:rsidRDefault="00491A9C" w:rsidP="002319C7">
            <w:pPr>
              <w:jc w:val="both"/>
            </w:pPr>
            <w:r w:rsidRPr="00C12835">
              <w:t>маломобільних груп населення, у</w:t>
            </w:r>
          </w:p>
          <w:p w14:paraId="4A0665A4" w14:textId="77777777" w:rsidR="00491A9C" w:rsidRPr="00C12835" w:rsidRDefault="00491A9C" w:rsidP="002319C7">
            <w:pPr>
              <w:jc w:val="both"/>
            </w:pPr>
            <w:r w:rsidRPr="00C12835">
              <w:t>тому числі осіб з інвалідністю</w:t>
            </w:r>
          </w:p>
        </w:tc>
        <w:tc>
          <w:tcPr>
            <w:tcW w:w="2126" w:type="dxa"/>
          </w:tcPr>
          <w:p w14:paraId="72762815" w14:textId="77777777" w:rsidR="00491A9C" w:rsidRPr="00C12835" w:rsidRDefault="00491A9C" w:rsidP="002319C7">
            <w:pPr>
              <w:jc w:val="both"/>
            </w:pPr>
            <w:r w:rsidRPr="00C12835">
              <w:t>Департамент реалізації</w:t>
            </w:r>
          </w:p>
          <w:p w14:paraId="39EC8FDC" w14:textId="77777777" w:rsidR="00491A9C" w:rsidRPr="00C12835" w:rsidRDefault="00491A9C" w:rsidP="002319C7">
            <w:pPr>
              <w:jc w:val="both"/>
            </w:pPr>
            <w:r w:rsidRPr="00C12835">
              <w:t>гуманітарної політики</w:t>
            </w:r>
          </w:p>
          <w:p w14:paraId="4357C9DB" w14:textId="77777777" w:rsidR="00491A9C" w:rsidRPr="00C12835" w:rsidRDefault="00491A9C" w:rsidP="002319C7">
            <w:pPr>
              <w:jc w:val="both"/>
            </w:pPr>
            <w:r w:rsidRPr="00C12835">
              <w:t>обласної державної</w:t>
            </w:r>
          </w:p>
          <w:p w14:paraId="19E7B5B8" w14:textId="77777777" w:rsidR="00491A9C" w:rsidRPr="00C12835" w:rsidRDefault="00491A9C" w:rsidP="002319C7">
            <w:pPr>
              <w:jc w:val="both"/>
            </w:pPr>
            <w:r w:rsidRPr="00C12835">
              <w:t>адміністрації,</w:t>
            </w:r>
          </w:p>
          <w:p w14:paraId="6933218B" w14:textId="77777777" w:rsidR="00491A9C" w:rsidRPr="00C12835" w:rsidRDefault="00491A9C" w:rsidP="002319C7">
            <w:pPr>
              <w:jc w:val="both"/>
            </w:pPr>
            <w:r w:rsidRPr="00C12835">
              <w:t>військові адміністрації</w:t>
            </w:r>
          </w:p>
          <w:p w14:paraId="699AB932" w14:textId="77777777" w:rsidR="00491A9C" w:rsidRPr="00C12835" w:rsidRDefault="00491A9C" w:rsidP="002319C7">
            <w:pPr>
              <w:jc w:val="both"/>
            </w:pPr>
            <w:r w:rsidRPr="00C12835">
              <w:t>населених пунктів</w:t>
            </w:r>
          </w:p>
          <w:p w14:paraId="6FBF9BFC" w14:textId="77777777" w:rsidR="00491A9C" w:rsidRPr="00C12835" w:rsidRDefault="00491A9C" w:rsidP="002319C7">
            <w:pPr>
              <w:jc w:val="both"/>
            </w:pPr>
            <w:r w:rsidRPr="00C12835">
              <w:t>деокупованих</w:t>
            </w:r>
          </w:p>
          <w:p w14:paraId="24D0172C" w14:textId="77777777" w:rsidR="00491A9C" w:rsidRPr="00C12835" w:rsidRDefault="00491A9C" w:rsidP="002319C7">
            <w:pPr>
              <w:jc w:val="both"/>
            </w:pPr>
            <w:r w:rsidRPr="00C12835">
              <w:t>територіальних громад</w:t>
            </w:r>
          </w:p>
          <w:p w14:paraId="5E15B9F1" w14:textId="77777777" w:rsidR="00491A9C" w:rsidRPr="00C12835" w:rsidRDefault="00491A9C" w:rsidP="002319C7">
            <w:pPr>
              <w:jc w:val="both"/>
            </w:pPr>
            <w:r w:rsidRPr="00C12835">
              <w:t>(за згодою)</w:t>
            </w:r>
          </w:p>
        </w:tc>
        <w:tc>
          <w:tcPr>
            <w:tcW w:w="1134" w:type="dxa"/>
          </w:tcPr>
          <w:p w14:paraId="028B2CEB" w14:textId="77777777" w:rsidR="00491A9C" w:rsidRPr="00C12835" w:rsidRDefault="00491A9C" w:rsidP="002B4392">
            <w:pPr>
              <w:jc w:val="center"/>
            </w:pPr>
            <w:r w:rsidRPr="00C12835">
              <w:t>Грудень</w:t>
            </w:r>
          </w:p>
          <w:p w14:paraId="3046E919" w14:textId="77777777" w:rsidR="00491A9C" w:rsidRPr="00C12835" w:rsidRDefault="005B113C" w:rsidP="002B4392">
            <w:pPr>
              <w:jc w:val="center"/>
            </w:pPr>
            <w:r w:rsidRPr="00C12835">
              <w:t>2026</w:t>
            </w:r>
            <w:r w:rsidR="00491A9C" w:rsidRPr="00C12835">
              <w:t xml:space="preserve"> року</w:t>
            </w:r>
          </w:p>
        </w:tc>
        <w:tc>
          <w:tcPr>
            <w:tcW w:w="993" w:type="dxa"/>
          </w:tcPr>
          <w:p w14:paraId="2B6920A1" w14:textId="77777777" w:rsidR="00491A9C" w:rsidRPr="00C12835" w:rsidRDefault="00491A9C" w:rsidP="004A4146"/>
        </w:tc>
        <w:tc>
          <w:tcPr>
            <w:tcW w:w="1417" w:type="dxa"/>
          </w:tcPr>
          <w:p w14:paraId="7B1581F9" w14:textId="77777777" w:rsidR="00491A9C" w:rsidRPr="00C12835" w:rsidRDefault="00491A9C" w:rsidP="002319C7">
            <w:pPr>
              <w:jc w:val="both"/>
            </w:pPr>
            <w:r w:rsidRPr="00C12835">
              <w:t>Викон</w:t>
            </w:r>
            <w:r w:rsidR="005B113C" w:rsidRPr="00C12835">
              <w:t>ується</w:t>
            </w:r>
          </w:p>
        </w:tc>
        <w:tc>
          <w:tcPr>
            <w:tcW w:w="7938" w:type="dxa"/>
          </w:tcPr>
          <w:p w14:paraId="03282439" w14:textId="77777777" w:rsidR="00B647FC" w:rsidRDefault="00100E57" w:rsidP="00100E57">
            <w:pPr>
              <w:jc w:val="both"/>
              <w:rPr>
                <w:lang w:val="uk-UA"/>
              </w:rPr>
            </w:pPr>
            <w:r w:rsidRPr="00C12835">
              <w:rPr>
                <w:lang w:val="uk-UA"/>
              </w:rPr>
              <w:t>З</w:t>
            </w:r>
            <w:r w:rsidRPr="00C12835">
              <w:t>аклад</w:t>
            </w:r>
            <w:r w:rsidRPr="00C12835">
              <w:rPr>
                <w:lang w:val="uk-UA"/>
              </w:rPr>
              <w:t>и</w:t>
            </w:r>
            <w:r w:rsidRPr="00C12835">
              <w:t xml:space="preserve"> культури</w:t>
            </w:r>
            <w:r w:rsidRPr="00C12835">
              <w:rPr>
                <w:lang w:val="uk-UA"/>
              </w:rPr>
              <w:t xml:space="preserve"> </w:t>
            </w:r>
            <w:r w:rsidRPr="00C12835">
              <w:t>обласного підпорядкування</w:t>
            </w:r>
            <w:r w:rsidR="005546F2">
              <w:rPr>
                <w:lang w:val="uk-UA"/>
              </w:rPr>
              <w:t>,</w:t>
            </w:r>
            <w:r w:rsidRPr="00C12835">
              <w:t xml:space="preserve"> </w:t>
            </w:r>
            <w:r w:rsidRPr="00C12835">
              <w:rPr>
                <w:lang w:val="uk-UA"/>
              </w:rPr>
              <w:t xml:space="preserve">які </w:t>
            </w:r>
            <w:r w:rsidRPr="00C12835">
              <w:t>надають культурні послуги за місцезнаходженням</w:t>
            </w:r>
            <w:r w:rsidR="005546F2">
              <w:rPr>
                <w:lang w:val="uk-UA"/>
              </w:rPr>
              <w:t>,</w:t>
            </w:r>
            <w:r w:rsidRPr="00C12835">
              <w:rPr>
                <w:lang w:val="uk-UA"/>
              </w:rPr>
              <w:t xml:space="preserve"> </w:t>
            </w:r>
            <w:r w:rsidRPr="00C12835">
              <w:t>забезпечені</w:t>
            </w:r>
            <w:r w:rsidRPr="00C12835">
              <w:rPr>
                <w:lang w:val="uk-UA"/>
              </w:rPr>
              <w:t xml:space="preserve"> </w:t>
            </w:r>
            <w:r w:rsidRPr="00C12835">
              <w:t xml:space="preserve">безперешкодним доступом до приміщень для маломобільних груп населення, у тому числі осіб з інвалідністю. </w:t>
            </w:r>
          </w:p>
          <w:p w14:paraId="36024E70" w14:textId="77777777" w:rsidR="00B647FC" w:rsidRPr="00B647FC" w:rsidRDefault="00B647FC" w:rsidP="00100E57">
            <w:pPr>
              <w:jc w:val="both"/>
              <w:rPr>
                <w:lang w:val="uk-UA"/>
              </w:rPr>
            </w:pPr>
            <w:r w:rsidRPr="00B647FC">
              <w:rPr>
                <w:lang w:val="uk-UA"/>
              </w:rPr>
              <w:t>Станом на 15 в</w:t>
            </w:r>
            <w:r>
              <w:rPr>
                <w:lang w:val="uk-UA"/>
              </w:rPr>
              <w:t xml:space="preserve">ересня 2026 року із 14 обласних </w:t>
            </w:r>
            <w:r w:rsidRPr="00B647FC">
              <w:rPr>
                <w:lang w:val="uk-UA"/>
              </w:rPr>
              <w:t>підпо</w:t>
            </w:r>
            <w:r>
              <w:rPr>
                <w:lang w:val="uk-UA"/>
              </w:rPr>
              <w:t xml:space="preserve">рядкованих закладів культури за </w:t>
            </w:r>
            <w:r w:rsidRPr="00B647FC">
              <w:rPr>
                <w:lang w:val="uk-UA"/>
              </w:rPr>
              <w:t>місцезнаходження</w:t>
            </w:r>
            <w:r>
              <w:rPr>
                <w:lang w:val="uk-UA"/>
              </w:rPr>
              <w:t xml:space="preserve">м надають культурні послуги дві </w:t>
            </w:r>
            <w:r w:rsidRPr="00B647FC">
              <w:rPr>
                <w:lang w:val="uk-UA"/>
              </w:rPr>
              <w:t>обласні бібліоте</w:t>
            </w:r>
            <w:r>
              <w:rPr>
                <w:lang w:val="uk-UA"/>
              </w:rPr>
              <w:t xml:space="preserve">ки (на базі одного приміщення). </w:t>
            </w:r>
            <w:r w:rsidRPr="00B647FC">
              <w:rPr>
                <w:lang w:val="uk-UA"/>
              </w:rPr>
              <w:t>Будівля, в якій п</w:t>
            </w:r>
            <w:r>
              <w:rPr>
                <w:lang w:val="uk-UA"/>
              </w:rPr>
              <w:t xml:space="preserve">рацюють дві обласні бібліотеки, </w:t>
            </w:r>
            <w:r w:rsidRPr="00B647FC">
              <w:rPr>
                <w:lang w:val="uk-UA"/>
              </w:rPr>
              <w:t>забезпе</w:t>
            </w:r>
            <w:r>
              <w:rPr>
                <w:lang w:val="uk-UA"/>
              </w:rPr>
              <w:t xml:space="preserve">чені безперешкодним доступом до </w:t>
            </w:r>
            <w:r w:rsidRPr="00B647FC">
              <w:rPr>
                <w:lang w:val="uk-UA"/>
              </w:rPr>
              <w:t>приміщень для маломобільних груп населен</w:t>
            </w:r>
            <w:r>
              <w:rPr>
                <w:lang w:val="uk-UA"/>
              </w:rPr>
              <w:t xml:space="preserve">ня, у </w:t>
            </w:r>
            <w:r w:rsidRPr="00B647FC">
              <w:rPr>
                <w:lang w:val="uk-UA"/>
              </w:rPr>
              <w:t>тому числі осіб з інвалідністю</w:t>
            </w:r>
            <w:r>
              <w:rPr>
                <w:lang w:val="uk-UA"/>
              </w:rPr>
              <w:t>.</w:t>
            </w:r>
          </w:p>
          <w:p w14:paraId="1187ED38" w14:textId="77777777" w:rsidR="00100E57" w:rsidRPr="00B647FC" w:rsidRDefault="00100E57" w:rsidP="00100E57">
            <w:pPr>
              <w:jc w:val="both"/>
              <w:rPr>
                <w:lang w:val="uk-UA"/>
              </w:rPr>
            </w:pPr>
            <w:r w:rsidRPr="00B647FC">
              <w:rPr>
                <w:lang w:val="uk-UA"/>
              </w:rPr>
              <w:t>Інші заклади культури обласного підпорядкування через знаходження будівель у центральній частині міста та їх пошкодженням внаслідок обстрілів, не приймають відвідувачів за місцезнаходженням, основна діяльність проводиться із використанням дистанційних форм та на базі укриттів інших</w:t>
            </w:r>
            <w:r w:rsidRPr="00C12835">
              <w:rPr>
                <w:lang w:val="uk-UA"/>
              </w:rPr>
              <w:t xml:space="preserve"> </w:t>
            </w:r>
            <w:r w:rsidRPr="00B647FC">
              <w:rPr>
                <w:lang w:val="uk-UA"/>
              </w:rPr>
              <w:t>закладів.</w:t>
            </w:r>
          </w:p>
          <w:p w14:paraId="26A42F3F" w14:textId="77777777" w:rsidR="00475EFE" w:rsidRPr="00C12835" w:rsidRDefault="009D395C" w:rsidP="009D395C">
            <w:pPr>
              <w:jc w:val="both"/>
              <w:rPr>
                <w:lang w:val="uk-UA"/>
              </w:rPr>
            </w:pPr>
            <w:r w:rsidRPr="00C12835">
              <w:rPr>
                <w:bCs/>
                <w:lang w:val="uk-UA"/>
              </w:rPr>
              <w:t xml:space="preserve">За інформацією </w:t>
            </w:r>
            <w:r w:rsidRPr="00C12835">
              <w:t>Херсонської міської військової адміністрації</w:t>
            </w:r>
            <w:r w:rsidRPr="00C12835">
              <w:rPr>
                <w:bCs/>
                <w:lang w:val="uk-UA"/>
              </w:rPr>
              <w:t xml:space="preserve"> в</w:t>
            </w:r>
            <w:r w:rsidR="00475EFE" w:rsidRPr="00C12835">
              <w:rPr>
                <w:bCs/>
                <w:lang w:val="uk-UA"/>
              </w:rPr>
              <w:t xml:space="preserve"> </w:t>
            </w:r>
            <w:r w:rsidR="00475EFE" w:rsidRPr="00C12835">
              <w:rPr>
                <w:bCs/>
              </w:rPr>
              <w:t>клубах та будинках</w:t>
            </w:r>
            <w:r w:rsidR="00475EFE" w:rsidRPr="00C12835">
              <w:rPr>
                <w:bCs/>
                <w:lang w:val="uk-UA"/>
              </w:rPr>
              <w:t xml:space="preserve"> </w:t>
            </w:r>
            <w:r w:rsidR="00475EFE" w:rsidRPr="00C12835">
              <w:rPr>
                <w:bCs/>
              </w:rPr>
              <w:t>культури</w:t>
            </w:r>
            <w:r w:rsidR="00475EFE" w:rsidRPr="00C12835">
              <w:rPr>
                <w:bCs/>
                <w:lang w:val="uk-UA"/>
              </w:rPr>
              <w:t xml:space="preserve"> </w:t>
            </w:r>
            <w:r w:rsidR="00475EFE" w:rsidRPr="00C12835">
              <w:t>планується</w:t>
            </w:r>
            <w:r w:rsidR="00475EFE" w:rsidRPr="00C12835">
              <w:rPr>
                <w:lang w:val="uk-UA"/>
              </w:rPr>
              <w:t xml:space="preserve"> </w:t>
            </w:r>
            <w:r w:rsidR="00475EFE" w:rsidRPr="00C12835">
              <w:t xml:space="preserve">встановити 3 </w:t>
            </w:r>
            <w:r w:rsidR="00105DBA" w:rsidRPr="00C12835">
              <w:t>пандуси</w:t>
            </w:r>
            <w:r w:rsidR="00105DBA" w:rsidRPr="00C12835">
              <w:rPr>
                <w:lang w:val="uk-UA"/>
              </w:rPr>
              <w:t>.</w:t>
            </w:r>
          </w:p>
          <w:p w14:paraId="03B55CAE" w14:textId="77777777" w:rsidR="005B113C" w:rsidRPr="00514A82" w:rsidRDefault="00100E57" w:rsidP="00100E57">
            <w:pPr>
              <w:jc w:val="both"/>
              <w:rPr>
                <w:rFonts w:eastAsia="Cambria"/>
                <w:lang w:val="uk-UA"/>
              </w:rPr>
            </w:pPr>
            <w:r w:rsidRPr="00514A82">
              <w:rPr>
                <w:color w:val="000000"/>
                <w:lang w:val="uk-UA"/>
              </w:rPr>
              <w:t xml:space="preserve">У </w:t>
            </w:r>
            <w:r w:rsidR="000F69DD" w:rsidRPr="00514A82">
              <w:rPr>
                <w:lang w:val="uk-UA"/>
              </w:rPr>
              <w:t>Високоп</w:t>
            </w:r>
            <w:r w:rsidR="00725C74" w:rsidRPr="00514A82">
              <w:rPr>
                <w:lang w:val="uk-UA"/>
              </w:rPr>
              <w:t>іль</w:t>
            </w:r>
            <w:r w:rsidRPr="00514A82">
              <w:rPr>
                <w:lang w:val="uk-UA"/>
              </w:rPr>
              <w:t>ській ТГ н</w:t>
            </w:r>
            <w:r w:rsidR="000F69DD" w:rsidRPr="00514A82">
              <w:rPr>
                <w:rFonts w:eastAsia="Cambria"/>
                <w:color w:val="000000"/>
              </w:rPr>
              <w:t xml:space="preserve">аразі 6 приміщень закладів культури в громаді потребують ремонту та облаштування відповідно до норм і стандартів доступності. 3 заклади пошкоджено внаслідок бойових дій і потребують відбудови. </w:t>
            </w:r>
            <w:r w:rsidR="000F69DD" w:rsidRPr="00514A82">
              <w:rPr>
                <w:rFonts w:eastAsia="Cambria"/>
              </w:rPr>
              <w:t>В проектно-</w:t>
            </w:r>
            <w:proofErr w:type="gramStart"/>
            <w:r w:rsidR="000F69DD" w:rsidRPr="00514A82">
              <w:rPr>
                <w:rFonts w:eastAsia="Cambria"/>
              </w:rPr>
              <w:t>кошторисній  документації</w:t>
            </w:r>
            <w:proofErr w:type="gramEnd"/>
            <w:r w:rsidR="000F69DD" w:rsidRPr="00514A82">
              <w:rPr>
                <w:rFonts w:eastAsia="Cambria"/>
              </w:rPr>
              <w:t xml:space="preserve"> при відбудові зруйнованих об’єктів будуть враховані норми інклюзії, згідно норм ДСТУ та ДБН.</w:t>
            </w:r>
          </w:p>
          <w:p w14:paraId="5FB13C0D" w14:textId="77777777" w:rsidR="00514A82" w:rsidRPr="00514A82" w:rsidRDefault="00514A82" w:rsidP="00514A82">
            <w:pPr>
              <w:jc w:val="both"/>
              <w:rPr>
                <w:lang w:val="uk-UA"/>
              </w:rPr>
            </w:pPr>
            <w:r w:rsidRPr="00514A82">
              <w:rPr>
                <w:lang w:val="uk-UA"/>
              </w:rPr>
              <w:t>Клубні заклади Білозерської ТГ знаходяться на першому поверсі. У зв'язку із введенням воєнного стану на території України заклади культури громади перебувають у вимушеному простої. Надання культурних послуг, закладами культури не здійснюється у зв'язку з безпековою ситуацією та браком кадрів.</w:t>
            </w:r>
          </w:p>
          <w:p w14:paraId="2D59AB72" w14:textId="77777777" w:rsidR="00514A82" w:rsidRPr="00514A82" w:rsidRDefault="00514A82" w:rsidP="00514A82">
            <w:pPr>
              <w:jc w:val="both"/>
              <w:rPr>
                <w:rFonts w:eastAsia="Cambria"/>
              </w:rPr>
            </w:pPr>
            <w:r w:rsidRPr="00514A82">
              <w:rPr>
                <w:rFonts w:eastAsia="Cambria"/>
                <w:lang w:val="uk-UA"/>
              </w:rPr>
              <w:t>У Борозенській</w:t>
            </w:r>
            <w:r w:rsidR="005546F2">
              <w:rPr>
                <w:rFonts w:eastAsia="Cambria"/>
                <w:lang w:val="uk-UA"/>
              </w:rPr>
              <w:t xml:space="preserve"> ТГ</w:t>
            </w:r>
            <w:r w:rsidRPr="00514A82">
              <w:rPr>
                <w:rFonts w:eastAsia="Cambria"/>
                <w:lang w:val="uk-UA"/>
              </w:rPr>
              <w:t xml:space="preserve"> н</w:t>
            </w:r>
            <w:r w:rsidRPr="00514A82">
              <w:rPr>
                <w:rFonts w:eastAsia="Cambria"/>
                <w:color w:val="000000"/>
              </w:rPr>
              <w:t xml:space="preserve">аразі приміщення закладів культури в громаді потребують ремонту та облаштування відповідно до норм і стандартів доступності. 7 закладів пошкоджено внаслідок бойових дій і потребують відбудови. </w:t>
            </w:r>
            <w:r w:rsidRPr="00514A82">
              <w:rPr>
                <w:rFonts w:eastAsia="Cambria"/>
              </w:rPr>
              <w:t xml:space="preserve">В проектно-кошторисній документації </w:t>
            </w:r>
            <w:r w:rsidRPr="00514A82">
              <w:rPr>
                <w:rFonts w:eastAsia="Cambria"/>
              </w:rPr>
              <w:lastRenderedPageBreak/>
              <w:t>при відбудові зруйнованих об’єктів будуть враховані норми інклюзії, згідно норм ДСТУ та ДБН.</w:t>
            </w:r>
          </w:p>
          <w:p w14:paraId="6412FD64" w14:textId="77777777" w:rsidR="00514A82" w:rsidRPr="00514A82" w:rsidRDefault="00514A82" w:rsidP="00100E57">
            <w:pPr>
              <w:jc w:val="both"/>
              <w:rPr>
                <w:rFonts w:eastAsia="Cambria"/>
                <w:lang w:val="uk-UA"/>
              </w:rPr>
            </w:pPr>
            <w:r w:rsidRPr="00514A82">
              <w:rPr>
                <w:rFonts w:eastAsia="Cambria"/>
                <w:lang w:val="uk-UA"/>
              </w:rPr>
              <w:t>У Калинівській та Тягинсткій ТГз</w:t>
            </w:r>
            <w:r w:rsidRPr="00514A82">
              <w:rPr>
                <w:rFonts w:eastAsia="Cambria"/>
                <w:color w:val="000000"/>
              </w:rPr>
              <w:t>аклади культури зруйновані</w:t>
            </w:r>
            <w:r>
              <w:rPr>
                <w:rFonts w:eastAsia="Cambria"/>
                <w:color w:val="000000"/>
                <w:lang w:val="uk-UA"/>
              </w:rPr>
              <w:t>.</w:t>
            </w:r>
          </w:p>
        </w:tc>
      </w:tr>
      <w:tr w:rsidR="005B113C" w:rsidRPr="00ED51E9" w14:paraId="57DFF290" w14:textId="77777777" w:rsidTr="002C2DD4">
        <w:tc>
          <w:tcPr>
            <w:tcW w:w="1951" w:type="dxa"/>
          </w:tcPr>
          <w:p w14:paraId="75ECA982" w14:textId="77777777" w:rsidR="005B113C" w:rsidRPr="00C12835" w:rsidRDefault="005B113C" w:rsidP="004A4146">
            <w:r w:rsidRPr="00C12835">
              <w:lastRenderedPageBreak/>
              <w:t xml:space="preserve">10) </w:t>
            </w:r>
            <w:r w:rsidR="002B4392" w:rsidRPr="00C12835">
              <w:rPr>
                <w:lang w:val="uk-UA"/>
              </w:rPr>
              <w:t>З</w:t>
            </w:r>
            <w:r w:rsidRPr="00C12835">
              <w:t>абезпечити безперешкодний доступ до приміщень бібліотек та народних домів відповідно до норм і стандартів доступності для маломобільних груп населення.</w:t>
            </w:r>
          </w:p>
        </w:tc>
        <w:tc>
          <w:tcPr>
            <w:tcW w:w="2126" w:type="dxa"/>
          </w:tcPr>
          <w:p w14:paraId="132FCD40" w14:textId="77777777" w:rsidR="005B113C" w:rsidRPr="00C12835" w:rsidRDefault="005B113C" w:rsidP="004A4146">
            <w:r w:rsidRPr="00C12835">
              <w:t>Департамент реалізації</w:t>
            </w:r>
          </w:p>
          <w:p w14:paraId="2BE1CED1" w14:textId="77777777" w:rsidR="005B113C" w:rsidRPr="00C12835" w:rsidRDefault="005B113C" w:rsidP="004A4146">
            <w:r w:rsidRPr="00C12835">
              <w:t>гуманітарної політики</w:t>
            </w:r>
          </w:p>
          <w:p w14:paraId="10C7F51B" w14:textId="77777777" w:rsidR="005B113C" w:rsidRPr="00C12835" w:rsidRDefault="005B113C" w:rsidP="004A4146">
            <w:r w:rsidRPr="00C12835">
              <w:t>обласної державної</w:t>
            </w:r>
          </w:p>
          <w:p w14:paraId="6212C3BB" w14:textId="77777777" w:rsidR="005B113C" w:rsidRPr="00C12835" w:rsidRDefault="005B113C" w:rsidP="004A4146">
            <w:r w:rsidRPr="00C12835">
              <w:t>адміністрації,</w:t>
            </w:r>
          </w:p>
          <w:p w14:paraId="04EBBC3F" w14:textId="77777777" w:rsidR="005B113C" w:rsidRPr="00C12835" w:rsidRDefault="005B113C" w:rsidP="004A4146">
            <w:r w:rsidRPr="00C12835">
              <w:t>військові адміністрації</w:t>
            </w:r>
          </w:p>
          <w:p w14:paraId="62A17229" w14:textId="77777777" w:rsidR="005B113C" w:rsidRPr="00C12835" w:rsidRDefault="005B113C" w:rsidP="004A4146">
            <w:r w:rsidRPr="00C12835">
              <w:t>населених пунктів</w:t>
            </w:r>
          </w:p>
          <w:p w14:paraId="66A56E5A" w14:textId="77777777" w:rsidR="005B113C" w:rsidRPr="00C12835" w:rsidRDefault="005B113C" w:rsidP="004A4146">
            <w:r w:rsidRPr="00C12835">
              <w:t>деокупованих</w:t>
            </w:r>
          </w:p>
          <w:p w14:paraId="73875C44" w14:textId="77777777" w:rsidR="005B113C" w:rsidRPr="00C12835" w:rsidRDefault="005B113C" w:rsidP="004A4146">
            <w:r w:rsidRPr="00C12835">
              <w:t>територіальних громад</w:t>
            </w:r>
          </w:p>
          <w:p w14:paraId="2AEB9A49" w14:textId="77777777" w:rsidR="005B113C" w:rsidRPr="00C12835" w:rsidRDefault="005B113C" w:rsidP="004A4146">
            <w:r w:rsidRPr="00C12835">
              <w:t>(за згодою)</w:t>
            </w:r>
          </w:p>
        </w:tc>
        <w:tc>
          <w:tcPr>
            <w:tcW w:w="1134" w:type="dxa"/>
          </w:tcPr>
          <w:p w14:paraId="2B8AA67B" w14:textId="77777777" w:rsidR="005B113C" w:rsidRPr="00C12835" w:rsidRDefault="005B113C" w:rsidP="002B4392">
            <w:pPr>
              <w:jc w:val="center"/>
            </w:pPr>
            <w:r w:rsidRPr="00C12835">
              <w:t>Грудень</w:t>
            </w:r>
          </w:p>
          <w:p w14:paraId="01218CDC" w14:textId="77777777" w:rsidR="005B113C" w:rsidRPr="00C12835" w:rsidRDefault="005B113C" w:rsidP="002B4392">
            <w:pPr>
              <w:jc w:val="center"/>
            </w:pPr>
            <w:r w:rsidRPr="00C12835">
              <w:t>2026 року</w:t>
            </w:r>
          </w:p>
        </w:tc>
        <w:tc>
          <w:tcPr>
            <w:tcW w:w="993" w:type="dxa"/>
          </w:tcPr>
          <w:p w14:paraId="7F259508" w14:textId="77777777" w:rsidR="005B113C" w:rsidRPr="00C12835" w:rsidRDefault="005B113C" w:rsidP="004A4146"/>
        </w:tc>
        <w:tc>
          <w:tcPr>
            <w:tcW w:w="1417" w:type="dxa"/>
          </w:tcPr>
          <w:p w14:paraId="5FD34E30" w14:textId="77777777" w:rsidR="005B113C" w:rsidRPr="00C12835" w:rsidRDefault="005B113C" w:rsidP="004A4146">
            <w:r w:rsidRPr="00C12835">
              <w:t>Виконується</w:t>
            </w:r>
          </w:p>
        </w:tc>
        <w:tc>
          <w:tcPr>
            <w:tcW w:w="7938" w:type="dxa"/>
          </w:tcPr>
          <w:p w14:paraId="486B7D99" w14:textId="77777777" w:rsidR="00ED14E2" w:rsidRDefault="00ED14E2" w:rsidP="00ED14E2">
            <w:pPr>
              <w:jc w:val="both"/>
              <w:rPr>
                <w:lang w:val="uk-UA"/>
              </w:rPr>
            </w:pPr>
            <w:r>
              <w:rPr>
                <w:lang w:val="uk-UA"/>
              </w:rPr>
              <w:t>Б</w:t>
            </w:r>
            <w:r w:rsidRPr="00ED14E2">
              <w:rPr>
                <w:lang w:val="uk-UA"/>
              </w:rPr>
              <w:t>удівля Херсонської обласної бібліотеки для</w:t>
            </w:r>
            <w:r>
              <w:rPr>
                <w:lang w:val="uk-UA"/>
              </w:rPr>
              <w:t xml:space="preserve"> </w:t>
            </w:r>
            <w:r w:rsidRPr="00ED14E2">
              <w:rPr>
                <w:lang w:val="uk-UA"/>
              </w:rPr>
              <w:t>юнацтва (на базі якої працюють 2 обласні</w:t>
            </w:r>
            <w:r w:rsidR="005546F2">
              <w:rPr>
                <w:lang w:val="uk-UA"/>
              </w:rPr>
              <w:t xml:space="preserve"> </w:t>
            </w:r>
            <w:r w:rsidRPr="00ED14E2">
              <w:rPr>
                <w:lang w:val="uk-UA"/>
              </w:rPr>
              <w:t>бібліоте</w:t>
            </w:r>
            <w:r>
              <w:rPr>
                <w:lang w:val="uk-UA"/>
              </w:rPr>
              <w:t xml:space="preserve">чні заклади: Херсонська обласна </w:t>
            </w:r>
            <w:r w:rsidRPr="00ED14E2">
              <w:rPr>
                <w:lang w:val="uk-UA"/>
              </w:rPr>
              <w:t>універсальна наукова бібліотека ім. Олеся Гончара</w:t>
            </w:r>
            <w:r>
              <w:rPr>
                <w:lang w:val="uk-UA"/>
              </w:rPr>
              <w:t xml:space="preserve"> т</w:t>
            </w:r>
            <w:r w:rsidRPr="00ED14E2">
              <w:rPr>
                <w:lang w:val="uk-UA"/>
              </w:rPr>
              <w:t>а Херсонська обласна бібліотека для дітей ім.</w:t>
            </w:r>
            <w:r>
              <w:rPr>
                <w:lang w:val="uk-UA"/>
              </w:rPr>
              <w:t xml:space="preserve"> </w:t>
            </w:r>
            <w:r w:rsidRPr="00ED14E2">
              <w:rPr>
                <w:lang w:val="uk-UA"/>
              </w:rPr>
              <w:t>Дніпрової Ча</w:t>
            </w:r>
            <w:r>
              <w:rPr>
                <w:lang w:val="uk-UA"/>
              </w:rPr>
              <w:t xml:space="preserve">йки) забезпечена безперешкодним </w:t>
            </w:r>
            <w:r w:rsidRPr="00ED14E2">
              <w:rPr>
                <w:lang w:val="uk-UA"/>
              </w:rPr>
              <w:t>доступом до св</w:t>
            </w:r>
            <w:r>
              <w:rPr>
                <w:lang w:val="uk-UA"/>
              </w:rPr>
              <w:t xml:space="preserve">оїх приміщень для мало мобільних </w:t>
            </w:r>
            <w:r w:rsidRPr="00ED14E2">
              <w:rPr>
                <w:lang w:val="uk-UA"/>
              </w:rPr>
              <w:t>груп населення, у тому числі осіб з інвалідністю.</w:t>
            </w:r>
          </w:p>
          <w:p w14:paraId="5EBE4194" w14:textId="77777777" w:rsidR="005B113C" w:rsidRDefault="00EB7DF1" w:rsidP="00EB7DF1">
            <w:pPr>
              <w:jc w:val="both"/>
              <w:rPr>
                <w:lang w:val="uk-UA"/>
              </w:rPr>
            </w:pPr>
            <w:r w:rsidRPr="00C12835">
              <w:t>В Херсонській територіальній громаді в бібліотеках встановлено 6 пандусів</w:t>
            </w:r>
            <w:r w:rsidRPr="00C12835">
              <w:rPr>
                <w:lang w:val="uk-UA"/>
              </w:rPr>
              <w:t xml:space="preserve">. </w:t>
            </w:r>
            <w:r w:rsidRPr="00C12835">
              <w:t>В 9 бібліотеках встановлено кнопки виклику</w:t>
            </w:r>
            <w:r w:rsidRPr="00C12835">
              <w:rPr>
                <w:lang w:val="uk-UA"/>
              </w:rPr>
              <w:t xml:space="preserve">. </w:t>
            </w:r>
            <w:r w:rsidR="009D395C" w:rsidRPr="00C12835">
              <w:t>Заплановано</w:t>
            </w:r>
            <w:r w:rsidR="009D395C" w:rsidRPr="00C12835">
              <w:rPr>
                <w:lang w:val="uk-UA"/>
              </w:rPr>
              <w:t xml:space="preserve"> </w:t>
            </w:r>
            <w:r w:rsidR="009D395C" w:rsidRPr="00C12835">
              <w:t>встано</w:t>
            </w:r>
            <w:r w:rsidR="009D395C" w:rsidRPr="00C12835">
              <w:rPr>
                <w:lang w:val="uk-UA"/>
              </w:rPr>
              <w:t>вити</w:t>
            </w:r>
            <w:r w:rsidRPr="00C12835">
              <w:rPr>
                <w:lang w:val="uk-UA"/>
              </w:rPr>
              <w:t xml:space="preserve"> </w:t>
            </w:r>
            <w:r w:rsidR="009D395C" w:rsidRPr="00C12835">
              <w:rPr>
                <w:lang w:val="uk-UA"/>
              </w:rPr>
              <w:t>п</w:t>
            </w:r>
            <w:r w:rsidR="009D395C" w:rsidRPr="00C12835">
              <w:t xml:space="preserve">андуси </w:t>
            </w:r>
            <w:r w:rsidRPr="00C12835">
              <w:rPr>
                <w:lang w:val="uk-UA"/>
              </w:rPr>
              <w:t xml:space="preserve">та </w:t>
            </w:r>
            <w:r w:rsidRPr="00C12835">
              <w:t xml:space="preserve">поручні </w:t>
            </w:r>
            <w:r w:rsidR="009D395C" w:rsidRPr="00C12835">
              <w:rPr>
                <w:lang w:val="uk-UA"/>
              </w:rPr>
              <w:t xml:space="preserve">в </w:t>
            </w:r>
            <w:r w:rsidRPr="00C12835">
              <w:rPr>
                <w:lang w:val="uk-UA"/>
              </w:rPr>
              <w:t>2</w:t>
            </w:r>
            <w:r w:rsidRPr="0085354A">
              <w:rPr>
                <w:lang w:val="uk-UA"/>
              </w:rPr>
              <w:t xml:space="preserve">-х </w:t>
            </w:r>
            <w:r w:rsidR="009D395C" w:rsidRPr="0085354A">
              <w:t>бібліотека</w:t>
            </w:r>
            <w:r w:rsidR="009D395C" w:rsidRPr="0085354A">
              <w:rPr>
                <w:lang w:val="uk-UA"/>
              </w:rPr>
              <w:t>х</w:t>
            </w:r>
            <w:r w:rsidR="009D395C" w:rsidRPr="0085354A">
              <w:t>-філія</w:t>
            </w:r>
            <w:r w:rsidR="009D395C" w:rsidRPr="0085354A">
              <w:rPr>
                <w:lang w:val="uk-UA"/>
              </w:rPr>
              <w:t>х</w:t>
            </w:r>
            <w:r w:rsidRPr="0085354A">
              <w:rPr>
                <w:lang w:val="uk-UA"/>
              </w:rPr>
              <w:t>.</w:t>
            </w:r>
            <w:r w:rsidR="009D395C" w:rsidRPr="00C12835">
              <w:rPr>
                <w:lang w:val="uk-UA"/>
              </w:rPr>
              <w:t xml:space="preserve"> </w:t>
            </w:r>
          </w:p>
          <w:p w14:paraId="43E6B34A" w14:textId="77777777" w:rsidR="0085354A" w:rsidRPr="00E667A7" w:rsidRDefault="0085354A" w:rsidP="0085354A">
            <w:pPr>
              <w:jc w:val="both"/>
              <w:rPr>
                <w:lang w:val="uk-UA"/>
              </w:rPr>
            </w:pPr>
            <w:r w:rsidRPr="0085354A">
              <w:rPr>
                <w:lang w:val="uk-UA"/>
              </w:rPr>
              <w:t>У Білозерській ТГ бібліотеки громади перебувають у вимушеному простої.</w:t>
            </w:r>
          </w:p>
          <w:p w14:paraId="047906A3" w14:textId="77777777" w:rsidR="0085354A" w:rsidRPr="00E667A7" w:rsidRDefault="0085354A" w:rsidP="0085354A">
            <w:pPr>
              <w:jc w:val="both"/>
              <w:rPr>
                <w:lang w:val="uk-UA"/>
              </w:rPr>
            </w:pPr>
            <w:r w:rsidRPr="00E667A7">
              <w:rPr>
                <w:rFonts w:eastAsia="Cambria"/>
                <w:color w:val="000000"/>
              </w:rPr>
              <w:t>На території Борозенської громади наявно 5 бібліотек у будівлях закладів культури. Всі будівлі потребують відновлення та облаштування відповідно до норм і стандартів доступності для маломобільних груп населення.</w:t>
            </w:r>
          </w:p>
          <w:p w14:paraId="32004C25" w14:textId="77777777" w:rsidR="0085354A" w:rsidRPr="00E667A7" w:rsidRDefault="0085354A" w:rsidP="0085354A">
            <w:pPr>
              <w:jc w:val="both"/>
              <w:rPr>
                <w:lang w:val="uk-UA"/>
              </w:rPr>
            </w:pPr>
            <w:r>
              <w:rPr>
                <w:lang w:val="uk-UA"/>
              </w:rPr>
              <w:t xml:space="preserve">У Високопільській ТГ </w:t>
            </w:r>
            <w:r w:rsidRPr="00E667A7">
              <w:rPr>
                <w:lang w:val="uk-UA"/>
              </w:rPr>
              <w:t>4 бібліотеки працюють у приміщеннях інших закладів, що потребують адаптації. Для маломобільних жителів Високопілля організовано доставку книг додому; про послугу повідомлено 31</w:t>
            </w:r>
            <w:r w:rsidR="005546F2">
              <w:rPr>
                <w:lang w:val="uk-UA"/>
              </w:rPr>
              <w:t xml:space="preserve"> липня </w:t>
            </w:r>
            <w:r w:rsidRPr="00E667A7">
              <w:rPr>
                <w:lang w:val="uk-UA"/>
              </w:rPr>
              <w:t>2026</w:t>
            </w:r>
            <w:r w:rsidR="005546F2">
              <w:rPr>
                <w:lang w:val="uk-UA"/>
              </w:rPr>
              <w:t xml:space="preserve"> року </w:t>
            </w:r>
            <w:hyperlink r:id="rId66" w:history="1">
              <w:r w:rsidRPr="00E667A7">
                <w:rPr>
                  <w:rStyle w:val="a5"/>
                  <w:lang w:val="uk-UA"/>
                </w:rPr>
                <w:t>https://kronau.gov.ua/news/1785476573/</w:t>
              </w:r>
            </w:hyperlink>
          </w:p>
          <w:p w14:paraId="5075F25E" w14:textId="77777777" w:rsidR="0085354A" w:rsidRPr="00C12835" w:rsidRDefault="0085354A" w:rsidP="005546F2">
            <w:pPr>
              <w:jc w:val="both"/>
              <w:rPr>
                <w:lang w:val="uk-UA"/>
              </w:rPr>
            </w:pPr>
            <w:r>
              <w:rPr>
                <w:lang w:val="uk-UA"/>
              </w:rPr>
              <w:t xml:space="preserve">В </w:t>
            </w:r>
            <w:r w:rsidRPr="00E667A7">
              <w:rPr>
                <w:rFonts w:eastAsia="Cambria"/>
                <w:color w:val="000000"/>
                <w:lang w:val="uk-UA"/>
              </w:rPr>
              <w:t>Калин</w:t>
            </w:r>
            <w:r>
              <w:rPr>
                <w:rFonts w:eastAsia="Cambria"/>
                <w:color w:val="000000"/>
                <w:lang w:val="uk-UA"/>
              </w:rPr>
              <w:t>івській ТГ б</w:t>
            </w:r>
            <w:r w:rsidRPr="00E667A7">
              <w:rPr>
                <w:rFonts w:eastAsia="Cambria"/>
                <w:color w:val="000000"/>
              </w:rPr>
              <w:t>удівлі бібліотек зруйновано</w:t>
            </w:r>
            <w:r>
              <w:rPr>
                <w:rFonts w:eastAsia="Cambria"/>
                <w:color w:val="000000"/>
                <w:lang w:val="uk-UA"/>
              </w:rPr>
              <w:t>.</w:t>
            </w:r>
          </w:p>
        </w:tc>
      </w:tr>
      <w:tr w:rsidR="00491A9C" w:rsidRPr="00C11CD9" w14:paraId="6CED948C" w14:textId="77777777" w:rsidTr="002C2DD4">
        <w:tc>
          <w:tcPr>
            <w:tcW w:w="1951" w:type="dxa"/>
          </w:tcPr>
          <w:p w14:paraId="4569662A" w14:textId="77777777" w:rsidR="00491A9C" w:rsidRPr="00C12835" w:rsidRDefault="00491A9C" w:rsidP="004A4146">
            <w:r w:rsidRPr="00C12835">
              <w:t xml:space="preserve">11) </w:t>
            </w:r>
            <w:r w:rsidR="002B4392" w:rsidRPr="00C12835">
              <w:rPr>
                <w:lang w:val="uk-UA"/>
              </w:rPr>
              <w:t>З</w:t>
            </w:r>
            <w:r w:rsidR="00EB7DF1" w:rsidRPr="00C12835">
              <w:t>абезпечити фізично доступне для</w:t>
            </w:r>
            <w:r w:rsidR="00EB7DF1" w:rsidRPr="00C12835">
              <w:rPr>
                <w:lang w:val="uk-UA"/>
              </w:rPr>
              <w:t xml:space="preserve"> </w:t>
            </w:r>
            <w:r w:rsidRPr="00C12835">
              <w:t>маломобільних груп населення, в тому числі осіб з інвалідністю освітнє середовище в мистецьких школах.</w:t>
            </w:r>
          </w:p>
        </w:tc>
        <w:tc>
          <w:tcPr>
            <w:tcW w:w="2126" w:type="dxa"/>
          </w:tcPr>
          <w:p w14:paraId="778129A7" w14:textId="77777777" w:rsidR="00491A9C" w:rsidRPr="00C12835" w:rsidRDefault="00491A9C" w:rsidP="004A4146">
            <w:r w:rsidRPr="00C12835">
              <w:t>Військові адміністрації</w:t>
            </w:r>
          </w:p>
          <w:p w14:paraId="3127E80D" w14:textId="77777777" w:rsidR="00491A9C" w:rsidRPr="00C12835" w:rsidRDefault="00491A9C" w:rsidP="004A4146">
            <w:r w:rsidRPr="00C12835">
              <w:t>населених пунктів</w:t>
            </w:r>
          </w:p>
          <w:p w14:paraId="62FE0247" w14:textId="77777777" w:rsidR="00491A9C" w:rsidRPr="00C12835" w:rsidRDefault="00491A9C" w:rsidP="004A4146">
            <w:r w:rsidRPr="00C12835">
              <w:t>деокупованих</w:t>
            </w:r>
          </w:p>
          <w:p w14:paraId="45AA498A" w14:textId="77777777" w:rsidR="00491A9C" w:rsidRPr="00C12835" w:rsidRDefault="00491A9C" w:rsidP="004A4146">
            <w:r w:rsidRPr="00C12835">
              <w:t>територіальних громад</w:t>
            </w:r>
          </w:p>
          <w:p w14:paraId="30D4149E" w14:textId="77777777" w:rsidR="00491A9C" w:rsidRPr="00C12835" w:rsidRDefault="00491A9C" w:rsidP="004A4146">
            <w:r w:rsidRPr="00C12835">
              <w:t>(за згодою)</w:t>
            </w:r>
          </w:p>
        </w:tc>
        <w:tc>
          <w:tcPr>
            <w:tcW w:w="1134" w:type="dxa"/>
          </w:tcPr>
          <w:p w14:paraId="5327B0F0" w14:textId="77777777" w:rsidR="00491A9C" w:rsidRPr="00C12835" w:rsidRDefault="00491A9C" w:rsidP="002B4392">
            <w:pPr>
              <w:jc w:val="center"/>
            </w:pPr>
            <w:r w:rsidRPr="00C12835">
              <w:t>Грудень</w:t>
            </w:r>
          </w:p>
          <w:p w14:paraId="34BBC23A" w14:textId="77777777" w:rsidR="00491A9C" w:rsidRPr="00C12835" w:rsidRDefault="00864886" w:rsidP="002B4392">
            <w:pPr>
              <w:jc w:val="center"/>
            </w:pPr>
            <w:r w:rsidRPr="00C12835">
              <w:t>2026</w:t>
            </w:r>
            <w:r w:rsidR="00491A9C" w:rsidRPr="00C12835">
              <w:t xml:space="preserve"> року</w:t>
            </w:r>
          </w:p>
        </w:tc>
        <w:tc>
          <w:tcPr>
            <w:tcW w:w="993" w:type="dxa"/>
          </w:tcPr>
          <w:p w14:paraId="2216F926" w14:textId="77777777" w:rsidR="00491A9C" w:rsidRPr="00C12835" w:rsidRDefault="00491A9C" w:rsidP="004A4146"/>
        </w:tc>
        <w:tc>
          <w:tcPr>
            <w:tcW w:w="1417" w:type="dxa"/>
          </w:tcPr>
          <w:p w14:paraId="6660E49E" w14:textId="77777777" w:rsidR="00491A9C" w:rsidRPr="00C12835" w:rsidRDefault="00491A9C" w:rsidP="004A4146">
            <w:r w:rsidRPr="00C12835">
              <w:t>Викон</w:t>
            </w:r>
            <w:r w:rsidR="00864886" w:rsidRPr="00C12835">
              <w:t>ується</w:t>
            </w:r>
          </w:p>
        </w:tc>
        <w:tc>
          <w:tcPr>
            <w:tcW w:w="7938" w:type="dxa"/>
          </w:tcPr>
          <w:p w14:paraId="2E2F7BFC" w14:textId="77777777" w:rsidR="00864886" w:rsidRPr="0085354A" w:rsidRDefault="00864886" w:rsidP="00EB7DF1">
            <w:pPr>
              <w:jc w:val="both"/>
              <w:rPr>
                <w:lang w:val="uk-UA"/>
              </w:rPr>
            </w:pPr>
            <w:r w:rsidRPr="0085354A">
              <w:t>В мистецьких школах</w:t>
            </w:r>
            <w:r w:rsidR="004A7E58" w:rsidRPr="0085354A">
              <w:t xml:space="preserve"> Херсонської територіальної громади </w:t>
            </w:r>
            <w:r w:rsidRPr="0085354A">
              <w:t>встановлено 5 пандусів</w:t>
            </w:r>
            <w:r w:rsidR="00261EED" w:rsidRPr="0085354A">
              <w:rPr>
                <w:lang w:val="uk-UA"/>
              </w:rPr>
              <w:t>.</w:t>
            </w:r>
          </w:p>
          <w:p w14:paraId="6EB42C50" w14:textId="77777777" w:rsidR="0085354A" w:rsidRPr="0085354A" w:rsidRDefault="0085354A" w:rsidP="0085354A">
            <w:pPr>
              <w:spacing w:line="228" w:lineRule="auto"/>
              <w:jc w:val="both"/>
              <w:rPr>
                <w:rFonts w:eastAsia="Cambria"/>
                <w:color w:val="000000"/>
                <w:lang w:val="uk-UA"/>
              </w:rPr>
            </w:pPr>
            <w:r w:rsidRPr="0085354A">
              <w:rPr>
                <w:lang w:val="uk-UA"/>
              </w:rPr>
              <w:t xml:space="preserve">В Білозерській ТГ мистецька школа Білозерської селищної ради знаходиться в одноповерховому будинку, має доступ для осіб з інвалідністю та маломобільних груп населення. Але на даний час заклад працює за дистанційною формою навчання. У звязку з постійними обстрілами </w:t>
            </w:r>
            <w:r w:rsidRPr="0085354A">
              <w:rPr>
                <w:color w:val="000000"/>
                <w:lang w:val="uk-UA"/>
              </w:rPr>
              <w:t>будівельні/ремонтні роботи і технічне оснащення мистецької школи не проводилися</w:t>
            </w:r>
          </w:p>
          <w:p w14:paraId="1114FAFE" w14:textId="77777777" w:rsidR="000A65F3" w:rsidRPr="00C12835" w:rsidRDefault="0085354A" w:rsidP="0085354A">
            <w:pPr>
              <w:jc w:val="both"/>
              <w:rPr>
                <w:lang w:val="uk-UA"/>
              </w:rPr>
            </w:pPr>
            <w:r w:rsidRPr="0085354A">
              <w:rPr>
                <w:lang w:val="uk-UA"/>
              </w:rPr>
              <w:t>У Високопільській ТГ мистецьку школу пошкоджено; заклад не працює, тимчасово припинив роботу. Результат облаштування фізично доступного освітнього середовища не здійснюється</w:t>
            </w:r>
            <w:r>
              <w:rPr>
                <w:lang w:val="uk-UA"/>
              </w:rPr>
              <w:t>.</w:t>
            </w:r>
          </w:p>
        </w:tc>
      </w:tr>
      <w:tr w:rsidR="00B9399D" w:rsidRPr="00ED51E9" w14:paraId="69DA000A" w14:textId="77777777" w:rsidTr="002C2DD4">
        <w:tc>
          <w:tcPr>
            <w:tcW w:w="1951" w:type="dxa"/>
          </w:tcPr>
          <w:p w14:paraId="7168BA7D" w14:textId="77777777" w:rsidR="00B9399D" w:rsidRPr="00C12835" w:rsidRDefault="00B9399D" w:rsidP="00911BB2">
            <w:r w:rsidRPr="00C12835">
              <w:rPr>
                <w:lang w:val="uk-UA"/>
              </w:rPr>
              <w:t>12)</w:t>
            </w:r>
            <w:r w:rsidRPr="00C12835">
              <w:t xml:space="preserve"> </w:t>
            </w:r>
            <w:r w:rsidRPr="00C12835">
              <w:rPr>
                <w:lang w:val="uk-UA"/>
              </w:rPr>
              <w:t>З</w:t>
            </w:r>
            <w:r w:rsidRPr="00C12835">
              <w:t>абезпечити доступність</w:t>
            </w:r>
          </w:p>
          <w:p w14:paraId="59C74286" w14:textId="77777777" w:rsidR="00B9399D" w:rsidRPr="00C12835" w:rsidRDefault="00B9399D" w:rsidP="00911BB2">
            <w:pPr>
              <w:ind w:right="95"/>
            </w:pPr>
            <w:r w:rsidRPr="00C12835">
              <w:t>частини приміщень</w:t>
            </w:r>
          </w:p>
          <w:p w14:paraId="4C4FE4EC" w14:textId="77777777" w:rsidR="00B9399D" w:rsidRPr="00C12835" w:rsidRDefault="00B9399D" w:rsidP="00911BB2">
            <w:r w:rsidRPr="00C12835">
              <w:t xml:space="preserve">молодіжних центрів для молоді з </w:t>
            </w:r>
          </w:p>
          <w:p w14:paraId="300E0E32" w14:textId="77777777" w:rsidR="00B9399D" w:rsidRPr="00C12835" w:rsidRDefault="00B9399D" w:rsidP="00911BB2">
            <w:pPr>
              <w:rPr>
                <w:lang w:val="uk-UA"/>
              </w:rPr>
            </w:pPr>
            <w:r w:rsidRPr="00C12835">
              <w:t>функціональними порушеннями</w:t>
            </w:r>
          </w:p>
        </w:tc>
        <w:tc>
          <w:tcPr>
            <w:tcW w:w="2126" w:type="dxa"/>
          </w:tcPr>
          <w:p w14:paraId="2643738D" w14:textId="77777777" w:rsidR="00B9399D" w:rsidRPr="00C12835" w:rsidRDefault="00B9399D" w:rsidP="00911BB2">
            <w:r w:rsidRPr="00C12835">
              <w:t>Управління фізичної</w:t>
            </w:r>
          </w:p>
          <w:p w14:paraId="04B4A478" w14:textId="77777777" w:rsidR="00B9399D" w:rsidRPr="00C12835" w:rsidRDefault="00B9399D" w:rsidP="00911BB2">
            <w:pPr>
              <w:ind w:right="95"/>
            </w:pPr>
            <w:r w:rsidRPr="00C12835">
              <w:t xml:space="preserve">культури, </w:t>
            </w:r>
          </w:p>
          <w:p w14:paraId="21164492" w14:textId="77777777" w:rsidR="00B9399D" w:rsidRPr="00C12835" w:rsidRDefault="00B9399D" w:rsidP="00911BB2">
            <w:pPr>
              <w:ind w:right="95"/>
            </w:pPr>
            <w:r w:rsidRPr="00C12835">
              <w:t xml:space="preserve">молоді та </w:t>
            </w:r>
          </w:p>
          <w:p w14:paraId="6E51589F" w14:textId="77777777" w:rsidR="00B9399D" w:rsidRPr="00C12835" w:rsidRDefault="00B9399D" w:rsidP="00911BB2">
            <w:pPr>
              <w:rPr>
                <w:lang w:val="uk-UA"/>
              </w:rPr>
            </w:pPr>
            <w:r w:rsidRPr="00C12835">
              <w:t>спорту обласної державної адміністрації</w:t>
            </w:r>
            <w:r w:rsidRPr="00C12835">
              <w:rPr>
                <w:lang w:val="uk-UA"/>
              </w:rPr>
              <w:t>,</w:t>
            </w:r>
          </w:p>
          <w:p w14:paraId="41C1C5D2" w14:textId="77777777" w:rsidR="00B9399D" w:rsidRPr="00C12835" w:rsidRDefault="00B9399D" w:rsidP="00911BB2">
            <w:r w:rsidRPr="00C12835">
              <w:rPr>
                <w:lang w:val="uk-UA"/>
              </w:rPr>
              <w:t>в</w:t>
            </w:r>
            <w:r w:rsidRPr="00C12835">
              <w:t>ійськові адміністрації</w:t>
            </w:r>
          </w:p>
          <w:p w14:paraId="41CEDF15" w14:textId="77777777" w:rsidR="00B9399D" w:rsidRPr="00C12835" w:rsidRDefault="00B9399D" w:rsidP="00911BB2">
            <w:r w:rsidRPr="00C12835">
              <w:t>населених пунктів</w:t>
            </w:r>
          </w:p>
          <w:p w14:paraId="385101A5" w14:textId="77777777" w:rsidR="00B9399D" w:rsidRPr="00C12835" w:rsidRDefault="00B9399D" w:rsidP="00911BB2">
            <w:r w:rsidRPr="00C12835">
              <w:t>деокупованих</w:t>
            </w:r>
          </w:p>
          <w:p w14:paraId="16B8E8B1" w14:textId="77777777" w:rsidR="00B9399D" w:rsidRPr="00C12835" w:rsidRDefault="00B9399D" w:rsidP="00911BB2">
            <w:r w:rsidRPr="00C12835">
              <w:t>територіальних громад</w:t>
            </w:r>
          </w:p>
          <w:p w14:paraId="4EC3884B" w14:textId="77777777" w:rsidR="00B9399D" w:rsidRPr="00C12835" w:rsidRDefault="00B9399D" w:rsidP="00911BB2">
            <w:pPr>
              <w:rPr>
                <w:lang w:val="uk-UA"/>
              </w:rPr>
            </w:pPr>
            <w:r w:rsidRPr="00C12835">
              <w:t>(за згодою)</w:t>
            </w:r>
          </w:p>
        </w:tc>
        <w:tc>
          <w:tcPr>
            <w:tcW w:w="1134" w:type="dxa"/>
          </w:tcPr>
          <w:p w14:paraId="3E5095B7" w14:textId="77777777" w:rsidR="00B9399D" w:rsidRPr="00C12835" w:rsidRDefault="00B9399D" w:rsidP="00B9399D">
            <w:pPr>
              <w:jc w:val="center"/>
            </w:pPr>
            <w:r w:rsidRPr="00C12835">
              <w:t>Грудень</w:t>
            </w:r>
          </w:p>
          <w:p w14:paraId="348C599C" w14:textId="77777777" w:rsidR="00B9399D" w:rsidRPr="00C12835" w:rsidRDefault="00B9399D" w:rsidP="00B9399D">
            <w:pPr>
              <w:jc w:val="center"/>
            </w:pPr>
            <w:r w:rsidRPr="00C12835">
              <w:t>2026 року</w:t>
            </w:r>
          </w:p>
        </w:tc>
        <w:tc>
          <w:tcPr>
            <w:tcW w:w="993" w:type="dxa"/>
          </w:tcPr>
          <w:p w14:paraId="07567E22" w14:textId="77777777" w:rsidR="00B9399D" w:rsidRPr="00C12835" w:rsidRDefault="00B9399D" w:rsidP="004A4146"/>
        </w:tc>
        <w:tc>
          <w:tcPr>
            <w:tcW w:w="1417" w:type="dxa"/>
          </w:tcPr>
          <w:p w14:paraId="1C318445" w14:textId="77777777" w:rsidR="00B9399D" w:rsidRPr="00C12835" w:rsidRDefault="00060579" w:rsidP="004A4146">
            <w:r w:rsidRPr="00C12835">
              <w:t>Виконується</w:t>
            </w:r>
          </w:p>
        </w:tc>
        <w:tc>
          <w:tcPr>
            <w:tcW w:w="7938" w:type="dxa"/>
          </w:tcPr>
          <w:p w14:paraId="32ABFB19" w14:textId="77777777" w:rsidR="00D6675E" w:rsidRPr="00811205" w:rsidRDefault="00060579" w:rsidP="00811205">
            <w:pPr>
              <w:spacing w:line="237" w:lineRule="auto"/>
              <w:jc w:val="both"/>
              <w:rPr>
                <w:lang w:val="uk-UA"/>
              </w:rPr>
            </w:pPr>
            <w:r w:rsidRPr="00C12835">
              <w:rPr>
                <w:lang w:val="uk-UA"/>
              </w:rPr>
              <w:t>На деок</w:t>
            </w:r>
            <w:r w:rsidR="00053F34">
              <w:rPr>
                <w:lang w:val="uk-UA"/>
              </w:rPr>
              <w:t>упованих територіях функціонує 8</w:t>
            </w:r>
            <w:r w:rsidRPr="00C12835">
              <w:rPr>
                <w:lang w:val="uk-UA"/>
              </w:rPr>
              <w:t xml:space="preserve"> молодіжних просторів, доступних для молоді зі стійкими порушеннями повсякденного функціонування, а саме: «МолоДіжка», «Графіт», «Простір єднання» (м.Херсон), «Простір психологічного розвантаження» (с. Біла Криниця), безпечний простір «Дитячомолодіжний центр» (с. Калинівське),  </w:t>
            </w:r>
            <w:r w:rsidRPr="00053F34">
              <w:rPr>
                <w:lang w:val="uk-UA"/>
              </w:rPr>
              <w:t xml:space="preserve">Молодіжний центр при КЗ «Нововоронцовський центр культури і дозвілля», </w:t>
            </w:r>
            <w:r w:rsidR="000C170F" w:rsidRPr="00053F34">
              <w:rPr>
                <w:lang w:val="uk-UA"/>
              </w:rPr>
              <w:t xml:space="preserve">                          </w:t>
            </w:r>
            <w:r w:rsidRPr="00053F34">
              <w:rPr>
                <w:lang w:val="uk-UA"/>
              </w:rPr>
              <w:t>ГО «Лиманецька дія» (с. Лиманець)</w:t>
            </w:r>
            <w:r w:rsidR="00811205">
              <w:rPr>
                <w:lang w:val="uk-UA"/>
              </w:rPr>
              <w:t>,</w:t>
            </w:r>
            <w:r w:rsidR="005546F2">
              <w:rPr>
                <w:lang w:val="uk-UA"/>
              </w:rPr>
              <w:t xml:space="preserve"> у</w:t>
            </w:r>
            <w:r w:rsidR="00811205">
              <w:rPr>
                <w:lang w:val="uk-UA"/>
              </w:rPr>
              <w:t xml:space="preserve"> </w:t>
            </w:r>
            <w:r w:rsidR="00053F34" w:rsidRPr="00053F34">
              <w:rPr>
                <w:rFonts w:eastAsia="Cambria"/>
                <w:lang w:val="uk-UA"/>
              </w:rPr>
              <w:t>Високопільській ТГ м</w:t>
            </w:r>
            <w:r w:rsidR="00D6675E" w:rsidRPr="00053F34">
              <w:rPr>
                <w:lang w:val="uk-UA"/>
              </w:rPr>
              <w:t>олодіжний простір діє у краєзнавчому музеї. Будівля залишається бар’єрною; облаштування доступності передбачено під час її ремонту</w:t>
            </w:r>
            <w:r w:rsidR="00053F34" w:rsidRPr="00053F34">
              <w:rPr>
                <w:lang w:val="uk-UA"/>
              </w:rPr>
              <w:t>.</w:t>
            </w:r>
          </w:p>
          <w:p w14:paraId="0ACCB21F" w14:textId="77777777" w:rsidR="00B9399D" w:rsidRPr="00C12835" w:rsidRDefault="00B9399D" w:rsidP="00060579">
            <w:pPr>
              <w:jc w:val="both"/>
              <w:rPr>
                <w:lang w:val="uk-UA"/>
              </w:rPr>
            </w:pPr>
          </w:p>
        </w:tc>
      </w:tr>
      <w:tr w:rsidR="00491A9C" w:rsidRPr="00ED51E9" w14:paraId="461A4D5C" w14:textId="77777777" w:rsidTr="002C2DD4">
        <w:tc>
          <w:tcPr>
            <w:tcW w:w="1951" w:type="dxa"/>
          </w:tcPr>
          <w:p w14:paraId="6B4062FC" w14:textId="77777777" w:rsidR="00491A9C" w:rsidRPr="00C12835" w:rsidRDefault="00491A9C" w:rsidP="004A4146">
            <w:r w:rsidRPr="00C12835">
              <w:t xml:space="preserve">13) </w:t>
            </w:r>
            <w:r w:rsidR="002B4392" w:rsidRPr="00C12835">
              <w:rPr>
                <w:lang w:val="uk-UA"/>
              </w:rPr>
              <w:t>П</w:t>
            </w:r>
            <w:r w:rsidRPr="00C12835">
              <w:t>ровести облік та</w:t>
            </w:r>
            <w:r w:rsidR="002B4392" w:rsidRPr="00C12835">
              <w:rPr>
                <w:lang w:val="uk-UA"/>
              </w:rPr>
              <w:t xml:space="preserve"> </w:t>
            </w:r>
            <w:r w:rsidRPr="00C12835">
              <w:t xml:space="preserve">моніторинг </w:t>
            </w:r>
            <w:r w:rsidRPr="00C12835">
              <w:lastRenderedPageBreak/>
              <w:t>будівель,</w:t>
            </w:r>
          </w:p>
          <w:p w14:paraId="20225835" w14:textId="77777777" w:rsidR="00491A9C" w:rsidRPr="00C12835" w:rsidRDefault="00491A9C" w:rsidP="004A4146">
            <w:r w:rsidRPr="00C12835">
              <w:t>призначених для</w:t>
            </w:r>
          </w:p>
          <w:p w14:paraId="609EAA11" w14:textId="77777777" w:rsidR="00491A9C" w:rsidRPr="00C12835" w:rsidRDefault="00491A9C" w:rsidP="00906294">
            <w:pPr>
              <w:ind w:right="-43"/>
            </w:pPr>
            <w:r w:rsidRPr="00C12835">
              <w:t>для життєзабезпечення (тимчасового проживання)</w:t>
            </w:r>
          </w:p>
          <w:p w14:paraId="41EF2C96" w14:textId="77777777" w:rsidR="00491A9C" w:rsidRPr="00C12835" w:rsidRDefault="00491A9C" w:rsidP="004A4146">
            <w:r w:rsidRPr="00C12835">
              <w:t>маломобільних груп населення</w:t>
            </w:r>
          </w:p>
          <w:p w14:paraId="0F8E4B3D" w14:textId="77777777" w:rsidR="00491A9C" w:rsidRPr="00C12835" w:rsidRDefault="00491A9C" w:rsidP="004A4146">
            <w:r w:rsidRPr="00C12835">
              <w:t>та евакуйованих осіб, відповідно до рекомендацій</w:t>
            </w:r>
          </w:p>
          <w:p w14:paraId="60E92758" w14:textId="77777777" w:rsidR="00491A9C" w:rsidRPr="00C12835" w:rsidRDefault="00491A9C" w:rsidP="004A4146">
            <w:r w:rsidRPr="00C12835">
              <w:t>для органів місцевого</w:t>
            </w:r>
          </w:p>
          <w:p w14:paraId="6B97400B" w14:textId="77777777" w:rsidR="00491A9C" w:rsidRPr="00C12835" w:rsidRDefault="00491A9C" w:rsidP="00906294">
            <w:pPr>
              <w:ind w:right="-43"/>
            </w:pPr>
            <w:r w:rsidRPr="00C12835">
              <w:t>самоврядування щодо</w:t>
            </w:r>
            <w:r w:rsidR="00906294" w:rsidRPr="00C12835">
              <w:rPr>
                <w:lang w:val="uk-UA"/>
              </w:rPr>
              <w:t xml:space="preserve"> </w:t>
            </w:r>
            <w:r w:rsidRPr="00C12835">
              <w:t>пристосування тимчасових</w:t>
            </w:r>
          </w:p>
          <w:p w14:paraId="2480E779" w14:textId="77777777" w:rsidR="00491A9C" w:rsidRPr="00C12835" w:rsidRDefault="00491A9C" w:rsidP="004A4146">
            <w:r w:rsidRPr="00C12835">
              <w:t>споруд, їх комплексів,</w:t>
            </w:r>
          </w:p>
          <w:p w14:paraId="003CE201" w14:textId="77777777" w:rsidR="00491A9C" w:rsidRPr="00C12835" w:rsidRDefault="00491A9C" w:rsidP="004A4146">
            <w:r w:rsidRPr="00C12835">
              <w:t>призначених для</w:t>
            </w:r>
          </w:p>
          <w:p w14:paraId="3AB6FA0F" w14:textId="77777777" w:rsidR="00491A9C" w:rsidRPr="00C12835" w:rsidRDefault="00491A9C" w:rsidP="004A4146">
            <w:r w:rsidRPr="00C12835">
              <w:t>життєзабезпечен</w:t>
            </w:r>
          </w:p>
          <w:p w14:paraId="18A3E60C" w14:textId="77777777" w:rsidR="00491A9C" w:rsidRPr="00C12835" w:rsidRDefault="00491A9C" w:rsidP="004A4146">
            <w:r w:rsidRPr="00C12835">
              <w:t>ня (тимчасового проживання та</w:t>
            </w:r>
          </w:p>
          <w:p w14:paraId="62BD1EFE" w14:textId="77777777" w:rsidR="00491A9C" w:rsidRPr="00C12835" w:rsidRDefault="00491A9C" w:rsidP="004A4146">
            <w:r w:rsidRPr="00C12835">
              <w:t>обслуговування) населення,</w:t>
            </w:r>
          </w:p>
          <w:p w14:paraId="0C5ADECD" w14:textId="77777777" w:rsidR="00491A9C" w:rsidRPr="00C12835" w:rsidRDefault="00491A9C" w:rsidP="004A4146">
            <w:r w:rsidRPr="00C12835">
              <w:t>для маломобільних груп населення, забезпечення</w:t>
            </w:r>
          </w:p>
          <w:p w14:paraId="152220DD" w14:textId="77777777" w:rsidR="00491A9C" w:rsidRPr="00C12835" w:rsidRDefault="00491A9C" w:rsidP="004A4146">
            <w:r w:rsidRPr="00C12835">
              <w:t>пристосування таких споруд</w:t>
            </w:r>
          </w:p>
        </w:tc>
        <w:tc>
          <w:tcPr>
            <w:tcW w:w="2126" w:type="dxa"/>
          </w:tcPr>
          <w:p w14:paraId="59536F36" w14:textId="77777777" w:rsidR="00491A9C" w:rsidRPr="00C12835" w:rsidRDefault="00491A9C" w:rsidP="004A4146">
            <w:r w:rsidRPr="00C12835">
              <w:lastRenderedPageBreak/>
              <w:t>Департамент</w:t>
            </w:r>
          </w:p>
          <w:p w14:paraId="70DE5BE8" w14:textId="77777777" w:rsidR="00491A9C" w:rsidRPr="00C12835" w:rsidRDefault="00491A9C" w:rsidP="004A4146">
            <w:r w:rsidRPr="00C12835">
              <w:t>соціального розвитку</w:t>
            </w:r>
          </w:p>
          <w:p w14:paraId="1D78C5B3" w14:textId="77777777" w:rsidR="00491A9C" w:rsidRPr="00C12835" w:rsidRDefault="00491A9C" w:rsidP="004A4146">
            <w:r w:rsidRPr="00C12835">
              <w:lastRenderedPageBreak/>
              <w:t>обласної державної</w:t>
            </w:r>
          </w:p>
          <w:p w14:paraId="3D452597" w14:textId="77777777" w:rsidR="00491A9C" w:rsidRPr="00C12835" w:rsidRDefault="00491A9C" w:rsidP="004A4146">
            <w:r w:rsidRPr="00C12835">
              <w:t>адміністрації,</w:t>
            </w:r>
          </w:p>
          <w:p w14:paraId="20BFE939" w14:textId="77777777" w:rsidR="00491A9C" w:rsidRPr="00C12835" w:rsidRDefault="00491A9C" w:rsidP="004A4146">
            <w:r w:rsidRPr="00C12835">
              <w:t>військові адміністрації</w:t>
            </w:r>
          </w:p>
          <w:p w14:paraId="7D63019A" w14:textId="77777777" w:rsidR="00491A9C" w:rsidRPr="00C12835" w:rsidRDefault="00491A9C" w:rsidP="004A4146">
            <w:r w:rsidRPr="00C12835">
              <w:t>населених пунктів</w:t>
            </w:r>
          </w:p>
          <w:p w14:paraId="5A415F3D" w14:textId="77777777" w:rsidR="00491A9C" w:rsidRPr="00C12835" w:rsidRDefault="00491A9C" w:rsidP="004A4146">
            <w:r w:rsidRPr="00C12835">
              <w:t>деокупованих</w:t>
            </w:r>
          </w:p>
          <w:p w14:paraId="18EF8F63" w14:textId="77777777" w:rsidR="00491A9C" w:rsidRPr="00C12835" w:rsidRDefault="00491A9C" w:rsidP="004A4146">
            <w:r w:rsidRPr="00C12835">
              <w:t>територіальних громад</w:t>
            </w:r>
          </w:p>
          <w:p w14:paraId="395C95D8" w14:textId="77777777" w:rsidR="00491A9C" w:rsidRPr="00C12835" w:rsidRDefault="00491A9C" w:rsidP="004A4146">
            <w:r w:rsidRPr="00C12835">
              <w:t>(за згодою)</w:t>
            </w:r>
          </w:p>
        </w:tc>
        <w:tc>
          <w:tcPr>
            <w:tcW w:w="1134" w:type="dxa"/>
          </w:tcPr>
          <w:p w14:paraId="2FED40E2" w14:textId="77777777" w:rsidR="00491A9C" w:rsidRPr="00C12835" w:rsidRDefault="00491A9C" w:rsidP="002B4392">
            <w:pPr>
              <w:jc w:val="center"/>
            </w:pPr>
            <w:r w:rsidRPr="00C12835">
              <w:lastRenderedPageBreak/>
              <w:t>Грудень</w:t>
            </w:r>
          </w:p>
          <w:p w14:paraId="3BDEE788" w14:textId="77777777" w:rsidR="00491A9C" w:rsidRPr="00C12835" w:rsidRDefault="004F2DAE" w:rsidP="002B4392">
            <w:pPr>
              <w:jc w:val="center"/>
            </w:pPr>
            <w:r w:rsidRPr="00C12835">
              <w:t>2026</w:t>
            </w:r>
            <w:r w:rsidR="00491A9C" w:rsidRPr="00C12835">
              <w:t xml:space="preserve"> року</w:t>
            </w:r>
          </w:p>
        </w:tc>
        <w:tc>
          <w:tcPr>
            <w:tcW w:w="993" w:type="dxa"/>
          </w:tcPr>
          <w:p w14:paraId="7165268B" w14:textId="77777777" w:rsidR="00491A9C" w:rsidRPr="00C12835" w:rsidRDefault="00491A9C" w:rsidP="004A4146"/>
        </w:tc>
        <w:tc>
          <w:tcPr>
            <w:tcW w:w="1417" w:type="dxa"/>
          </w:tcPr>
          <w:p w14:paraId="5084900A" w14:textId="77777777" w:rsidR="00491A9C" w:rsidRPr="00C12835" w:rsidRDefault="00827B09" w:rsidP="004A4146">
            <w:r w:rsidRPr="00C12835">
              <w:t>Виконується</w:t>
            </w:r>
          </w:p>
        </w:tc>
        <w:tc>
          <w:tcPr>
            <w:tcW w:w="7938" w:type="dxa"/>
          </w:tcPr>
          <w:p w14:paraId="0896BF0E" w14:textId="77777777" w:rsidR="00907B1D" w:rsidRPr="00907B1D" w:rsidRDefault="00827B09" w:rsidP="005663EE">
            <w:pPr>
              <w:ind w:firstLine="390"/>
              <w:jc w:val="both"/>
              <w:rPr>
                <w:color w:val="000000"/>
                <w:highlight w:val="yellow"/>
                <w:shd w:val="clear" w:color="auto" w:fill="FFFFFF"/>
                <w:lang w:eastAsia="zh-CN"/>
              </w:rPr>
            </w:pPr>
            <w:r w:rsidRPr="00C12835">
              <w:t>З</w:t>
            </w:r>
            <w:r w:rsidR="004F2DAE" w:rsidRPr="00C12835">
              <w:t xml:space="preserve"> метою забезпечення</w:t>
            </w:r>
            <w:r w:rsidR="00B900CF" w:rsidRPr="00C12835">
              <w:t xml:space="preserve"> </w:t>
            </w:r>
            <w:r w:rsidR="004F2DAE" w:rsidRPr="00C12835">
              <w:t>тимчасовим житлом внутрішньо</w:t>
            </w:r>
            <w:r w:rsidR="00B900CF" w:rsidRPr="00C12835">
              <w:t xml:space="preserve"> </w:t>
            </w:r>
            <w:r w:rsidR="004F2DAE" w:rsidRPr="00C12835">
              <w:t>переміщених осіб (далі – ВПО) в області</w:t>
            </w:r>
            <w:r w:rsidR="00B900CF" w:rsidRPr="00C12835">
              <w:t xml:space="preserve"> </w:t>
            </w:r>
            <w:r w:rsidR="004F2DAE" w:rsidRPr="00C12835">
              <w:t>затверджено перелік місць тимчасового</w:t>
            </w:r>
            <w:r w:rsidR="00B900CF" w:rsidRPr="00C12835">
              <w:t xml:space="preserve"> </w:t>
            </w:r>
            <w:r w:rsidR="004F2DAE" w:rsidRPr="00C12835">
              <w:t>проживання ВПО, які</w:t>
            </w:r>
            <w:r w:rsidR="002B4392" w:rsidRPr="00C12835">
              <w:rPr>
                <w:lang w:val="uk-UA"/>
              </w:rPr>
              <w:t xml:space="preserve">, за </w:t>
            </w:r>
            <w:r w:rsidR="002B4392" w:rsidRPr="00C12835">
              <w:rPr>
                <w:lang w:val="uk-UA"/>
              </w:rPr>
              <w:lastRenderedPageBreak/>
              <w:t>результатами моніторингу,</w:t>
            </w:r>
            <w:r w:rsidR="004F2DAE" w:rsidRPr="00C12835">
              <w:t xml:space="preserve"> </w:t>
            </w:r>
            <w:r w:rsidRPr="00C12835">
              <w:t>об</w:t>
            </w:r>
            <w:r w:rsidR="00B900CF" w:rsidRPr="00C12835">
              <w:t>лаштовані п</w:t>
            </w:r>
            <w:r w:rsidR="004F2DAE" w:rsidRPr="00C12835">
              <w:t>андусами</w:t>
            </w:r>
            <w:r w:rsidR="005663EE">
              <w:rPr>
                <w:lang w:val="uk-UA"/>
              </w:rPr>
              <w:t>.</w:t>
            </w:r>
            <w:r w:rsidR="00105DBA" w:rsidRPr="00C12835">
              <w:rPr>
                <w:lang w:val="uk-UA"/>
              </w:rPr>
              <w:t xml:space="preserve"> </w:t>
            </w:r>
          </w:p>
          <w:p w14:paraId="1A2C3363" w14:textId="77777777" w:rsidR="00FE5E75" w:rsidRPr="00C12835" w:rsidRDefault="00FE5E75" w:rsidP="00587106">
            <w:pPr>
              <w:rPr>
                <w:rFonts w:eastAsia="Cambria"/>
                <w:lang w:val="uk-UA"/>
              </w:rPr>
            </w:pPr>
          </w:p>
          <w:p w14:paraId="2CBC1264" w14:textId="77777777" w:rsidR="00FE5E75" w:rsidRPr="00C12835" w:rsidRDefault="00FE5E75" w:rsidP="005663EE">
            <w:pPr>
              <w:jc w:val="both"/>
              <w:rPr>
                <w:lang w:val="uk-UA"/>
              </w:rPr>
            </w:pPr>
          </w:p>
        </w:tc>
      </w:tr>
      <w:tr w:rsidR="004F2DAE" w:rsidRPr="00AB4B77" w14:paraId="3D585A41" w14:textId="77777777" w:rsidTr="002C2DD4">
        <w:tc>
          <w:tcPr>
            <w:tcW w:w="1951" w:type="dxa"/>
          </w:tcPr>
          <w:p w14:paraId="7A16A3C0" w14:textId="77777777" w:rsidR="004F2DAE" w:rsidRPr="00C12835" w:rsidRDefault="004F2DAE" w:rsidP="004A4146">
            <w:r w:rsidRPr="00C12835">
              <w:lastRenderedPageBreak/>
              <w:t xml:space="preserve">14) </w:t>
            </w:r>
            <w:r w:rsidR="002B4392" w:rsidRPr="00C12835">
              <w:rPr>
                <w:lang w:val="uk-UA"/>
              </w:rPr>
              <w:t>В</w:t>
            </w:r>
            <w:r w:rsidRPr="00C12835">
              <w:t>исвітлювати інформацію</w:t>
            </w:r>
          </w:p>
          <w:p w14:paraId="5194FB14" w14:textId="77777777" w:rsidR="004F2DAE" w:rsidRPr="00C12835" w:rsidRDefault="004F2DAE" w:rsidP="004A4146">
            <w:r w:rsidRPr="00C12835">
              <w:t>про заклади тимчасового</w:t>
            </w:r>
          </w:p>
          <w:p w14:paraId="5B7111B2" w14:textId="77777777" w:rsidR="004F2DAE" w:rsidRPr="00C12835" w:rsidRDefault="004F2DAE" w:rsidP="004A4146">
            <w:r w:rsidRPr="00C12835">
              <w:t>розміщення, призначені для</w:t>
            </w:r>
          </w:p>
          <w:p w14:paraId="1BC0B4EE" w14:textId="77777777" w:rsidR="0049264B" w:rsidRPr="00C12835" w:rsidRDefault="004F2DAE" w:rsidP="004A4146">
            <w:r w:rsidRPr="00C12835">
              <w:t>життєзабезпечен</w:t>
            </w:r>
          </w:p>
          <w:p w14:paraId="4AE9CB14" w14:textId="77777777" w:rsidR="004F2DAE" w:rsidRPr="00C12835" w:rsidRDefault="0049264B" w:rsidP="004A4146">
            <w:r w:rsidRPr="00C12835">
              <w:t>н</w:t>
            </w:r>
            <w:r w:rsidR="004F2DAE" w:rsidRPr="00C12835">
              <w:t>я</w:t>
            </w:r>
            <w:r w:rsidRPr="00C12835">
              <w:t xml:space="preserve"> </w:t>
            </w:r>
            <w:r w:rsidR="004F2DAE" w:rsidRPr="00C12835">
              <w:t>(тимчасового проживання), які</w:t>
            </w:r>
          </w:p>
          <w:p w14:paraId="06209616" w14:textId="77777777" w:rsidR="004F2DAE" w:rsidRPr="00C12835" w:rsidRDefault="004F2DAE" w:rsidP="004A4146">
            <w:r w:rsidRPr="00C12835">
              <w:t>адаптовані для осіб з</w:t>
            </w:r>
          </w:p>
          <w:p w14:paraId="2B2A78F9" w14:textId="77777777" w:rsidR="004F2DAE" w:rsidRPr="00C12835" w:rsidRDefault="004F2DAE" w:rsidP="004A4146">
            <w:r w:rsidRPr="00C12835">
              <w:t>інвалідністю та</w:t>
            </w:r>
          </w:p>
          <w:p w14:paraId="176FBE07" w14:textId="77777777" w:rsidR="004F2DAE" w:rsidRPr="00C12835" w:rsidRDefault="004F2DAE" w:rsidP="004A4146">
            <w:r w:rsidRPr="00C12835">
              <w:t>маломобільних груп населення</w:t>
            </w:r>
          </w:p>
        </w:tc>
        <w:tc>
          <w:tcPr>
            <w:tcW w:w="2126" w:type="dxa"/>
          </w:tcPr>
          <w:p w14:paraId="34D9D6A7" w14:textId="77777777" w:rsidR="004F2DAE" w:rsidRPr="00C12835" w:rsidRDefault="004F2DAE" w:rsidP="004A4146">
            <w:r w:rsidRPr="00C12835">
              <w:t>Управління внутрішньої</w:t>
            </w:r>
          </w:p>
          <w:p w14:paraId="240CA2C8" w14:textId="77777777" w:rsidR="004F2DAE" w:rsidRPr="00C12835" w:rsidRDefault="004F2DAE" w:rsidP="004A4146">
            <w:r w:rsidRPr="00C12835">
              <w:t>та інформаційної</w:t>
            </w:r>
          </w:p>
          <w:p w14:paraId="13CD8B88" w14:textId="77777777" w:rsidR="004F2DAE" w:rsidRPr="00C12835" w:rsidRDefault="004F2DAE" w:rsidP="004A4146">
            <w:r w:rsidRPr="00C12835">
              <w:t>політики обласної</w:t>
            </w:r>
          </w:p>
          <w:p w14:paraId="4F6E8EB6" w14:textId="77777777" w:rsidR="004F2DAE" w:rsidRPr="00C12835" w:rsidRDefault="004F2DAE" w:rsidP="004A4146">
            <w:r w:rsidRPr="00C12835">
              <w:t>державної адміністрації,</w:t>
            </w:r>
          </w:p>
          <w:p w14:paraId="5F65BFB2" w14:textId="77777777" w:rsidR="004F2DAE" w:rsidRPr="00C12835" w:rsidRDefault="004F2DAE" w:rsidP="004A4146">
            <w:r w:rsidRPr="00C12835">
              <w:t>Департамент</w:t>
            </w:r>
          </w:p>
          <w:p w14:paraId="5D77F8DD" w14:textId="77777777" w:rsidR="004F2DAE" w:rsidRPr="00C12835" w:rsidRDefault="004F2DAE" w:rsidP="004A4146">
            <w:r w:rsidRPr="00C12835">
              <w:t>соціального розвитку</w:t>
            </w:r>
          </w:p>
          <w:p w14:paraId="5E931106" w14:textId="77777777" w:rsidR="004F2DAE" w:rsidRPr="00C12835" w:rsidRDefault="004F2DAE" w:rsidP="004A4146">
            <w:r w:rsidRPr="00C12835">
              <w:t>обласної державної</w:t>
            </w:r>
          </w:p>
          <w:p w14:paraId="4B00EBBF" w14:textId="77777777" w:rsidR="004F2DAE" w:rsidRPr="00C12835" w:rsidRDefault="004F2DAE" w:rsidP="004A4146">
            <w:r w:rsidRPr="00C12835">
              <w:t>адміністрації,</w:t>
            </w:r>
          </w:p>
          <w:p w14:paraId="7D60CCAF" w14:textId="77777777" w:rsidR="004F2DAE" w:rsidRPr="00C12835" w:rsidRDefault="004F2DAE" w:rsidP="004A4146">
            <w:r w:rsidRPr="00C12835">
              <w:t>військові адміністрації</w:t>
            </w:r>
          </w:p>
          <w:p w14:paraId="05994EAA" w14:textId="77777777" w:rsidR="004F2DAE" w:rsidRPr="00C12835" w:rsidRDefault="004F2DAE" w:rsidP="004A4146">
            <w:r w:rsidRPr="00C12835">
              <w:t>населених пунктів</w:t>
            </w:r>
          </w:p>
          <w:p w14:paraId="656B7140" w14:textId="77777777" w:rsidR="004F2DAE" w:rsidRPr="00C12835" w:rsidRDefault="004F2DAE" w:rsidP="004A4146">
            <w:r w:rsidRPr="00C12835">
              <w:t>деокупованих</w:t>
            </w:r>
          </w:p>
          <w:p w14:paraId="65E48581" w14:textId="77777777" w:rsidR="004F2DAE" w:rsidRPr="00C12835" w:rsidRDefault="004F2DAE" w:rsidP="004A4146">
            <w:r w:rsidRPr="00C12835">
              <w:t xml:space="preserve">територіальних </w:t>
            </w:r>
            <w:r w:rsidRPr="00C12835">
              <w:lastRenderedPageBreak/>
              <w:t>громад</w:t>
            </w:r>
          </w:p>
          <w:p w14:paraId="0AE29D3A" w14:textId="77777777" w:rsidR="004F2DAE" w:rsidRPr="00C12835" w:rsidRDefault="004F2DAE" w:rsidP="004A4146">
            <w:r w:rsidRPr="00C12835">
              <w:t>(за згодою)</w:t>
            </w:r>
          </w:p>
        </w:tc>
        <w:tc>
          <w:tcPr>
            <w:tcW w:w="1134" w:type="dxa"/>
          </w:tcPr>
          <w:p w14:paraId="32B67B1C" w14:textId="77777777" w:rsidR="004F2DAE" w:rsidRPr="00C12835" w:rsidRDefault="004F2DAE" w:rsidP="002B4392">
            <w:pPr>
              <w:jc w:val="center"/>
            </w:pPr>
            <w:r w:rsidRPr="00C12835">
              <w:lastRenderedPageBreak/>
              <w:t>Грудень</w:t>
            </w:r>
          </w:p>
          <w:p w14:paraId="1D9DAE20" w14:textId="77777777" w:rsidR="004F2DAE" w:rsidRPr="00C12835" w:rsidRDefault="004F2DAE" w:rsidP="002B4392">
            <w:pPr>
              <w:jc w:val="center"/>
            </w:pPr>
            <w:r w:rsidRPr="00C12835">
              <w:t>2026 року</w:t>
            </w:r>
          </w:p>
        </w:tc>
        <w:tc>
          <w:tcPr>
            <w:tcW w:w="993" w:type="dxa"/>
          </w:tcPr>
          <w:p w14:paraId="452DCA01" w14:textId="77777777" w:rsidR="004F2DAE" w:rsidRPr="00C12835" w:rsidRDefault="004F2DAE" w:rsidP="004A4146"/>
        </w:tc>
        <w:tc>
          <w:tcPr>
            <w:tcW w:w="1417" w:type="dxa"/>
          </w:tcPr>
          <w:p w14:paraId="08AB740A" w14:textId="77777777" w:rsidR="004F2DAE" w:rsidRPr="00C12835" w:rsidRDefault="004F2DAE" w:rsidP="004A4146">
            <w:pPr>
              <w:rPr>
                <w:lang w:val="uk-UA"/>
              </w:rPr>
            </w:pPr>
          </w:p>
        </w:tc>
        <w:tc>
          <w:tcPr>
            <w:tcW w:w="7938" w:type="dxa"/>
          </w:tcPr>
          <w:p w14:paraId="348F57C9" w14:textId="77777777" w:rsidR="00AB4B77" w:rsidRPr="00C12835" w:rsidRDefault="004F2DAE" w:rsidP="0078145C">
            <w:pPr>
              <w:jc w:val="both"/>
              <w:rPr>
                <w:lang w:val="uk-UA"/>
              </w:rPr>
            </w:pPr>
            <w:r w:rsidRPr="00C12835">
              <w:rPr>
                <w:lang w:val="uk-UA"/>
              </w:rPr>
              <w:t>Враховуючи, що територія області</w:t>
            </w:r>
            <w:r w:rsidR="00B900CF" w:rsidRPr="00C12835">
              <w:rPr>
                <w:lang w:val="uk-UA"/>
              </w:rPr>
              <w:t xml:space="preserve"> </w:t>
            </w:r>
            <w:r w:rsidRPr="00C12835">
              <w:rPr>
                <w:lang w:val="uk-UA"/>
              </w:rPr>
              <w:t>перебуває під постійними обстрілами з боку</w:t>
            </w:r>
            <w:r w:rsidR="00B900CF" w:rsidRPr="00C12835">
              <w:rPr>
                <w:lang w:val="uk-UA"/>
              </w:rPr>
              <w:t xml:space="preserve"> </w:t>
            </w:r>
            <w:r w:rsidR="00827B09" w:rsidRPr="00C12835">
              <w:rPr>
                <w:lang w:val="uk-UA"/>
              </w:rPr>
              <w:t>російської ф</w:t>
            </w:r>
            <w:r w:rsidRPr="00C12835">
              <w:rPr>
                <w:lang w:val="uk-UA"/>
              </w:rPr>
              <w:t>едерації та з метою забезпечення</w:t>
            </w:r>
            <w:r w:rsidR="00B900CF" w:rsidRPr="00C12835">
              <w:rPr>
                <w:lang w:val="uk-UA"/>
              </w:rPr>
              <w:t xml:space="preserve"> </w:t>
            </w:r>
            <w:r w:rsidRPr="00C12835">
              <w:rPr>
                <w:lang w:val="uk-UA"/>
              </w:rPr>
              <w:t>безпеки внутрішньо переміщених осіб</w:t>
            </w:r>
            <w:r w:rsidR="001F5CD0" w:rsidRPr="00C12835">
              <w:rPr>
                <w:lang w:val="uk-UA"/>
              </w:rPr>
              <w:t xml:space="preserve">, </w:t>
            </w:r>
            <w:r w:rsidRPr="00C12835">
              <w:rPr>
                <w:lang w:val="uk-UA"/>
              </w:rPr>
              <w:t>відомості про місця їх тимчасового</w:t>
            </w:r>
            <w:r w:rsidR="00B900CF" w:rsidRPr="00C12835">
              <w:rPr>
                <w:lang w:val="uk-UA"/>
              </w:rPr>
              <w:t xml:space="preserve"> </w:t>
            </w:r>
            <w:r w:rsidRPr="00C12835">
              <w:rPr>
                <w:lang w:val="uk-UA"/>
              </w:rPr>
              <w:t>проживання у відкритому доступі не</w:t>
            </w:r>
            <w:r w:rsidR="00B900CF" w:rsidRPr="00C12835">
              <w:rPr>
                <w:lang w:val="uk-UA"/>
              </w:rPr>
              <w:t xml:space="preserve"> </w:t>
            </w:r>
            <w:r w:rsidRPr="00C12835">
              <w:rPr>
                <w:lang w:val="uk-UA"/>
              </w:rPr>
              <w:t>оприлюднюються.</w:t>
            </w:r>
          </w:p>
          <w:p w14:paraId="7A277DAD" w14:textId="77777777" w:rsidR="00833782" w:rsidRDefault="00833782" w:rsidP="00B02DA4">
            <w:pPr>
              <w:jc w:val="both"/>
              <w:rPr>
                <w:lang w:val="uk-UA"/>
              </w:rPr>
            </w:pPr>
          </w:p>
          <w:p w14:paraId="580D56DF" w14:textId="77777777" w:rsidR="00B02DA4" w:rsidRPr="00963BF0" w:rsidRDefault="00833782" w:rsidP="00B02DA4">
            <w:pPr>
              <w:jc w:val="both"/>
              <w:rPr>
                <w:color w:val="000000"/>
                <w:lang w:val="uk-UA"/>
              </w:rPr>
            </w:pPr>
            <w:r>
              <w:rPr>
                <w:color w:val="000000"/>
                <w:lang w:val="uk-UA"/>
              </w:rPr>
              <w:t xml:space="preserve"> </w:t>
            </w:r>
            <w:r w:rsidR="00B02DA4" w:rsidRPr="00963BF0">
              <w:rPr>
                <w:color w:val="000000"/>
                <w:lang w:val="uk-UA"/>
              </w:rPr>
              <w:t>Протягом звітного періоду на інформаційних ресурсах Херсонської обласної державної (військової) адміністрації розміщені наступні тематичні матеріали:</w:t>
            </w:r>
          </w:p>
          <w:p w14:paraId="12CAA120" w14:textId="77777777" w:rsidR="00833782" w:rsidRPr="00AE0DD5" w:rsidRDefault="00B02DA4" w:rsidP="00833782">
            <w:pPr>
              <w:jc w:val="both"/>
              <w:rPr>
                <w:color w:val="000000"/>
                <w:lang w:val="uk-UA"/>
              </w:rPr>
            </w:pPr>
            <w:hyperlink r:id="rId67" w:history="1">
              <w:r w:rsidRPr="00963BF0">
                <w:rPr>
                  <w:rStyle w:val="a5"/>
                  <w:lang w:val="uk-UA"/>
                </w:rPr>
                <w:t>https://khoda.gov.ua/news/vidbulos-cherhove-zasidannia-koordynatsiinoho-shtabu-z-provedennia-evakuatsiinykh-zakhodiv-ta-efektyvnoho-reahuvannia-na-masove-peremishchennia-naselennia</w:t>
              </w:r>
            </w:hyperlink>
            <w:r w:rsidR="00833782">
              <w:rPr>
                <w:color w:val="000000"/>
                <w:lang w:val="uk-UA"/>
              </w:rPr>
              <w:t xml:space="preserve"> ;</w:t>
            </w:r>
          </w:p>
          <w:p w14:paraId="029402A0" w14:textId="77777777" w:rsidR="00833782" w:rsidRPr="00833782" w:rsidRDefault="00833782" w:rsidP="00833782">
            <w:pPr>
              <w:jc w:val="both"/>
              <w:rPr>
                <w:color w:val="000000"/>
                <w:lang w:val="uk-UA"/>
              </w:rPr>
            </w:pPr>
            <w:r w:rsidRPr="00AE0DD5">
              <w:rPr>
                <w:color w:val="000000"/>
              </w:rPr>
              <w:t>«Ворог посилює</w:t>
            </w:r>
            <w:r>
              <w:rPr>
                <w:color w:val="000000"/>
                <w:lang w:val="uk-UA"/>
              </w:rPr>
              <w:t xml:space="preserve"> </w:t>
            </w:r>
            <w:r w:rsidRPr="00AE0DD5">
              <w:rPr>
                <w:color w:val="000000"/>
              </w:rPr>
              <w:t>жорстокість атак»: Олександр Прокудін закликає</w:t>
            </w:r>
            <w:r>
              <w:rPr>
                <w:color w:val="000000"/>
                <w:lang w:val="uk-UA"/>
              </w:rPr>
              <w:t xml:space="preserve"> </w:t>
            </w:r>
            <w:r w:rsidRPr="00AE0DD5">
              <w:rPr>
                <w:color w:val="000000"/>
              </w:rPr>
              <w:t>жителів</w:t>
            </w:r>
            <w:r>
              <w:rPr>
                <w:color w:val="000000"/>
                <w:lang w:val="uk-UA"/>
              </w:rPr>
              <w:t xml:space="preserve"> </w:t>
            </w:r>
            <w:r w:rsidRPr="00AE0DD5">
              <w:rPr>
                <w:color w:val="000000"/>
              </w:rPr>
              <w:t>Херсонщини</w:t>
            </w:r>
            <w:r>
              <w:rPr>
                <w:color w:val="000000"/>
                <w:lang w:val="uk-UA"/>
              </w:rPr>
              <w:t xml:space="preserve"> </w:t>
            </w:r>
            <w:r w:rsidRPr="00AE0DD5">
              <w:rPr>
                <w:color w:val="000000"/>
              </w:rPr>
              <w:t>евакуюватися»,</w:t>
            </w:r>
          </w:p>
          <w:p w14:paraId="033557DF" w14:textId="77777777" w:rsidR="00833782" w:rsidRPr="00AE0DD5" w:rsidRDefault="00833782" w:rsidP="00833782">
            <w:pPr>
              <w:jc w:val="both"/>
              <w:rPr>
                <w:color w:val="000000"/>
                <w:lang w:val="uk-UA"/>
              </w:rPr>
            </w:pPr>
            <w:hyperlink r:id="rId68" w:history="1">
              <w:r w:rsidRPr="00AE0DD5">
                <w:rPr>
                  <w:rStyle w:val="a5"/>
                  <w:lang w:val="uk-UA"/>
                </w:rPr>
                <w:t>https://khoda.gov.ua/news/vidbulos-cherhove-zasidannia-koordynatsiinoho-shtabu-z-provedennia-evakuatsiinykh-zakhodiv-ta-efektyvnoho-reahuvannia-na-masove-peremishchennia-naselennia</w:t>
              </w:r>
            </w:hyperlink>
            <w:r w:rsidRPr="00AE0DD5">
              <w:rPr>
                <w:color w:val="000000"/>
                <w:lang w:val="uk-UA"/>
              </w:rPr>
              <w:t>;</w:t>
            </w:r>
          </w:p>
          <w:p w14:paraId="3078ABC7" w14:textId="77777777" w:rsidR="00833782" w:rsidRPr="00AE0DD5" w:rsidRDefault="00833782" w:rsidP="00833782">
            <w:pPr>
              <w:rPr>
                <w:color w:val="000000"/>
                <w:lang w:val="uk-UA"/>
              </w:rPr>
            </w:pPr>
            <w:hyperlink r:id="rId69" w:history="1">
              <w:r w:rsidRPr="00AE0DD5">
                <w:rPr>
                  <w:rStyle w:val="a5"/>
                  <w:lang w:val="uk-UA"/>
                </w:rPr>
                <w:t>https://khoda.gov.ua/news/voroh-posyliuie-zhorstokist-atak-oleksandr-prokudin-zaklykaie-zhyteliv-khersonshchyny-evakuiuvatysia</w:t>
              </w:r>
            </w:hyperlink>
            <w:r>
              <w:rPr>
                <w:color w:val="000000"/>
                <w:lang w:val="uk-UA"/>
              </w:rPr>
              <w:t>;</w:t>
            </w:r>
          </w:p>
          <w:p w14:paraId="2062D0C0" w14:textId="77777777" w:rsidR="00833782" w:rsidRPr="00AE0DD5" w:rsidRDefault="00833782" w:rsidP="00833782">
            <w:pPr>
              <w:rPr>
                <w:color w:val="000000"/>
                <w:lang w:val="uk-UA"/>
              </w:rPr>
            </w:pPr>
            <w:r w:rsidRPr="00AE0DD5">
              <w:rPr>
                <w:color w:val="000000"/>
                <w:lang w:val="uk-UA"/>
              </w:rPr>
              <w:t>«Для жителів Херсонщини, які прийняли рішення про евакуацію, доступні послуги Центрів тимчасового перебування у Кривому Розі та Миколаєві», 05.08.2026</w:t>
            </w:r>
            <w:r w:rsidR="005546F2">
              <w:rPr>
                <w:color w:val="000000"/>
                <w:lang w:val="uk-UA"/>
              </w:rPr>
              <w:t xml:space="preserve"> року:</w:t>
            </w:r>
          </w:p>
          <w:p w14:paraId="09EF1152" w14:textId="77777777" w:rsidR="00833782" w:rsidRPr="00833782" w:rsidRDefault="00833782" w:rsidP="00833782">
            <w:pPr>
              <w:rPr>
                <w:color w:val="000000"/>
                <w:lang w:val="uk-UA"/>
              </w:rPr>
            </w:pPr>
            <w:hyperlink r:id="rId70" w:history="1">
              <w:r w:rsidRPr="00AE0DD5">
                <w:rPr>
                  <w:rStyle w:val="a5"/>
                </w:rPr>
                <w:t>https</w:t>
              </w:r>
              <w:r w:rsidRPr="00AE0DD5">
                <w:rPr>
                  <w:rStyle w:val="a5"/>
                  <w:lang w:val="uk-UA"/>
                </w:rPr>
                <w:t>://</w:t>
              </w:r>
              <w:r w:rsidRPr="00AE0DD5">
                <w:rPr>
                  <w:rStyle w:val="a5"/>
                </w:rPr>
                <w:t>khoda</w:t>
              </w:r>
              <w:r w:rsidRPr="00AE0DD5">
                <w:rPr>
                  <w:rStyle w:val="a5"/>
                  <w:lang w:val="uk-UA"/>
                </w:rPr>
                <w:t>.</w:t>
              </w:r>
              <w:r w:rsidRPr="00AE0DD5">
                <w:rPr>
                  <w:rStyle w:val="a5"/>
                </w:rPr>
                <w:t>gov</w:t>
              </w:r>
              <w:r w:rsidRPr="00AE0DD5">
                <w:rPr>
                  <w:rStyle w:val="a5"/>
                  <w:lang w:val="uk-UA"/>
                </w:rPr>
                <w:t>.</w:t>
              </w:r>
              <w:r w:rsidRPr="00AE0DD5">
                <w:rPr>
                  <w:rStyle w:val="a5"/>
                </w:rPr>
                <w:t>ua</w:t>
              </w:r>
              <w:r w:rsidRPr="00AE0DD5">
                <w:rPr>
                  <w:rStyle w:val="a5"/>
                  <w:lang w:val="uk-UA"/>
                </w:rPr>
                <w:t>/</w:t>
              </w:r>
              <w:r w:rsidRPr="00AE0DD5">
                <w:rPr>
                  <w:rStyle w:val="a5"/>
                </w:rPr>
                <w:t>news</w:t>
              </w:r>
              <w:r w:rsidRPr="00AE0DD5">
                <w:rPr>
                  <w:rStyle w:val="a5"/>
                  <w:lang w:val="uk-UA"/>
                </w:rPr>
                <w:t>/</w:t>
              </w:r>
              <w:r w:rsidRPr="00AE0DD5">
                <w:rPr>
                  <w:rStyle w:val="a5"/>
                </w:rPr>
                <w:t>dlia</w:t>
              </w:r>
              <w:r w:rsidRPr="00AE0DD5">
                <w:rPr>
                  <w:rStyle w:val="a5"/>
                  <w:lang w:val="uk-UA"/>
                </w:rPr>
                <w:t>-</w:t>
              </w:r>
              <w:r w:rsidRPr="00AE0DD5">
                <w:rPr>
                  <w:rStyle w:val="a5"/>
                </w:rPr>
                <w:t>zhyteliv</w:t>
              </w:r>
              <w:r w:rsidRPr="00AE0DD5">
                <w:rPr>
                  <w:rStyle w:val="a5"/>
                  <w:lang w:val="uk-UA"/>
                </w:rPr>
                <w:t>-</w:t>
              </w:r>
              <w:r w:rsidRPr="00AE0DD5">
                <w:rPr>
                  <w:rStyle w:val="a5"/>
                </w:rPr>
                <w:t>khersonshchyny</w:t>
              </w:r>
              <w:r w:rsidRPr="00AE0DD5">
                <w:rPr>
                  <w:rStyle w:val="a5"/>
                  <w:lang w:val="uk-UA"/>
                </w:rPr>
                <w:t>-</w:t>
              </w:r>
              <w:r w:rsidRPr="00AE0DD5">
                <w:rPr>
                  <w:rStyle w:val="a5"/>
                </w:rPr>
                <w:t>iaki</w:t>
              </w:r>
              <w:r w:rsidRPr="00AE0DD5">
                <w:rPr>
                  <w:rStyle w:val="a5"/>
                  <w:lang w:val="uk-UA"/>
                </w:rPr>
                <w:t>-</w:t>
              </w:r>
              <w:r w:rsidRPr="00AE0DD5">
                <w:rPr>
                  <w:rStyle w:val="a5"/>
                </w:rPr>
                <w:t>pryinialy</w:t>
              </w:r>
              <w:r w:rsidRPr="00AE0DD5">
                <w:rPr>
                  <w:rStyle w:val="a5"/>
                  <w:lang w:val="uk-UA"/>
                </w:rPr>
                <w:t>-</w:t>
              </w:r>
              <w:r w:rsidRPr="00AE0DD5">
                <w:rPr>
                  <w:rStyle w:val="a5"/>
                </w:rPr>
                <w:t>rishennia</w:t>
              </w:r>
              <w:r w:rsidRPr="00AE0DD5">
                <w:rPr>
                  <w:rStyle w:val="a5"/>
                  <w:lang w:val="uk-UA"/>
                </w:rPr>
                <w:t>-</w:t>
              </w:r>
              <w:r w:rsidRPr="00AE0DD5">
                <w:rPr>
                  <w:rStyle w:val="a5"/>
                </w:rPr>
                <w:t>pro</w:t>
              </w:r>
              <w:r w:rsidRPr="00AE0DD5">
                <w:rPr>
                  <w:rStyle w:val="a5"/>
                  <w:lang w:val="uk-UA"/>
                </w:rPr>
                <w:t>-</w:t>
              </w:r>
              <w:r w:rsidRPr="00AE0DD5">
                <w:rPr>
                  <w:rStyle w:val="a5"/>
                </w:rPr>
                <w:t>evakuatsiiu</w:t>
              </w:r>
              <w:r w:rsidRPr="00AE0DD5">
                <w:rPr>
                  <w:rStyle w:val="a5"/>
                  <w:lang w:val="uk-UA"/>
                </w:rPr>
                <w:t>-</w:t>
              </w:r>
              <w:r w:rsidRPr="00AE0DD5">
                <w:rPr>
                  <w:rStyle w:val="a5"/>
                </w:rPr>
                <w:t>dostupni</w:t>
              </w:r>
              <w:r w:rsidRPr="00AE0DD5">
                <w:rPr>
                  <w:rStyle w:val="a5"/>
                  <w:lang w:val="uk-UA"/>
                </w:rPr>
                <w:t>-</w:t>
              </w:r>
              <w:r w:rsidRPr="00AE0DD5">
                <w:rPr>
                  <w:rStyle w:val="a5"/>
                </w:rPr>
                <w:t>posluhy</w:t>
              </w:r>
              <w:r w:rsidRPr="00AE0DD5">
                <w:rPr>
                  <w:rStyle w:val="a5"/>
                  <w:lang w:val="uk-UA"/>
                </w:rPr>
                <w:t>-</w:t>
              </w:r>
              <w:r w:rsidRPr="00AE0DD5">
                <w:rPr>
                  <w:rStyle w:val="a5"/>
                </w:rPr>
                <w:t>tsentriv</w:t>
              </w:r>
              <w:r w:rsidRPr="00AE0DD5">
                <w:rPr>
                  <w:rStyle w:val="a5"/>
                  <w:lang w:val="uk-UA"/>
                </w:rPr>
                <w:t>-</w:t>
              </w:r>
              <w:r w:rsidRPr="00AE0DD5">
                <w:rPr>
                  <w:rStyle w:val="a5"/>
                </w:rPr>
                <w:t>tymchasovoho</w:t>
              </w:r>
              <w:r w:rsidRPr="00AE0DD5">
                <w:rPr>
                  <w:rStyle w:val="a5"/>
                  <w:lang w:val="uk-UA"/>
                </w:rPr>
                <w:t>-</w:t>
              </w:r>
              <w:r w:rsidRPr="00AE0DD5">
                <w:rPr>
                  <w:rStyle w:val="a5"/>
                </w:rPr>
                <w:t>perebuvannia</w:t>
              </w:r>
              <w:r w:rsidRPr="00AE0DD5">
                <w:rPr>
                  <w:rStyle w:val="a5"/>
                  <w:lang w:val="uk-UA"/>
                </w:rPr>
                <w:t>-</w:t>
              </w:r>
              <w:r w:rsidRPr="00AE0DD5">
                <w:rPr>
                  <w:rStyle w:val="a5"/>
                </w:rPr>
                <w:t>u</w:t>
              </w:r>
              <w:r w:rsidRPr="00AE0DD5">
                <w:rPr>
                  <w:rStyle w:val="a5"/>
                  <w:lang w:val="uk-UA"/>
                </w:rPr>
                <w:t>-</w:t>
              </w:r>
              <w:r w:rsidRPr="00AE0DD5">
                <w:rPr>
                  <w:rStyle w:val="a5"/>
                </w:rPr>
                <w:t>kryvomu</w:t>
              </w:r>
              <w:r w:rsidRPr="00AE0DD5">
                <w:rPr>
                  <w:rStyle w:val="a5"/>
                  <w:lang w:val="uk-UA"/>
                </w:rPr>
                <w:t>-</w:t>
              </w:r>
              <w:r w:rsidRPr="00AE0DD5">
                <w:rPr>
                  <w:rStyle w:val="a5"/>
                </w:rPr>
                <w:t>rozi</w:t>
              </w:r>
              <w:r w:rsidRPr="00AE0DD5">
                <w:rPr>
                  <w:rStyle w:val="a5"/>
                  <w:lang w:val="uk-UA"/>
                </w:rPr>
                <w:t>-</w:t>
              </w:r>
              <w:r w:rsidRPr="00AE0DD5">
                <w:rPr>
                  <w:rStyle w:val="a5"/>
                </w:rPr>
                <w:t>ta</w:t>
              </w:r>
              <w:r w:rsidRPr="00AE0DD5">
                <w:rPr>
                  <w:rStyle w:val="a5"/>
                  <w:lang w:val="uk-UA"/>
                </w:rPr>
                <w:t>-</w:t>
              </w:r>
              <w:r w:rsidRPr="00AE0DD5">
                <w:rPr>
                  <w:rStyle w:val="a5"/>
                </w:rPr>
                <w:t>mykolaievi</w:t>
              </w:r>
            </w:hyperlink>
            <w:r w:rsidRPr="00AE0DD5">
              <w:rPr>
                <w:color w:val="000000"/>
                <w:lang w:val="uk-UA"/>
              </w:rPr>
              <w:t>;</w:t>
            </w:r>
          </w:p>
          <w:p w14:paraId="337839C7" w14:textId="77777777" w:rsidR="00833782" w:rsidRPr="00AE0DD5" w:rsidRDefault="00833782" w:rsidP="00833782">
            <w:pPr>
              <w:jc w:val="both"/>
              <w:rPr>
                <w:color w:val="000000"/>
                <w:lang w:val="uk-UA"/>
              </w:rPr>
            </w:pPr>
            <w:r w:rsidRPr="00AE0DD5">
              <w:rPr>
                <w:color w:val="000000"/>
                <w:lang w:val="uk-UA"/>
              </w:rPr>
              <w:t>«У Кривому Розі та Миколаєві облаштували Цен</w:t>
            </w:r>
            <w:r>
              <w:rPr>
                <w:color w:val="000000"/>
                <w:lang w:val="uk-UA"/>
              </w:rPr>
              <w:t xml:space="preserve">три тимчасового перебування для </w:t>
            </w:r>
            <w:r w:rsidRPr="00AE0DD5">
              <w:rPr>
                <w:color w:val="000000"/>
                <w:lang w:val="uk-UA"/>
              </w:rPr>
              <w:t>переселенців з Херсонщини, які евакуювалися з небезпечних територій», 07.08.2026</w:t>
            </w:r>
            <w:r w:rsidR="005546F2">
              <w:rPr>
                <w:color w:val="000000"/>
                <w:lang w:val="uk-UA"/>
              </w:rPr>
              <w:t xml:space="preserve"> року:</w:t>
            </w:r>
          </w:p>
          <w:p w14:paraId="264D499B" w14:textId="77777777" w:rsidR="00833782" w:rsidRPr="00AE0DD5" w:rsidRDefault="00833782" w:rsidP="00833782">
            <w:pPr>
              <w:rPr>
                <w:color w:val="000000"/>
                <w:lang w:val="uk-UA"/>
              </w:rPr>
            </w:pPr>
            <w:hyperlink r:id="rId71" w:history="1">
              <w:r w:rsidRPr="00AE0DD5">
                <w:rPr>
                  <w:rStyle w:val="a5"/>
                </w:rPr>
                <w:t>https</w:t>
              </w:r>
              <w:r w:rsidRPr="00AE0DD5">
                <w:rPr>
                  <w:rStyle w:val="a5"/>
                  <w:lang w:val="uk-UA"/>
                </w:rPr>
                <w:t>://</w:t>
              </w:r>
              <w:r w:rsidRPr="00AE0DD5">
                <w:rPr>
                  <w:rStyle w:val="a5"/>
                </w:rPr>
                <w:t>khoda</w:t>
              </w:r>
              <w:r w:rsidRPr="00AE0DD5">
                <w:rPr>
                  <w:rStyle w:val="a5"/>
                  <w:lang w:val="uk-UA"/>
                </w:rPr>
                <w:t>.</w:t>
              </w:r>
              <w:r w:rsidRPr="00AE0DD5">
                <w:rPr>
                  <w:rStyle w:val="a5"/>
                </w:rPr>
                <w:t>gov</w:t>
              </w:r>
              <w:r w:rsidRPr="00AE0DD5">
                <w:rPr>
                  <w:rStyle w:val="a5"/>
                  <w:lang w:val="uk-UA"/>
                </w:rPr>
                <w:t>.</w:t>
              </w:r>
              <w:r w:rsidRPr="00AE0DD5">
                <w:rPr>
                  <w:rStyle w:val="a5"/>
                </w:rPr>
                <w:t>ua</w:t>
              </w:r>
              <w:r w:rsidRPr="00AE0DD5">
                <w:rPr>
                  <w:rStyle w:val="a5"/>
                  <w:lang w:val="uk-UA"/>
                </w:rPr>
                <w:t>/</w:t>
              </w:r>
              <w:r w:rsidRPr="00AE0DD5">
                <w:rPr>
                  <w:rStyle w:val="a5"/>
                </w:rPr>
                <w:t>news</w:t>
              </w:r>
              <w:r w:rsidRPr="00AE0DD5">
                <w:rPr>
                  <w:rStyle w:val="a5"/>
                  <w:lang w:val="uk-UA"/>
                </w:rPr>
                <w:t>/</w:t>
              </w:r>
              <w:r w:rsidRPr="00AE0DD5">
                <w:rPr>
                  <w:rStyle w:val="a5"/>
                </w:rPr>
                <w:t>u</w:t>
              </w:r>
              <w:r w:rsidRPr="00AE0DD5">
                <w:rPr>
                  <w:rStyle w:val="a5"/>
                  <w:lang w:val="uk-UA"/>
                </w:rPr>
                <w:t>-</w:t>
              </w:r>
              <w:r w:rsidRPr="00AE0DD5">
                <w:rPr>
                  <w:rStyle w:val="a5"/>
                </w:rPr>
                <w:t>kryvomu</w:t>
              </w:r>
              <w:r w:rsidRPr="00AE0DD5">
                <w:rPr>
                  <w:rStyle w:val="a5"/>
                  <w:lang w:val="uk-UA"/>
                </w:rPr>
                <w:t>-</w:t>
              </w:r>
              <w:r w:rsidRPr="00AE0DD5">
                <w:rPr>
                  <w:rStyle w:val="a5"/>
                </w:rPr>
                <w:t>rozi</w:t>
              </w:r>
              <w:r w:rsidRPr="00AE0DD5">
                <w:rPr>
                  <w:rStyle w:val="a5"/>
                  <w:lang w:val="uk-UA"/>
                </w:rPr>
                <w:t>-</w:t>
              </w:r>
              <w:r w:rsidRPr="00AE0DD5">
                <w:rPr>
                  <w:rStyle w:val="a5"/>
                </w:rPr>
                <w:t>ta</w:t>
              </w:r>
              <w:r w:rsidRPr="00AE0DD5">
                <w:rPr>
                  <w:rStyle w:val="a5"/>
                  <w:lang w:val="uk-UA"/>
                </w:rPr>
                <w:t>-</w:t>
              </w:r>
              <w:r w:rsidRPr="00AE0DD5">
                <w:rPr>
                  <w:rStyle w:val="a5"/>
                </w:rPr>
                <w:t>mykolaievi</w:t>
              </w:r>
              <w:r w:rsidRPr="00AE0DD5">
                <w:rPr>
                  <w:rStyle w:val="a5"/>
                  <w:lang w:val="uk-UA"/>
                </w:rPr>
                <w:t>-</w:t>
              </w:r>
              <w:r w:rsidRPr="00AE0DD5">
                <w:rPr>
                  <w:rStyle w:val="a5"/>
                </w:rPr>
                <w:t>oblashtuvaly</w:t>
              </w:r>
              <w:r w:rsidRPr="00AE0DD5">
                <w:rPr>
                  <w:rStyle w:val="a5"/>
                  <w:lang w:val="uk-UA"/>
                </w:rPr>
                <w:t>-</w:t>
              </w:r>
              <w:r w:rsidRPr="00AE0DD5">
                <w:rPr>
                  <w:rStyle w:val="a5"/>
                </w:rPr>
                <w:t>tsentry</w:t>
              </w:r>
              <w:r w:rsidRPr="00AE0DD5">
                <w:rPr>
                  <w:rStyle w:val="a5"/>
                  <w:lang w:val="uk-UA"/>
                </w:rPr>
                <w:t>-</w:t>
              </w:r>
              <w:r w:rsidRPr="00AE0DD5">
                <w:rPr>
                  <w:rStyle w:val="a5"/>
                </w:rPr>
                <w:t>tymchasovoho</w:t>
              </w:r>
              <w:r w:rsidRPr="00AE0DD5">
                <w:rPr>
                  <w:rStyle w:val="a5"/>
                  <w:lang w:val="uk-UA"/>
                </w:rPr>
                <w:t>-</w:t>
              </w:r>
              <w:r w:rsidRPr="00AE0DD5">
                <w:rPr>
                  <w:rStyle w:val="a5"/>
                </w:rPr>
                <w:t>perebuvannia</w:t>
              </w:r>
              <w:r w:rsidRPr="00AE0DD5">
                <w:rPr>
                  <w:rStyle w:val="a5"/>
                  <w:lang w:val="uk-UA"/>
                </w:rPr>
                <w:t>-</w:t>
              </w:r>
              <w:r w:rsidRPr="00AE0DD5">
                <w:rPr>
                  <w:rStyle w:val="a5"/>
                </w:rPr>
                <w:t>dlia</w:t>
              </w:r>
              <w:r w:rsidRPr="00AE0DD5">
                <w:rPr>
                  <w:rStyle w:val="a5"/>
                  <w:lang w:val="uk-UA"/>
                </w:rPr>
                <w:t>-</w:t>
              </w:r>
              <w:r w:rsidRPr="00AE0DD5">
                <w:rPr>
                  <w:rStyle w:val="a5"/>
                </w:rPr>
                <w:t>pereselentsiv</w:t>
              </w:r>
              <w:r w:rsidRPr="00AE0DD5">
                <w:rPr>
                  <w:rStyle w:val="a5"/>
                  <w:lang w:val="uk-UA"/>
                </w:rPr>
                <w:t>-</w:t>
              </w:r>
              <w:r w:rsidRPr="00AE0DD5">
                <w:rPr>
                  <w:rStyle w:val="a5"/>
                </w:rPr>
                <w:t>z</w:t>
              </w:r>
              <w:r w:rsidRPr="00AE0DD5">
                <w:rPr>
                  <w:rStyle w:val="a5"/>
                  <w:lang w:val="uk-UA"/>
                </w:rPr>
                <w:t>-</w:t>
              </w:r>
              <w:r w:rsidRPr="00AE0DD5">
                <w:rPr>
                  <w:rStyle w:val="a5"/>
                </w:rPr>
                <w:t>khersonshchyny</w:t>
              </w:r>
              <w:r w:rsidRPr="00AE0DD5">
                <w:rPr>
                  <w:rStyle w:val="a5"/>
                  <w:lang w:val="uk-UA"/>
                </w:rPr>
                <w:t>-</w:t>
              </w:r>
              <w:r w:rsidRPr="00AE0DD5">
                <w:rPr>
                  <w:rStyle w:val="a5"/>
                </w:rPr>
                <w:t>iaki</w:t>
              </w:r>
              <w:r w:rsidRPr="00AE0DD5">
                <w:rPr>
                  <w:rStyle w:val="a5"/>
                  <w:lang w:val="uk-UA"/>
                </w:rPr>
                <w:t>-</w:t>
              </w:r>
              <w:r w:rsidRPr="00AE0DD5">
                <w:rPr>
                  <w:rStyle w:val="a5"/>
                </w:rPr>
                <w:t>evakuiuvalysia</w:t>
              </w:r>
              <w:r w:rsidRPr="00AE0DD5">
                <w:rPr>
                  <w:rStyle w:val="a5"/>
                  <w:lang w:val="uk-UA"/>
                </w:rPr>
                <w:t>-</w:t>
              </w:r>
              <w:r w:rsidRPr="00AE0DD5">
                <w:rPr>
                  <w:rStyle w:val="a5"/>
                </w:rPr>
                <w:t>z</w:t>
              </w:r>
              <w:r w:rsidRPr="00AE0DD5">
                <w:rPr>
                  <w:rStyle w:val="a5"/>
                  <w:lang w:val="uk-UA"/>
                </w:rPr>
                <w:t>-</w:t>
              </w:r>
              <w:r w:rsidRPr="00AE0DD5">
                <w:rPr>
                  <w:rStyle w:val="a5"/>
                </w:rPr>
                <w:t>nebezpechnykh</w:t>
              </w:r>
              <w:r w:rsidRPr="00AE0DD5">
                <w:rPr>
                  <w:rStyle w:val="a5"/>
                  <w:lang w:val="uk-UA"/>
                </w:rPr>
                <w:t>-</w:t>
              </w:r>
              <w:r w:rsidRPr="00AE0DD5">
                <w:rPr>
                  <w:rStyle w:val="a5"/>
                </w:rPr>
                <w:t>terytorii</w:t>
              </w:r>
            </w:hyperlink>
            <w:r w:rsidRPr="00AE0DD5">
              <w:rPr>
                <w:color w:val="000000"/>
                <w:lang w:val="uk-UA"/>
              </w:rPr>
              <w:t>;</w:t>
            </w:r>
          </w:p>
          <w:p w14:paraId="7E0D8FA1" w14:textId="77777777" w:rsidR="00833782" w:rsidRPr="00833782" w:rsidRDefault="00833782" w:rsidP="00833782">
            <w:pPr>
              <w:rPr>
                <w:color w:val="000000"/>
                <w:lang w:val="uk-UA"/>
              </w:rPr>
            </w:pPr>
            <w:hyperlink r:id="rId72" w:history="1">
              <w:r w:rsidRPr="00AE0DD5">
                <w:rPr>
                  <w:rStyle w:val="a5"/>
                </w:rPr>
                <w:t>https</w:t>
              </w:r>
              <w:r w:rsidRPr="00AE0DD5">
                <w:rPr>
                  <w:rStyle w:val="a5"/>
                  <w:lang w:val="uk-UA"/>
                </w:rPr>
                <w:t>://</w:t>
              </w:r>
              <w:r w:rsidRPr="00AE0DD5">
                <w:rPr>
                  <w:rStyle w:val="a5"/>
                </w:rPr>
                <w:t>khoda</w:t>
              </w:r>
              <w:r w:rsidRPr="00AE0DD5">
                <w:rPr>
                  <w:rStyle w:val="a5"/>
                  <w:lang w:val="uk-UA"/>
                </w:rPr>
                <w:t>.</w:t>
              </w:r>
              <w:r w:rsidRPr="00AE0DD5">
                <w:rPr>
                  <w:rStyle w:val="a5"/>
                </w:rPr>
                <w:t>gov</w:t>
              </w:r>
              <w:r w:rsidRPr="00AE0DD5">
                <w:rPr>
                  <w:rStyle w:val="a5"/>
                  <w:lang w:val="uk-UA"/>
                </w:rPr>
                <w:t>.</w:t>
              </w:r>
              <w:r w:rsidRPr="00AE0DD5">
                <w:rPr>
                  <w:rStyle w:val="a5"/>
                </w:rPr>
                <w:t>ua</w:t>
              </w:r>
              <w:r w:rsidRPr="00AE0DD5">
                <w:rPr>
                  <w:rStyle w:val="a5"/>
                  <w:lang w:val="uk-UA"/>
                </w:rPr>
                <w:t>/</w:t>
              </w:r>
              <w:r w:rsidRPr="00AE0DD5">
                <w:rPr>
                  <w:rStyle w:val="a5"/>
                </w:rPr>
                <w:t>news</w:t>
              </w:r>
              <w:r w:rsidRPr="00AE0DD5">
                <w:rPr>
                  <w:rStyle w:val="a5"/>
                  <w:lang w:val="uk-UA"/>
                </w:rPr>
                <w:t>/</w:t>
              </w:r>
              <w:r w:rsidRPr="00AE0DD5">
                <w:rPr>
                  <w:rStyle w:val="a5"/>
                </w:rPr>
                <w:t>u</w:t>
              </w:r>
              <w:r w:rsidRPr="00AE0DD5">
                <w:rPr>
                  <w:rStyle w:val="a5"/>
                  <w:lang w:val="uk-UA"/>
                </w:rPr>
                <w:t>-</w:t>
              </w:r>
              <w:r w:rsidRPr="00AE0DD5">
                <w:rPr>
                  <w:rStyle w:val="a5"/>
                </w:rPr>
                <w:t>kryvomu</w:t>
              </w:r>
              <w:r w:rsidRPr="00AE0DD5">
                <w:rPr>
                  <w:rStyle w:val="a5"/>
                  <w:lang w:val="uk-UA"/>
                </w:rPr>
                <w:t>-</w:t>
              </w:r>
              <w:r w:rsidRPr="00AE0DD5">
                <w:rPr>
                  <w:rStyle w:val="a5"/>
                </w:rPr>
                <w:t>rozi</w:t>
              </w:r>
              <w:r w:rsidRPr="00AE0DD5">
                <w:rPr>
                  <w:rStyle w:val="a5"/>
                  <w:lang w:val="uk-UA"/>
                </w:rPr>
                <w:t>-</w:t>
              </w:r>
              <w:r w:rsidRPr="00AE0DD5">
                <w:rPr>
                  <w:rStyle w:val="a5"/>
                </w:rPr>
                <w:t>ta</w:t>
              </w:r>
              <w:r w:rsidRPr="00AE0DD5">
                <w:rPr>
                  <w:rStyle w:val="a5"/>
                  <w:lang w:val="uk-UA"/>
                </w:rPr>
                <w:t>-</w:t>
              </w:r>
              <w:r w:rsidRPr="00AE0DD5">
                <w:rPr>
                  <w:rStyle w:val="a5"/>
                </w:rPr>
                <w:t>mykolaievi</w:t>
              </w:r>
              <w:r w:rsidRPr="00AE0DD5">
                <w:rPr>
                  <w:rStyle w:val="a5"/>
                  <w:lang w:val="uk-UA"/>
                </w:rPr>
                <w:t>-</w:t>
              </w:r>
              <w:r w:rsidRPr="00AE0DD5">
                <w:rPr>
                  <w:rStyle w:val="a5"/>
                </w:rPr>
                <w:t>oblashtuvaly</w:t>
              </w:r>
              <w:r w:rsidRPr="00AE0DD5">
                <w:rPr>
                  <w:rStyle w:val="a5"/>
                  <w:lang w:val="uk-UA"/>
                </w:rPr>
                <w:t>-</w:t>
              </w:r>
              <w:r w:rsidRPr="00AE0DD5">
                <w:rPr>
                  <w:rStyle w:val="a5"/>
                </w:rPr>
                <w:t>tsentry</w:t>
              </w:r>
              <w:r w:rsidRPr="00AE0DD5">
                <w:rPr>
                  <w:rStyle w:val="a5"/>
                  <w:lang w:val="uk-UA"/>
                </w:rPr>
                <w:t>-</w:t>
              </w:r>
              <w:r w:rsidRPr="00AE0DD5">
                <w:rPr>
                  <w:rStyle w:val="a5"/>
                </w:rPr>
                <w:t>tymchasovoho</w:t>
              </w:r>
              <w:r w:rsidRPr="00AE0DD5">
                <w:rPr>
                  <w:rStyle w:val="a5"/>
                  <w:lang w:val="uk-UA"/>
                </w:rPr>
                <w:t>-</w:t>
              </w:r>
              <w:r w:rsidRPr="00AE0DD5">
                <w:rPr>
                  <w:rStyle w:val="a5"/>
                </w:rPr>
                <w:t>perebuvannia</w:t>
              </w:r>
              <w:r w:rsidRPr="00AE0DD5">
                <w:rPr>
                  <w:rStyle w:val="a5"/>
                  <w:lang w:val="uk-UA"/>
                </w:rPr>
                <w:t>-</w:t>
              </w:r>
              <w:r w:rsidRPr="00AE0DD5">
                <w:rPr>
                  <w:rStyle w:val="a5"/>
                </w:rPr>
                <w:t>dlia</w:t>
              </w:r>
              <w:r w:rsidRPr="00AE0DD5">
                <w:rPr>
                  <w:rStyle w:val="a5"/>
                  <w:lang w:val="uk-UA"/>
                </w:rPr>
                <w:t>-</w:t>
              </w:r>
              <w:r w:rsidRPr="00AE0DD5">
                <w:rPr>
                  <w:rStyle w:val="a5"/>
                </w:rPr>
                <w:t>pereselentsiv</w:t>
              </w:r>
              <w:r w:rsidRPr="00AE0DD5">
                <w:rPr>
                  <w:rStyle w:val="a5"/>
                  <w:lang w:val="uk-UA"/>
                </w:rPr>
                <w:t>-</w:t>
              </w:r>
              <w:r w:rsidRPr="00AE0DD5">
                <w:rPr>
                  <w:rStyle w:val="a5"/>
                </w:rPr>
                <w:t>z</w:t>
              </w:r>
              <w:r w:rsidRPr="00AE0DD5">
                <w:rPr>
                  <w:rStyle w:val="a5"/>
                  <w:lang w:val="uk-UA"/>
                </w:rPr>
                <w:t>-</w:t>
              </w:r>
              <w:r w:rsidRPr="00AE0DD5">
                <w:rPr>
                  <w:rStyle w:val="a5"/>
                </w:rPr>
                <w:t>khersonshchyny</w:t>
              </w:r>
              <w:r w:rsidRPr="00AE0DD5">
                <w:rPr>
                  <w:rStyle w:val="a5"/>
                  <w:lang w:val="uk-UA"/>
                </w:rPr>
                <w:t>-</w:t>
              </w:r>
              <w:r w:rsidRPr="00AE0DD5">
                <w:rPr>
                  <w:rStyle w:val="a5"/>
                </w:rPr>
                <w:t>iaki</w:t>
              </w:r>
              <w:r w:rsidRPr="00AE0DD5">
                <w:rPr>
                  <w:rStyle w:val="a5"/>
                  <w:lang w:val="uk-UA"/>
                </w:rPr>
                <w:t>-</w:t>
              </w:r>
              <w:r w:rsidRPr="00AE0DD5">
                <w:rPr>
                  <w:rStyle w:val="a5"/>
                </w:rPr>
                <w:t>evakuiuvalysia</w:t>
              </w:r>
              <w:r w:rsidRPr="00AE0DD5">
                <w:rPr>
                  <w:rStyle w:val="a5"/>
                  <w:lang w:val="uk-UA"/>
                </w:rPr>
                <w:t>-</w:t>
              </w:r>
              <w:r w:rsidRPr="00AE0DD5">
                <w:rPr>
                  <w:rStyle w:val="a5"/>
                </w:rPr>
                <w:t>z</w:t>
              </w:r>
              <w:r w:rsidRPr="00AE0DD5">
                <w:rPr>
                  <w:rStyle w:val="a5"/>
                  <w:lang w:val="uk-UA"/>
                </w:rPr>
                <w:t>-</w:t>
              </w:r>
              <w:r w:rsidRPr="00AE0DD5">
                <w:rPr>
                  <w:rStyle w:val="a5"/>
                </w:rPr>
                <w:t>nebezpechnykh</w:t>
              </w:r>
              <w:r w:rsidRPr="00AE0DD5">
                <w:rPr>
                  <w:rStyle w:val="a5"/>
                  <w:lang w:val="uk-UA"/>
                </w:rPr>
                <w:t>-</w:t>
              </w:r>
              <w:r w:rsidRPr="00AE0DD5">
                <w:rPr>
                  <w:rStyle w:val="a5"/>
                </w:rPr>
                <w:t>terytorii</w:t>
              </w:r>
              <w:r w:rsidRPr="00AE0DD5">
                <w:rPr>
                  <w:rStyle w:val="a5"/>
                  <w:lang w:val="uk-UA"/>
                </w:rPr>
                <w:t>1</w:t>
              </w:r>
            </w:hyperlink>
            <w:r w:rsidRPr="00AE0DD5">
              <w:rPr>
                <w:color w:val="000000"/>
                <w:lang w:val="uk-UA"/>
              </w:rPr>
              <w:t>;</w:t>
            </w:r>
          </w:p>
          <w:p w14:paraId="694C08E6" w14:textId="77777777" w:rsidR="00833782" w:rsidRPr="00AE0DD5" w:rsidRDefault="00833782" w:rsidP="00833782">
            <w:pPr>
              <w:rPr>
                <w:color w:val="000000"/>
                <w:lang w:val="uk-UA"/>
              </w:rPr>
            </w:pPr>
            <w:r w:rsidRPr="00AE0DD5">
              <w:rPr>
                <w:color w:val="000000"/>
                <w:lang w:val="uk-UA"/>
              </w:rPr>
              <w:t>«Презентовано покрокову інструкцію з евакуації з територій бойових дій», 11.08.2026</w:t>
            </w:r>
            <w:r w:rsidR="005546F2">
              <w:rPr>
                <w:color w:val="000000"/>
                <w:lang w:val="uk-UA"/>
              </w:rPr>
              <w:t xml:space="preserve"> року:</w:t>
            </w:r>
          </w:p>
          <w:p w14:paraId="24FE51AC" w14:textId="77777777" w:rsidR="00833782" w:rsidRPr="00833782" w:rsidRDefault="00833782" w:rsidP="00833782">
            <w:pPr>
              <w:rPr>
                <w:color w:val="000000"/>
                <w:lang w:val="uk-UA"/>
              </w:rPr>
            </w:pPr>
            <w:hyperlink r:id="rId73" w:history="1">
              <w:r w:rsidRPr="00AE0DD5">
                <w:rPr>
                  <w:rStyle w:val="a5"/>
                  <w:lang w:val="uk-UA"/>
                </w:rPr>
                <w:t>https://khoda.gov.ua/news/prezentovano-pokrokovu-instruktsiiu-z-evakuatsii-z-terytorii-boiovykh-dii</w:t>
              </w:r>
            </w:hyperlink>
            <w:r w:rsidRPr="00AE0DD5">
              <w:rPr>
                <w:color w:val="000000"/>
                <w:lang w:val="uk-UA"/>
              </w:rPr>
              <w:t>;</w:t>
            </w:r>
          </w:p>
          <w:p w14:paraId="4B8FFF76" w14:textId="77777777" w:rsidR="00833782" w:rsidRPr="00AE0DD5" w:rsidRDefault="00833782" w:rsidP="00833782">
            <w:pPr>
              <w:rPr>
                <w:color w:val="000000"/>
                <w:lang w:val="uk-UA"/>
              </w:rPr>
            </w:pPr>
            <w:r w:rsidRPr="00AE0DD5">
              <w:rPr>
                <w:color w:val="000000"/>
                <w:lang w:val="uk-UA"/>
              </w:rPr>
              <w:t>«Евакуація з Херсонщини: організовано та безоплатно», 20.08.2026</w:t>
            </w:r>
            <w:r w:rsidR="005546F2">
              <w:rPr>
                <w:color w:val="000000"/>
                <w:lang w:val="uk-UA"/>
              </w:rPr>
              <w:t xml:space="preserve"> року:</w:t>
            </w:r>
          </w:p>
          <w:p w14:paraId="6E4832BF" w14:textId="77777777" w:rsidR="00833782" w:rsidRPr="00833782" w:rsidRDefault="00833782" w:rsidP="00833782">
            <w:pPr>
              <w:rPr>
                <w:color w:val="000000"/>
                <w:lang w:val="uk-UA"/>
              </w:rPr>
            </w:pPr>
            <w:hyperlink r:id="rId74" w:history="1">
              <w:r w:rsidRPr="00AE0DD5">
                <w:rPr>
                  <w:rStyle w:val="a5"/>
                </w:rPr>
                <w:t>https</w:t>
              </w:r>
              <w:r w:rsidRPr="00AE0DD5">
                <w:rPr>
                  <w:rStyle w:val="a5"/>
                  <w:lang w:val="uk-UA"/>
                </w:rPr>
                <w:t>://</w:t>
              </w:r>
              <w:r w:rsidRPr="00AE0DD5">
                <w:rPr>
                  <w:rStyle w:val="a5"/>
                </w:rPr>
                <w:t>khoda</w:t>
              </w:r>
              <w:r w:rsidRPr="00AE0DD5">
                <w:rPr>
                  <w:rStyle w:val="a5"/>
                  <w:lang w:val="uk-UA"/>
                </w:rPr>
                <w:t>.</w:t>
              </w:r>
              <w:r w:rsidRPr="00AE0DD5">
                <w:rPr>
                  <w:rStyle w:val="a5"/>
                </w:rPr>
                <w:t>gov</w:t>
              </w:r>
              <w:r w:rsidRPr="00AE0DD5">
                <w:rPr>
                  <w:rStyle w:val="a5"/>
                  <w:lang w:val="uk-UA"/>
                </w:rPr>
                <w:t>.</w:t>
              </w:r>
              <w:r w:rsidRPr="00AE0DD5">
                <w:rPr>
                  <w:rStyle w:val="a5"/>
                </w:rPr>
                <w:t>ua</w:t>
              </w:r>
              <w:r w:rsidRPr="00AE0DD5">
                <w:rPr>
                  <w:rStyle w:val="a5"/>
                  <w:lang w:val="uk-UA"/>
                </w:rPr>
                <w:t>/</w:t>
              </w:r>
              <w:r w:rsidRPr="00AE0DD5">
                <w:rPr>
                  <w:rStyle w:val="a5"/>
                </w:rPr>
                <w:t>news</w:t>
              </w:r>
              <w:r w:rsidRPr="00AE0DD5">
                <w:rPr>
                  <w:rStyle w:val="a5"/>
                  <w:lang w:val="uk-UA"/>
                </w:rPr>
                <w:t>/</w:t>
              </w:r>
              <w:r w:rsidRPr="00AE0DD5">
                <w:rPr>
                  <w:rStyle w:val="a5"/>
                </w:rPr>
                <w:t>evakuatsiia</w:t>
              </w:r>
              <w:r w:rsidRPr="00AE0DD5">
                <w:rPr>
                  <w:rStyle w:val="a5"/>
                  <w:lang w:val="uk-UA"/>
                </w:rPr>
                <w:t>-</w:t>
              </w:r>
              <w:r w:rsidRPr="00AE0DD5">
                <w:rPr>
                  <w:rStyle w:val="a5"/>
                </w:rPr>
                <w:t>z</w:t>
              </w:r>
              <w:r w:rsidRPr="00AE0DD5">
                <w:rPr>
                  <w:rStyle w:val="a5"/>
                  <w:lang w:val="uk-UA"/>
                </w:rPr>
                <w:t>-</w:t>
              </w:r>
              <w:r w:rsidRPr="00AE0DD5">
                <w:rPr>
                  <w:rStyle w:val="a5"/>
                </w:rPr>
                <w:t>khersonshchyny</w:t>
              </w:r>
              <w:r w:rsidRPr="00AE0DD5">
                <w:rPr>
                  <w:rStyle w:val="a5"/>
                  <w:lang w:val="uk-UA"/>
                </w:rPr>
                <w:t>-</w:t>
              </w:r>
              <w:r w:rsidRPr="00AE0DD5">
                <w:rPr>
                  <w:rStyle w:val="a5"/>
                </w:rPr>
                <w:t>orhanizovano</w:t>
              </w:r>
              <w:r w:rsidRPr="00AE0DD5">
                <w:rPr>
                  <w:rStyle w:val="a5"/>
                  <w:lang w:val="uk-UA"/>
                </w:rPr>
                <w:t>-</w:t>
              </w:r>
              <w:r w:rsidRPr="00AE0DD5">
                <w:rPr>
                  <w:rStyle w:val="a5"/>
                </w:rPr>
                <w:t>ta</w:t>
              </w:r>
              <w:r w:rsidRPr="00AE0DD5">
                <w:rPr>
                  <w:rStyle w:val="a5"/>
                  <w:lang w:val="uk-UA"/>
                </w:rPr>
                <w:t>-</w:t>
              </w:r>
              <w:r w:rsidRPr="00AE0DD5">
                <w:rPr>
                  <w:rStyle w:val="a5"/>
                </w:rPr>
                <w:t>bezoplatno</w:t>
              </w:r>
            </w:hyperlink>
            <w:r w:rsidRPr="00AE0DD5">
              <w:rPr>
                <w:color w:val="000000"/>
                <w:lang w:val="uk-UA"/>
              </w:rPr>
              <w:t>;</w:t>
            </w:r>
          </w:p>
          <w:p w14:paraId="62CFC444" w14:textId="77777777" w:rsidR="00833782" w:rsidRPr="00AE0DD5" w:rsidRDefault="00833782" w:rsidP="00833782">
            <w:pPr>
              <w:rPr>
                <w:color w:val="000000"/>
                <w:lang w:val="uk-UA"/>
              </w:rPr>
            </w:pPr>
            <w:r w:rsidRPr="00AE0DD5">
              <w:rPr>
                <w:color w:val="000000"/>
                <w:lang w:val="uk-UA"/>
              </w:rPr>
              <w:t>«Дізнайтеся все, що вас хвилює про виїзд», 21.08.2026</w:t>
            </w:r>
            <w:r w:rsidR="005546F2">
              <w:rPr>
                <w:color w:val="000000"/>
                <w:lang w:val="uk-UA"/>
              </w:rPr>
              <w:t xml:space="preserve"> року:</w:t>
            </w:r>
          </w:p>
          <w:p w14:paraId="57A960B5" w14:textId="77777777" w:rsidR="00833782" w:rsidRPr="00833782" w:rsidRDefault="00833782" w:rsidP="00833782">
            <w:pPr>
              <w:rPr>
                <w:color w:val="000000"/>
                <w:lang w:val="uk-UA"/>
              </w:rPr>
            </w:pPr>
            <w:hyperlink r:id="rId75" w:history="1">
              <w:r w:rsidRPr="00AE0DD5">
                <w:rPr>
                  <w:rStyle w:val="a5"/>
                </w:rPr>
                <w:t>https</w:t>
              </w:r>
              <w:r w:rsidRPr="00AE0DD5">
                <w:rPr>
                  <w:rStyle w:val="a5"/>
                  <w:lang w:val="uk-UA"/>
                </w:rPr>
                <w:t>://</w:t>
              </w:r>
              <w:r w:rsidRPr="00AE0DD5">
                <w:rPr>
                  <w:rStyle w:val="a5"/>
                </w:rPr>
                <w:t>khoda</w:t>
              </w:r>
              <w:r w:rsidRPr="00AE0DD5">
                <w:rPr>
                  <w:rStyle w:val="a5"/>
                  <w:lang w:val="uk-UA"/>
                </w:rPr>
                <w:t>.</w:t>
              </w:r>
              <w:r w:rsidRPr="00AE0DD5">
                <w:rPr>
                  <w:rStyle w:val="a5"/>
                </w:rPr>
                <w:t>gov</w:t>
              </w:r>
              <w:r w:rsidRPr="00AE0DD5">
                <w:rPr>
                  <w:rStyle w:val="a5"/>
                  <w:lang w:val="uk-UA"/>
                </w:rPr>
                <w:t>.</w:t>
              </w:r>
              <w:r w:rsidRPr="00AE0DD5">
                <w:rPr>
                  <w:rStyle w:val="a5"/>
                </w:rPr>
                <w:t>ua</w:t>
              </w:r>
              <w:r w:rsidRPr="00AE0DD5">
                <w:rPr>
                  <w:rStyle w:val="a5"/>
                  <w:lang w:val="uk-UA"/>
                </w:rPr>
                <w:t>/</w:t>
              </w:r>
              <w:r w:rsidRPr="00AE0DD5">
                <w:rPr>
                  <w:rStyle w:val="a5"/>
                </w:rPr>
                <w:t>news</w:t>
              </w:r>
              <w:r w:rsidRPr="00AE0DD5">
                <w:rPr>
                  <w:rStyle w:val="a5"/>
                  <w:lang w:val="uk-UA"/>
                </w:rPr>
                <w:t>/</w:t>
              </w:r>
              <w:r w:rsidRPr="00AE0DD5">
                <w:rPr>
                  <w:rStyle w:val="a5"/>
                </w:rPr>
                <w:t>diznaitesia</w:t>
              </w:r>
              <w:r w:rsidRPr="00AE0DD5">
                <w:rPr>
                  <w:rStyle w:val="a5"/>
                  <w:lang w:val="uk-UA"/>
                </w:rPr>
                <w:t>-</w:t>
              </w:r>
              <w:r w:rsidRPr="00AE0DD5">
                <w:rPr>
                  <w:rStyle w:val="a5"/>
                </w:rPr>
                <w:t>vse</w:t>
              </w:r>
              <w:r w:rsidRPr="00AE0DD5">
                <w:rPr>
                  <w:rStyle w:val="a5"/>
                  <w:lang w:val="uk-UA"/>
                </w:rPr>
                <w:t>-</w:t>
              </w:r>
              <w:r w:rsidRPr="00AE0DD5">
                <w:rPr>
                  <w:rStyle w:val="a5"/>
                </w:rPr>
                <w:t>shcho</w:t>
              </w:r>
              <w:r w:rsidRPr="00AE0DD5">
                <w:rPr>
                  <w:rStyle w:val="a5"/>
                  <w:lang w:val="uk-UA"/>
                </w:rPr>
                <w:t>-</w:t>
              </w:r>
              <w:r w:rsidRPr="00AE0DD5">
                <w:rPr>
                  <w:rStyle w:val="a5"/>
                </w:rPr>
                <w:t>vas</w:t>
              </w:r>
              <w:r w:rsidRPr="00AE0DD5">
                <w:rPr>
                  <w:rStyle w:val="a5"/>
                  <w:lang w:val="uk-UA"/>
                </w:rPr>
                <w:t>-</w:t>
              </w:r>
              <w:r w:rsidRPr="00AE0DD5">
                <w:rPr>
                  <w:rStyle w:val="a5"/>
                </w:rPr>
                <w:t>khvyliuie</w:t>
              </w:r>
              <w:r w:rsidRPr="00AE0DD5">
                <w:rPr>
                  <w:rStyle w:val="a5"/>
                  <w:lang w:val="uk-UA"/>
                </w:rPr>
                <w:t>-</w:t>
              </w:r>
              <w:r w:rsidRPr="00AE0DD5">
                <w:rPr>
                  <w:rStyle w:val="a5"/>
                </w:rPr>
                <w:t>pro</w:t>
              </w:r>
              <w:r w:rsidRPr="00AE0DD5">
                <w:rPr>
                  <w:rStyle w:val="a5"/>
                  <w:lang w:val="uk-UA"/>
                </w:rPr>
                <w:t>-</w:t>
              </w:r>
              <w:r w:rsidRPr="00AE0DD5">
                <w:rPr>
                  <w:rStyle w:val="a5"/>
                </w:rPr>
                <w:t>vyizd</w:t>
              </w:r>
            </w:hyperlink>
            <w:r w:rsidRPr="00AE0DD5">
              <w:rPr>
                <w:color w:val="000000"/>
                <w:lang w:val="uk-UA"/>
              </w:rPr>
              <w:t>;</w:t>
            </w:r>
          </w:p>
          <w:p w14:paraId="17EFF133" w14:textId="77777777" w:rsidR="00833782" w:rsidRPr="00AE0DD5" w:rsidRDefault="00833782" w:rsidP="00833782">
            <w:pPr>
              <w:rPr>
                <w:color w:val="000000"/>
                <w:lang w:val="uk-UA"/>
              </w:rPr>
            </w:pPr>
            <w:r w:rsidRPr="00AE0DD5">
              <w:rPr>
                <w:color w:val="000000"/>
                <w:lang w:val="uk-UA"/>
              </w:rPr>
              <w:t>«Життя з нуля: історія подружжя з Бахмута, яке знайшло новий дім</w:t>
            </w:r>
            <w:r w:rsidR="00B200E1">
              <w:rPr>
                <w:color w:val="000000"/>
                <w:lang w:val="uk-UA"/>
              </w:rPr>
              <w:t xml:space="preserve"> у містечку Хансена», </w:t>
            </w:r>
          </w:p>
          <w:p w14:paraId="6B04E527" w14:textId="77777777" w:rsidR="00833782" w:rsidRPr="00833782" w:rsidRDefault="00833782" w:rsidP="00833782">
            <w:pPr>
              <w:rPr>
                <w:color w:val="000000"/>
                <w:lang w:val="uk-UA"/>
              </w:rPr>
            </w:pPr>
            <w:hyperlink r:id="rId76" w:history="1">
              <w:r w:rsidRPr="00AE0DD5">
                <w:rPr>
                  <w:rStyle w:val="a5"/>
                  <w:lang w:val="uk-UA"/>
                </w:rPr>
                <w:t>https://khoda.gov.ua/news/zhyttia-z-nulia-istoriia-podruzhzhia-z-bakhmuta-iake-znaishlo-novyi-dim-u-mistechku-khansena</w:t>
              </w:r>
            </w:hyperlink>
            <w:r w:rsidRPr="00AE0DD5">
              <w:rPr>
                <w:color w:val="000000"/>
                <w:lang w:val="uk-UA"/>
              </w:rPr>
              <w:t>;</w:t>
            </w:r>
          </w:p>
          <w:p w14:paraId="35D7E8C7" w14:textId="77777777" w:rsidR="00833782" w:rsidRPr="00833782" w:rsidRDefault="00833782" w:rsidP="00833782">
            <w:pPr>
              <w:rPr>
                <w:color w:val="000000"/>
                <w:lang w:val="uk-UA"/>
              </w:rPr>
            </w:pPr>
            <w:r w:rsidRPr="00AE0DD5">
              <w:rPr>
                <w:color w:val="000000"/>
                <w:lang w:val="uk-UA"/>
              </w:rPr>
              <w:t xml:space="preserve">«Нове життя у Ворзелі: історія переселенки Людмили Антонівни зі Слов’янська», </w:t>
            </w:r>
            <w:hyperlink r:id="rId77" w:history="1">
              <w:r w:rsidRPr="00AE0DD5">
                <w:rPr>
                  <w:rStyle w:val="a5"/>
                </w:rPr>
                <w:t>https</w:t>
              </w:r>
              <w:r w:rsidRPr="00AE0DD5">
                <w:rPr>
                  <w:rStyle w:val="a5"/>
                  <w:lang w:val="uk-UA"/>
                </w:rPr>
                <w:t>://</w:t>
              </w:r>
              <w:r w:rsidRPr="00AE0DD5">
                <w:rPr>
                  <w:rStyle w:val="a5"/>
                </w:rPr>
                <w:t>khoda</w:t>
              </w:r>
              <w:r w:rsidRPr="00AE0DD5">
                <w:rPr>
                  <w:rStyle w:val="a5"/>
                  <w:lang w:val="uk-UA"/>
                </w:rPr>
                <w:t>.</w:t>
              </w:r>
              <w:r w:rsidRPr="00AE0DD5">
                <w:rPr>
                  <w:rStyle w:val="a5"/>
                </w:rPr>
                <w:t>gov</w:t>
              </w:r>
              <w:r w:rsidRPr="00AE0DD5">
                <w:rPr>
                  <w:rStyle w:val="a5"/>
                  <w:lang w:val="uk-UA"/>
                </w:rPr>
                <w:t>.</w:t>
              </w:r>
              <w:r w:rsidRPr="00AE0DD5">
                <w:rPr>
                  <w:rStyle w:val="a5"/>
                </w:rPr>
                <w:t>ua</w:t>
              </w:r>
              <w:r w:rsidRPr="00AE0DD5">
                <w:rPr>
                  <w:rStyle w:val="a5"/>
                  <w:lang w:val="uk-UA"/>
                </w:rPr>
                <w:t>/</w:t>
              </w:r>
              <w:r w:rsidRPr="00AE0DD5">
                <w:rPr>
                  <w:rStyle w:val="a5"/>
                </w:rPr>
                <w:t>news</w:t>
              </w:r>
              <w:r w:rsidRPr="00AE0DD5">
                <w:rPr>
                  <w:rStyle w:val="a5"/>
                  <w:lang w:val="uk-UA"/>
                </w:rPr>
                <w:t>/</w:t>
              </w:r>
              <w:r w:rsidRPr="00AE0DD5">
                <w:rPr>
                  <w:rStyle w:val="a5"/>
                </w:rPr>
                <w:t>nove</w:t>
              </w:r>
              <w:r w:rsidRPr="00AE0DD5">
                <w:rPr>
                  <w:rStyle w:val="a5"/>
                  <w:lang w:val="uk-UA"/>
                </w:rPr>
                <w:t>-</w:t>
              </w:r>
              <w:r w:rsidRPr="00AE0DD5">
                <w:rPr>
                  <w:rStyle w:val="a5"/>
                </w:rPr>
                <w:t>zhyttia</w:t>
              </w:r>
              <w:r w:rsidRPr="00AE0DD5">
                <w:rPr>
                  <w:rStyle w:val="a5"/>
                  <w:lang w:val="uk-UA"/>
                </w:rPr>
                <w:t>-</w:t>
              </w:r>
              <w:r w:rsidRPr="00AE0DD5">
                <w:rPr>
                  <w:rStyle w:val="a5"/>
                </w:rPr>
                <w:t>u</w:t>
              </w:r>
              <w:r w:rsidRPr="00AE0DD5">
                <w:rPr>
                  <w:rStyle w:val="a5"/>
                  <w:lang w:val="uk-UA"/>
                </w:rPr>
                <w:t>-</w:t>
              </w:r>
              <w:r w:rsidRPr="00AE0DD5">
                <w:rPr>
                  <w:rStyle w:val="a5"/>
                </w:rPr>
                <w:t>vorzeli</w:t>
              </w:r>
              <w:r w:rsidRPr="00AE0DD5">
                <w:rPr>
                  <w:rStyle w:val="a5"/>
                  <w:lang w:val="uk-UA"/>
                </w:rPr>
                <w:t>-</w:t>
              </w:r>
              <w:r w:rsidRPr="00AE0DD5">
                <w:rPr>
                  <w:rStyle w:val="a5"/>
                </w:rPr>
                <w:t>istoriia</w:t>
              </w:r>
              <w:r w:rsidRPr="00AE0DD5">
                <w:rPr>
                  <w:rStyle w:val="a5"/>
                  <w:lang w:val="uk-UA"/>
                </w:rPr>
                <w:t>-</w:t>
              </w:r>
              <w:r w:rsidRPr="00AE0DD5">
                <w:rPr>
                  <w:rStyle w:val="a5"/>
                </w:rPr>
                <w:t>pereselenky</w:t>
              </w:r>
              <w:r w:rsidRPr="00AE0DD5">
                <w:rPr>
                  <w:rStyle w:val="a5"/>
                  <w:lang w:val="uk-UA"/>
                </w:rPr>
                <w:t>-</w:t>
              </w:r>
              <w:r w:rsidRPr="00AE0DD5">
                <w:rPr>
                  <w:rStyle w:val="a5"/>
                </w:rPr>
                <w:t>liudmyly</w:t>
              </w:r>
              <w:r w:rsidRPr="00AE0DD5">
                <w:rPr>
                  <w:rStyle w:val="a5"/>
                  <w:lang w:val="uk-UA"/>
                </w:rPr>
                <w:t>-</w:t>
              </w:r>
              <w:r w:rsidRPr="00AE0DD5">
                <w:rPr>
                  <w:rStyle w:val="a5"/>
                </w:rPr>
                <w:t>antonivny</w:t>
              </w:r>
              <w:r w:rsidRPr="00AE0DD5">
                <w:rPr>
                  <w:rStyle w:val="a5"/>
                  <w:lang w:val="uk-UA"/>
                </w:rPr>
                <w:t>-</w:t>
              </w:r>
              <w:r w:rsidRPr="00AE0DD5">
                <w:rPr>
                  <w:rStyle w:val="a5"/>
                </w:rPr>
                <w:t>zi</w:t>
              </w:r>
              <w:r w:rsidRPr="00AE0DD5">
                <w:rPr>
                  <w:rStyle w:val="a5"/>
                  <w:lang w:val="uk-UA"/>
                </w:rPr>
                <w:t>-</w:t>
              </w:r>
              <w:r w:rsidRPr="00AE0DD5">
                <w:rPr>
                  <w:rStyle w:val="a5"/>
                </w:rPr>
                <w:t>slovianska</w:t>
              </w:r>
            </w:hyperlink>
            <w:r w:rsidRPr="00AE0DD5">
              <w:rPr>
                <w:color w:val="000000"/>
                <w:lang w:val="uk-UA"/>
              </w:rPr>
              <w:t>;</w:t>
            </w:r>
          </w:p>
          <w:p w14:paraId="3709EB71" w14:textId="77777777" w:rsidR="00833782" w:rsidRPr="00AE0DD5" w:rsidRDefault="00833782" w:rsidP="00833782">
            <w:pPr>
              <w:rPr>
                <w:color w:val="000000"/>
                <w:lang w:val="uk-UA"/>
              </w:rPr>
            </w:pPr>
            <w:r w:rsidRPr="00AE0DD5">
              <w:rPr>
                <w:color w:val="000000"/>
                <w:lang w:val="uk-UA"/>
              </w:rPr>
              <w:t>«Коли залишаються тільки документи і пам'ять: історія евакуації Івана Григоровича та Валентини Олексіївни», 08.09.2026</w:t>
            </w:r>
            <w:r w:rsidR="005546F2">
              <w:rPr>
                <w:color w:val="000000"/>
                <w:lang w:val="uk-UA"/>
              </w:rPr>
              <w:t xml:space="preserve"> року:</w:t>
            </w:r>
          </w:p>
          <w:p w14:paraId="129A1D07" w14:textId="77777777" w:rsidR="00B02DA4" w:rsidRPr="00C12835" w:rsidRDefault="00833782" w:rsidP="005546F2">
            <w:pPr>
              <w:jc w:val="both"/>
              <w:rPr>
                <w:lang w:val="uk-UA"/>
              </w:rPr>
            </w:pPr>
            <w:hyperlink r:id="rId78" w:history="1">
              <w:r w:rsidRPr="00AE0DD5">
                <w:rPr>
                  <w:rStyle w:val="a5"/>
                  <w:lang w:val="uk-UA"/>
                </w:rPr>
                <w:t>https://khoda.gov.ua/news/koly-zalyshaiutsia-tilky-dokumenty-i-pamiat-istoriia-evakuatsii-ivana-hryhorovycha-ta-valentyny-oleksiivny</w:t>
              </w:r>
            </w:hyperlink>
          </w:p>
        </w:tc>
      </w:tr>
      <w:tr w:rsidR="00491A9C" w:rsidRPr="00F14DA3" w14:paraId="660AE50A" w14:textId="77777777" w:rsidTr="002C2DD4">
        <w:tc>
          <w:tcPr>
            <w:tcW w:w="1951" w:type="dxa"/>
          </w:tcPr>
          <w:p w14:paraId="018B38BF" w14:textId="77777777" w:rsidR="00491A9C" w:rsidRPr="00C12835" w:rsidRDefault="00491A9C" w:rsidP="00710930">
            <w:pPr>
              <w:jc w:val="both"/>
            </w:pPr>
            <w:r w:rsidRPr="00C12835">
              <w:lastRenderedPageBreak/>
              <w:t xml:space="preserve">15) </w:t>
            </w:r>
            <w:r w:rsidR="00261EED" w:rsidRPr="00C12835">
              <w:rPr>
                <w:lang w:val="uk-UA"/>
              </w:rPr>
              <w:t>О</w:t>
            </w:r>
            <w:r w:rsidRPr="00C12835">
              <w:t>блаштувати в закладах освіти всіх рівнів споруди</w:t>
            </w:r>
            <w:r w:rsidR="00680319" w:rsidRPr="00C12835">
              <w:rPr>
                <w:lang w:val="uk-UA"/>
              </w:rPr>
              <w:t xml:space="preserve"> </w:t>
            </w:r>
            <w:r w:rsidRPr="00C12835">
              <w:t>цивільного захисту</w:t>
            </w:r>
          </w:p>
          <w:p w14:paraId="550CB5A7" w14:textId="77777777" w:rsidR="00491A9C" w:rsidRPr="00C12835" w:rsidRDefault="00491A9C" w:rsidP="00710930">
            <w:pPr>
              <w:jc w:val="both"/>
            </w:pPr>
            <w:r w:rsidRPr="00C12835">
              <w:t>засобами, що</w:t>
            </w:r>
          </w:p>
          <w:p w14:paraId="63A19F55" w14:textId="77777777" w:rsidR="00491A9C" w:rsidRPr="00C12835" w:rsidRDefault="00491A9C" w:rsidP="00710930">
            <w:pPr>
              <w:jc w:val="both"/>
            </w:pPr>
            <w:r w:rsidRPr="00C12835">
              <w:t>забезпечують їх</w:t>
            </w:r>
          </w:p>
          <w:p w14:paraId="4A6A791D" w14:textId="77777777" w:rsidR="00491A9C" w:rsidRPr="00C12835" w:rsidRDefault="00491A9C" w:rsidP="00710930">
            <w:pPr>
              <w:jc w:val="both"/>
            </w:pPr>
            <w:r w:rsidRPr="00C12835">
              <w:t>доступність для</w:t>
            </w:r>
          </w:p>
          <w:p w14:paraId="71B52353" w14:textId="77777777" w:rsidR="00491A9C" w:rsidRPr="00C12835" w:rsidRDefault="00491A9C" w:rsidP="00710930">
            <w:pPr>
              <w:jc w:val="both"/>
            </w:pPr>
            <w:r w:rsidRPr="00C12835">
              <w:t>маломобільних груп населення, включаючи</w:t>
            </w:r>
          </w:p>
          <w:p w14:paraId="4D192688" w14:textId="77777777" w:rsidR="00491A9C" w:rsidRPr="00C12835" w:rsidRDefault="00491A9C" w:rsidP="00710930">
            <w:pPr>
              <w:jc w:val="both"/>
            </w:pPr>
            <w:r w:rsidRPr="00C12835">
              <w:lastRenderedPageBreak/>
              <w:t>осіб з інвалідністю, в</w:t>
            </w:r>
          </w:p>
          <w:p w14:paraId="58E80127" w14:textId="77777777" w:rsidR="00491A9C" w:rsidRPr="00C12835" w:rsidRDefault="00491A9C" w:rsidP="00710930">
            <w:pPr>
              <w:jc w:val="both"/>
            </w:pPr>
            <w:r w:rsidRPr="00C12835">
              <w:t>умовах воєнного чи надзвичайного стану</w:t>
            </w:r>
          </w:p>
        </w:tc>
        <w:tc>
          <w:tcPr>
            <w:tcW w:w="2126" w:type="dxa"/>
          </w:tcPr>
          <w:p w14:paraId="57811586" w14:textId="77777777" w:rsidR="00491A9C" w:rsidRPr="00C12835" w:rsidRDefault="00491A9C" w:rsidP="00710930">
            <w:pPr>
              <w:jc w:val="both"/>
            </w:pPr>
            <w:r w:rsidRPr="00C12835">
              <w:lastRenderedPageBreak/>
              <w:t>Структурні підрозділи</w:t>
            </w:r>
          </w:p>
          <w:p w14:paraId="0E23A627" w14:textId="77777777" w:rsidR="00491A9C" w:rsidRPr="00C12835" w:rsidRDefault="00491A9C" w:rsidP="00710930">
            <w:pPr>
              <w:jc w:val="both"/>
            </w:pPr>
            <w:r w:rsidRPr="00C12835">
              <w:t>обласної державної</w:t>
            </w:r>
          </w:p>
          <w:p w14:paraId="08A9CBEF" w14:textId="77777777" w:rsidR="00491A9C" w:rsidRPr="00C12835" w:rsidRDefault="00491A9C" w:rsidP="00710930">
            <w:pPr>
              <w:jc w:val="both"/>
            </w:pPr>
            <w:r w:rsidRPr="00C12835">
              <w:t>адміністрації: Департамент з</w:t>
            </w:r>
            <w:r w:rsidR="00F4441F" w:rsidRPr="00C12835">
              <w:rPr>
                <w:lang w:val="uk-UA"/>
              </w:rPr>
              <w:t xml:space="preserve"> </w:t>
            </w:r>
            <w:r w:rsidRPr="00C12835">
              <w:t>питань цивільного захисту та</w:t>
            </w:r>
            <w:r w:rsidR="00F4441F" w:rsidRPr="00C12835">
              <w:rPr>
                <w:lang w:val="uk-UA"/>
              </w:rPr>
              <w:t xml:space="preserve"> </w:t>
            </w:r>
            <w:r w:rsidRPr="00C12835">
              <w:t>оборонної роботи,</w:t>
            </w:r>
          </w:p>
          <w:p w14:paraId="75015847" w14:textId="77777777" w:rsidR="00491A9C" w:rsidRPr="00C12835" w:rsidRDefault="00491A9C" w:rsidP="00710930">
            <w:pPr>
              <w:jc w:val="both"/>
            </w:pPr>
            <w:r w:rsidRPr="00C12835">
              <w:t>управління освіти і науки;</w:t>
            </w:r>
          </w:p>
          <w:p w14:paraId="4FA48E6F" w14:textId="77777777" w:rsidR="00491A9C" w:rsidRPr="00C12835" w:rsidRDefault="00491A9C" w:rsidP="00710930">
            <w:pPr>
              <w:jc w:val="both"/>
            </w:pPr>
            <w:r w:rsidRPr="00C12835">
              <w:t xml:space="preserve">військові </w:t>
            </w:r>
            <w:r w:rsidRPr="00C12835">
              <w:lastRenderedPageBreak/>
              <w:t>адміністрації</w:t>
            </w:r>
          </w:p>
          <w:p w14:paraId="76F90EDD" w14:textId="77777777" w:rsidR="00491A9C" w:rsidRPr="00C12835" w:rsidRDefault="00491A9C" w:rsidP="00710930">
            <w:pPr>
              <w:jc w:val="both"/>
            </w:pPr>
            <w:r w:rsidRPr="00C12835">
              <w:t>населених пунктів</w:t>
            </w:r>
          </w:p>
          <w:p w14:paraId="4BBC2C9F" w14:textId="77777777" w:rsidR="00491A9C" w:rsidRPr="00C12835" w:rsidRDefault="00491A9C" w:rsidP="00710930">
            <w:pPr>
              <w:jc w:val="both"/>
            </w:pPr>
            <w:r w:rsidRPr="00C12835">
              <w:t>деокупованих</w:t>
            </w:r>
          </w:p>
          <w:p w14:paraId="0D089ED1" w14:textId="77777777" w:rsidR="00491A9C" w:rsidRPr="00C12835" w:rsidRDefault="00491A9C" w:rsidP="00710930">
            <w:pPr>
              <w:jc w:val="both"/>
            </w:pPr>
            <w:r w:rsidRPr="00C12835">
              <w:t>територіальних громад (за</w:t>
            </w:r>
          </w:p>
          <w:p w14:paraId="1EC15D3E" w14:textId="77777777" w:rsidR="00491A9C" w:rsidRPr="00C12835" w:rsidRDefault="00491A9C" w:rsidP="00710930">
            <w:pPr>
              <w:jc w:val="both"/>
              <w:rPr>
                <w:lang w:val="uk-UA"/>
              </w:rPr>
            </w:pPr>
            <w:r w:rsidRPr="00C12835">
              <w:t>згодою), ГУ ДСНС України у</w:t>
            </w:r>
            <w:r w:rsidR="00F4441F" w:rsidRPr="00C12835">
              <w:rPr>
                <w:lang w:val="uk-UA"/>
              </w:rPr>
              <w:t xml:space="preserve"> </w:t>
            </w:r>
            <w:r w:rsidRPr="00C12835">
              <w:t>Херсонській області (за</w:t>
            </w:r>
            <w:r w:rsidR="00F4441F" w:rsidRPr="00C12835">
              <w:rPr>
                <w:lang w:val="uk-UA"/>
              </w:rPr>
              <w:t xml:space="preserve"> </w:t>
            </w:r>
            <w:r w:rsidRPr="00C12835">
              <w:t>згодою</w:t>
            </w:r>
            <w:r w:rsidR="00F4441F" w:rsidRPr="00C12835">
              <w:rPr>
                <w:lang w:val="uk-UA"/>
              </w:rPr>
              <w:t>)</w:t>
            </w:r>
          </w:p>
        </w:tc>
        <w:tc>
          <w:tcPr>
            <w:tcW w:w="1134" w:type="dxa"/>
          </w:tcPr>
          <w:p w14:paraId="7B22D887" w14:textId="77777777" w:rsidR="00491A9C" w:rsidRPr="00C12835" w:rsidRDefault="00491A9C" w:rsidP="002B4392">
            <w:pPr>
              <w:jc w:val="center"/>
            </w:pPr>
            <w:r w:rsidRPr="00C12835">
              <w:lastRenderedPageBreak/>
              <w:t>Грудень</w:t>
            </w:r>
          </w:p>
          <w:p w14:paraId="02D9BE6A" w14:textId="77777777" w:rsidR="00491A9C" w:rsidRPr="00C12835" w:rsidRDefault="00DE12AC" w:rsidP="002B4392">
            <w:pPr>
              <w:jc w:val="center"/>
            </w:pPr>
            <w:r w:rsidRPr="00C12835">
              <w:t>2026</w:t>
            </w:r>
            <w:r w:rsidR="00491A9C" w:rsidRPr="00C12835">
              <w:t xml:space="preserve"> року</w:t>
            </w:r>
          </w:p>
        </w:tc>
        <w:tc>
          <w:tcPr>
            <w:tcW w:w="993" w:type="dxa"/>
          </w:tcPr>
          <w:p w14:paraId="766A9649" w14:textId="77777777" w:rsidR="00491A9C" w:rsidRPr="00C12835" w:rsidRDefault="00491A9C" w:rsidP="004A4146"/>
        </w:tc>
        <w:tc>
          <w:tcPr>
            <w:tcW w:w="1417" w:type="dxa"/>
          </w:tcPr>
          <w:p w14:paraId="72146E0C" w14:textId="77777777" w:rsidR="00491A9C" w:rsidRPr="00C12835" w:rsidRDefault="00DE12AC" w:rsidP="004A4146">
            <w:r w:rsidRPr="00C12835">
              <w:t>Виконується</w:t>
            </w:r>
          </w:p>
        </w:tc>
        <w:tc>
          <w:tcPr>
            <w:tcW w:w="7938" w:type="dxa"/>
          </w:tcPr>
          <w:p w14:paraId="14CEB920" w14:textId="77777777" w:rsidR="00832141" w:rsidRPr="00832141" w:rsidRDefault="00832141" w:rsidP="00832141">
            <w:pPr>
              <w:jc w:val="both"/>
              <w:rPr>
                <w:lang w:val="uk-UA" w:eastAsia="uk-UA"/>
              </w:rPr>
            </w:pPr>
            <w:r>
              <w:rPr>
                <w:lang w:val="uk-UA" w:eastAsia="uk-UA"/>
              </w:rPr>
              <w:t>В області у</w:t>
            </w:r>
            <w:r w:rsidRPr="00832141">
              <w:rPr>
                <w:lang w:val="uk-UA" w:eastAsia="uk-UA"/>
              </w:rPr>
              <w:t xml:space="preserve"> 2026 році за рахунок державної субвенції та дотації реалізується 11 проєктів з облаштування укриттів у школах, дитячих садках та одному закладі професійної освіти.</w:t>
            </w:r>
          </w:p>
          <w:p w14:paraId="59A0B05A" w14:textId="77777777" w:rsidR="00832141" w:rsidRDefault="00832141" w:rsidP="00680319">
            <w:pPr>
              <w:jc w:val="both"/>
              <w:rPr>
                <w:lang w:val="uk-UA" w:eastAsia="uk-UA"/>
              </w:rPr>
            </w:pPr>
            <w:r w:rsidRPr="00832141">
              <w:rPr>
                <w:lang w:val="uk-UA" w:eastAsia="uk-UA"/>
              </w:rPr>
              <w:t>Станом на 10</w:t>
            </w:r>
            <w:r w:rsidR="005546F2">
              <w:rPr>
                <w:lang w:val="uk-UA" w:eastAsia="uk-UA"/>
              </w:rPr>
              <w:t xml:space="preserve"> вересня </w:t>
            </w:r>
            <w:r w:rsidRPr="00832141">
              <w:rPr>
                <w:lang w:val="uk-UA" w:eastAsia="uk-UA"/>
              </w:rPr>
              <w:t>2026</w:t>
            </w:r>
            <w:r w:rsidR="005546F2">
              <w:rPr>
                <w:lang w:val="uk-UA" w:eastAsia="uk-UA"/>
              </w:rPr>
              <w:t xml:space="preserve"> року</w:t>
            </w:r>
            <w:r w:rsidRPr="00832141">
              <w:rPr>
                <w:lang w:val="uk-UA" w:eastAsia="uk-UA"/>
              </w:rPr>
              <w:t xml:space="preserve"> будівельна готовність трьох об’єктів становить близько 98%, інших від 10% (нові 2026 року) до 75% (об’єкти 2025 року).</w:t>
            </w:r>
          </w:p>
          <w:p w14:paraId="049A6196" w14:textId="77777777" w:rsidR="00680319" w:rsidRPr="00C12835" w:rsidRDefault="00832141" w:rsidP="00680319">
            <w:pPr>
              <w:jc w:val="both"/>
              <w:rPr>
                <w:lang w:val="uk-UA" w:eastAsia="uk-UA"/>
              </w:rPr>
            </w:pPr>
            <w:r>
              <w:rPr>
                <w:lang w:val="uk-UA" w:eastAsia="uk-UA"/>
              </w:rPr>
              <w:t>Т</w:t>
            </w:r>
            <w:r w:rsidR="00680319" w:rsidRPr="00C12835">
              <w:rPr>
                <w:lang w:eastAsia="uk-UA"/>
              </w:rPr>
              <w:t>риває робота над розширенням та модернізацією укриттів у закладах освіти</w:t>
            </w:r>
            <w:r w:rsidR="00680319" w:rsidRPr="00C12835">
              <w:rPr>
                <w:lang w:val="uk-UA" w:eastAsia="uk-UA"/>
              </w:rPr>
              <w:t>:</w:t>
            </w:r>
          </w:p>
          <w:p w14:paraId="319E78C2" w14:textId="77777777" w:rsidR="00680319" w:rsidRPr="00C12835" w:rsidRDefault="00680319" w:rsidP="00680319">
            <w:pPr>
              <w:jc w:val="both"/>
              <w:rPr>
                <w:lang w:val="uk-UA" w:eastAsia="uk-UA"/>
              </w:rPr>
            </w:pPr>
            <w:r w:rsidRPr="00C12835">
              <w:rPr>
                <w:lang w:val="uk-UA" w:eastAsia="uk-UA"/>
              </w:rPr>
              <w:t>- п</w:t>
            </w:r>
            <w:r w:rsidRPr="00C12835">
              <w:rPr>
                <w:lang w:eastAsia="uk-UA"/>
              </w:rPr>
              <w:t>ро</w:t>
            </w:r>
            <w:r w:rsidRPr="00C12835">
              <w:rPr>
                <w:lang w:val="uk-UA" w:eastAsia="uk-UA"/>
              </w:rPr>
              <w:t>є</w:t>
            </w:r>
            <w:r w:rsidRPr="00C12835">
              <w:rPr>
                <w:lang w:eastAsia="uk-UA"/>
              </w:rPr>
              <w:t>ктується реконструкція укриття на 229 осіб у Бериславсь</w:t>
            </w:r>
            <w:r w:rsidRPr="00C12835">
              <w:rPr>
                <w:lang w:val="uk-UA" w:eastAsia="uk-UA"/>
              </w:rPr>
              <w:t>кій міській територіальній громаді;</w:t>
            </w:r>
          </w:p>
          <w:p w14:paraId="278B65F9" w14:textId="77777777" w:rsidR="00680319" w:rsidRPr="00C12835" w:rsidRDefault="00680319" w:rsidP="00680319">
            <w:pPr>
              <w:jc w:val="both"/>
              <w:rPr>
                <w:lang w:val="uk-UA" w:eastAsia="uk-UA"/>
              </w:rPr>
            </w:pPr>
            <w:r w:rsidRPr="00C12835">
              <w:rPr>
                <w:lang w:val="uk-UA" w:eastAsia="uk-UA"/>
              </w:rPr>
              <w:t xml:space="preserve">- в </w:t>
            </w:r>
            <w:r w:rsidRPr="00C12835">
              <w:rPr>
                <w:lang w:eastAsia="uk-UA"/>
              </w:rPr>
              <w:t>4-х ліцеях Білозерської громади</w:t>
            </w:r>
            <w:r w:rsidRPr="00C12835">
              <w:rPr>
                <w:lang w:val="uk-UA" w:eastAsia="uk-UA"/>
              </w:rPr>
              <w:t xml:space="preserve"> п</w:t>
            </w:r>
            <w:r w:rsidRPr="00C12835">
              <w:rPr>
                <w:lang w:eastAsia="uk-UA"/>
              </w:rPr>
              <w:t>ротирадіаційні укриття облаштовано  пандусами</w:t>
            </w:r>
            <w:r w:rsidRPr="00C12835">
              <w:rPr>
                <w:lang w:val="uk-UA" w:eastAsia="uk-UA"/>
              </w:rPr>
              <w:t>;</w:t>
            </w:r>
          </w:p>
          <w:p w14:paraId="29D3BD7A" w14:textId="77777777" w:rsidR="00680319" w:rsidRPr="00C12835" w:rsidRDefault="00680319" w:rsidP="00680319">
            <w:pPr>
              <w:jc w:val="both"/>
              <w:rPr>
                <w:color w:val="000000"/>
                <w:lang w:val="uk-UA" w:eastAsia="uk-UA"/>
              </w:rPr>
            </w:pPr>
            <w:r w:rsidRPr="00C12835">
              <w:rPr>
                <w:color w:val="000000"/>
                <w:lang w:val="uk-UA" w:eastAsia="uk-UA"/>
              </w:rPr>
              <w:t xml:space="preserve">- у </w:t>
            </w:r>
            <w:r w:rsidR="00911BB2" w:rsidRPr="00C12835">
              <w:rPr>
                <w:color w:val="000000"/>
                <w:lang w:val="uk-UA" w:eastAsia="uk-UA"/>
              </w:rPr>
              <w:t>с.</w:t>
            </w:r>
            <w:r w:rsidRPr="00C12835">
              <w:rPr>
                <w:color w:val="000000"/>
                <w:lang w:val="uk-UA" w:eastAsia="uk-UA"/>
              </w:rPr>
              <w:t>Правдин</w:t>
            </w:r>
            <w:r w:rsidR="00911BB2" w:rsidRPr="00C12835">
              <w:rPr>
                <w:color w:val="000000"/>
                <w:lang w:val="uk-UA" w:eastAsia="uk-UA"/>
              </w:rPr>
              <w:t xml:space="preserve">е Білозерської </w:t>
            </w:r>
            <w:r w:rsidRPr="00C12835">
              <w:rPr>
                <w:color w:val="000000"/>
                <w:lang w:val="uk-UA" w:eastAsia="uk-UA"/>
              </w:rPr>
              <w:t>територіальн</w:t>
            </w:r>
            <w:r w:rsidR="00911BB2" w:rsidRPr="00C12835">
              <w:rPr>
                <w:color w:val="000000"/>
                <w:lang w:val="uk-UA" w:eastAsia="uk-UA"/>
              </w:rPr>
              <w:t>ої</w:t>
            </w:r>
            <w:r w:rsidRPr="00C12835">
              <w:rPr>
                <w:color w:val="000000"/>
                <w:lang w:val="uk-UA" w:eastAsia="uk-UA"/>
              </w:rPr>
              <w:t xml:space="preserve"> громад</w:t>
            </w:r>
            <w:r w:rsidR="00911BB2" w:rsidRPr="00C12835">
              <w:rPr>
                <w:color w:val="000000"/>
                <w:lang w:val="uk-UA" w:eastAsia="uk-UA"/>
              </w:rPr>
              <w:t>и</w:t>
            </w:r>
            <w:r w:rsidRPr="00C12835">
              <w:rPr>
                <w:color w:val="000000"/>
                <w:lang w:val="uk-UA" w:eastAsia="uk-UA"/>
              </w:rPr>
              <w:t xml:space="preserve"> відновлено укриття за підтримки партнерів в рамках реалізації національного проєкту «Пліч-о-Пліч: згуртовані громади»;  </w:t>
            </w:r>
          </w:p>
          <w:p w14:paraId="3B18B7C1" w14:textId="77777777" w:rsidR="00680319" w:rsidRPr="00C12835" w:rsidRDefault="00680319" w:rsidP="00680319">
            <w:pPr>
              <w:jc w:val="both"/>
              <w:rPr>
                <w:lang w:val="uk-UA" w:eastAsia="uk-UA"/>
              </w:rPr>
            </w:pPr>
            <w:r w:rsidRPr="00C12835">
              <w:rPr>
                <w:lang w:val="uk-UA" w:eastAsia="uk-UA"/>
              </w:rPr>
              <w:lastRenderedPageBreak/>
              <w:t>- продовжується робота над зміцненням системи цивільного захисту та реалізацією принципів інклюзії в Дар’ївській громаді, облаштовано найпрост</w:t>
            </w:r>
            <w:r w:rsidR="00621E60" w:rsidRPr="00C12835">
              <w:rPr>
                <w:lang w:val="uk-UA" w:eastAsia="uk-UA"/>
              </w:rPr>
              <w:t>іші укриття у закладах освіти, в</w:t>
            </w:r>
            <w:r w:rsidRPr="00C12835">
              <w:rPr>
                <w:lang w:val="uk-UA" w:eastAsia="uk-UA"/>
              </w:rPr>
              <w:t>становлено засоби, що забезпечують безбар'єрний доступ для осіб з інвалідністю;</w:t>
            </w:r>
          </w:p>
          <w:p w14:paraId="3E4E3710" w14:textId="77777777" w:rsidR="00836D93" w:rsidRPr="00C12835" w:rsidRDefault="00680319" w:rsidP="00447F87">
            <w:pPr>
              <w:jc w:val="both"/>
              <w:rPr>
                <w:lang w:val="uk-UA"/>
              </w:rPr>
            </w:pPr>
            <w:r w:rsidRPr="00C12835">
              <w:rPr>
                <w:lang w:val="uk-UA" w:eastAsia="uk-UA"/>
              </w:rPr>
              <w:t>-</w:t>
            </w:r>
            <w:r w:rsidR="009B26B1" w:rsidRPr="00C12835">
              <w:rPr>
                <w:lang w:val="uk-UA" w:eastAsia="uk-UA"/>
              </w:rPr>
              <w:t xml:space="preserve"> </w:t>
            </w:r>
            <w:r w:rsidRPr="00C12835">
              <w:rPr>
                <w:lang w:val="uk-UA" w:eastAsia="uk-UA"/>
              </w:rPr>
              <w:t>у Великоолександрівсь</w:t>
            </w:r>
            <w:r w:rsidR="00725C74" w:rsidRPr="00C12835">
              <w:rPr>
                <w:lang w:val="uk-UA" w:eastAsia="uk-UA"/>
              </w:rPr>
              <w:t>к</w:t>
            </w:r>
            <w:r w:rsidRPr="00C12835">
              <w:rPr>
                <w:lang w:val="uk-UA" w:eastAsia="uk-UA"/>
              </w:rPr>
              <w:t>ій ТГ</w:t>
            </w:r>
            <w:r w:rsidR="00725C74" w:rsidRPr="00C12835">
              <w:rPr>
                <w:lang w:val="uk-UA" w:eastAsia="uk-UA"/>
              </w:rPr>
              <w:t xml:space="preserve"> з</w:t>
            </w:r>
            <w:r w:rsidR="00725C74" w:rsidRPr="00C12835">
              <w:rPr>
                <w:lang w:val="uk-UA"/>
              </w:rPr>
              <w:t xml:space="preserve">авершено будівництво ПРУ опорної гімназії, </w:t>
            </w:r>
            <w:r w:rsidR="001B6636" w:rsidRPr="00C12835">
              <w:rPr>
                <w:lang w:val="uk-UA"/>
              </w:rPr>
              <w:t xml:space="preserve">укриття </w:t>
            </w:r>
            <w:r w:rsidR="00725C74" w:rsidRPr="00C12835">
              <w:rPr>
                <w:lang w:val="uk-UA"/>
              </w:rPr>
              <w:t>ЗДО, т</w:t>
            </w:r>
            <w:r w:rsidR="001B6636" w:rsidRPr="00C12835">
              <w:rPr>
                <w:lang w:val="uk-UA"/>
              </w:rPr>
              <w:t>риває будівництво ПРУ ліцею та гімназії</w:t>
            </w:r>
            <w:r w:rsidR="00725C74" w:rsidRPr="00C12835">
              <w:rPr>
                <w:lang w:val="uk-UA"/>
              </w:rPr>
              <w:t>;</w:t>
            </w:r>
          </w:p>
          <w:p w14:paraId="59A33362" w14:textId="77777777" w:rsidR="00760417" w:rsidRPr="00C12835" w:rsidRDefault="00725C74" w:rsidP="00760417">
            <w:pPr>
              <w:jc w:val="both"/>
              <w:rPr>
                <w:color w:val="000000"/>
                <w:lang w:val="uk-UA" w:eastAsia="uk-UA"/>
              </w:rPr>
            </w:pPr>
            <w:r w:rsidRPr="00C12835">
              <w:rPr>
                <w:color w:val="000000"/>
                <w:lang w:val="uk-UA"/>
              </w:rPr>
              <w:t>-</w:t>
            </w:r>
            <w:r w:rsidR="00760417" w:rsidRPr="00C12835">
              <w:rPr>
                <w:color w:val="000000"/>
                <w:lang w:val="uk-UA"/>
              </w:rPr>
              <w:t xml:space="preserve"> </w:t>
            </w:r>
            <w:r w:rsidRPr="00C12835">
              <w:rPr>
                <w:color w:val="000000"/>
                <w:lang w:val="uk-UA"/>
              </w:rPr>
              <w:t xml:space="preserve">у Кочубеївській ТГ </w:t>
            </w:r>
            <w:r w:rsidR="00760417" w:rsidRPr="00C12835">
              <w:rPr>
                <w:color w:val="000000"/>
                <w:lang w:val="uk-UA" w:eastAsia="uk-UA"/>
              </w:rPr>
              <w:t>побудовано протирадіаційне укриття в ОЗ Орлівський НВК</w:t>
            </w:r>
            <w:r w:rsidR="00EC06E0" w:rsidRPr="00C12835">
              <w:rPr>
                <w:color w:val="000000"/>
                <w:lang w:val="uk-UA" w:eastAsia="uk-UA"/>
              </w:rPr>
              <w:t xml:space="preserve"> та з</w:t>
            </w:r>
            <w:r w:rsidR="00760417" w:rsidRPr="00C12835">
              <w:rPr>
                <w:color w:val="000000"/>
                <w:lang w:val="uk-UA" w:eastAsia="uk-UA"/>
              </w:rPr>
              <w:t xml:space="preserve">абезпечено доступ для осіб з інвалідністю та інших маломобільних груп населення. </w:t>
            </w:r>
          </w:p>
          <w:p w14:paraId="64F716E2" w14:textId="77777777" w:rsidR="00760417" w:rsidRPr="00C12835" w:rsidRDefault="00760417" w:rsidP="00760417">
            <w:pPr>
              <w:jc w:val="both"/>
              <w:rPr>
                <w:color w:val="000000"/>
                <w:lang w:val="uk-UA" w:eastAsia="uk-UA"/>
              </w:rPr>
            </w:pPr>
            <w:r w:rsidRPr="00C12835">
              <w:rPr>
                <w:color w:val="000000"/>
                <w:lang w:val="uk-UA" w:eastAsia="uk-UA"/>
              </w:rPr>
              <w:t xml:space="preserve">Встановлено підйомники для забезпечення доступу осіб з порушеннями опорно- рухового апарату, в коридорах та класних кімнатах на підлозі облаштовані тактильні плитки, наліпки та таблички зі шрифтом Брайля, облаштовано санітарні кімнати, призначені для дітей з інвалідністю та інших маломобільних груп населення. Кімнати обладнані розширеними проходами, поручнями, пристосованими раковинами та унітазами </w:t>
            </w:r>
            <w:hyperlink r:id="rId79" w:history="1">
              <w:r w:rsidR="00911BB2" w:rsidRPr="00C12835">
                <w:rPr>
                  <w:rStyle w:val="a5"/>
                  <w:lang w:val="uk-UA" w:eastAsia="uk-UA"/>
                </w:rPr>
                <w:t>https://kochubeivska-gromada.gov.ua/news/1766668672/</w:t>
              </w:r>
            </w:hyperlink>
            <w:r w:rsidR="009B26B1" w:rsidRPr="00C12835">
              <w:rPr>
                <w:color w:val="000000"/>
                <w:lang w:val="uk-UA" w:eastAsia="uk-UA"/>
              </w:rPr>
              <w:t>.</w:t>
            </w:r>
          </w:p>
          <w:p w14:paraId="7635C599" w14:textId="77777777" w:rsidR="00E437D6" w:rsidRPr="0002230C" w:rsidRDefault="00725C74" w:rsidP="00760417">
            <w:pPr>
              <w:jc w:val="both"/>
              <w:rPr>
                <w:lang w:val="uk-UA" w:eastAsia="uk-UA"/>
              </w:rPr>
            </w:pPr>
            <w:r w:rsidRPr="00C12835">
              <w:rPr>
                <w:lang w:val="uk-UA" w:eastAsia="uk-UA"/>
              </w:rPr>
              <w:t xml:space="preserve">- у Високопільській територіальній  громаді укриття облаштовуються засобами доступності для маломобільних груп, у 2026 році за рахунок державної субвенції реалізується 5 проєктів з облаштування укриттів у школах. Отримано субвенцію на </w:t>
            </w:r>
            <w:r w:rsidRPr="0002230C">
              <w:rPr>
                <w:lang w:val="uk-UA" w:eastAsia="uk-UA"/>
              </w:rPr>
              <w:t>реалізацію 2 проєктів нового будівництва захисних споруд у закладах дошкільної освіти.</w:t>
            </w:r>
            <w:r w:rsidR="00E437D6" w:rsidRPr="0002230C">
              <w:rPr>
                <w:lang w:val="uk-UA" w:eastAsia="uk-UA"/>
              </w:rPr>
              <w:t xml:space="preserve"> </w:t>
            </w:r>
          </w:p>
          <w:p w14:paraId="07EA7533" w14:textId="77777777" w:rsidR="00832141" w:rsidRPr="0002230C" w:rsidRDefault="00832141" w:rsidP="00832141">
            <w:pPr>
              <w:jc w:val="both"/>
              <w:rPr>
                <w:lang w:val="uk-UA"/>
              </w:rPr>
            </w:pPr>
            <w:r w:rsidRPr="0002230C">
              <w:rPr>
                <w:lang w:val="uk-UA"/>
              </w:rPr>
              <w:t>- у навчальних закладах Бериславського району перевірили організацію змішаного навчання та впровадження реформи шкільного харчування. Через безпекову ситуацію навчальні класи та зони їдалень облаштували в укриттях, які відповідають чинним нормам цивільного захисту та санітарно-епідеміологічним вимогам.</w:t>
            </w:r>
          </w:p>
          <w:p w14:paraId="489EC752" w14:textId="77777777" w:rsidR="00832141" w:rsidRPr="0002230C" w:rsidRDefault="00832141" w:rsidP="00832141">
            <w:pPr>
              <w:jc w:val="both"/>
              <w:rPr>
                <w:lang w:val="uk-UA"/>
              </w:rPr>
            </w:pPr>
            <w:hyperlink r:id="rId80" w:history="1">
              <w:r w:rsidRPr="0002230C">
                <w:rPr>
                  <w:rStyle w:val="a5"/>
                  <w:lang w:val="uk-UA"/>
                </w:rPr>
                <w:t>https://khoda.gov.ua/news/u-navchalnykh-zakladakh-beryslavskoho-raionu-pereviryly-orhanizatsiiu-zmishanoho-navchannia-ta-vprovadzhennia-reformy-shkilnoho-kharchuvannia</w:t>
              </w:r>
            </w:hyperlink>
          </w:p>
          <w:p w14:paraId="0E516B8F" w14:textId="77777777" w:rsidR="00E437D6" w:rsidRPr="0002230C" w:rsidRDefault="00E437D6" w:rsidP="00832141">
            <w:pPr>
              <w:jc w:val="both"/>
              <w:rPr>
                <w:lang w:val="uk-UA"/>
              </w:rPr>
            </w:pPr>
            <w:r w:rsidRPr="0002230C">
              <w:rPr>
                <w:lang w:val="uk-UA"/>
              </w:rPr>
              <w:t>-в Бериславській ТГ управлінням освіти, культури, молоді, туризму та спорту Бериславської міської ради виготовлено проєктно-кошторисну документацію та отримано експертний висновок на реконструкцію захисної споруди цивільного захисту, вбудованої в будівлю закладу освіти на 229 осіб. Проєктна документація розроблена з дотриманням вимог щодо міцності, надійності та довговічності об'єкта будівництва, його експлуатаційної безпеки, а також з урахуванням необхідності створення умов для безперешкодного доступу осіб з інвалідністю та інших маломобільних груп населення.</w:t>
            </w:r>
            <w:r w:rsidRPr="0002230C">
              <w:rPr>
                <w:iCs/>
                <w:lang w:val="uk-UA"/>
              </w:rPr>
              <w:t xml:space="preserve"> </w:t>
            </w:r>
          </w:p>
          <w:p w14:paraId="64980D76" w14:textId="77777777" w:rsidR="00832141" w:rsidRPr="0002230C" w:rsidRDefault="00832141" w:rsidP="00832141">
            <w:pPr>
              <w:jc w:val="both"/>
              <w:rPr>
                <w:lang w:val="uk-UA"/>
              </w:rPr>
            </w:pPr>
            <w:r w:rsidRPr="0002230C">
              <w:rPr>
                <w:lang w:val="uk-UA"/>
              </w:rPr>
              <w:t>Відбулось чергове засідання Координаційного штабу з питань приведення до належного стану об’єктів фонду захисних споруд цивільного захисту.</w:t>
            </w:r>
          </w:p>
          <w:p w14:paraId="384950C5" w14:textId="77777777" w:rsidR="00832141" w:rsidRPr="0002230C" w:rsidRDefault="00832141" w:rsidP="00832141">
            <w:pPr>
              <w:jc w:val="both"/>
              <w:rPr>
                <w:lang w:val="uk-UA"/>
              </w:rPr>
            </w:pPr>
            <w:r w:rsidRPr="0002230C">
              <w:rPr>
                <w:lang w:val="uk-UA"/>
              </w:rPr>
              <w:t>Для захисту цивільного населення Херсонська ОВА у співпраці з Черкаською, Вінницькою та Івано-Франківською областями також реалізує ініціативу зі встановлення 227 додаткових мобільних укриттів. Конструкції розміщують у дев'яти територіальних громадах регіону. Паралельно триває адаптація захисних споруд для маломобільних груп населення.</w:t>
            </w:r>
          </w:p>
          <w:p w14:paraId="6FAC546E" w14:textId="77777777" w:rsidR="00832141" w:rsidRPr="00C838EC" w:rsidRDefault="00832141" w:rsidP="00832141">
            <w:pPr>
              <w:jc w:val="both"/>
              <w:rPr>
                <w:lang w:val="uk-UA" w:eastAsia="uk-UA"/>
              </w:rPr>
            </w:pPr>
            <w:hyperlink r:id="rId81" w:history="1">
              <w:r w:rsidRPr="0002230C">
                <w:rPr>
                  <w:rStyle w:val="a5"/>
                  <w:lang w:val="uk-UA"/>
                </w:rPr>
                <w:t>https://khoda.gov.ua/news/vidbulos-cherhove-zasidannia-koordynatsiinoho-shtabu-z-pytan-pryvedennia-do-nalezhnoho-stanu-obiektiv-fondu-zakhysnykh-sporud-tsyvilnoho-zakhystu</w:t>
              </w:r>
            </w:hyperlink>
          </w:p>
          <w:p w14:paraId="412FE903" w14:textId="77777777" w:rsidR="00833782" w:rsidRPr="00C12835" w:rsidRDefault="00E437D6" w:rsidP="00760417">
            <w:pPr>
              <w:jc w:val="both"/>
              <w:rPr>
                <w:lang w:val="uk-UA"/>
              </w:rPr>
            </w:pPr>
            <w:r w:rsidRPr="00E437D6">
              <w:rPr>
                <w:lang w:val="uk-UA" w:eastAsia="uk-UA"/>
              </w:rPr>
              <w:t xml:space="preserve">У Борозенській ТГ </w:t>
            </w:r>
            <w:r w:rsidRPr="00E437D6">
              <w:rPr>
                <w:rFonts w:eastAsia="Cambria"/>
                <w:color w:val="000000"/>
                <w:lang w:val="uk-UA"/>
              </w:rPr>
              <w:t xml:space="preserve">триває </w:t>
            </w:r>
            <w:r w:rsidR="00891400">
              <w:rPr>
                <w:spacing w:val="-5"/>
                <w:lang w:val="uk-UA"/>
              </w:rPr>
              <w:t>н</w:t>
            </w:r>
            <w:r w:rsidRPr="00E437D6">
              <w:rPr>
                <w:spacing w:val="-5"/>
                <w:lang w:val="uk-UA"/>
              </w:rPr>
              <w:t>ове будівництво захисної споруди цивільного захисту Борозенського опорного закладу повної загальної середньої освіти Борозенської сільської ради</w:t>
            </w:r>
            <w:r w:rsidRPr="00E437D6">
              <w:rPr>
                <w:rFonts w:eastAsia="Cambria"/>
                <w:lang w:val="uk-UA"/>
              </w:rPr>
              <w:t xml:space="preserve">. </w:t>
            </w:r>
            <w:r w:rsidRPr="00E437D6">
              <w:rPr>
                <w:rFonts w:eastAsia="Cambria"/>
              </w:rPr>
              <w:t>В проектно-кошторисній документації враховані норми інклюзії, згідно норм ДСТУ та ДБН</w:t>
            </w:r>
            <w:r>
              <w:rPr>
                <w:lang w:val="uk-UA"/>
              </w:rPr>
              <w:t>.</w:t>
            </w:r>
          </w:p>
        </w:tc>
      </w:tr>
      <w:tr w:rsidR="00491A9C" w:rsidRPr="00ED51E9" w14:paraId="4F1DA4A8" w14:textId="77777777" w:rsidTr="002C2DD4">
        <w:tc>
          <w:tcPr>
            <w:tcW w:w="1951" w:type="dxa"/>
          </w:tcPr>
          <w:p w14:paraId="4B019F60" w14:textId="77777777" w:rsidR="00491A9C" w:rsidRPr="00C12835" w:rsidRDefault="00491A9C" w:rsidP="00906294">
            <w:pPr>
              <w:ind w:right="-43"/>
              <w:jc w:val="both"/>
              <w:rPr>
                <w:lang w:val="uk-UA"/>
              </w:rPr>
            </w:pPr>
            <w:r w:rsidRPr="00C12835">
              <w:lastRenderedPageBreak/>
              <w:t xml:space="preserve">16) </w:t>
            </w:r>
            <w:r w:rsidR="00710930" w:rsidRPr="00C12835">
              <w:rPr>
                <w:lang w:val="uk-UA"/>
              </w:rPr>
              <w:t>С</w:t>
            </w:r>
            <w:r w:rsidRPr="00C12835">
              <w:t xml:space="preserve">творити безпечні умови для </w:t>
            </w:r>
            <w:r w:rsidR="00906294" w:rsidRPr="00C12835">
              <w:rPr>
                <w:lang w:val="uk-UA"/>
              </w:rPr>
              <w:t>мал</w:t>
            </w:r>
            <w:r w:rsidRPr="00C12835">
              <w:t>омобільних груп населення в закладах охорони здоров’я шляхом облаштування захисних споруд</w:t>
            </w:r>
            <w:r w:rsidR="00BE1DE0" w:rsidRPr="00C12835">
              <w:rPr>
                <w:lang w:val="uk-UA"/>
              </w:rPr>
              <w:t xml:space="preserve"> цивільного захисту </w:t>
            </w:r>
          </w:p>
          <w:p w14:paraId="184C118D" w14:textId="77777777" w:rsidR="00491A9C" w:rsidRPr="00C12835" w:rsidRDefault="00491A9C" w:rsidP="00710930">
            <w:pPr>
              <w:jc w:val="both"/>
            </w:pPr>
          </w:p>
        </w:tc>
        <w:tc>
          <w:tcPr>
            <w:tcW w:w="2126" w:type="dxa"/>
          </w:tcPr>
          <w:p w14:paraId="394A0260" w14:textId="77777777" w:rsidR="00491A9C" w:rsidRPr="00C12835" w:rsidRDefault="00491A9C" w:rsidP="00710930">
            <w:pPr>
              <w:jc w:val="both"/>
            </w:pPr>
            <w:r w:rsidRPr="00C12835">
              <w:t>Департамент здоров’я</w:t>
            </w:r>
          </w:p>
          <w:p w14:paraId="6749E088" w14:textId="77777777" w:rsidR="00491A9C" w:rsidRPr="00C12835" w:rsidRDefault="00491A9C" w:rsidP="00710930">
            <w:pPr>
              <w:jc w:val="both"/>
            </w:pPr>
            <w:r w:rsidRPr="00C12835">
              <w:t>обласної державної</w:t>
            </w:r>
          </w:p>
          <w:p w14:paraId="1837C26F" w14:textId="77777777" w:rsidR="00491A9C" w:rsidRPr="00C12835" w:rsidRDefault="00491A9C" w:rsidP="00710930">
            <w:pPr>
              <w:jc w:val="both"/>
            </w:pPr>
            <w:r w:rsidRPr="00C12835">
              <w:t>адміністрації,</w:t>
            </w:r>
          </w:p>
          <w:p w14:paraId="2E2AEDEC" w14:textId="77777777" w:rsidR="00491A9C" w:rsidRPr="00C12835" w:rsidRDefault="00491A9C" w:rsidP="00710930">
            <w:pPr>
              <w:jc w:val="both"/>
            </w:pPr>
            <w:r w:rsidRPr="00C12835">
              <w:t>Департамент з питань</w:t>
            </w:r>
          </w:p>
          <w:p w14:paraId="3FF64928" w14:textId="77777777" w:rsidR="00491A9C" w:rsidRPr="00C12835" w:rsidRDefault="00491A9C" w:rsidP="00710930">
            <w:pPr>
              <w:jc w:val="both"/>
            </w:pPr>
            <w:r w:rsidRPr="00C12835">
              <w:t>цивільного захисту та</w:t>
            </w:r>
          </w:p>
          <w:p w14:paraId="666155E0" w14:textId="77777777" w:rsidR="00491A9C" w:rsidRPr="00C12835" w:rsidRDefault="00491A9C" w:rsidP="00710930">
            <w:pPr>
              <w:jc w:val="both"/>
            </w:pPr>
            <w:r w:rsidRPr="00C12835">
              <w:t>оборонної роботи</w:t>
            </w:r>
          </w:p>
          <w:p w14:paraId="3F28641E" w14:textId="77777777" w:rsidR="00491A9C" w:rsidRPr="00C12835" w:rsidRDefault="00491A9C" w:rsidP="00710930">
            <w:pPr>
              <w:jc w:val="both"/>
            </w:pPr>
            <w:r w:rsidRPr="00C12835">
              <w:t>обласної державної</w:t>
            </w:r>
          </w:p>
          <w:p w14:paraId="0B95A267" w14:textId="77777777" w:rsidR="00491A9C" w:rsidRPr="00C12835" w:rsidRDefault="00491A9C" w:rsidP="00710930">
            <w:pPr>
              <w:jc w:val="both"/>
            </w:pPr>
            <w:r w:rsidRPr="00C12835">
              <w:t>адміністрації,</w:t>
            </w:r>
          </w:p>
          <w:p w14:paraId="0683F22F" w14:textId="77777777" w:rsidR="00491A9C" w:rsidRPr="00C12835" w:rsidRDefault="00491A9C" w:rsidP="00710930">
            <w:pPr>
              <w:jc w:val="both"/>
            </w:pPr>
            <w:r w:rsidRPr="00C12835">
              <w:t>військові адміністрації</w:t>
            </w:r>
          </w:p>
          <w:p w14:paraId="0EEEA15C" w14:textId="77777777" w:rsidR="00491A9C" w:rsidRPr="00C12835" w:rsidRDefault="00491A9C" w:rsidP="00710930">
            <w:pPr>
              <w:jc w:val="both"/>
            </w:pPr>
            <w:r w:rsidRPr="00C12835">
              <w:t>населених пунктів</w:t>
            </w:r>
          </w:p>
          <w:p w14:paraId="73B1074F" w14:textId="77777777" w:rsidR="00491A9C" w:rsidRPr="00C12835" w:rsidRDefault="00491A9C" w:rsidP="00710930">
            <w:pPr>
              <w:jc w:val="both"/>
            </w:pPr>
            <w:r w:rsidRPr="00C12835">
              <w:t>деокупованих</w:t>
            </w:r>
          </w:p>
          <w:p w14:paraId="69724713" w14:textId="77777777" w:rsidR="00491A9C" w:rsidRPr="00C12835" w:rsidRDefault="00491A9C" w:rsidP="00710930">
            <w:pPr>
              <w:jc w:val="both"/>
            </w:pPr>
            <w:r w:rsidRPr="00C12835">
              <w:t>територіальних громад</w:t>
            </w:r>
          </w:p>
          <w:p w14:paraId="601D9AF6" w14:textId="77777777" w:rsidR="00491A9C" w:rsidRPr="00C12835" w:rsidRDefault="00491A9C" w:rsidP="00710930">
            <w:pPr>
              <w:jc w:val="both"/>
            </w:pPr>
            <w:r w:rsidRPr="00C12835">
              <w:t>(за згодою)</w:t>
            </w:r>
          </w:p>
        </w:tc>
        <w:tc>
          <w:tcPr>
            <w:tcW w:w="1134" w:type="dxa"/>
          </w:tcPr>
          <w:p w14:paraId="6ACEC142" w14:textId="77777777" w:rsidR="00491A9C" w:rsidRPr="00C12835" w:rsidRDefault="00491A9C" w:rsidP="00710930">
            <w:pPr>
              <w:jc w:val="center"/>
            </w:pPr>
            <w:r w:rsidRPr="00C12835">
              <w:t>Грудень</w:t>
            </w:r>
          </w:p>
          <w:p w14:paraId="18D8DE6A" w14:textId="77777777" w:rsidR="00491A9C" w:rsidRPr="00C12835" w:rsidRDefault="003E7F04" w:rsidP="00710930">
            <w:pPr>
              <w:jc w:val="center"/>
            </w:pPr>
            <w:r w:rsidRPr="00C12835">
              <w:t>2026</w:t>
            </w:r>
            <w:r w:rsidR="00491A9C" w:rsidRPr="00C12835">
              <w:t xml:space="preserve"> року</w:t>
            </w:r>
          </w:p>
        </w:tc>
        <w:tc>
          <w:tcPr>
            <w:tcW w:w="993" w:type="dxa"/>
          </w:tcPr>
          <w:p w14:paraId="52D94F77" w14:textId="77777777" w:rsidR="00491A9C" w:rsidRPr="00C12835" w:rsidRDefault="00491A9C" w:rsidP="00710930">
            <w:pPr>
              <w:jc w:val="both"/>
            </w:pPr>
          </w:p>
        </w:tc>
        <w:tc>
          <w:tcPr>
            <w:tcW w:w="1417" w:type="dxa"/>
          </w:tcPr>
          <w:p w14:paraId="75CA6297" w14:textId="77777777" w:rsidR="00491A9C" w:rsidRPr="00C12835" w:rsidRDefault="00491A9C" w:rsidP="00710930">
            <w:pPr>
              <w:jc w:val="both"/>
            </w:pPr>
            <w:r w:rsidRPr="00C12835">
              <w:t>Викон</w:t>
            </w:r>
            <w:r w:rsidR="003E7F04" w:rsidRPr="00C12835">
              <w:t>ується</w:t>
            </w:r>
          </w:p>
        </w:tc>
        <w:tc>
          <w:tcPr>
            <w:tcW w:w="7938" w:type="dxa"/>
          </w:tcPr>
          <w:p w14:paraId="70353D4E" w14:textId="77777777" w:rsidR="0069523E" w:rsidRPr="00C12835" w:rsidRDefault="0069523E" w:rsidP="0047042E">
            <w:pPr>
              <w:jc w:val="both"/>
              <w:rPr>
                <w:rFonts w:eastAsia="Calibri"/>
                <w:lang w:val="uk-UA" w:eastAsia="en-US"/>
              </w:rPr>
            </w:pPr>
            <w:r w:rsidRPr="00C12835">
              <w:rPr>
                <w:color w:val="000000"/>
                <w:lang w:val="uk-UA" w:eastAsia="uk-UA"/>
              </w:rPr>
              <w:t>У більшості закладів охорони здоров’я деокупованої території Херсонської області наявне укриття з урахуванням принципів безбар’єрності та доступності. На даний час деякі укриття знаходяться в стадії реконструкції та капітального ремонту</w:t>
            </w:r>
            <w:r w:rsidR="0047042E" w:rsidRPr="00C12835">
              <w:rPr>
                <w:color w:val="000000"/>
                <w:lang w:val="uk-UA" w:eastAsia="uk-UA"/>
              </w:rPr>
              <w:t>.</w:t>
            </w:r>
            <w:r w:rsidRPr="00C12835">
              <w:rPr>
                <w:position w:val="-1"/>
                <w:lang w:val="uk-UA"/>
              </w:rPr>
              <w:t xml:space="preserve">За інформацією адміністрації КНП «Херсонська дитяча обласна клінічна лікарня» ХОР, </w:t>
            </w:r>
            <w:r w:rsidRPr="00C12835">
              <w:rPr>
                <w:lang w:val="uk-UA"/>
              </w:rPr>
              <w:t xml:space="preserve">для пацієнтів та медичного персоналу в закладі створено укриття, яке налічує 10 палат перебування, кімнату ментального здоров’я, кімнату для дітей з особливими потребами (розміщені попереджувальні тактильні смуги на вхідних групах, тактильні інформаційні покажчики зі шрифтом Брайля на вході, кімната оснащена санвузлом </w:t>
            </w:r>
            <w:r w:rsidRPr="00C12835">
              <w:rPr>
                <w:rStyle w:val="selectable-text"/>
                <w:lang w:val="uk-UA"/>
              </w:rPr>
              <w:t>згідно з вимогами безбар'єрного доступу)</w:t>
            </w:r>
            <w:r w:rsidRPr="00C12835">
              <w:rPr>
                <w:lang w:val="uk-UA"/>
              </w:rPr>
              <w:t xml:space="preserve">, ігрову кімнату, палату інтенсивної терапії та операційну палату. </w:t>
            </w:r>
          </w:p>
          <w:p w14:paraId="457DBC51" w14:textId="77777777" w:rsidR="00836D93" w:rsidRPr="00C12835" w:rsidRDefault="001B6636" w:rsidP="00710930">
            <w:pPr>
              <w:jc w:val="both"/>
              <w:rPr>
                <w:lang w:val="uk-UA"/>
              </w:rPr>
            </w:pPr>
            <w:r w:rsidRPr="00C12835">
              <w:t>В КНП «Великоолександрівська лікарня» завершено капітальний ремонт неврологічного відділення з дотриманням будівельних норм безбар’єрного простору. Триває ремонт інших відділень. завершено реконструкцію укриття НКП «Великоолександрівська лікарня»</w:t>
            </w:r>
            <w:r w:rsidR="0047042E" w:rsidRPr="00C12835">
              <w:rPr>
                <w:lang w:val="uk-UA"/>
              </w:rPr>
              <w:t>.</w:t>
            </w:r>
          </w:p>
          <w:p w14:paraId="03AE4752" w14:textId="77777777" w:rsidR="0047042E" w:rsidRPr="00C12835" w:rsidRDefault="0047042E" w:rsidP="0047042E">
            <w:pPr>
              <w:jc w:val="both"/>
            </w:pPr>
            <w:r w:rsidRPr="00C12835">
              <w:t>У Високопільській територіальній громаді безпечні умови для маломобільних груп населення у медичних закладах громади створюються шляхом встановлення вуличних мобільних укриттів. При реконструкції будівлі для розміщення амбулаторії загальної практики сімейної медицини у с-щі Високопілля передбачено облаштування ПРУ:</w:t>
            </w:r>
          </w:p>
          <w:p w14:paraId="4FF2CABD" w14:textId="77777777" w:rsidR="0047042E" w:rsidRPr="00A325E6" w:rsidRDefault="0047042E" w:rsidP="0047042E">
            <w:pPr>
              <w:jc w:val="both"/>
              <w:rPr>
                <w:lang w:val="uk-UA"/>
              </w:rPr>
            </w:pPr>
            <w:hyperlink r:id="rId82" w:history="1">
              <w:r w:rsidRPr="00C12835">
                <w:rPr>
                  <w:rStyle w:val="a5"/>
                </w:rPr>
                <w:t>https://www.facebook.com/groups/2822785074655808/posts/4270143226586645/?locale=uk_UA</w:t>
              </w:r>
            </w:hyperlink>
            <w:r w:rsidR="00A325E6">
              <w:rPr>
                <w:lang w:val="uk-UA"/>
              </w:rPr>
              <w:t>.</w:t>
            </w:r>
          </w:p>
          <w:p w14:paraId="3058861C" w14:textId="77777777" w:rsidR="000B4304" w:rsidRPr="00C12835" w:rsidRDefault="0047042E" w:rsidP="00AA26A3">
            <w:pPr>
              <w:jc w:val="both"/>
              <w:rPr>
                <w:lang w:val="uk-UA"/>
              </w:rPr>
            </w:pPr>
            <w:r w:rsidRPr="00C12835">
              <w:rPr>
                <w:lang w:val="uk-UA"/>
              </w:rPr>
              <w:t>В Тягинській ТГ п</w:t>
            </w:r>
            <w:r w:rsidR="00FB7836" w:rsidRPr="00C12835">
              <w:t xml:space="preserve">роводиться робота щодо розроблення </w:t>
            </w:r>
            <w:r w:rsidR="00891400">
              <w:rPr>
                <w:lang w:val="uk-UA"/>
              </w:rPr>
              <w:t>проектно-кошторисної докуиентації (далі-</w:t>
            </w:r>
            <w:r w:rsidR="00FB7836" w:rsidRPr="00C12835">
              <w:t>ПКД</w:t>
            </w:r>
            <w:r w:rsidR="00891400">
              <w:rPr>
                <w:lang w:val="uk-UA"/>
              </w:rPr>
              <w:t>)</w:t>
            </w:r>
            <w:r w:rsidR="00FB7836" w:rsidRPr="00C12835">
              <w:t xml:space="preserve"> для проведення капітального ремонту будівлі Високівської АПМСД</w:t>
            </w:r>
            <w:r w:rsidRPr="00C12835">
              <w:rPr>
                <w:lang w:val="uk-UA"/>
              </w:rPr>
              <w:t>.</w:t>
            </w:r>
          </w:p>
        </w:tc>
      </w:tr>
      <w:tr w:rsidR="00491A9C" w:rsidRPr="00EB6974" w14:paraId="7D470934" w14:textId="77777777" w:rsidTr="002C2DD4">
        <w:tc>
          <w:tcPr>
            <w:tcW w:w="1951" w:type="dxa"/>
          </w:tcPr>
          <w:p w14:paraId="3F429B9F" w14:textId="77777777" w:rsidR="00491A9C" w:rsidRPr="00C12835" w:rsidRDefault="00491A9C" w:rsidP="004A4146">
            <w:pPr>
              <w:rPr>
                <w:lang w:val="uk-UA"/>
              </w:rPr>
            </w:pPr>
            <w:r w:rsidRPr="00C12835">
              <w:rPr>
                <w:lang w:val="uk-UA"/>
              </w:rPr>
              <w:t xml:space="preserve">17) Забезпечення дотримання вимог до безбар’єрності приміщень закладів охорони здоров’я, зокрема санітарних кімнат, під час виконання ремонтних робіт </w:t>
            </w:r>
          </w:p>
        </w:tc>
        <w:tc>
          <w:tcPr>
            <w:tcW w:w="2126" w:type="dxa"/>
          </w:tcPr>
          <w:p w14:paraId="7958ED63" w14:textId="77777777" w:rsidR="00491A9C" w:rsidRPr="00C12835" w:rsidRDefault="00491A9C" w:rsidP="004A4146">
            <w:r w:rsidRPr="00C12835">
              <w:t>Департамент здоров’я</w:t>
            </w:r>
          </w:p>
          <w:p w14:paraId="6397EBDE" w14:textId="77777777" w:rsidR="00491A9C" w:rsidRPr="00C12835" w:rsidRDefault="00491A9C" w:rsidP="004A4146">
            <w:r w:rsidRPr="00C12835">
              <w:t>обласної державної</w:t>
            </w:r>
          </w:p>
          <w:p w14:paraId="56409C0F" w14:textId="77777777" w:rsidR="00491A9C" w:rsidRPr="00C12835" w:rsidRDefault="00491A9C" w:rsidP="004A4146">
            <w:r w:rsidRPr="00C12835">
              <w:t>адміністрації,</w:t>
            </w:r>
          </w:p>
          <w:p w14:paraId="07AFC152" w14:textId="77777777" w:rsidR="00491A9C" w:rsidRPr="00C12835" w:rsidRDefault="00491A9C" w:rsidP="004A4146">
            <w:r w:rsidRPr="00C12835">
              <w:t>військові адміністрації</w:t>
            </w:r>
          </w:p>
          <w:p w14:paraId="7C982068" w14:textId="77777777" w:rsidR="00491A9C" w:rsidRPr="00C12835" w:rsidRDefault="00491A9C" w:rsidP="004A4146">
            <w:r w:rsidRPr="00C12835">
              <w:t>населених пунктів</w:t>
            </w:r>
          </w:p>
          <w:p w14:paraId="732029C4" w14:textId="77777777" w:rsidR="00491A9C" w:rsidRPr="00C12835" w:rsidRDefault="00491A9C" w:rsidP="004A4146">
            <w:r w:rsidRPr="00C12835">
              <w:t>деокупованих</w:t>
            </w:r>
          </w:p>
          <w:p w14:paraId="33EF4B4D" w14:textId="77777777" w:rsidR="00491A9C" w:rsidRPr="00C12835" w:rsidRDefault="00491A9C" w:rsidP="000C170F">
            <w:r w:rsidRPr="00C12835">
              <w:t>територіальних громад</w:t>
            </w:r>
            <w:r w:rsidR="000C170F">
              <w:rPr>
                <w:lang w:val="uk-UA"/>
              </w:rPr>
              <w:t xml:space="preserve"> </w:t>
            </w:r>
            <w:r w:rsidRPr="00C12835">
              <w:t>(за згодою)</w:t>
            </w:r>
          </w:p>
        </w:tc>
        <w:tc>
          <w:tcPr>
            <w:tcW w:w="1134" w:type="dxa"/>
          </w:tcPr>
          <w:p w14:paraId="7E288FA0" w14:textId="77777777" w:rsidR="00491A9C" w:rsidRPr="00C12835" w:rsidRDefault="00491A9C" w:rsidP="008A3713">
            <w:pPr>
              <w:jc w:val="center"/>
            </w:pPr>
            <w:r w:rsidRPr="00C12835">
              <w:t>Грудень</w:t>
            </w:r>
          </w:p>
          <w:p w14:paraId="751AF857" w14:textId="77777777" w:rsidR="00491A9C" w:rsidRPr="00C12835" w:rsidRDefault="003E7F04" w:rsidP="008A3713">
            <w:pPr>
              <w:jc w:val="center"/>
            </w:pPr>
            <w:r w:rsidRPr="00C12835">
              <w:t>2026</w:t>
            </w:r>
            <w:r w:rsidR="00491A9C" w:rsidRPr="00C12835">
              <w:t xml:space="preserve"> року</w:t>
            </w:r>
          </w:p>
        </w:tc>
        <w:tc>
          <w:tcPr>
            <w:tcW w:w="993" w:type="dxa"/>
          </w:tcPr>
          <w:p w14:paraId="26B60E54" w14:textId="77777777" w:rsidR="00491A9C" w:rsidRPr="00C12835" w:rsidRDefault="00491A9C" w:rsidP="008A3713">
            <w:pPr>
              <w:jc w:val="center"/>
            </w:pPr>
          </w:p>
        </w:tc>
        <w:tc>
          <w:tcPr>
            <w:tcW w:w="1417" w:type="dxa"/>
          </w:tcPr>
          <w:p w14:paraId="31507592" w14:textId="77777777" w:rsidR="00491A9C" w:rsidRPr="00C12835" w:rsidRDefault="00491A9C" w:rsidP="008A3713">
            <w:pPr>
              <w:jc w:val="center"/>
            </w:pPr>
            <w:r w:rsidRPr="00C12835">
              <w:t>Викон</w:t>
            </w:r>
            <w:r w:rsidR="003E7F04" w:rsidRPr="00C12835">
              <w:t>ується</w:t>
            </w:r>
          </w:p>
        </w:tc>
        <w:tc>
          <w:tcPr>
            <w:tcW w:w="7938" w:type="dxa"/>
          </w:tcPr>
          <w:p w14:paraId="76BB3FB2" w14:textId="77777777" w:rsidR="00F110E2" w:rsidRPr="00C12835" w:rsidRDefault="00F110E2" w:rsidP="00F110E2">
            <w:pPr>
              <w:jc w:val="both"/>
            </w:pPr>
            <w:r w:rsidRPr="00C12835">
              <w:t>При відновленні закладів (нове будівництво, реконструкція, капітальний ремонт) враховуються вимоги будівельних норм щодо їх інклюзивності (ДБН В.2.2-10:2022 «Заклади охорони здоров’я. Основні положення» та ДБН В.2.2-40:2018 «Інклюзивність будівель і споруд»).</w:t>
            </w:r>
          </w:p>
          <w:p w14:paraId="088791D1" w14:textId="77777777" w:rsidR="00F110E2" w:rsidRPr="00C12835" w:rsidRDefault="00F110E2" w:rsidP="00F110E2">
            <w:pPr>
              <w:jc w:val="both"/>
              <w:rPr>
                <w:lang w:val="uk-UA"/>
              </w:rPr>
            </w:pPr>
            <w:r w:rsidRPr="00C12835">
              <w:t>У Високопільській територіальній громаді під час проведення ремонтних робіт в будівлі КНП "Високопільська лікарня" облаштовано санітарну кімнату.</w:t>
            </w:r>
          </w:p>
          <w:p w14:paraId="53F1C608" w14:textId="77777777" w:rsidR="00156A32" w:rsidRPr="00C12835" w:rsidRDefault="00DC16C4" w:rsidP="00EB6974">
            <w:pPr>
              <w:spacing w:line="228" w:lineRule="auto"/>
              <w:jc w:val="both"/>
              <w:rPr>
                <w:lang w:val="uk-UA"/>
              </w:rPr>
            </w:pPr>
            <w:r w:rsidRPr="00C12835">
              <w:rPr>
                <w:lang w:val="uk-UA"/>
              </w:rPr>
              <w:t>У КНП «Херсонська міська клінічна лікарня ім. Є.Є. Карабелеша</w:t>
            </w:r>
            <w:r w:rsidR="00891400">
              <w:rPr>
                <w:lang w:val="uk-UA"/>
              </w:rPr>
              <w:t>»</w:t>
            </w:r>
            <w:r w:rsidRPr="00C12835">
              <w:rPr>
                <w:lang w:val="uk-UA"/>
              </w:rPr>
              <w:t xml:space="preserve"> заплановано</w:t>
            </w:r>
            <w:r w:rsidR="00EB6974" w:rsidRPr="00C12835">
              <w:rPr>
                <w:lang w:val="uk-UA"/>
              </w:rPr>
              <w:t xml:space="preserve"> в</w:t>
            </w:r>
            <w:r w:rsidRPr="00C12835">
              <w:rPr>
                <w:lang w:val="uk-UA"/>
              </w:rPr>
              <w:t>становлення</w:t>
            </w:r>
            <w:r w:rsidR="00EB6974" w:rsidRPr="00C12835">
              <w:rPr>
                <w:lang w:val="uk-UA"/>
              </w:rPr>
              <w:t xml:space="preserve"> </w:t>
            </w:r>
            <w:r w:rsidRPr="00C12835">
              <w:rPr>
                <w:lang w:val="uk-UA"/>
              </w:rPr>
              <w:t>ліфту в історичній</w:t>
            </w:r>
            <w:r w:rsidR="00EB6974" w:rsidRPr="00C12835">
              <w:rPr>
                <w:lang w:val="uk-UA"/>
              </w:rPr>
              <w:t xml:space="preserve"> </w:t>
            </w:r>
            <w:r w:rsidRPr="00C12835">
              <w:rPr>
                <w:lang w:val="uk-UA"/>
              </w:rPr>
              <w:t>будівлі</w:t>
            </w:r>
            <w:r w:rsidR="00EB6974" w:rsidRPr="00C12835">
              <w:rPr>
                <w:lang w:val="uk-UA"/>
              </w:rPr>
              <w:t xml:space="preserve"> </w:t>
            </w:r>
            <w:r w:rsidRPr="00C12835">
              <w:rPr>
                <w:lang w:val="uk-UA"/>
              </w:rPr>
              <w:t>стаціонару</w:t>
            </w:r>
            <w:r w:rsidR="00E40A20" w:rsidRPr="00C12835">
              <w:rPr>
                <w:lang w:val="uk-UA"/>
              </w:rPr>
              <w:t>,</w:t>
            </w:r>
            <w:r w:rsidRPr="00C12835">
              <w:rPr>
                <w:lang w:val="uk-UA"/>
              </w:rPr>
              <w:t xml:space="preserve"> </w:t>
            </w:r>
            <w:r w:rsidR="00EB6974" w:rsidRPr="00C12835">
              <w:rPr>
                <w:lang w:val="uk-UA"/>
              </w:rPr>
              <w:t>п</w:t>
            </w:r>
            <w:r w:rsidRPr="00C12835">
              <w:rPr>
                <w:lang w:val="uk-UA"/>
              </w:rPr>
              <w:t>рибуд</w:t>
            </w:r>
            <w:r w:rsidR="00891400">
              <w:rPr>
                <w:lang w:val="uk-UA"/>
              </w:rPr>
              <w:t>о</w:t>
            </w:r>
            <w:r w:rsidRPr="00C12835">
              <w:rPr>
                <w:lang w:val="uk-UA"/>
              </w:rPr>
              <w:t>ва</w:t>
            </w:r>
            <w:r w:rsidR="00EB6974" w:rsidRPr="00C12835">
              <w:rPr>
                <w:lang w:val="uk-UA"/>
              </w:rPr>
              <w:t xml:space="preserve"> </w:t>
            </w:r>
            <w:r w:rsidRPr="00C12835">
              <w:rPr>
                <w:lang w:val="uk-UA"/>
              </w:rPr>
              <w:t>ліфта із зовнішньої</w:t>
            </w:r>
            <w:r w:rsidR="00EB6974" w:rsidRPr="00C12835">
              <w:rPr>
                <w:lang w:val="uk-UA"/>
              </w:rPr>
              <w:t xml:space="preserve"> сторонни </w:t>
            </w:r>
            <w:r w:rsidRPr="00C12835">
              <w:rPr>
                <w:lang w:val="uk-UA"/>
              </w:rPr>
              <w:t>будівлі</w:t>
            </w:r>
            <w:r w:rsidR="00EB6974" w:rsidRPr="00C12835">
              <w:rPr>
                <w:lang w:val="uk-UA"/>
              </w:rPr>
              <w:t xml:space="preserve"> та в</w:t>
            </w:r>
            <w:r w:rsidRPr="00C12835">
              <w:rPr>
                <w:lang w:val="uk-UA"/>
              </w:rPr>
              <w:t>становлення</w:t>
            </w:r>
            <w:r w:rsidR="00EB6974" w:rsidRPr="00C12835">
              <w:rPr>
                <w:lang w:val="uk-UA"/>
              </w:rPr>
              <w:t xml:space="preserve"> </w:t>
            </w:r>
            <w:r w:rsidRPr="00C12835">
              <w:rPr>
                <w:lang w:val="uk-UA"/>
              </w:rPr>
              <w:t>підйомника в амбулаторії</w:t>
            </w:r>
            <w:r w:rsidR="00EB6974" w:rsidRPr="00C12835">
              <w:rPr>
                <w:lang w:val="uk-UA"/>
              </w:rPr>
              <w:t xml:space="preserve"> </w:t>
            </w:r>
            <w:r w:rsidRPr="00C12835">
              <w:rPr>
                <w:lang w:val="uk-UA"/>
              </w:rPr>
              <w:t>сімейного</w:t>
            </w:r>
            <w:r w:rsidR="00EB6974" w:rsidRPr="00C12835">
              <w:rPr>
                <w:lang w:val="uk-UA"/>
              </w:rPr>
              <w:t xml:space="preserve"> </w:t>
            </w:r>
            <w:r w:rsidRPr="00C12835">
              <w:rPr>
                <w:lang w:val="uk-UA"/>
              </w:rPr>
              <w:t>лікаря</w:t>
            </w:r>
            <w:r w:rsidR="00156A32">
              <w:rPr>
                <w:lang w:val="uk-UA"/>
              </w:rPr>
              <w:t xml:space="preserve">. </w:t>
            </w:r>
          </w:p>
        </w:tc>
      </w:tr>
      <w:tr w:rsidR="00D21473" w:rsidRPr="00ED51E9" w14:paraId="0C4544D1" w14:textId="77777777" w:rsidTr="002C2DD4">
        <w:tc>
          <w:tcPr>
            <w:tcW w:w="15559" w:type="dxa"/>
            <w:gridSpan w:val="6"/>
          </w:tcPr>
          <w:p w14:paraId="29390A1A" w14:textId="77777777" w:rsidR="00D21473" w:rsidRPr="00C12835" w:rsidRDefault="00D21473" w:rsidP="00710930">
            <w:pPr>
              <w:jc w:val="center"/>
              <w:rPr>
                <w:b/>
                <w:bCs/>
              </w:rPr>
            </w:pPr>
            <w:r w:rsidRPr="00C12835">
              <w:rPr>
                <w:b/>
                <w:bCs/>
              </w:rPr>
              <w:t>Стратегічна ціль «Транспорт та транспортна інфраструктура є фізично доступними»</w:t>
            </w:r>
          </w:p>
        </w:tc>
      </w:tr>
      <w:tr w:rsidR="00D21473" w:rsidRPr="00ED51E9" w14:paraId="0312A5BE" w14:textId="77777777" w:rsidTr="002C2DD4">
        <w:tc>
          <w:tcPr>
            <w:tcW w:w="15559" w:type="dxa"/>
            <w:gridSpan w:val="6"/>
          </w:tcPr>
          <w:p w14:paraId="586DB056" w14:textId="77777777" w:rsidR="00D21473" w:rsidRPr="00C12835" w:rsidRDefault="00D21473" w:rsidP="00A325E6">
            <w:pPr>
              <w:jc w:val="center"/>
              <w:rPr>
                <w:b/>
                <w:bCs/>
              </w:rPr>
            </w:pPr>
            <w:r w:rsidRPr="00C12835">
              <w:rPr>
                <w:b/>
                <w:bCs/>
              </w:rPr>
              <w:t>Завдання 6. Розроблення і запровадження методичних рекомендації щодо забезпечення доступності транспорту та об’єктів</w:t>
            </w:r>
            <w:r w:rsidR="00A325E6">
              <w:rPr>
                <w:b/>
                <w:bCs/>
                <w:lang w:val="uk-UA"/>
              </w:rPr>
              <w:t xml:space="preserve"> </w:t>
            </w:r>
            <w:r w:rsidRPr="00C12835">
              <w:rPr>
                <w:b/>
                <w:bCs/>
              </w:rPr>
              <w:t>транспортної інфраструктури для осіб з інвалідністю та оцінки доступності транспорту й об’єктів транспортної інфраструктури</w:t>
            </w:r>
            <w:r w:rsidR="00A325E6">
              <w:rPr>
                <w:b/>
                <w:bCs/>
                <w:lang w:val="uk-UA"/>
              </w:rPr>
              <w:t xml:space="preserve"> </w:t>
            </w:r>
            <w:r w:rsidRPr="00C12835">
              <w:rPr>
                <w:b/>
                <w:bCs/>
              </w:rPr>
              <w:t>для осіб з інвалідністю за видами транспорту»</w:t>
            </w:r>
          </w:p>
        </w:tc>
      </w:tr>
      <w:tr w:rsidR="00AF641D" w:rsidRPr="00922635" w14:paraId="1A27B3BF" w14:textId="77777777" w:rsidTr="002C2DD4">
        <w:tc>
          <w:tcPr>
            <w:tcW w:w="1951" w:type="dxa"/>
          </w:tcPr>
          <w:p w14:paraId="7D6D1CF9" w14:textId="77777777" w:rsidR="00740406" w:rsidRPr="00C12835" w:rsidRDefault="00740406" w:rsidP="004A4146">
            <w:r w:rsidRPr="00C12835">
              <w:t xml:space="preserve">1) </w:t>
            </w:r>
            <w:r w:rsidR="00710930" w:rsidRPr="00C12835">
              <w:rPr>
                <w:lang w:val="uk-UA"/>
              </w:rPr>
              <w:t>П</w:t>
            </w:r>
            <w:r w:rsidRPr="00C12835">
              <w:t>ровести моніторинг</w:t>
            </w:r>
          </w:p>
          <w:p w14:paraId="5DFD6A14" w14:textId="77777777" w:rsidR="00AF641D" w:rsidRPr="00C12835" w:rsidRDefault="00740406" w:rsidP="004A4146">
            <w:r w:rsidRPr="00C12835">
              <w:t>безбар’єрності транспорту</w:t>
            </w:r>
          </w:p>
        </w:tc>
        <w:tc>
          <w:tcPr>
            <w:tcW w:w="2126" w:type="dxa"/>
          </w:tcPr>
          <w:p w14:paraId="5DDB6824" w14:textId="77777777" w:rsidR="00740406" w:rsidRPr="00C12835" w:rsidRDefault="00740406" w:rsidP="004A4146">
            <w:r w:rsidRPr="00C12835">
              <w:t>Департамент</w:t>
            </w:r>
          </w:p>
          <w:p w14:paraId="453715FA" w14:textId="77777777" w:rsidR="00740406" w:rsidRPr="00C12835" w:rsidRDefault="00740406" w:rsidP="004A4146">
            <w:r w:rsidRPr="00C12835">
              <w:t>інфраструктури</w:t>
            </w:r>
          </w:p>
          <w:p w14:paraId="6D52FD0C" w14:textId="77777777" w:rsidR="00740406" w:rsidRPr="00C12835" w:rsidRDefault="00740406" w:rsidP="004A4146">
            <w:r w:rsidRPr="00C12835">
              <w:t>обласної державної</w:t>
            </w:r>
          </w:p>
          <w:p w14:paraId="23C29E69" w14:textId="77777777" w:rsidR="002247D9" w:rsidRPr="00C12835" w:rsidRDefault="00740406" w:rsidP="004A4146">
            <w:pPr>
              <w:rPr>
                <w:lang w:val="uk-UA"/>
              </w:rPr>
            </w:pPr>
            <w:r w:rsidRPr="00C12835">
              <w:t>адміністрації</w:t>
            </w:r>
            <w:r w:rsidR="002247D9" w:rsidRPr="00C12835">
              <w:rPr>
                <w:lang w:val="uk-UA"/>
              </w:rPr>
              <w:t>,</w:t>
            </w:r>
          </w:p>
          <w:p w14:paraId="7C43EF18" w14:textId="77777777" w:rsidR="00740406" w:rsidRPr="00C12835" w:rsidRDefault="002247D9" w:rsidP="004A4146">
            <w:pPr>
              <w:rPr>
                <w:lang w:val="uk-UA"/>
              </w:rPr>
            </w:pPr>
            <w:r w:rsidRPr="00C12835">
              <w:rPr>
                <w:lang w:val="uk-UA"/>
              </w:rPr>
              <w:t xml:space="preserve"> військові адміністрації</w:t>
            </w:r>
          </w:p>
          <w:p w14:paraId="55385A76" w14:textId="77777777" w:rsidR="00740406" w:rsidRPr="00C12835" w:rsidRDefault="00740406" w:rsidP="004A4146">
            <w:r w:rsidRPr="00C12835">
              <w:t>населених пунктів</w:t>
            </w:r>
          </w:p>
          <w:p w14:paraId="6DF34CB0" w14:textId="77777777" w:rsidR="00740406" w:rsidRPr="00C12835" w:rsidRDefault="00740406" w:rsidP="004A4146">
            <w:r w:rsidRPr="00C12835">
              <w:t>деокупованих</w:t>
            </w:r>
          </w:p>
          <w:p w14:paraId="29D1E464" w14:textId="77777777" w:rsidR="00740406" w:rsidRPr="00C12835" w:rsidRDefault="00740406" w:rsidP="004A4146">
            <w:r w:rsidRPr="00C12835">
              <w:t>територіальних</w:t>
            </w:r>
          </w:p>
          <w:p w14:paraId="74338BE5" w14:textId="77777777" w:rsidR="00AF641D" w:rsidRPr="00C12835" w:rsidRDefault="00740406" w:rsidP="004A4146">
            <w:r w:rsidRPr="00C12835">
              <w:t>громад (за згодою)</w:t>
            </w:r>
          </w:p>
        </w:tc>
        <w:tc>
          <w:tcPr>
            <w:tcW w:w="1134" w:type="dxa"/>
          </w:tcPr>
          <w:p w14:paraId="788AB98A" w14:textId="77777777" w:rsidR="00740406" w:rsidRPr="00C12835" w:rsidRDefault="00740406" w:rsidP="00710930">
            <w:pPr>
              <w:jc w:val="center"/>
            </w:pPr>
            <w:r w:rsidRPr="00C12835">
              <w:t>Грудень</w:t>
            </w:r>
          </w:p>
          <w:p w14:paraId="7CFCCBF4" w14:textId="77777777" w:rsidR="00AF641D" w:rsidRPr="00C12835" w:rsidRDefault="00CB36AC" w:rsidP="00710930">
            <w:pPr>
              <w:jc w:val="center"/>
            </w:pPr>
            <w:r w:rsidRPr="00C12835">
              <w:t>2026</w:t>
            </w:r>
            <w:r w:rsidR="00740406" w:rsidRPr="00C12835">
              <w:t xml:space="preserve"> року</w:t>
            </w:r>
          </w:p>
        </w:tc>
        <w:tc>
          <w:tcPr>
            <w:tcW w:w="993" w:type="dxa"/>
          </w:tcPr>
          <w:p w14:paraId="09295458" w14:textId="77777777" w:rsidR="00740406" w:rsidRPr="00C12835" w:rsidRDefault="00740406" w:rsidP="004A4146"/>
        </w:tc>
        <w:tc>
          <w:tcPr>
            <w:tcW w:w="1417" w:type="dxa"/>
          </w:tcPr>
          <w:p w14:paraId="11955B76" w14:textId="77777777" w:rsidR="00AF641D" w:rsidRPr="00C12835" w:rsidRDefault="00740406" w:rsidP="004A4146">
            <w:r w:rsidRPr="00C12835">
              <w:t>Викон</w:t>
            </w:r>
            <w:r w:rsidR="00CB36AC" w:rsidRPr="00C12835">
              <w:t>ується</w:t>
            </w:r>
          </w:p>
        </w:tc>
        <w:tc>
          <w:tcPr>
            <w:tcW w:w="7938" w:type="dxa"/>
          </w:tcPr>
          <w:p w14:paraId="29E266C8" w14:textId="77777777" w:rsidR="008B5898" w:rsidRPr="008B5898" w:rsidRDefault="008B5898" w:rsidP="008B5898">
            <w:pPr>
              <w:spacing w:line="100" w:lineRule="atLeast"/>
              <w:jc w:val="both"/>
              <w:rPr>
                <w:lang w:val="uk-UA"/>
              </w:rPr>
            </w:pPr>
            <w:r w:rsidRPr="008B5898">
              <w:t xml:space="preserve">Проведено моніторинг </w:t>
            </w:r>
            <w:r w:rsidRPr="008B5898">
              <w:rPr>
                <w:bCs/>
              </w:rPr>
              <w:t>використання транспортних засобів</w:t>
            </w:r>
            <w:r w:rsidR="00891400">
              <w:rPr>
                <w:bCs/>
                <w:lang w:val="uk-UA"/>
              </w:rPr>
              <w:t>,</w:t>
            </w:r>
            <w:r w:rsidRPr="008B5898">
              <w:t xml:space="preserve"> пристосованих для перевезення осіб з інвалідністю на маршрутах: на приміських автобусних маршрутах використовуються 2 пристосованих автобуси (20%); на міських автобусних маршрутах - 11 автобусів (25%); на тролейбусних маршрутах – тролейбусів (100%). Забезпечено опублікування звіту про стан виконання заходу за посиланням:</w:t>
            </w:r>
          </w:p>
          <w:p w14:paraId="6D8DC0E0" w14:textId="77777777" w:rsidR="00B12515" w:rsidRPr="008B5898" w:rsidRDefault="008B5898" w:rsidP="008B5898">
            <w:pPr>
              <w:rPr>
                <w:lang w:val="uk-UA"/>
              </w:rPr>
            </w:pPr>
            <w:hyperlink r:id="rId83" w:history="1">
              <w:r w:rsidRPr="008B5898">
                <w:rPr>
                  <w:rStyle w:val="a5"/>
                </w:rPr>
                <w:t>https</w:t>
              </w:r>
              <w:r w:rsidRPr="008B5898">
                <w:rPr>
                  <w:rStyle w:val="a5"/>
                  <w:lang w:val="uk-UA"/>
                </w:rPr>
                <w:t>://</w:t>
              </w:r>
              <w:r w:rsidRPr="008B5898">
                <w:rPr>
                  <w:rStyle w:val="a5"/>
                </w:rPr>
                <w:t>khoda</w:t>
              </w:r>
              <w:r w:rsidRPr="008B5898">
                <w:rPr>
                  <w:rStyle w:val="a5"/>
                  <w:lang w:val="uk-UA"/>
                </w:rPr>
                <w:t>.</w:t>
              </w:r>
              <w:r w:rsidRPr="008B5898">
                <w:rPr>
                  <w:rStyle w:val="a5"/>
                </w:rPr>
                <w:t>gov</w:t>
              </w:r>
              <w:r w:rsidRPr="008B5898">
                <w:rPr>
                  <w:rStyle w:val="a5"/>
                  <w:lang w:val="uk-UA"/>
                </w:rPr>
                <w:t>.</w:t>
              </w:r>
              <w:r w:rsidRPr="008B5898">
                <w:rPr>
                  <w:rStyle w:val="a5"/>
                </w:rPr>
                <w:t>ua</w:t>
              </w:r>
              <w:r w:rsidRPr="008B5898">
                <w:rPr>
                  <w:rStyle w:val="a5"/>
                  <w:lang w:val="uk-UA"/>
                </w:rPr>
                <w:t>/</w:t>
              </w:r>
              <w:r w:rsidRPr="008B5898">
                <w:rPr>
                  <w:rStyle w:val="a5"/>
                </w:rPr>
                <w:t>news</w:t>
              </w:r>
              <w:r w:rsidRPr="008B5898">
                <w:rPr>
                  <w:rStyle w:val="a5"/>
                  <w:lang w:val="uk-UA"/>
                </w:rPr>
                <w:t>/</w:t>
              </w:r>
              <w:r w:rsidRPr="008B5898">
                <w:rPr>
                  <w:rStyle w:val="a5"/>
                </w:rPr>
                <w:t>transportna</w:t>
              </w:r>
              <w:r w:rsidRPr="008B5898">
                <w:rPr>
                  <w:rStyle w:val="a5"/>
                  <w:lang w:val="uk-UA"/>
                </w:rPr>
                <w:t>-</w:t>
              </w:r>
              <w:r w:rsidRPr="008B5898">
                <w:rPr>
                  <w:rStyle w:val="a5"/>
                </w:rPr>
                <w:t>dostupnist</w:t>
              </w:r>
            </w:hyperlink>
            <w:r>
              <w:rPr>
                <w:lang w:val="uk-UA"/>
              </w:rPr>
              <w:t xml:space="preserve"> .</w:t>
            </w:r>
            <w:r w:rsidR="003E6A05" w:rsidRPr="008B5898">
              <w:rPr>
                <w:color w:val="0563C1"/>
                <w:u w:val="single"/>
                <w:lang w:val="uk-UA"/>
              </w:rPr>
              <w:t xml:space="preserve"> </w:t>
            </w:r>
          </w:p>
          <w:p w14:paraId="722D3062" w14:textId="77777777" w:rsidR="00832240" w:rsidRPr="003E6A05" w:rsidRDefault="00832240" w:rsidP="003D6896">
            <w:pPr>
              <w:jc w:val="both"/>
              <w:rPr>
                <w:lang w:val="uk-UA"/>
              </w:rPr>
            </w:pPr>
            <w:r w:rsidRPr="003E6A05">
              <w:rPr>
                <w:lang w:val="uk-UA"/>
              </w:rPr>
              <w:t>Кочубеївською ТГ придбано 2 спеціалізованих шкільних автобусів, обладнаних одним місцем для школяра з обмеженою здатністю до пересування.</w:t>
            </w:r>
          </w:p>
          <w:p w14:paraId="4AA605BA" w14:textId="77777777" w:rsidR="00C3529C" w:rsidRPr="003E6A05" w:rsidRDefault="00C3529C" w:rsidP="00B12515">
            <w:pPr>
              <w:jc w:val="both"/>
              <w:rPr>
                <w:rFonts w:eastAsia="Cambria"/>
                <w:bCs/>
              </w:rPr>
            </w:pPr>
            <w:r w:rsidRPr="003E6A05">
              <w:rPr>
                <w:rFonts w:eastAsia="Calibri"/>
              </w:rPr>
              <w:t>У</w:t>
            </w:r>
            <w:r w:rsidRPr="003E6A05">
              <w:rPr>
                <w:rFonts w:eastAsia="Cambria"/>
                <w:bCs/>
              </w:rPr>
              <w:t xml:space="preserve"> Борозенській сільській територіальній громаді громадський транспорт відсутній.</w:t>
            </w:r>
            <w:r w:rsidR="003E6A05" w:rsidRPr="003E6A05">
              <w:rPr>
                <w:rFonts w:eastAsia="Cambria"/>
                <w:bCs/>
                <w:lang w:val="uk-UA"/>
              </w:rPr>
              <w:t xml:space="preserve"> Г</w:t>
            </w:r>
            <w:r w:rsidRPr="003E6A05">
              <w:rPr>
                <w:rFonts w:eastAsia="Cambria"/>
                <w:noProof/>
              </w:rPr>
              <w:t xml:space="preserve">ромадою курсує соціальний автобус ГО «Проліска», 2 рази на тиждень маршрутом до </w:t>
            </w:r>
            <w:r w:rsidRPr="003E6A05">
              <w:rPr>
                <w:rFonts w:eastAsia="Cambria"/>
                <w:noProof/>
              </w:rPr>
              <w:lastRenderedPageBreak/>
              <w:t>Великої Олександрівки. Транспорт є бар'єрним.</w:t>
            </w:r>
          </w:p>
          <w:p w14:paraId="5E36A096" w14:textId="77777777" w:rsidR="00B12515" w:rsidRPr="003E6A05" w:rsidRDefault="00B12515" w:rsidP="00B12515">
            <w:pPr>
              <w:jc w:val="both"/>
              <w:rPr>
                <w:lang w:val="uk-UA"/>
              </w:rPr>
            </w:pPr>
            <w:r w:rsidRPr="003E6A05">
              <w:rPr>
                <w:lang w:val="uk-UA"/>
              </w:rPr>
              <w:t>У Високопільській ТГ п</w:t>
            </w:r>
            <w:r w:rsidR="00C3529C" w:rsidRPr="003E6A05">
              <w:t>ослугу перевезення маломобільних мешканців надає «Соціальне таксі» ц</w:t>
            </w:r>
            <w:r w:rsidRPr="003E6A05">
              <w:t>ентру надання соціальних послуг</w:t>
            </w:r>
            <w:r w:rsidRPr="003E6A05">
              <w:rPr>
                <w:lang w:val="uk-UA"/>
              </w:rPr>
              <w:t>:</w:t>
            </w:r>
          </w:p>
          <w:p w14:paraId="70BB8989" w14:textId="77777777" w:rsidR="00C3529C" w:rsidRPr="00B12515" w:rsidRDefault="00C3529C" w:rsidP="00B12515">
            <w:pPr>
              <w:jc w:val="both"/>
              <w:rPr>
                <w:lang w:val="uk-UA"/>
              </w:rPr>
            </w:pPr>
            <w:hyperlink r:id="rId84" w:history="1">
              <w:r w:rsidRPr="003E6A05">
                <w:rPr>
                  <w:rStyle w:val="a5"/>
                </w:rPr>
                <w:t>https</w:t>
              </w:r>
              <w:r w:rsidRPr="00C838EC">
                <w:rPr>
                  <w:rStyle w:val="a5"/>
                  <w:lang w:val="uk-UA"/>
                </w:rPr>
                <w:t>://</w:t>
              </w:r>
              <w:r w:rsidRPr="003E6A05">
                <w:rPr>
                  <w:rStyle w:val="a5"/>
                </w:rPr>
                <w:t>cnap</w:t>
              </w:r>
              <w:r w:rsidRPr="00C838EC">
                <w:rPr>
                  <w:rStyle w:val="a5"/>
                  <w:lang w:val="uk-UA"/>
                </w:rPr>
                <w:t>.</w:t>
              </w:r>
              <w:r w:rsidRPr="003E6A05">
                <w:rPr>
                  <w:rStyle w:val="a5"/>
                </w:rPr>
                <w:t>kronau</w:t>
              </w:r>
              <w:r w:rsidRPr="00C838EC">
                <w:rPr>
                  <w:rStyle w:val="a5"/>
                  <w:lang w:val="uk-UA"/>
                </w:rPr>
                <w:t>.</w:t>
              </w:r>
              <w:r w:rsidRPr="003E6A05">
                <w:rPr>
                  <w:rStyle w:val="a5"/>
                </w:rPr>
                <w:t>gov</w:t>
              </w:r>
              <w:r w:rsidRPr="00C838EC">
                <w:rPr>
                  <w:rStyle w:val="a5"/>
                  <w:lang w:val="uk-UA"/>
                </w:rPr>
                <w:t>.</w:t>
              </w:r>
              <w:r w:rsidRPr="003E6A05">
                <w:rPr>
                  <w:rStyle w:val="a5"/>
                </w:rPr>
                <w:t>ua</w:t>
              </w:r>
              <w:r w:rsidRPr="00C838EC">
                <w:rPr>
                  <w:rStyle w:val="a5"/>
                  <w:lang w:val="uk-UA"/>
                </w:rPr>
                <w:t>/</w:t>
              </w:r>
              <w:r w:rsidRPr="003E6A05">
                <w:rPr>
                  <w:rStyle w:val="a5"/>
                </w:rPr>
                <w:t>news</w:t>
              </w:r>
              <w:r w:rsidRPr="00C838EC">
                <w:rPr>
                  <w:rStyle w:val="a5"/>
                  <w:lang w:val="uk-UA"/>
                </w:rPr>
                <w:t>/354422-</w:t>
              </w:r>
              <w:r w:rsidRPr="003E6A05">
                <w:rPr>
                  <w:rStyle w:val="a5"/>
                </w:rPr>
                <w:t>u</w:t>
              </w:r>
              <w:r w:rsidRPr="00C838EC">
                <w:rPr>
                  <w:rStyle w:val="a5"/>
                  <w:lang w:val="uk-UA"/>
                </w:rPr>
                <w:t>-</w:t>
              </w:r>
              <w:r w:rsidRPr="003E6A05">
                <w:rPr>
                  <w:rStyle w:val="a5"/>
                </w:rPr>
                <w:t>visokopilskii</w:t>
              </w:r>
              <w:r w:rsidRPr="00C838EC">
                <w:rPr>
                  <w:rStyle w:val="a5"/>
                  <w:lang w:val="uk-UA"/>
                </w:rPr>
                <w:t>-</w:t>
              </w:r>
              <w:r w:rsidRPr="003E6A05">
                <w:rPr>
                  <w:rStyle w:val="a5"/>
                </w:rPr>
                <w:t>tg</w:t>
              </w:r>
              <w:r w:rsidRPr="00C838EC">
                <w:rPr>
                  <w:rStyle w:val="a5"/>
                  <w:lang w:val="uk-UA"/>
                </w:rPr>
                <w:t>-</w:t>
              </w:r>
              <w:r w:rsidRPr="003E6A05">
                <w:rPr>
                  <w:rStyle w:val="a5"/>
                </w:rPr>
                <w:t>praciuje</w:t>
              </w:r>
              <w:r w:rsidRPr="00C838EC">
                <w:rPr>
                  <w:rStyle w:val="a5"/>
                  <w:lang w:val="uk-UA"/>
                </w:rPr>
                <w:t>-</w:t>
              </w:r>
              <w:r w:rsidRPr="003E6A05">
                <w:rPr>
                  <w:rStyle w:val="a5"/>
                </w:rPr>
                <w:t>sluzba</w:t>
              </w:r>
              <w:r w:rsidRPr="00C838EC">
                <w:rPr>
                  <w:rStyle w:val="a5"/>
                  <w:lang w:val="uk-UA"/>
                </w:rPr>
                <w:t>-</w:t>
              </w:r>
              <w:r w:rsidRPr="003E6A05">
                <w:rPr>
                  <w:rStyle w:val="a5"/>
                </w:rPr>
                <w:t>socialne</w:t>
              </w:r>
              <w:r w:rsidRPr="00C838EC">
                <w:rPr>
                  <w:rStyle w:val="a5"/>
                  <w:lang w:val="uk-UA"/>
                </w:rPr>
                <w:t>-</w:t>
              </w:r>
              <w:r w:rsidRPr="003E6A05">
                <w:rPr>
                  <w:rStyle w:val="a5"/>
                </w:rPr>
                <w:t>taksi</w:t>
              </w:r>
              <w:r w:rsidRPr="00C838EC">
                <w:rPr>
                  <w:rStyle w:val="a5"/>
                  <w:lang w:val="uk-UA"/>
                </w:rPr>
                <w:t>-</w:t>
              </w:r>
              <w:r w:rsidRPr="003E6A05">
                <w:rPr>
                  <w:rStyle w:val="a5"/>
                </w:rPr>
                <w:t>iak</w:t>
              </w:r>
              <w:r w:rsidRPr="00C838EC">
                <w:rPr>
                  <w:rStyle w:val="a5"/>
                  <w:lang w:val="uk-UA"/>
                </w:rPr>
                <w:t>-</w:t>
              </w:r>
              <w:r w:rsidRPr="003E6A05">
                <w:rPr>
                  <w:rStyle w:val="a5"/>
                </w:rPr>
                <w:t>skoristatisia</w:t>
              </w:r>
              <w:r w:rsidRPr="00C838EC">
                <w:rPr>
                  <w:rStyle w:val="a5"/>
                  <w:lang w:val="uk-UA"/>
                </w:rPr>
                <w:t>-</w:t>
              </w:r>
              <w:r w:rsidRPr="003E6A05">
                <w:rPr>
                  <w:rStyle w:val="a5"/>
                </w:rPr>
                <w:t>poslugoiu</w:t>
              </w:r>
            </w:hyperlink>
            <w:hyperlink r:id="rId85" w:tooltip="https://cnap.kronau.gov.ua/news/354422-u-visokopilskii-tg-praciuje-sluzba-socialne-taksi-iak-skoristatisia-poslugoiu"/>
          </w:p>
          <w:p w14:paraId="65982DF3" w14:textId="77777777" w:rsidR="00C3529C" w:rsidRPr="00C838EC" w:rsidRDefault="00C3529C" w:rsidP="003D6896">
            <w:pPr>
              <w:jc w:val="both"/>
              <w:rPr>
                <w:highlight w:val="yellow"/>
                <w:lang w:val="uk-UA"/>
              </w:rPr>
            </w:pPr>
            <w:hyperlink r:id="rId86" w:history="1">
              <w:r w:rsidRPr="002E4E67">
                <w:rPr>
                  <w:rStyle w:val="a5"/>
                </w:rPr>
                <w:t>https</w:t>
              </w:r>
              <w:r w:rsidRPr="002E4E67">
                <w:rPr>
                  <w:rStyle w:val="a5"/>
                  <w:lang w:val="uk-UA"/>
                </w:rPr>
                <w:t>://</w:t>
              </w:r>
              <w:r w:rsidRPr="002E4E67">
                <w:rPr>
                  <w:rStyle w:val="a5"/>
                </w:rPr>
                <w:t>kronau</w:t>
              </w:r>
              <w:r w:rsidRPr="002E4E67">
                <w:rPr>
                  <w:rStyle w:val="a5"/>
                  <w:lang w:val="uk-UA"/>
                </w:rPr>
                <w:t>.</w:t>
              </w:r>
              <w:r w:rsidRPr="002E4E67">
                <w:rPr>
                  <w:rStyle w:val="a5"/>
                </w:rPr>
                <w:t>gov</w:t>
              </w:r>
              <w:r w:rsidRPr="002E4E67">
                <w:rPr>
                  <w:rStyle w:val="a5"/>
                  <w:lang w:val="uk-UA"/>
                </w:rPr>
                <w:t>.</w:t>
              </w:r>
              <w:r w:rsidRPr="002E4E67">
                <w:rPr>
                  <w:rStyle w:val="a5"/>
                </w:rPr>
                <w:t>ua</w:t>
              </w:r>
              <w:r w:rsidRPr="002E4E67">
                <w:rPr>
                  <w:rStyle w:val="a5"/>
                  <w:lang w:val="uk-UA"/>
                </w:rPr>
                <w:t>/</w:t>
              </w:r>
              <w:r w:rsidRPr="002E4E67">
                <w:rPr>
                  <w:rStyle w:val="a5"/>
                </w:rPr>
                <w:t>news</w:t>
              </w:r>
              <w:r w:rsidRPr="002E4E67">
                <w:rPr>
                  <w:rStyle w:val="a5"/>
                  <w:lang w:val="uk-UA"/>
                </w:rPr>
                <w:t>/1783513571/</w:t>
              </w:r>
            </w:hyperlink>
          </w:p>
        </w:tc>
      </w:tr>
      <w:tr w:rsidR="00CB36AC" w:rsidRPr="00C838EC" w14:paraId="407633C1" w14:textId="77777777" w:rsidTr="002C2DD4">
        <w:tc>
          <w:tcPr>
            <w:tcW w:w="1951" w:type="dxa"/>
          </w:tcPr>
          <w:p w14:paraId="00277285" w14:textId="77777777" w:rsidR="00CB36AC" w:rsidRPr="00C12835" w:rsidRDefault="00CB36AC" w:rsidP="004A4146">
            <w:r w:rsidRPr="00C12835">
              <w:lastRenderedPageBreak/>
              <w:t xml:space="preserve">2) </w:t>
            </w:r>
            <w:r w:rsidR="00710930" w:rsidRPr="00C12835">
              <w:rPr>
                <w:lang w:val="uk-UA"/>
              </w:rPr>
              <w:t>П</w:t>
            </w:r>
            <w:r w:rsidRPr="00C12835">
              <w:t>ровести моніторинг та</w:t>
            </w:r>
          </w:p>
          <w:p w14:paraId="0460FA6A" w14:textId="77777777" w:rsidR="00CB36AC" w:rsidRPr="00C12835" w:rsidRDefault="00CB36AC" w:rsidP="004A4146">
            <w:r w:rsidRPr="00C12835">
              <w:t>надати відповідні</w:t>
            </w:r>
          </w:p>
          <w:p w14:paraId="17735A6D" w14:textId="77777777" w:rsidR="00CB36AC" w:rsidRPr="00C12835" w:rsidRDefault="00CB36AC" w:rsidP="004A4146">
            <w:r w:rsidRPr="00C12835">
              <w:t>рекомендації щодо</w:t>
            </w:r>
          </w:p>
          <w:p w14:paraId="3F60C600" w14:textId="77777777" w:rsidR="00CB36AC" w:rsidRPr="00C12835" w:rsidRDefault="00CB36AC" w:rsidP="004A4146">
            <w:r w:rsidRPr="00C12835">
              <w:t>забезпечення</w:t>
            </w:r>
          </w:p>
          <w:p w14:paraId="7E98BCB5" w14:textId="77777777" w:rsidR="00CB36AC" w:rsidRPr="00C12835" w:rsidRDefault="00CB36AC" w:rsidP="004A4146">
            <w:r w:rsidRPr="00C12835">
              <w:t>транспортних засобів для</w:t>
            </w:r>
          </w:p>
          <w:p w14:paraId="448C7805" w14:textId="77777777" w:rsidR="00CB36AC" w:rsidRPr="00C12835" w:rsidRDefault="00CB36AC" w:rsidP="004A4146">
            <w:r w:rsidRPr="00C12835">
              <w:t>пасажирських перевезень і</w:t>
            </w:r>
          </w:p>
          <w:p w14:paraId="5BE532DA" w14:textId="77777777" w:rsidR="00CB36AC" w:rsidRPr="00C12835" w:rsidRDefault="00CB36AC" w:rsidP="004A4146">
            <w:r w:rsidRPr="00C12835">
              <w:t>одиниць громадського</w:t>
            </w:r>
          </w:p>
          <w:p w14:paraId="02DCC9A3" w14:textId="77777777" w:rsidR="00CB36AC" w:rsidRPr="00C12835" w:rsidRDefault="00CB36AC" w:rsidP="004A4146">
            <w:r w:rsidRPr="00C12835">
              <w:t>транспорту засобами</w:t>
            </w:r>
          </w:p>
          <w:p w14:paraId="6B303007" w14:textId="77777777" w:rsidR="00CB36AC" w:rsidRPr="00C12835" w:rsidRDefault="00CB36AC" w:rsidP="004A4146">
            <w:r w:rsidRPr="00C12835">
              <w:t>доступності</w:t>
            </w:r>
          </w:p>
        </w:tc>
        <w:tc>
          <w:tcPr>
            <w:tcW w:w="2126" w:type="dxa"/>
          </w:tcPr>
          <w:p w14:paraId="32AF7721" w14:textId="77777777" w:rsidR="00CB36AC" w:rsidRPr="00C12835" w:rsidRDefault="00CB36AC" w:rsidP="004A4146">
            <w:r w:rsidRPr="00C12835">
              <w:t>Департамент</w:t>
            </w:r>
          </w:p>
          <w:p w14:paraId="1079FDD7" w14:textId="77777777" w:rsidR="00CB36AC" w:rsidRPr="00C12835" w:rsidRDefault="00CB36AC" w:rsidP="004A4146">
            <w:r w:rsidRPr="00C12835">
              <w:t>інфраструктури</w:t>
            </w:r>
          </w:p>
          <w:p w14:paraId="330BD435" w14:textId="77777777" w:rsidR="00CB36AC" w:rsidRPr="00C12835" w:rsidRDefault="00CB36AC" w:rsidP="004A4146">
            <w:r w:rsidRPr="00C12835">
              <w:t>обласної державної</w:t>
            </w:r>
          </w:p>
          <w:p w14:paraId="67D8CA72" w14:textId="77777777" w:rsidR="00CB36AC" w:rsidRPr="00C12835" w:rsidRDefault="00CB36AC" w:rsidP="004A4146">
            <w:r w:rsidRPr="00C12835">
              <w:t>адміністрації</w:t>
            </w:r>
          </w:p>
          <w:p w14:paraId="02DB656A" w14:textId="77777777" w:rsidR="00CB36AC" w:rsidRPr="00C12835" w:rsidRDefault="00CB36AC" w:rsidP="004A4146">
            <w:r w:rsidRPr="00C12835">
              <w:t>населених пунктів</w:t>
            </w:r>
          </w:p>
          <w:p w14:paraId="35CE397F" w14:textId="77777777" w:rsidR="00CB36AC" w:rsidRPr="00C12835" w:rsidRDefault="00CB36AC" w:rsidP="004A4146">
            <w:r w:rsidRPr="00C12835">
              <w:t>деокупованих</w:t>
            </w:r>
          </w:p>
          <w:p w14:paraId="43809A80" w14:textId="77777777" w:rsidR="00CB36AC" w:rsidRPr="00C12835" w:rsidRDefault="00CB36AC" w:rsidP="004A4146">
            <w:r w:rsidRPr="00C12835">
              <w:t>територіальних</w:t>
            </w:r>
          </w:p>
          <w:p w14:paraId="37B3F76B" w14:textId="77777777" w:rsidR="00CB36AC" w:rsidRPr="00C12835" w:rsidRDefault="00CB36AC" w:rsidP="004A4146">
            <w:r w:rsidRPr="00C12835">
              <w:t>громад (за згодою)</w:t>
            </w:r>
          </w:p>
        </w:tc>
        <w:tc>
          <w:tcPr>
            <w:tcW w:w="1134" w:type="dxa"/>
          </w:tcPr>
          <w:p w14:paraId="0E279253" w14:textId="77777777" w:rsidR="00CB36AC" w:rsidRPr="00C12835" w:rsidRDefault="00CB36AC" w:rsidP="00710930">
            <w:pPr>
              <w:jc w:val="center"/>
            </w:pPr>
            <w:r w:rsidRPr="00C12835">
              <w:t>Грудень</w:t>
            </w:r>
          </w:p>
          <w:p w14:paraId="1F253473" w14:textId="77777777" w:rsidR="00CB36AC" w:rsidRPr="00C12835" w:rsidRDefault="00CB36AC" w:rsidP="00710930">
            <w:pPr>
              <w:jc w:val="center"/>
            </w:pPr>
            <w:r w:rsidRPr="00C12835">
              <w:t>2026 року</w:t>
            </w:r>
          </w:p>
        </w:tc>
        <w:tc>
          <w:tcPr>
            <w:tcW w:w="993" w:type="dxa"/>
          </w:tcPr>
          <w:p w14:paraId="7159DF64" w14:textId="77777777" w:rsidR="00CB36AC" w:rsidRPr="00C12835" w:rsidRDefault="00CB36AC" w:rsidP="004A4146"/>
        </w:tc>
        <w:tc>
          <w:tcPr>
            <w:tcW w:w="1417" w:type="dxa"/>
          </w:tcPr>
          <w:p w14:paraId="1FDBE156" w14:textId="77777777" w:rsidR="00CB36AC" w:rsidRPr="00C12835" w:rsidRDefault="00CB36AC" w:rsidP="004A4146">
            <w:r w:rsidRPr="00C12835">
              <w:t>Виконується</w:t>
            </w:r>
          </w:p>
        </w:tc>
        <w:tc>
          <w:tcPr>
            <w:tcW w:w="7938" w:type="dxa"/>
          </w:tcPr>
          <w:p w14:paraId="51606A32" w14:textId="77777777" w:rsidR="00CB36AC" w:rsidRPr="00C12835" w:rsidRDefault="00CB36AC" w:rsidP="003D6896">
            <w:pPr>
              <w:jc w:val="both"/>
            </w:pPr>
            <w:r w:rsidRPr="00C12835">
              <w:t>На підставі</w:t>
            </w:r>
            <w:r w:rsidR="00D62652" w:rsidRPr="00C12835">
              <w:t xml:space="preserve"> </w:t>
            </w:r>
            <w:r w:rsidRPr="00C12835">
              <w:t>здійсненого</w:t>
            </w:r>
            <w:r w:rsidR="00D62652" w:rsidRPr="00C12835">
              <w:t xml:space="preserve"> </w:t>
            </w:r>
            <w:r w:rsidRPr="00C12835">
              <w:t>моніторингу, з урахуванням змін до</w:t>
            </w:r>
            <w:r w:rsidR="00053313">
              <w:rPr>
                <w:lang w:val="uk-UA"/>
              </w:rPr>
              <w:t xml:space="preserve"> </w:t>
            </w:r>
            <w:r w:rsidRPr="00C12835">
              <w:t>чинного законодавства,</w:t>
            </w:r>
            <w:r w:rsidR="00467F7A" w:rsidRPr="00C12835">
              <w:t xml:space="preserve"> авто</w:t>
            </w:r>
            <w:r w:rsidR="00D62652" w:rsidRPr="00C12835">
              <w:t xml:space="preserve">перевізникам </w:t>
            </w:r>
            <w:r w:rsidRPr="00C12835">
              <w:t>направлено</w:t>
            </w:r>
            <w:r w:rsidR="00D62652" w:rsidRPr="00C12835">
              <w:t xml:space="preserve"> </w:t>
            </w:r>
            <w:r w:rsidRPr="00C12835">
              <w:t>інформацію щодо</w:t>
            </w:r>
            <w:r w:rsidR="00D62652" w:rsidRPr="00C12835">
              <w:t xml:space="preserve"> </w:t>
            </w:r>
            <w:r w:rsidRPr="00C12835">
              <w:t>забезпечення засобами</w:t>
            </w:r>
            <w:r w:rsidR="00D62652" w:rsidRPr="00C12835">
              <w:t xml:space="preserve"> </w:t>
            </w:r>
            <w:r w:rsidRPr="00C12835">
              <w:t>доступності</w:t>
            </w:r>
            <w:r w:rsidR="00D62652" w:rsidRPr="00C12835">
              <w:t xml:space="preserve"> </w:t>
            </w:r>
            <w:r w:rsidRPr="00C12835">
              <w:t>транспортних засобів</w:t>
            </w:r>
            <w:r w:rsidR="00D62652" w:rsidRPr="00C12835">
              <w:t xml:space="preserve"> </w:t>
            </w:r>
            <w:r w:rsidRPr="00C12835">
              <w:t>для пасажирських</w:t>
            </w:r>
            <w:r w:rsidR="00D62652" w:rsidRPr="00C12835">
              <w:t xml:space="preserve"> </w:t>
            </w:r>
            <w:r w:rsidRPr="00C12835">
              <w:t>перевезень</w:t>
            </w:r>
            <w:r w:rsidR="009A559C" w:rsidRPr="00C12835">
              <w:t>.</w:t>
            </w:r>
          </w:p>
          <w:p w14:paraId="7AD6E4B7" w14:textId="77777777" w:rsidR="00E2348E" w:rsidRPr="00053313" w:rsidRDefault="009A559C" w:rsidP="003D6896">
            <w:pPr>
              <w:jc w:val="both"/>
              <w:rPr>
                <w:lang w:val="uk-UA"/>
              </w:rPr>
            </w:pPr>
            <w:r w:rsidRPr="00053313">
              <w:t>У Високопільській територіальній громаді р</w:t>
            </w:r>
            <w:r w:rsidR="00E2348E" w:rsidRPr="00053313">
              <w:t>екомендації</w:t>
            </w:r>
            <w:r w:rsidRPr="00053313">
              <w:t xml:space="preserve"> </w:t>
            </w:r>
            <w:r w:rsidR="00E2348E" w:rsidRPr="00053313">
              <w:t>щодо</w:t>
            </w:r>
            <w:r w:rsidRPr="00053313">
              <w:t xml:space="preserve"> </w:t>
            </w:r>
            <w:r w:rsidR="00E2348E" w:rsidRPr="00053313">
              <w:t>забезпечення</w:t>
            </w:r>
            <w:r w:rsidRPr="00053313">
              <w:t xml:space="preserve"> </w:t>
            </w:r>
            <w:r w:rsidR="00E2348E" w:rsidRPr="00053313">
              <w:t>транспортних</w:t>
            </w:r>
            <w:r w:rsidRPr="00053313">
              <w:t xml:space="preserve"> </w:t>
            </w:r>
            <w:r w:rsidR="00E2348E" w:rsidRPr="00053313">
              <w:t>засобів</w:t>
            </w:r>
            <w:r w:rsidRPr="00053313">
              <w:t xml:space="preserve"> </w:t>
            </w:r>
            <w:r w:rsidR="00E2348E" w:rsidRPr="00053313">
              <w:t>засобами</w:t>
            </w:r>
            <w:r w:rsidRPr="00053313">
              <w:t xml:space="preserve"> </w:t>
            </w:r>
            <w:r w:rsidR="00E2348E" w:rsidRPr="00053313">
              <w:t>доступності</w:t>
            </w:r>
            <w:r w:rsidRPr="00053313">
              <w:t xml:space="preserve"> </w:t>
            </w:r>
            <w:r w:rsidR="00E2348E" w:rsidRPr="00053313">
              <w:t>розміщені</w:t>
            </w:r>
            <w:r w:rsidRPr="00053313">
              <w:t xml:space="preserve"> в </w:t>
            </w:r>
            <w:r w:rsidR="00E2348E" w:rsidRPr="00053313">
              <w:t>розділі</w:t>
            </w:r>
            <w:r w:rsidRPr="00053313">
              <w:t xml:space="preserve"> «</w:t>
            </w:r>
            <w:r w:rsidR="00E2348E" w:rsidRPr="00053313">
              <w:t>Безбар'єрність</w:t>
            </w:r>
            <w:r w:rsidRPr="00053313">
              <w:t>»</w:t>
            </w:r>
            <w:r w:rsidR="00E2348E" w:rsidRPr="00053313">
              <w:t xml:space="preserve"> на сайті</w:t>
            </w:r>
            <w:r w:rsidRPr="00053313">
              <w:t xml:space="preserve"> </w:t>
            </w:r>
            <w:r w:rsidR="00E2348E" w:rsidRPr="00053313">
              <w:t>військової</w:t>
            </w:r>
            <w:r w:rsidRPr="00053313">
              <w:t xml:space="preserve"> </w:t>
            </w:r>
            <w:r w:rsidR="00E2348E" w:rsidRPr="00053313">
              <w:t>адміністрації</w:t>
            </w:r>
            <w:r w:rsidR="00710930" w:rsidRPr="00053313">
              <w:rPr>
                <w:lang w:val="uk-UA"/>
              </w:rPr>
              <w:t xml:space="preserve"> </w:t>
            </w:r>
            <w:hyperlink r:id="rId87" w:history="1">
              <w:r w:rsidR="00E2348E" w:rsidRPr="00053313">
                <w:rPr>
                  <w:rStyle w:val="a5"/>
                </w:rPr>
                <w:t>https://kronau.gov.ua/news/1757314849/</w:t>
              </w:r>
            </w:hyperlink>
            <w:r w:rsidR="00053313" w:rsidRPr="00053313">
              <w:rPr>
                <w:lang w:val="uk-UA"/>
              </w:rPr>
              <w:t xml:space="preserve">. </w:t>
            </w:r>
          </w:p>
          <w:p w14:paraId="2111378B" w14:textId="77777777" w:rsidR="00053313" w:rsidRPr="00053313" w:rsidRDefault="00053313" w:rsidP="00053313">
            <w:pPr>
              <w:jc w:val="both"/>
              <w:rPr>
                <w:lang w:val="uk-UA"/>
              </w:rPr>
            </w:pPr>
            <w:r w:rsidRPr="00053313">
              <w:rPr>
                <w:lang w:val="uk-UA"/>
              </w:rPr>
              <w:t>У Борозенській ТГ ре</w:t>
            </w:r>
            <w:r w:rsidRPr="00053313">
              <w:rPr>
                <w:rFonts w:eastAsia="Cambria"/>
                <w:color w:val="000000"/>
                <w:lang w:val="uk-UA"/>
              </w:rPr>
              <w:t>комендації щодо забезпечення транспортних засобів засобами доступності розміщені розділі Безбар'єрність на сайті військової адміністрації</w:t>
            </w:r>
          </w:p>
          <w:p w14:paraId="2C8C9B1A" w14:textId="77777777" w:rsidR="00053313" w:rsidRPr="00046B2A" w:rsidRDefault="00053313" w:rsidP="00053313">
            <w:pPr>
              <w:jc w:val="both"/>
              <w:rPr>
                <w:rFonts w:ascii="Cambria" w:eastAsia="Cambria" w:hAnsi="Cambria"/>
                <w:lang w:val="uk-UA"/>
              </w:rPr>
            </w:pPr>
            <w:hyperlink r:id="rId88" w:history="1">
              <w:r w:rsidRPr="00053313">
                <w:rPr>
                  <w:rStyle w:val="a5"/>
                  <w:rFonts w:ascii="Cambria" w:eastAsia="Cambria" w:hAnsi="Cambria"/>
                </w:rPr>
                <w:t>https</w:t>
              </w:r>
              <w:r w:rsidRPr="00C838EC">
                <w:rPr>
                  <w:rStyle w:val="a5"/>
                  <w:rFonts w:ascii="Cambria" w:eastAsia="Cambria" w:hAnsi="Cambria"/>
                  <w:lang w:val="uk-UA"/>
                </w:rPr>
                <w:t>://</w:t>
              </w:r>
              <w:r w:rsidRPr="00053313">
                <w:rPr>
                  <w:rStyle w:val="a5"/>
                  <w:rFonts w:ascii="Cambria" w:eastAsia="Cambria" w:hAnsi="Cambria"/>
                </w:rPr>
                <w:t>borozenska</w:t>
              </w:r>
              <w:r w:rsidRPr="00C838EC">
                <w:rPr>
                  <w:rStyle w:val="a5"/>
                  <w:rFonts w:ascii="Cambria" w:eastAsia="Cambria" w:hAnsi="Cambria"/>
                  <w:lang w:val="uk-UA"/>
                </w:rPr>
                <w:t>-</w:t>
              </w:r>
              <w:r w:rsidRPr="00053313">
                <w:rPr>
                  <w:rStyle w:val="a5"/>
                  <w:rFonts w:ascii="Cambria" w:eastAsia="Cambria" w:hAnsi="Cambria"/>
                </w:rPr>
                <w:t>gromada</w:t>
              </w:r>
              <w:r w:rsidRPr="00C838EC">
                <w:rPr>
                  <w:rStyle w:val="a5"/>
                  <w:rFonts w:ascii="Cambria" w:eastAsia="Cambria" w:hAnsi="Cambria"/>
                  <w:lang w:val="uk-UA"/>
                </w:rPr>
                <w:t>.</w:t>
              </w:r>
              <w:r w:rsidRPr="00053313">
                <w:rPr>
                  <w:rStyle w:val="a5"/>
                  <w:rFonts w:ascii="Cambria" w:eastAsia="Cambria" w:hAnsi="Cambria"/>
                </w:rPr>
                <w:t>gov</w:t>
              </w:r>
              <w:r w:rsidRPr="00C838EC">
                <w:rPr>
                  <w:rStyle w:val="a5"/>
                  <w:rFonts w:ascii="Cambria" w:eastAsia="Cambria" w:hAnsi="Cambria"/>
                  <w:lang w:val="uk-UA"/>
                </w:rPr>
                <w:t>.</w:t>
              </w:r>
              <w:r w:rsidRPr="00053313">
                <w:rPr>
                  <w:rStyle w:val="a5"/>
                  <w:rFonts w:ascii="Cambria" w:eastAsia="Cambria" w:hAnsi="Cambria"/>
                </w:rPr>
                <w:t>ua</w:t>
              </w:r>
              <w:r w:rsidRPr="00C838EC">
                <w:rPr>
                  <w:rStyle w:val="a5"/>
                  <w:rFonts w:ascii="Cambria" w:eastAsia="Cambria" w:hAnsi="Cambria"/>
                  <w:lang w:val="uk-UA"/>
                </w:rPr>
                <w:t>/</w:t>
              </w:r>
              <w:r w:rsidRPr="00053313">
                <w:rPr>
                  <w:rStyle w:val="a5"/>
                  <w:rFonts w:ascii="Cambria" w:eastAsia="Cambria" w:hAnsi="Cambria"/>
                </w:rPr>
                <w:t>bezbar</w:t>
              </w:r>
              <w:r w:rsidRPr="00C838EC">
                <w:rPr>
                  <w:rStyle w:val="a5"/>
                  <w:rFonts w:ascii="Cambria" w:eastAsia="Cambria" w:hAnsi="Cambria"/>
                  <w:lang w:val="uk-UA"/>
                </w:rPr>
                <w:t>%</w:t>
              </w:r>
              <w:r w:rsidRPr="00053313">
                <w:rPr>
                  <w:rStyle w:val="a5"/>
                  <w:rFonts w:ascii="Cambria" w:eastAsia="Cambria" w:hAnsi="Cambria"/>
                </w:rPr>
                <w:t>E</w:t>
              </w:r>
              <w:r w:rsidRPr="00C838EC">
                <w:rPr>
                  <w:rStyle w:val="a5"/>
                  <w:rFonts w:ascii="Cambria" w:eastAsia="Cambria" w:hAnsi="Cambria"/>
                  <w:lang w:val="uk-UA"/>
                </w:rPr>
                <w:t>2</w:t>
              </w:r>
              <w:r w:rsidRPr="00C838EC">
                <w:rPr>
                  <w:rStyle w:val="a5"/>
                  <w:rFonts w:ascii="Cambria" w:eastAsia="Cambria" w:hAnsi="Cambria"/>
                  <w:lang w:val="uk-UA"/>
                </w:rPr>
                <w:t>%</w:t>
              </w:r>
              <w:r w:rsidRPr="00C838EC">
                <w:rPr>
                  <w:rStyle w:val="a5"/>
                  <w:rFonts w:ascii="Cambria" w:eastAsia="Cambria" w:hAnsi="Cambria"/>
                  <w:lang w:val="uk-UA"/>
                </w:rPr>
                <w:t>80%99</w:t>
              </w:r>
              <w:r w:rsidRPr="00053313">
                <w:rPr>
                  <w:rStyle w:val="a5"/>
                  <w:rFonts w:ascii="Cambria" w:eastAsia="Cambria" w:hAnsi="Cambria"/>
                </w:rPr>
                <w:t>ernost</w:t>
              </w:r>
              <w:r w:rsidRPr="00C838EC">
                <w:rPr>
                  <w:rStyle w:val="a5"/>
                  <w:rFonts w:ascii="Cambria" w:eastAsia="Cambria" w:hAnsi="Cambria"/>
                  <w:lang w:val="uk-UA"/>
                </w:rPr>
                <w:t xml:space="preserve">-14-04-21-04-04-2025/ </w:t>
              </w:r>
            </w:hyperlink>
          </w:p>
          <w:p w14:paraId="2926F27D" w14:textId="77777777" w:rsidR="00053313" w:rsidRPr="00046B2A" w:rsidRDefault="00053313" w:rsidP="00053313">
            <w:pPr>
              <w:jc w:val="both"/>
              <w:rPr>
                <w:rFonts w:ascii="Cambria" w:eastAsia="Cambria" w:hAnsi="Cambria"/>
                <w:lang w:val="uk-UA"/>
              </w:rPr>
            </w:pPr>
          </w:p>
          <w:p w14:paraId="5631682C" w14:textId="77777777" w:rsidR="00E2348E" w:rsidRPr="00053313" w:rsidRDefault="00E2348E" w:rsidP="003D6896">
            <w:pPr>
              <w:jc w:val="both"/>
              <w:rPr>
                <w:lang w:val="uk-UA"/>
              </w:rPr>
            </w:pPr>
          </w:p>
        </w:tc>
      </w:tr>
      <w:tr w:rsidR="002B67FA" w:rsidRPr="00ED51E9" w14:paraId="7AB34569" w14:textId="77777777" w:rsidTr="002C2DD4">
        <w:tc>
          <w:tcPr>
            <w:tcW w:w="1951" w:type="dxa"/>
          </w:tcPr>
          <w:p w14:paraId="11AC4FCD" w14:textId="77777777" w:rsidR="002B67FA" w:rsidRPr="00C12835" w:rsidRDefault="002B67FA" w:rsidP="004A4146">
            <w:r w:rsidRPr="00C12835">
              <w:t xml:space="preserve">3) </w:t>
            </w:r>
            <w:r w:rsidR="00710930" w:rsidRPr="00C12835">
              <w:rPr>
                <w:lang w:val="uk-UA"/>
              </w:rPr>
              <w:t>П</w:t>
            </w:r>
            <w:r w:rsidRPr="00C12835">
              <w:t>осилити вимоги до</w:t>
            </w:r>
            <w:r w:rsidR="00710930" w:rsidRPr="00C12835">
              <w:rPr>
                <w:lang w:val="uk-UA"/>
              </w:rPr>
              <w:t xml:space="preserve"> </w:t>
            </w:r>
            <w:r w:rsidRPr="00C12835">
              <w:t>стану пристосованості</w:t>
            </w:r>
          </w:p>
          <w:p w14:paraId="1A7E3967" w14:textId="77777777" w:rsidR="002B67FA" w:rsidRPr="00C12835" w:rsidRDefault="002B67FA" w:rsidP="004A4146">
            <w:r w:rsidRPr="00C12835">
              <w:t>транспортних засобів під</w:t>
            </w:r>
          </w:p>
          <w:p w14:paraId="776CD44B" w14:textId="77777777" w:rsidR="002B67FA" w:rsidRPr="00C12835" w:rsidRDefault="002B67FA" w:rsidP="004A4146">
            <w:r w:rsidRPr="00C12835">
              <w:t>час конкурсного відбору</w:t>
            </w:r>
          </w:p>
          <w:p w14:paraId="25194413" w14:textId="77777777" w:rsidR="002B67FA" w:rsidRPr="00C12835" w:rsidRDefault="002B67FA" w:rsidP="004A4146">
            <w:r w:rsidRPr="00C12835">
              <w:t>перевізників</w:t>
            </w:r>
          </w:p>
        </w:tc>
        <w:tc>
          <w:tcPr>
            <w:tcW w:w="2126" w:type="dxa"/>
          </w:tcPr>
          <w:p w14:paraId="55554612" w14:textId="77777777" w:rsidR="002B67FA" w:rsidRPr="00C12835" w:rsidRDefault="002B67FA" w:rsidP="004A4146">
            <w:r w:rsidRPr="00C12835">
              <w:t>Департамент</w:t>
            </w:r>
          </w:p>
          <w:p w14:paraId="436E1115" w14:textId="77777777" w:rsidR="002B67FA" w:rsidRPr="00C12835" w:rsidRDefault="002B67FA" w:rsidP="004A4146">
            <w:r w:rsidRPr="00C12835">
              <w:t>інфраструктури</w:t>
            </w:r>
          </w:p>
          <w:p w14:paraId="709225B9" w14:textId="77777777" w:rsidR="002B67FA" w:rsidRPr="00C12835" w:rsidRDefault="002B67FA" w:rsidP="004A4146">
            <w:r w:rsidRPr="00C12835">
              <w:t>обласної державної</w:t>
            </w:r>
          </w:p>
          <w:p w14:paraId="31BE14E8" w14:textId="77777777" w:rsidR="002B67FA" w:rsidRPr="00C12835" w:rsidRDefault="002B67FA" w:rsidP="004A4146">
            <w:r w:rsidRPr="00C12835">
              <w:t>адміністрації</w:t>
            </w:r>
          </w:p>
          <w:p w14:paraId="6434D4EE" w14:textId="77777777" w:rsidR="002B67FA" w:rsidRPr="00C12835" w:rsidRDefault="002B67FA" w:rsidP="004A4146">
            <w:r w:rsidRPr="00C12835">
              <w:t>населених пунктів</w:t>
            </w:r>
          </w:p>
          <w:p w14:paraId="59D9A7B2" w14:textId="77777777" w:rsidR="002B67FA" w:rsidRPr="00C12835" w:rsidRDefault="002B67FA" w:rsidP="004A4146">
            <w:r w:rsidRPr="00C12835">
              <w:t>деокупованих</w:t>
            </w:r>
          </w:p>
          <w:p w14:paraId="0E032D76" w14:textId="77777777" w:rsidR="002B67FA" w:rsidRPr="00C12835" w:rsidRDefault="002B67FA" w:rsidP="004A4146">
            <w:r w:rsidRPr="00C12835">
              <w:t>територіальних</w:t>
            </w:r>
          </w:p>
          <w:p w14:paraId="2AF3BA85" w14:textId="77777777" w:rsidR="002B67FA" w:rsidRPr="00C12835" w:rsidRDefault="002B67FA" w:rsidP="004A4146">
            <w:r w:rsidRPr="00C12835">
              <w:t>громад (за згодою)</w:t>
            </w:r>
          </w:p>
        </w:tc>
        <w:tc>
          <w:tcPr>
            <w:tcW w:w="1134" w:type="dxa"/>
          </w:tcPr>
          <w:p w14:paraId="63475210" w14:textId="77777777" w:rsidR="002B67FA" w:rsidRPr="00C12835" w:rsidRDefault="002B67FA" w:rsidP="00DA3808">
            <w:pPr>
              <w:jc w:val="center"/>
            </w:pPr>
            <w:r w:rsidRPr="00C12835">
              <w:t>Грудень</w:t>
            </w:r>
          </w:p>
          <w:p w14:paraId="4224102C" w14:textId="77777777" w:rsidR="002B67FA" w:rsidRPr="00C12835" w:rsidRDefault="002B67FA" w:rsidP="00DA3808">
            <w:pPr>
              <w:jc w:val="center"/>
            </w:pPr>
            <w:r w:rsidRPr="00C12835">
              <w:t>2026 року</w:t>
            </w:r>
          </w:p>
        </w:tc>
        <w:tc>
          <w:tcPr>
            <w:tcW w:w="993" w:type="dxa"/>
          </w:tcPr>
          <w:p w14:paraId="7C8D3216" w14:textId="77777777" w:rsidR="002B67FA" w:rsidRPr="00C12835" w:rsidRDefault="002B67FA" w:rsidP="004A4146"/>
        </w:tc>
        <w:tc>
          <w:tcPr>
            <w:tcW w:w="1417" w:type="dxa"/>
          </w:tcPr>
          <w:p w14:paraId="4FC7687B" w14:textId="77777777" w:rsidR="002B67FA" w:rsidRPr="00C12835" w:rsidRDefault="002B67FA" w:rsidP="004A4146">
            <w:r w:rsidRPr="00C12835">
              <w:t>Виконується</w:t>
            </w:r>
          </w:p>
        </w:tc>
        <w:tc>
          <w:tcPr>
            <w:tcW w:w="7938" w:type="dxa"/>
          </w:tcPr>
          <w:p w14:paraId="30002581" w14:textId="77777777" w:rsidR="00F616CC" w:rsidRPr="00F616CC" w:rsidRDefault="00F616CC" w:rsidP="00F616CC">
            <w:pPr>
              <w:spacing w:line="100" w:lineRule="atLeast"/>
              <w:jc w:val="both"/>
              <w:rPr>
                <w:color w:val="000000"/>
                <w:shd w:val="clear" w:color="auto" w:fill="FFFFFF"/>
              </w:rPr>
            </w:pPr>
            <w:r w:rsidRPr="00F616CC">
              <w:rPr>
                <w:color w:val="000000"/>
                <w:shd w:val="clear" w:color="auto" w:fill="FFFFFF"/>
              </w:rPr>
              <w:t xml:space="preserve">Департаментом інфраструктури ОДА, що організовує роботу пасажирських перевезень, приділяється особлива </w:t>
            </w:r>
            <w:proofErr w:type="gramStart"/>
            <w:r w:rsidRPr="00F616CC">
              <w:rPr>
                <w:color w:val="000000"/>
                <w:shd w:val="clear" w:color="auto" w:fill="FFFFFF"/>
              </w:rPr>
              <w:t>увага  дотриманню</w:t>
            </w:r>
            <w:proofErr w:type="gramEnd"/>
            <w:r w:rsidRPr="00F616CC">
              <w:rPr>
                <w:color w:val="000000"/>
                <w:shd w:val="clear" w:color="auto" w:fill="FFFFFF"/>
              </w:rPr>
              <w:t xml:space="preserve"> вимог чинного законодавства щодо доступності транспортних засобів для перевезення осіб з інвалідністю. При оголошенні та проведенні конкурсів на приміські маршрути дотримується вимога щодо забезпечення роботи на об’єкті конкурсу, який включає міські та приміські маршрути загального користування, автобусів, пристосованих для перевезення осіб з інвалідністю та інших маломобільних груп населення, в кількості до 70 відсотків загальної кількості автобусів на міських автобусних маршрутах загального користування та до 50 відсотків - на приміських. Інформація за посиланням:</w:t>
            </w:r>
          </w:p>
          <w:p w14:paraId="10AB9225" w14:textId="77777777" w:rsidR="00F616CC" w:rsidRPr="00F616CC" w:rsidRDefault="00F616CC" w:rsidP="00F616CC">
            <w:pPr>
              <w:rPr>
                <w:color w:val="0000FF"/>
                <w:lang w:val="uk-UA"/>
              </w:rPr>
            </w:pPr>
            <w:hyperlink r:id="rId89" w:history="1">
              <w:r w:rsidRPr="004E5779">
                <w:rPr>
                  <w:rStyle w:val="a5"/>
                </w:rPr>
                <w:t>https://khoda.gov.ua/news/transportna-dostupnist</w:t>
              </w:r>
            </w:hyperlink>
            <w:r>
              <w:rPr>
                <w:rStyle w:val="a5"/>
                <w:u w:val="none"/>
                <w:lang w:val="uk-UA"/>
              </w:rPr>
              <w:t xml:space="preserve"> .</w:t>
            </w:r>
          </w:p>
          <w:p w14:paraId="21124579" w14:textId="77777777" w:rsidR="00C06907" w:rsidRPr="00C12835" w:rsidRDefault="002B67FA" w:rsidP="003D6896">
            <w:pPr>
              <w:jc w:val="both"/>
            </w:pPr>
            <w:r w:rsidRPr="00F616CC">
              <w:rPr>
                <w:lang w:val="uk-UA"/>
              </w:rPr>
              <w:t>Розпорядженням</w:t>
            </w:r>
            <w:r w:rsidR="00C06907" w:rsidRPr="00F616CC">
              <w:rPr>
                <w:lang w:val="uk-UA"/>
              </w:rPr>
              <w:t xml:space="preserve"> </w:t>
            </w:r>
            <w:r w:rsidRPr="00F616CC">
              <w:rPr>
                <w:lang w:val="uk-UA"/>
              </w:rPr>
              <w:t>начальника</w:t>
            </w:r>
            <w:r w:rsidR="00C06907" w:rsidRPr="00F616CC">
              <w:rPr>
                <w:lang w:val="uk-UA"/>
              </w:rPr>
              <w:t xml:space="preserve"> </w:t>
            </w:r>
            <w:r w:rsidRPr="00F616CC">
              <w:rPr>
                <w:lang w:val="uk-UA"/>
              </w:rPr>
              <w:t>Херсонської обласної</w:t>
            </w:r>
            <w:r w:rsidR="00C06907" w:rsidRPr="00F616CC">
              <w:rPr>
                <w:lang w:val="uk-UA"/>
              </w:rPr>
              <w:t xml:space="preserve"> </w:t>
            </w:r>
            <w:r w:rsidRPr="00F616CC">
              <w:rPr>
                <w:lang w:val="uk-UA"/>
              </w:rPr>
              <w:t>військової</w:t>
            </w:r>
            <w:r w:rsidR="000C170F">
              <w:rPr>
                <w:lang w:val="uk-UA"/>
              </w:rPr>
              <w:t xml:space="preserve"> </w:t>
            </w:r>
            <w:r w:rsidRPr="00F616CC">
              <w:rPr>
                <w:lang w:val="uk-UA"/>
              </w:rPr>
              <w:t>адміністрації від</w:t>
            </w:r>
            <w:r w:rsidR="00C06907" w:rsidRPr="00F616CC">
              <w:rPr>
                <w:lang w:val="uk-UA"/>
              </w:rPr>
              <w:t xml:space="preserve"> </w:t>
            </w:r>
            <w:r w:rsidRPr="00F616CC">
              <w:rPr>
                <w:lang w:val="uk-UA"/>
              </w:rPr>
              <w:t>23 липня 2025 року</w:t>
            </w:r>
            <w:r w:rsidR="00C06907" w:rsidRPr="00F616CC">
              <w:rPr>
                <w:lang w:val="uk-UA"/>
              </w:rPr>
              <w:t xml:space="preserve"> </w:t>
            </w:r>
            <w:r w:rsidRPr="00F616CC">
              <w:rPr>
                <w:lang w:val="uk-UA"/>
              </w:rPr>
              <w:t>№ 376, зареєстро</w:t>
            </w:r>
            <w:r w:rsidR="00C06907" w:rsidRPr="00F616CC">
              <w:rPr>
                <w:lang w:val="uk-UA"/>
              </w:rPr>
              <w:t xml:space="preserve">ваного </w:t>
            </w:r>
            <w:r w:rsidRPr="00F616CC">
              <w:rPr>
                <w:lang w:val="uk-UA"/>
              </w:rPr>
              <w:t>у Південному</w:t>
            </w:r>
            <w:r w:rsidR="00C06907" w:rsidRPr="00F616CC">
              <w:rPr>
                <w:lang w:val="uk-UA"/>
              </w:rPr>
              <w:t xml:space="preserve"> </w:t>
            </w:r>
            <w:r w:rsidRPr="00F616CC">
              <w:rPr>
                <w:lang w:val="uk-UA"/>
              </w:rPr>
              <w:t>міжрегіональному</w:t>
            </w:r>
            <w:r w:rsidR="00C06907" w:rsidRPr="00F616CC">
              <w:rPr>
                <w:lang w:val="uk-UA"/>
              </w:rPr>
              <w:t xml:space="preserve"> </w:t>
            </w:r>
            <w:r w:rsidRPr="00F616CC">
              <w:rPr>
                <w:lang w:val="uk-UA"/>
              </w:rPr>
              <w:t>управлінні</w:t>
            </w:r>
            <w:r w:rsidR="00C06907" w:rsidRPr="00F616CC">
              <w:rPr>
                <w:lang w:val="uk-UA"/>
              </w:rPr>
              <w:t xml:space="preserve"> </w:t>
            </w:r>
            <w:r w:rsidRPr="00F616CC">
              <w:rPr>
                <w:lang w:val="uk-UA"/>
              </w:rPr>
              <w:t>Міністерства юстиції</w:t>
            </w:r>
            <w:r w:rsidR="00C06907" w:rsidRPr="00F616CC">
              <w:rPr>
                <w:lang w:val="uk-UA"/>
              </w:rPr>
              <w:t xml:space="preserve"> </w:t>
            </w:r>
            <w:r w:rsidRPr="00F616CC">
              <w:rPr>
                <w:lang w:val="uk-UA"/>
              </w:rPr>
              <w:t>(м.Одеса) від 29 липня</w:t>
            </w:r>
            <w:r w:rsidR="00C06907" w:rsidRPr="00F616CC">
              <w:rPr>
                <w:lang w:val="uk-UA"/>
              </w:rPr>
              <w:t xml:space="preserve"> </w:t>
            </w:r>
            <w:r w:rsidRPr="00F616CC">
              <w:rPr>
                <w:lang w:val="uk-UA"/>
              </w:rPr>
              <w:t>2025 року за</w:t>
            </w:r>
            <w:r w:rsidR="00C06907" w:rsidRPr="00F616CC">
              <w:rPr>
                <w:lang w:val="uk-UA"/>
              </w:rPr>
              <w:t xml:space="preserve"> </w:t>
            </w:r>
            <w:r w:rsidRPr="00F616CC">
              <w:rPr>
                <w:lang w:val="uk-UA"/>
              </w:rPr>
              <w:t>№ 225/1229 «Про</w:t>
            </w:r>
            <w:r w:rsidR="000C170F">
              <w:rPr>
                <w:lang w:val="uk-UA"/>
              </w:rPr>
              <w:t xml:space="preserve"> </w:t>
            </w:r>
            <w:r w:rsidRPr="00F616CC">
              <w:rPr>
                <w:lang w:val="uk-UA"/>
              </w:rPr>
              <w:t>внесення змін до Умов</w:t>
            </w:r>
            <w:r w:rsidR="00C06907" w:rsidRPr="00F616CC">
              <w:rPr>
                <w:lang w:val="uk-UA"/>
              </w:rPr>
              <w:t xml:space="preserve"> </w:t>
            </w:r>
            <w:r w:rsidRPr="00F616CC">
              <w:rPr>
                <w:lang w:val="uk-UA"/>
              </w:rPr>
              <w:t>конкурсу з визначення</w:t>
            </w:r>
            <w:r w:rsidR="00C06907" w:rsidRPr="00F616CC">
              <w:rPr>
                <w:lang w:val="uk-UA"/>
              </w:rPr>
              <w:t xml:space="preserve"> </w:t>
            </w:r>
            <w:r w:rsidRPr="00F616CC">
              <w:rPr>
                <w:lang w:val="uk-UA"/>
              </w:rPr>
              <w:t>пасажирських</w:t>
            </w:r>
            <w:r w:rsidR="000C170F">
              <w:rPr>
                <w:lang w:val="uk-UA"/>
              </w:rPr>
              <w:t xml:space="preserve"> </w:t>
            </w:r>
            <w:r w:rsidRPr="00F616CC">
              <w:rPr>
                <w:lang w:val="uk-UA"/>
              </w:rPr>
              <w:t>автоперевізників на</w:t>
            </w:r>
            <w:r w:rsidR="00C06907" w:rsidRPr="00F616CC">
              <w:rPr>
                <w:lang w:val="uk-UA"/>
              </w:rPr>
              <w:t xml:space="preserve"> </w:t>
            </w:r>
            <w:r w:rsidRPr="00F616CC">
              <w:rPr>
                <w:lang w:val="uk-UA"/>
              </w:rPr>
              <w:t>приміських і міжміс</w:t>
            </w:r>
            <w:r w:rsidR="007126DD" w:rsidRPr="00C12835">
              <w:rPr>
                <w:lang w:val="uk-UA"/>
              </w:rPr>
              <w:t>ь</w:t>
            </w:r>
            <w:r w:rsidRPr="00F616CC">
              <w:rPr>
                <w:lang w:val="uk-UA"/>
              </w:rPr>
              <w:t>ких автобусних</w:t>
            </w:r>
            <w:r w:rsidR="00C06907" w:rsidRPr="00F616CC">
              <w:rPr>
                <w:lang w:val="uk-UA"/>
              </w:rPr>
              <w:t xml:space="preserve"> </w:t>
            </w:r>
            <w:r w:rsidRPr="00F616CC">
              <w:rPr>
                <w:lang w:val="uk-UA"/>
              </w:rPr>
              <w:t>маршрутах загального</w:t>
            </w:r>
            <w:r w:rsidR="00C06907" w:rsidRPr="00F616CC">
              <w:rPr>
                <w:lang w:val="uk-UA"/>
              </w:rPr>
              <w:t xml:space="preserve"> </w:t>
            </w:r>
            <w:r w:rsidRPr="00F616CC">
              <w:rPr>
                <w:lang w:val="uk-UA"/>
              </w:rPr>
              <w:t>користування, що не</w:t>
            </w:r>
            <w:r w:rsidR="00C06907" w:rsidRPr="00F616CC">
              <w:rPr>
                <w:lang w:val="uk-UA"/>
              </w:rPr>
              <w:t xml:space="preserve"> </w:t>
            </w:r>
            <w:r w:rsidRPr="00F616CC">
              <w:rPr>
                <w:lang w:val="uk-UA"/>
              </w:rPr>
              <w:t>виходять за межі</w:t>
            </w:r>
            <w:r w:rsidR="00891400">
              <w:rPr>
                <w:lang w:val="uk-UA"/>
              </w:rPr>
              <w:t xml:space="preserve"> </w:t>
            </w:r>
            <w:r w:rsidRPr="00C12835">
              <w:t>території Херсонської</w:t>
            </w:r>
            <w:r w:rsidR="00C06907" w:rsidRPr="00C12835">
              <w:t xml:space="preserve"> </w:t>
            </w:r>
            <w:r w:rsidRPr="00C12835">
              <w:t>області» визначено</w:t>
            </w:r>
            <w:r w:rsidR="00C06907" w:rsidRPr="00C12835">
              <w:t xml:space="preserve"> </w:t>
            </w:r>
            <w:r w:rsidRPr="00C12835">
              <w:t>наступні вимоги до</w:t>
            </w:r>
            <w:r w:rsidR="00C06907" w:rsidRPr="00C12835">
              <w:t xml:space="preserve"> </w:t>
            </w:r>
            <w:r w:rsidRPr="00C12835">
              <w:t>автоперевізників:</w:t>
            </w:r>
            <w:r w:rsidR="00C06907" w:rsidRPr="00C12835">
              <w:t xml:space="preserve"> </w:t>
            </w:r>
          </w:p>
          <w:p w14:paraId="54FFF6FE" w14:textId="77777777" w:rsidR="008B5898" w:rsidRPr="008B5898" w:rsidRDefault="00C06907" w:rsidP="003D6896">
            <w:pPr>
              <w:jc w:val="both"/>
              <w:rPr>
                <w:lang w:val="uk-UA"/>
              </w:rPr>
            </w:pPr>
            <w:r w:rsidRPr="00C12835">
              <w:t>-</w:t>
            </w:r>
            <w:r w:rsidR="00DA3808" w:rsidRPr="00C12835">
              <w:rPr>
                <w:lang w:val="uk-UA"/>
              </w:rPr>
              <w:t>н</w:t>
            </w:r>
            <w:r w:rsidR="002B67FA" w:rsidRPr="00C12835">
              <w:t>а об’єкті Конкурсу,</w:t>
            </w:r>
            <w:r w:rsidRPr="00C12835">
              <w:t xml:space="preserve"> </w:t>
            </w:r>
            <w:r w:rsidR="002B67FA" w:rsidRPr="00C12835">
              <w:t>який включає</w:t>
            </w:r>
            <w:r w:rsidRPr="00C12835">
              <w:t xml:space="preserve"> </w:t>
            </w:r>
            <w:r w:rsidR="002B67FA" w:rsidRPr="00C12835">
              <w:t>приміські</w:t>
            </w:r>
            <w:r w:rsidRPr="00C12835">
              <w:t xml:space="preserve"> внутрішньо обласні </w:t>
            </w:r>
            <w:r w:rsidR="002B67FA" w:rsidRPr="00C12835">
              <w:t>автобусні маршрути</w:t>
            </w:r>
            <w:r w:rsidRPr="00C12835">
              <w:t xml:space="preserve"> </w:t>
            </w:r>
            <w:r w:rsidR="002B67FA" w:rsidRPr="00C12835">
              <w:t>загального</w:t>
            </w:r>
            <w:r w:rsidRPr="00C12835">
              <w:t xml:space="preserve"> </w:t>
            </w:r>
            <w:r w:rsidR="002B67FA" w:rsidRPr="00C12835">
              <w:t>користування,</w:t>
            </w:r>
            <w:r w:rsidRPr="00C12835">
              <w:t xml:space="preserve"> </w:t>
            </w:r>
            <w:r w:rsidR="002B67FA" w:rsidRPr="00C12835">
              <w:t>перевізник повинен</w:t>
            </w:r>
            <w:r w:rsidRPr="00C12835">
              <w:t xml:space="preserve"> </w:t>
            </w:r>
            <w:r w:rsidR="002B67FA" w:rsidRPr="00C12835">
              <w:t>забезпечити роботу</w:t>
            </w:r>
            <w:r w:rsidRPr="00C12835">
              <w:t xml:space="preserve"> </w:t>
            </w:r>
            <w:r w:rsidR="002B67FA" w:rsidRPr="00C12835">
              <w:t>транспортних засобів,</w:t>
            </w:r>
            <w:r w:rsidRPr="00C12835">
              <w:t xml:space="preserve"> </w:t>
            </w:r>
            <w:r w:rsidR="002B67FA" w:rsidRPr="00C12835">
              <w:t>пристосованих для</w:t>
            </w:r>
            <w:r w:rsidRPr="00C12835">
              <w:t xml:space="preserve"> </w:t>
            </w:r>
            <w:r w:rsidR="002B67FA" w:rsidRPr="00C12835">
              <w:t>перевезення осіб з</w:t>
            </w:r>
            <w:r w:rsidRPr="00C12835">
              <w:t xml:space="preserve"> </w:t>
            </w:r>
            <w:r w:rsidR="002B67FA" w:rsidRPr="00C12835">
              <w:t>інвалідністю та інших</w:t>
            </w:r>
            <w:r w:rsidRPr="00C12835">
              <w:t xml:space="preserve"> </w:t>
            </w:r>
            <w:r w:rsidR="002B67FA" w:rsidRPr="00C12835">
              <w:t>маломобільних груп</w:t>
            </w:r>
            <w:r w:rsidRPr="00C12835">
              <w:t xml:space="preserve"> </w:t>
            </w:r>
            <w:r w:rsidR="002B67FA" w:rsidRPr="00C12835">
              <w:t>населення, в кількості</w:t>
            </w:r>
            <w:r w:rsidRPr="00C12835">
              <w:t xml:space="preserve"> </w:t>
            </w:r>
            <w:r w:rsidR="002B67FA" w:rsidRPr="00C12835">
              <w:t>до 50 відсотків.</w:t>
            </w:r>
            <w:r w:rsidRPr="00C12835">
              <w:t xml:space="preserve"> </w:t>
            </w:r>
            <w:r w:rsidR="002B67FA" w:rsidRPr="00C12835">
              <w:t>Транспортні засоби,</w:t>
            </w:r>
            <w:r w:rsidRPr="00C12835">
              <w:t xml:space="preserve"> пристосовані </w:t>
            </w:r>
            <w:r w:rsidR="002B67FA" w:rsidRPr="00C12835">
              <w:t>для</w:t>
            </w:r>
            <w:r w:rsidRPr="00C12835">
              <w:t xml:space="preserve"> </w:t>
            </w:r>
            <w:r w:rsidR="002B67FA" w:rsidRPr="00C12835">
              <w:t>перевезення осіб з</w:t>
            </w:r>
            <w:r w:rsidRPr="00C12835">
              <w:t xml:space="preserve"> </w:t>
            </w:r>
            <w:r w:rsidR="002B67FA" w:rsidRPr="00C12835">
              <w:t>інвалідністю та інших</w:t>
            </w:r>
            <w:r w:rsidRPr="00C12835">
              <w:t xml:space="preserve"> </w:t>
            </w:r>
            <w:r w:rsidR="002B67FA" w:rsidRPr="00C12835">
              <w:t>маломобільних груп</w:t>
            </w:r>
            <w:r w:rsidRPr="00C12835">
              <w:t xml:space="preserve"> </w:t>
            </w:r>
            <w:r w:rsidR="002B67FA" w:rsidRPr="00C12835">
              <w:t>населення, повинні</w:t>
            </w:r>
            <w:r w:rsidRPr="00C12835">
              <w:t xml:space="preserve"> </w:t>
            </w:r>
            <w:r w:rsidR="002B67FA" w:rsidRPr="00C12835">
              <w:t>бути пристосовані для</w:t>
            </w:r>
            <w:r w:rsidRPr="00C12835">
              <w:t xml:space="preserve"> </w:t>
            </w:r>
            <w:r w:rsidR="002B67FA" w:rsidRPr="00C12835">
              <w:t>користування особами</w:t>
            </w:r>
            <w:r w:rsidRPr="00C12835">
              <w:t xml:space="preserve"> </w:t>
            </w:r>
            <w:r w:rsidR="002B67FA" w:rsidRPr="00C12835">
              <w:t>з інвалідністю по зору,</w:t>
            </w:r>
            <w:r w:rsidRPr="00C12835">
              <w:t xml:space="preserve"> </w:t>
            </w:r>
            <w:r w:rsidR="002B67FA" w:rsidRPr="00C12835">
              <w:t>слуху та з ураженнями</w:t>
            </w:r>
            <w:r w:rsidRPr="00C12835">
              <w:t xml:space="preserve"> </w:t>
            </w:r>
            <w:r w:rsidR="002B67FA" w:rsidRPr="00C12835">
              <w:t>опорно-рухового</w:t>
            </w:r>
            <w:r w:rsidRPr="00C12835">
              <w:t xml:space="preserve"> </w:t>
            </w:r>
            <w:r w:rsidR="002B67FA" w:rsidRPr="00C12835">
              <w:t>апарату, а також</w:t>
            </w:r>
            <w:r w:rsidRPr="00C12835">
              <w:t xml:space="preserve"> </w:t>
            </w:r>
            <w:r w:rsidR="002B67FA" w:rsidRPr="00C12835">
              <w:t>передбачати</w:t>
            </w:r>
            <w:r w:rsidRPr="00C12835">
              <w:t xml:space="preserve"> </w:t>
            </w:r>
            <w:r w:rsidR="002B67FA" w:rsidRPr="00C12835">
              <w:t>можливість</w:t>
            </w:r>
            <w:r w:rsidRPr="00C12835">
              <w:t xml:space="preserve"> </w:t>
            </w:r>
            <w:r w:rsidR="002B67FA" w:rsidRPr="00C12835">
              <w:t>встановлення</w:t>
            </w:r>
            <w:r w:rsidRPr="00C12835">
              <w:t xml:space="preserve"> з</w:t>
            </w:r>
            <w:r w:rsidR="002B67FA" w:rsidRPr="00C12835">
              <w:t>овнішніх звукових</w:t>
            </w:r>
            <w:r w:rsidRPr="00C12835">
              <w:t xml:space="preserve"> </w:t>
            </w:r>
            <w:r w:rsidR="002B67FA" w:rsidRPr="00C12835">
              <w:t>інформаторів номера і</w:t>
            </w:r>
            <w:r w:rsidRPr="00C12835">
              <w:t xml:space="preserve"> </w:t>
            </w:r>
            <w:r w:rsidR="002B67FA" w:rsidRPr="00C12835">
              <w:t>кінцевих зупинок</w:t>
            </w:r>
            <w:r w:rsidRPr="00C12835">
              <w:t xml:space="preserve"> </w:t>
            </w:r>
            <w:r w:rsidR="002B67FA" w:rsidRPr="00C12835">
              <w:t>маршруту, текстових</w:t>
            </w:r>
            <w:r w:rsidRPr="00C12835">
              <w:t xml:space="preserve"> </w:t>
            </w:r>
            <w:r w:rsidR="002B67FA" w:rsidRPr="00C12835">
              <w:t>та звукових систем у</w:t>
            </w:r>
            <w:r w:rsidRPr="00C12835">
              <w:t xml:space="preserve"> </w:t>
            </w:r>
            <w:r w:rsidR="002B67FA" w:rsidRPr="00C12835">
              <w:lastRenderedPageBreak/>
              <w:t>салоні для оголошення</w:t>
            </w:r>
            <w:r w:rsidRPr="00C12835">
              <w:t xml:space="preserve"> </w:t>
            </w:r>
            <w:r w:rsidR="002B67FA" w:rsidRPr="00C12835">
              <w:t>зупинок. Загальний</w:t>
            </w:r>
            <w:r w:rsidRPr="00C12835">
              <w:t xml:space="preserve"> </w:t>
            </w:r>
            <w:r w:rsidR="002B67FA" w:rsidRPr="00C12835">
              <w:t>перелік відповідних</w:t>
            </w:r>
            <w:r w:rsidRPr="00C12835">
              <w:t xml:space="preserve"> </w:t>
            </w:r>
            <w:r w:rsidR="002B67FA" w:rsidRPr="00C12835">
              <w:t>вимог встановлюється</w:t>
            </w:r>
            <w:r w:rsidRPr="00C12835">
              <w:t xml:space="preserve"> </w:t>
            </w:r>
            <w:r w:rsidR="002B67FA" w:rsidRPr="00C12835">
              <w:t>згідно із законодавством України».</w:t>
            </w:r>
          </w:p>
        </w:tc>
      </w:tr>
      <w:tr w:rsidR="002B67FA" w:rsidRPr="00903D0E" w14:paraId="5B33B558" w14:textId="77777777" w:rsidTr="002C2DD4">
        <w:tc>
          <w:tcPr>
            <w:tcW w:w="1951" w:type="dxa"/>
          </w:tcPr>
          <w:p w14:paraId="4A7AD6DD" w14:textId="77777777" w:rsidR="002B67FA" w:rsidRPr="00C12835" w:rsidRDefault="002B67FA" w:rsidP="004A4146">
            <w:r w:rsidRPr="00C12835">
              <w:lastRenderedPageBreak/>
              <w:t xml:space="preserve">4) </w:t>
            </w:r>
            <w:r w:rsidR="00DA3808" w:rsidRPr="00C12835">
              <w:rPr>
                <w:lang w:val="uk-UA"/>
              </w:rPr>
              <w:t>З</w:t>
            </w:r>
            <w:r w:rsidRPr="00C12835">
              <w:t>апровадити подальший</w:t>
            </w:r>
          </w:p>
          <w:p w14:paraId="6591B0BA" w14:textId="77777777" w:rsidR="002B67FA" w:rsidRPr="00C12835" w:rsidRDefault="002B67FA" w:rsidP="004A4146">
            <w:r w:rsidRPr="00C12835">
              <w:t>моніторинг</w:t>
            </w:r>
          </w:p>
          <w:p w14:paraId="2135C49C" w14:textId="77777777" w:rsidR="002B67FA" w:rsidRPr="00C12835" w:rsidRDefault="002B67FA" w:rsidP="004A4146">
            <w:r w:rsidRPr="00C12835">
              <w:t>пристосованості</w:t>
            </w:r>
          </w:p>
          <w:p w14:paraId="26C463DF" w14:textId="77777777" w:rsidR="002B67FA" w:rsidRPr="00C12835" w:rsidRDefault="002B67FA" w:rsidP="004A4146">
            <w:r w:rsidRPr="00C12835">
              <w:t>транспортних засобів</w:t>
            </w:r>
          </w:p>
          <w:p w14:paraId="57383BA0" w14:textId="77777777" w:rsidR="002B67FA" w:rsidRPr="00C12835" w:rsidRDefault="002B67FA" w:rsidP="004A4146">
            <w:r w:rsidRPr="00C12835">
              <w:t>перевізників-переможців</w:t>
            </w:r>
          </w:p>
          <w:p w14:paraId="23544C42" w14:textId="77777777" w:rsidR="002B67FA" w:rsidRPr="00C12835" w:rsidRDefault="002B67FA" w:rsidP="004A4146">
            <w:r w:rsidRPr="00C12835">
              <w:t>під час здійснення</w:t>
            </w:r>
          </w:p>
          <w:p w14:paraId="73FE3F5D" w14:textId="77777777" w:rsidR="002B67FA" w:rsidRPr="00C12835" w:rsidRDefault="002B67FA" w:rsidP="004A4146">
            <w:r w:rsidRPr="00C12835">
              <w:t>пасажирських перевезень</w:t>
            </w:r>
          </w:p>
          <w:p w14:paraId="7BD1C63F" w14:textId="77777777" w:rsidR="002B67FA" w:rsidRPr="00C12835" w:rsidRDefault="002B67FA" w:rsidP="004A4146">
            <w:r w:rsidRPr="00C12835">
              <w:t>протягом визначеного</w:t>
            </w:r>
          </w:p>
          <w:p w14:paraId="39AF5BA5" w14:textId="77777777" w:rsidR="002B67FA" w:rsidRPr="00C12835" w:rsidRDefault="002B67FA" w:rsidP="004A4146">
            <w:r w:rsidRPr="00C12835">
              <w:t>умовами конкурсу строку</w:t>
            </w:r>
          </w:p>
        </w:tc>
        <w:tc>
          <w:tcPr>
            <w:tcW w:w="2126" w:type="dxa"/>
          </w:tcPr>
          <w:p w14:paraId="175B8D0E" w14:textId="77777777" w:rsidR="002B67FA" w:rsidRPr="00C12835" w:rsidRDefault="002B67FA" w:rsidP="004A4146">
            <w:r w:rsidRPr="00C12835">
              <w:t>Департамент</w:t>
            </w:r>
          </w:p>
          <w:p w14:paraId="2E3F09D6" w14:textId="77777777" w:rsidR="002B67FA" w:rsidRPr="00C12835" w:rsidRDefault="002B67FA" w:rsidP="004A4146">
            <w:r w:rsidRPr="00C12835">
              <w:t>інфраструктури</w:t>
            </w:r>
          </w:p>
          <w:p w14:paraId="43690F9D" w14:textId="77777777" w:rsidR="002B67FA" w:rsidRPr="00C12835" w:rsidRDefault="002B67FA" w:rsidP="004A4146">
            <w:r w:rsidRPr="00C12835">
              <w:t>обласної державної</w:t>
            </w:r>
          </w:p>
          <w:p w14:paraId="3088CEB5" w14:textId="77777777" w:rsidR="002B67FA" w:rsidRPr="00C12835" w:rsidRDefault="002B67FA" w:rsidP="004A4146">
            <w:r w:rsidRPr="00C12835">
              <w:t>адміністрації</w:t>
            </w:r>
          </w:p>
          <w:p w14:paraId="0B6EB2F9" w14:textId="77777777" w:rsidR="002B67FA" w:rsidRPr="00C12835" w:rsidRDefault="002B67FA" w:rsidP="004A4146">
            <w:r w:rsidRPr="00C12835">
              <w:t>населених пунктів</w:t>
            </w:r>
          </w:p>
          <w:p w14:paraId="30D4BD4B" w14:textId="77777777" w:rsidR="002B67FA" w:rsidRPr="00C12835" w:rsidRDefault="002B67FA" w:rsidP="004A4146">
            <w:r w:rsidRPr="00C12835">
              <w:t>деокупованих</w:t>
            </w:r>
          </w:p>
          <w:p w14:paraId="6C6EC0FB" w14:textId="77777777" w:rsidR="002B67FA" w:rsidRPr="00C12835" w:rsidRDefault="002B67FA" w:rsidP="004A4146">
            <w:r w:rsidRPr="00C12835">
              <w:t>територіальних</w:t>
            </w:r>
          </w:p>
          <w:p w14:paraId="6FEE5C1C" w14:textId="77777777" w:rsidR="002B67FA" w:rsidRPr="00C12835" w:rsidRDefault="002B67FA" w:rsidP="004A4146">
            <w:r w:rsidRPr="00C12835">
              <w:t>громад (за згодою)</w:t>
            </w:r>
          </w:p>
        </w:tc>
        <w:tc>
          <w:tcPr>
            <w:tcW w:w="1134" w:type="dxa"/>
          </w:tcPr>
          <w:p w14:paraId="265092FD" w14:textId="77777777" w:rsidR="002B67FA" w:rsidRPr="00C12835" w:rsidRDefault="002B67FA" w:rsidP="00DA3808">
            <w:pPr>
              <w:jc w:val="center"/>
            </w:pPr>
            <w:r w:rsidRPr="00C12835">
              <w:t>Грудень</w:t>
            </w:r>
          </w:p>
          <w:p w14:paraId="7C23AE47" w14:textId="77777777" w:rsidR="002B67FA" w:rsidRPr="00C12835" w:rsidRDefault="002B67FA" w:rsidP="00DA3808">
            <w:pPr>
              <w:jc w:val="center"/>
            </w:pPr>
            <w:r w:rsidRPr="00C12835">
              <w:t>2026 року</w:t>
            </w:r>
          </w:p>
        </w:tc>
        <w:tc>
          <w:tcPr>
            <w:tcW w:w="993" w:type="dxa"/>
          </w:tcPr>
          <w:p w14:paraId="7FE1C6BC" w14:textId="77777777" w:rsidR="002B67FA" w:rsidRPr="00C12835" w:rsidRDefault="002B67FA" w:rsidP="004A4146"/>
        </w:tc>
        <w:tc>
          <w:tcPr>
            <w:tcW w:w="1417" w:type="dxa"/>
          </w:tcPr>
          <w:p w14:paraId="13921EB3" w14:textId="77777777" w:rsidR="002B67FA" w:rsidRPr="00C12835" w:rsidRDefault="002B67FA" w:rsidP="004A4146">
            <w:r w:rsidRPr="00C12835">
              <w:t>Виконується</w:t>
            </w:r>
          </w:p>
        </w:tc>
        <w:tc>
          <w:tcPr>
            <w:tcW w:w="7938" w:type="dxa"/>
          </w:tcPr>
          <w:p w14:paraId="67B06B01" w14:textId="77777777" w:rsidR="002B67FA" w:rsidRPr="00C12835" w:rsidRDefault="002B67FA" w:rsidP="003D6896">
            <w:pPr>
              <w:jc w:val="both"/>
              <w:rPr>
                <w:lang w:val="uk-UA"/>
              </w:rPr>
            </w:pPr>
            <w:r w:rsidRPr="00C12835">
              <w:t>Здійснюється</w:t>
            </w:r>
            <w:r w:rsidR="00C06907" w:rsidRPr="00C12835">
              <w:t xml:space="preserve"> </w:t>
            </w:r>
            <w:r w:rsidRPr="00C12835">
              <w:t>щоквартальний</w:t>
            </w:r>
            <w:r w:rsidR="00C06907" w:rsidRPr="00C12835">
              <w:t xml:space="preserve"> </w:t>
            </w:r>
            <w:r w:rsidRPr="00C12835">
              <w:t>моніторинг</w:t>
            </w:r>
            <w:r w:rsidR="00C06907" w:rsidRPr="00C12835">
              <w:t xml:space="preserve"> </w:t>
            </w:r>
            <w:r w:rsidRPr="00C12835">
              <w:t>пристосованості</w:t>
            </w:r>
            <w:r w:rsidR="00C06907" w:rsidRPr="00C12835">
              <w:t xml:space="preserve"> </w:t>
            </w:r>
            <w:r w:rsidRPr="00C12835">
              <w:t>транспортних засобів</w:t>
            </w:r>
            <w:r w:rsidR="00C06907" w:rsidRPr="00C12835">
              <w:t xml:space="preserve"> </w:t>
            </w:r>
            <w:r w:rsidRPr="00C12835">
              <w:t>перевізників під час</w:t>
            </w:r>
            <w:r w:rsidR="00C06907" w:rsidRPr="00C12835">
              <w:t xml:space="preserve"> </w:t>
            </w:r>
            <w:r w:rsidRPr="00C12835">
              <w:t>здійснення</w:t>
            </w:r>
            <w:r w:rsidR="00C06907" w:rsidRPr="00C12835">
              <w:t xml:space="preserve"> </w:t>
            </w:r>
            <w:r w:rsidRPr="00C12835">
              <w:t>пасажирських</w:t>
            </w:r>
            <w:r w:rsidR="00C06907" w:rsidRPr="00C12835">
              <w:t xml:space="preserve"> </w:t>
            </w:r>
            <w:r w:rsidRPr="00C12835">
              <w:t>перевезень</w:t>
            </w:r>
            <w:r w:rsidR="00C06907" w:rsidRPr="00C12835">
              <w:t>.</w:t>
            </w:r>
          </w:p>
          <w:p w14:paraId="7605E51E" w14:textId="77777777" w:rsidR="003739E7" w:rsidRPr="00903D0E" w:rsidRDefault="00903D0E" w:rsidP="003739E7">
            <w:pPr>
              <w:jc w:val="both"/>
              <w:rPr>
                <w:lang w:val="uk-UA"/>
              </w:rPr>
            </w:pPr>
            <w:hyperlink r:id="rId90" w:history="1">
              <w:r w:rsidRPr="008B5898">
                <w:rPr>
                  <w:rStyle w:val="a5"/>
                </w:rPr>
                <w:t>https</w:t>
              </w:r>
              <w:r w:rsidRPr="008B5898">
                <w:rPr>
                  <w:rStyle w:val="a5"/>
                  <w:lang w:val="uk-UA"/>
                </w:rPr>
                <w:t>://</w:t>
              </w:r>
              <w:r w:rsidRPr="008B5898">
                <w:rPr>
                  <w:rStyle w:val="a5"/>
                </w:rPr>
                <w:t>khoda</w:t>
              </w:r>
              <w:r w:rsidRPr="008B5898">
                <w:rPr>
                  <w:rStyle w:val="a5"/>
                  <w:lang w:val="uk-UA"/>
                </w:rPr>
                <w:t>.</w:t>
              </w:r>
              <w:r w:rsidRPr="008B5898">
                <w:rPr>
                  <w:rStyle w:val="a5"/>
                </w:rPr>
                <w:t>gov</w:t>
              </w:r>
              <w:r w:rsidRPr="008B5898">
                <w:rPr>
                  <w:rStyle w:val="a5"/>
                  <w:lang w:val="uk-UA"/>
                </w:rPr>
                <w:t>.</w:t>
              </w:r>
              <w:r w:rsidRPr="008B5898">
                <w:rPr>
                  <w:rStyle w:val="a5"/>
                </w:rPr>
                <w:t>ua</w:t>
              </w:r>
              <w:r w:rsidRPr="008B5898">
                <w:rPr>
                  <w:rStyle w:val="a5"/>
                  <w:lang w:val="uk-UA"/>
                </w:rPr>
                <w:t>/</w:t>
              </w:r>
              <w:r w:rsidRPr="008B5898">
                <w:rPr>
                  <w:rStyle w:val="a5"/>
                </w:rPr>
                <w:t>news</w:t>
              </w:r>
              <w:r w:rsidRPr="008B5898">
                <w:rPr>
                  <w:rStyle w:val="a5"/>
                  <w:lang w:val="uk-UA"/>
                </w:rPr>
                <w:t>/</w:t>
              </w:r>
              <w:r w:rsidRPr="008B5898">
                <w:rPr>
                  <w:rStyle w:val="a5"/>
                </w:rPr>
                <w:t>transportna</w:t>
              </w:r>
              <w:r w:rsidRPr="008B5898">
                <w:rPr>
                  <w:rStyle w:val="a5"/>
                  <w:lang w:val="uk-UA"/>
                </w:rPr>
                <w:t>-</w:t>
              </w:r>
              <w:r w:rsidRPr="008B5898">
                <w:rPr>
                  <w:rStyle w:val="a5"/>
                </w:rPr>
                <w:t>dostupnist</w:t>
              </w:r>
            </w:hyperlink>
          </w:p>
        </w:tc>
      </w:tr>
      <w:tr w:rsidR="00995534" w:rsidRPr="00ED51E9" w14:paraId="2716D782" w14:textId="77777777" w:rsidTr="002C2DD4">
        <w:tc>
          <w:tcPr>
            <w:tcW w:w="15559" w:type="dxa"/>
            <w:gridSpan w:val="6"/>
          </w:tcPr>
          <w:p w14:paraId="69C0DE23" w14:textId="77777777" w:rsidR="00995534" w:rsidRPr="00C12835" w:rsidRDefault="00995534" w:rsidP="00DA3808">
            <w:pPr>
              <w:jc w:val="center"/>
              <w:rPr>
                <w:b/>
                <w:bCs/>
              </w:rPr>
            </w:pPr>
            <w:r w:rsidRPr="00C12835">
              <w:rPr>
                <w:b/>
                <w:bCs/>
              </w:rPr>
              <w:t>Завдання 7. Сприяння закупівлі транспорту, адаптованого для людей з порушеннями функціонування</w:t>
            </w:r>
          </w:p>
        </w:tc>
      </w:tr>
      <w:tr w:rsidR="00491A9C" w:rsidRPr="00ED51E9" w14:paraId="7298FB52" w14:textId="77777777" w:rsidTr="002C2DD4">
        <w:tc>
          <w:tcPr>
            <w:tcW w:w="1951" w:type="dxa"/>
          </w:tcPr>
          <w:p w14:paraId="32565432" w14:textId="77777777" w:rsidR="00491A9C" w:rsidRPr="00C12835" w:rsidRDefault="00491A9C" w:rsidP="004A4146">
            <w:r w:rsidRPr="00C12835">
              <w:t xml:space="preserve">3) </w:t>
            </w:r>
            <w:r w:rsidR="00DA3808" w:rsidRPr="00C12835">
              <w:rPr>
                <w:lang w:val="uk-UA"/>
              </w:rPr>
              <w:t>П</w:t>
            </w:r>
            <w:r w:rsidRPr="00C12835">
              <w:t>ридбати шкільні</w:t>
            </w:r>
            <w:r w:rsidR="00E83C7A" w:rsidRPr="00C12835">
              <w:t xml:space="preserve"> </w:t>
            </w:r>
            <w:r w:rsidRPr="00C12835">
              <w:t>автобуси, пристосовані</w:t>
            </w:r>
          </w:p>
          <w:p w14:paraId="34E8BDF5" w14:textId="77777777" w:rsidR="00491A9C" w:rsidRPr="00C12835" w:rsidRDefault="00491A9C" w:rsidP="004A4146">
            <w:r w:rsidRPr="00C12835">
              <w:t>для дітей, які</w:t>
            </w:r>
          </w:p>
          <w:p w14:paraId="5FCC37E5" w14:textId="77777777" w:rsidR="00491A9C" w:rsidRPr="00C12835" w:rsidRDefault="00491A9C" w:rsidP="004A4146">
            <w:r w:rsidRPr="00C12835">
              <w:t>пересуваються у кріслах</w:t>
            </w:r>
            <w:r w:rsidR="00E83C7A" w:rsidRPr="00C12835">
              <w:t xml:space="preserve"> </w:t>
            </w:r>
            <w:r w:rsidRPr="00C12835">
              <w:t>колісних</w:t>
            </w:r>
          </w:p>
        </w:tc>
        <w:tc>
          <w:tcPr>
            <w:tcW w:w="2126" w:type="dxa"/>
          </w:tcPr>
          <w:p w14:paraId="38892881" w14:textId="77777777" w:rsidR="00491A9C" w:rsidRPr="00C12835" w:rsidRDefault="00491A9C" w:rsidP="004A4146">
            <w:r w:rsidRPr="00C12835">
              <w:t>Управління освіти і науки</w:t>
            </w:r>
          </w:p>
          <w:p w14:paraId="00E3AE51" w14:textId="77777777" w:rsidR="00491A9C" w:rsidRPr="00C12835" w:rsidRDefault="00491A9C" w:rsidP="004A4146">
            <w:r w:rsidRPr="00C12835">
              <w:t>обласної державної</w:t>
            </w:r>
          </w:p>
          <w:p w14:paraId="39A2F78C" w14:textId="77777777" w:rsidR="00491A9C" w:rsidRPr="00C12835" w:rsidRDefault="00491A9C" w:rsidP="004A4146">
            <w:r w:rsidRPr="00C12835">
              <w:t>адміністрації, військові</w:t>
            </w:r>
          </w:p>
          <w:p w14:paraId="3BFF9073" w14:textId="77777777" w:rsidR="00491A9C" w:rsidRPr="00C12835" w:rsidRDefault="00491A9C" w:rsidP="004A4146">
            <w:r w:rsidRPr="00C12835">
              <w:t>адміністрації населених</w:t>
            </w:r>
          </w:p>
          <w:p w14:paraId="565561DE" w14:textId="77777777" w:rsidR="00491A9C" w:rsidRPr="00C12835" w:rsidRDefault="00491A9C" w:rsidP="004A4146">
            <w:r w:rsidRPr="00C12835">
              <w:t>пунктів деокупованих</w:t>
            </w:r>
          </w:p>
          <w:p w14:paraId="2498768A" w14:textId="77777777" w:rsidR="00491A9C" w:rsidRPr="00C12835" w:rsidRDefault="00491A9C" w:rsidP="004A4146">
            <w:r w:rsidRPr="00C12835">
              <w:t>територіальних громад (за</w:t>
            </w:r>
          </w:p>
          <w:p w14:paraId="08084D66" w14:textId="77777777" w:rsidR="00491A9C" w:rsidRPr="00C12835" w:rsidRDefault="00491A9C" w:rsidP="004A4146">
            <w:r w:rsidRPr="00C12835">
              <w:t>згодою)</w:t>
            </w:r>
          </w:p>
        </w:tc>
        <w:tc>
          <w:tcPr>
            <w:tcW w:w="1134" w:type="dxa"/>
          </w:tcPr>
          <w:p w14:paraId="418DFD8C" w14:textId="77777777" w:rsidR="00491A9C" w:rsidRPr="00C12835" w:rsidRDefault="00491A9C" w:rsidP="00DA3808">
            <w:pPr>
              <w:jc w:val="center"/>
            </w:pPr>
            <w:r w:rsidRPr="00C12835">
              <w:t>Грудень</w:t>
            </w:r>
          </w:p>
          <w:p w14:paraId="7F44C63D" w14:textId="77777777" w:rsidR="00491A9C" w:rsidRPr="00C12835" w:rsidRDefault="00DE12AC" w:rsidP="00DA3808">
            <w:pPr>
              <w:jc w:val="center"/>
            </w:pPr>
            <w:r w:rsidRPr="00C12835">
              <w:t>2026</w:t>
            </w:r>
            <w:r w:rsidR="00491A9C" w:rsidRPr="00C12835">
              <w:t xml:space="preserve"> року</w:t>
            </w:r>
          </w:p>
        </w:tc>
        <w:tc>
          <w:tcPr>
            <w:tcW w:w="993" w:type="dxa"/>
          </w:tcPr>
          <w:p w14:paraId="0C75FEF6" w14:textId="77777777" w:rsidR="00491A9C" w:rsidRPr="00C12835" w:rsidRDefault="00491A9C" w:rsidP="004A4146"/>
        </w:tc>
        <w:tc>
          <w:tcPr>
            <w:tcW w:w="1417" w:type="dxa"/>
          </w:tcPr>
          <w:p w14:paraId="25C2CCF4" w14:textId="77777777" w:rsidR="00491A9C" w:rsidRPr="00C12835" w:rsidRDefault="00491A9C" w:rsidP="004A4146">
            <w:r w:rsidRPr="00C12835">
              <w:t>Викон</w:t>
            </w:r>
            <w:r w:rsidR="00DE12AC" w:rsidRPr="00C12835">
              <w:t>ується</w:t>
            </w:r>
          </w:p>
        </w:tc>
        <w:tc>
          <w:tcPr>
            <w:tcW w:w="7938" w:type="dxa"/>
          </w:tcPr>
          <w:p w14:paraId="3D3D7F36" w14:textId="77777777" w:rsidR="00491A9C" w:rsidRPr="00172E0F" w:rsidRDefault="00DE12AC" w:rsidP="003D6896">
            <w:pPr>
              <w:jc w:val="both"/>
            </w:pPr>
            <w:r w:rsidRPr="00172E0F">
              <w:t xml:space="preserve">У наявності </w:t>
            </w:r>
            <w:r w:rsidR="00172E0F" w:rsidRPr="00172E0F">
              <w:rPr>
                <w:lang w:val="uk-UA"/>
              </w:rPr>
              <w:t>17 а</w:t>
            </w:r>
            <w:r w:rsidRPr="00172E0F">
              <w:t xml:space="preserve">втобусів. </w:t>
            </w:r>
          </w:p>
          <w:p w14:paraId="7B461AE6" w14:textId="77777777" w:rsidR="00E2348E" w:rsidRPr="00172E0F" w:rsidRDefault="00172E0F" w:rsidP="00172E0F">
            <w:pPr>
              <w:jc w:val="both"/>
              <w:rPr>
                <w:lang w:val="uk-UA"/>
              </w:rPr>
            </w:pPr>
            <w:r w:rsidRPr="00172E0F">
              <w:rPr>
                <w:lang w:val="uk-UA"/>
              </w:rPr>
              <w:t>У В</w:t>
            </w:r>
            <w:r w:rsidRPr="00172E0F">
              <w:rPr>
                <w:rFonts w:eastAsia="Cambria"/>
                <w:lang w:val="uk-UA"/>
              </w:rPr>
              <w:t xml:space="preserve">исокопільській ТГ у </w:t>
            </w:r>
            <w:r w:rsidRPr="00172E0F">
              <w:rPr>
                <w:lang w:val="uk-UA"/>
              </w:rPr>
              <w:t>2026 році придбано 3 шкільні автобуси, пристосовані для перевезення дітей на кріслах колісних. Загалом наявні 6 автобусів із підйомними платформами; залишається потреба в 1 автобусі.</w:t>
            </w:r>
          </w:p>
          <w:p w14:paraId="4B82D30E" w14:textId="77777777" w:rsidR="00172E0F" w:rsidRPr="00172E0F" w:rsidRDefault="00172E0F" w:rsidP="00172E0F">
            <w:pPr>
              <w:jc w:val="both"/>
              <w:rPr>
                <w:lang w:val="uk-UA"/>
              </w:rPr>
            </w:pPr>
            <w:r w:rsidRPr="00172E0F">
              <w:rPr>
                <w:lang w:val="uk-UA"/>
              </w:rPr>
              <w:t xml:space="preserve">У Борозенській ТГ у </w:t>
            </w:r>
            <w:r w:rsidRPr="00172E0F">
              <w:rPr>
                <w:rFonts w:eastAsia="Cambria"/>
              </w:rPr>
              <w:t>2027 році планується придбання двох шкільних автобусів, пристосованих для дітей,</w:t>
            </w:r>
            <w:r w:rsidRPr="00172E0F">
              <w:rPr>
                <w:rFonts w:eastAsia="Cambria"/>
                <w:color w:val="000000"/>
              </w:rPr>
              <w:t xml:space="preserve"> які пересуваються в кріслах колісних</w:t>
            </w:r>
            <w:r w:rsidRPr="00172E0F">
              <w:rPr>
                <w:rFonts w:eastAsia="Cambria"/>
              </w:rPr>
              <w:t>.</w:t>
            </w:r>
          </w:p>
          <w:p w14:paraId="74E79055" w14:textId="77777777" w:rsidR="00172E0F" w:rsidRPr="00172E0F" w:rsidRDefault="00172E0F" w:rsidP="00172E0F">
            <w:pPr>
              <w:jc w:val="both"/>
              <w:rPr>
                <w:rFonts w:eastAsia="Cambria"/>
                <w:sz w:val="23"/>
                <w:szCs w:val="23"/>
                <w:lang w:val="uk-UA"/>
              </w:rPr>
            </w:pPr>
          </w:p>
        </w:tc>
      </w:tr>
      <w:tr w:rsidR="00785CC6" w:rsidRPr="00ED51E9" w14:paraId="63290B17" w14:textId="77777777" w:rsidTr="002C2DD4">
        <w:tc>
          <w:tcPr>
            <w:tcW w:w="15559" w:type="dxa"/>
            <w:gridSpan w:val="6"/>
          </w:tcPr>
          <w:p w14:paraId="71EE6F19" w14:textId="77777777" w:rsidR="00785CC6" w:rsidRPr="00C12835" w:rsidRDefault="00A874C9" w:rsidP="00A325E6">
            <w:pPr>
              <w:jc w:val="center"/>
            </w:pPr>
            <w:r w:rsidRPr="00C12835">
              <w:rPr>
                <w:b/>
                <w:bCs/>
              </w:rPr>
              <w:t xml:space="preserve">Завдання </w:t>
            </w:r>
            <w:r w:rsidR="00E94114" w:rsidRPr="00C12835">
              <w:rPr>
                <w:b/>
                <w:bCs/>
              </w:rPr>
              <w:t>8</w:t>
            </w:r>
            <w:r w:rsidR="00785CC6" w:rsidRPr="00C12835">
              <w:rPr>
                <w:b/>
                <w:bCs/>
              </w:rPr>
              <w:t>. Забезпечення адаптації наявного транспорту через розумні пристосування або адаптації</w:t>
            </w:r>
            <w:r w:rsidR="00A325E6">
              <w:rPr>
                <w:b/>
                <w:bCs/>
                <w:lang w:val="uk-UA"/>
              </w:rPr>
              <w:t xml:space="preserve"> </w:t>
            </w:r>
            <w:r w:rsidR="00785CC6" w:rsidRPr="00C12835">
              <w:rPr>
                <w:b/>
                <w:bCs/>
              </w:rPr>
              <w:t>транспорту під час проведення</w:t>
            </w:r>
            <w:r w:rsidRPr="00C12835">
              <w:rPr>
                <w:b/>
                <w:bCs/>
              </w:rPr>
              <w:t xml:space="preserve"> </w:t>
            </w:r>
            <w:r w:rsidR="00785CC6" w:rsidRPr="00C12835">
              <w:rPr>
                <w:b/>
                <w:bCs/>
              </w:rPr>
              <w:t>капітального ремонту</w:t>
            </w:r>
          </w:p>
        </w:tc>
      </w:tr>
      <w:tr w:rsidR="009A5930" w:rsidRPr="00ED51E9" w14:paraId="21F31C2D" w14:textId="77777777" w:rsidTr="002C2DD4">
        <w:tc>
          <w:tcPr>
            <w:tcW w:w="1951" w:type="dxa"/>
          </w:tcPr>
          <w:p w14:paraId="389B58AF" w14:textId="77777777" w:rsidR="009A5930" w:rsidRPr="00C12835" w:rsidRDefault="009A5930" w:rsidP="004A4146">
            <w:r w:rsidRPr="00C12835">
              <w:t xml:space="preserve">1) </w:t>
            </w:r>
            <w:r w:rsidR="00DA3808" w:rsidRPr="00C12835">
              <w:rPr>
                <w:lang w:val="uk-UA"/>
              </w:rPr>
              <w:t>З</w:t>
            </w:r>
            <w:r w:rsidRPr="00C12835">
              <w:t>дійснити аналіз</w:t>
            </w:r>
          </w:p>
          <w:p w14:paraId="3AA5F78F" w14:textId="77777777" w:rsidR="009A5930" w:rsidRPr="00C12835" w:rsidRDefault="009A5930" w:rsidP="004A4146">
            <w:r w:rsidRPr="00C12835">
              <w:t>доступності послуг з</w:t>
            </w:r>
            <w:r w:rsidR="000C170F">
              <w:rPr>
                <w:lang w:val="uk-UA"/>
              </w:rPr>
              <w:t xml:space="preserve"> </w:t>
            </w:r>
            <w:r w:rsidRPr="00C12835">
              <w:t>пасажирських перевезень,</w:t>
            </w:r>
          </w:p>
          <w:p w14:paraId="0C16F574" w14:textId="77777777" w:rsidR="009A5930" w:rsidRPr="00C12835" w:rsidRDefault="009A5930" w:rsidP="004A4146">
            <w:r w:rsidRPr="00C12835">
              <w:t>що надаються приватними</w:t>
            </w:r>
          </w:p>
          <w:p w14:paraId="67D32813" w14:textId="77777777" w:rsidR="009A5930" w:rsidRPr="00C12835" w:rsidRDefault="009A5930" w:rsidP="004A4146">
            <w:r w:rsidRPr="00C12835">
              <w:t>перевізниками</w:t>
            </w:r>
          </w:p>
        </w:tc>
        <w:tc>
          <w:tcPr>
            <w:tcW w:w="2126" w:type="dxa"/>
          </w:tcPr>
          <w:p w14:paraId="2AB53EF0" w14:textId="77777777" w:rsidR="009A5930" w:rsidRPr="00C12835" w:rsidRDefault="009A5930" w:rsidP="004A4146">
            <w:r w:rsidRPr="00C12835">
              <w:t>Департамент</w:t>
            </w:r>
          </w:p>
          <w:p w14:paraId="063C5575" w14:textId="77777777" w:rsidR="009A5930" w:rsidRPr="00C12835" w:rsidRDefault="009A5930" w:rsidP="004A4146">
            <w:r w:rsidRPr="00C12835">
              <w:t>інфраструктури</w:t>
            </w:r>
          </w:p>
          <w:p w14:paraId="53A71BEE" w14:textId="77777777" w:rsidR="009A5930" w:rsidRPr="00C12835" w:rsidRDefault="009A5930" w:rsidP="004A4146">
            <w:r w:rsidRPr="00C12835">
              <w:t>обласної державної</w:t>
            </w:r>
          </w:p>
          <w:p w14:paraId="4CE75CAA" w14:textId="77777777" w:rsidR="009A5930" w:rsidRPr="00C12835" w:rsidRDefault="009A5930" w:rsidP="004A4146">
            <w:r w:rsidRPr="00C12835">
              <w:t>адміністрації</w:t>
            </w:r>
          </w:p>
          <w:p w14:paraId="62DAD27A" w14:textId="77777777" w:rsidR="009A5930" w:rsidRPr="00C12835" w:rsidRDefault="009A5930" w:rsidP="004A4146">
            <w:r w:rsidRPr="00C12835">
              <w:t>населених пунктів</w:t>
            </w:r>
          </w:p>
          <w:p w14:paraId="7FC981A9" w14:textId="77777777" w:rsidR="009A5930" w:rsidRPr="00C12835" w:rsidRDefault="009A5930" w:rsidP="004A4146">
            <w:r w:rsidRPr="00C12835">
              <w:t>деокупованих</w:t>
            </w:r>
          </w:p>
          <w:p w14:paraId="70802D72" w14:textId="77777777" w:rsidR="009A5930" w:rsidRPr="00C12835" w:rsidRDefault="009A5930" w:rsidP="004A4146">
            <w:r w:rsidRPr="00C12835">
              <w:t>територіальних</w:t>
            </w:r>
          </w:p>
          <w:p w14:paraId="005C74C4" w14:textId="77777777" w:rsidR="009A5930" w:rsidRPr="00C12835" w:rsidRDefault="009A5930" w:rsidP="004A4146">
            <w:r w:rsidRPr="00C12835">
              <w:t>громад (за згодою)</w:t>
            </w:r>
          </w:p>
        </w:tc>
        <w:tc>
          <w:tcPr>
            <w:tcW w:w="1134" w:type="dxa"/>
          </w:tcPr>
          <w:p w14:paraId="75F82A8A" w14:textId="77777777" w:rsidR="009A5930" w:rsidRPr="00C12835" w:rsidRDefault="009A5930" w:rsidP="00DA3808">
            <w:pPr>
              <w:jc w:val="center"/>
            </w:pPr>
            <w:r w:rsidRPr="00C12835">
              <w:t>Грудень</w:t>
            </w:r>
          </w:p>
          <w:p w14:paraId="4C84D7D6" w14:textId="77777777" w:rsidR="009A5930" w:rsidRPr="00C12835" w:rsidRDefault="009A5930" w:rsidP="00DA3808">
            <w:pPr>
              <w:jc w:val="center"/>
            </w:pPr>
            <w:r w:rsidRPr="00C12835">
              <w:t>2026 року</w:t>
            </w:r>
          </w:p>
        </w:tc>
        <w:tc>
          <w:tcPr>
            <w:tcW w:w="993" w:type="dxa"/>
          </w:tcPr>
          <w:p w14:paraId="1F58FD98" w14:textId="77777777" w:rsidR="009A5930" w:rsidRPr="00C12835" w:rsidRDefault="009A5930" w:rsidP="004A4146"/>
        </w:tc>
        <w:tc>
          <w:tcPr>
            <w:tcW w:w="1417" w:type="dxa"/>
          </w:tcPr>
          <w:p w14:paraId="34056352" w14:textId="77777777" w:rsidR="009A5930" w:rsidRPr="00C12835" w:rsidRDefault="009A5930" w:rsidP="004A4146">
            <w:r w:rsidRPr="00C12835">
              <w:t>Виконується</w:t>
            </w:r>
          </w:p>
        </w:tc>
        <w:tc>
          <w:tcPr>
            <w:tcW w:w="7938" w:type="dxa"/>
          </w:tcPr>
          <w:p w14:paraId="4DC015FB" w14:textId="77777777" w:rsidR="009A5930" w:rsidRPr="00C12835" w:rsidRDefault="009A5930" w:rsidP="003D6896">
            <w:pPr>
              <w:jc w:val="both"/>
            </w:pPr>
            <w:r w:rsidRPr="00C12835">
              <w:t>Приватними перевізниками здійснюється перевезення на маршрутах загального користування автобусами, з яких</w:t>
            </w:r>
            <w:r w:rsidR="00A325E6">
              <w:rPr>
                <w:lang w:val="uk-UA"/>
              </w:rPr>
              <w:t xml:space="preserve"> </w:t>
            </w:r>
            <w:r w:rsidRPr="00C12835">
              <w:t>10 відсотків (8 автобусів) пристосовані для перевезення осіб з інвалідністю та інших маломобільних груп населення.</w:t>
            </w:r>
          </w:p>
          <w:p w14:paraId="5D182C2D" w14:textId="77777777" w:rsidR="009A5930" w:rsidRPr="00C12835" w:rsidRDefault="009A5930" w:rsidP="003D6896">
            <w:pPr>
              <w:jc w:val="both"/>
              <w:rPr>
                <w:lang w:val="uk-UA"/>
              </w:rPr>
            </w:pPr>
          </w:p>
          <w:p w14:paraId="0363AD11" w14:textId="77777777" w:rsidR="009A5930" w:rsidRPr="00C12835" w:rsidRDefault="009A5930" w:rsidP="00A32BD0">
            <w:pPr>
              <w:jc w:val="both"/>
            </w:pPr>
          </w:p>
        </w:tc>
      </w:tr>
      <w:tr w:rsidR="009A5930" w:rsidRPr="002B2C35" w14:paraId="792B6C8A" w14:textId="77777777" w:rsidTr="002C2DD4">
        <w:tc>
          <w:tcPr>
            <w:tcW w:w="1951" w:type="dxa"/>
          </w:tcPr>
          <w:p w14:paraId="068CAA44" w14:textId="77777777" w:rsidR="009A5930" w:rsidRPr="00C12835" w:rsidRDefault="009A5930" w:rsidP="004A4146">
            <w:r w:rsidRPr="00C12835">
              <w:t xml:space="preserve">3) </w:t>
            </w:r>
            <w:r w:rsidR="00DA3808" w:rsidRPr="00C12835">
              <w:rPr>
                <w:lang w:val="uk-UA"/>
              </w:rPr>
              <w:t>З</w:t>
            </w:r>
            <w:r w:rsidRPr="00C12835">
              <w:t>абезпечити</w:t>
            </w:r>
          </w:p>
          <w:p w14:paraId="5D6CA3DB" w14:textId="77777777" w:rsidR="009A5930" w:rsidRPr="00C12835" w:rsidRDefault="009A5930" w:rsidP="004A4146">
            <w:r w:rsidRPr="00C12835">
              <w:t>поетапне збільшення на</w:t>
            </w:r>
            <w:r w:rsidR="00A325E6">
              <w:rPr>
                <w:lang w:val="uk-UA"/>
              </w:rPr>
              <w:t xml:space="preserve"> </w:t>
            </w:r>
            <w:r w:rsidRPr="00C12835">
              <w:t>маршрутах загального</w:t>
            </w:r>
          </w:p>
          <w:p w14:paraId="2BD6E865" w14:textId="77777777" w:rsidR="009A5930" w:rsidRPr="00C12835" w:rsidRDefault="009A5930" w:rsidP="004A4146">
            <w:r w:rsidRPr="00C12835">
              <w:t xml:space="preserve">користування </w:t>
            </w:r>
            <w:r w:rsidRPr="00C12835">
              <w:lastRenderedPageBreak/>
              <w:t>кількості</w:t>
            </w:r>
          </w:p>
          <w:p w14:paraId="6E9E2A61" w14:textId="77777777" w:rsidR="009A5930" w:rsidRPr="00C12835" w:rsidRDefault="009A5930" w:rsidP="004A4146">
            <w:r w:rsidRPr="00C12835">
              <w:t>транспортних засобів,</w:t>
            </w:r>
          </w:p>
          <w:p w14:paraId="44CCB436" w14:textId="77777777" w:rsidR="009A5930" w:rsidRPr="00C12835" w:rsidRDefault="009A5930" w:rsidP="004A4146">
            <w:r w:rsidRPr="00C12835">
              <w:t>пристосованих для перевезення осіб з інвалідністю та інших</w:t>
            </w:r>
          </w:p>
          <w:p w14:paraId="7C2A67E3" w14:textId="77777777" w:rsidR="009A5930" w:rsidRPr="00C12835" w:rsidRDefault="009A5930" w:rsidP="004A4146">
            <w:r w:rsidRPr="00C12835">
              <w:t>маломобільних груп населення</w:t>
            </w:r>
          </w:p>
        </w:tc>
        <w:tc>
          <w:tcPr>
            <w:tcW w:w="2126" w:type="dxa"/>
          </w:tcPr>
          <w:p w14:paraId="01E05B5E" w14:textId="77777777" w:rsidR="009A5930" w:rsidRPr="00C12835" w:rsidRDefault="009A5930" w:rsidP="004A4146">
            <w:r w:rsidRPr="00C12835">
              <w:lastRenderedPageBreak/>
              <w:t>Департамент</w:t>
            </w:r>
          </w:p>
          <w:p w14:paraId="171DC7D8" w14:textId="77777777" w:rsidR="009A5930" w:rsidRPr="00C12835" w:rsidRDefault="009A5930" w:rsidP="004A4146">
            <w:r w:rsidRPr="00C12835">
              <w:t>інфраструктури</w:t>
            </w:r>
          </w:p>
          <w:p w14:paraId="6C8860C4" w14:textId="77777777" w:rsidR="009A5930" w:rsidRPr="00C12835" w:rsidRDefault="009A5930" w:rsidP="004A4146">
            <w:r w:rsidRPr="00C12835">
              <w:t>обласної державної</w:t>
            </w:r>
          </w:p>
          <w:p w14:paraId="46F531FE" w14:textId="77777777" w:rsidR="009A5930" w:rsidRPr="00C12835" w:rsidRDefault="009A5930" w:rsidP="004A4146">
            <w:r w:rsidRPr="00C12835">
              <w:t>адміністрації</w:t>
            </w:r>
          </w:p>
          <w:p w14:paraId="478BC19A" w14:textId="77777777" w:rsidR="009A5930" w:rsidRPr="00C12835" w:rsidRDefault="009A5930" w:rsidP="004A4146">
            <w:r w:rsidRPr="00C12835">
              <w:t>населених пунктів</w:t>
            </w:r>
          </w:p>
          <w:p w14:paraId="578F131A" w14:textId="77777777" w:rsidR="009A5930" w:rsidRPr="00C12835" w:rsidRDefault="009A5930" w:rsidP="004A4146">
            <w:r w:rsidRPr="00C12835">
              <w:t>деокупованих</w:t>
            </w:r>
          </w:p>
          <w:p w14:paraId="26DCA457" w14:textId="77777777" w:rsidR="009A5930" w:rsidRPr="00C12835" w:rsidRDefault="009A5930" w:rsidP="004A4146">
            <w:r w:rsidRPr="00C12835">
              <w:lastRenderedPageBreak/>
              <w:t>територіальних</w:t>
            </w:r>
          </w:p>
          <w:p w14:paraId="7999538D" w14:textId="77777777" w:rsidR="009A5930" w:rsidRPr="00C12835" w:rsidRDefault="009A5930" w:rsidP="004A4146">
            <w:r w:rsidRPr="00C12835">
              <w:t>громад (за згодою)</w:t>
            </w:r>
          </w:p>
        </w:tc>
        <w:tc>
          <w:tcPr>
            <w:tcW w:w="1134" w:type="dxa"/>
          </w:tcPr>
          <w:p w14:paraId="0A274009" w14:textId="77777777" w:rsidR="009A5930" w:rsidRPr="00C12835" w:rsidRDefault="009A5930" w:rsidP="00DA3808">
            <w:pPr>
              <w:jc w:val="center"/>
            </w:pPr>
            <w:r w:rsidRPr="00C12835">
              <w:lastRenderedPageBreak/>
              <w:t>Грудень</w:t>
            </w:r>
          </w:p>
          <w:p w14:paraId="1ED05DD5" w14:textId="77777777" w:rsidR="009A5930" w:rsidRPr="00C12835" w:rsidRDefault="009A5930" w:rsidP="00DA3808">
            <w:pPr>
              <w:jc w:val="center"/>
            </w:pPr>
            <w:r w:rsidRPr="00C12835">
              <w:t>2026 року</w:t>
            </w:r>
          </w:p>
        </w:tc>
        <w:tc>
          <w:tcPr>
            <w:tcW w:w="993" w:type="dxa"/>
          </w:tcPr>
          <w:p w14:paraId="3AAC6F93" w14:textId="77777777" w:rsidR="009A5930" w:rsidRPr="00C12835" w:rsidRDefault="009A5930" w:rsidP="004A4146"/>
        </w:tc>
        <w:tc>
          <w:tcPr>
            <w:tcW w:w="1417" w:type="dxa"/>
          </w:tcPr>
          <w:p w14:paraId="044120EA" w14:textId="77777777" w:rsidR="009A5930" w:rsidRPr="00C12835" w:rsidRDefault="009A5930" w:rsidP="004A4146">
            <w:r w:rsidRPr="00C12835">
              <w:t>Виконується</w:t>
            </w:r>
          </w:p>
        </w:tc>
        <w:tc>
          <w:tcPr>
            <w:tcW w:w="7938" w:type="dxa"/>
          </w:tcPr>
          <w:p w14:paraId="51986190" w14:textId="77777777" w:rsidR="002B64EE" w:rsidRPr="002B64EE" w:rsidRDefault="002B64EE" w:rsidP="002B64EE">
            <w:pPr>
              <w:spacing w:line="100" w:lineRule="atLeast"/>
              <w:jc w:val="both"/>
            </w:pPr>
            <w:r w:rsidRPr="002B64EE">
              <w:t xml:space="preserve">Зважаючи на знаходження деокупованої території області в зоні активних або можливих бойових дій, ураження рухомого складу в результаті обстрілів та дронових атак, використовується обмежена кількість транспортних засобів, обладнаних посадковими пристроями на </w:t>
            </w:r>
            <w:r w:rsidR="00891400">
              <w:rPr>
                <w:lang w:val="uk-UA"/>
              </w:rPr>
              <w:t>м</w:t>
            </w:r>
            <w:r w:rsidRPr="002B64EE">
              <w:t>аршрутах:</w:t>
            </w:r>
            <w:r w:rsidRPr="002B64EE">
              <w:rPr>
                <w:color w:val="000000"/>
                <w:shd w:val="clear" w:color="auto" w:fill="FFFFFF"/>
              </w:rPr>
              <w:t xml:space="preserve"> </w:t>
            </w:r>
            <w:r w:rsidRPr="002B64EE">
              <w:t xml:space="preserve">на приміських автобусних маршрутах використовуються 2 пристосованих автобуси (20%), на міських автобусних маршрутах - 11автобусів (25%), на тролейбусних маршрутах – 6 тролейбусів (100%). </w:t>
            </w:r>
            <w:r w:rsidRPr="002B64EE">
              <w:rPr>
                <w:color w:val="000000"/>
                <w:shd w:val="clear" w:color="auto" w:fill="FFFFFF"/>
              </w:rPr>
              <w:t>Інформація за посиланням:</w:t>
            </w:r>
          </w:p>
          <w:p w14:paraId="5DE39FC3" w14:textId="77777777" w:rsidR="002B64EE" w:rsidRPr="002B64EE" w:rsidRDefault="002B64EE" w:rsidP="002B64EE">
            <w:pPr>
              <w:rPr>
                <w:color w:val="0000FF"/>
                <w:lang w:val="uk-UA"/>
              </w:rPr>
            </w:pPr>
            <w:hyperlink r:id="rId91" w:history="1">
              <w:r w:rsidRPr="004E5779">
                <w:rPr>
                  <w:rStyle w:val="a5"/>
                </w:rPr>
                <w:t>https://khoda.gov.ua/news/transportna-dostupnist</w:t>
              </w:r>
            </w:hyperlink>
            <w:r>
              <w:rPr>
                <w:color w:val="0000FF"/>
                <w:lang w:val="uk-UA"/>
              </w:rPr>
              <w:t xml:space="preserve"> .</w:t>
            </w:r>
          </w:p>
          <w:p w14:paraId="0074DC80" w14:textId="77777777" w:rsidR="002B64EE" w:rsidRDefault="009A5930" w:rsidP="00A325E6">
            <w:pPr>
              <w:jc w:val="both"/>
              <w:rPr>
                <w:lang w:val="uk-UA"/>
              </w:rPr>
            </w:pPr>
            <w:r w:rsidRPr="00C12835">
              <w:rPr>
                <w:lang w:val="uk-UA"/>
              </w:rPr>
              <w:t>Комунальним</w:t>
            </w:r>
            <w:r w:rsidR="00E83C7A" w:rsidRPr="00C12835">
              <w:rPr>
                <w:lang w:val="uk-UA"/>
              </w:rPr>
              <w:t xml:space="preserve"> </w:t>
            </w:r>
            <w:r w:rsidRPr="00C12835">
              <w:rPr>
                <w:lang w:val="uk-UA"/>
              </w:rPr>
              <w:t>підприємством</w:t>
            </w:r>
            <w:r w:rsidR="00E83C7A" w:rsidRPr="00C12835">
              <w:rPr>
                <w:lang w:val="uk-UA"/>
              </w:rPr>
              <w:t xml:space="preserve"> </w:t>
            </w:r>
            <w:r w:rsidRPr="00C12835">
              <w:rPr>
                <w:lang w:val="uk-UA"/>
              </w:rPr>
              <w:t>«Херсонський</w:t>
            </w:r>
            <w:r w:rsidR="00E83C7A" w:rsidRPr="00C12835">
              <w:rPr>
                <w:lang w:val="uk-UA"/>
              </w:rPr>
              <w:t xml:space="preserve"> </w:t>
            </w:r>
            <w:r w:rsidRPr="00C12835">
              <w:rPr>
                <w:lang w:val="uk-UA"/>
              </w:rPr>
              <w:t>комунальний</w:t>
            </w:r>
            <w:r w:rsidR="00E83C7A" w:rsidRPr="00C12835">
              <w:rPr>
                <w:lang w:val="uk-UA"/>
              </w:rPr>
              <w:t xml:space="preserve"> </w:t>
            </w:r>
            <w:r w:rsidRPr="00C12835">
              <w:rPr>
                <w:lang w:val="uk-UA"/>
              </w:rPr>
              <w:t>транспортний сервіс»</w:t>
            </w:r>
            <w:r w:rsidR="00E83C7A" w:rsidRPr="00C12835">
              <w:rPr>
                <w:lang w:val="uk-UA"/>
              </w:rPr>
              <w:t xml:space="preserve"> </w:t>
            </w:r>
            <w:r w:rsidRPr="00C12835">
              <w:rPr>
                <w:lang w:val="uk-UA"/>
              </w:rPr>
              <w:t>Херсонської міської</w:t>
            </w:r>
            <w:r w:rsidR="00E83C7A" w:rsidRPr="00C12835">
              <w:rPr>
                <w:lang w:val="uk-UA"/>
              </w:rPr>
              <w:t xml:space="preserve"> </w:t>
            </w:r>
            <w:r w:rsidRPr="00C12835">
              <w:rPr>
                <w:lang w:val="uk-UA"/>
              </w:rPr>
              <w:t>ради поновлено склад</w:t>
            </w:r>
            <w:r w:rsidR="00E83C7A" w:rsidRPr="00C12835">
              <w:rPr>
                <w:lang w:val="uk-UA"/>
              </w:rPr>
              <w:t xml:space="preserve"> </w:t>
            </w:r>
            <w:r w:rsidRPr="00C12835">
              <w:rPr>
                <w:lang w:val="uk-UA"/>
              </w:rPr>
              <w:t>транспортних засобів 5</w:t>
            </w:r>
            <w:r w:rsidR="00E83C7A" w:rsidRPr="00C12835">
              <w:rPr>
                <w:lang w:val="uk-UA"/>
              </w:rPr>
              <w:t xml:space="preserve"> </w:t>
            </w:r>
            <w:r w:rsidRPr="00C12835">
              <w:rPr>
                <w:lang w:val="uk-UA"/>
              </w:rPr>
              <w:t>автобусами великої</w:t>
            </w:r>
            <w:r w:rsidR="00E83C7A" w:rsidRPr="00C12835">
              <w:rPr>
                <w:lang w:val="uk-UA"/>
              </w:rPr>
              <w:t xml:space="preserve"> </w:t>
            </w:r>
            <w:r w:rsidRPr="00C12835">
              <w:rPr>
                <w:lang w:val="uk-UA"/>
              </w:rPr>
              <w:t>місткості, що</w:t>
            </w:r>
            <w:r w:rsidR="00E83C7A" w:rsidRPr="00C12835">
              <w:rPr>
                <w:lang w:val="uk-UA"/>
              </w:rPr>
              <w:t xml:space="preserve"> </w:t>
            </w:r>
            <w:r w:rsidRPr="00C12835">
              <w:rPr>
                <w:lang w:val="uk-UA"/>
              </w:rPr>
              <w:t>пристосовані для</w:t>
            </w:r>
            <w:r w:rsidR="00E83C7A" w:rsidRPr="00C12835">
              <w:rPr>
                <w:lang w:val="uk-UA"/>
              </w:rPr>
              <w:t xml:space="preserve"> </w:t>
            </w:r>
            <w:r w:rsidRPr="00C12835">
              <w:rPr>
                <w:lang w:val="uk-UA"/>
              </w:rPr>
              <w:t>перевезення осіб з</w:t>
            </w:r>
            <w:r w:rsidR="00E83C7A" w:rsidRPr="00C12835">
              <w:rPr>
                <w:lang w:val="uk-UA"/>
              </w:rPr>
              <w:t xml:space="preserve"> </w:t>
            </w:r>
            <w:r w:rsidRPr="00C12835">
              <w:rPr>
                <w:lang w:val="uk-UA"/>
              </w:rPr>
              <w:t>інвалідністю та інших</w:t>
            </w:r>
            <w:r w:rsidR="00A325E6">
              <w:rPr>
                <w:lang w:val="uk-UA"/>
              </w:rPr>
              <w:t xml:space="preserve"> </w:t>
            </w:r>
            <w:r w:rsidRPr="002B64EE">
              <w:rPr>
                <w:lang w:val="uk-UA"/>
              </w:rPr>
              <w:t>маломобільних груп</w:t>
            </w:r>
            <w:r w:rsidR="00E83C7A" w:rsidRPr="002B64EE">
              <w:rPr>
                <w:lang w:val="uk-UA"/>
              </w:rPr>
              <w:t xml:space="preserve"> </w:t>
            </w:r>
            <w:r w:rsidRPr="002B64EE">
              <w:rPr>
                <w:lang w:val="uk-UA"/>
              </w:rPr>
              <w:t>населення</w:t>
            </w:r>
            <w:r w:rsidR="00E83C7A" w:rsidRPr="002B64EE">
              <w:rPr>
                <w:lang w:val="uk-UA"/>
              </w:rPr>
              <w:t xml:space="preserve"> </w:t>
            </w:r>
            <w:r w:rsidRPr="002B64EE">
              <w:rPr>
                <w:lang w:val="uk-UA"/>
              </w:rPr>
              <w:t>що пристосовані для перевезення осіб з інвалідністю та інших маломобільних груп населення.</w:t>
            </w:r>
          </w:p>
          <w:p w14:paraId="1E3BDA1E" w14:textId="77777777" w:rsidR="002B64EE" w:rsidRPr="002B2C35" w:rsidRDefault="002B2C35" w:rsidP="00A325E6">
            <w:pPr>
              <w:jc w:val="both"/>
              <w:rPr>
                <w:lang w:val="uk-UA"/>
              </w:rPr>
            </w:pPr>
            <w:r w:rsidRPr="000159A0">
              <w:rPr>
                <w:lang w:val="uk-UA"/>
              </w:rPr>
              <w:t>Після деокупації території Новокаховської міської територіальної громади планується проведення процедури публічних закупівель нових транспортних засобів для обслуговування маршрутів перевізниками із дотриманням вимог щодо їх доступності для маломобільних категорій громадян.</w:t>
            </w:r>
          </w:p>
        </w:tc>
      </w:tr>
      <w:tr w:rsidR="00A874C9" w:rsidRPr="00ED51E9" w14:paraId="3B558E98" w14:textId="77777777" w:rsidTr="002C2DD4">
        <w:tc>
          <w:tcPr>
            <w:tcW w:w="15559" w:type="dxa"/>
            <w:gridSpan w:val="6"/>
          </w:tcPr>
          <w:p w14:paraId="11EFE5F4" w14:textId="77777777" w:rsidR="00A874C9" w:rsidRPr="00C12835" w:rsidRDefault="00A874C9" w:rsidP="00DA3808">
            <w:pPr>
              <w:jc w:val="center"/>
              <w:rPr>
                <w:b/>
                <w:bCs/>
              </w:rPr>
            </w:pPr>
            <w:r w:rsidRPr="00C12835">
              <w:rPr>
                <w:b/>
                <w:bCs/>
              </w:rPr>
              <w:lastRenderedPageBreak/>
              <w:t>Завдання 9. Сприяння розвитку безбар’єрних маршрутів, перехресть, зупинкових комплексів, тротуарів</w:t>
            </w:r>
          </w:p>
        </w:tc>
      </w:tr>
      <w:tr w:rsidR="00C54224" w:rsidRPr="00C54224" w14:paraId="04561238" w14:textId="77777777" w:rsidTr="002C2DD4">
        <w:tc>
          <w:tcPr>
            <w:tcW w:w="1951" w:type="dxa"/>
          </w:tcPr>
          <w:p w14:paraId="5C4C2599" w14:textId="77777777" w:rsidR="00C54224" w:rsidRPr="00C12835" w:rsidRDefault="00C54224" w:rsidP="00C54224">
            <w:pPr>
              <w:rPr>
                <w:lang w:val="uk-UA"/>
              </w:rPr>
            </w:pPr>
            <w:r w:rsidRPr="00C12835">
              <w:rPr>
                <w:lang w:val="uk-UA"/>
              </w:rPr>
              <w:t>1)</w:t>
            </w:r>
            <w:r w:rsidRPr="00C12835">
              <w:t xml:space="preserve"> </w:t>
            </w:r>
            <w:r w:rsidRPr="00C12835">
              <w:rPr>
                <w:lang w:val="uk-UA"/>
              </w:rPr>
              <w:t>Провести оцінку</w:t>
            </w:r>
          </w:p>
          <w:p w14:paraId="704B4A40" w14:textId="77777777" w:rsidR="00C54224" w:rsidRPr="00C12835" w:rsidRDefault="00C54224" w:rsidP="00C54224">
            <w:pPr>
              <w:rPr>
                <w:lang w:val="uk-UA"/>
              </w:rPr>
            </w:pPr>
            <w:r w:rsidRPr="00C12835">
              <w:rPr>
                <w:lang w:val="uk-UA"/>
              </w:rPr>
              <w:t>безбар’єрності вулиць і доріг</w:t>
            </w:r>
          </w:p>
        </w:tc>
        <w:tc>
          <w:tcPr>
            <w:tcW w:w="2126" w:type="dxa"/>
          </w:tcPr>
          <w:p w14:paraId="136C7A21" w14:textId="77777777" w:rsidR="00C54224" w:rsidRPr="00C12835" w:rsidRDefault="00C54224" w:rsidP="00C54224">
            <w:r w:rsidRPr="00C12835">
              <w:t>Управління</w:t>
            </w:r>
          </w:p>
          <w:p w14:paraId="439607A6" w14:textId="77777777" w:rsidR="00C54224" w:rsidRPr="00C12835" w:rsidRDefault="00C54224" w:rsidP="00C54224">
            <w:r w:rsidRPr="00C12835">
              <w:t>містобудування та</w:t>
            </w:r>
          </w:p>
          <w:p w14:paraId="6DB045F7" w14:textId="77777777" w:rsidR="00C54224" w:rsidRPr="00C12835" w:rsidRDefault="00C54224" w:rsidP="00C54224">
            <w:r w:rsidRPr="00C12835">
              <w:t>архітектури</w:t>
            </w:r>
          </w:p>
          <w:p w14:paraId="1E790CB1" w14:textId="77777777" w:rsidR="00C54224" w:rsidRPr="00C12835" w:rsidRDefault="00C54224" w:rsidP="00C54224">
            <w:r w:rsidRPr="00C12835">
              <w:t>обласної державної</w:t>
            </w:r>
          </w:p>
          <w:p w14:paraId="24E8B4CC" w14:textId="77777777" w:rsidR="00C54224" w:rsidRPr="00C12835" w:rsidRDefault="00C54224" w:rsidP="00C54224">
            <w:r w:rsidRPr="00C12835">
              <w:t>адміністрації,</w:t>
            </w:r>
          </w:p>
          <w:p w14:paraId="0E6CCF6D" w14:textId="77777777" w:rsidR="00C54224" w:rsidRPr="00C12835" w:rsidRDefault="00C54224" w:rsidP="00C54224">
            <w:r w:rsidRPr="00C12835">
              <w:t>Департамент</w:t>
            </w:r>
          </w:p>
          <w:p w14:paraId="7F5E4FDA" w14:textId="77777777" w:rsidR="00C54224" w:rsidRPr="00C12835" w:rsidRDefault="00C54224" w:rsidP="00C54224">
            <w:r w:rsidRPr="00C12835">
              <w:t>інфраструктури</w:t>
            </w:r>
          </w:p>
          <w:p w14:paraId="602A546E" w14:textId="77777777" w:rsidR="00C54224" w:rsidRPr="00C12835" w:rsidRDefault="00C54224" w:rsidP="00C54224">
            <w:r w:rsidRPr="00C12835">
              <w:t>обласної державної</w:t>
            </w:r>
          </w:p>
          <w:p w14:paraId="52F5F213" w14:textId="77777777" w:rsidR="00C54224" w:rsidRPr="00C12835" w:rsidRDefault="00C54224" w:rsidP="00C54224">
            <w:r w:rsidRPr="00C12835">
              <w:t>адміністрації,</w:t>
            </w:r>
          </w:p>
          <w:p w14:paraId="4054B53E" w14:textId="77777777" w:rsidR="00C54224" w:rsidRPr="00C12835" w:rsidRDefault="00C54224" w:rsidP="00C54224">
            <w:r w:rsidRPr="00C12835">
              <w:t>військові адміністрації</w:t>
            </w:r>
          </w:p>
          <w:p w14:paraId="0CB9EC69" w14:textId="77777777" w:rsidR="00C54224" w:rsidRPr="00C12835" w:rsidRDefault="00C54224" w:rsidP="00C54224">
            <w:r w:rsidRPr="00C12835">
              <w:t>населених пунктів</w:t>
            </w:r>
          </w:p>
          <w:p w14:paraId="53AF264D" w14:textId="77777777" w:rsidR="00C54224" w:rsidRPr="00C12835" w:rsidRDefault="00C54224" w:rsidP="00C54224">
            <w:r w:rsidRPr="00C12835">
              <w:t>деокупованих</w:t>
            </w:r>
          </w:p>
          <w:p w14:paraId="015D2D9F" w14:textId="77777777" w:rsidR="00C54224" w:rsidRPr="00C12835" w:rsidRDefault="00C54224" w:rsidP="00C54224">
            <w:r w:rsidRPr="00C12835">
              <w:t>територіальних</w:t>
            </w:r>
          </w:p>
          <w:p w14:paraId="6EABD179" w14:textId="77777777" w:rsidR="00C54224" w:rsidRPr="00C12835" w:rsidRDefault="00C54224" w:rsidP="00C54224">
            <w:r w:rsidRPr="00C12835">
              <w:t>громад (за згодою)</w:t>
            </w:r>
          </w:p>
        </w:tc>
        <w:tc>
          <w:tcPr>
            <w:tcW w:w="1134" w:type="dxa"/>
          </w:tcPr>
          <w:p w14:paraId="50900F4F" w14:textId="77777777" w:rsidR="00C54224" w:rsidRPr="00C12835" w:rsidRDefault="00C54224" w:rsidP="000C4175">
            <w:pPr>
              <w:jc w:val="center"/>
            </w:pPr>
            <w:r w:rsidRPr="00C12835">
              <w:t>Грудень</w:t>
            </w:r>
          </w:p>
          <w:p w14:paraId="41A834EC" w14:textId="77777777" w:rsidR="00C54224" w:rsidRPr="00C12835" w:rsidRDefault="00C54224" w:rsidP="000C4175">
            <w:pPr>
              <w:jc w:val="center"/>
            </w:pPr>
            <w:r w:rsidRPr="00C12835">
              <w:t>2026 року</w:t>
            </w:r>
          </w:p>
        </w:tc>
        <w:tc>
          <w:tcPr>
            <w:tcW w:w="993" w:type="dxa"/>
          </w:tcPr>
          <w:p w14:paraId="6D0318CC" w14:textId="77777777" w:rsidR="00C54224" w:rsidRPr="00C12835" w:rsidRDefault="00C54224" w:rsidP="000C4175"/>
        </w:tc>
        <w:tc>
          <w:tcPr>
            <w:tcW w:w="1417" w:type="dxa"/>
          </w:tcPr>
          <w:p w14:paraId="2ADB4CDC" w14:textId="77777777" w:rsidR="00C54224" w:rsidRPr="00C12835" w:rsidRDefault="00C54224" w:rsidP="000C4175">
            <w:r w:rsidRPr="00C12835">
              <w:t>Виконується</w:t>
            </w:r>
          </w:p>
        </w:tc>
        <w:tc>
          <w:tcPr>
            <w:tcW w:w="7938" w:type="dxa"/>
          </w:tcPr>
          <w:p w14:paraId="3A206C6A" w14:textId="77777777" w:rsidR="00C54224" w:rsidRPr="00C12835" w:rsidRDefault="00C54224" w:rsidP="003D6896">
            <w:pPr>
              <w:jc w:val="both"/>
              <w:rPr>
                <w:rFonts w:eastAsia="Cambria"/>
                <w:color w:val="000000"/>
                <w:lang w:val="uk-UA"/>
              </w:rPr>
            </w:pPr>
            <w:r w:rsidRPr="00C12835">
              <w:rPr>
                <w:rFonts w:eastAsia="Cambria"/>
                <w:color w:val="000000"/>
                <w:lang w:val="uk-UA"/>
              </w:rPr>
              <w:t>Оцінка безбар’єрності вулиць і доріг здійснюється під час проведення щорічного моніторингу та оцінки ступеня безбар’єрності об’єктів фізичного оточення і послуг для осіб з інвалідністю</w:t>
            </w:r>
            <w:r w:rsidR="009E7E75" w:rsidRPr="00C12835">
              <w:rPr>
                <w:rFonts w:eastAsia="Cambria"/>
                <w:color w:val="000000"/>
                <w:lang w:val="uk-UA"/>
              </w:rPr>
              <w:t xml:space="preserve">, яка </w:t>
            </w:r>
            <w:r w:rsidR="009E7E75" w:rsidRPr="00C12835">
              <w:rPr>
                <w:rFonts w:eastAsia="Cambria"/>
                <w:color w:val="000000"/>
              </w:rPr>
              <w:t>триватиме з 1 червня до 31 серпня 2026 року в громадах</w:t>
            </w:r>
            <w:r w:rsidR="009E7E75" w:rsidRPr="00C12835">
              <w:rPr>
                <w:rFonts w:eastAsia="Cambria"/>
                <w:color w:val="000000"/>
                <w:lang w:val="uk-UA"/>
              </w:rPr>
              <w:t>, окрім територій</w:t>
            </w:r>
            <w:r w:rsidR="009E7E75" w:rsidRPr="00C12835">
              <w:rPr>
                <w:rFonts w:eastAsia="Cambria"/>
                <w:color w:val="000000"/>
              </w:rPr>
              <w:t>, де ведуться активні бойові дії</w:t>
            </w:r>
            <w:r w:rsidR="009E7E75" w:rsidRPr="00C12835">
              <w:rPr>
                <w:rFonts w:eastAsia="Cambria"/>
                <w:color w:val="000000"/>
                <w:lang w:val="uk-UA"/>
              </w:rPr>
              <w:t>.</w:t>
            </w:r>
          </w:p>
          <w:p w14:paraId="08EBE5D8" w14:textId="77777777" w:rsidR="00C54224" w:rsidRPr="00A325E6" w:rsidRDefault="00C54224" w:rsidP="003D6896">
            <w:pPr>
              <w:jc w:val="both"/>
              <w:rPr>
                <w:lang w:val="uk-UA"/>
              </w:rPr>
            </w:pPr>
            <w:r w:rsidRPr="00C12835">
              <w:rPr>
                <w:rFonts w:eastAsia="Cambria"/>
                <w:color w:val="000000"/>
                <w:lang w:val="uk-UA"/>
              </w:rPr>
              <w:t>У Високопільській ТГ інформація про початок відповідного моніторингу за посиланням:</w:t>
            </w:r>
            <w:r w:rsidR="00A325E6">
              <w:rPr>
                <w:rFonts w:eastAsia="Cambria"/>
                <w:color w:val="000000"/>
                <w:lang w:val="uk-UA"/>
              </w:rPr>
              <w:t xml:space="preserve"> </w:t>
            </w:r>
            <w:hyperlink r:id="rId92" w:history="1">
              <w:r w:rsidRPr="00C12835">
                <w:rPr>
                  <w:rStyle w:val="a5"/>
                  <w:rFonts w:eastAsia="Cambria"/>
                </w:rPr>
                <w:t>https</w:t>
              </w:r>
              <w:r w:rsidRPr="00C12835">
                <w:rPr>
                  <w:rStyle w:val="a5"/>
                  <w:rFonts w:eastAsia="Cambria"/>
                  <w:lang w:val="uk-UA"/>
                </w:rPr>
                <w:t>://</w:t>
              </w:r>
              <w:r w:rsidRPr="00C12835">
                <w:rPr>
                  <w:rStyle w:val="a5"/>
                  <w:rFonts w:eastAsia="Cambria"/>
                </w:rPr>
                <w:t>kronau</w:t>
              </w:r>
              <w:r w:rsidRPr="00C12835">
                <w:rPr>
                  <w:rStyle w:val="a5"/>
                  <w:rFonts w:eastAsia="Cambria"/>
                  <w:lang w:val="uk-UA"/>
                </w:rPr>
                <w:t>.</w:t>
              </w:r>
              <w:r w:rsidRPr="00C12835">
                <w:rPr>
                  <w:rStyle w:val="a5"/>
                  <w:rFonts w:eastAsia="Cambria"/>
                </w:rPr>
                <w:t>gov</w:t>
              </w:r>
              <w:r w:rsidRPr="00C12835">
                <w:rPr>
                  <w:rStyle w:val="a5"/>
                  <w:rFonts w:eastAsia="Cambria"/>
                  <w:lang w:val="uk-UA"/>
                </w:rPr>
                <w:t>.</w:t>
              </w:r>
              <w:r w:rsidRPr="00C12835">
                <w:rPr>
                  <w:rStyle w:val="a5"/>
                  <w:rFonts w:eastAsia="Cambria"/>
                </w:rPr>
                <w:t>ua</w:t>
              </w:r>
              <w:r w:rsidRPr="00C12835">
                <w:rPr>
                  <w:rStyle w:val="a5"/>
                  <w:rFonts w:eastAsia="Cambria"/>
                  <w:lang w:val="uk-UA"/>
                </w:rPr>
                <w:t>/</w:t>
              </w:r>
              <w:r w:rsidRPr="00C12835">
                <w:rPr>
                  <w:rStyle w:val="a5"/>
                  <w:rFonts w:eastAsia="Cambria"/>
                </w:rPr>
                <w:t>news</w:t>
              </w:r>
              <w:r w:rsidRPr="00C12835">
                <w:rPr>
                  <w:rStyle w:val="a5"/>
                  <w:rFonts w:eastAsia="Cambria"/>
                  <w:lang w:val="uk-UA"/>
                </w:rPr>
                <w:t>/1779878172/</w:t>
              </w:r>
            </w:hyperlink>
            <w:r w:rsidR="00A325E6">
              <w:rPr>
                <w:rStyle w:val="a5"/>
                <w:rFonts w:eastAsia="Cambria"/>
                <w:lang w:val="uk-UA"/>
              </w:rPr>
              <w:t>.</w:t>
            </w:r>
            <w:r w:rsidR="000A1885" w:rsidRPr="000159A0">
              <w:rPr>
                <w:lang w:val="uk-UA"/>
              </w:rPr>
              <w:t xml:space="preserve"> Повідомлення про моніторинг </w:t>
            </w:r>
            <w:hyperlink r:id="rId93" w:history="1">
              <w:r w:rsidR="000A1885" w:rsidRPr="000159A0">
                <w:rPr>
                  <w:rStyle w:val="a5"/>
                </w:rPr>
                <w:t>https</w:t>
              </w:r>
              <w:r w:rsidR="000A1885" w:rsidRPr="00C838EC">
                <w:rPr>
                  <w:rStyle w:val="a5"/>
                  <w:lang w:val="uk-UA"/>
                </w:rPr>
                <w:t>://</w:t>
              </w:r>
              <w:r w:rsidR="000A1885" w:rsidRPr="000159A0">
                <w:rPr>
                  <w:rStyle w:val="a5"/>
                </w:rPr>
                <w:t>kronau</w:t>
              </w:r>
              <w:r w:rsidR="000A1885" w:rsidRPr="00C838EC">
                <w:rPr>
                  <w:rStyle w:val="a5"/>
                  <w:lang w:val="uk-UA"/>
                </w:rPr>
                <w:t>.</w:t>
              </w:r>
              <w:r w:rsidR="000A1885" w:rsidRPr="000159A0">
                <w:rPr>
                  <w:rStyle w:val="a5"/>
                </w:rPr>
                <w:t>gov</w:t>
              </w:r>
              <w:r w:rsidR="000A1885" w:rsidRPr="00C838EC">
                <w:rPr>
                  <w:rStyle w:val="a5"/>
                  <w:lang w:val="uk-UA"/>
                </w:rPr>
                <w:t>.</w:t>
              </w:r>
              <w:r w:rsidR="000A1885" w:rsidRPr="000159A0">
                <w:rPr>
                  <w:rStyle w:val="a5"/>
                </w:rPr>
                <w:t>ua</w:t>
              </w:r>
              <w:r w:rsidR="000A1885" w:rsidRPr="00C838EC">
                <w:rPr>
                  <w:rStyle w:val="a5"/>
                  <w:lang w:val="uk-UA"/>
                </w:rPr>
                <w:t>/</w:t>
              </w:r>
              <w:r w:rsidR="000A1885" w:rsidRPr="000159A0">
                <w:rPr>
                  <w:rStyle w:val="a5"/>
                </w:rPr>
                <w:t>news</w:t>
              </w:r>
              <w:r w:rsidR="000A1885" w:rsidRPr="00C838EC">
                <w:rPr>
                  <w:rStyle w:val="a5"/>
                  <w:lang w:val="uk-UA"/>
                </w:rPr>
                <w:t>/1779878172/</w:t>
              </w:r>
            </w:hyperlink>
            <w:r w:rsidR="000A1885" w:rsidRPr="000159A0">
              <w:rPr>
                <w:lang w:val="uk-UA"/>
              </w:rPr>
              <w:t xml:space="preserve">  </w:t>
            </w:r>
          </w:p>
          <w:p w14:paraId="5CDD3FF2" w14:textId="77777777" w:rsidR="00C54224" w:rsidRPr="000A1885" w:rsidRDefault="00A85403" w:rsidP="00A85403">
            <w:pPr>
              <w:jc w:val="both"/>
              <w:rPr>
                <w:lang w:val="uk-UA"/>
              </w:rPr>
            </w:pPr>
            <w:r w:rsidRPr="00847DD3">
              <w:rPr>
                <w:lang w:val="uk-UA"/>
              </w:rPr>
              <w:t>Фахівцями Кочубеївської ТГ проведено оцінку ступеня безбар’єрності вулиці в селі Кочубеївка, яка входить до безбар’єрного маршруту. По вулиці Менонітській відновлено покриття тротуарів, нанесено дорожню</w:t>
            </w:r>
            <w:r w:rsidRPr="000A1885">
              <w:rPr>
                <w:lang w:val="uk-UA"/>
              </w:rPr>
              <w:t xml:space="preserve"> розмітку, встановлено «лежачі поліцейські» в місцях підвищеного ризику </w:t>
            </w:r>
            <w:hyperlink r:id="rId94" w:history="1">
              <w:r w:rsidRPr="000A1885">
                <w:rPr>
                  <w:rStyle w:val="a5"/>
                  <w:lang w:val="uk-UA"/>
                </w:rPr>
                <w:t>https://kochubeivska-gromada.gov.ua/news/1767361799/</w:t>
              </w:r>
            </w:hyperlink>
            <w:r w:rsidRPr="000A1885">
              <w:rPr>
                <w:lang w:val="uk-UA"/>
              </w:rPr>
              <w:t xml:space="preserve"> </w:t>
            </w:r>
            <w:r w:rsidR="00A325E6" w:rsidRPr="000A1885">
              <w:rPr>
                <w:lang w:val="uk-UA"/>
              </w:rPr>
              <w:t>.</w:t>
            </w:r>
          </w:p>
          <w:p w14:paraId="2EEB14C3" w14:textId="77777777" w:rsidR="000E0887" w:rsidRPr="000A1885" w:rsidRDefault="000A1885" w:rsidP="000E0887">
            <w:pPr>
              <w:jc w:val="both"/>
              <w:rPr>
                <w:lang w:val="uk-UA"/>
              </w:rPr>
            </w:pPr>
            <w:r w:rsidRPr="000A1885">
              <w:rPr>
                <w:lang w:val="uk-UA"/>
              </w:rPr>
              <w:t>У Нововоронцовській ТГ п</w:t>
            </w:r>
            <w:r w:rsidR="000E0887" w:rsidRPr="000A1885">
              <w:rPr>
                <w:color w:val="000000"/>
                <w:lang w:val="uk-UA"/>
              </w:rPr>
              <w:t>ід час обстежень</w:t>
            </w:r>
            <w:r w:rsidRPr="000A1885">
              <w:rPr>
                <w:color w:val="000000"/>
                <w:lang w:val="uk-UA"/>
              </w:rPr>
              <w:t xml:space="preserve"> </w:t>
            </w:r>
            <w:r w:rsidR="000E0887" w:rsidRPr="000A1885">
              <w:rPr>
                <w:color w:val="000000"/>
                <w:lang w:val="uk-UA"/>
              </w:rPr>
              <w:t>об’єктів</w:t>
            </w:r>
            <w:r w:rsidRPr="000A1885">
              <w:rPr>
                <w:color w:val="000000"/>
                <w:lang w:val="uk-UA"/>
              </w:rPr>
              <w:t xml:space="preserve"> </w:t>
            </w:r>
            <w:r w:rsidR="000E0887" w:rsidRPr="000A1885">
              <w:rPr>
                <w:color w:val="000000"/>
                <w:lang w:val="uk-UA"/>
              </w:rPr>
              <w:t>громади</w:t>
            </w:r>
            <w:r w:rsidRPr="000A1885">
              <w:rPr>
                <w:color w:val="000000"/>
                <w:lang w:val="uk-UA"/>
              </w:rPr>
              <w:t xml:space="preserve"> </w:t>
            </w:r>
            <w:r w:rsidR="000E0887" w:rsidRPr="000A1885">
              <w:rPr>
                <w:color w:val="000000"/>
                <w:lang w:val="uk-UA"/>
              </w:rPr>
              <w:t>оцінюється стан прилеглої</w:t>
            </w:r>
            <w:r w:rsidRPr="000A1885">
              <w:rPr>
                <w:color w:val="000000"/>
                <w:lang w:val="uk-UA"/>
              </w:rPr>
              <w:t xml:space="preserve"> </w:t>
            </w:r>
            <w:r w:rsidR="000E0887" w:rsidRPr="000A1885">
              <w:rPr>
                <w:color w:val="000000"/>
                <w:lang w:val="uk-UA"/>
              </w:rPr>
              <w:t>території та можливість</w:t>
            </w:r>
            <w:r w:rsidRPr="000A1885">
              <w:rPr>
                <w:color w:val="000000"/>
                <w:lang w:val="uk-UA"/>
              </w:rPr>
              <w:t xml:space="preserve"> </w:t>
            </w:r>
            <w:r w:rsidR="000E0887" w:rsidRPr="000A1885">
              <w:rPr>
                <w:color w:val="000000"/>
                <w:lang w:val="uk-UA"/>
              </w:rPr>
              <w:t>безперешкодного</w:t>
            </w:r>
            <w:r w:rsidRPr="000A1885">
              <w:rPr>
                <w:color w:val="000000"/>
                <w:lang w:val="uk-UA"/>
              </w:rPr>
              <w:t xml:space="preserve"> </w:t>
            </w:r>
            <w:r w:rsidR="000E0887" w:rsidRPr="000A1885">
              <w:rPr>
                <w:color w:val="000000"/>
                <w:lang w:val="uk-UA"/>
              </w:rPr>
              <w:t>пересування</w:t>
            </w:r>
            <w:r w:rsidRPr="000A1885">
              <w:rPr>
                <w:color w:val="000000"/>
                <w:lang w:val="uk-UA"/>
              </w:rPr>
              <w:t xml:space="preserve"> мало мобільних </w:t>
            </w:r>
            <w:r w:rsidR="000E0887" w:rsidRPr="000A1885">
              <w:rPr>
                <w:color w:val="000000"/>
                <w:lang w:val="uk-UA"/>
              </w:rPr>
              <w:t>груп</w:t>
            </w:r>
            <w:r w:rsidRPr="000A1885">
              <w:rPr>
                <w:color w:val="000000"/>
                <w:lang w:val="uk-UA"/>
              </w:rPr>
              <w:t xml:space="preserve"> </w:t>
            </w:r>
            <w:r w:rsidR="000E0887" w:rsidRPr="000A1885">
              <w:rPr>
                <w:color w:val="000000"/>
                <w:lang w:val="uk-UA"/>
              </w:rPr>
              <w:t>населення. Виявлені потреби враховуютьс</w:t>
            </w:r>
            <w:r w:rsidRPr="000A1885">
              <w:rPr>
                <w:color w:val="000000"/>
                <w:lang w:val="uk-UA"/>
              </w:rPr>
              <w:t xml:space="preserve"> </w:t>
            </w:r>
            <w:r w:rsidR="000E0887" w:rsidRPr="000A1885">
              <w:rPr>
                <w:color w:val="000000"/>
                <w:lang w:val="uk-UA"/>
              </w:rPr>
              <w:t>япід час визначення</w:t>
            </w:r>
            <w:r w:rsidRPr="000A1885">
              <w:rPr>
                <w:color w:val="000000"/>
                <w:lang w:val="uk-UA"/>
              </w:rPr>
              <w:t xml:space="preserve"> </w:t>
            </w:r>
            <w:r w:rsidR="000E0887" w:rsidRPr="000A1885">
              <w:rPr>
                <w:color w:val="000000"/>
                <w:lang w:val="uk-UA"/>
              </w:rPr>
              <w:t>першочергових</w:t>
            </w:r>
            <w:r w:rsidRPr="000A1885">
              <w:rPr>
                <w:color w:val="000000"/>
                <w:lang w:val="uk-UA"/>
              </w:rPr>
              <w:t xml:space="preserve"> </w:t>
            </w:r>
            <w:r w:rsidR="000E0887" w:rsidRPr="000A1885">
              <w:rPr>
                <w:color w:val="000000"/>
                <w:lang w:val="uk-UA"/>
              </w:rPr>
              <w:t>заходів з покращення</w:t>
            </w:r>
            <w:r w:rsidRPr="000A1885">
              <w:rPr>
                <w:color w:val="000000"/>
                <w:lang w:val="uk-UA"/>
              </w:rPr>
              <w:t xml:space="preserve"> </w:t>
            </w:r>
            <w:r w:rsidR="000E0887" w:rsidRPr="000A1885">
              <w:rPr>
                <w:color w:val="000000"/>
                <w:lang w:val="uk-UA"/>
              </w:rPr>
              <w:t>доступності.</w:t>
            </w:r>
          </w:p>
          <w:p w14:paraId="0B883B42" w14:textId="77777777" w:rsidR="000E0887" w:rsidRPr="000A1885" w:rsidRDefault="000A1885" w:rsidP="000A1885">
            <w:pPr>
              <w:jc w:val="both"/>
              <w:rPr>
                <w:lang w:val="uk-UA"/>
              </w:rPr>
            </w:pPr>
            <w:r w:rsidRPr="000A1885">
              <w:rPr>
                <w:lang w:val="uk-UA"/>
              </w:rPr>
              <w:t xml:space="preserve">У Борозенській ТГ </w:t>
            </w:r>
            <w:r w:rsidRPr="000A1885">
              <w:rPr>
                <w:rFonts w:eastAsia="Cambria"/>
                <w:lang w:val="uk-UA"/>
              </w:rPr>
              <w:t>у</w:t>
            </w:r>
            <w:r w:rsidRPr="000A1885">
              <w:rPr>
                <w:rFonts w:eastAsia="Cambria"/>
              </w:rPr>
              <w:t xml:space="preserve"> 2027 році планується провести оцінку безбар’єрності вулиць і доріг громади</w:t>
            </w:r>
            <w:r w:rsidRPr="000A1885">
              <w:rPr>
                <w:rFonts w:eastAsia="Cambria"/>
                <w:lang w:val="uk-UA"/>
              </w:rPr>
              <w:t>.</w:t>
            </w:r>
          </w:p>
        </w:tc>
      </w:tr>
      <w:tr w:rsidR="009A5930" w:rsidRPr="00DD350A" w14:paraId="1C0C09C6" w14:textId="77777777" w:rsidTr="002C2DD4">
        <w:tc>
          <w:tcPr>
            <w:tcW w:w="1951" w:type="dxa"/>
          </w:tcPr>
          <w:p w14:paraId="7505AD81" w14:textId="77777777" w:rsidR="009A5930" w:rsidRPr="00C12835" w:rsidRDefault="009A5930" w:rsidP="004A4146">
            <w:r w:rsidRPr="00C12835">
              <w:t xml:space="preserve">2) </w:t>
            </w:r>
            <w:r w:rsidR="00DA3808" w:rsidRPr="00C12835">
              <w:rPr>
                <w:lang w:val="uk-UA"/>
              </w:rPr>
              <w:t>В</w:t>
            </w:r>
            <w:r w:rsidRPr="00C12835">
              <w:t>ключити до</w:t>
            </w:r>
          </w:p>
          <w:p w14:paraId="75DE32C8" w14:textId="77777777" w:rsidR="009A5930" w:rsidRPr="00C12835" w:rsidRDefault="009A5930" w:rsidP="004A4146">
            <w:r w:rsidRPr="00C12835">
              <w:t>програмних документів</w:t>
            </w:r>
          </w:p>
          <w:p w14:paraId="684F2BD9" w14:textId="77777777" w:rsidR="009A5930" w:rsidRPr="00C12835" w:rsidRDefault="009A5930" w:rsidP="004A4146">
            <w:r w:rsidRPr="00C12835">
              <w:t>заходи з облаштування</w:t>
            </w:r>
          </w:p>
          <w:p w14:paraId="40521426" w14:textId="77777777" w:rsidR="009A5930" w:rsidRPr="00C12835" w:rsidRDefault="009A5930" w:rsidP="00DA3808">
            <w:r w:rsidRPr="00C12835">
              <w:t>безбар’єрних вулиць і</w:t>
            </w:r>
            <w:r w:rsidR="00DA3808" w:rsidRPr="00C12835">
              <w:rPr>
                <w:lang w:val="uk-UA"/>
              </w:rPr>
              <w:t xml:space="preserve"> </w:t>
            </w:r>
            <w:r w:rsidRPr="00C12835">
              <w:t>доріг</w:t>
            </w:r>
          </w:p>
        </w:tc>
        <w:tc>
          <w:tcPr>
            <w:tcW w:w="2126" w:type="dxa"/>
          </w:tcPr>
          <w:p w14:paraId="27DBDA5C" w14:textId="77777777" w:rsidR="009A5930" w:rsidRPr="00C12835" w:rsidRDefault="009A5930" w:rsidP="004A4146">
            <w:r w:rsidRPr="00C12835">
              <w:t>Управління</w:t>
            </w:r>
          </w:p>
          <w:p w14:paraId="3854CC1F" w14:textId="77777777" w:rsidR="009A5930" w:rsidRPr="00C12835" w:rsidRDefault="009A5930" w:rsidP="004A4146">
            <w:r w:rsidRPr="00C12835">
              <w:t>містобудування та</w:t>
            </w:r>
          </w:p>
          <w:p w14:paraId="28278CCB" w14:textId="77777777" w:rsidR="009A5930" w:rsidRPr="00C12835" w:rsidRDefault="009A5930" w:rsidP="004A4146">
            <w:r w:rsidRPr="00C12835">
              <w:t>архітектури</w:t>
            </w:r>
          </w:p>
          <w:p w14:paraId="1050FED2" w14:textId="77777777" w:rsidR="009A5930" w:rsidRPr="00C12835" w:rsidRDefault="009A5930" w:rsidP="004A4146">
            <w:r w:rsidRPr="00C12835">
              <w:t>обласної державної</w:t>
            </w:r>
          </w:p>
          <w:p w14:paraId="0E4C852D" w14:textId="77777777" w:rsidR="009A5930" w:rsidRPr="00C12835" w:rsidRDefault="009A5930" w:rsidP="004A4146">
            <w:r w:rsidRPr="00C12835">
              <w:t>адміністрації,</w:t>
            </w:r>
          </w:p>
          <w:p w14:paraId="289DBC62" w14:textId="77777777" w:rsidR="009A5930" w:rsidRPr="00C12835" w:rsidRDefault="009A5930" w:rsidP="004A4146">
            <w:r w:rsidRPr="00C12835">
              <w:t>Департамент</w:t>
            </w:r>
          </w:p>
          <w:p w14:paraId="4650B572" w14:textId="77777777" w:rsidR="009A5930" w:rsidRPr="00C12835" w:rsidRDefault="009A5930" w:rsidP="004A4146">
            <w:r w:rsidRPr="00C12835">
              <w:t>інфраструктури</w:t>
            </w:r>
          </w:p>
          <w:p w14:paraId="214DB8F2" w14:textId="77777777" w:rsidR="009A5930" w:rsidRPr="00C12835" w:rsidRDefault="009A5930" w:rsidP="004A4146">
            <w:r w:rsidRPr="00C12835">
              <w:t>обласної державної</w:t>
            </w:r>
          </w:p>
          <w:p w14:paraId="3DBCF049" w14:textId="77777777" w:rsidR="009A5930" w:rsidRPr="00C12835" w:rsidRDefault="009A5930" w:rsidP="004A4146">
            <w:r w:rsidRPr="00C12835">
              <w:t>адміністрації,</w:t>
            </w:r>
          </w:p>
          <w:p w14:paraId="145AE83B" w14:textId="77777777" w:rsidR="009A5930" w:rsidRPr="00C12835" w:rsidRDefault="009A5930" w:rsidP="004A4146">
            <w:r w:rsidRPr="00C12835">
              <w:t>військові адміністрації</w:t>
            </w:r>
          </w:p>
          <w:p w14:paraId="7E8BCC63" w14:textId="77777777" w:rsidR="009A5930" w:rsidRPr="00C12835" w:rsidRDefault="009A5930" w:rsidP="004A4146">
            <w:r w:rsidRPr="00C12835">
              <w:t>населених пунктів</w:t>
            </w:r>
          </w:p>
          <w:p w14:paraId="542CF191" w14:textId="77777777" w:rsidR="009A5930" w:rsidRPr="00C12835" w:rsidRDefault="009A5930" w:rsidP="004A4146">
            <w:r w:rsidRPr="00C12835">
              <w:t>деокупованих</w:t>
            </w:r>
          </w:p>
          <w:p w14:paraId="5B3C2E67" w14:textId="77777777" w:rsidR="009A5930" w:rsidRPr="00C12835" w:rsidRDefault="009A5930" w:rsidP="004A4146">
            <w:r w:rsidRPr="00C12835">
              <w:t>територіальних</w:t>
            </w:r>
          </w:p>
          <w:p w14:paraId="2ECD0062" w14:textId="77777777" w:rsidR="009A5930" w:rsidRPr="00C12835" w:rsidRDefault="009A5930" w:rsidP="004A4146">
            <w:r w:rsidRPr="00C12835">
              <w:t>громад (за згодою)</w:t>
            </w:r>
          </w:p>
        </w:tc>
        <w:tc>
          <w:tcPr>
            <w:tcW w:w="1134" w:type="dxa"/>
          </w:tcPr>
          <w:p w14:paraId="099476B6" w14:textId="77777777" w:rsidR="009A5930" w:rsidRPr="00C12835" w:rsidRDefault="009A5930" w:rsidP="00DA3808">
            <w:pPr>
              <w:jc w:val="center"/>
            </w:pPr>
            <w:r w:rsidRPr="00C12835">
              <w:t>Грудень</w:t>
            </w:r>
          </w:p>
          <w:p w14:paraId="1F9AE60E" w14:textId="77777777" w:rsidR="009A5930" w:rsidRPr="00C12835" w:rsidRDefault="009A5930" w:rsidP="00DA3808">
            <w:pPr>
              <w:jc w:val="center"/>
            </w:pPr>
            <w:r w:rsidRPr="00C12835">
              <w:t>2026 року</w:t>
            </w:r>
          </w:p>
        </w:tc>
        <w:tc>
          <w:tcPr>
            <w:tcW w:w="993" w:type="dxa"/>
          </w:tcPr>
          <w:p w14:paraId="14787AEF" w14:textId="77777777" w:rsidR="009A5930" w:rsidRPr="00C12835" w:rsidRDefault="009A5930" w:rsidP="004A4146"/>
        </w:tc>
        <w:tc>
          <w:tcPr>
            <w:tcW w:w="1417" w:type="dxa"/>
          </w:tcPr>
          <w:p w14:paraId="6D10E01D" w14:textId="77777777" w:rsidR="009A5930" w:rsidRPr="00C12835" w:rsidRDefault="009A5930" w:rsidP="004A4146">
            <w:r w:rsidRPr="00C12835">
              <w:t>Виконується</w:t>
            </w:r>
          </w:p>
        </w:tc>
        <w:tc>
          <w:tcPr>
            <w:tcW w:w="7938" w:type="dxa"/>
          </w:tcPr>
          <w:p w14:paraId="3B72A8B4" w14:textId="77777777" w:rsidR="00C54224" w:rsidRPr="00C12835" w:rsidRDefault="00C54224" w:rsidP="00C54224">
            <w:pPr>
              <w:jc w:val="both"/>
              <w:rPr>
                <w:lang w:val="uk-UA"/>
              </w:rPr>
            </w:pPr>
            <w:r w:rsidRPr="00C12835">
              <w:rPr>
                <w:lang w:val="uk-UA"/>
              </w:rPr>
              <w:t>Розпорядженням начальника Херсонської обласної військової адміністрації від 16</w:t>
            </w:r>
            <w:r w:rsidR="00847DD3">
              <w:rPr>
                <w:lang w:val="uk-UA"/>
              </w:rPr>
              <w:t xml:space="preserve"> лютого </w:t>
            </w:r>
            <w:r w:rsidRPr="00C12835">
              <w:rPr>
                <w:lang w:val="uk-UA"/>
              </w:rPr>
              <w:t xml:space="preserve">2026 </w:t>
            </w:r>
            <w:r w:rsidR="00847DD3">
              <w:rPr>
                <w:lang w:val="uk-UA"/>
              </w:rPr>
              <w:t xml:space="preserve">року </w:t>
            </w:r>
            <w:r w:rsidRPr="00C12835">
              <w:rPr>
                <w:lang w:val="uk-UA"/>
              </w:rPr>
              <w:t>№ 49 затверджено Програму створення безбар’єрного простору в Херсонській області на</w:t>
            </w:r>
            <w:r w:rsidR="00A325E6">
              <w:rPr>
                <w:lang w:val="uk-UA"/>
              </w:rPr>
              <w:t xml:space="preserve"> </w:t>
            </w:r>
            <w:r w:rsidRPr="00C12835">
              <w:rPr>
                <w:lang w:val="uk-UA"/>
              </w:rPr>
              <w:t xml:space="preserve">2026–2028 роки. До заходів якої включено питання облаштування безбар’єрних маршрутів в населених пунктах деокупованих територіальних громад. </w:t>
            </w:r>
          </w:p>
          <w:p w14:paraId="38BED815" w14:textId="77777777" w:rsidR="00C54224" w:rsidRPr="00C12835" w:rsidRDefault="00C54224" w:rsidP="00C54224">
            <w:pPr>
              <w:jc w:val="both"/>
              <w:rPr>
                <w:lang w:val="uk-UA"/>
              </w:rPr>
            </w:pPr>
            <w:r w:rsidRPr="00C12835">
              <w:rPr>
                <w:lang w:val="uk-UA"/>
              </w:rPr>
              <w:t>В Білозерській територіальній громаді з оновлено проєкт Стратегії розвитку Білозерської селищної територіальної громади до 2030 року та Плану заходів на 2026-2027 роки з реалізації Стратегії розвитку Білозерської сільської територіальної громади</w:t>
            </w:r>
            <w:r w:rsidRPr="00C12835">
              <w:t> </w:t>
            </w:r>
            <w:r w:rsidRPr="00C12835">
              <w:rPr>
                <w:lang w:val="uk-UA"/>
              </w:rPr>
              <w:t xml:space="preserve"> на період до 2030 року (з урахуванням вимог безбар’єрності).</w:t>
            </w:r>
          </w:p>
          <w:p w14:paraId="0C747D8A" w14:textId="77777777" w:rsidR="00115F4D" w:rsidRPr="00C12835" w:rsidRDefault="00C54224" w:rsidP="003D6896">
            <w:pPr>
              <w:jc w:val="both"/>
              <w:rPr>
                <w:lang w:val="uk-UA"/>
              </w:rPr>
            </w:pPr>
            <w:r w:rsidRPr="00C12835">
              <w:rPr>
                <w:lang w:val="uk-UA"/>
              </w:rPr>
              <w:t xml:space="preserve">У Високопільській територіальній громаді облаштування елементів безбар'єрності на об'єктах дорожньої інфраструктури як захід входить до Програми створення безбар'єрного простору на території Високопільської селищної територіальної громади на 2026-2028 роки: </w:t>
            </w:r>
            <w:hyperlink r:id="rId95"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/1767774327/</w:t>
              </w:r>
            </w:hyperlink>
            <w:r w:rsidRPr="00C12835">
              <w:rPr>
                <w:lang w:val="uk-UA"/>
              </w:rPr>
              <w:t>.</w:t>
            </w:r>
          </w:p>
          <w:p w14:paraId="6C00DDCA" w14:textId="77777777" w:rsidR="005A5D87" w:rsidRPr="00C12835" w:rsidRDefault="005A5D87" w:rsidP="006E0ABE">
            <w:pPr>
              <w:jc w:val="both"/>
              <w:rPr>
                <w:lang w:val="x-none"/>
              </w:rPr>
            </w:pPr>
            <w:r w:rsidRPr="00C12835">
              <w:rPr>
                <w:lang w:val="uk-UA"/>
              </w:rPr>
              <w:t>На</w:t>
            </w:r>
            <w:r w:rsidR="006E0ABE" w:rsidRPr="00C12835">
              <w:rPr>
                <w:rFonts w:eastAsia="Microsoft Sans Serif"/>
                <w:color w:val="000000"/>
                <w:lang w:val="uk-UA"/>
              </w:rPr>
              <w:t xml:space="preserve"> </w:t>
            </w:r>
            <w:r w:rsidR="006E0ABE" w:rsidRPr="00C12835">
              <w:rPr>
                <w:lang w:val="uk-UA"/>
              </w:rPr>
              <w:t>засіданн</w:t>
            </w:r>
            <w:bookmarkStart w:id="1" w:name="_Hlk200016453"/>
            <w:r w:rsidR="006E0ABE" w:rsidRPr="00C12835">
              <w:rPr>
                <w:lang w:val="uk-UA"/>
              </w:rPr>
              <w:t>і Ради безбар’єрності при Херсонській обласній державній (військовій) адміністрації</w:t>
            </w:r>
            <w:bookmarkEnd w:id="1"/>
            <w:r w:rsidR="006E0ABE" w:rsidRPr="00C12835">
              <w:rPr>
                <w:lang w:val="uk-UA"/>
              </w:rPr>
              <w:t xml:space="preserve"> 29</w:t>
            </w:r>
            <w:r w:rsidR="00847DD3">
              <w:rPr>
                <w:lang w:val="uk-UA"/>
              </w:rPr>
              <w:t xml:space="preserve"> травня </w:t>
            </w:r>
            <w:r w:rsidR="006E0ABE" w:rsidRPr="00C12835">
              <w:rPr>
                <w:lang w:val="uk-UA"/>
              </w:rPr>
              <w:t xml:space="preserve">2026 року було розглянуто та погоджено проєктні </w:t>
            </w:r>
            <w:r w:rsidR="006E0ABE" w:rsidRPr="00C12835">
              <w:rPr>
                <w:lang w:val="x-none"/>
              </w:rPr>
              <w:t>пропозиції щодо створення безбар’єрних маршрутів в селищі Високопілля, селищі Велик</w:t>
            </w:r>
            <w:r w:rsidR="00847DD3">
              <w:rPr>
                <w:lang w:val="x-none"/>
              </w:rPr>
              <w:t>а</w:t>
            </w:r>
            <w:r w:rsidR="006E0ABE" w:rsidRPr="00C12835">
              <w:rPr>
                <w:lang w:val="x-none"/>
              </w:rPr>
              <w:t xml:space="preserve"> Олександрівка та у місті Херсон.</w:t>
            </w:r>
          </w:p>
          <w:p w14:paraId="7849733C" w14:textId="77777777" w:rsidR="00A325E6" w:rsidRDefault="00A325E6" w:rsidP="006E0ABE">
            <w:pPr>
              <w:jc w:val="both"/>
              <w:rPr>
                <w:lang w:val="uk-UA"/>
              </w:rPr>
            </w:pPr>
            <w:r>
              <w:rPr>
                <w:lang w:val="x-none"/>
              </w:rPr>
              <w:lastRenderedPageBreak/>
              <w:t>На сайті Калинівськаої територіальної громади р</w:t>
            </w:r>
            <w:r w:rsidR="000D29DD" w:rsidRPr="00C12835">
              <w:rPr>
                <w:lang w:val="x-none"/>
              </w:rPr>
              <w:t xml:space="preserve">озміщено </w:t>
            </w:r>
            <w:r>
              <w:rPr>
                <w:lang w:val="x-none"/>
              </w:rPr>
              <w:t xml:space="preserve">відповідні матеріали </w:t>
            </w:r>
            <w:hyperlink r:id="rId96" w:history="1">
              <w:r w:rsidRPr="00052DE4">
                <w:rPr>
                  <w:rStyle w:val="a5"/>
                  <w:lang w:val="x-none"/>
                </w:rPr>
                <w:t>https://kalynivske-gromada.gov.ua/news/1755155628/</w:t>
              </w:r>
            </w:hyperlink>
            <w:r>
              <w:rPr>
                <w:lang w:val="x-none"/>
              </w:rPr>
              <w:t>.</w:t>
            </w:r>
          </w:p>
          <w:p w14:paraId="34D6B185" w14:textId="77777777" w:rsidR="001A314A" w:rsidRPr="001A314A" w:rsidRDefault="00310AD4" w:rsidP="00310AD4">
            <w:pPr>
              <w:jc w:val="both"/>
              <w:rPr>
                <w:color w:val="000000"/>
                <w:lang w:val="uk-UA"/>
              </w:rPr>
            </w:pPr>
            <w:r>
              <w:rPr>
                <w:lang w:val="uk-UA"/>
              </w:rPr>
              <w:t>У Нововоронцовській ТГ</w:t>
            </w:r>
            <w:r w:rsidRPr="00310AD4">
              <w:rPr>
                <w:lang w:val="uk-UA"/>
              </w:rPr>
              <w:t xml:space="preserve"> облаштування</w:t>
            </w:r>
            <w:r>
              <w:rPr>
                <w:lang w:val="uk-UA"/>
              </w:rPr>
              <w:t xml:space="preserve"> </w:t>
            </w:r>
            <w:r w:rsidRPr="00310AD4">
              <w:rPr>
                <w:lang w:val="uk-UA"/>
              </w:rPr>
              <w:t>безбар’єрних вулиць і</w:t>
            </w:r>
            <w:r w:rsidRPr="00C12835">
              <w:rPr>
                <w:lang w:val="uk-UA"/>
              </w:rPr>
              <w:t xml:space="preserve"> </w:t>
            </w:r>
            <w:r w:rsidRPr="00310AD4">
              <w:rPr>
                <w:lang w:val="uk-UA"/>
              </w:rPr>
              <w:t>доріг</w:t>
            </w:r>
            <w:r>
              <w:rPr>
                <w:lang w:val="uk-UA"/>
              </w:rPr>
              <w:t xml:space="preserve"> як захід включено до </w:t>
            </w:r>
            <w:r w:rsidR="001A314A">
              <w:rPr>
                <w:lang w:val="uk-UA"/>
              </w:rPr>
              <w:t xml:space="preserve">Плану заходів на 2026-2028 роки із створення безбар’єрного простору в громаді. </w:t>
            </w:r>
            <w:r w:rsidRPr="001A314A">
              <w:rPr>
                <w:color w:val="000000"/>
                <w:lang w:val="uk-UA"/>
              </w:rPr>
              <w:t>Також затверджено План роботи</w:t>
            </w:r>
            <w:r w:rsidR="001A314A">
              <w:rPr>
                <w:color w:val="000000"/>
                <w:lang w:val="uk-UA"/>
              </w:rPr>
              <w:t xml:space="preserve"> </w:t>
            </w:r>
            <w:r w:rsidRPr="001A314A">
              <w:rPr>
                <w:color w:val="000000"/>
                <w:lang w:val="uk-UA"/>
              </w:rPr>
              <w:t>уповноваженої особи з питань</w:t>
            </w:r>
            <w:r w:rsidR="001A314A">
              <w:rPr>
                <w:color w:val="000000"/>
                <w:lang w:val="uk-UA"/>
              </w:rPr>
              <w:t xml:space="preserve"> </w:t>
            </w:r>
            <w:r w:rsidRPr="001A314A">
              <w:rPr>
                <w:color w:val="000000"/>
                <w:lang w:val="uk-UA"/>
              </w:rPr>
              <w:t>безбар’єрності по Нововоронцовській</w:t>
            </w:r>
            <w:r w:rsidR="001A314A">
              <w:rPr>
                <w:color w:val="000000"/>
                <w:lang w:val="uk-UA"/>
              </w:rPr>
              <w:t xml:space="preserve"> ТГ</w:t>
            </w:r>
            <w:r w:rsidRPr="001A314A">
              <w:rPr>
                <w:color w:val="000000"/>
                <w:lang w:val="uk-UA"/>
              </w:rPr>
              <w:t xml:space="preserve"> на півріччя 2026 року. На засіданні Ради безбар’єрності</w:t>
            </w:r>
            <w:r w:rsidR="001A314A">
              <w:rPr>
                <w:color w:val="000000"/>
                <w:lang w:val="uk-UA"/>
              </w:rPr>
              <w:t xml:space="preserve"> </w:t>
            </w:r>
            <w:r w:rsidRPr="001A314A">
              <w:rPr>
                <w:color w:val="000000"/>
                <w:lang w:val="uk-UA"/>
              </w:rPr>
              <w:t>розглянуто стан забезпечення</w:t>
            </w:r>
            <w:r w:rsidR="001A314A">
              <w:rPr>
                <w:color w:val="000000"/>
                <w:lang w:val="uk-UA"/>
              </w:rPr>
              <w:t xml:space="preserve"> </w:t>
            </w:r>
            <w:r w:rsidRPr="001A314A">
              <w:rPr>
                <w:color w:val="000000"/>
                <w:lang w:val="uk-UA"/>
              </w:rPr>
              <w:t>безбар’єрності на території</w:t>
            </w:r>
            <w:r w:rsidR="001A314A">
              <w:rPr>
                <w:color w:val="000000"/>
                <w:lang w:val="uk-UA"/>
              </w:rPr>
              <w:t xml:space="preserve"> </w:t>
            </w:r>
            <w:r w:rsidRPr="001A314A">
              <w:rPr>
                <w:color w:val="000000"/>
                <w:lang w:val="uk-UA"/>
              </w:rPr>
              <w:t>громади та питання</w:t>
            </w:r>
            <w:r w:rsidR="001A314A">
              <w:rPr>
                <w:color w:val="000000"/>
                <w:lang w:val="uk-UA"/>
              </w:rPr>
              <w:t xml:space="preserve"> </w:t>
            </w:r>
            <w:r w:rsidRPr="001A314A">
              <w:rPr>
                <w:color w:val="000000"/>
                <w:lang w:val="uk-UA"/>
              </w:rPr>
              <w:t>проведення</w:t>
            </w:r>
            <w:r w:rsidR="001A314A">
              <w:rPr>
                <w:color w:val="000000"/>
                <w:lang w:val="uk-UA"/>
              </w:rPr>
              <w:t xml:space="preserve"> </w:t>
            </w:r>
            <w:r w:rsidRPr="001A314A">
              <w:rPr>
                <w:color w:val="000000"/>
                <w:lang w:val="uk-UA"/>
              </w:rPr>
              <w:t>громадського</w:t>
            </w:r>
            <w:r w:rsidR="001A314A">
              <w:rPr>
                <w:color w:val="000000"/>
                <w:lang w:val="uk-UA"/>
              </w:rPr>
              <w:t xml:space="preserve"> </w:t>
            </w:r>
            <w:r w:rsidRPr="001A314A">
              <w:rPr>
                <w:color w:val="000000"/>
                <w:lang w:val="uk-UA"/>
              </w:rPr>
              <w:t>обговорення</w:t>
            </w:r>
            <w:r w:rsidR="001A314A">
              <w:rPr>
                <w:color w:val="000000"/>
                <w:lang w:val="uk-UA"/>
              </w:rPr>
              <w:t xml:space="preserve"> </w:t>
            </w:r>
            <w:r w:rsidRPr="001A314A">
              <w:rPr>
                <w:color w:val="000000"/>
                <w:lang w:val="uk-UA"/>
              </w:rPr>
              <w:t>проблемних</w:t>
            </w:r>
            <w:r w:rsidR="001A314A">
              <w:rPr>
                <w:color w:val="000000"/>
                <w:lang w:val="uk-UA"/>
              </w:rPr>
              <w:t xml:space="preserve"> </w:t>
            </w:r>
            <w:r w:rsidRPr="001A314A">
              <w:rPr>
                <w:color w:val="000000"/>
                <w:lang w:val="uk-UA"/>
              </w:rPr>
              <w:t>питань у сфері</w:t>
            </w:r>
            <w:r w:rsidR="001A314A">
              <w:rPr>
                <w:color w:val="000000"/>
                <w:lang w:val="uk-UA"/>
              </w:rPr>
              <w:t xml:space="preserve"> </w:t>
            </w:r>
            <w:r w:rsidRPr="001A314A">
              <w:rPr>
                <w:color w:val="000000"/>
                <w:lang w:val="uk-UA"/>
              </w:rPr>
              <w:t>безбар’є</w:t>
            </w:r>
            <w:r w:rsidR="001A314A">
              <w:rPr>
                <w:color w:val="000000"/>
                <w:lang w:val="uk-UA"/>
              </w:rPr>
              <w:t xml:space="preserve">рності шляхом онлайн-опитування: </w:t>
            </w:r>
            <w:hyperlink r:id="rId97" w:history="1">
              <w:r w:rsidRPr="008C1324">
                <w:rPr>
                  <w:rStyle w:val="a5"/>
                  <w:bCs/>
                </w:rPr>
                <w:t>https</w:t>
              </w:r>
              <w:r w:rsidRPr="001A314A">
                <w:rPr>
                  <w:rStyle w:val="a5"/>
                  <w:bCs/>
                  <w:lang w:val="uk-UA"/>
                </w:rPr>
                <w:t>://</w:t>
              </w:r>
              <w:r w:rsidRPr="008C1324">
                <w:rPr>
                  <w:rStyle w:val="a5"/>
                  <w:bCs/>
                </w:rPr>
                <w:t>nvoron</w:t>
              </w:r>
              <w:r w:rsidRPr="001A314A">
                <w:rPr>
                  <w:rStyle w:val="a5"/>
                  <w:bCs/>
                  <w:lang w:val="uk-UA"/>
                </w:rPr>
                <w:t>.</w:t>
              </w:r>
              <w:r w:rsidRPr="008C1324">
                <w:rPr>
                  <w:rStyle w:val="a5"/>
                  <w:bCs/>
                </w:rPr>
                <w:t>gov</w:t>
              </w:r>
              <w:r w:rsidRPr="001A314A">
                <w:rPr>
                  <w:rStyle w:val="a5"/>
                  <w:bCs/>
                  <w:lang w:val="uk-UA"/>
                </w:rPr>
                <w:t>.</w:t>
              </w:r>
              <w:r w:rsidRPr="008C1324">
                <w:rPr>
                  <w:rStyle w:val="a5"/>
                  <w:bCs/>
                </w:rPr>
                <w:t>ua</w:t>
              </w:r>
              <w:r w:rsidRPr="001A314A">
                <w:rPr>
                  <w:rStyle w:val="a5"/>
                  <w:bCs/>
                  <w:lang w:val="uk-UA"/>
                </w:rPr>
                <w:t>/</w:t>
              </w:r>
              <w:r w:rsidRPr="008C1324">
                <w:rPr>
                  <w:rStyle w:val="a5"/>
                  <w:bCs/>
                </w:rPr>
                <w:t>news</w:t>
              </w:r>
              <w:r w:rsidRPr="001A314A">
                <w:rPr>
                  <w:rStyle w:val="a5"/>
                  <w:bCs/>
                  <w:lang w:val="uk-UA"/>
                </w:rPr>
                <w:t>/1786102864/</w:t>
              </w:r>
            </w:hyperlink>
          </w:p>
          <w:p w14:paraId="2B650460" w14:textId="77777777" w:rsidR="00310AD4" w:rsidRDefault="00310AD4" w:rsidP="001A314A">
            <w:pPr>
              <w:jc w:val="both"/>
              <w:rPr>
                <w:lang w:val="uk-UA"/>
              </w:rPr>
            </w:pPr>
            <w:hyperlink r:id="rId98" w:history="1">
              <w:r w:rsidRPr="008C1324">
                <w:rPr>
                  <w:rStyle w:val="a5"/>
                </w:rPr>
                <w:t>https</w:t>
              </w:r>
              <w:r w:rsidRPr="001A314A">
                <w:rPr>
                  <w:rStyle w:val="a5"/>
                  <w:lang w:val="uk-UA"/>
                </w:rPr>
                <w:t>://</w:t>
              </w:r>
              <w:r w:rsidRPr="008C1324">
                <w:rPr>
                  <w:rStyle w:val="a5"/>
                </w:rPr>
                <w:t>drive</w:t>
              </w:r>
              <w:r w:rsidRPr="001A314A">
                <w:rPr>
                  <w:rStyle w:val="a5"/>
                  <w:lang w:val="uk-UA"/>
                </w:rPr>
                <w:t>.</w:t>
              </w:r>
              <w:r w:rsidRPr="008C1324">
                <w:rPr>
                  <w:rStyle w:val="a5"/>
                </w:rPr>
                <w:t>google</w:t>
              </w:r>
              <w:r w:rsidRPr="001A314A">
                <w:rPr>
                  <w:rStyle w:val="a5"/>
                  <w:lang w:val="uk-UA"/>
                </w:rPr>
                <w:t>.</w:t>
              </w:r>
              <w:r w:rsidRPr="008C1324">
                <w:rPr>
                  <w:rStyle w:val="a5"/>
                </w:rPr>
                <w:t>com</w:t>
              </w:r>
              <w:r w:rsidRPr="001A314A">
                <w:rPr>
                  <w:rStyle w:val="a5"/>
                  <w:lang w:val="uk-UA"/>
                </w:rPr>
                <w:t>/</w:t>
              </w:r>
              <w:r w:rsidRPr="008C1324">
                <w:rPr>
                  <w:rStyle w:val="a5"/>
                </w:rPr>
                <w:t>file</w:t>
              </w:r>
              <w:r w:rsidRPr="001A314A">
                <w:rPr>
                  <w:rStyle w:val="a5"/>
                  <w:lang w:val="uk-UA"/>
                </w:rPr>
                <w:t>/</w:t>
              </w:r>
              <w:r w:rsidRPr="008C1324">
                <w:rPr>
                  <w:rStyle w:val="a5"/>
                </w:rPr>
                <w:t>d</w:t>
              </w:r>
              <w:r w:rsidRPr="001A314A">
                <w:rPr>
                  <w:rStyle w:val="a5"/>
                  <w:lang w:val="uk-UA"/>
                </w:rPr>
                <w:t>/1</w:t>
              </w:r>
              <w:r w:rsidRPr="008C1324">
                <w:rPr>
                  <w:rStyle w:val="a5"/>
                </w:rPr>
                <w:t>OvfEGWXE</w:t>
              </w:r>
              <w:r w:rsidRPr="001A314A">
                <w:rPr>
                  <w:rStyle w:val="a5"/>
                  <w:lang w:val="uk-UA"/>
                </w:rPr>
                <w:t>43</w:t>
              </w:r>
              <w:r w:rsidRPr="008C1324">
                <w:rPr>
                  <w:rStyle w:val="a5"/>
                </w:rPr>
                <w:t>CAN</w:t>
              </w:r>
              <w:r w:rsidRPr="001A314A">
                <w:rPr>
                  <w:rStyle w:val="a5"/>
                  <w:lang w:val="uk-UA"/>
                </w:rPr>
                <w:t>1</w:t>
              </w:r>
              <w:r w:rsidRPr="008C1324">
                <w:rPr>
                  <w:rStyle w:val="a5"/>
                </w:rPr>
                <w:t>VB</w:t>
              </w:r>
              <w:r w:rsidRPr="001A314A">
                <w:rPr>
                  <w:rStyle w:val="a5"/>
                  <w:lang w:val="uk-UA"/>
                </w:rPr>
                <w:t>5</w:t>
              </w:r>
              <w:r w:rsidRPr="008C1324">
                <w:rPr>
                  <w:rStyle w:val="a5"/>
                </w:rPr>
                <w:t>mUpr</w:t>
              </w:r>
              <w:r w:rsidRPr="001A314A">
                <w:rPr>
                  <w:rStyle w:val="a5"/>
                  <w:lang w:val="uk-UA"/>
                </w:rPr>
                <w:t>6</w:t>
              </w:r>
              <w:r w:rsidRPr="008C1324">
                <w:rPr>
                  <w:rStyle w:val="a5"/>
                </w:rPr>
                <w:t>geboAz</w:t>
              </w:r>
              <w:r w:rsidRPr="001A314A">
                <w:rPr>
                  <w:rStyle w:val="a5"/>
                  <w:lang w:val="uk-UA"/>
                </w:rPr>
                <w:t>5</w:t>
              </w:r>
              <w:r w:rsidRPr="008C1324">
                <w:rPr>
                  <w:rStyle w:val="a5"/>
                </w:rPr>
                <w:t>c</w:t>
              </w:r>
              <w:r w:rsidRPr="001A314A">
                <w:rPr>
                  <w:rStyle w:val="a5"/>
                  <w:lang w:val="uk-UA"/>
                </w:rPr>
                <w:t>3</w:t>
              </w:r>
              <w:r w:rsidRPr="008C1324">
                <w:rPr>
                  <w:rStyle w:val="a5"/>
                </w:rPr>
                <w:t>W</w:t>
              </w:r>
              <w:r w:rsidRPr="001A314A">
                <w:rPr>
                  <w:rStyle w:val="a5"/>
                  <w:lang w:val="uk-UA"/>
                </w:rPr>
                <w:t>/</w:t>
              </w:r>
              <w:r w:rsidRPr="008C1324">
                <w:rPr>
                  <w:rStyle w:val="a5"/>
                </w:rPr>
                <w:t>view</w:t>
              </w:r>
            </w:hyperlink>
            <w:r w:rsidR="001A314A">
              <w:rPr>
                <w:lang w:val="uk-UA"/>
              </w:rPr>
              <w:t xml:space="preserve"> .</w:t>
            </w:r>
          </w:p>
          <w:p w14:paraId="5D658E2C" w14:textId="77777777" w:rsidR="00310AD4" w:rsidRPr="00310AD4" w:rsidRDefault="001A314A" w:rsidP="006E0ABE">
            <w:pPr>
              <w:jc w:val="both"/>
              <w:rPr>
                <w:lang w:val="uk-UA"/>
              </w:rPr>
            </w:pPr>
            <w:r>
              <w:rPr>
                <w:lang w:val="uk-UA"/>
              </w:rPr>
              <w:t xml:space="preserve">У Новокаховській ТГ в </w:t>
            </w:r>
            <w:r w:rsidR="00310AD4" w:rsidRPr="001A314A">
              <w:rPr>
                <w:lang w:val="uk-UA"/>
              </w:rPr>
              <w:t>Програмі економічного, соціального та культурного розвитку Новокаховської міської територіально</w:t>
            </w:r>
            <w:r>
              <w:rPr>
                <w:lang w:val="uk-UA"/>
              </w:rPr>
              <w:t>ї громади на 2026 рік включені</w:t>
            </w:r>
            <w:r w:rsidR="00310AD4" w:rsidRPr="001A314A">
              <w:rPr>
                <w:lang w:val="uk-UA"/>
              </w:rPr>
              <w:t xml:space="preserve"> завдання та заходи щодо поліпшення якості дорожньої транспортної інфраструктури міської територіальної громади</w:t>
            </w:r>
            <w:r>
              <w:rPr>
                <w:lang w:val="uk-UA"/>
              </w:rPr>
              <w:t>.</w:t>
            </w:r>
          </w:p>
        </w:tc>
      </w:tr>
      <w:tr w:rsidR="009A5930" w:rsidRPr="00C838EC" w14:paraId="53C51B15" w14:textId="77777777" w:rsidTr="002C2DD4">
        <w:tc>
          <w:tcPr>
            <w:tcW w:w="1951" w:type="dxa"/>
          </w:tcPr>
          <w:p w14:paraId="14DFB7F7" w14:textId="77777777" w:rsidR="009A5930" w:rsidRPr="00C12835" w:rsidRDefault="009A5930" w:rsidP="004A4146">
            <w:r w:rsidRPr="00C12835">
              <w:lastRenderedPageBreak/>
              <w:t>3) Забезпечити</w:t>
            </w:r>
          </w:p>
          <w:p w14:paraId="65A139B2" w14:textId="77777777" w:rsidR="009A5930" w:rsidRPr="00C12835" w:rsidRDefault="009A5930" w:rsidP="004A4146">
            <w:r w:rsidRPr="00C12835">
              <w:t>покращення пішохідної</w:t>
            </w:r>
          </w:p>
          <w:p w14:paraId="752F5FFE" w14:textId="77777777" w:rsidR="009A5930" w:rsidRPr="00C12835" w:rsidRDefault="009A5930" w:rsidP="004A4146">
            <w:r w:rsidRPr="00C12835">
              <w:t>інфраструктури,</w:t>
            </w:r>
          </w:p>
          <w:p w14:paraId="3582768E" w14:textId="77777777" w:rsidR="009A5930" w:rsidRPr="00C12835" w:rsidRDefault="009A5930" w:rsidP="004A4146">
            <w:r w:rsidRPr="00C12835">
              <w:t>паркувальних зон,</w:t>
            </w:r>
            <w:r w:rsidR="00FA0E56" w:rsidRPr="00C12835">
              <w:t xml:space="preserve"> </w:t>
            </w:r>
            <w:r w:rsidRPr="00C12835">
              <w:t>обмеження швидкості руху</w:t>
            </w:r>
          </w:p>
          <w:p w14:paraId="690AF2FC" w14:textId="77777777" w:rsidR="009A5930" w:rsidRPr="00C12835" w:rsidRDefault="009A5930" w:rsidP="004A4146">
            <w:r w:rsidRPr="00C12835">
              <w:t>транспортних засобів та</w:t>
            </w:r>
          </w:p>
          <w:p w14:paraId="64189FBC" w14:textId="77777777" w:rsidR="009A5930" w:rsidRPr="00C12835" w:rsidRDefault="009A5930" w:rsidP="004A4146">
            <w:r w:rsidRPr="00C12835">
              <w:t>розвиток інфраструктури</w:t>
            </w:r>
          </w:p>
          <w:p w14:paraId="1FB4E89C" w14:textId="77777777" w:rsidR="009A5930" w:rsidRPr="00C12835" w:rsidRDefault="009A5930" w:rsidP="004A4146">
            <w:r w:rsidRPr="00C12835">
              <w:t>для руху велосипедистів</w:t>
            </w:r>
          </w:p>
          <w:p w14:paraId="7A4C5F11" w14:textId="77777777" w:rsidR="009A5930" w:rsidRPr="00C12835" w:rsidRDefault="009A5930" w:rsidP="004A4146">
            <w:r w:rsidRPr="00C12835">
              <w:t>(зокрема, встановлення</w:t>
            </w:r>
          </w:p>
          <w:p w14:paraId="5EE80A6E" w14:textId="77777777" w:rsidR="009A5930" w:rsidRPr="00C12835" w:rsidRDefault="009A5930" w:rsidP="004A4146">
            <w:r w:rsidRPr="00C12835">
              <w:t>світлофорів, у тому числі</w:t>
            </w:r>
          </w:p>
          <w:p w14:paraId="06E51686" w14:textId="77777777" w:rsidR="009A5930" w:rsidRPr="00C12835" w:rsidRDefault="009A5930" w:rsidP="004A4146">
            <w:r w:rsidRPr="00C12835">
              <w:t>озвучених для потреб осіб з</w:t>
            </w:r>
          </w:p>
          <w:p w14:paraId="1D9DD020" w14:textId="77777777" w:rsidR="009A5930" w:rsidRPr="00C12835" w:rsidRDefault="009A5930" w:rsidP="004A4146">
            <w:r w:rsidRPr="00C12835">
              <w:t>порушенням слуху та</w:t>
            </w:r>
            <w:r w:rsidR="00FA0E56" w:rsidRPr="00C12835">
              <w:t xml:space="preserve"> </w:t>
            </w:r>
            <w:r w:rsidRPr="00C12835">
              <w:t>означених для потреб осіб з</w:t>
            </w:r>
          </w:p>
          <w:p w14:paraId="4A460D01" w14:textId="77777777" w:rsidR="009A5930" w:rsidRPr="00C12835" w:rsidRDefault="00FA0E56" w:rsidP="004A4146">
            <w:r w:rsidRPr="00C12835">
              <w:t>порушенням зору</w:t>
            </w:r>
          </w:p>
        </w:tc>
        <w:tc>
          <w:tcPr>
            <w:tcW w:w="2126" w:type="dxa"/>
          </w:tcPr>
          <w:p w14:paraId="7C6DADBC" w14:textId="77777777" w:rsidR="009A5930" w:rsidRPr="00C12835" w:rsidRDefault="009A5930" w:rsidP="004A4146">
            <w:r w:rsidRPr="00C12835">
              <w:t>Управління</w:t>
            </w:r>
          </w:p>
          <w:p w14:paraId="16AF055A" w14:textId="77777777" w:rsidR="009A5930" w:rsidRPr="00C12835" w:rsidRDefault="009A5930" w:rsidP="004A4146">
            <w:r w:rsidRPr="00C12835">
              <w:t>містобудування та</w:t>
            </w:r>
          </w:p>
          <w:p w14:paraId="536D1181" w14:textId="77777777" w:rsidR="009A5930" w:rsidRPr="00C12835" w:rsidRDefault="009A5930" w:rsidP="004A4146">
            <w:r w:rsidRPr="00C12835">
              <w:t>архітектури</w:t>
            </w:r>
          </w:p>
          <w:p w14:paraId="1A456A77" w14:textId="77777777" w:rsidR="009A5930" w:rsidRPr="00C12835" w:rsidRDefault="009A5930" w:rsidP="004A4146">
            <w:r w:rsidRPr="00C12835">
              <w:t>обласної державної</w:t>
            </w:r>
          </w:p>
          <w:p w14:paraId="74122095" w14:textId="77777777" w:rsidR="009A5930" w:rsidRPr="00C12835" w:rsidRDefault="009A5930" w:rsidP="004A4146">
            <w:r w:rsidRPr="00C12835">
              <w:t>адміністрації,</w:t>
            </w:r>
          </w:p>
          <w:p w14:paraId="7678EDA9" w14:textId="77777777" w:rsidR="009A5930" w:rsidRPr="00C12835" w:rsidRDefault="009A5930" w:rsidP="004A4146">
            <w:r w:rsidRPr="00C12835">
              <w:t>Департамент</w:t>
            </w:r>
          </w:p>
          <w:p w14:paraId="18425E37" w14:textId="77777777" w:rsidR="009A5930" w:rsidRPr="00C12835" w:rsidRDefault="009A5930" w:rsidP="004A4146">
            <w:r w:rsidRPr="00C12835">
              <w:t>інфраструктури</w:t>
            </w:r>
          </w:p>
          <w:p w14:paraId="45251429" w14:textId="77777777" w:rsidR="009A5930" w:rsidRPr="00C12835" w:rsidRDefault="009A5930" w:rsidP="004A4146">
            <w:r w:rsidRPr="00C12835">
              <w:t>обласної державної</w:t>
            </w:r>
          </w:p>
          <w:p w14:paraId="3A833ADE" w14:textId="77777777" w:rsidR="009A5930" w:rsidRPr="00C12835" w:rsidRDefault="009A5930" w:rsidP="004A4146">
            <w:r w:rsidRPr="00C12835">
              <w:t>адміністрації,</w:t>
            </w:r>
          </w:p>
          <w:p w14:paraId="5776258C" w14:textId="77777777" w:rsidR="009A5930" w:rsidRPr="00C12835" w:rsidRDefault="009A5930" w:rsidP="004A4146">
            <w:r w:rsidRPr="00C12835">
              <w:t>військові адміністрації</w:t>
            </w:r>
          </w:p>
          <w:p w14:paraId="6A8B4FF6" w14:textId="77777777" w:rsidR="009A5930" w:rsidRPr="00C12835" w:rsidRDefault="009A5930" w:rsidP="004A4146">
            <w:r w:rsidRPr="00C12835">
              <w:t>населених пунктів</w:t>
            </w:r>
          </w:p>
          <w:p w14:paraId="7D8783FA" w14:textId="77777777" w:rsidR="009A5930" w:rsidRPr="00C12835" w:rsidRDefault="009A5930" w:rsidP="004A4146">
            <w:r w:rsidRPr="00C12835">
              <w:t>деокупованих</w:t>
            </w:r>
          </w:p>
          <w:p w14:paraId="52DF1870" w14:textId="77777777" w:rsidR="009A5930" w:rsidRPr="00C12835" w:rsidRDefault="009A5930" w:rsidP="004A4146">
            <w:r w:rsidRPr="00C12835">
              <w:t>територіальних</w:t>
            </w:r>
          </w:p>
          <w:p w14:paraId="53B95C06" w14:textId="77777777" w:rsidR="009A5930" w:rsidRPr="00C12835" w:rsidRDefault="009A5930" w:rsidP="004A4146">
            <w:r w:rsidRPr="00C12835">
              <w:t>громад (за згодою)</w:t>
            </w:r>
          </w:p>
        </w:tc>
        <w:tc>
          <w:tcPr>
            <w:tcW w:w="1134" w:type="dxa"/>
          </w:tcPr>
          <w:p w14:paraId="090C3C22" w14:textId="77777777" w:rsidR="009A5930" w:rsidRPr="00C12835" w:rsidRDefault="009A5930" w:rsidP="00DA3808">
            <w:pPr>
              <w:jc w:val="center"/>
            </w:pPr>
            <w:r w:rsidRPr="00C12835">
              <w:t>Грудень</w:t>
            </w:r>
          </w:p>
          <w:p w14:paraId="356B91AF" w14:textId="77777777" w:rsidR="009A5930" w:rsidRPr="00C12835" w:rsidRDefault="009A5930" w:rsidP="00DA3808">
            <w:pPr>
              <w:jc w:val="center"/>
            </w:pPr>
            <w:r w:rsidRPr="00C12835">
              <w:t>2026 року</w:t>
            </w:r>
          </w:p>
        </w:tc>
        <w:tc>
          <w:tcPr>
            <w:tcW w:w="993" w:type="dxa"/>
          </w:tcPr>
          <w:p w14:paraId="7AC0BC4A" w14:textId="77777777" w:rsidR="009A5930" w:rsidRPr="00C12835" w:rsidRDefault="009A5930" w:rsidP="004A4146"/>
        </w:tc>
        <w:tc>
          <w:tcPr>
            <w:tcW w:w="1417" w:type="dxa"/>
          </w:tcPr>
          <w:p w14:paraId="4F045B4B" w14:textId="77777777" w:rsidR="009A5930" w:rsidRPr="00C12835" w:rsidRDefault="009A5930" w:rsidP="004A4146">
            <w:r w:rsidRPr="00C12835">
              <w:t>Виконується</w:t>
            </w:r>
          </w:p>
        </w:tc>
        <w:tc>
          <w:tcPr>
            <w:tcW w:w="7938" w:type="dxa"/>
          </w:tcPr>
          <w:p w14:paraId="752F2230" w14:textId="77777777" w:rsidR="00DD350A" w:rsidRPr="00C12835" w:rsidRDefault="00DD350A" w:rsidP="00DD350A">
            <w:pPr>
              <w:jc w:val="both"/>
            </w:pPr>
            <w:r w:rsidRPr="00C12835">
              <w:t xml:space="preserve">На автомобільних дорогах загального користування місцевого значення на небезпечних ділянках встановлені дорожні знаки обмеження швидкості руху транспортних засобів. </w:t>
            </w:r>
            <w:r w:rsidR="00144971" w:rsidRPr="00C12835">
              <w:t>З метою запобігання скупченню транспорту на перехрестях в умовах посилення дронових атак, роботу світлофорів в обласному центрі тимчасово призупинено</w:t>
            </w:r>
            <w:r w:rsidRPr="00C12835">
              <w:t>.</w:t>
            </w:r>
          </w:p>
          <w:p w14:paraId="2C3F7264" w14:textId="77777777" w:rsidR="0044136B" w:rsidRDefault="00DD350A" w:rsidP="0044136B">
            <w:pPr>
              <w:rPr>
                <w:lang w:val="uk-UA"/>
              </w:rPr>
            </w:pPr>
            <w:r w:rsidRPr="00C12835">
              <w:t xml:space="preserve">У Високопільській громаді заходи з покращення пішохідної та розвитку велосипедної інфраструктури включено до проєкту Програми соціально-економічного та культурного розвиткуВисокопільськоїселищної ради на 2026-2028 роки </w:t>
            </w:r>
            <w:r w:rsidR="0044136B">
              <w:rPr>
                <w:lang w:val="uk-UA"/>
              </w:rPr>
              <w:t>:</w:t>
            </w:r>
            <w:hyperlink r:id="rId99" w:history="1">
              <w:r w:rsidRPr="00C12835">
                <w:rPr>
                  <w:rStyle w:val="a5"/>
                </w:rPr>
                <w:t>https://kronau.gov.ua/news/1773241391/</w:t>
              </w:r>
            </w:hyperlink>
            <w:r w:rsidRPr="00C12835">
              <w:t xml:space="preserve">, </w:t>
            </w:r>
            <w:r w:rsidR="0044136B">
              <w:rPr>
                <w:lang w:val="uk-UA"/>
              </w:rPr>
              <w:t xml:space="preserve"> </w:t>
            </w:r>
            <w:hyperlink r:id="rId100" w:history="1">
              <w:r w:rsidR="0044136B" w:rsidRPr="0044136B">
                <w:rPr>
                  <w:rStyle w:val="a5"/>
                </w:rPr>
                <w:t>https</w:t>
              </w:r>
              <w:r w:rsidR="0044136B" w:rsidRPr="0044136B">
                <w:rPr>
                  <w:rStyle w:val="a5"/>
                  <w:lang w:val="uk-UA"/>
                </w:rPr>
                <w:t>://</w:t>
              </w:r>
              <w:r w:rsidR="0044136B" w:rsidRPr="0044136B">
                <w:rPr>
                  <w:rStyle w:val="a5"/>
                </w:rPr>
                <w:t>kronau</w:t>
              </w:r>
              <w:r w:rsidR="0044136B" w:rsidRPr="0044136B">
                <w:rPr>
                  <w:rStyle w:val="a5"/>
                  <w:lang w:val="uk-UA"/>
                </w:rPr>
                <w:t>.</w:t>
              </w:r>
              <w:r w:rsidR="0044136B" w:rsidRPr="0044136B">
                <w:rPr>
                  <w:rStyle w:val="a5"/>
                </w:rPr>
                <w:t>gov</w:t>
              </w:r>
              <w:r w:rsidR="0044136B" w:rsidRPr="0044136B">
                <w:rPr>
                  <w:rStyle w:val="a5"/>
                  <w:lang w:val="uk-UA"/>
                </w:rPr>
                <w:t>.</w:t>
              </w:r>
              <w:r w:rsidR="0044136B" w:rsidRPr="0044136B">
                <w:rPr>
                  <w:rStyle w:val="a5"/>
                </w:rPr>
                <w:t>ua</w:t>
              </w:r>
              <w:r w:rsidR="0044136B" w:rsidRPr="0044136B">
                <w:rPr>
                  <w:rStyle w:val="a5"/>
                  <w:lang w:val="uk-UA"/>
                </w:rPr>
                <w:t>/</w:t>
              </w:r>
              <w:r w:rsidR="0044136B" w:rsidRPr="0044136B">
                <w:rPr>
                  <w:rStyle w:val="a5"/>
                </w:rPr>
                <w:t>news</w:t>
              </w:r>
              <w:r w:rsidR="0044136B" w:rsidRPr="0044136B">
                <w:rPr>
                  <w:rStyle w:val="a5"/>
                  <w:lang w:val="uk-UA"/>
                </w:rPr>
                <w:t>/1752731857/</w:t>
              </w:r>
            </w:hyperlink>
            <w:r w:rsidR="0044136B" w:rsidRPr="0044136B">
              <w:rPr>
                <w:lang w:val="uk-UA"/>
              </w:rPr>
              <w:t>,</w:t>
            </w:r>
          </w:p>
          <w:p w14:paraId="19142FFC" w14:textId="77777777" w:rsidR="00847DD3" w:rsidRDefault="0044136B" w:rsidP="00DD350A">
            <w:pPr>
              <w:jc w:val="both"/>
              <w:rPr>
                <w:lang w:val="uk-UA"/>
              </w:rPr>
            </w:pPr>
            <w:r w:rsidRPr="0044136B">
              <w:rPr>
                <w:lang w:val="uk-UA"/>
              </w:rPr>
              <w:t xml:space="preserve"> </w:t>
            </w:r>
            <w:hyperlink r:id="rId101" w:history="1">
              <w:r w:rsidRPr="0044136B">
                <w:rPr>
                  <w:rStyle w:val="a5"/>
                  <w:lang w:val="uk-UA"/>
                </w:rPr>
                <w:t>https://kronau.gov.ua/news/1773241391/</w:t>
              </w:r>
            </w:hyperlink>
            <w:r>
              <w:rPr>
                <w:lang w:val="uk-UA"/>
              </w:rPr>
              <w:t xml:space="preserve"> . </w:t>
            </w:r>
          </w:p>
          <w:p w14:paraId="36819F3A" w14:textId="77777777" w:rsidR="0044136B" w:rsidRDefault="0044136B" w:rsidP="00DD350A">
            <w:pPr>
              <w:jc w:val="both"/>
              <w:rPr>
                <w:lang w:val="uk-UA"/>
              </w:rPr>
            </w:pPr>
            <w:r>
              <w:rPr>
                <w:lang w:val="uk-UA"/>
              </w:rPr>
              <w:t>Н</w:t>
            </w:r>
            <w:r w:rsidRPr="0044136B">
              <w:t>а вул. Визволителів у</w:t>
            </w:r>
            <w:r>
              <w:rPr>
                <w:lang w:val="uk-UA"/>
              </w:rPr>
              <w:t xml:space="preserve"> </w:t>
            </w:r>
            <w:r>
              <w:t>с-щі</w:t>
            </w:r>
            <w:r w:rsidRPr="0044136B">
              <w:t xml:space="preserve"> Високопіллі встановлено пристрої примусового зниження швидкості.</w:t>
            </w:r>
          </w:p>
          <w:p w14:paraId="25C65541" w14:textId="77777777" w:rsidR="00E00E06" w:rsidRPr="0044136B" w:rsidRDefault="00DD350A" w:rsidP="001E61D9">
            <w:pPr>
              <w:jc w:val="both"/>
              <w:rPr>
                <w:lang w:val="uk-UA"/>
              </w:rPr>
            </w:pPr>
            <w:r w:rsidRPr="00C12835">
              <w:rPr>
                <w:shd w:val="clear" w:color="auto" w:fill="FFFFFF"/>
                <w:lang w:val="uk-UA"/>
              </w:rPr>
              <w:t xml:space="preserve">В </w:t>
            </w:r>
            <w:r w:rsidR="001E61D9" w:rsidRPr="00C12835">
              <w:rPr>
                <w:shd w:val="clear" w:color="auto" w:fill="FFFFFF"/>
                <w:lang w:val="uk-UA"/>
              </w:rPr>
              <w:t>Нововоронц</w:t>
            </w:r>
            <w:r w:rsidRPr="00C12835">
              <w:rPr>
                <w:shd w:val="clear" w:color="auto" w:fill="FFFFFF"/>
                <w:lang w:val="uk-UA"/>
              </w:rPr>
              <w:t>овській територіальній громаді п</w:t>
            </w:r>
            <w:r w:rsidR="001E61D9" w:rsidRPr="00C12835">
              <w:rPr>
                <w:shd w:val="clear" w:color="auto" w:fill="FFFFFF"/>
              </w:rPr>
              <w:t>роведено роботи з ямкового ремонту вулично-дорожньої мережі</w:t>
            </w:r>
            <w:r w:rsidRPr="00C12835">
              <w:rPr>
                <w:shd w:val="clear" w:color="auto" w:fill="FFFFFF"/>
                <w:lang w:val="uk-UA"/>
              </w:rPr>
              <w:t xml:space="preserve">. </w:t>
            </w:r>
            <w:r w:rsidR="001E61D9" w:rsidRPr="00C12835">
              <w:rPr>
                <w:shd w:val="clear" w:color="auto" w:fill="FFFFFF"/>
              </w:rPr>
              <w:t xml:space="preserve">Роботи виконано власними силами громади з урахуванням </w:t>
            </w:r>
            <w:r w:rsidR="001E61D9" w:rsidRPr="0044136B">
              <w:rPr>
                <w:shd w:val="clear" w:color="auto" w:fill="FFFFFF"/>
              </w:rPr>
              <w:t xml:space="preserve">наявних можливостей та ресурсів. </w:t>
            </w:r>
            <w:r w:rsidRPr="0044136B">
              <w:rPr>
                <w:shd w:val="clear" w:color="auto" w:fill="FFFFFF"/>
                <w:lang w:val="uk-UA"/>
              </w:rPr>
              <w:t>Інформація щодо проведених робіт оприлюднена за посиланням:</w:t>
            </w:r>
            <w:r w:rsidR="00A325E6" w:rsidRPr="0044136B">
              <w:rPr>
                <w:shd w:val="clear" w:color="auto" w:fill="FFFFFF"/>
                <w:lang w:val="uk-UA"/>
              </w:rPr>
              <w:t xml:space="preserve"> </w:t>
            </w:r>
            <w:hyperlink r:id="rId102" w:history="1">
              <w:r w:rsidR="001E61D9" w:rsidRPr="0044136B">
                <w:rPr>
                  <w:rStyle w:val="a5"/>
                  <w:shd w:val="clear" w:color="auto" w:fill="FFFFFF"/>
                </w:rPr>
                <w:t>https://nvoron.gov.ua/news/1781613849/</w:t>
              </w:r>
            </w:hyperlink>
            <w:r w:rsidR="00A325E6" w:rsidRPr="0044136B">
              <w:rPr>
                <w:lang w:val="uk-UA"/>
              </w:rPr>
              <w:t>.</w:t>
            </w:r>
          </w:p>
          <w:p w14:paraId="44C168A4" w14:textId="77777777" w:rsidR="0044136B" w:rsidRPr="0044136B" w:rsidRDefault="0044136B" w:rsidP="0044136B">
            <w:pPr>
              <w:jc w:val="both"/>
              <w:rPr>
                <w:lang w:val="uk-UA"/>
              </w:rPr>
            </w:pPr>
            <w:r w:rsidRPr="0044136B">
              <w:rPr>
                <w:lang w:val="uk-UA"/>
              </w:rPr>
              <w:t xml:space="preserve">У Борозенській ТГ </w:t>
            </w:r>
            <w:r w:rsidRPr="0044136B">
              <w:rPr>
                <w:rFonts w:eastAsia="Cambria"/>
                <w:lang w:val="uk-UA"/>
              </w:rPr>
              <w:t xml:space="preserve">заходи з покращення пішохідної та розвитку велосипедної інфраструктури </w:t>
            </w:r>
            <w:r w:rsidRPr="0044136B">
              <w:rPr>
                <w:color w:val="000000"/>
                <w:lang w:val="uk-UA" w:eastAsia="uk-UA"/>
              </w:rPr>
              <w:t>будуть враховані при проєктуванні безбар'єрного маршруту в Борозенській громаді.</w:t>
            </w:r>
          </w:p>
          <w:p w14:paraId="4AD8471A" w14:textId="77777777" w:rsidR="0044136B" w:rsidRPr="0044136B" w:rsidRDefault="0044136B" w:rsidP="0044136B">
            <w:pPr>
              <w:rPr>
                <w:color w:val="000000"/>
                <w:lang w:val="uk-UA" w:eastAsia="uk-UA"/>
              </w:rPr>
            </w:pPr>
            <w:hyperlink r:id="rId103" w:history="1">
              <w:r w:rsidRPr="0044136B">
                <w:rPr>
                  <w:rStyle w:val="a5"/>
                  <w:lang w:eastAsia="uk-UA"/>
                </w:rPr>
                <w:t>https</w:t>
              </w:r>
              <w:r w:rsidRPr="0044136B">
                <w:rPr>
                  <w:rStyle w:val="a5"/>
                  <w:lang w:val="uk-UA" w:eastAsia="uk-UA"/>
                </w:rPr>
                <w:t>://</w:t>
              </w:r>
              <w:r w:rsidRPr="0044136B">
                <w:rPr>
                  <w:rStyle w:val="a5"/>
                  <w:lang w:eastAsia="uk-UA"/>
                </w:rPr>
                <w:t>borozenska</w:t>
              </w:r>
              <w:r w:rsidRPr="0044136B">
                <w:rPr>
                  <w:rStyle w:val="a5"/>
                  <w:lang w:val="uk-UA" w:eastAsia="uk-UA"/>
                </w:rPr>
                <w:t>-</w:t>
              </w:r>
              <w:r w:rsidRPr="0044136B">
                <w:rPr>
                  <w:rStyle w:val="a5"/>
                  <w:lang w:eastAsia="uk-UA"/>
                </w:rPr>
                <w:t>gromada</w:t>
              </w:r>
              <w:r w:rsidRPr="0044136B">
                <w:rPr>
                  <w:rStyle w:val="a5"/>
                  <w:lang w:val="uk-UA" w:eastAsia="uk-UA"/>
                </w:rPr>
                <w:t>.</w:t>
              </w:r>
              <w:r w:rsidRPr="0044136B">
                <w:rPr>
                  <w:rStyle w:val="a5"/>
                  <w:lang w:eastAsia="uk-UA"/>
                </w:rPr>
                <w:t>gov</w:t>
              </w:r>
              <w:r w:rsidRPr="0044136B">
                <w:rPr>
                  <w:rStyle w:val="a5"/>
                  <w:lang w:val="uk-UA" w:eastAsia="uk-UA"/>
                </w:rPr>
                <w:t>.</w:t>
              </w:r>
              <w:r w:rsidRPr="0044136B">
                <w:rPr>
                  <w:rStyle w:val="a5"/>
                  <w:lang w:eastAsia="uk-UA"/>
                </w:rPr>
                <w:t>ua</w:t>
              </w:r>
              <w:r w:rsidRPr="0044136B">
                <w:rPr>
                  <w:rStyle w:val="a5"/>
                  <w:lang w:val="uk-UA" w:eastAsia="uk-UA"/>
                </w:rPr>
                <w:t>/</w:t>
              </w:r>
              <w:r w:rsidRPr="0044136B">
                <w:rPr>
                  <w:rStyle w:val="a5"/>
                  <w:lang w:eastAsia="uk-UA"/>
                </w:rPr>
                <w:t>bezbar</w:t>
              </w:r>
              <w:r w:rsidRPr="0044136B">
                <w:rPr>
                  <w:rStyle w:val="a5"/>
                  <w:lang w:val="uk-UA" w:eastAsia="uk-UA"/>
                </w:rPr>
                <w:t>%</w:t>
              </w:r>
              <w:r w:rsidRPr="0044136B">
                <w:rPr>
                  <w:rStyle w:val="a5"/>
                  <w:lang w:eastAsia="uk-UA"/>
                </w:rPr>
                <w:t>E</w:t>
              </w:r>
              <w:r w:rsidRPr="0044136B">
                <w:rPr>
                  <w:rStyle w:val="a5"/>
                  <w:lang w:val="uk-UA" w:eastAsia="uk-UA"/>
                </w:rPr>
                <w:t>2%80%99</w:t>
              </w:r>
              <w:r w:rsidRPr="0044136B">
                <w:rPr>
                  <w:rStyle w:val="a5"/>
                  <w:lang w:eastAsia="uk-UA"/>
                </w:rPr>
                <w:t>ernost</w:t>
              </w:r>
              <w:r w:rsidRPr="0044136B">
                <w:rPr>
                  <w:rStyle w:val="a5"/>
                  <w:lang w:val="uk-UA" w:eastAsia="uk-UA"/>
                </w:rPr>
                <w:t>-14-04-21-04-04-2025/</w:t>
              </w:r>
            </w:hyperlink>
          </w:p>
          <w:p w14:paraId="662C7D05" w14:textId="77777777" w:rsidR="0044136B" w:rsidRPr="0044136B" w:rsidRDefault="0044136B" w:rsidP="004A4146">
            <w:pPr>
              <w:rPr>
                <w:lang w:val="uk-UA"/>
              </w:rPr>
            </w:pPr>
          </w:p>
        </w:tc>
      </w:tr>
      <w:tr w:rsidR="009A5930" w:rsidRPr="00CF7F08" w14:paraId="44189839" w14:textId="77777777" w:rsidTr="002C2DD4">
        <w:tc>
          <w:tcPr>
            <w:tcW w:w="1951" w:type="dxa"/>
          </w:tcPr>
          <w:p w14:paraId="4BACCE8B" w14:textId="77777777" w:rsidR="009A5930" w:rsidRPr="00C12835" w:rsidRDefault="009A5930" w:rsidP="004A4146">
            <w:r w:rsidRPr="00C12835">
              <w:t>4) Забезпечити безпеку</w:t>
            </w:r>
          </w:p>
          <w:p w14:paraId="3F7C8323" w14:textId="77777777" w:rsidR="009A5930" w:rsidRPr="00C12835" w:rsidRDefault="009A5930" w:rsidP="004A4146">
            <w:r w:rsidRPr="00C12835">
              <w:t>руху на ділянках</w:t>
            </w:r>
          </w:p>
          <w:p w14:paraId="26BFAAFC" w14:textId="77777777" w:rsidR="009A5930" w:rsidRPr="00C12835" w:rsidRDefault="009A5930" w:rsidP="004A4146">
            <w:r w:rsidRPr="00C12835">
              <w:t>транзитних магістралей та в</w:t>
            </w:r>
          </w:p>
          <w:p w14:paraId="220F5426" w14:textId="77777777" w:rsidR="009A5930" w:rsidRPr="00C12835" w:rsidRDefault="009A5930" w:rsidP="004A4146">
            <w:r w:rsidRPr="00C12835">
              <w:t>місцях перетину вулиць у</w:t>
            </w:r>
          </w:p>
          <w:p w14:paraId="411BFE09" w14:textId="77777777" w:rsidR="009A5930" w:rsidRPr="00C12835" w:rsidRDefault="009A5930" w:rsidP="004A4146">
            <w:r w:rsidRPr="00C12835">
              <w:lastRenderedPageBreak/>
              <w:t>населених пунктах шляхом</w:t>
            </w:r>
          </w:p>
          <w:p w14:paraId="69ED7D01" w14:textId="77777777" w:rsidR="009A5930" w:rsidRPr="00C12835" w:rsidRDefault="009A5930" w:rsidP="004A4146">
            <w:r w:rsidRPr="00C12835">
              <w:t>доповнення пішохідних</w:t>
            </w:r>
          </w:p>
          <w:p w14:paraId="56E1721E" w14:textId="77777777" w:rsidR="009A5930" w:rsidRPr="00C12835" w:rsidRDefault="009A5930" w:rsidP="004A4146">
            <w:r w:rsidRPr="00C12835">
              <w:t>переходів</w:t>
            </w:r>
          </w:p>
          <w:p w14:paraId="21E3D22D" w14:textId="77777777" w:rsidR="009A5930" w:rsidRPr="00C12835" w:rsidRDefault="009A5930" w:rsidP="004A4146">
            <w:r w:rsidRPr="00C12835">
              <w:t>спеціалізованими</w:t>
            </w:r>
          </w:p>
          <w:p w14:paraId="3C02C3B1" w14:textId="77777777" w:rsidR="009A5930" w:rsidRPr="00C12835" w:rsidRDefault="009A5930" w:rsidP="004A4146">
            <w:r w:rsidRPr="00C12835">
              <w:t>світлофорами,</w:t>
            </w:r>
          </w:p>
          <w:p w14:paraId="511A31BF" w14:textId="77777777" w:rsidR="009A5930" w:rsidRPr="00C12835" w:rsidRDefault="009A5930" w:rsidP="004A4146">
            <w:r w:rsidRPr="00C12835">
              <w:t>контрастною розміткою,</w:t>
            </w:r>
          </w:p>
          <w:p w14:paraId="74F33B0F" w14:textId="77777777" w:rsidR="009A5930" w:rsidRPr="00C12835" w:rsidRDefault="009A5930" w:rsidP="004A4146">
            <w:r w:rsidRPr="00C12835">
              <w:t>тактильною навігацією,</w:t>
            </w:r>
          </w:p>
          <w:p w14:paraId="322DA403" w14:textId="77777777" w:rsidR="009A5930" w:rsidRPr="00C12835" w:rsidRDefault="009A5930" w:rsidP="004A4146">
            <w:r w:rsidRPr="00C12835">
              <w:t>з’їздами, огорожами,</w:t>
            </w:r>
          </w:p>
          <w:p w14:paraId="1BF9E0C8" w14:textId="77777777" w:rsidR="009A5930" w:rsidRPr="00C12835" w:rsidRDefault="009A5930" w:rsidP="00A7079C">
            <w:r w:rsidRPr="00C12835">
              <w:t>дорожніми знаками типу</w:t>
            </w:r>
            <w:r w:rsidR="00A7079C" w:rsidRPr="00C12835">
              <w:rPr>
                <w:lang w:val="uk-UA"/>
              </w:rPr>
              <w:t xml:space="preserve"> </w:t>
            </w:r>
            <w:r w:rsidRPr="00C12835">
              <w:t>7.16 та 7.17</w:t>
            </w:r>
          </w:p>
        </w:tc>
        <w:tc>
          <w:tcPr>
            <w:tcW w:w="2126" w:type="dxa"/>
          </w:tcPr>
          <w:p w14:paraId="5C311C64" w14:textId="77777777" w:rsidR="009A5930" w:rsidRPr="00C12835" w:rsidRDefault="009A5930" w:rsidP="004A4146"/>
        </w:tc>
        <w:tc>
          <w:tcPr>
            <w:tcW w:w="1134" w:type="dxa"/>
          </w:tcPr>
          <w:p w14:paraId="631B09F5" w14:textId="77777777" w:rsidR="009A5930" w:rsidRPr="00C12835" w:rsidRDefault="009A5930" w:rsidP="00A7079C">
            <w:pPr>
              <w:jc w:val="center"/>
            </w:pPr>
            <w:r w:rsidRPr="00C12835">
              <w:t>Грудень</w:t>
            </w:r>
          </w:p>
          <w:p w14:paraId="1F59EFD8" w14:textId="77777777" w:rsidR="009A5930" w:rsidRPr="00C12835" w:rsidRDefault="009A5930" w:rsidP="00A7079C">
            <w:pPr>
              <w:jc w:val="center"/>
            </w:pPr>
            <w:r w:rsidRPr="00C12835">
              <w:t>2026 року</w:t>
            </w:r>
          </w:p>
        </w:tc>
        <w:tc>
          <w:tcPr>
            <w:tcW w:w="993" w:type="dxa"/>
          </w:tcPr>
          <w:p w14:paraId="58530443" w14:textId="77777777" w:rsidR="009A5930" w:rsidRPr="00C12835" w:rsidRDefault="009A5930" w:rsidP="004A4146"/>
        </w:tc>
        <w:tc>
          <w:tcPr>
            <w:tcW w:w="1417" w:type="dxa"/>
          </w:tcPr>
          <w:p w14:paraId="03D77388" w14:textId="77777777" w:rsidR="009A5930" w:rsidRPr="00C12835" w:rsidRDefault="009A5930" w:rsidP="004A4146">
            <w:r w:rsidRPr="00C12835">
              <w:t>Виконується</w:t>
            </w:r>
          </w:p>
        </w:tc>
        <w:tc>
          <w:tcPr>
            <w:tcW w:w="7938" w:type="dxa"/>
          </w:tcPr>
          <w:p w14:paraId="7B77DF2D" w14:textId="77777777" w:rsidR="009A5930" w:rsidRPr="00C12835" w:rsidRDefault="009A5930" w:rsidP="00A7079C">
            <w:pPr>
              <w:jc w:val="both"/>
            </w:pPr>
            <w:r w:rsidRPr="00C12835">
              <w:t xml:space="preserve">У 2026 році, </w:t>
            </w:r>
            <w:r w:rsidR="00A7079C" w:rsidRPr="00C12835">
              <w:rPr>
                <w:lang w:val="uk-UA"/>
              </w:rPr>
              <w:t>за наявності додаткового фінансування</w:t>
            </w:r>
            <w:r w:rsidRPr="00C12835">
              <w:t xml:space="preserve"> на ремонт автомобільних доріг загального користування місцевого значення, на п’яти ділянках доріг будуть передбачені заходи безбар’єрності, у </w:t>
            </w:r>
            <w:proofErr w:type="gramStart"/>
            <w:r w:rsidRPr="00C12835">
              <w:t>т.ч.</w:t>
            </w:r>
            <w:proofErr w:type="gramEnd"/>
            <w:r w:rsidRPr="00C12835">
              <w:t xml:space="preserve"> за потреби облаштування дорожніми знаками типу 7.16 та 7.17.</w:t>
            </w:r>
            <w:r w:rsidR="00A7079C" w:rsidRPr="00C12835">
              <w:rPr>
                <w:lang w:val="uk-UA"/>
              </w:rPr>
              <w:t xml:space="preserve"> </w:t>
            </w:r>
          </w:p>
          <w:p w14:paraId="40B9B915" w14:textId="77777777" w:rsidR="00CF7F08" w:rsidRDefault="005F6A09" w:rsidP="00A7079C">
            <w:pPr>
              <w:jc w:val="both"/>
              <w:rPr>
                <w:lang w:val="uk-UA"/>
              </w:rPr>
            </w:pPr>
            <w:r w:rsidRPr="00C12835">
              <w:t>У Високопільській територіальній громаді о</w:t>
            </w:r>
            <w:r w:rsidR="00D049E1" w:rsidRPr="00C12835">
              <w:t>блаштування</w:t>
            </w:r>
            <w:r w:rsidRPr="00C12835">
              <w:t xml:space="preserve"> </w:t>
            </w:r>
            <w:r w:rsidR="00D049E1" w:rsidRPr="00C12835">
              <w:t>елементів</w:t>
            </w:r>
            <w:r w:rsidRPr="00C12835">
              <w:t xml:space="preserve"> </w:t>
            </w:r>
            <w:r w:rsidR="00D049E1" w:rsidRPr="00C12835">
              <w:t>безбар'єрності на об'єктах</w:t>
            </w:r>
            <w:r w:rsidRPr="00C12835">
              <w:t xml:space="preserve"> </w:t>
            </w:r>
            <w:r w:rsidR="00D049E1" w:rsidRPr="00C12835">
              <w:t>дорожньої</w:t>
            </w:r>
            <w:r w:rsidRPr="00C12835">
              <w:t xml:space="preserve"> </w:t>
            </w:r>
            <w:r w:rsidR="00D049E1" w:rsidRPr="00C12835">
              <w:t>інфраструктури входить до заходів</w:t>
            </w:r>
            <w:r w:rsidRPr="00C12835">
              <w:t xml:space="preserve"> </w:t>
            </w:r>
            <w:r w:rsidR="00D049E1" w:rsidRPr="00C12835">
              <w:t>Програми</w:t>
            </w:r>
            <w:r w:rsidR="00EB27BA" w:rsidRPr="00C12835">
              <w:t xml:space="preserve"> </w:t>
            </w:r>
            <w:r w:rsidR="00D049E1" w:rsidRPr="00C12835">
              <w:t>створення безбар'єрного простору на території</w:t>
            </w:r>
            <w:r w:rsidRPr="00C12835">
              <w:t xml:space="preserve"> </w:t>
            </w:r>
            <w:r w:rsidR="00D049E1" w:rsidRPr="00C12835">
              <w:t>Високопільської</w:t>
            </w:r>
            <w:r w:rsidRPr="00C12835">
              <w:t xml:space="preserve"> </w:t>
            </w:r>
            <w:r w:rsidR="00D049E1" w:rsidRPr="00C12835">
              <w:t>селищної</w:t>
            </w:r>
            <w:r w:rsidRPr="00C12835">
              <w:t xml:space="preserve"> </w:t>
            </w:r>
            <w:r w:rsidR="00D049E1" w:rsidRPr="00C12835">
              <w:t>територіальної</w:t>
            </w:r>
            <w:r w:rsidRPr="00C12835">
              <w:t xml:space="preserve"> </w:t>
            </w:r>
            <w:r w:rsidR="00CF7F08">
              <w:t xml:space="preserve">громади на </w:t>
            </w:r>
            <w:r w:rsidR="00CF7F08">
              <w:lastRenderedPageBreak/>
              <w:t>2026-2028 роки</w:t>
            </w:r>
            <w:r w:rsidR="00CF7F08">
              <w:rPr>
                <w:lang w:val="uk-UA"/>
              </w:rPr>
              <w:t xml:space="preserve">. </w:t>
            </w:r>
            <w:r w:rsidR="00CF7F08" w:rsidRPr="00CF7F08">
              <w:t xml:space="preserve">Громада отримала 69 дорожніх знаків </w:t>
            </w:r>
            <w:proofErr w:type="gramStart"/>
            <w:r w:rsidR="00CF7F08" w:rsidRPr="00CF7F08">
              <w:t>у межах</w:t>
            </w:r>
            <w:proofErr w:type="gramEnd"/>
            <w:r w:rsidR="00CF7F08" w:rsidRPr="00CF7F08">
              <w:t xml:space="preserve"> мініпроєкту з безпеки дорожнього руху.</w:t>
            </w:r>
          </w:p>
          <w:p w14:paraId="2FFE3EA9" w14:textId="77777777" w:rsidR="00D049E1" w:rsidRPr="00CF7F08" w:rsidRDefault="00D049E1" w:rsidP="00A7079C">
            <w:pPr>
              <w:jc w:val="both"/>
              <w:rPr>
                <w:lang w:val="uk-UA"/>
              </w:rPr>
            </w:pPr>
            <w:hyperlink r:id="rId104" w:history="1">
              <w:r w:rsidRPr="00C12835">
                <w:rPr>
                  <w:rStyle w:val="a5"/>
                </w:rPr>
                <w:t>https</w:t>
              </w:r>
              <w:r w:rsidRPr="00CF7F08">
                <w:rPr>
                  <w:rStyle w:val="a5"/>
                  <w:lang w:val="uk-UA"/>
                </w:rPr>
                <w:t>://</w:t>
              </w:r>
              <w:r w:rsidRPr="00C12835">
                <w:rPr>
                  <w:rStyle w:val="a5"/>
                </w:rPr>
                <w:t>kronau</w:t>
              </w:r>
              <w:r w:rsidRPr="00CF7F08">
                <w:rPr>
                  <w:rStyle w:val="a5"/>
                  <w:lang w:val="uk-UA"/>
                </w:rPr>
                <w:t>.</w:t>
              </w:r>
              <w:r w:rsidRPr="00C12835">
                <w:rPr>
                  <w:rStyle w:val="a5"/>
                </w:rPr>
                <w:t>gov</w:t>
              </w:r>
              <w:r w:rsidRPr="00CF7F08">
                <w:rPr>
                  <w:rStyle w:val="a5"/>
                  <w:lang w:val="uk-UA"/>
                </w:rPr>
                <w:t>.</w:t>
              </w:r>
              <w:r w:rsidRPr="00C12835">
                <w:rPr>
                  <w:rStyle w:val="a5"/>
                </w:rPr>
                <w:t>ua</w:t>
              </w:r>
              <w:r w:rsidRPr="00CF7F08">
                <w:rPr>
                  <w:rStyle w:val="a5"/>
                  <w:lang w:val="uk-UA"/>
                </w:rPr>
                <w:t>/</w:t>
              </w:r>
              <w:r w:rsidRPr="00C12835">
                <w:rPr>
                  <w:rStyle w:val="a5"/>
                </w:rPr>
                <w:t>news</w:t>
              </w:r>
              <w:r w:rsidRPr="00CF7F08">
                <w:rPr>
                  <w:rStyle w:val="a5"/>
                  <w:lang w:val="uk-UA"/>
                </w:rPr>
                <w:t>/1767774327/</w:t>
              </w:r>
            </w:hyperlink>
            <w:r w:rsidRPr="00CF7F08">
              <w:rPr>
                <w:lang w:val="uk-UA"/>
              </w:rPr>
              <w:t>.</w:t>
            </w:r>
          </w:p>
          <w:p w14:paraId="47B69FAD" w14:textId="77777777" w:rsidR="00D049E1" w:rsidRPr="00CF7F08" w:rsidRDefault="00D049E1" w:rsidP="00CF7F08">
            <w:pPr>
              <w:rPr>
                <w:lang w:val="uk-UA"/>
              </w:rPr>
            </w:pPr>
          </w:p>
        </w:tc>
      </w:tr>
      <w:tr w:rsidR="00491A9C" w:rsidRPr="00F51222" w14:paraId="4CC7BCE9" w14:textId="77777777" w:rsidTr="002C2DD4">
        <w:tc>
          <w:tcPr>
            <w:tcW w:w="1951" w:type="dxa"/>
          </w:tcPr>
          <w:p w14:paraId="7E949D84" w14:textId="77777777" w:rsidR="00491A9C" w:rsidRPr="00C12835" w:rsidRDefault="00491A9C" w:rsidP="004A4146">
            <w:r w:rsidRPr="00C12835">
              <w:lastRenderedPageBreak/>
              <w:t xml:space="preserve">5) </w:t>
            </w:r>
            <w:r w:rsidR="00A7079C" w:rsidRPr="00C12835">
              <w:rPr>
                <w:lang w:val="uk-UA"/>
              </w:rPr>
              <w:t>П</w:t>
            </w:r>
            <w:r w:rsidRPr="00C12835">
              <w:t>ровести інформаційну кампанію щодо створення безбар’єрних маршрутів</w:t>
            </w:r>
          </w:p>
        </w:tc>
        <w:tc>
          <w:tcPr>
            <w:tcW w:w="2126" w:type="dxa"/>
          </w:tcPr>
          <w:p w14:paraId="266BD6DA" w14:textId="77777777" w:rsidR="00491A9C" w:rsidRPr="00C12835" w:rsidRDefault="00491A9C" w:rsidP="004A4146">
            <w:r w:rsidRPr="00C12835">
              <w:t>Управління внутрішньої</w:t>
            </w:r>
          </w:p>
          <w:p w14:paraId="121E3374" w14:textId="77777777" w:rsidR="00491A9C" w:rsidRPr="00C12835" w:rsidRDefault="00491A9C" w:rsidP="004A4146">
            <w:r w:rsidRPr="00C12835">
              <w:t>та інформаційної</w:t>
            </w:r>
          </w:p>
          <w:p w14:paraId="2BA89CD8" w14:textId="77777777" w:rsidR="00491A9C" w:rsidRPr="00C12835" w:rsidRDefault="00491A9C" w:rsidP="004A4146">
            <w:r w:rsidRPr="00C12835">
              <w:t>політики обласної</w:t>
            </w:r>
          </w:p>
          <w:p w14:paraId="7E95CAAE" w14:textId="77777777" w:rsidR="00491A9C" w:rsidRPr="00C12835" w:rsidRDefault="00491A9C" w:rsidP="004A4146">
            <w:r w:rsidRPr="00C12835">
              <w:t>державної адміністрації,</w:t>
            </w:r>
          </w:p>
          <w:p w14:paraId="538D689A" w14:textId="77777777" w:rsidR="00491A9C" w:rsidRPr="00C12835" w:rsidRDefault="00491A9C" w:rsidP="004A4146">
            <w:r w:rsidRPr="00C12835">
              <w:t>управління</w:t>
            </w:r>
          </w:p>
          <w:p w14:paraId="72F2AB4B" w14:textId="77777777" w:rsidR="00491A9C" w:rsidRPr="00C12835" w:rsidRDefault="00491A9C" w:rsidP="004A4146">
            <w:r w:rsidRPr="00C12835">
              <w:t>містобудування та</w:t>
            </w:r>
          </w:p>
          <w:p w14:paraId="62A243CC" w14:textId="77777777" w:rsidR="00491A9C" w:rsidRPr="00C12835" w:rsidRDefault="00491A9C" w:rsidP="004A4146">
            <w:r w:rsidRPr="00C12835">
              <w:t>архітектури обласної</w:t>
            </w:r>
          </w:p>
          <w:p w14:paraId="060FC427" w14:textId="77777777" w:rsidR="00491A9C" w:rsidRPr="00C12835" w:rsidRDefault="00491A9C" w:rsidP="004A4146">
            <w:r w:rsidRPr="00C12835">
              <w:t>державної адміністрації,</w:t>
            </w:r>
          </w:p>
          <w:p w14:paraId="25E4B3E2" w14:textId="77777777" w:rsidR="00491A9C" w:rsidRPr="00C12835" w:rsidRDefault="00491A9C" w:rsidP="004A4146">
            <w:r w:rsidRPr="00C12835">
              <w:t>військові адміністрації</w:t>
            </w:r>
          </w:p>
          <w:p w14:paraId="51D5A2EB" w14:textId="77777777" w:rsidR="00491A9C" w:rsidRPr="00C12835" w:rsidRDefault="00491A9C" w:rsidP="004A4146">
            <w:r w:rsidRPr="00C12835">
              <w:t>населених пунктів</w:t>
            </w:r>
          </w:p>
          <w:p w14:paraId="0BD7E598" w14:textId="77777777" w:rsidR="00491A9C" w:rsidRPr="00C12835" w:rsidRDefault="00491A9C" w:rsidP="004A4146">
            <w:r w:rsidRPr="00C12835">
              <w:t>деокупованих</w:t>
            </w:r>
          </w:p>
          <w:p w14:paraId="748FB1FC" w14:textId="77777777" w:rsidR="00491A9C" w:rsidRPr="00C12835" w:rsidRDefault="00491A9C" w:rsidP="004A4146">
            <w:r w:rsidRPr="00C12835">
              <w:t>територіальних громад</w:t>
            </w:r>
          </w:p>
          <w:p w14:paraId="47AC1279" w14:textId="77777777" w:rsidR="00491A9C" w:rsidRPr="00C12835" w:rsidRDefault="00491A9C" w:rsidP="004A4146">
            <w:r w:rsidRPr="00C12835">
              <w:t>(за згодою)</w:t>
            </w:r>
          </w:p>
        </w:tc>
        <w:tc>
          <w:tcPr>
            <w:tcW w:w="1134" w:type="dxa"/>
          </w:tcPr>
          <w:p w14:paraId="2F4D8499" w14:textId="77777777" w:rsidR="00491A9C" w:rsidRPr="00C12835" w:rsidRDefault="00491A9C" w:rsidP="00A7079C">
            <w:pPr>
              <w:jc w:val="center"/>
            </w:pPr>
            <w:r w:rsidRPr="00C12835">
              <w:t>Грудень</w:t>
            </w:r>
          </w:p>
          <w:p w14:paraId="4BE4B6DA" w14:textId="77777777" w:rsidR="00491A9C" w:rsidRPr="00C12835" w:rsidRDefault="00174EAE" w:rsidP="00A7079C">
            <w:pPr>
              <w:jc w:val="center"/>
            </w:pPr>
            <w:r w:rsidRPr="00C12835">
              <w:t>2026</w:t>
            </w:r>
            <w:r w:rsidR="00491A9C" w:rsidRPr="00C12835">
              <w:t xml:space="preserve"> року</w:t>
            </w:r>
          </w:p>
        </w:tc>
        <w:tc>
          <w:tcPr>
            <w:tcW w:w="993" w:type="dxa"/>
          </w:tcPr>
          <w:p w14:paraId="204797CC" w14:textId="77777777" w:rsidR="00491A9C" w:rsidRPr="00C12835" w:rsidRDefault="00491A9C" w:rsidP="004A4146"/>
        </w:tc>
        <w:tc>
          <w:tcPr>
            <w:tcW w:w="1417" w:type="dxa"/>
          </w:tcPr>
          <w:p w14:paraId="75973556" w14:textId="77777777" w:rsidR="00491A9C" w:rsidRPr="00C12835" w:rsidRDefault="00491A9C" w:rsidP="004A4146">
            <w:r w:rsidRPr="00C12835">
              <w:t>Викон</w:t>
            </w:r>
            <w:r w:rsidR="00174EAE" w:rsidRPr="00C12835">
              <w:t>ується</w:t>
            </w:r>
          </w:p>
        </w:tc>
        <w:tc>
          <w:tcPr>
            <w:tcW w:w="7938" w:type="dxa"/>
          </w:tcPr>
          <w:p w14:paraId="44E62857" w14:textId="77777777" w:rsidR="00174EAE" w:rsidRPr="00C12835" w:rsidRDefault="00EB27BA" w:rsidP="008A3713">
            <w:pPr>
              <w:jc w:val="both"/>
            </w:pPr>
            <w:r w:rsidRPr="00C12835">
              <w:t xml:space="preserve">Інформація щодо проведених в області відповідних заходів висвітлюється </w:t>
            </w:r>
            <w:r w:rsidR="00FA0E56" w:rsidRPr="00C12835">
              <w:t>за посиланнями:</w:t>
            </w:r>
          </w:p>
          <w:p w14:paraId="4CA6746F" w14:textId="77777777" w:rsidR="00174EAE" w:rsidRPr="00C12835" w:rsidRDefault="00174EAE" w:rsidP="008A3713">
            <w:pPr>
              <w:jc w:val="both"/>
            </w:pPr>
            <w:hyperlink r:id="rId105" w:history="1">
              <w:r w:rsidRPr="00C12835">
                <w:rPr>
                  <w:rStyle w:val="a5"/>
                </w:rPr>
                <w:t>https://khoda.gov.ua/news/buduite-inkliuzyvni-mista-dani-mapy-bezbariernosti-teper-na-portali-vidkrytykh-danykh</w:t>
              </w:r>
            </w:hyperlink>
          </w:p>
          <w:p w14:paraId="28CDB692" w14:textId="77777777" w:rsidR="00174EAE" w:rsidRPr="00C12835" w:rsidRDefault="00174EAE" w:rsidP="008A3713">
            <w:pPr>
              <w:jc w:val="both"/>
            </w:pPr>
            <w:hyperlink r:id="rId106" w:history="1">
              <w:r w:rsidRPr="00C12835">
                <w:rPr>
                  <w:rStyle w:val="a5"/>
                </w:rPr>
                <w:t>https://khoda.gov.ua/news/ekipazhi-sotsialnoho-taksi-prodovzhuiut-kursuvaty-hromadamy-khersonshchyny3</w:t>
              </w:r>
            </w:hyperlink>
          </w:p>
          <w:p w14:paraId="76E1B642" w14:textId="77777777" w:rsidR="00174EAE" w:rsidRPr="00C12835" w:rsidRDefault="00174EAE" w:rsidP="008A3713">
            <w:pPr>
              <w:jc w:val="both"/>
            </w:pPr>
            <w:hyperlink r:id="rId107" w:history="1">
              <w:r w:rsidRPr="00C12835">
                <w:rPr>
                  <w:rStyle w:val="a5"/>
                </w:rPr>
                <w:t>https://khoda.gov.ua/news/provedennia-navchalnykh-seminariv-z-pratsivnykamy-avtotransportnykh-pidpryiemstv-oblasti-iaki-zdiisniuiut-pasazhyrski-perevezennia</w:t>
              </w:r>
            </w:hyperlink>
          </w:p>
          <w:p w14:paraId="4C19FD29" w14:textId="77777777" w:rsidR="00174EAE" w:rsidRPr="00C12835" w:rsidRDefault="00174EAE" w:rsidP="008A3713">
            <w:pPr>
              <w:jc w:val="both"/>
            </w:pPr>
            <w:hyperlink r:id="rId108" w:history="1">
              <w:r w:rsidRPr="00C12835">
                <w:rPr>
                  <w:rStyle w:val="a5"/>
                </w:rPr>
                <w:t>https://khoda.gov.ua/news/ekipazhi-sotsialnoho-taksi-prodovzhuiut-kursuvaty-hromadamy-khersonshchyny4</w:t>
              </w:r>
            </w:hyperlink>
          </w:p>
          <w:p w14:paraId="1C11D90D" w14:textId="77777777" w:rsidR="00174EAE" w:rsidRPr="00C12835" w:rsidRDefault="00174EAE" w:rsidP="008A3713">
            <w:pPr>
              <w:jc w:val="both"/>
            </w:pPr>
            <w:hyperlink r:id="rId109" w:history="1">
              <w:r w:rsidRPr="00C12835">
                <w:rPr>
                  <w:rStyle w:val="a5"/>
                </w:rPr>
                <w:t>https://khoda.gov.ua/news/na-khersonshchyni-prodovzhuie-diiaty-proiekt-sotsialne-taksi1</w:t>
              </w:r>
            </w:hyperlink>
          </w:p>
          <w:p w14:paraId="73C08250" w14:textId="77777777" w:rsidR="00174EAE" w:rsidRPr="00C12835" w:rsidRDefault="00174EAE" w:rsidP="008A3713">
            <w:pPr>
              <w:jc w:val="both"/>
            </w:pPr>
            <w:hyperlink r:id="rId110" w:history="1">
              <w:r w:rsidRPr="00C12835">
                <w:rPr>
                  <w:rStyle w:val="a5"/>
                </w:rPr>
                <w:t>https://khoda.gov.ua/news/u-hromadakh-khersonshchyny-prodovzhuie-kursuvaty-sotsialne-taksi-dlia-vrazlyvykh-verstv-naselennia3</w:t>
              </w:r>
            </w:hyperlink>
          </w:p>
          <w:p w14:paraId="3B5438EA" w14:textId="77777777" w:rsidR="00174EAE" w:rsidRPr="00C12835" w:rsidRDefault="00174EAE" w:rsidP="008A3713">
            <w:pPr>
              <w:jc w:val="both"/>
            </w:pPr>
            <w:hyperlink r:id="rId111" w:history="1">
              <w:r w:rsidRPr="00C12835">
                <w:rPr>
                  <w:rStyle w:val="a5"/>
                </w:rPr>
                <w:t>https://khoda.gov.ua/news/avtopark-darivskoi-hromady-popovnyvsia-spetstransportom-dlia-perevezennia-malomobilnykh-hromadian-ta-liudei-z-invalidnistiu</w:t>
              </w:r>
            </w:hyperlink>
          </w:p>
          <w:p w14:paraId="29183A9B" w14:textId="77777777" w:rsidR="00174EAE" w:rsidRPr="00040C8E" w:rsidRDefault="00174EAE" w:rsidP="008A3713">
            <w:pPr>
              <w:jc w:val="both"/>
              <w:rPr>
                <w:lang w:val="uk-UA"/>
              </w:rPr>
            </w:pPr>
            <w:hyperlink r:id="rId112" w:history="1">
              <w:r w:rsidRPr="00040C8E">
                <w:rPr>
                  <w:rStyle w:val="a5"/>
                </w:rPr>
                <w:t>https://khoda.gov.ua/news/ekipazhi-sotsialnoho-taksi-prodovzhuiut-kursuvaty-hromadamy-khersonshchyny5</w:t>
              </w:r>
            </w:hyperlink>
          </w:p>
          <w:p w14:paraId="218D1EBB" w14:textId="77777777" w:rsidR="00040C8E" w:rsidRPr="00040C8E" w:rsidRDefault="00174EAE" w:rsidP="00040C8E">
            <w:pPr>
              <w:jc w:val="both"/>
              <w:rPr>
                <w:lang w:val="uk-UA"/>
              </w:rPr>
            </w:pPr>
            <w:hyperlink r:id="rId113" w:history="1">
              <w:r w:rsidRPr="00040C8E">
                <w:rPr>
                  <w:rStyle w:val="a5"/>
                </w:rPr>
                <w:t>https</w:t>
              </w:r>
              <w:r w:rsidRPr="00040C8E">
                <w:rPr>
                  <w:rStyle w:val="a5"/>
                  <w:lang w:val="uk-UA"/>
                </w:rPr>
                <w:t>://</w:t>
              </w:r>
              <w:r w:rsidRPr="00040C8E">
                <w:rPr>
                  <w:rStyle w:val="a5"/>
                </w:rPr>
                <w:t>khoda</w:t>
              </w:r>
              <w:r w:rsidRPr="00040C8E">
                <w:rPr>
                  <w:rStyle w:val="a5"/>
                  <w:lang w:val="uk-UA"/>
                </w:rPr>
                <w:t>.</w:t>
              </w:r>
              <w:r w:rsidRPr="00040C8E">
                <w:rPr>
                  <w:rStyle w:val="a5"/>
                </w:rPr>
                <w:t>gov</w:t>
              </w:r>
              <w:r w:rsidRPr="00040C8E">
                <w:rPr>
                  <w:rStyle w:val="a5"/>
                  <w:lang w:val="uk-UA"/>
                </w:rPr>
                <w:t>.</w:t>
              </w:r>
              <w:r w:rsidRPr="00040C8E">
                <w:rPr>
                  <w:rStyle w:val="a5"/>
                </w:rPr>
                <w:t>ua</w:t>
              </w:r>
              <w:r w:rsidRPr="00040C8E">
                <w:rPr>
                  <w:rStyle w:val="a5"/>
                  <w:lang w:val="uk-UA"/>
                </w:rPr>
                <w:t>/</w:t>
              </w:r>
              <w:r w:rsidRPr="00040C8E">
                <w:rPr>
                  <w:rStyle w:val="a5"/>
                </w:rPr>
                <w:t>news</w:t>
              </w:r>
              <w:r w:rsidRPr="00040C8E">
                <w:rPr>
                  <w:rStyle w:val="a5"/>
                  <w:lang w:val="uk-UA"/>
                </w:rPr>
                <w:t>/</w:t>
              </w:r>
              <w:r w:rsidRPr="00040C8E">
                <w:rPr>
                  <w:rStyle w:val="a5"/>
                </w:rPr>
                <w:t>na</w:t>
              </w:r>
              <w:r w:rsidRPr="00040C8E">
                <w:rPr>
                  <w:rStyle w:val="a5"/>
                  <w:lang w:val="uk-UA"/>
                </w:rPr>
                <w:t>-</w:t>
              </w:r>
              <w:r w:rsidRPr="00040C8E">
                <w:rPr>
                  <w:rStyle w:val="a5"/>
                </w:rPr>
                <w:t>khersonshchyni</w:t>
              </w:r>
              <w:r w:rsidRPr="00040C8E">
                <w:rPr>
                  <w:rStyle w:val="a5"/>
                  <w:lang w:val="uk-UA"/>
                </w:rPr>
                <w:t>-</w:t>
              </w:r>
              <w:r w:rsidRPr="00040C8E">
                <w:rPr>
                  <w:rStyle w:val="a5"/>
                </w:rPr>
                <w:t>prodovzhuie</w:t>
              </w:r>
              <w:r w:rsidRPr="00040C8E">
                <w:rPr>
                  <w:rStyle w:val="a5"/>
                  <w:lang w:val="uk-UA"/>
                </w:rPr>
                <w:t>-</w:t>
              </w:r>
              <w:r w:rsidRPr="00040C8E">
                <w:rPr>
                  <w:rStyle w:val="a5"/>
                </w:rPr>
                <w:t>diiaty</w:t>
              </w:r>
              <w:r w:rsidRPr="00040C8E">
                <w:rPr>
                  <w:rStyle w:val="a5"/>
                  <w:lang w:val="uk-UA"/>
                </w:rPr>
                <w:t>-</w:t>
              </w:r>
              <w:r w:rsidRPr="00040C8E">
                <w:rPr>
                  <w:rStyle w:val="a5"/>
                </w:rPr>
                <w:t>proiekt</w:t>
              </w:r>
              <w:r w:rsidRPr="00040C8E">
                <w:rPr>
                  <w:rStyle w:val="a5"/>
                  <w:lang w:val="uk-UA"/>
                </w:rPr>
                <w:t>-</w:t>
              </w:r>
              <w:r w:rsidRPr="00040C8E">
                <w:rPr>
                  <w:rStyle w:val="a5"/>
                </w:rPr>
                <w:t>sotsialne</w:t>
              </w:r>
              <w:r w:rsidRPr="00040C8E">
                <w:rPr>
                  <w:rStyle w:val="a5"/>
                  <w:lang w:val="uk-UA"/>
                </w:rPr>
                <w:t>-</w:t>
              </w:r>
              <w:r w:rsidRPr="00040C8E">
                <w:rPr>
                  <w:rStyle w:val="a5"/>
                </w:rPr>
                <w:t>taksi</w:t>
              </w:r>
              <w:r w:rsidRPr="00040C8E">
                <w:rPr>
                  <w:rStyle w:val="a5"/>
                  <w:lang w:val="uk-UA"/>
                </w:rPr>
                <w:t>2</w:t>
              </w:r>
            </w:hyperlink>
            <w:r w:rsidR="000C170F" w:rsidRPr="00040C8E">
              <w:rPr>
                <w:lang w:val="uk-UA"/>
              </w:rPr>
              <w:t>.</w:t>
            </w:r>
          </w:p>
          <w:p w14:paraId="3DE0BE48" w14:textId="77777777" w:rsidR="00040C8E" w:rsidRPr="00040C8E" w:rsidRDefault="00040C8E" w:rsidP="00040C8E">
            <w:pPr>
              <w:rPr>
                <w:color w:val="000000"/>
                <w:lang w:val="uk-UA"/>
              </w:rPr>
            </w:pPr>
            <w:hyperlink r:id="rId114" w:history="1">
              <w:r w:rsidRPr="00040C8E">
                <w:rPr>
                  <w:rStyle w:val="a5"/>
                  <w:lang w:val="uk-UA"/>
                </w:rPr>
                <w:t>https://khoda.gov.ua/news/bezbariernist-vulyts-i-dorih-na-deokupovanii-terytorii-khersonskoi-oblasti</w:t>
              </w:r>
            </w:hyperlink>
            <w:r w:rsidRPr="00040C8E">
              <w:rPr>
                <w:color w:val="000000"/>
                <w:lang w:val="uk-UA"/>
              </w:rPr>
              <w:t>;</w:t>
            </w:r>
          </w:p>
          <w:p w14:paraId="71F09B88" w14:textId="77777777" w:rsidR="00040C8E" w:rsidRPr="00040C8E" w:rsidRDefault="00040C8E" w:rsidP="00040C8E">
            <w:pPr>
              <w:rPr>
                <w:color w:val="000000"/>
                <w:lang w:val="uk-UA"/>
              </w:rPr>
            </w:pPr>
            <w:hyperlink r:id="rId115" w:history="1">
              <w:r w:rsidRPr="00040C8E">
                <w:rPr>
                  <w:rStyle w:val="a5"/>
                </w:rPr>
                <w:t>https</w:t>
              </w:r>
              <w:r w:rsidRPr="00040C8E">
                <w:rPr>
                  <w:rStyle w:val="a5"/>
                  <w:lang w:val="uk-UA"/>
                </w:rPr>
                <w:t>://</w:t>
              </w:r>
              <w:r w:rsidRPr="00040C8E">
                <w:rPr>
                  <w:rStyle w:val="a5"/>
                </w:rPr>
                <w:t>khoda</w:t>
              </w:r>
              <w:r w:rsidRPr="00040C8E">
                <w:rPr>
                  <w:rStyle w:val="a5"/>
                  <w:lang w:val="uk-UA"/>
                </w:rPr>
                <w:t>.</w:t>
              </w:r>
              <w:r w:rsidRPr="00040C8E">
                <w:rPr>
                  <w:rStyle w:val="a5"/>
                </w:rPr>
                <w:t>gov</w:t>
              </w:r>
              <w:r w:rsidRPr="00040C8E">
                <w:rPr>
                  <w:rStyle w:val="a5"/>
                  <w:lang w:val="uk-UA"/>
                </w:rPr>
                <w:t>.</w:t>
              </w:r>
              <w:r w:rsidRPr="00040C8E">
                <w:rPr>
                  <w:rStyle w:val="a5"/>
                </w:rPr>
                <w:t>ua</w:t>
              </w:r>
              <w:r w:rsidRPr="00040C8E">
                <w:rPr>
                  <w:rStyle w:val="a5"/>
                  <w:lang w:val="uk-UA"/>
                </w:rPr>
                <w:t>/</w:t>
              </w:r>
              <w:r w:rsidRPr="00040C8E">
                <w:rPr>
                  <w:rStyle w:val="a5"/>
                </w:rPr>
                <w:t>news</w:t>
              </w:r>
              <w:r w:rsidRPr="00040C8E">
                <w:rPr>
                  <w:rStyle w:val="a5"/>
                  <w:lang w:val="uk-UA"/>
                </w:rPr>
                <w:t>/</w:t>
              </w:r>
              <w:r w:rsidRPr="00040C8E">
                <w:rPr>
                  <w:rStyle w:val="a5"/>
                </w:rPr>
                <w:t>u</w:t>
              </w:r>
              <w:r w:rsidRPr="00040C8E">
                <w:rPr>
                  <w:rStyle w:val="a5"/>
                  <w:lang w:val="uk-UA"/>
                </w:rPr>
                <w:t>-</w:t>
              </w:r>
              <w:r w:rsidRPr="00040C8E">
                <w:rPr>
                  <w:rStyle w:val="a5"/>
                </w:rPr>
                <w:t>khersonskii</w:t>
              </w:r>
              <w:r w:rsidRPr="00040C8E">
                <w:rPr>
                  <w:rStyle w:val="a5"/>
                  <w:lang w:val="uk-UA"/>
                </w:rPr>
                <w:t>-</w:t>
              </w:r>
              <w:r w:rsidRPr="00040C8E">
                <w:rPr>
                  <w:rStyle w:val="a5"/>
                </w:rPr>
                <w:t>oblasnii</w:t>
              </w:r>
              <w:r w:rsidRPr="00040C8E">
                <w:rPr>
                  <w:rStyle w:val="a5"/>
                  <w:lang w:val="uk-UA"/>
                </w:rPr>
                <w:t>-</w:t>
              </w:r>
              <w:r w:rsidRPr="00040C8E">
                <w:rPr>
                  <w:rStyle w:val="a5"/>
                </w:rPr>
                <w:t>derzhavnii</w:t>
              </w:r>
              <w:r w:rsidRPr="00040C8E">
                <w:rPr>
                  <w:rStyle w:val="a5"/>
                  <w:lang w:val="uk-UA"/>
                </w:rPr>
                <w:t>-</w:t>
              </w:r>
              <w:r w:rsidRPr="00040C8E">
                <w:rPr>
                  <w:rStyle w:val="a5"/>
                </w:rPr>
                <w:t>administratsii</w:t>
              </w:r>
              <w:r w:rsidRPr="00040C8E">
                <w:rPr>
                  <w:rStyle w:val="a5"/>
                  <w:lang w:val="uk-UA"/>
                </w:rPr>
                <w:t>-</w:t>
              </w:r>
              <w:r w:rsidRPr="00040C8E">
                <w:rPr>
                  <w:rStyle w:val="a5"/>
                </w:rPr>
                <w:t>vyznacheno</w:t>
              </w:r>
              <w:r w:rsidRPr="00040C8E">
                <w:rPr>
                  <w:rStyle w:val="a5"/>
                  <w:lang w:val="uk-UA"/>
                </w:rPr>
                <w:t>-</w:t>
              </w:r>
              <w:r w:rsidRPr="00040C8E">
                <w:rPr>
                  <w:rStyle w:val="a5"/>
                </w:rPr>
                <w:t>upovnovazhenoho</w:t>
              </w:r>
              <w:r w:rsidRPr="00040C8E">
                <w:rPr>
                  <w:rStyle w:val="a5"/>
                  <w:lang w:val="uk-UA"/>
                </w:rPr>
                <w:t>-</w:t>
              </w:r>
              <w:r w:rsidRPr="00040C8E">
                <w:rPr>
                  <w:rStyle w:val="a5"/>
                </w:rPr>
                <w:t>z</w:t>
              </w:r>
              <w:r w:rsidRPr="00040C8E">
                <w:rPr>
                  <w:rStyle w:val="a5"/>
                  <w:lang w:val="uk-UA"/>
                </w:rPr>
                <w:t>-</w:t>
              </w:r>
              <w:r w:rsidRPr="00040C8E">
                <w:rPr>
                  <w:rStyle w:val="a5"/>
                </w:rPr>
                <w:t>pytan</w:t>
              </w:r>
              <w:r w:rsidRPr="00040C8E">
                <w:rPr>
                  <w:rStyle w:val="a5"/>
                  <w:lang w:val="uk-UA"/>
                </w:rPr>
                <w:t>-</w:t>
              </w:r>
              <w:r w:rsidRPr="00040C8E">
                <w:rPr>
                  <w:rStyle w:val="a5"/>
                </w:rPr>
                <w:t>bezbariernosti</w:t>
              </w:r>
            </w:hyperlink>
            <w:r w:rsidRPr="00040C8E">
              <w:rPr>
                <w:color w:val="000000"/>
                <w:lang w:val="uk-UA"/>
              </w:rPr>
              <w:t>;</w:t>
            </w:r>
          </w:p>
          <w:p w14:paraId="368BA645" w14:textId="77777777" w:rsidR="00040C8E" w:rsidRPr="00040C8E" w:rsidRDefault="00040C8E" w:rsidP="00040C8E">
            <w:pPr>
              <w:spacing w:line="102" w:lineRule="atLeast"/>
              <w:rPr>
                <w:sz w:val="27"/>
                <w:szCs w:val="27"/>
                <w:lang w:val="uk-UA" w:eastAsia="uk-UA"/>
              </w:rPr>
            </w:pPr>
            <w:hyperlink r:id="rId116" w:history="1">
              <w:r w:rsidRPr="00040C8E">
                <w:rPr>
                  <w:rStyle w:val="a5"/>
                  <w:lang w:eastAsia="uk-UA"/>
                </w:rPr>
                <w:t>https</w:t>
              </w:r>
              <w:r w:rsidRPr="00040C8E">
                <w:rPr>
                  <w:rStyle w:val="a5"/>
                  <w:lang w:val="uk-UA" w:eastAsia="uk-UA"/>
                </w:rPr>
                <w:t>://</w:t>
              </w:r>
              <w:r w:rsidRPr="00040C8E">
                <w:rPr>
                  <w:rStyle w:val="a5"/>
                  <w:lang w:eastAsia="uk-UA"/>
                </w:rPr>
                <w:t>khoda</w:t>
              </w:r>
              <w:r w:rsidRPr="00040C8E">
                <w:rPr>
                  <w:rStyle w:val="a5"/>
                  <w:lang w:val="uk-UA" w:eastAsia="uk-UA"/>
                </w:rPr>
                <w:t>.</w:t>
              </w:r>
              <w:r w:rsidRPr="00040C8E">
                <w:rPr>
                  <w:rStyle w:val="a5"/>
                  <w:lang w:eastAsia="uk-UA"/>
                </w:rPr>
                <w:t>gov</w:t>
              </w:r>
              <w:r w:rsidRPr="00040C8E">
                <w:rPr>
                  <w:rStyle w:val="a5"/>
                  <w:lang w:val="uk-UA" w:eastAsia="uk-UA"/>
                </w:rPr>
                <w:t>.</w:t>
              </w:r>
              <w:r w:rsidRPr="00040C8E">
                <w:rPr>
                  <w:rStyle w:val="a5"/>
                  <w:lang w:eastAsia="uk-UA"/>
                </w:rPr>
                <w:t>ua</w:t>
              </w:r>
              <w:r w:rsidRPr="00040C8E">
                <w:rPr>
                  <w:rStyle w:val="a5"/>
                  <w:lang w:val="uk-UA" w:eastAsia="uk-UA"/>
                </w:rPr>
                <w:t>/</w:t>
              </w:r>
              <w:r w:rsidRPr="00040C8E">
                <w:rPr>
                  <w:rStyle w:val="a5"/>
                  <w:lang w:eastAsia="uk-UA"/>
                </w:rPr>
                <w:t>bezbariernist</w:t>
              </w:r>
              <w:r w:rsidRPr="00040C8E">
                <w:rPr>
                  <w:rStyle w:val="a5"/>
                  <w:lang w:val="uk-UA" w:eastAsia="uk-UA"/>
                </w:rPr>
                <w:t>/</w:t>
              </w:r>
              <w:r w:rsidRPr="00040C8E">
                <w:rPr>
                  <w:rStyle w:val="a5"/>
                  <w:lang w:eastAsia="uk-UA"/>
                </w:rPr>
                <w:t>perelik</w:t>
              </w:r>
              <w:r w:rsidRPr="00040C8E">
                <w:rPr>
                  <w:rStyle w:val="a5"/>
                  <w:lang w:val="uk-UA" w:eastAsia="uk-UA"/>
                </w:rPr>
                <w:t>-</w:t>
              </w:r>
              <w:r w:rsidRPr="00040C8E">
                <w:rPr>
                  <w:rStyle w:val="a5"/>
                  <w:lang w:eastAsia="uk-UA"/>
                </w:rPr>
                <w:t>osib</w:t>
              </w:r>
              <w:r w:rsidRPr="00040C8E">
                <w:rPr>
                  <w:rStyle w:val="a5"/>
                  <w:lang w:val="uk-UA" w:eastAsia="uk-UA"/>
                </w:rPr>
                <w:t>-</w:t>
              </w:r>
              <w:r w:rsidRPr="00040C8E">
                <w:rPr>
                  <w:rStyle w:val="a5"/>
                  <w:lang w:eastAsia="uk-UA"/>
                </w:rPr>
                <w:t>upovnovazhenykh</w:t>
              </w:r>
              <w:r w:rsidRPr="00040C8E">
                <w:rPr>
                  <w:rStyle w:val="a5"/>
                  <w:lang w:val="uk-UA" w:eastAsia="uk-UA"/>
                </w:rPr>
                <w:t>-</w:t>
              </w:r>
              <w:r w:rsidRPr="00040C8E">
                <w:rPr>
                  <w:rStyle w:val="a5"/>
                  <w:lang w:eastAsia="uk-UA"/>
                </w:rPr>
                <w:t>z</w:t>
              </w:r>
              <w:r w:rsidRPr="00040C8E">
                <w:rPr>
                  <w:rStyle w:val="a5"/>
                  <w:lang w:val="uk-UA" w:eastAsia="uk-UA"/>
                </w:rPr>
                <w:t>-</w:t>
              </w:r>
              <w:r w:rsidRPr="00040C8E">
                <w:rPr>
                  <w:rStyle w:val="a5"/>
                  <w:lang w:eastAsia="uk-UA"/>
                </w:rPr>
                <w:t>pytan</w:t>
              </w:r>
              <w:r w:rsidRPr="00040C8E">
                <w:rPr>
                  <w:rStyle w:val="a5"/>
                  <w:lang w:val="uk-UA" w:eastAsia="uk-UA"/>
                </w:rPr>
                <w:t>-</w:t>
              </w:r>
              <w:r w:rsidRPr="00040C8E">
                <w:rPr>
                  <w:rStyle w:val="a5"/>
                  <w:lang w:eastAsia="uk-UA"/>
                </w:rPr>
                <w:t>bezbariernosti</w:t>
              </w:r>
              <w:r w:rsidRPr="00040C8E">
                <w:rPr>
                  <w:rStyle w:val="a5"/>
                  <w:lang w:val="uk-UA" w:eastAsia="uk-UA"/>
                </w:rPr>
                <w:t>-</w:t>
              </w:r>
              <w:r w:rsidRPr="00040C8E">
                <w:rPr>
                  <w:rStyle w:val="a5"/>
                  <w:lang w:eastAsia="uk-UA"/>
                </w:rPr>
                <w:t>khersonskoi</w:t>
              </w:r>
              <w:r w:rsidRPr="00040C8E">
                <w:rPr>
                  <w:rStyle w:val="a5"/>
                  <w:lang w:val="uk-UA" w:eastAsia="uk-UA"/>
                </w:rPr>
                <w:t>-</w:t>
              </w:r>
              <w:r w:rsidRPr="00040C8E">
                <w:rPr>
                  <w:rStyle w:val="a5"/>
                  <w:lang w:eastAsia="uk-UA"/>
                </w:rPr>
                <w:t>oblasti</w:t>
              </w:r>
            </w:hyperlink>
          </w:p>
          <w:p w14:paraId="26767444" w14:textId="77777777" w:rsidR="00040C8E" w:rsidRPr="00275C9A" w:rsidRDefault="00040C8E" w:rsidP="008A3713">
            <w:pPr>
              <w:jc w:val="both"/>
              <w:rPr>
                <w:rFonts w:eastAsia="Cambria"/>
                <w:lang w:val="uk-UA"/>
              </w:rPr>
            </w:pPr>
            <w:hyperlink r:id="rId117" w:history="1">
              <w:r w:rsidRPr="00040C8E">
                <w:rPr>
                  <w:rStyle w:val="a5"/>
                  <w:lang w:val="uk-UA"/>
                </w:rPr>
                <w:t>https://khoda.gov.ua/news/vidbulas-persha-vseukrainska-onlain-zustrich-upovnovazhenykh-z-pytan-bezbariernosti</w:t>
              </w:r>
            </w:hyperlink>
            <w:r w:rsidRPr="00040C8E">
              <w:rPr>
                <w:lang w:val="uk-UA"/>
              </w:rPr>
              <w:t>.</w:t>
            </w:r>
          </w:p>
          <w:p w14:paraId="29572E52" w14:textId="77777777" w:rsidR="00FE010C" w:rsidRDefault="00FA0E56" w:rsidP="008A3713">
            <w:pPr>
              <w:jc w:val="both"/>
              <w:rPr>
                <w:rStyle w:val="a5"/>
                <w:rFonts w:eastAsia="Cambria"/>
                <w:lang w:val="uk-UA"/>
              </w:rPr>
            </w:pPr>
            <w:r w:rsidRPr="00C12835">
              <w:rPr>
                <w:lang w:val="uk-UA"/>
              </w:rPr>
              <w:t>У Високопільській територіальній громаді і</w:t>
            </w:r>
            <w:r w:rsidR="00D049E1" w:rsidRPr="00C12835">
              <w:rPr>
                <w:lang w:val="uk-UA"/>
              </w:rPr>
              <w:t>нформаційна</w:t>
            </w:r>
            <w:r w:rsidRPr="00C12835">
              <w:rPr>
                <w:lang w:val="uk-UA"/>
              </w:rPr>
              <w:t xml:space="preserve"> </w:t>
            </w:r>
            <w:r w:rsidR="00D049E1" w:rsidRPr="00C12835">
              <w:rPr>
                <w:lang w:val="uk-UA"/>
              </w:rPr>
              <w:t>кампанія</w:t>
            </w:r>
            <w:r w:rsidRPr="00C12835">
              <w:rPr>
                <w:lang w:val="uk-UA"/>
              </w:rPr>
              <w:t xml:space="preserve"> </w:t>
            </w:r>
            <w:r w:rsidR="00D049E1" w:rsidRPr="00C12835">
              <w:rPr>
                <w:lang w:val="uk-UA"/>
              </w:rPr>
              <w:t>щодо</w:t>
            </w:r>
            <w:r w:rsidRPr="00C12835">
              <w:rPr>
                <w:lang w:val="uk-UA"/>
              </w:rPr>
              <w:t xml:space="preserve"> </w:t>
            </w:r>
            <w:r w:rsidR="00D049E1" w:rsidRPr="00C12835">
              <w:rPr>
                <w:lang w:val="uk-UA"/>
              </w:rPr>
              <w:t>створення</w:t>
            </w:r>
            <w:r w:rsidRPr="00C12835">
              <w:rPr>
                <w:lang w:val="uk-UA"/>
              </w:rPr>
              <w:t xml:space="preserve"> </w:t>
            </w:r>
            <w:r w:rsidR="00D049E1" w:rsidRPr="00C12835">
              <w:rPr>
                <w:lang w:val="uk-UA"/>
              </w:rPr>
              <w:t>безбар’єрних</w:t>
            </w:r>
            <w:r w:rsidRPr="00C12835">
              <w:rPr>
                <w:lang w:val="uk-UA"/>
              </w:rPr>
              <w:t xml:space="preserve"> </w:t>
            </w:r>
            <w:r w:rsidR="00D049E1" w:rsidRPr="00C12835">
              <w:rPr>
                <w:lang w:val="uk-UA"/>
              </w:rPr>
              <w:t>маршрутів</w:t>
            </w:r>
            <w:r w:rsidRPr="00C12835">
              <w:rPr>
                <w:lang w:val="uk-UA"/>
              </w:rPr>
              <w:t xml:space="preserve"> </w:t>
            </w:r>
            <w:r w:rsidR="00D049E1" w:rsidRPr="00C12835">
              <w:rPr>
                <w:lang w:val="uk-UA"/>
              </w:rPr>
              <w:t>проводилася шляхом розміщення</w:t>
            </w:r>
            <w:r w:rsidRPr="00C12835">
              <w:rPr>
                <w:lang w:val="uk-UA"/>
              </w:rPr>
              <w:t xml:space="preserve"> </w:t>
            </w:r>
            <w:r w:rsidR="00D049E1" w:rsidRPr="00C12835">
              <w:rPr>
                <w:lang w:val="uk-UA"/>
              </w:rPr>
              <w:t>інформаційних</w:t>
            </w:r>
            <w:r w:rsidRPr="00C12835">
              <w:rPr>
                <w:lang w:val="uk-UA"/>
              </w:rPr>
              <w:t xml:space="preserve"> </w:t>
            </w:r>
            <w:r w:rsidR="00D049E1" w:rsidRPr="00C12835">
              <w:rPr>
                <w:lang w:val="uk-UA"/>
              </w:rPr>
              <w:t>матеріалів по безбар'єрності, дослідження</w:t>
            </w:r>
            <w:r w:rsidRPr="00C12835">
              <w:rPr>
                <w:lang w:val="uk-UA"/>
              </w:rPr>
              <w:t xml:space="preserve"> </w:t>
            </w:r>
            <w:r w:rsidR="00D049E1" w:rsidRPr="00C12835">
              <w:rPr>
                <w:lang w:val="uk-UA"/>
              </w:rPr>
              <w:t>громадської думки та обговорення</w:t>
            </w:r>
            <w:r w:rsidRPr="00C12835">
              <w:rPr>
                <w:lang w:val="uk-UA"/>
              </w:rPr>
              <w:t xml:space="preserve"> </w:t>
            </w:r>
            <w:r w:rsidR="00D049E1" w:rsidRPr="00C12835">
              <w:rPr>
                <w:lang w:val="uk-UA"/>
              </w:rPr>
              <w:t>даного</w:t>
            </w:r>
            <w:r w:rsidRPr="00C12835">
              <w:rPr>
                <w:lang w:val="uk-UA"/>
              </w:rPr>
              <w:t xml:space="preserve"> </w:t>
            </w:r>
            <w:r w:rsidR="00D049E1" w:rsidRPr="00C12835">
              <w:rPr>
                <w:lang w:val="uk-UA"/>
              </w:rPr>
              <w:t xml:space="preserve">питання на </w:t>
            </w:r>
            <w:r w:rsidR="00D049E1" w:rsidRPr="00C12835">
              <w:rPr>
                <w:lang w:val="uk-UA"/>
              </w:rPr>
              <w:lastRenderedPageBreak/>
              <w:t>засіданнях Ради безбар'єрності.</w:t>
            </w:r>
            <w:r w:rsidRPr="00C12835">
              <w:rPr>
                <w:lang w:val="uk-UA"/>
              </w:rPr>
              <w:t xml:space="preserve"> </w:t>
            </w:r>
            <w:r w:rsidR="00D049E1" w:rsidRPr="00C12835">
              <w:t>Публікації на сайті</w:t>
            </w:r>
            <w:r w:rsidRPr="00C12835">
              <w:t xml:space="preserve">: </w:t>
            </w:r>
            <w:hyperlink r:id="rId118" w:history="1">
              <w:r w:rsidR="00D049E1" w:rsidRPr="00C12835">
                <w:rPr>
                  <w:rStyle w:val="a5"/>
                </w:rPr>
                <w:t>https://kronau.gov.ua/news/1771318749/</w:t>
              </w:r>
            </w:hyperlink>
            <w:r w:rsidR="00A325E6">
              <w:rPr>
                <w:lang w:val="uk-UA"/>
              </w:rPr>
              <w:t xml:space="preserve">, </w:t>
            </w:r>
            <w:hyperlink r:id="rId119" w:history="1">
              <w:r w:rsidR="00FE010C" w:rsidRPr="00C12835">
                <w:rPr>
                  <w:rStyle w:val="a5"/>
                  <w:rFonts w:eastAsia="Cambria"/>
                </w:rPr>
                <w:t>https</w:t>
              </w:r>
              <w:r w:rsidR="00FE010C" w:rsidRPr="00C12835">
                <w:rPr>
                  <w:rStyle w:val="a5"/>
                  <w:rFonts w:eastAsia="Cambria"/>
                  <w:lang w:val="uk-UA"/>
                </w:rPr>
                <w:t>://</w:t>
              </w:r>
              <w:r w:rsidR="00FE010C" w:rsidRPr="00C12835">
                <w:rPr>
                  <w:rStyle w:val="a5"/>
                  <w:rFonts w:eastAsia="Cambria"/>
                </w:rPr>
                <w:t>kronau</w:t>
              </w:r>
              <w:r w:rsidR="00FE010C" w:rsidRPr="00C12835">
                <w:rPr>
                  <w:rStyle w:val="a5"/>
                  <w:rFonts w:eastAsia="Cambria"/>
                  <w:lang w:val="uk-UA"/>
                </w:rPr>
                <w:t>.</w:t>
              </w:r>
              <w:r w:rsidR="00FE010C" w:rsidRPr="00C12835">
                <w:rPr>
                  <w:rStyle w:val="a5"/>
                  <w:rFonts w:eastAsia="Cambria"/>
                </w:rPr>
                <w:t>gov</w:t>
              </w:r>
              <w:r w:rsidR="00FE010C" w:rsidRPr="00C12835">
                <w:rPr>
                  <w:rStyle w:val="a5"/>
                  <w:rFonts w:eastAsia="Cambria"/>
                  <w:lang w:val="uk-UA"/>
                </w:rPr>
                <w:t>.</w:t>
              </w:r>
              <w:r w:rsidR="00FE010C" w:rsidRPr="00C12835">
                <w:rPr>
                  <w:rStyle w:val="a5"/>
                  <w:rFonts w:eastAsia="Cambria"/>
                </w:rPr>
                <w:t>ua</w:t>
              </w:r>
              <w:r w:rsidR="00FE010C" w:rsidRPr="00C12835">
                <w:rPr>
                  <w:rStyle w:val="a5"/>
                  <w:rFonts w:eastAsia="Cambria"/>
                  <w:lang w:val="uk-UA"/>
                </w:rPr>
                <w:t>/</w:t>
              </w:r>
              <w:r w:rsidR="00FE010C" w:rsidRPr="00C12835">
                <w:rPr>
                  <w:rStyle w:val="a5"/>
                  <w:rFonts w:eastAsia="Cambria"/>
                </w:rPr>
                <w:t>news</w:t>
              </w:r>
              <w:r w:rsidR="00FE010C" w:rsidRPr="00C12835">
                <w:rPr>
                  <w:rStyle w:val="a5"/>
                  <w:rFonts w:eastAsia="Cambria"/>
                  <w:lang w:val="uk-UA"/>
                </w:rPr>
                <w:t>/1779803678/</w:t>
              </w:r>
            </w:hyperlink>
          </w:p>
          <w:p w14:paraId="1098BC8F" w14:textId="77777777" w:rsidR="00275C9A" w:rsidRPr="00275C9A" w:rsidRDefault="00275C9A" w:rsidP="008A3713">
            <w:pPr>
              <w:jc w:val="both"/>
              <w:rPr>
                <w:rFonts w:eastAsia="Cambria"/>
                <w:color w:val="0000FF"/>
                <w:highlight w:val="yellow"/>
                <w:u w:val="single"/>
                <w:lang w:val="uk-UA"/>
              </w:rPr>
            </w:pPr>
            <w:hyperlink r:id="rId120" w:history="1">
              <w:r w:rsidRPr="007D0CF3">
                <w:rPr>
                  <w:rStyle w:val="a5"/>
                  <w:lang w:val="uk-UA"/>
                </w:rPr>
                <w:t>https://kronau.gov.ua/news/1773400317/</w:t>
              </w:r>
            </w:hyperlink>
            <w:r>
              <w:rPr>
                <w:lang w:val="uk-UA"/>
              </w:rPr>
              <w:t>.</w:t>
            </w:r>
          </w:p>
          <w:p w14:paraId="4E867957" w14:textId="77777777" w:rsidR="00D049E1" w:rsidRPr="00C12835" w:rsidRDefault="00FA0E56" w:rsidP="008A3713">
            <w:pPr>
              <w:jc w:val="both"/>
              <w:rPr>
                <w:lang w:val="uk-UA"/>
              </w:rPr>
            </w:pPr>
            <w:r w:rsidRPr="00C12835">
              <w:rPr>
                <w:lang w:val="uk-UA"/>
              </w:rPr>
              <w:t>В Калинівс</w:t>
            </w:r>
            <w:r w:rsidR="00911BB2" w:rsidRPr="00C12835">
              <w:rPr>
                <w:lang w:val="uk-UA"/>
              </w:rPr>
              <w:t>ь</w:t>
            </w:r>
            <w:r w:rsidRPr="00C12835">
              <w:rPr>
                <w:lang w:val="uk-UA"/>
              </w:rPr>
              <w:t xml:space="preserve">кій </w:t>
            </w:r>
            <w:r w:rsidR="006976A0" w:rsidRPr="00C12835">
              <w:rPr>
                <w:lang w:val="uk-UA"/>
              </w:rPr>
              <w:t xml:space="preserve">територіальній </w:t>
            </w:r>
            <w:r w:rsidRPr="00C12835">
              <w:rPr>
                <w:lang w:val="uk-UA"/>
              </w:rPr>
              <w:t xml:space="preserve">громаді </w:t>
            </w:r>
            <w:r w:rsidR="006976A0" w:rsidRPr="00C12835">
              <w:rPr>
                <w:lang w:val="uk-UA"/>
              </w:rPr>
              <w:t>методичні рекомендації щодо облаштування безбар’єрних маршрутів</w:t>
            </w:r>
            <w:r w:rsidR="00EB27BA" w:rsidRPr="00C12835">
              <w:rPr>
                <w:lang w:val="uk-UA"/>
              </w:rPr>
              <w:t xml:space="preserve"> розміщено</w:t>
            </w:r>
            <w:r w:rsidR="006976A0" w:rsidRPr="00C12835">
              <w:rPr>
                <w:lang w:val="uk-UA"/>
              </w:rPr>
              <w:t xml:space="preserve"> на сайті за посиланням:</w:t>
            </w:r>
          </w:p>
          <w:p w14:paraId="17E9CBB6" w14:textId="77777777" w:rsidR="006976A0" w:rsidRPr="00C12835" w:rsidRDefault="006976A0" w:rsidP="008A3713">
            <w:pPr>
              <w:jc w:val="both"/>
              <w:rPr>
                <w:rFonts w:eastAsia="Cambria"/>
                <w:lang w:val="uk-UA"/>
              </w:rPr>
            </w:pPr>
            <w:hyperlink r:id="rId121" w:history="1">
              <w:r w:rsidRPr="00C12835">
                <w:rPr>
                  <w:rStyle w:val="a5"/>
                  <w:rFonts w:eastAsia="Cambria"/>
                </w:rPr>
                <w:t>https</w:t>
              </w:r>
              <w:r w:rsidRPr="00C12835">
                <w:rPr>
                  <w:rStyle w:val="a5"/>
                  <w:rFonts w:eastAsia="Cambria"/>
                  <w:lang w:val="uk-UA"/>
                </w:rPr>
                <w:t>://</w:t>
              </w:r>
              <w:r w:rsidRPr="00C12835">
                <w:rPr>
                  <w:rStyle w:val="a5"/>
                  <w:rFonts w:eastAsia="Cambria"/>
                </w:rPr>
                <w:t>kalynivske</w:t>
              </w:r>
              <w:r w:rsidRPr="00C12835">
                <w:rPr>
                  <w:rStyle w:val="a5"/>
                  <w:rFonts w:eastAsia="Cambria"/>
                  <w:lang w:val="uk-UA"/>
                </w:rPr>
                <w:t>-</w:t>
              </w:r>
              <w:r w:rsidRPr="00C12835">
                <w:rPr>
                  <w:rStyle w:val="a5"/>
                  <w:rFonts w:eastAsia="Cambria"/>
                </w:rPr>
                <w:t>gromada</w:t>
              </w:r>
              <w:r w:rsidRPr="00C12835">
                <w:rPr>
                  <w:rStyle w:val="a5"/>
                  <w:rFonts w:eastAsia="Cambria"/>
                  <w:lang w:val="uk-UA"/>
                </w:rPr>
                <w:t>.</w:t>
              </w:r>
              <w:r w:rsidRPr="00C12835">
                <w:rPr>
                  <w:rStyle w:val="a5"/>
                  <w:rFonts w:eastAsia="Cambria"/>
                </w:rPr>
                <w:t>gov</w:t>
              </w:r>
              <w:r w:rsidRPr="00C12835">
                <w:rPr>
                  <w:rStyle w:val="a5"/>
                  <w:rFonts w:eastAsia="Cambria"/>
                  <w:lang w:val="uk-UA"/>
                </w:rPr>
                <w:t>.</w:t>
              </w:r>
              <w:r w:rsidRPr="00C12835">
                <w:rPr>
                  <w:rStyle w:val="a5"/>
                  <w:rFonts w:eastAsia="Cambria"/>
                </w:rPr>
                <w:t>ua</w:t>
              </w:r>
              <w:r w:rsidRPr="00C12835">
                <w:rPr>
                  <w:rStyle w:val="a5"/>
                  <w:rFonts w:eastAsia="Cambria"/>
                  <w:lang w:val="uk-UA"/>
                </w:rPr>
                <w:t>/</w:t>
              </w:r>
              <w:r w:rsidRPr="00C12835">
                <w:rPr>
                  <w:rStyle w:val="a5"/>
                  <w:rFonts w:eastAsia="Cambria"/>
                </w:rPr>
                <w:t>news</w:t>
              </w:r>
              <w:r w:rsidRPr="00C12835">
                <w:rPr>
                  <w:rStyle w:val="a5"/>
                  <w:rFonts w:eastAsia="Cambria"/>
                  <w:lang w:val="uk-UA"/>
                </w:rPr>
                <w:t>/1750076955/</w:t>
              </w:r>
            </w:hyperlink>
            <w:r w:rsidR="00911BB2" w:rsidRPr="00C12835">
              <w:rPr>
                <w:rFonts w:eastAsia="Cambria"/>
                <w:lang w:val="uk-UA"/>
              </w:rPr>
              <w:t>.</w:t>
            </w:r>
          </w:p>
          <w:p w14:paraId="7F38B511" w14:textId="77777777" w:rsidR="00911BB2" w:rsidRPr="00275C9A" w:rsidRDefault="00911BB2" w:rsidP="008A3713">
            <w:pPr>
              <w:jc w:val="both"/>
              <w:rPr>
                <w:lang w:val="uk-UA"/>
              </w:rPr>
            </w:pPr>
            <w:r w:rsidRPr="00275C9A">
              <w:rPr>
                <w:lang w:val="uk-UA"/>
              </w:rPr>
              <w:t>Начальником земельного відділу, комунальної власності, містобудування та архітектури Милівської сільської ради проведено круглий стіл з жителями с. Нова Кам’янка,</w:t>
            </w:r>
            <w:r w:rsidR="00A325E6" w:rsidRPr="00275C9A">
              <w:rPr>
                <w:lang w:val="uk-UA"/>
              </w:rPr>
              <w:t xml:space="preserve"> </w:t>
            </w:r>
            <w:r w:rsidRPr="00275C9A">
              <w:rPr>
                <w:lang w:val="uk-UA"/>
              </w:rPr>
              <w:t xml:space="preserve">с. Новогригорівка Милівської ТГ зі </w:t>
            </w:r>
            <w:r w:rsidR="00847DD3">
              <w:rPr>
                <w:lang w:val="uk-UA"/>
              </w:rPr>
              <w:t>збору</w:t>
            </w:r>
            <w:r w:rsidRPr="00275C9A">
              <w:rPr>
                <w:lang w:val="uk-UA"/>
              </w:rPr>
              <w:t xml:space="preserve"> пропозиці</w:t>
            </w:r>
            <w:r w:rsidR="00847DD3">
              <w:rPr>
                <w:lang w:val="uk-UA"/>
              </w:rPr>
              <w:t>й</w:t>
            </w:r>
            <w:r w:rsidRPr="00275C9A">
              <w:rPr>
                <w:lang w:val="uk-UA"/>
              </w:rPr>
              <w:t xml:space="preserve"> та доповнень безбар’єрного маршруту. </w:t>
            </w:r>
            <w:r w:rsidR="00847DD3">
              <w:rPr>
                <w:lang w:val="uk-UA"/>
              </w:rPr>
              <w:t>О</w:t>
            </w:r>
            <w:r w:rsidRPr="00275C9A">
              <w:rPr>
                <w:lang w:val="uk-UA"/>
              </w:rPr>
              <w:t>бговорено питання необхідності створення проектної пропозиції (доповнення)  до раніше погодженого безбар’єрного маршруту в с. Нова Кам’янка.</w:t>
            </w:r>
          </w:p>
          <w:p w14:paraId="3D8756F8" w14:textId="77777777" w:rsidR="003E01CC" w:rsidRPr="00275C9A" w:rsidRDefault="00275C9A" w:rsidP="003E01CC">
            <w:pPr>
              <w:jc w:val="both"/>
              <w:rPr>
                <w:lang w:val="uk-UA"/>
              </w:rPr>
            </w:pPr>
            <w:r w:rsidRPr="00275C9A">
              <w:rPr>
                <w:lang w:val="uk-UA"/>
              </w:rPr>
              <w:t xml:space="preserve">У Білозерській ТГ </w:t>
            </w:r>
            <w:r w:rsidRPr="00275C9A">
              <w:rPr>
                <w:color w:val="000000"/>
                <w:lang w:val="uk-UA"/>
              </w:rPr>
              <w:t>п</w:t>
            </w:r>
            <w:r w:rsidR="003E01CC" w:rsidRPr="00275C9A">
              <w:rPr>
                <w:color w:val="000000"/>
              </w:rPr>
              <w:t xml:space="preserve">рацівниками селищної ради прийнято участь у </w:t>
            </w:r>
            <w:r w:rsidR="003E01CC" w:rsidRPr="00275C9A">
              <w:rPr>
                <w:color w:val="000000"/>
                <w:lang w:val="uk-UA"/>
              </w:rPr>
              <w:t>навчанні з питань створення безбар’єрних маршрутів.</w:t>
            </w:r>
            <w:r w:rsidRPr="00275C9A">
              <w:rPr>
                <w:lang w:val="uk-UA"/>
              </w:rPr>
              <w:t xml:space="preserve"> </w:t>
            </w:r>
            <w:r w:rsidR="003E01CC" w:rsidRPr="00275C9A">
              <w:rPr>
                <w:lang w:val="uk-UA"/>
              </w:rPr>
              <w:t>18 лютого 2026 року проведене засідання Ради безбар’єрності виконавчого органу Білозерської селищної ради, на якому розглядалося питання спрощення процедури облаштування елементів безбар’єрності;  включення об’єктів бізнесу до безбар’єрного маршруту на території Білозерської громади</w:t>
            </w:r>
          </w:p>
          <w:p w14:paraId="0C20436F" w14:textId="77777777" w:rsidR="003E01CC" w:rsidRPr="00C12835" w:rsidRDefault="00275C9A" w:rsidP="008A3713">
            <w:pPr>
              <w:jc w:val="both"/>
              <w:rPr>
                <w:lang w:val="uk-UA"/>
              </w:rPr>
            </w:pPr>
            <w:r w:rsidRPr="00275C9A">
              <w:rPr>
                <w:lang w:val="uk-UA"/>
              </w:rPr>
              <w:t xml:space="preserve">У Борозенській ТГ </w:t>
            </w:r>
            <w:r w:rsidRPr="00275C9A">
              <w:rPr>
                <w:rFonts w:eastAsia="Cambria"/>
                <w:color w:val="000000"/>
                <w:lang w:val="uk-UA"/>
              </w:rPr>
              <w:t>і</w:t>
            </w:r>
            <w:r w:rsidR="003E01CC" w:rsidRPr="00275C9A">
              <w:rPr>
                <w:rFonts w:eastAsia="Cambria"/>
                <w:color w:val="000000"/>
                <w:lang w:val="uk-UA"/>
              </w:rPr>
              <w:t>нформаційна кампанія щодо створення безбар’єрних маршрутів проводилася шляхом розміщення інформаційних матеріалів по безбар'єрності, дослідження громадської думки та обговорення даного питання на засіданнях Ради безбар'єрності</w:t>
            </w:r>
            <w:r w:rsidRPr="00275C9A">
              <w:rPr>
                <w:rFonts w:eastAsia="Cambria"/>
                <w:color w:val="000000"/>
                <w:lang w:val="uk-UA"/>
              </w:rPr>
              <w:t xml:space="preserve"> :</w:t>
            </w:r>
            <w:hyperlink r:id="rId122" w:history="1">
              <w:r w:rsidR="003E01CC" w:rsidRPr="00275C9A">
                <w:rPr>
                  <w:rStyle w:val="a5"/>
                  <w:rFonts w:eastAsia="Cambria"/>
                </w:rPr>
                <w:t>https</w:t>
              </w:r>
              <w:r w:rsidR="003E01CC" w:rsidRPr="00275C9A">
                <w:rPr>
                  <w:rStyle w:val="a5"/>
                  <w:rFonts w:eastAsia="Cambria"/>
                  <w:lang w:val="uk-UA"/>
                </w:rPr>
                <w:t>://</w:t>
              </w:r>
              <w:r w:rsidR="003E01CC" w:rsidRPr="00275C9A">
                <w:rPr>
                  <w:rStyle w:val="a5"/>
                  <w:rFonts w:eastAsia="Cambria"/>
                </w:rPr>
                <w:t>borozenska</w:t>
              </w:r>
              <w:r w:rsidR="003E01CC" w:rsidRPr="00275C9A">
                <w:rPr>
                  <w:rStyle w:val="a5"/>
                  <w:rFonts w:eastAsia="Cambria"/>
                  <w:lang w:val="uk-UA"/>
                </w:rPr>
                <w:t>-</w:t>
              </w:r>
              <w:r w:rsidR="003E01CC" w:rsidRPr="00275C9A">
                <w:rPr>
                  <w:rStyle w:val="a5"/>
                  <w:rFonts w:eastAsia="Cambria"/>
                </w:rPr>
                <w:t>gromada</w:t>
              </w:r>
              <w:r w:rsidR="003E01CC" w:rsidRPr="00275C9A">
                <w:rPr>
                  <w:rStyle w:val="a5"/>
                  <w:rFonts w:eastAsia="Cambria"/>
                  <w:lang w:val="uk-UA"/>
                </w:rPr>
                <w:t>.</w:t>
              </w:r>
              <w:r w:rsidR="003E01CC" w:rsidRPr="00275C9A">
                <w:rPr>
                  <w:rStyle w:val="a5"/>
                  <w:rFonts w:eastAsia="Cambria"/>
                </w:rPr>
                <w:t>gov</w:t>
              </w:r>
              <w:r w:rsidR="003E01CC" w:rsidRPr="00275C9A">
                <w:rPr>
                  <w:rStyle w:val="a5"/>
                  <w:rFonts w:eastAsia="Cambria"/>
                  <w:lang w:val="uk-UA"/>
                </w:rPr>
                <w:t>.</w:t>
              </w:r>
              <w:r w:rsidR="003E01CC" w:rsidRPr="00275C9A">
                <w:rPr>
                  <w:rStyle w:val="a5"/>
                  <w:rFonts w:eastAsia="Cambria"/>
                </w:rPr>
                <w:t>ua</w:t>
              </w:r>
              <w:r w:rsidR="003E01CC" w:rsidRPr="00275C9A">
                <w:rPr>
                  <w:rStyle w:val="a5"/>
                  <w:rFonts w:eastAsia="Cambria"/>
                  <w:lang w:val="uk-UA"/>
                </w:rPr>
                <w:t>/</w:t>
              </w:r>
              <w:r w:rsidR="003E01CC" w:rsidRPr="00275C9A">
                <w:rPr>
                  <w:rStyle w:val="a5"/>
                  <w:rFonts w:eastAsia="Cambria"/>
                </w:rPr>
                <w:t>n</w:t>
              </w:r>
              <w:r w:rsidR="003E01CC" w:rsidRPr="00275C9A">
                <w:rPr>
                  <w:rStyle w:val="a5"/>
                  <w:rFonts w:eastAsia="Cambria"/>
                </w:rPr>
                <w:t>ews</w:t>
              </w:r>
              <w:r w:rsidR="003E01CC" w:rsidRPr="00275C9A">
                <w:rPr>
                  <w:rStyle w:val="a5"/>
                  <w:rFonts w:eastAsia="Cambria"/>
                  <w:lang w:val="uk-UA"/>
                </w:rPr>
                <w:t>/1782903920/</w:t>
              </w:r>
              <w:r w:rsidR="003E01CC" w:rsidRPr="00275C9A">
                <w:rPr>
                  <w:rStyle w:val="a5"/>
                  <w:rFonts w:ascii="Cambria" w:eastAsia="Cambria" w:hAnsi="Cambria"/>
                  <w:lang w:val="uk-UA"/>
                </w:rPr>
                <w:t xml:space="preserve"> </w:t>
              </w:r>
            </w:hyperlink>
            <w:r w:rsidR="003E01CC" w:rsidRPr="00275C9A">
              <w:rPr>
                <w:rStyle w:val="a5"/>
                <w:rFonts w:ascii="Cambria" w:eastAsia="Cambria" w:hAnsi="Cambria"/>
                <w:lang w:val="uk-UA"/>
              </w:rPr>
              <w:t xml:space="preserve"> </w:t>
            </w:r>
            <w:r w:rsidRPr="00275C9A">
              <w:rPr>
                <w:lang w:val="uk-UA"/>
              </w:rPr>
              <w:t>.</w:t>
            </w:r>
          </w:p>
        </w:tc>
      </w:tr>
      <w:tr w:rsidR="00491A9C" w:rsidRPr="00ED51E9" w14:paraId="7DC648EA" w14:textId="77777777" w:rsidTr="002C2DD4">
        <w:tc>
          <w:tcPr>
            <w:tcW w:w="1951" w:type="dxa"/>
          </w:tcPr>
          <w:p w14:paraId="25A70A57" w14:textId="77777777" w:rsidR="00491A9C" w:rsidRPr="00C12835" w:rsidRDefault="00491A9C" w:rsidP="00CB287B">
            <w:pPr>
              <w:jc w:val="both"/>
            </w:pPr>
            <w:r w:rsidRPr="00C12835">
              <w:lastRenderedPageBreak/>
              <w:t xml:space="preserve">6) </w:t>
            </w:r>
            <w:r w:rsidR="00A7079C" w:rsidRPr="00C12835">
              <w:rPr>
                <w:lang w:val="uk-UA"/>
              </w:rPr>
              <w:t>Р</w:t>
            </w:r>
            <w:r w:rsidRPr="00C12835">
              <w:t>озробити проектну</w:t>
            </w:r>
          </w:p>
          <w:p w14:paraId="14448154" w14:textId="77777777" w:rsidR="00491A9C" w:rsidRPr="00C12835" w:rsidRDefault="00491A9C" w:rsidP="00CB287B">
            <w:pPr>
              <w:jc w:val="both"/>
            </w:pPr>
            <w:r w:rsidRPr="00C12835">
              <w:t>пропозицію щодо</w:t>
            </w:r>
          </w:p>
          <w:p w14:paraId="23221F33" w14:textId="77777777" w:rsidR="00491A9C" w:rsidRPr="00C12835" w:rsidRDefault="00491A9C" w:rsidP="00CB287B">
            <w:pPr>
              <w:jc w:val="both"/>
            </w:pPr>
            <w:r w:rsidRPr="00C12835">
              <w:t>безбар’єрного маршруту</w:t>
            </w:r>
          </w:p>
        </w:tc>
        <w:tc>
          <w:tcPr>
            <w:tcW w:w="2126" w:type="dxa"/>
          </w:tcPr>
          <w:p w14:paraId="6F13BD65" w14:textId="77777777" w:rsidR="00491A9C" w:rsidRPr="00C12835" w:rsidRDefault="00491A9C" w:rsidP="00CB287B">
            <w:pPr>
              <w:jc w:val="both"/>
            </w:pPr>
            <w:r w:rsidRPr="00C12835">
              <w:t>Управління</w:t>
            </w:r>
          </w:p>
          <w:p w14:paraId="6355ABAC" w14:textId="77777777" w:rsidR="00491A9C" w:rsidRPr="00C12835" w:rsidRDefault="00491A9C" w:rsidP="00CB287B">
            <w:pPr>
              <w:jc w:val="both"/>
            </w:pPr>
            <w:r w:rsidRPr="00C12835">
              <w:t>містобудування та</w:t>
            </w:r>
          </w:p>
          <w:p w14:paraId="68A7D98C" w14:textId="77777777" w:rsidR="00491A9C" w:rsidRPr="00C12835" w:rsidRDefault="00491A9C" w:rsidP="00CB287B">
            <w:pPr>
              <w:jc w:val="both"/>
            </w:pPr>
            <w:r w:rsidRPr="00C12835">
              <w:t>архітектури обласної</w:t>
            </w:r>
          </w:p>
          <w:p w14:paraId="0A51B790" w14:textId="77777777" w:rsidR="00491A9C" w:rsidRPr="00C12835" w:rsidRDefault="00491A9C" w:rsidP="00CB287B">
            <w:pPr>
              <w:jc w:val="both"/>
            </w:pPr>
            <w:r w:rsidRPr="00C12835">
              <w:t>державної адміністрації,</w:t>
            </w:r>
          </w:p>
          <w:p w14:paraId="7BFBD1C5" w14:textId="77777777" w:rsidR="00491A9C" w:rsidRPr="00C12835" w:rsidRDefault="00491A9C" w:rsidP="00CB287B">
            <w:pPr>
              <w:jc w:val="both"/>
            </w:pPr>
            <w:r w:rsidRPr="00C12835">
              <w:t>військові адміністрації</w:t>
            </w:r>
          </w:p>
          <w:p w14:paraId="06AB7731" w14:textId="77777777" w:rsidR="00491A9C" w:rsidRPr="00C12835" w:rsidRDefault="00491A9C" w:rsidP="00CB287B">
            <w:pPr>
              <w:jc w:val="both"/>
            </w:pPr>
            <w:r w:rsidRPr="00C12835">
              <w:t>населених пунктів</w:t>
            </w:r>
          </w:p>
          <w:p w14:paraId="7B0859C1" w14:textId="77777777" w:rsidR="00491A9C" w:rsidRPr="00C12835" w:rsidRDefault="00491A9C" w:rsidP="00CB287B">
            <w:pPr>
              <w:jc w:val="both"/>
            </w:pPr>
            <w:r w:rsidRPr="00C12835">
              <w:t>деокупованих</w:t>
            </w:r>
          </w:p>
          <w:p w14:paraId="0A6841D8" w14:textId="77777777" w:rsidR="00491A9C" w:rsidRPr="00C12835" w:rsidRDefault="00491A9C" w:rsidP="00CB287B">
            <w:pPr>
              <w:jc w:val="both"/>
            </w:pPr>
            <w:r w:rsidRPr="00C12835">
              <w:t>територіальних громад</w:t>
            </w:r>
          </w:p>
          <w:p w14:paraId="5CB2B157" w14:textId="77777777" w:rsidR="00491A9C" w:rsidRPr="00C12835" w:rsidRDefault="00491A9C" w:rsidP="00CB287B">
            <w:pPr>
              <w:jc w:val="both"/>
              <w:rPr>
                <w:lang w:val="uk-UA"/>
              </w:rPr>
            </w:pPr>
            <w:r w:rsidRPr="00C12835">
              <w:t>(за згодою</w:t>
            </w:r>
            <w:r w:rsidR="008C15A4" w:rsidRPr="00C12835">
              <w:rPr>
                <w:lang w:val="uk-UA"/>
              </w:rPr>
              <w:t>)</w:t>
            </w:r>
          </w:p>
        </w:tc>
        <w:tc>
          <w:tcPr>
            <w:tcW w:w="1134" w:type="dxa"/>
          </w:tcPr>
          <w:p w14:paraId="4E4A4772" w14:textId="77777777" w:rsidR="00491A9C" w:rsidRPr="00C12835" w:rsidRDefault="00491A9C" w:rsidP="00CB287B">
            <w:pPr>
              <w:jc w:val="center"/>
            </w:pPr>
            <w:r w:rsidRPr="00C12835">
              <w:t>Грудень</w:t>
            </w:r>
          </w:p>
          <w:p w14:paraId="12A3CF63" w14:textId="77777777" w:rsidR="00491A9C" w:rsidRPr="00C12835" w:rsidRDefault="00864886" w:rsidP="00CB287B">
            <w:pPr>
              <w:jc w:val="center"/>
            </w:pPr>
            <w:r w:rsidRPr="00C12835">
              <w:t>2026</w:t>
            </w:r>
            <w:r w:rsidR="00491A9C" w:rsidRPr="00C12835">
              <w:t xml:space="preserve"> року</w:t>
            </w:r>
          </w:p>
        </w:tc>
        <w:tc>
          <w:tcPr>
            <w:tcW w:w="993" w:type="dxa"/>
          </w:tcPr>
          <w:p w14:paraId="3157BCD1" w14:textId="77777777" w:rsidR="00491A9C" w:rsidRPr="00C12835" w:rsidRDefault="00491A9C" w:rsidP="004A4146"/>
        </w:tc>
        <w:tc>
          <w:tcPr>
            <w:tcW w:w="1417" w:type="dxa"/>
          </w:tcPr>
          <w:p w14:paraId="0DF36C14" w14:textId="77777777" w:rsidR="00491A9C" w:rsidRPr="00C12835" w:rsidRDefault="00491A9C" w:rsidP="004A4146">
            <w:r w:rsidRPr="00C12835">
              <w:t>Викон</w:t>
            </w:r>
            <w:r w:rsidR="00864886" w:rsidRPr="00C12835">
              <w:t>ується</w:t>
            </w:r>
          </w:p>
        </w:tc>
        <w:tc>
          <w:tcPr>
            <w:tcW w:w="7938" w:type="dxa"/>
          </w:tcPr>
          <w:p w14:paraId="4E86000D" w14:textId="77777777" w:rsidR="00BF55CE" w:rsidRPr="00C12835" w:rsidRDefault="00A7079C" w:rsidP="00BF55CE">
            <w:pPr>
              <w:jc w:val="both"/>
              <w:rPr>
                <w:lang w:val="uk-UA"/>
              </w:rPr>
            </w:pPr>
            <w:r w:rsidRPr="00C12835">
              <w:rPr>
                <w:lang w:val="uk-UA"/>
              </w:rPr>
              <w:t xml:space="preserve"> </w:t>
            </w:r>
            <w:r w:rsidR="00BF55CE" w:rsidRPr="00C12835">
              <w:rPr>
                <w:lang w:val="uk-UA"/>
              </w:rPr>
              <w:t>Для забезпечення безбар’єрного простору на території деокупованих територіальних громад, організовано роботу з розроблення, затвердження та подальшої практичної реалізації безбар’єрних маршрутів.</w:t>
            </w:r>
          </w:p>
          <w:p w14:paraId="05BCC2D3" w14:textId="77777777" w:rsidR="00BF55CE" w:rsidRPr="00C12835" w:rsidRDefault="00BF55CE" w:rsidP="00BF55CE">
            <w:pPr>
              <w:jc w:val="both"/>
              <w:rPr>
                <w:lang w:val="uk-UA"/>
              </w:rPr>
            </w:pPr>
            <w:r w:rsidRPr="00C12835">
              <w:rPr>
                <w:lang w:val="uk-UA"/>
              </w:rPr>
              <w:t xml:space="preserve">В межах тижня безбар’єрності 29 травня 2026 року на черговому засіданні ради безбар’єрності при Херсонській обласній військовій адміністрації погоджено три проєктні пропозиції облаштування безбар’єрних маршрутів: </w:t>
            </w:r>
          </w:p>
          <w:p w14:paraId="358AD2CC" w14:textId="77777777" w:rsidR="00BF55CE" w:rsidRPr="00C12835" w:rsidRDefault="00BF55CE" w:rsidP="00BF55CE">
            <w:pPr>
              <w:jc w:val="both"/>
              <w:rPr>
                <w:lang w:val="uk-UA"/>
              </w:rPr>
            </w:pPr>
            <w:r w:rsidRPr="00C12835">
              <w:rPr>
                <w:lang w:val="uk-UA"/>
              </w:rPr>
              <w:t>1. Херсонська територіальна громада: «Безбар’єрний маршрут № 1 у межах вулиць Робочої - Івана Богуна - Костя Гордієнка - просп. Святих Кирила та Мефодія».</w:t>
            </w:r>
          </w:p>
          <w:p w14:paraId="29C5B427" w14:textId="77777777" w:rsidR="00BF55CE" w:rsidRPr="00C12835" w:rsidRDefault="00BF55CE" w:rsidP="00BF55CE">
            <w:pPr>
              <w:jc w:val="both"/>
              <w:rPr>
                <w:lang w:val="uk-UA"/>
              </w:rPr>
            </w:pPr>
            <w:r w:rsidRPr="00C12835">
              <w:rPr>
                <w:lang w:val="uk-UA"/>
              </w:rPr>
              <w:t>2.  Великоолександрівська територіальна громада: «Капітальний ремонт вулиці Братська (влаштування безбар’єрного маршруту для МГН) в селищі Велика Олександрівка Бериславського району Херсонської області».</w:t>
            </w:r>
          </w:p>
          <w:p w14:paraId="209D000E" w14:textId="77777777" w:rsidR="00E377A6" w:rsidRPr="00E377A6" w:rsidRDefault="00BF55CE" w:rsidP="00BF55CE">
            <w:pPr>
              <w:jc w:val="both"/>
              <w:rPr>
                <w:lang w:val="uk-UA"/>
              </w:rPr>
            </w:pPr>
            <w:r w:rsidRPr="00C12835">
              <w:rPr>
                <w:lang w:val="uk-UA"/>
              </w:rPr>
              <w:t xml:space="preserve">3. </w:t>
            </w:r>
            <w:r w:rsidRPr="00E377A6">
              <w:rPr>
                <w:lang w:val="uk-UA"/>
              </w:rPr>
              <w:t>Високопільська територіальна громада: «Безбар'єрний маршрут с-ще Високопілля».</w:t>
            </w:r>
          </w:p>
          <w:p w14:paraId="4217E24B" w14:textId="77777777" w:rsidR="00E377A6" w:rsidRPr="00E377A6" w:rsidRDefault="00E377A6" w:rsidP="00E377A6">
            <w:pPr>
              <w:jc w:val="both"/>
              <w:rPr>
                <w:rFonts w:eastAsia="Cambria"/>
                <w:color w:val="000000"/>
                <w:lang w:val="uk-UA"/>
              </w:rPr>
            </w:pPr>
            <w:r w:rsidRPr="00E377A6">
              <w:rPr>
                <w:lang w:val="uk-UA"/>
              </w:rPr>
              <w:t>Борозенська територіальна  громада:</w:t>
            </w:r>
            <w:r w:rsidR="006A02F8">
              <w:rPr>
                <w:lang w:val="uk-UA"/>
              </w:rPr>
              <w:t xml:space="preserve"> </w:t>
            </w:r>
            <w:r w:rsidRPr="00E377A6">
              <w:rPr>
                <w:lang w:val="uk-UA"/>
              </w:rPr>
              <w:t xml:space="preserve">проєктна </w:t>
            </w:r>
            <w:r w:rsidR="006A02F8">
              <w:rPr>
                <w:lang w:val="uk-UA"/>
              </w:rPr>
              <w:t xml:space="preserve">пропозиція </w:t>
            </w:r>
            <w:r w:rsidRPr="00E377A6">
              <w:rPr>
                <w:rFonts w:eastAsia="Cambria"/>
                <w:color w:val="000000"/>
                <w:lang w:val="uk-UA"/>
              </w:rPr>
              <w:t xml:space="preserve">безбар'єрного маршруту розміщена на офіційному сайті Борозенської сільської військової адміністрації </w:t>
            </w:r>
          </w:p>
          <w:p w14:paraId="29511C7B" w14:textId="77777777" w:rsidR="00E377A6" w:rsidRPr="007D0CF3" w:rsidRDefault="00E377A6" w:rsidP="00E377A6">
            <w:pPr>
              <w:jc w:val="both"/>
              <w:rPr>
                <w:lang w:val="uk-UA"/>
              </w:rPr>
            </w:pPr>
            <w:hyperlink r:id="rId123" w:history="1">
              <w:r w:rsidRPr="00E377A6">
                <w:rPr>
                  <w:rStyle w:val="a5"/>
                  <w:rFonts w:eastAsia="Cambria"/>
                </w:rPr>
                <w:t>https</w:t>
              </w:r>
              <w:r w:rsidRPr="00E377A6">
                <w:rPr>
                  <w:rStyle w:val="a5"/>
                  <w:rFonts w:eastAsia="Cambria"/>
                  <w:lang w:val="uk-UA"/>
                </w:rPr>
                <w:t>://</w:t>
              </w:r>
              <w:r w:rsidRPr="00E377A6">
                <w:rPr>
                  <w:rStyle w:val="a5"/>
                  <w:rFonts w:eastAsia="Cambria"/>
                </w:rPr>
                <w:t>borozenska</w:t>
              </w:r>
              <w:r w:rsidRPr="00E377A6">
                <w:rPr>
                  <w:rStyle w:val="a5"/>
                  <w:rFonts w:eastAsia="Cambria"/>
                  <w:lang w:val="uk-UA"/>
                </w:rPr>
                <w:t>-</w:t>
              </w:r>
              <w:r w:rsidRPr="00E377A6">
                <w:rPr>
                  <w:rStyle w:val="a5"/>
                  <w:rFonts w:eastAsia="Cambria"/>
                </w:rPr>
                <w:t>gromada</w:t>
              </w:r>
              <w:r w:rsidRPr="00E377A6">
                <w:rPr>
                  <w:rStyle w:val="a5"/>
                  <w:rFonts w:eastAsia="Cambria"/>
                  <w:lang w:val="uk-UA"/>
                </w:rPr>
                <w:t>.</w:t>
              </w:r>
              <w:r w:rsidRPr="00E377A6">
                <w:rPr>
                  <w:rStyle w:val="a5"/>
                  <w:rFonts w:eastAsia="Cambria"/>
                </w:rPr>
                <w:t>gov</w:t>
              </w:r>
              <w:r w:rsidRPr="00E377A6">
                <w:rPr>
                  <w:rStyle w:val="a5"/>
                  <w:rFonts w:eastAsia="Cambria"/>
                  <w:lang w:val="uk-UA"/>
                </w:rPr>
                <w:t>.</w:t>
              </w:r>
              <w:r w:rsidRPr="00E377A6">
                <w:rPr>
                  <w:rStyle w:val="a5"/>
                  <w:rFonts w:eastAsia="Cambria"/>
                </w:rPr>
                <w:t>ua</w:t>
              </w:r>
              <w:r w:rsidRPr="00E377A6">
                <w:rPr>
                  <w:rStyle w:val="a5"/>
                  <w:rFonts w:eastAsia="Cambria"/>
                  <w:lang w:val="uk-UA"/>
                </w:rPr>
                <w:t>/</w:t>
              </w:r>
              <w:r w:rsidRPr="00E377A6">
                <w:rPr>
                  <w:rStyle w:val="a5"/>
                  <w:rFonts w:eastAsia="Cambria"/>
                </w:rPr>
                <w:t>news</w:t>
              </w:r>
              <w:r w:rsidRPr="00E377A6">
                <w:rPr>
                  <w:rStyle w:val="a5"/>
                  <w:rFonts w:eastAsia="Cambria"/>
                  <w:lang w:val="uk-UA"/>
                </w:rPr>
                <w:t>/1754390434/</w:t>
              </w:r>
            </w:hyperlink>
            <w:r>
              <w:rPr>
                <w:lang w:val="uk-UA"/>
              </w:rPr>
              <w:t xml:space="preserve"> .</w:t>
            </w:r>
          </w:p>
          <w:p w14:paraId="27BE6E3B" w14:textId="77777777" w:rsidR="00BF55CE" w:rsidRPr="00C12835" w:rsidRDefault="00BF55CE" w:rsidP="00BF55CE">
            <w:pPr>
              <w:jc w:val="both"/>
              <w:rPr>
                <w:lang w:val="uk-UA"/>
              </w:rPr>
            </w:pPr>
            <w:r w:rsidRPr="00C12835">
              <w:rPr>
                <w:lang w:val="uk-UA"/>
              </w:rPr>
              <w:t>Музиківською сільською військовою адміністрацією виконуються заходи з підготовки проєктної пропозиції «Капітальний ремонт частини вулиці Перемоги від автобусної зупинки до будівлі ЦНАПу та провулку від</w:t>
            </w:r>
            <w:r w:rsidR="00A325E6">
              <w:rPr>
                <w:lang w:val="uk-UA"/>
              </w:rPr>
              <w:t xml:space="preserve"> </w:t>
            </w:r>
            <w:r w:rsidRPr="00C12835">
              <w:rPr>
                <w:lang w:val="uk-UA"/>
              </w:rPr>
              <w:t>вул. Захисників України до приміщення ветеранського простору за адресою: вул. Перемоги, простору за адресою: вул. Перемоги, 35 Б в с. Музиківка Херсонської області з облаштуванням безбар’єрного маршруту».</w:t>
            </w:r>
          </w:p>
          <w:p w14:paraId="4F979537" w14:textId="77777777" w:rsidR="00A7079C" w:rsidRPr="00C12835" w:rsidRDefault="00BF55CE" w:rsidP="00BF55CE">
            <w:pPr>
              <w:jc w:val="both"/>
              <w:rPr>
                <w:lang w:val="uk-UA"/>
              </w:rPr>
            </w:pPr>
            <w:r w:rsidRPr="00C12835">
              <w:rPr>
                <w:lang w:val="uk-UA"/>
              </w:rPr>
              <w:t xml:space="preserve">Проєкти передбачають: приведення дорожнього профілю вулиць до нормативів, ремонт дорожнього покриття вулиць (відновлення дорожнього покриття, тротуарів, бордюрів та поребриків), влаштування безбар’єрного маршруту для маломобільних груп населення (пониження бордюрів, пандуси, тактильні елементи доступності, тактильні смуги та </w:t>
            </w:r>
            <w:r w:rsidRPr="00C12835">
              <w:rPr>
                <w:lang w:val="uk-UA"/>
              </w:rPr>
              <w:lastRenderedPageBreak/>
              <w:t>покажчики), встановлення дорожніх знаків, нанесення дорожньої розмітки, влаштування зупинок громадського транспорту тощо.</w:t>
            </w:r>
          </w:p>
          <w:p w14:paraId="05443946" w14:textId="77777777" w:rsidR="007F1676" w:rsidRPr="00E377A6" w:rsidRDefault="007F1676" w:rsidP="00BF55CE">
            <w:pPr>
              <w:jc w:val="both"/>
              <w:rPr>
                <w:lang w:val="uk-UA"/>
              </w:rPr>
            </w:pPr>
            <w:r w:rsidRPr="00C12835">
              <w:rPr>
                <w:lang w:val="uk-UA"/>
              </w:rPr>
              <w:t xml:space="preserve">Розпорядженням начальника Тягинської сільської військової адміністрації від </w:t>
            </w:r>
            <w:r w:rsidR="00A325E6">
              <w:rPr>
                <w:lang w:val="uk-UA"/>
              </w:rPr>
              <w:t xml:space="preserve">                     </w:t>
            </w:r>
            <w:r w:rsidRPr="00C12835">
              <w:rPr>
                <w:lang w:val="uk-UA"/>
              </w:rPr>
              <w:t xml:space="preserve">03 вересня 2025 року №310  затверджено схему безбар’єрного маршруту  на території </w:t>
            </w:r>
            <w:r w:rsidRPr="00E377A6">
              <w:rPr>
                <w:lang w:val="uk-UA"/>
              </w:rPr>
              <w:t>Тягинської сільської територіальної громади.</w:t>
            </w:r>
          </w:p>
          <w:p w14:paraId="2555E130" w14:textId="77777777" w:rsidR="00E377A6" w:rsidRPr="00E377A6" w:rsidRDefault="00E377A6" w:rsidP="00E377A6">
            <w:pPr>
              <w:jc w:val="both"/>
              <w:rPr>
                <w:lang w:val="uk-UA"/>
              </w:rPr>
            </w:pPr>
            <w:r w:rsidRPr="00E377A6">
              <w:rPr>
                <w:lang w:val="uk-UA"/>
              </w:rPr>
              <w:t>Білозерською територіальною громадою п</w:t>
            </w:r>
            <w:r w:rsidRPr="00E377A6">
              <w:rPr>
                <w:color w:val="000000"/>
              </w:rPr>
              <w:t xml:space="preserve">ідготовлено презентаційні матеріали для створення </w:t>
            </w:r>
            <w:r w:rsidRPr="00E377A6">
              <w:t>безбар’єрного маршруту в адміністративному центрі громади  с-щі Білозерка. Проте, безпекова ситуація суттєво погіршилася. Реалізація проєкту буде можлива після припинення обстрілів та покращенні безпекових умов.</w:t>
            </w:r>
          </w:p>
          <w:p w14:paraId="6AACAF19" w14:textId="77777777" w:rsidR="00E377A6" w:rsidRPr="00C12835" w:rsidRDefault="00E377A6" w:rsidP="00BF55CE">
            <w:pPr>
              <w:jc w:val="both"/>
              <w:rPr>
                <w:lang w:val="uk-UA"/>
              </w:rPr>
            </w:pPr>
            <w:r w:rsidRPr="007D0CF3">
              <w:rPr>
                <w:lang w:val="uk-UA"/>
              </w:rPr>
              <w:t xml:space="preserve">Розпорядженням начальника Тягинської сільської військової адміністрації від 03.09.2025 року №310  затверджено </w:t>
            </w:r>
            <w:r w:rsidRPr="007D0CF3">
              <w:rPr>
                <w:color w:val="000000"/>
                <w:lang w:val="uk-UA"/>
              </w:rPr>
              <w:t>схему</w:t>
            </w:r>
            <w:r w:rsidRPr="007D0CF3">
              <w:rPr>
                <w:lang w:val="uk-UA"/>
              </w:rPr>
              <w:t xml:space="preserve"> безбар’єрного маршруту  на території Тягинської сільської територіальної громади</w:t>
            </w:r>
            <w:r>
              <w:rPr>
                <w:lang w:val="uk-UA"/>
              </w:rPr>
              <w:t xml:space="preserve">. </w:t>
            </w:r>
          </w:p>
        </w:tc>
      </w:tr>
      <w:tr w:rsidR="003E1C4F" w:rsidRPr="00ED51E9" w14:paraId="7A6058EE" w14:textId="77777777" w:rsidTr="002C2DD4">
        <w:tc>
          <w:tcPr>
            <w:tcW w:w="15559" w:type="dxa"/>
            <w:gridSpan w:val="6"/>
          </w:tcPr>
          <w:p w14:paraId="3AE83C5C" w14:textId="77777777" w:rsidR="003E1C4F" w:rsidRPr="00C12835" w:rsidRDefault="003E1C4F" w:rsidP="00CB287B">
            <w:pPr>
              <w:jc w:val="center"/>
              <w:rPr>
                <w:b/>
                <w:bCs/>
              </w:rPr>
            </w:pPr>
            <w:r w:rsidRPr="00C12835">
              <w:rPr>
                <w:b/>
                <w:bCs/>
              </w:rPr>
              <w:lastRenderedPageBreak/>
              <w:t xml:space="preserve">НАПРЯМ </w:t>
            </w:r>
            <w:r w:rsidR="000C170F">
              <w:rPr>
                <w:b/>
                <w:bCs/>
                <w:lang w:val="uk-UA"/>
              </w:rPr>
              <w:t>2</w:t>
            </w:r>
            <w:r w:rsidR="00A325E6">
              <w:rPr>
                <w:b/>
                <w:bCs/>
                <w:lang w:val="uk-UA"/>
              </w:rPr>
              <w:t>.</w:t>
            </w:r>
            <w:r w:rsidRPr="00C12835">
              <w:rPr>
                <w:b/>
                <w:bCs/>
              </w:rPr>
              <w:t xml:space="preserve">  ІНФОРМАЦІЙНА БЕЗБАР’ЄРНІСТЬ</w:t>
            </w:r>
          </w:p>
        </w:tc>
      </w:tr>
      <w:tr w:rsidR="003E1C4F" w:rsidRPr="00ED51E9" w14:paraId="11B61C11" w14:textId="77777777" w:rsidTr="002C2DD4">
        <w:tc>
          <w:tcPr>
            <w:tcW w:w="15559" w:type="dxa"/>
            <w:gridSpan w:val="6"/>
          </w:tcPr>
          <w:p w14:paraId="5D40958D" w14:textId="77777777" w:rsidR="003E1C4F" w:rsidRPr="00C12835" w:rsidRDefault="003E1C4F" w:rsidP="00CB287B">
            <w:pPr>
              <w:jc w:val="center"/>
              <w:rPr>
                <w:b/>
                <w:bCs/>
              </w:rPr>
            </w:pPr>
            <w:r w:rsidRPr="00C12835">
              <w:rPr>
                <w:b/>
                <w:bCs/>
              </w:rPr>
              <w:t>Стратегічна ціль «Публічна інформація суб’єктів владних повноважень є доступн</w:t>
            </w:r>
            <w:r w:rsidR="00AF7AA1" w:rsidRPr="00C12835">
              <w:rPr>
                <w:b/>
                <w:bCs/>
              </w:rPr>
              <w:t>ою для кожного у різних формат</w:t>
            </w:r>
            <w:r w:rsidR="00AF7AA1" w:rsidRPr="00C12835">
              <w:rPr>
                <w:b/>
                <w:bCs/>
                <w:lang w:val="uk-UA"/>
              </w:rPr>
              <w:t>ах</w:t>
            </w:r>
            <w:r w:rsidRPr="00C12835">
              <w:rPr>
                <w:b/>
                <w:bCs/>
              </w:rPr>
              <w:t>»</w:t>
            </w:r>
          </w:p>
        </w:tc>
      </w:tr>
      <w:tr w:rsidR="003E1C4F" w:rsidRPr="00ED51E9" w14:paraId="7078656F" w14:textId="77777777" w:rsidTr="002C2DD4">
        <w:tc>
          <w:tcPr>
            <w:tcW w:w="15559" w:type="dxa"/>
            <w:gridSpan w:val="6"/>
          </w:tcPr>
          <w:p w14:paraId="125F637D" w14:textId="77777777" w:rsidR="003E1C4F" w:rsidRPr="00C12835" w:rsidRDefault="003E1C4F" w:rsidP="00CB287B">
            <w:pPr>
              <w:jc w:val="center"/>
              <w:rPr>
                <w:b/>
                <w:bCs/>
              </w:rPr>
            </w:pPr>
            <w:r w:rsidRPr="00C12835">
              <w:rPr>
                <w:b/>
                <w:bCs/>
              </w:rPr>
              <w:t>Завдання 10. Впровадження технологій, таких як текстові альтернативи (текст-заміщення) для зображень, аудіоописи для відео, на офіційних порталах органів виконавчої влади та органів місцевого самоврядування</w:t>
            </w:r>
          </w:p>
        </w:tc>
      </w:tr>
      <w:tr w:rsidR="00BE5CA5" w:rsidRPr="00922635" w14:paraId="40853431" w14:textId="77777777" w:rsidTr="002C2DD4">
        <w:trPr>
          <w:trHeight w:val="1361"/>
        </w:trPr>
        <w:tc>
          <w:tcPr>
            <w:tcW w:w="1951" w:type="dxa"/>
          </w:tcPr>
          <w:p w14:paraId="55D847E9" w14:textId="77777777" w:rsidR="00BE5CA5" w:rsidRPr="00C12835" w:rsidRDefault="00BE5CA5" w:rsidP="004A4146">
            <w:r w:rsidRPr="00C12835">
              <w:t>1)</w:t>
            </w:r>
            <w:r w:rsidR="002247D9" w:rsidRPr="00C12835">
              <w:rPr>
                <w:lang w:val="uk-UA"/>
              </w:rPr>
              <w:t xml:space="preserve"> </w:t>
            </w:r>
            <w:r w:rsidR="00CB287B" w:rsidRPr="00C12835">
              <w:rPr>
                <w:lang w:val="uk-UA"/>
              </w:rPr>
              <w:t>О</w:t>
            </w:r>
            <w:r w:rsidRPr="00C12835">
              <w:t>прилюднити результати</w:t>
            </w:r>
          </w:p>
          <w:p w14:paraId="654BA7C2" w14:textId="77777777" w:rsidR="00BE5CA5" w:rsidRPr="00C12835" w:rsidRDefault="00BE5CA5" w:rsidP="004A4146">
            <w:r w:rsidRPr="00C12835">
              <w:t>моніторингу доступності</w:t>
            </w:r>
          </w:p>
          <w:p w14:paraId="226FAFD2" w14:textId="77777777" w:rsidR="00BE5CA5" w:rsidRPr="00C12835" w:rsidRDefault="00BE5CA5" w:rsidP="004A4146">
            <w:r w:rsidRPr="00C12835">
              <w:t>інформації, що висвітлюється</w:t>
            </w:r>
          </w:p>
          <w:p w14:paraId="31B8C5CF" w14:textId="77777777" w:rsidR="00BE5CA5" w:rsidRPr="00C12835" w:rsidRDefault="00BE5CA5" w:rsidP="004A4146">
            <w:r w:rsidRPr="00C12835">
              <w:t>на сайтах органів виконавчої влади та органів місцевого</w:t>
            </w:r>
          </w:p>
          <w:p w14:paraId="18896AB9" w14:textId="77777777" w:rsidR="00BE5CA5" w:rsidRPr="00C12835" w:rsidRDefault="00BE5CA5" w:rsidP="004A4146">
            <w:pPr>
              <w:rPr>
                <w:lang w:val="uk-UA"/>
              </w:rPr>
            </w:pPr>
            <w:r w:rsidRPr="00C12835">
              <w:t>самоврядуванн</w:t>
            </w:r>
            <w:r w:rsidR="00661DF4" w:rsidRPr="00C12835">
              <w:rPr>
                <w:lang w:val="uk-UA"/>
              </w:rPr>
              <w:t>я</w:t>
            </w:r>
          </w:p>
        </w:tc>
        <w:tc>
          <w:tcPr>
            <w:tcW w:w="2126" w:type="dxa"/>
          </w:tcPr>
          <w:p w14:paraId="6ACFEA7C" w14:textId="77777777" w:rsidR="00BE5CA5" w:rsidRPr="00C12835" w:rsidRDefault="00BE5CA5" w:rsidP="004A4146">
            <w:r w:rsidRPr="00C12835">
              <w:t>Управління внутрішньої</w:t>
            </w:r>
          </w:p>
          <w:p w14:paraId="4563887D" w14:textId="77777777" w:rsidR="00BE5CA5" w:rsidRPr="00C12835" w:rsidRDefault="00BE5CA5" w:rsidP="004A4146">
            <w:r w:rsidRPr="00C12835">
              <w:t>та інформаційної</w:t>
            </w:r>
          </w:p>
          <w:p w14:paraId="1677FD8D" w14:textId="77777777" w:rsidR="00BE5CA5" w:rsidRPr="00C12835" w:rsidRDefault="00BE5CA5" w:rsidP="004A4146">
            <w:r w:rsidRPr="00C12835">
              <w:t>політики обласної</w:t>
            </w:r>
          </w:p>
          <w:p w14:paraId="1446D168" w14:textId="77777777" w:rsidR="00BE5CA5" w:rsidRPr="00C12835" w:rsidRDefault="00BE5CA5" w:rsidP="004A4146">
            <w:r w:rsidRPr="00C12835">
              <w:t>державної адміністрації,</w:t>
            </w:r>
          </w:p>
          <w:p w14:paraId="7BDC4BAF" w14:textId="77777777" w:rsidR="00BE5CA5" w:rsidRPr="00C12835" w:rsidRDefault="00BE5CA5" w:rsidP="004A4146">
            <w:r w:rsidRPr="00C12835">
              <w:t>військові адміністрації населених пунктів</w:t>
            </w:r>
          </w:p>
          <w:p w14:paraId="4D506EA9" w14:textId="77777777" w:rsidR="00BE5CA5" w:rsidRPr="00C12835" w:rsidRDefault="00BE5CA5" w:rsidP="004A4146">
            <w:r w:rsidRPr="00C12835">
              <w:t>деокупованих</w:t>
            </w:r>
          </w:p>
          <w:p w14:paraId="21B22D6D" w14:textId="77777777" w:rsidR="00BE5CA5" w:rsidRPr="00C12835" w:rsidRDefault="00BE5CA5" w:rsidP="004A4146">
            <w:r w:rsidRPr="00C12835">
              <w:t>територіальних громад</w:t>
            </w:r>
          </w:p>
          <w:p w14:paraId="4B8574E1" w14:textId="77777777" w:rsidR="00BE5CA5" w:rsidRPr="00C12835" w:rsidRDefault="00BE5CA5" w:rsidP="004A4146">
            <w:r w:rsidRPr="00C12835">
              <w:t>(за згодою)</w:t>
            </w:r>
          </w:p>
        </w:tc>
        <w:tc>
          <w:tcPr>
            <w:tcW w:w="1134" w:type="dxa"/>
          </w:tcPr>
          <w:p w14:paraId="59E1C41D" w14:textId="77777777" w:rsidR="00BE5CA5" w:rsidRPr="00C12835" w:rsidRDefault="00BE5CA5" w:rsidP="00CB287B">
            <w:pPr>
              <w:jc w:val="center"/>
            </w:pPr>
            <w:r w:rsidRPr="00C12835">
              <w:t>Грудень</w:t>
            </w:r>
          </w:p>
          <w:p w14:paraId="452D6759" w14:textId="77777777" w:rsidR="00BE5CA5" w:rsidRPr="00C12835" w:rsidRDefault="00BE5CA5" w:rsidP="00CB287B">
            <w:pPr>
              <w:jc w:val="center"/>
            </w:pPr>
            <w:r w:rsidRPr="00C12835">
              <w:t>2026 року</w:t>
            </w:r>
          </w:p>
        </w:tc>
        <w:tc>
          <w:tcPr>
            <w:tcW w:w="993" w:type="dxa"/>
          </w:tcPr>
          <w:p w14:paraId="79E2A0DD" w14:textId="77777777" w:rsidR="00BE5CA5" w:rsidRPr="00C12835" w:rsidRDefault="00BE5CA5" w:rsidP="004A4146"/>
        </w:tc>
        <w:tc>
          <w:tcPr>
            <w:tcW w:w="1417" w:type="dxa"/>
          </w:tcPr>
          <w:p w14:paraId="06422ED5" w14:textId="77777777" w:rsidR="00BE5CA5" w:rsidRPr="00C12835" w:rsidRDefault="00BE5CA5" w:rsidP="004A4146">
            <w:r w:rsidRPr="00C12835">
              <w:t>Виконується</w:t>
            </w:r>
          </w:p>
        </w:tc>
        <w:tc>
          <w:tcPr>
            <w:tcW w:w="7938" w:type="dxa"/>
          </w:tcPr>
          <w:p w14:paraId="340B4E43" w14:textId="77777777" w:rsidR="001F15E9" w:rsidRPr="00C12835" w:rsidRDefault="001F15E9" w:rsidP="001F15E9">
            <w:pPr>
              <w:jc w:val="both"/>
              <w:rPr>
                <w:lang w:val="uk-UA"/>
              </w:rPr>
            </w:pPr>
            <w:r w:rsidRPr="00C12835">
              <w:rPr>
                <w:lang w:val="uk-UA"/>
              </w:rPr>
              <w:t>Зметою вдосконалення ф</w:t>
            </w:r>
            <w:r w:rsidR="002977B4" w:rsidRPr="00C12835">
              <w:rPr>
                <w:lang w:val="uk-UA"/>
              </w:rPr>
              <w:t xml:space="preserve">ункціоналу офіційного вебсайту, </w:t>
            </w:r>
            <w:r w:rsidRPr="00C12835">
              <w:rPr>
                <w:lang w:val="uk-UA"/>
              </w:rPr>
              <w:t xml:space="preserve">підвищення зручності користування, прозорості та відкритості діяльності, а також забезпечення безбар’єрності та доступності </w:t>
            </w:r>
            <w:r w:rsidR="002977B4" w:rsidRPr="00C12835">
              <w:rPr>
                <w:lang w:val="uk-UA"/>
              </w:rPr>
              <w:t xml:space="preserve">інформаційних ресурсів для всіх </w:t>
            </w:r>
            <w:r w:rsidRPr="00C12835">
              <w:rPr>
                <w:lang w:val="uk-UA"/>
              </w:rPr>
              <w:t xml:space="preserve">користувачів, </w:t>
            </w:r>
            <w:r w:rsidR="008C3088" w:rsidRPr="00C12835">
              <w:rPr>
                <w:lang w:val="uk-UA"/>
              </w:rPr>
              <w:t>у</w:t>
            </w:r>
            <w:r w:rsidRPr="00C12835">
              <w:rPr>
                <w:lang w:val="uk-UA"/>
              </w:rPr>
              <w:t xml:space="preserve"> листопаді 2025 року Херсонською обласною військовою</w:t>
            </w:r>
          </w:p>
          <w:p w14:paraId="30C6329D" w14:textId="77777777" w:rsidR="001F15E9" w:rsidRPr="00C12835" w:rsidRDefault="001F15E9" w:rsidP="001F15E9">
            <w:pPr>
              <w:jc w:val="both"/>
              <w:rPr>
                <w:lang w:val="uk-UA"/>
              </w:rPr>
            </w:pPr>
            <w:r w:rsidRPr="00C12835">
              <w:rPr>
                <w:lang w:val="uk-UA"/>
              </w:rPr>
              <w:t>адміністрацією впроваджено новий офіційни</w:t>
            </w:r>
            <w:r w:rsidR="002977B4" w:rsidRPr="00C12835">
              <w:rPr>
                <w:lang w:val="uk-UA"/>
              </w:rPr>
              <w:t xml:space="preserve">й вебсайт </w:t>
            </w:r>
            <w:hyperlink r:id="rId124" w:history="1">
              <w:r w:rsidR="002977B4" w:rsidRPr="00C12835">
                <w:rPr>
                  <w:rStyle w:val="a5"/>
                  <w:lang w:val="uk-UA"/>
                </w:rPr>
                <w:t>https://khoda.gov.ua</w:t>
              </w:r>
            </w:hyperlink>
            <w:r w:rsidR="002977B4" w:rsidRPr="00C12835">
              <w:rPr>
                <w:lang w:val="uk-UA"/>
              </w:rPr>
              <w:t xml:space="preserve">, </w:t>
            </w:r>
            <w:r w:rsidRPr="00C12835">
              <w:rPr>
                <w:lang w:val="uk-UA"/>
              </w:rPr>
              <w:t>розроблений за допомогою програмного засобу для створення офіційних вебсайтів</w:t>
            </w:r>
            <w:r w:rsidR="002977B4" w:rsidRPr="00C12835">
              <w:rPr>
                <w:lang w:val="uk-UA"/>
              </w:rPr>
              <w:t xml:space="preserve"> </w:t>
            </w:r>
            <w:r w:rsidRPr="00C12835">
              <w:rPr>
                <w:lang w:val="uk-UA"/>
              </w:rPr>
              <w:t>державних органів «Конструктора Єдиного вебпорталу органів виконавчої</w:t>
            </w:r>
            <w:r w:rsidR="002977B4" w:rsidRPr="00C12835">
              <w:rPr>
                <w:lang w:val="uk-UA"/>
              </w:rPr>
              <w:t xml:space="preserve"> </w:t>
            </w:r>
            <w:r w:rsidRPr="00C12835">
              <w:rPr>
                <w:lang w:val="uk-UA"/>
              </w:rPr>
              <w:t>влади».</w:t>
            </w:r>
          </w:p>
          <w:p w14:paraId="3E907572" w14:textId="77777777" w:rsidR="001F15E9" w:rsidRPr="00C12835" w:rsidRDefault="002977B4" w:rsidP="002977B4">
            <w:pPr>
              <w:jc w:val="both"/>
              <w:rPr>
                <w:lang w:val="uk-UA"/>
              </w:rPr>
            </w:pPr>
            <w:r w:rsidRPr="00C12835">
              <w:rPr>
                <w:lang w:val="uk-UA"/>
              </w:rPr>
              <w:t>У межах «Проєкту підтримки Дія», що фінансується Урядом Швеції, ПРООН в березні 2026 року провела аудит сайту відповідно до методології, що базується на міжнародних стандартах та вимогах державного стандарту вебдоступності ДСТУ EN 301 549:2022. Перевірка була проведена по 10 складовим. Результати оцінки: 10 з 10 балів. Рівень базової доступності: Високий.</w:t>
            </w:r>
          </w:p>
          <w:p w14:paraId="46F66A09" w14:textId="77777777" w:rsidR="00BE5CA5" w:rsidRPr="00C12835" w:rsidRDefault="00BE5CA5" w:rsidP="00CB287B">
            <w:pPr>
              <w:jc w:val="both"/>
              <w:rPr>
                <w:lang w:val="uk-UA"/>
              </w:rPr>
            </w:pPr>
            <w:r w:rsidRPr="00C12835">
              <w:rPr>
                <w:lang w:val="uk-UA"/>
              </w:rPr>
              <w:t>Перевірка сайту Високопільської селищної військової адміністрації проводилася головним спеціалістом Відділу сприяння роботі регіональних представництв Секретаріату Уповноваженого Верховної Ради України з прав людини, згідно з Планом проведення перевірок дотримання прав людини і громадянина на звернення та інформацію в умовах воєнного стану</w:t>
            </w:r>
            <w:r w:rsidR="00D77024" w:rsidRPr="00C12835">
              <w:rPr>
                <w:lang w:val="uk-UA"/>
              </w:rPr>
              <w:t xml:space="preserve"> </w:t>
            </w:r>
            <w:hyperlink r:id="rId125"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/1754310613/</w:t>
              </w:r>
            </w:hyperlink>
            <w:r w:rsidR="00D77024" w:rsidRPr="00C12835">
              <w:rPr>
                <w:lang w:val="uk-UA"/>
              </w:rPr>
              <w:t>.</w:t>
            </w:r>
          </w:p>
          <w:p w14:paraId="764EAA04" w14:textId="77777777" w:rsidR="00F2508F" w:rsidRDefault="00BE5CA5" w:rsidP="00CB287B">
            <w:pPr>
              <w:jc w:val="both"/>
              <w:rPr>
                <w:lang w:val="uk-UA"/>
              </w:rPr>
            </w:pPr>
            <w:r w:rsidRPr="00C12835">
              <w:rPr>
                <w:lang w:val="uk-UA"/>
              </w:rPr>
              <w:t xml:space="preserve">Зауваження усунуто. Інформація на офіційному сайті військової адміністрації розміщується із використанням простої мови, є версія для людей із порушенням зору </w:t>
            </w:r>
            <w:hyperlink r:id="rId126"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/1748784139/</w:t>
              </w:r>
            </w:hyperlink>
            <w:r w:rsidR="00A325E6">
              <w:rPr>
                <w:lang w:val="uk-UA"/>
              </w:rPr>
              <w:t>.</w:t>
            </w:r>
          </w:p>
          <w:p w14:paraId="42DD57FC" w14:textId="77777777" w:rsidR="00F2508F" w:rsidRPr="00A325E6" w:rsidRDefault="002A6B28" w:rsidP="00CB287B">
            <w:pPr>
              <w:jc w:val="both"/>
              <w:rPr>
                <w:lang w:val="uk-UA"/>
              </w:rPr>
            </w:pPr>
            <w:r w:rsidRPr="002A6B28">
              <w:rPr>
                <w:lang w:val="uk-UA"/>
              </w:rPr>
              <w:t>У Борозенській ТГ і</w:t>
            </w:r>
            <w:r w:rsidRPr="002A6B28">
              <w:rPr>
                <w:rFonts w:eastAsia="Cambria"/>
                <w:color w:val="000000"/>
                <w:lang w:val="uk-UA"/>
              </w:rPr>
              <w:t xml:space="preserve">нформація на офіційному сайті військової адміністрації розміщується із використанням простої мови, є версія для людей із порушенням зору </w:t>
            </w:r>
            <w:hyperlink r:id="rId127" w:history="1">
              <w:r w:rsidRPr="002A6B28">
                <w:rPr>
                  <w:rStyle w:val="a5"/>
                  <w:rFonts w:ascii="Cambria" w:eastAsia="Cambria" w:hAnsi="Cambria"/>
                </w:rPr>
                <w:t>https</w:t>
              </w:r>
              <w:r w:rsidRPr="002A6B28">
                <w:rPr>
                  <w:rStyle w:val="a5"/>
                  <w:rFonts w:ascii="Cambria" w:eastAsia="Cambria" w:hAnsi="Cambria"/>
                  <w:lang w:val="uk-UA"/>
                </w:rPr>
                <w:t>://</w:t>
              </w:r>
              <w:r w:rsidRPr="002A6B28">
                <w:rPr>
                  <w:rStyle w:val="a5"/>
                  <w:rFonts w:ascii="Cambria" w:eastAsia="Cambria" w:hAnsi="Cambria"/>
                </w:rPr>
                <w:t>borozenska</w:t>
              </w:r>
              <w:r w:rsidRPr="002A6B28">
                <w:rPr>
                  <w:rStyle w:val="a5"/>
                  <w:rFonts w:ascii="Cambria" w:eastAsia="Cambria" w:hAnsi="Cambria"/>
                  <w:lang w:val="uk-UA"/>
                </w:rPr>
                <w:t>-</w:t>
              </w:r>
              <w:r w:rsidRPr="002A6B28">
                <w:rPr>
                  <w:rStyle w:val="a5"/>
                  <w:rFonts w:ascii="Cambria" w:eastAsia="Cambria" w:hAnsi="Cambria"/>
                </w:rPr>
                <w:t>gromada</w:t>
              </w:r>
              <w:r w:rsidRPr="002A6B28">
                <w:rPr>
                  <w:rStyle w:val="a5"/>
                  <w:rFonts w:ascii="Cambria" w:eastAsia="Cambria" w:hAnsi="Cambria"/>
                  <w:lang w:val="uk-UA"/>
                </w:rPr>
                <w:t>.</w:t>
              </w:r>
              <w:r w:rsidRPr="002A6B28">
                <w:rPr>
                  <w:rStyle w:val="a5"/>
                  <w:rFonts w:ascii="Cambria" w:eastAsia="Cambria" w:hAnsi="Cambria"/>
                </w:rPr>
                <w:t>gov</w:t>
              </w:r>
              <w:r w:rsidRPr="002A6B28">
                <w:rPr>
                  <w:rStyle w:val="a5"/>
                  <w:rFonts w:ascii="Cambria" w:eastAsia="Cambria" w:hAnsi="Cambria"/>
                  <w:lang w:val="uk-UA"/>
                </w:rPr>
                <w:t>.</w:t>
              </w:r>
              <w:r w:rsidRPr="002A6B28">
                <w:rPr>
                  <w:rStyle w:val="a5"/>
                  <w:rFonts w:ascii="Cambria" w:eastAsia="Cambria" w:hAnsi="Cambria"/>
                </w:rPr>
                <w:t>ua</w:t>
              </w:r>
              <w:r w:rsidRPr="002A6B28">
                <w:rPr>
                  <w:rStyle w:val="a5"/>
                  <w:rFonts w:ascii="Cambria" w:eastAsia="Cambria" w:hAnsi="Cambria"/>
                  <w:lang w:val="uk-UA"/>
                </w:rPr>
                <w:t>/</w:t>
              </w:r>
              <w:r w:rsidRPr="002A6B28">
                <w:rPr>
                  <w:rStyle w:val="a5"/>
                  <w:rFonts w:ascii="Cambria" w:eastAsia="Cambria" w:hAnsi="Cambria"/>
                </w:rPr>
                <w:t>bezbar</w:t>
              </w:r>
              <w:r w:rsidRPr="002A6B28">
                <w:rPr>
                  <w:rStyle w:val="a5"/>
                  <w:rFonts w:ascii="Cambria" w:eastAsia="Cambria" w:hAnsi="Cambria"/>
                  <w:lang w:val="uk-UA"/>
                </w:rPr>
                <w:t>%</w:t>
              </w:r>
              <w:r w:rsidRPr="002A6B28">
                <w:rPr>
                  <w:rStyle w:val="a5"/>
                  <w:rFonts w:ascii="Cambria" w:eastAsia="Cambria" w:hAnsi="Cambria"/>
                </w:rPr>
                <w:t>E</w:t>
              </w:r>
              <w:r w:rsidRPr="002A6B28">
                <w:rPr>
                  <w:rStyle w:val="a5"/>
                  <w:rFonts w:ascii="Cambria" w:eastAsia="Cambria" w:hAnsi="Cambria"/>
                  <w:lang w:val="uk-UA"/>
                </w:rPr>
                <w:t>2%80%99</w:t>
              </w:r>
              <w:r w:rsidRPr="002A6B28">
                <w:rPr>
                  <w:rStyle w:val="a5"/>
                  <w:rFonts w:ascii="Cambria" w:eastAsia="Cambria" w:hAnsi="Cambria"/>
                </w:rPr>
                <w:t>ernost</w:t>
              </w:r>
              <w:r w:rsidRPr="002A6B28">
                <w:rPr>
                  <w:rStyle w:val="a5"/>
                  <w:rFonts w:ascii="Cambria" w:eastAsia="Cambria" w:hAnsi="Cambria"/>
                  <w:lang w:val="uk-UA"/>
                </w:rPr>
                <w:t>-14-04-21-04-04-2025/</w:t>
              </w:r>
            </w:hyperlink>
          </w:p>
        </w:tc>
      </w:tr>
      <w:tr w:rsidR="00BE5CA5" w:rsidRPr="00645B82" w14:paraId="7D433B23" w14:textId="77777777" w:rsidTr="002C2DD4">
        <w:tc>
          <w:tcPr>
            <w:tcW w:w="1951" w:type="dxa"/>
          </w:tcPr>
          <w:p w14:paraId="513006E1" w14:textId="77777777" w:rsidR="00BE5CA5" w:rsidRPr="00C12835" w:rsidRDefault="00BE5CA5" w:rsidP="004A4146">
            <w:pPr>
              <w:rPr>
                <w:lang w:val="uk-UA"/>
              </w:rPr>
            </w:pPr>
            <w:r w:rsidRPr="00C12835">
              <w:rPr>
                <w:lang w:val="uk-UA"/>
              </w:rPr>
              <w:t>2)</w:t>
            </w:r>
            <w:r w:rsidR="00CB287B" w:rsidRPr="00C12835">
              <w:rPr>
                <w:lang w:val="uk-UA"/>
              </w:rPr>
              <w:t xml:space="preserve"> З</w:t>
            </w:r>
            <w:r w:rsidRPr="00C12835">
              <w:rPr>
                <w:lang w:val="uk-UA"/>
              </w:rPr>
              <w:t xml:space="preserve">абезпечити використання альтернативних (титрування, простою мовою, </w:t>
            </w:r>
            <w:r w:rsidRPr="00C12835">
              <w:rPr>
                <w:lang w:val="uk-UA"/>
              </w:rPr>
              <w:lastRenderedPageBreak/>
              <w:t>аудіодискрипіця, жестова мова, великошрифтовий друк, мова легкого читання) форматів донесення інформації, яка оприлюднюється місцевими органами виконавчої влади, органами місцевого самоврядування</w:t>
            </w:r>
          </w:p>
        </w:tc>
        <w:tc>
          <w:tcPr>
            <w:tcW w:w="2126" w:type="dxa"/>
          </w:tcPr>
          <w:p w14:paraId="3A84BFBA" w14:textId="77777777" w:rsidR="00BE5CA5" w:rsidRPr="00C12835" w:rsidRDefault="00BE5CA5" w:rsidP="004A4146">
            <w:pPr>
              <w:rPr>
                <w:lang w:val="uk-UA"/>
              </w:rPr>
            </w:pPr>
            <w:r w:rsidRPr="00C12835">
              <w:rPr>
                <w:lang w:val="uk-UA"/>
              </w:rPr>
              <w:lastRenderedPageBreak/>
              <w:t xml:space="preserve">Управління внутрішньої та інформаційної політики обласної державної </w:t>
            </w:r>
            <w:r w:rsidRPr="00C12835">
              <w:rPr>
                <w:lang w:val="uk-UA"/>
              </w:rPr>
              <w:lastRenderedPageBreak/>
              <w:t>адміністрації</w:t>
            </w:r>
          </w:p>
        </w:tc>
        <w:tc>
          <w:tcPr>
            <w:tcW w:w="1134" w:type="dxa"/>
          </w:tcPr>
          <w:p w14:paraId="11BC222F" w14:textId="77777777" w:rsidR="00BE5CA5" w:rsidRPr="00C12835" w:rsidRDefault="00BE5CA5" w:rsidP="00CB287B">
            <w:pPr>
              <w:jc w:val="center"/>
            </w:pPr>
            <w:r w:rsidRPr="00C12835">
              <w:lastRenderedPageBreak/>
              <w:t>Грудень</w:t>
            </w:r>
          </w:p>
          <w:p w14:paraId="79780FDB" w14:textId="77777777" w:rsidR="00BE5CA5" w:rsidRPr="00C12835" w:rsidRDefault="00BE5CA5" w:rsidP="00CB287B">
            <w:pPr>
              <w:jc w:val="center"/>
            </w:pPr>
            <w:r w:rsidRPr="00C12835">
              <w:t>2026 року</w:t>
            </w:r>
          </w:p>
        </w:tc>
        <w:tc>
          <w:tcPr>
            <w:tcW w:w="993" w:type="dxa"/>
          </w:tcPr>
          <w:p w14:paraId="0E0539E6" w14:textId="77777777" w:rsidR="00BE5CA5" w:rsidRPr="00C12835" w:rsidRDefault="00BE5CA5" w:rsidP="004A4146"/>
        </w:tc>
        <w:tc>
          <w:tcPr>
            <w:tcW w:w="1417" w:type="dxa"/>
          </w:tcPr>
          <w:p w14:paraId="798AF169" w14:textId="77777777" w:rsidR="00BE5CA5" w:rsidRPr="00C12835" w:rsidRDefault="00BE5CA5" w:rsidP="004A4146">
            <w:r w:rsidRPr="00C12835">
              <w:t>Виконується</w:t>
            </w:r>
          </w:p>
        </w:tc>
        <w:tc>
          <w:tcPr>
            <w:tcW w:w="7938" w:type="dxa"/>
          </w:tcPr>
          <w:p w14:paraId="625C4693" w14:textId="77777777" w:rsidR="00BE5CA5" w:rsidRPr="00C12835" w:rsidRDefault="00BE5CA5" w:rsidP="004A4146">
            <w:pPr>
              <w:rPr>
                <w:rFonts w:eastAsia="Cambria"/>
              </w:rPr>
            </w:pPr>
            <w:r w:rsidRPr="008946C7">
              <w:rPr>
                <w:rFonts w:eastAsia="Cambria"/>
              </w:rPr>
              <w:t>Відповідну інформацію розміщено за посиланнями</w:t>
            </w:r>
            <w:r w:rsidRPr="00C12835">
              <w:rPr>
                <w:rFonts w:eastAsia="Cambria"/>
              </w:rPr>
              <w:t>:</w:t>
            </w:r>
          </w:p>
          <w:p w14:paraId="090C51F1" w14:textId="77777777" w:rsidR="00BE5CA5" w:rsidRPr="00A325E6" w:rsidRDefault="00BE5CA5" w:rsidP="004A4146">
            <w:pPr>
              <w:rPr>
                <w:lang w:val="uk-UA"/>
              </w:rPr>
            </w:pPr>
            <w:hyperlink r:id="rId128">
              <w:r w:rsidRPr="00C12835">
                <w:rPr>
                  <w:rStyle w:val="a5"/>
                </w:rPr>
                <w:t>https://t.me/khersonskaODA/27252</w:t>
              </w:r>
            </w:hyperlink>
            <w:r w:rsidR="00A325E6">
              <w:rPr>
                <w:lang w:val="uk-UA"/>
              </w:rPr>
              <w:t>;</w:t>
            </w:r>
          </w:p>
          <w:p w14:paraId="38B04A8A" w14:textId="77777777" w:rsidR="00BE5CA5" w:rsidRPr="00A325E6" w:rsidRDefault="00BE5CA5" w:rsidP="004A4146">
            <w:pPr>
              <w:rPr>
                <w:lang w:val="uk-UA"/>
              </w:rPr>
            </w:pPr>
            <w:hyperlink r:id="rId129">
              <w:r w:rsidRPr="00C12835">
                <w:rPr>
                  <w:rStyle w:val="a5"/>
                </w:rPr>
                <w:t>https://t.me/khersonskaODA/39397</w:t>
              </w:r>
            </w:hyperlink>
            <w:r w:rsidRPr="00C12835">
              <w:t xml:space="preserve"> </w:t>
            </w:r>
            <w:r w:rsidR="00A325E6">
              <w:rPr>
                <w:lang w:val="uk-UA"/>
              </w:rPr>
              <w:t>;</w:t>
            </w:r>
          </w:p>
          <w:p w14:paraId="5E286E9E" w14:textId="77777777" w:rsidR="00BE5CA5" w:rsidRPr="00A325E6" w:rsidRDefault="00BE5CA5" w:rsidP="004A4146">
            <w:pPr>
              <w:rPr>
                <w:lang w:val="uk-UA"/>
              </w:rPr>
            </w:pPr>
            <w:hyperlink r:id="rId130" w:history="1">
              <w:r w:rsidRPr="00C12835">
                <w:rPr>
                  <w:rStyle w:val="a5"/>
                </w:rPr>
                <w:t>https</w:t>
              </w:r>
              <w:r w:rsidRPr="00AF2AD6">
                <w:rPr>
                  <w:rStyle w:val="a5"/>
                  <w:lang w:val="uk-UA"/>
                </w:rPr>
                <w:t>://</w:t>
              </w:r>
              <w:r w:rsidRPr="00C12835">
                <w:rPr>
                  <w:rStyle w:val="a5"/>
                </w:rPr>
                <w:t>t</w:t>
              </w:r>
              <w:r w:rsidRPr="00AF2AD6">
                <w:rPr>
                  <w:rStyle w:val="a5"/>
                  <w:lang w:val="uk-UA"/>
                </w:rPr>
                <w:t>.</w:t>
              </w:r>
              <w:r w:rsidRPr="00C12835">
                <w:rPr>
                  <w:rStyle w:val="a5"/>
                </w:rPr>
                <w:t>me</w:t>
              </w:r>
              <w:r w:rsidRPr="00AF2AD6">
                <w:rPr>
                  <w:rStyle w:val="a5"/>
                  <w:lang w:val="uk-UA"/>
                </w:rPr>
                <w:t>/</w:t>
              </w:r>
              <w:r w:rsidRPr="00C12835">
                <w:rPr>
                  <w:rStyle w:val="a5"/>
                </w:rPr>
                <w:t>khersonskaODA</w:t>
              </w:r>
              <w:r w:rsidRPr="00AF2AD6">
                <w:rPr>
                  <w:rStyle w:val="a5"/>
                  <w:lang w:val="uk-UA"/>
                </w:rPr>
                <w:t>/36044</w:t>
              </w:r>
            </w:hyperlink>
            <w:r w:rsidR="00A325E6">
              <w:rPr>
                <w:lang w:val="uk-UA"/>
              </w:rPr>
              <w:t>;</w:t>
            </w:r>
          </w:p>
          <w:p w14:paraId="50287F1C" w14:textId="77777777" w:rsidR="00BE5CA5" w:rsidRPr="00A325E6" w:rsidRDefault="00BE5CA5" w:rsidP="004A4146">
            <w:pPr>
              <w:rPr>
                <w:lang w:val="uk-UA"/>
              </w:rPr>
            </w:pPr>
            <w:hyperlink r:id="rId131" w:history="1">
              <w:r w:rsidRPr="00C12835">
                <w:rPr>
                  <w:rStyle w:val="a5"/>
                </w:rPr>
                <w:t>https</w:t>
              </w:r>
              <w:r w:rsidRPr="00AF2AD6">
                <w:rPr>
                  <w:rStyle w:val="a5"/>
                  <w:lang w:val="uk-UA"/>
                </w:rPr>
                <w:t>://</w:t>
              </w:r>
              <w:r w:rsidRPr="00C12835">
                <w:rPr>
                  <w:rStyle w:val="a5"/>
                </w:rPr>
                <w:t>khoda</w:t>
              </w:r>
              <w:r w:rsidRPr="00AF2AD6">
                <w:rPr>
                  <w:rStyle w:val="a5"/>
                  <w:lang w:val="uk-UA"/>
                </w:rPr>
                <w:t>.</w:t>
              </w:r>
              <w:r w:rsidRPr="00C12835">
                <w:rPr>
                  <w:rStyle w:val="a5"/>
                </w:rPr>
                <w:t>gov</w:t>
              </w:r>
              <w:r w:rsidRPr="00AF2AD6">
                <w:rPr>
                  <w:rStyle w:val="a5"/>
                  <w:lang w:val="uk-UA"/>
                </w:rPr>
                <w:t>.</w:t>
              </w:r>
              <w:r w:rsidRPr="00C12835">
                <w:rPr>
                  <w:rStyle w:val="a5"/>
                </w:rPr>
                <w:t>ua</w:t>
              </w:r>
              <w:r w:rsidRPr="00AF2AD6">
                <w:rPr>
                  <w:rStyle w:val="a5"/>
                  <w:lang w:val="uk-UA"/>
                </w:rPr>
                <w:t>/</w:t>
              </w:r>
              <w:r w:rsidRPr="00C12835">
                <w:rPr>
                  <w:rStyle w:val="a5"/>
                </w:rPr>
                <w:t>news</w:t>
              </w:r>
              <w:r w:rsidRPr="00AF2AD6">
                <w:rPr>
                  <w:rStyle w:val="a5"/>
                  <w:lang w:val="uk-UA"/>
                </w:rPr>
                <w:t>/34-</w:t>
              </w:r>
              <w:r w:rsidRPr="00C12835">
                <w:rPr>
                  <w:rStyle w:val="a5"/>
                </w:rPr>
                <w:t>tsnapy</w:t>
              </w:r>
              <w:r w:rsidRPr="00AF2AD6">
                <w:rPr>
                  <w:rStyle w:val="a5"/>
                  <w:lang w:val="uk-UA"/>
                </w:rPr>
                <w:t>-</w:t>
              </w:r>
              <w:r w:rsidRPr="00C12835">
                <w:rPr>
                  <w:rStyle w:val="a5"/>
                </w:rPr>
                <w:t>khersonshchyny</w:t>
              </w:r>
              <w:r w:rsidRPr="00AF2AD6">
                <w:rPr>
                  <w:rStyle w:val="a5"/>
                  <w:lang w:val="uk-UA"/>
                </w:rPr>
                <w:t>-</w:t>
              </w:r>
              <w:r w:rsidRPr="00C12835">
                <w:rPr>
                  <w:rStyle w:val="a5"/>
                </w:rPr>
                <w:t>zaprovadyly</w:t>
              </w:r>
              <w:r w:rsidRPr="00AF2AD6">
                <w:rPr>
                  <w:rStyle w:val="a5"/>
                  <w:lang w:val="uk-UA"/>
                </w:rPr>
                <w:t>-</w:t>
              </w:r>
              <w:r w:rsidRPr="00C12835">
                <w:rPr>
                  <w:rStyle w:val="a5"/>
                </w:rPr>
                <w:t>videopereklad</w:t>
              </w:r>
              <w:r w:rsidRPr="00AF2AD6">
                <w:rPr>
                  <w:rStyle w:val="a5"/>
                  <w:lang w:val="uk-UA"/>
                </w:rPr>
                <w:t>-</w:t>
              </w:r>
              <w:r w:rsidRPr="00C12835">
                <w:rPr>
                  <w:rStyle w:val="a5"/>
                </w:rPr>
                <w:t>ukrainskoiu</w:t>
              </w:r>
              <w:r w:rsidRPr="00AF2AD6">
                <w:rPr>
                  <w:rStyle w:val="a5"/>
                  <w:lang w:val="uk-UA"/>
                </w:rPr>
                <w:t>-</w:t>
              </w:r>
              <w:r w:rsidRPr="00C12835">
                <w:rPr>
                  <w:rStyle w:val="a5"/>
                </w:rPr>
                <w:lastRenderedPageBreak/>
                <w:t>zhestovoiu</w:t>
              </w:r>
              <w:r w:rsidRPr="00AF2AD6">
                <w:rPr>
                  <w:rStyle w:val="a5"/>
                  <w:lang w:val="uk-UA"/>
                </w:rPr>
                <w:t>-</w:t>
              </w:r>
              <w:r w:rsidRPr="00C12835">
                <w:rPr>
                  <w:rStyle w:val="a5"/>
                </w:rPr>
                <w:t>movoiu</w:t>
              </w:r>
              <w:r w:rsidRPr="00AF2AD6">
                <w:rPr>
                  <w:rStyle w:val="a5"/>
                  <w:lang w:val="uk-UA"/>
                </w:rPr>
                <w:t>?</w:t>
              </w:r>
              <w:r w:rsidRPr="00C12835">
                <w:rPr>
                  <w:rStyle w:val="a5"/>
                </w:rPr>
                <w:t>v</w:t>
              </w:r>
              <w:r w:rsidRPr="00AF2AD6">
                <w:rPr>
                  <w:rStyle w:val="a5"/>
                  <w:lang w:val="uk-UA"/>
                </w:rPr>
                <w:t>=6941247</w:t>
              </w:r>
              <w:r w:rsidRPr="00C12835">
                <w:rPr>
                  <w:rStyle w:val="a5"/>
                </w:rPr>
                <w:t>f</w:t>
              </w:r>
              <w:r w:rsidRPr="00AF2AD6">
                <w:rPr>
                  <w:rStyle w:val="a5"/>
                  <w:lang w:val="uk-UA"/>
                </w:rPr>
                <w:t>8</w:t>
              </w:r>
              <w:r w:rsidRPr="00C12835">
                <w:rPr>
                  <w:rStyle w:val="a5"/>
                </w:rPr>
                <w:t>eebc</w:t>
              </w:r>
            </w:hyperlink>
            <w:r w:rsidR="00A325E6">
              <w:rPr>
                <w:lang w:val="uk-UA"/>
              </w:rPr>
              <w:t>.</w:t>
            </w:r>
          </w:p>
          <w:p w14:paraId="3CA13B99" w14:textId="77777777" w:rsidR="00CB287B" w:rsidRPr="00AF2AD6" w:rsidRDefault="00CB287B" w:rsidP="00CB287B">
            <w:pPr>
              <w:jc w:val="both"/>
              <w:rPr>
                <w:lang w:val="uk-UA"/>
              </w:rPr>
            </w:pPr>
            <w:r w:rsidRPr="00AF2AD6">
              <w:rPr>
                <w:lang w:val="uk-UA"/>
              </w:rPr>
              <w:t>На офіційному сайті Бериславської міської ради передбачено спеціальну кнопку для осіб з порушенням зору, що значно розширює можливості доступу до інформації та сприяє розвитку безбар’єрного цифрового середовища в громад</w:t>
            </w:r>
            <w:r w:rsidRPr="00C12835">
              <w:rPr>
                <w:lang w:val="uk-UA"/>
              </w:rPr>
              <w:t>і</w:t>
            </w:r>
            <w:r w:rsidRPr="00AF2AD6">
              <w:rPr>
                <w:lang w:val="uk-UA"/>
              </w:rPr>
              <w:t>.</w:t>
            </w:r>
          </w:p>
          <w:p w14:paraId="1078420A" w14:textId="77777777" w:rsidR="00EE230C" w:rsidRPr="00645B82" w:rsidRDefault="00EE230C" w:rsidP="00EE230C">
            <w:pPr>
              <w:jc w:val="both"/>
              <w:rPr>
                <w:lang w:val="uk-UA"/>
              </w:rPr>
            </w:pPr>
            <w:r w:rsidRPr="00AF2AD6">
              <w:rPr>
                <w:lang w:val="uk-UA"/>
              </w:rPr>
              <w:t>На офіційному сайті  Високопільськ</w:t>
            </w:r>
            <w:r w:rsidRPr="00C12835">
              <w:rPr>
                <w:lang w:val="uk-UA"/>
              </w:rPr>
              <w:t xml:space="preserve">ої </w:t>
            </w:r>
            <w:r w:rsidRPr="00AF2AD6">
              <w:rPr>
                <w:lang w:val="uk-UA"/>
              </w:rPr>
              <w:t>територіальн</w:t>
            </w:r>
            <w:r w:rsidRPr="00C12835">
              <w:rPr>
                <w:lang w:val="uk-UA"/>
              </w:rPr>
              <w:t>ої</w:t>
            </w:r>
            <w:r w:rsidRPr="00AF2AD6">
              <w:rPr>
                <w:lang w:val="uk-UA"/>
              </w:rPr>
              <w:t xml:space="preserve"> громад</w:t>
            </w:r>
            <w:r w:rsidRPr="00C12835">
              <w:rPr>
                <w:lang w:val="uk-UA"/>
              </w:rPr>
              <w:t>и</w:t>
            </w:r>
            <w:r w:rsidRPr="00AF2AD6">
              <w:rPr>
                <w:lang w:val="uk-UA"/>
              </w:rPr>
              <w:t xml:space="preserve">  функціонує версія для людей із порушенням зору. </w:t>
            </w:r>
            <w:r w:rsidRPr="00645B82">
              <w:rPr>
                <w:lang w:val="uk-UA"/>
              </w:rPr>
              <w:t>(</w:t>
            </w:r>
            <w:hyperlink r:id="rId132" w:history="1">
              <w:r w:rsidRPr="00C12835">
                <w:rPr>
                  <w:rStyle w:val="a5"/>
                </w:rPr>
                <w:t>https</w:t>
              </w:r>
              <w:r w:rsidRPr="00645B82">
                <w:rPr>
                  <w:rStyle w:val="a5"/>
                  <w:lang w:val="uk-UA"/>
                </w:rPr>
                <w:t>://</w:t>
              </w:r>
              <w:r w:rsidRPr="00C12835">
                <w:rPr>
                  <w:rStyle w:val="a5"/>
                </w:rPr>
                <w:t>kronau</w:t>
              </w:r>
              <w:r w:rsidRPr="00645B82">
                <w:rPr>
                  <w:rStyle w:val="a5"/>
                  <w:lang w:val="uk-UA"/>
                </w:rPr>
                <w:t>.</w:t>
              </w:r>
              <w:r w:rsidRPr="00C12835">
                <w:rPr>
                  <w:rStyle w:val="a5"/>
                </w:rPr>
                <w:t>gov</w:t>
              </w:r>
              <w:r w:rsidRPr="00645B82">
                <w:rPr>
                  <w:rStyle w:val="a5"/>
                  <w:lang w:val="uk-UA"/>
                </w:rPr>
                <w:t>.</w:t>
              </w:r>
              <w:r w:rsidRPr="00C12835">
                <w:rPr>
                  <w:rStyle w:val="a5"/>
                </w:rPr>
                <w:t>ua</w:t>
              </w:r>
              <w:r w:rsidRPr="00645B82">
                <w:rPr>
                  <w:rStyle w:val="a5"/>
                  <w:lang w:val="uk-UA"/>
                </w:rPr>
                <w:t>/</w:t>
              </w:r>
            </w:hyperlink>
            <w:r w:rsidRPr="00645B82">
              <w:rPr>
                <w:lang w:val="uk-UA"/>
              </w:rPr>
              <w:t>)</w:t>
            </w:r>
            <w:r w:rsidR="00A325E6">
              <w:rPr>
                <w:lang w:val="uk-UA"/>
              </w:rPr>
              <w:t>.</w:t>
            </w:r>
          </w:p>
          <w:p w14:paraId="708A2ADC" w14:textId="77777777" w:rsidR="00645B82" w:rsidRPr="00FD01E2" w:rsidRDefault="00645B82" w:rsidP="00645B82">
            <w:pPr>
              <w:pStyle w:val="af0"/>
              <w:jc w:val="both"/>
              <w:rPr>
                <w:rFonts w:ascii="Times New Roman" w:eastAsia="Calibri" w:hAnsi="Times New Roman"/>
                <w:color w:val="000000"/>
                <w:sz w:val="20"/>
              </w:rPr>
            </w:pPr>
            <w:r>
              <w:rPr>
                <w:rFonts w:ascii="Times New Roman" w:hAnsi="Times New Roman"/>
                <w:sz w:val="20"/>
              </w:rPr>
              <w:t>На офіційному веб</w:t>
            </w:r>
            <w:r w:rsidRPr="00FD01E2">
              <w:rPr>
                <w:rFonts w:ascii="Times New Roman" w:hAnsi="Times New Roman"/>
                <w:sz w:val="20"/>
              </w:rPr>
              <w:t>сайті Новокаховської міської територіальної громади впроваджено версію для людей з порушенням зору.</w:t>
            </w:r>
          </w:p>
          <w:p w14:paraId="7F9B20B8" w14:textId="77777777" w:rsidR="00645B82" w:rsidRPr="00C838EC" w:rsidRDefault="00645B82" w:rsidP="004A4146">
            <w:pPr>
              <w:rPr>
                <w:color w:val="000000"/>
                <w:lang w:val="uk-UA"/>
              </w:rPr>
            </w:pPr>
            <w:r w:rsidRPr="002A6B28">
              <w:rPr>
                <w:lang w:val="uk-UA"/>
              </w:rPr>
              <w:t>У Борозенській ТГ і</w:t>
            </w:r>
            <w:r w:rsidRPr="002A6B28">
              <w:rPr>
                <w:rFonts w:eastAsia="Cambria"/>
                <w:color w:val="000000"/>
                <w:lang w:val="uk-UA"/>
              </w:rPr>
              <w:t xml:space="preserve">нформація на офіційному сайті військової адміністрації розміщується із використанням простої мови, є версія для людей із порушенням зору </w:t>
            </w:r>
            <w:hyperlink r:id="rId133" w:history="1">
              <w:r w:rsidRPr="002A6B28">
                <w:rPr>
                  <w:rStyle w:val="a5"/>
                  <w:rFonts w:ascii="Cambria" w:eastAsia="Cambria" w:hAnsi="Cambria"/>
                </w:rPr>
                <w:t>https</w:t>
              </w:r>
              <w:r w:rsidRPr="002A6B28">
                <w:rPr>
                  <w:rStyle w:val="a5"/>
                  <w:rFonts w:ascii="Cambria" w:eastAsia="Cambria" w:hAnsi="Cambria"/>
                  <w:lang w:val="uk-UA"/>
                </w:rPr>
                <w:t>://</w:t>
              </w:r>
              <w:r w:rsidRPr="002A6B28">
                <w:rPr>
                  <w:rStyle w:val="a5"/>
                  <w:rFonts w:ascii="Cambria" w:eastAsia="Cambria" w:hAnsi="Cambria"/>
                </w:rPr>
                <w:t>borozenska</w:t>
              </w:r>
              <w:r w:rsidRPr="002A6B28">
                <w:rPr>
                  <w:rStyle w:val="a5"/>
                  <w:rFonts w:ascii="Cambria" w:eastAsia="Cambria" w:hAnsi="Cambria"/>
                  <w:lang w:val="uk-UA"/>
                </w:rPr>
                <w:t>-</w:t>
              </w:r>
              <w:r w:rsidRPr="002A6B28">
                <w:rPr>
                  <w:rStyle w:val="a5"/>
                  <w:rFonts w:ascii="Cambria" w:eastAsia="Cambria" w:hAnsi="Cambria"/>
                </w:rPr>
                <w:t>gromada</w:t>
              </w:r>
              <w:r w:rsidRPr="002A6B28">
                <w:rPr>
                  <w:rStyle w:val="a5"/>
                  <w:rFonts w:ascii="Cambria" w:eastAsia="Cambria" w:hAnsi="Cambria"/>
                  <w:lang w:val="uk-UA"/>
                </w:rPr>
                <w:t>.</w:t>
              </w:r>
              <w:r w:rsidRPr="002A6B28">
                <w:rPr>
                  <w:rStyle w:val="a5"/>
                  <w:rFonts w:ascii="Cambria" w:eastAsia="Cambria" w:hAnsi="Cambria"/>
                </w:rPr>
                <w:t>gov</w:t>
              </w:r>
              <w:r w:rsidRPr="002A6B28">
                <w:rPr>
                  <w:rStyle w:val="a5"/>
                  <w:rFonts w:ascii="Cambria" w:eastAsia="Cambria" w:hAnsi="Cambria"/>
                  <w:lang w:val="uk-UA"/>
                </w:rPr>
                <w:t>.</w:t>
              </w:r>
              <w:r w:rsidRPr="002A6B28">
                <w:rPr>
                  <w:rStyle w:val="a5"/>
                  <w:rFonts w:ascii="Cambria" w:eastAsia="Cambria" w:hAnsi="Cambria"/>
                </w:rPr>
                <w:t>ua</w:t>
              </w:r>
              <w:r w:rsidRPr="002A6B28">
                <w:rPr>
                  <w:rStyle w:val="a5"/>
                  <w:rFonts w:ascii="Cambria" w:eastAsia="Cambria" w:hAnsi="Cambria"/>
                  <w:lang w:val="uk-UA"/>
                </w:rPr>
                <w:t>/</w:t>
              </w:r>
              <w:r w:rsidRPr="002A6B28">
                <w:rPr>
                  <w:rStyle w:val="a5"/>
                  <w:rFonts w:ascii="Cambria" w:eastAsia="Cambria" w:hAnsi="Cambria"/>
                </w:rPr>
                <w:t>bezbar</w:t>
              </w:r>
              <w:r w:rsidRPr="002A6B28">
                <w:rPr>
                  <w:rStyle w:val="a5"/>
                  <w:rFonts w:ascii="Cambria" w:eastAsia="Cambria" w:hAnsi="Cambria"/>
                  <w:lang w:val="uk-UA"/>
                </w:rPr>
                <w:t>%</w:t>
              </w:r>
              <w:r w:rsidRPr="002A6B28">
                <w:rPr>
                  <w:rStyle w:val="a5"/>
                  <w:rFonts w:ascii="Cambria" w:eastAsia="Cambria" w:hAnsi="Cambria"/>
                </w:rPr>
                <w:t>E</w:t>
              </w:r>
              <w:r w:rsidRPr="002A6B28">
                <w:rPr>
                  <w:rStyle w:val="a5"/>
                  <w:rFonts w:ascii="Cambria" w:eastAsia="Cambria" w:hAnsi="Cambria"/>
                  <w:lang w:val="uk-UA"/>
                </w:rPr>
                <w:t>2%80%99</w:t>
              </w:r>
              <w:r w:rsidRPr="002A6B28">
                <w:rPr>
                  <w:rStyle w:val="a5"/>
                  <w:rFonts w:ascii="Cambria" w:eastAsia="Cambria" w:hAnsi="Cambria"/>
                </w:rPr>
                <w:t>ernost</w:t>
              </w:r>
              <w:r w:rsidRPr="002A6B28">
                <w:rPr>
                  <w:rStyle w:val="a5"/>
                  <w:rFonts w:ascii="Cambria" w:eastAsia="Cambria" w:hAnsi="Cambria"/>
                  <w:lang w:val="uk-UA"/>
                </w:rPr>
                <w:t>-14-04-21-04-04-2025/</w:t>
              </w:r>
            </w:hyperlink>
          </w:p>
        </w:tc>
      </w:tr>
      <w:tr w:rsidR="001625AE" w:rsidRPr="00AF2AD6" w14:paraId="77554A34" w14:textId="77777777" w:rsidTr="002C2DD4">
        <w:tc>
          <w:tcPr>
            <w:tcW w:w="1951" w:type="dxa"/>
          </w:tcPr>
          <w:p w14:paraId="17409724" w14:textId="77777777" w:rsidR="001625AE" w:rsidRPr="00C12835" w:rsidRDefault="001625AE" w:rsidP="004A4146">
            <w:r w:rsidRPr="00C12835">
              <w:lastRenderedPageBreak/>
              <w:t xml:space="preserve">3) </w:t>
            </w:r>
            <w:r w:rsidR="00CB287B" w:rsidRPr="00C12835">
              <w:rPr>
                <w:lang w:val="uk-UA"/>
              </w:rPr>
              <w:t>С</w:t>
            </w:r>
            <w:r w:rsidRPr="00C12835">
              <w:t>прияти субтитруванню</w:t>
            </w:r>
          </w:p>
          <w:p w14:paraId="23F3096F" w14:textId="77777777" w:rsidR="001625AE" w:rsidRPr="00C12835" w:rsidRDefault="001625AE" w:rsidP="004A4146">
            <w:r w:rsidRPr="00C12835">
              <w:t>та/або перекладу на жестову</w:t>
            </w:r>
          </w:p>
          <w:p w14:paraId="3DBDBA7F" w14:textId="77777777" w:rsidR="001625AE" w:rsidRPr="00C12835" w:rsidRDefault="001625AE" w:rsidP="004A4146">
            <w:r w:rsidRPr="00C12835">
              <w:t>мову офіційних повідомлень,</w:t>
            </w:r>
          </w:p>
          <w:p w14:paraId="32A86571" w14:textId="77777777" w:rsidR="001625AE" w:rsidRPr="00C12835" w:rsidRDefault="001625AE" w:rsidP="004A4146">
            <w:r w:rsidRPr="00C12835">
              <w:t>виступів та звернень керівних</w:t>
            </w:r>
          </w:p>
          <w:p w14:paraId="01486896" w14:textId="77777777" w:rsidR="001625AE" w:rsidRPr="00C12835" w:rsidRDefault="001625AE" w:rsidP="004A4146">
            <w:r w:rsidRPr="00C12835">
              <w:t>працівників обласної</w:t>
            </w:r>
          </w:p>
          <w:p w14:paraId="51E0EF60" w14:textId="77777777" w:rsidR="001625AE" w:rsidRPr="00C12835" w:rsidRDefault="001625AE" w:rsidP="004A4146">
            <w:r w:rsidRPr="00C12835">
              <w:t>державної (військової)</w:t>
            </w:r>
          </w:p>
          <w:p w14:paraId="3D4C0826" w14:textId="77777777" w:rsidR="001625AE" w:rsidRPr="00C12835" w:rsidRDefault="001625AE" w:rsidP="004A4146">
            <w:r w:rsidRPr="00C12835">
              <w:t>адміністрації</w:t>
            </w:r>
          </w:p>
        </w:tc>
        <w:tc>
          <w:tcPr>
            <w:tcW w:w="2126" w:type="dxa"/>
          </w:tcPr>
          <w:p w14:paraId="28E169AE" w14:textId="77777777" w:rsidR="001625AE" w:rsidRPr="00C12835" w:rsidRDefault="001625AE" w:rsidP="004A4146">
            <w:r w:rsidRPr="00C12835">
              <w:t>Управління внутрішньої та інформаційної політики обласної державної адміністрації</w:t>
            </w:r>
          </w:p>
        </w:tc>
        <w:tc>
          <w:tcPr>
            <w:tcW w:w="1134" w:type="dxa"/>
          </w:tcPr>
          <w:p w14:paraId="6AA003D0" w14:textId="77777777" w:rsidR="001625AE" w:rsidRPr="00C12835" w:rsidRDefault="001625AE" w:rsidP="00CB287B">
            <w:pPr>
              <w:jc w:val="center"/>
            </w:pPr>
            <w:r w:rsidRPr="00C12835">
              <w:t>Грудень</w:t>
            </w:r>
          </w:p>
          <w:p w14:paraId="17BF26F8" w14:textId="77777777" w:rsidR="001625AE" w:rsidRPr="00C12835" w:rsidRDefault="001625AE" w:rsidP="00CB287B">
            <w:pPr>
              <w:jc w:val="center"/>
            </w:pPr>
            <w:r w:rsidRPr="00C12835">
              <w:t>2026 року</w:t>
            </w:r>
          </w:p>
        </w:tc>
        <w:tc>
          <w:tcPr>
            <w:tcW w:w="993" w:type="dxa"/>
          </w:tcPr>
          <w:p w14:paraId="1B46BADC" w14:textId="77777777" w:rsidR="001625AE" w:rsidRPr="00C12835" w:rsidRDefault="001625AE" w:rsidP="004A4146"/>
        </w:tc>
        <w:tc>
          <w:tcPr>
            <w:tcW w:w="1417" w:type="dxa"/>
          </w:tcPr>
          <w:p w14:paraId="037B3755" w14:textId="77777777" w:rsidR="001625AE" w:rsidRPr="00C12835" w:rsidRDefault="001625AE" w:rsidP="004A4146">
            <w:r w:rsidRPr="00C12835">
              <w:t>Виконується</w:t>
            </w:r>
          </w:p>
        </w:tc>
        <w:tc>
          <w:tcPr>
            <w:tcW w:w="7938" w:type="dxa"/>
          </w:tcPr>
          <w:p w14:paraId="29066E34" w14:textId="77777777" w:rsidR="008946C7" w:rsidRPr="008946C7" w:rsidRDefault="008946C7" w:rsidP="008946C7">
            <w:pPr>
              <w:jc w:val="both"/>
              <w:rPr>
                <w:color w:val="000000"/>
              </w:rPr>
            </w:pPr>
            <w:r w:rsidRPr="008946C7">
              <w:rPr>
                <w:color w:val="000000"/>
                <w:lang w:val="uk-UA"/>
              </w:rPr>
              <w:t xml:space="preserve">Забезпечується використання автоматично вбудованої функції субтитрування на платформі </w:t>
            </w:r>
            <w:r w:rsidRPr="008946C7">
              <w:rPr>
                <w:color w:val="000000"/>
              </w:rPr>
              <w:t>YouTube</w:t>
            </w:r>
            <w:r w:rsidRPr="008946C7">
              <w:rPr>
                <w:color w:val="000000"/>
                <w:lang w:val="uk-UA"/>
              </w:rPr>
              <w:t xml:space="preserve">: субтитри застосовано до 50 % відео офіційних повідомлень, виступів та звернень начальника Херсонської обласної військової адміністрації. </w:t>
            </w:r>
            <w:r w:rsidRPr="008946C7">
              <w:rPr>
                <w:color w:val="000000"/>
              </w:rPr>
              <w:t>Субтитри</w:t>
            </w:r>
            <w:r w:rsidRPr="008946C7">
              <w:rPr>
                <w:color w:val="000000"/>
                <w:lang w:val="uk-UA"/>
              </w:rPr>
              <w:t xml:space="preserve"> </w:t>
            </w:r>
            <w:r w:rsidRPr="008946C7">
              <w:rPr>
                <w:color w:val="000000"/>
              </w:rPr>
              <w:t>відображуються</w:t>
            </w:r>
            <w:r w:rsidRPr="008946C7">
              <w:rPr>
                <w:color w:val="000000"/>
                <w:lang w:val="uk-UA"/>
              </w:rPr>
              <w:t xml:space="preserve"> </w:t>
            </w:r>
            <w:r w:rsidRPr="008946C7">
              <w:rPr>
                <w:color w:val="000000"/>
              </w:rPr>
              <w:t>коректно.</w:t>
            </w:r>
          </w:p>
          <w:p w14:paraId="76BE8ED0" w14:textId="77777777" w:rsidR="008946C7" w:rsidRPr="008946C7" w:rsidRDefault="008946C7" w:rsidP="008946C7">
            <w:pPr>
              <w:jc w:val="both"/>
              <w:rPr>
                <w:color w:val="000000"/>
              </w:rPr>
            </w:pPr>
            <w:hyperlink r:id="rId134" w:history="1">
              <w:r w:rsidRPr="008946C7">
                <w:rPr>
                  <w:rStyle w:val="a5"/>
                </w:rPr>
                <w:t>https://www.youtube.com/watch?v=C_UqxfGOLv0</w:t>
              </w:r>
            </w:hyperlink>
          </w:p>
          <w:p w14:paraId="0779BE2C" w14:textId="77777777" w:rsidR="008946C7" w:rsidRPr="008946C7" w:rsidRDefault="008946C7" w:rsidP="008946C7">
            <w:pPr>
              <w:jc w:val="both"/>
              <w:rPr>
                <w:color w:val="000000"/>
              </w:rPr>
            </w:pPr>
            <w:r>
              <w:rPr>
                <w:color w:val="000000"/>
              </w:rPr>
              <w:t>На офіційному веб</w:t>
            </w:r>
            <w:r w:rsidRPr="008946C7">
              <w:rPr>
                <w:color w:val="000000"/>
              </w:rPr>
              <w:t>сайті</w:t>
            </w:r>
            <w:r>
              <w:rPr>
                <w:color w:val="000000"/>
                <w:lang w:val="uk-UA"/>
              </w:rPr>
              <w:t xml:space="preserve"> </w:t>
            </w:r>
            <w:r w:rsidRPr="008946C7">
              <w:rPr>
                <w:color w:val="000000"/>
              </w:rPr>
              <w:t>Херсонської ОВА впроваджено</w:t>
            </w:r>
            <w:r>
              <w:rPr>
                <w:color w:val="000000"/>
                <w:lang w:val="uk-UA"/>
              </w:rPr>
              <w:t xml:space="preserve"> </w:t>
            </w:r>
            <w:r w:rsidRPr="008946C7">
              <w:rPr>
                <w:color w:val="000000"/>
              </w:rPr>
              <w:t>текстові</w:t>
            </w:r>
            <w:r>
              <w:rPr>
                <w:color w:val="000000"/>
                <w:lang w:val="uk-UA"/>
              </w:rPr>
              <w:t xml:space="preserve">т </w:t>
            </w:r>
            <w:r w:rsidRPr="008946C7">
              <w:rPr>
                <w:color w:val="000000"/>
              </w:rPr>
              <w:t>альтернативи (текст</w:t>
            </w:r>
            <w:r w:rsidRPr="008946C7">
              <w:rPr>
                <w:color w:val="000000"/>
                <w:lang w:val="uk-UA"/>
              </w:rPr>
              <w:t xml:space="preserve"> </w:t>
            </w:r>
            <w:r w:rsidRPr="008946C7">
              <w:rPr>
                <w:color w:val="000000"/>
              </w:rPr>
              <w:t>заміщення) для зображень.</w:t>
            </w:r>
          </w:p>
          <w:p w14:paraId="64815428" w14:textId="77777777" w:rsidR="00644105" w:rsidRPr="00A325E6" w:rsidRDefault="00644105" w:rsidP="003D6896">
            <w:pPr>
              <w:jc w:val="both"/>
              <w:rPr>
                <w:lang w:val="uk-UA"/>
              </w:rPr>
            </w:pPr>
            <w:hyperlink r:id="rId135" w:history="1">
              <w:r w:rsidRPr="00C12835">
                <w:rPr>
                  <w:rStyle w:val="a5"/>
                </w:rPr>
                <w:t>https</w:t>
              </w:r>
              <w:r w:rsidRPr="00AF2AD6">
                <w:rPr>
                  <w:rStyle w:val="a5"/>
                  <w:lang w:val="uk-UA"/>
                </w:rPr>
                <w:t>://</w:t>
              </w:r>
              <w:r w:rsidRPr="00C12835">
                <w:rPr>
                  <w:rStyle w:val="a5"/>
                </w:rPr>
                <w:t>khoda</w:t>
              </w:r>
              <w:r w:rsidRPr="00AF2AD6">
                <w:rPr>
                  <w:rStyle w:val="a5"/>
                  <w:lang w:val="uk-UA"/>
                </w:rPr>
                <w:t>.</w:t>
              </w:r>
              <w:r w:rsidRPr="00C12835">
                <w:rPr>
                  <w:rStyle w:val="a5"/>
                </w:rPr>
                <w:t>gov</w:t>
              </w:r>
              <w:r w:rsidRPr="00AF2AD6">
                <w:rPr>
                  <w:rStyle w:val="a5"/>
                  <w:lang w:val="uk-UA"/>
                </w:rPr>
                <w:t>.</w:t>
              </w:r>
              <w:r w:rsidRPr="00C12835">
                <w:rPr>
                  <w:rStyle w:val="a5"/>
                </w:rPr>
                <w:t>ua</w:t>
              </w:r>
              <w:r w:rsidRPr="00AF2AD6">
                <w:rPr>
                  <w:rStyle w:val="a5"/>
                  <w:lang w:val="uk-UA"/>
                </w:rPr>
                <w:t>/</w:t>
              </w:r>
              <w:r w:rsidRPr="00C12835">
                <w:rPr>
                  <w:rStyle w:val="a5"/>
                </w:rPr>
                <w:t>news</w:t>
              </w:r>
              <w:r w:rsidRPr="00AF2AD6">
                <w:rPr>
                  <w:rStyle w:val="a5"/>
                  <w:lang w:val="uk-UA"/>
                </w:rPr>
                <w:t>/</w:t>
              </w:r>
              <w:r w:rsidRPr="00C12835">
                <w:rPr>
                  <w:rStyle w:val="a5"/>
                </w:rPr>
                <w:t>nachalnyk</w:t>
              </w:r>
              <w:r w:rsidRPr="00AF2AD6">
                <w:rPr>
                  <w:rStyle w:val="a5"/>
                  <w:lang w:val="uk-UA"/>
                </w:rPr>
                <w:t>-</w:t>
              </w:r>
              <w:r w:rsidRPr="00C12835">
                <w:rPr>
                  <w:rStyle w:val="a5"/>
                </w:rPr>
                <w:t>khersonskoi</w:t>
              </w:r>
              <w:r w:rsidRPr="00AF2AD6">
                <w:rPr>
                  <w:rStyle w:val="a5"/>
                  <w:lang w:val="uk-UA"/>
                </w:rPr>
                <w:t>-</w:t>
              </w:r>
              <w:r w:rsidRPr="00C12835">
                <w:rPr>
                  <w:rStyle w:val="a5"/>
                </w:rPr>
                <w:t>ova</w:t>
              </w:r>
              <w:r w:rsidRPr="00AF2AD6">
                <w:rPr>
                  <w:rStyle w:val="a5"/>
                  <w:lang w:val="uk-UA"/>
                </w:rPr>
                <w:t>-</w:t>
              </w:r>
              <w:r w:rsidRPr="00C12835">
                <w:rPr>
                  <w:rStyle w:val="a5"/>
                </w:rPr>
                <w:t>oleksandr</w:t>
              </w:r>
              <w:r w:rsidRPr="00AF2AD6">
                <w:rPr>
                  <w:rStyle w:val="a5"/>
                  <w:lang w:val="uk-UA"/>
                </w:rPr>
                <w:t>-</w:t>
              </w:r>
              <w:r w:rsidRPr="00C12835">
                <w:rPr>
                  <w:rStyle w:val="a5"/>
                </w:rPr>
                <w:t>prokudin</w:t>
              </w:r>
              <w:r w:rsidRPr="00AF2AD6">
                <w:rPr>
                  <w:rStyle w:val="a5"/>
                  <w:lang w:val="uk-UA"/>
                </w:rPr>
                <w:t>-</w:t>
              </w:r>
              <w:r w:rsidRPr="00C12835">
                <w:rPr>
                  <w:rStyle w:val="a5"/>
                </w:rPr>
                <w:t>pryvitav</w:t>
              </w:r>
              <w:r w:rsidRPr="00AF2AD6">
                <w:rPr>
                  <w:rStyle w:val="a5"/>
                  <w:lang w:val="uk-UA"/>
                </w:rPr>
                <w:t>-</w:t>
              </w:r>
              <w:r w:rsidRPr="00C12835">
                <w:rPr>
                  <w:rStyle w:val="a5"/>
                </w:rPr>
                <w:t>pratsivnykiv</w:t>
              </w:r>
              <w:r w:rsidRPr="00AF2AD6">
                <w:rPr>
                  <w:rStyle w:val="a5"/>
                  <w:lang w:val="uk-UA"/>
                </w:rPr>
                <w:t>-</w:t>
              </w:r>
              <w:r w:rsidRPr="00C12835">
                <w:rPr>
                  <w:rStyle w:val="a5"/>
                </w:rPr>
                <w:t>mistsevoho</w:t>
              </w:r>
              <w:r w:rsidRPr="00AF2AD6">
                <w:rPr>
                  <w:rStyle w:val="a5"/>
                  <w:lang w:val="uk-UA"/>
                </w:rPr>
                <w:t>-</w:t>
              </w:r>
              <w:r w:rsidRPr="00C12835">
                <w:rPr>
                  <w:rStyle w:val="a5"/>
                </w:rPr>
                <w:t>samovriaduvannia</w:t>
              </w:r>
              <w:r w:rsidRPr="00AF2AD6">
                <w:rPr>
                  <w:rStyle w:val="a5"/>
                  <w:lang w:val="uk-UA"/>
                </w:rPr>
                <w:t>-</w:t>
              </w:r>
              <w:r w:rsidRPr="00C12835">
                <w:rPr>
                  <w:rStyle w:val="a5"/>
                </w:rPr>
                <w:t>khersonshchyny</w:t>
              </w:r>
              <w:r w:rsidRPr="00AF2AD6">
                <w:rPr>
                  <w:rStyle w:val="a5"/>
                  <w:lang w:val="uk-UA"/>
                </w:rPr>
                <w:t>-</w:t>
              </w:r>
              <w:r w:rsidRPr="00C12835">
                <w:rPr>
                  <w:rStyle w:val="a5"/>
                </w:rPr>
                <w:t>z</w:t>
              </w:r>
              <w:r w:rsidRPr="00AF2AD6">
                <w:rPr>
                  <w:rStyle w:val="a5"/>
                  <w:lang w:val="uk-UA"/>
                </w:rPr>
                <w:t>-</w:t>
              </w:r>
              <w:r w:rsidRPr="00C12835">
                <w:rPr>
                  <w:rStyle w:val="a5"/>
                </w:rPr>
                <w:t>profesiinym</w:t>
              </w:r>
              <w:r w:rsidRPr="00AF2AD6">
                <w:rPr>
                  <w:rStyle w:val="a5"/>
                  <w:lang w:val="uk-UA"/>
                </w:rPr>
                <w:t>-</w:t>
              </w:r>
              <w:r w:rsidRPr="00C12835">
                <w:rPr>
                  <w:rStyle w:val="a5"/>
                </w:rPr>
                <w:t>sviatom</w:t>
              </w:r>
            </w:hyperlink>
            <w:r w:rsidR="00A325E6">
              <w:rPr>
                <w:lang w:val="uk-UA"/>
              </w:rPr>
              <w:t>.</w:t>
            </w:r>
          </w:p>
          <w:p w14:paraId="508668E2" w14:textId="77777777" w:rsidR="00644105" w:rsidRPr="00C12835" w:rsidRDefault="00644105" w:rsidP="004A4146">
            <w:pPr>
              <w:rPr>
                <w:lang w:val="uk-UA"/>
              </w:rPr>
            </w:pPr>
          </w:p>
          <w:p w14:paraId="4F728496" w14:textId="77777777" w:rsidR="00644105" w:rsidRPr="00AF2AD6" w:rsidRDefault="00644105" w:rsidP="0031310D">
            <w:pPr>
              <w:jc w:val="both"/>
              <w:rPr>
                <w:rFonts w:eastAsia="Cambria"/>
                <w:lang w:val="uk-UA"/>
              </w:rPr>
            </w:pPr>
          </w:p>
        </w:tc>
      </w:tr>
      <w:tr w:rsidR="003E1C4F" w:rsidRPr="00ED51E9" w14:paraId="37DFC233" w14:textId="77777777" w:rsidTr="002C2DD4">
        <w:tc>
          <w:tcPr>
            <w:tcW w:w="15559" w:type="dxa"/>
            <w:gridSpan w:val="6"/>
          </w:tcPr>
          <w:p w14:paraId="1E0C9352" w14:textId="77777777" w:rsidR="00A325E6" w:rsidRDefault="003E1C4F" w:rsidP="008A3713">
            <w:pPr>
              <w:jc w:val="center"/>
              <w:rPr>
                <w:b/>
                <w:bCs/>
                <w:lang w:val="uk-UA"/>
              </w:rPr>
            </w:pPr>
            <w:r w:rsidRPr="00C12835">
              <w:rPr>
                <w:b/>
                <w:bCs/>
              </w:rPr>
              <w:t xml:space="preserve">11. Запровадження механізмів, що забезпечують рівний доступ до носіїв інформації для осіб з порушеннями зору та слуху при зверненнях </w:t>
            </w:r>
          </w:p>
          <w:p w14:paraId="637C6FF4" w14:textId="77777777" w:rsidR="003E1C4F" w:rsidRPr="00C12835" w:rsidRDefault="003E1C4F" w:rsidP="008A3713">
            <w:pPr>
              <w:jc w:val="center"/>
            </w:pPr>
            <w:r w:rsidRPr="00C12835">
              <w:rPr>
                <w:b/>
                <w:bCs/>
              </w:rPr>
              <w:t>до суб’єктів владних повноважень</w:t>
            </w:r>
          </w:p>
        </w:tc>
      </w:tr>
      <w:tr w:rsidR="00644105" w:rsidRPr="006646FA" w14:paraId="63112838" w14:textId="77777777" w:rsidTr="002C2DD4">
        <w:tc>
          <w:tcPr>
            <w:tcW w:w="1951" w:type="dxa"/>
          </w:tcPr>
          <w:p w14:paraId="1E2A0136" w14:textId="77777777" w:rsidR="00644105" w:rsidRPr="00C12835" w:rsidRDefault="00644105" w:rsidP="004A4146">
            <w:r w:rsidRPr="00C12835">
              <w:t xml:space="preserve">1) </w:t>
            </w:r>
            <w:r w:rsidR="00CB287B" w:rsidRPr="00C12835">
              <w:rPr>
                <w:lang w:val="uk-UA"/>
              </w:rPr>
              <w:t>В</w:t>
            </w:r>
            <w:r w:rsidRPr="00C12835">
              <w:t>становити в усіх органах державної влади тактильні знаки і вказівники зі шрифтом Брайля, а також звичайним текстом з використанням об’ємних літер, відповідно до державних будівельних норм, з урахуванням користувацького маршруту</w:t>
            </w:r>
          </w:p>
        </w:tc>
        <w:tc>
          <w:tcPr>
            <w:tcW w:w="2126" w:type="dxa"/>
          </w:tcPr>
          <w:p w14:paraId="4C7D308F" w14:textId="77777777" w:rsidR="00644105" w:rsidRPr="00C12835" w:rsidRDefault="00644105" w:rsidP="004A4146">
            <w:r w:rsidRPr="00C12835">
              <w:t>Управління 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79BCC3C6" w14:textId="77777777" w:rsidR="00644105" w:rsidRPr="00C12835" w:rsidRDefault="00644105" w:rsidP="00CB287B">
            <w:pPr>
              <w:jc w:val="center"/>
            </w:pPr>
            <w:r w:rsidRPr="00C12835">
              <w:t>Грудень</w:t>
            </w:r>
          </w:p>
          <w:p w14:paraId="59AF7D5C" w14:textId="77777777" w:rsidR="00644105" w:rsidRPr="00C12835" w:rsidRDefault="00644105" w:rsidP="00CB287B">
            <w:pPr>
              <w:jc w:val="center"/>
            </w:pPr>
            <w:r w:rsidRPr="00C12835">
              <w:t>2026 року</w:t>
            </w:r>
          </w:p>
        </w:tc>
        <w:tc>
          <w:tcPr>
            <w:tcW w:w="993" w:type="dxa"/>
          </w:tcPr>
          <w:p w14:paraId="3C692B22" w14:textId="77777777" w:rsidR="00644105" w:rsidRPr="00C12835" w:rsidRDefault="00644105" w:rsidP="004A4146"/>
        </w:tc>
        <w:tc>
          <w:tcPr>
            <w:tcW w:w="1417" w:type="dxa"/>
          </w:tcPr>
          <w:p w14:paraId="29A882BB" w14:textId="77777777" w:rsidR="00644105" w:rsidRPr="00C12835" w:rsidRDefault="00644105" w:rsidP="004A4146">
            <w:r w:rsidRPr="00C12835">
              <w:t>Виконується</w:t>
            </w:r>
          </w:p>
        </w:tc>
        <w:tc>
          <w:tcPr>
            <w:tcW w:w="7938" w:type="dxa"/>
          </w:tcPr>
          <w:p w14:paraId="40AC0F6F" w14:textId="77777777" w:rsidR="00644105" w:rsidRPr="00C12835" w:rsidRDefault="00644105" w:rsidP="003D6896">
            <w:pPr>
              <w:jc w:val="both"/>
            </w:pPr>
            <w:r w:rsidRPr="00C12835">
              <w:t>Військові адміністрації населених пунктів деокупованих територіальних громад  встановлюють в органах державної влади тактильні знаки і вказівники зі шрифтом Брайля, а також звичайним текстом з використанням об’ємних літер, відповідно до державних будівельних норм, з урахуванням користувацького маршруту.</w:t>
            </w:r>
          </w:p>
          <w:p w14:paraId="23D8E473" w14:textId="77777777" w:rsidR="00644105" w:rsidRPr="00C12835" w:rsidRDefault="00644105" w:rsidP="003D6896">
            <w:pPr>
              <w:jc w:val="both"/>
            </w:pPr>
            <w:r w:rsidRPr="00C12835">
              <w:t>У Високопільській територіальній громаді</w:t>
            </w:r>
            <w:r w:rsidR="001F0F93" w:rsidRPr="00C12835">
              <w:t xml:space="preserve"> </w:t>
            </w:r>
            <w:r w:rsidRPr="00C12835">
              <w:t>у двох адмінбудівлях громади (Високопілля, Мала Шестірня) наявні вказівники зі шрифтом Брайля, ще у двох (Іванівка, Зарічне) звичайним текстом з використанням</w:t>
            </w:r>
            <w:r w:rsidR="00EB27BA" w:rsidRPr="00C12835">
              <w:t xml:space="preserve"> </w:t>
            </w:r>
            <w:r w:rsidRPr="00C12835">
              <w:t>об’ємних літер.</w:t>
            </w:r>
          </w:p>
          <w:p w14:paraId="52C0E26C" w14:textId="77777777" w:rsidR="000D29DD" w:rsidRPr="00C12835" w:rsidRDefault="000D29DD" w:rsidP="000D29DD">
            <w:pPr>
              <w:jc w:val="both"/>
              <w:rPr>
                <w:rFonts w:eastAsia="Cambria"/>
                <w:lang w:val="uk-UA"/>
              </w:rPr>
            </w:pPr>
            <w:r w:rsidRPr="00C12835">
              <w:rPr>
                <w:rFonts w:eastAsia="Cambria"/>
                <w:lang w:val="uk-UA"/>
              </w:rPr>
              <w:t>У Центрі надання адміністративних послуг Калинівської селищної ради забезпечено безбар’єрний доступ для осіб з порушеннями зору.</w:t>
            </w:r>
          </w:p>
          <w:p w14:paraId="4CBB307C" w14:textId="77777777" w:rsidR="000D29DD" w:rsidRPr="00C12835" w:rsidRDefault="000D29DD" w:rsidP="000D29DD">
            <w:pPr>
              <w:jc w:val="both"/>
              <w:rPr>
                <w:rFonts w:eastAsia="Cambria"/>
                <w:lang w:val="uk-UA"/>
              </w:rPr>
            </w:pPr>
            <w:r w:rsidRPr="00C12835">
              <w:rPr>
                <w:rFonts w:eastAsia="Cambria"/>
                <w:lang w:val="uk-UA"/>
              </w:rPr>
              <w:t>Відповідно до державних будівельних норм у приміщенні ЦНАПу встановлено тактильні знаки та вказівники зі шрифтом Брайля, а також інформаційні таблички зі звичайним текстом, виконаним з використанням об’ємних літер. Розміщення навігаційних елементів здійснено з урахуванням користувацького маршруту, що дозволяє відвідувачам самостійно та безпечно орієнтуватися у просторі.</w:t>
            </w:r>
          </w:p>
          <w:p w14:paraId="443FEA6D" w14:textId="77777777" w:rsidR="0002230C" w:rsidRPr="00195C6A" w:rsidRDefault="0002230C" w:rsidP="00D77024">
            <w:pPr>
              <w:jc w:val="both"/>
              <w:rPr>
                <w:rFonts w:eastAsia="Cambria"/>
              </w:rPr>
            </w:pPr>
            <w:r w:rsidRPr="00C12835">
              <w:rPr>
                <w:rFonts w:eastAsia="Cambria"/>
                <w:lang w:val="uk-UA"/>
              </w:rPr>
              <w:t>Впроваджені рішення спрямовані на створення доступного, зручного та інклюзивного середовища для всіх відвідувачів Ц</w:t>
            </w:r>
            <w:r>
              <w:rPr>
                <w:rFonts w:eastAsia="Cambria"/>
                <w:lang w:val="uk-UA"/>
              </w:rPr>
              <w:t xml:space="preserve">НАПу Калинівської селищної ради. </w:t>
            </w:r>
            <w:r w:rsidRPr="00C12835">
              <w:t xml:space="preserve">Інформація щодо </w:t>
            </w:r>
            <w:r w:rsidRPr="00C12835">
              <w:lastRenderedPageBreak/>
              <w:t>виконання заходу в Калинівській територіальній громаді розміщено за посиланням:</w:t>
            </w:r>
            <w:r>
              <w:rPr>
                <w:lang w:val="uk-UA"/>
              </w:rPr>
              <w:t xml:space="preserve"> </w:t>
            </w:r>
            <w:hyperlink r:id="rId136" w:history="1">
              <w:r w:rsidRPr="00C12835">
                <w:rPr>
                  <w:rStyle w:val="a5"/>
                  <w:rFonts w:eastAsia="Cambria"/>
                </w:rPr>
                <w:t>https://kalynivske-gromada.gov.ua/news/1766130780/</w:t>
              </w:r>
            </w:hyperlink>
            <w:r w:rsidRPr="00C12835">
              <w:rPr>
                <w:rFonts w:eastAsia="Cambria"/>
              </w:rPr>
              <w:t xml:space="preserve"> .</w:t>
            </w:r>
          </w:p>
        </w:tc>
      </w:tr>
      <w:tr w:rsidR="001F0F93" w:rsidRPr="00FD0038" w14:paraId="2B4763A2" w14:textId="77777777" w:rsidTr="002C2DD4">
        <w:tc>
          <w:tcPr>
            <w:tcW w:w="1951" w:type="dxa"/>
          </w:tcPr>
          <w:p w14:paraId="2440D745" w14:textId="77777777" w:rsidR="0078722F" w:rsidRPr="00C12835" w:rsidRDefault="001F0F93" w:rsidP="0078722F">
            <w:pPr>
              <w:rPr>
                <w:lang w:val="uk-UA"/>
              </w:rPr>
            </w:pPr>
            <w:r w:rsidRPr="00C12835">
              <w:lastRenderedPageBreak/>
              <w:t xml:space="preserve">2) </w:t>
            </w:r>
            <w:r w:rsidR="00E50AA5" w:rsidRPr="00C12835">
              <w:rPr>
                <w:lang w:val="uk-UA"/>
              </w:rPr>
              <w:t>З</w:t>
            </w:r>
            <w:r w:rsidR="0078722F" w:rsidRPr="00C12835">
              <w:rPr>
                <w:lang w:val="uk-UA"/>
              </w:rPr>
              <w:t>апровадити систему</w:t>
            </w:r>
          </w:p>
          <w:p w14:paraId="668F2D42" w14:textId="77777777" w:rsidR="0078722F" w:rsidRPr="00C12835" w:rsidRDefault="0078722F" w:rsidP="0078722F">
            <w:pPr>
              <w:rPr>
                <w:lang w:val="uk-UA"/>
              </w:rPr>
            </w:pPr>
            <w:r w:rsidRPr="00C12835">
              <w:rPr>
                <w:lang w:val="uk-UA"/>
              </w:rPr>
              <w:t>онлайн-перекладу жестовою</w:t>
            </w:r>
          </w:p>
          <w:p w14:paraId="1DC829DA" w14:textId="77777777" w:rsidR="0078722F" w:rsidRPr="00C12835" w:rsidRDefault="0078722F" w:rsidP="0078722F">
            <w:pPr>
              <w:rPr>
                <w:lang w:val="uk-UA"/>
              </w:rPr>
            </w:pPr>
            <w:r w:rsidRPr="00C12835">
              <w:rPr>
                <w:lang w:val="uk-UA"/>
              </w:rPr>
              <w:t>мовою для консультацій і</w:t>
            </w:r>
          </w:p>
          <w:p w14:paraId="22FA40C0" w14:textId="77777777" w:rsidR="0078722F" w:rsidRPr="00C12835" w:rsidRDefault="0078722F" w:rsidP="0078722F">
            <w:pPr>
              <w:rPr>
                <w:lang w:val="uk-UA"/>
              </w:rPr>
            </w:pPr>
            <w:r w:rsidRPr="00C12835">
              <w:rPr>
                <w:lang w:val="uk-UA"/>
              </w:rPr>
              <w:t>отримання послуг у центрах</w:t>
            </w:r>
            <w:r w:rsidR="000C170F">
              <w:rPr>
                <w:lang w:val="uk-UA"/>
              </w:rPr>
              <w:t xml:space="preserve"> </w:t>
            </w:r>
            <w:r w:rsidRPr="00C12835">
              <w:rPr>
                <w:lang w:val="uk-UA"/>
              </w:rPr>
              <w:t>надання адміністративних</w:t>
            </w:r>
          </w:p>
          <w:p w14:paraId="7592D432" w14:textId="77777777" w:rsidR="0078722F" w:rsidRPr="00C12835" w:rsidRDefault="0078722F" w:rsidP="0078722F">
            <w:pPr>
              <w:rPr>
                <w:lang w:val="uk-UA"/>
              </w:rPr>
            </w:pPr>
            <w:r w:rsidRPr="00C12835">
              <w:rPr>
                <w:lang w:val="uk-UA"/>
              </w:rPr>
              <w:t xml:space="preserve">послуг </w:t>
            </w:r>
            <w:r w:rsidR="000C170F">
              <w:rPr>
                <w:lang w:val="uk-UA"/>
              </w:rPr>
              <w:t>д</w:t>
            </w:r>
            <w:r w:rsidRPr="00C12835">
              <w:rPr>
                <w:lang w:val="uk-UA"/>
              </w:rPr>
              <w:t>еокупованих</w:t>
            </w:r>
          </w:p>
          <w:p w14:paraId="1CE38930" w14:textId="77777777" w:rsidR="0078722F" w:rsidRPr="00C12835" w:rsidRDefault="0078722F" w:rsidP="0078722F">
            <w:pPr>
              <w:rPr>
                <w:lang w:val="uk-UA"/>
              </w:rPr>
            </w:pPr>
            <w:r w:rsidRPr="00C12835">
              <w:rPr>
                <w:lang w:val="uk-UA"/>
              </w:rPr>
              <w:t>територіальних громад</w:t>
            </w:r>
          </w:p>
        </w:tc>
        <w:tc>
          <w:tcPr>
            <w:tcW w:w="2126" w:type="dxa"/>
          </w:tcPr>
          <w:p w14:paraId="6012B633" w14:textId="77777777" w:rsidR="001F0F93" w:rsidRPr="00C12835" w:rsidRDefault="001F0F93" w:rsidP="004A4146">
            <w:r w:rsidRPr="00C12835">
              <w:t>Військові адміністрації</w:t>
            </w:r>
          </w:p>
          <w:p w14:paraId="48E4B278" w14:textId="77777777" w:rsidR="001F0F93" w:rsidRPr="00C12835" w:rsidRDefault="001F0F93" w:rsidP="004A4146">
            <w:r w:rsidRPr="00C12835">
              <w:t>населених пунктів</w:t>
            </w:r>
          </w:p>
          <w:p w14:paraId="089F8DAC" w14:textId="77777777" w:rsidR="001F0F93" w:rsidRPr="00C12835" w:rsidRDefault="001F0F93" w:rsidP="004A4146">
            <w:r w:rsidRPr="00C12835">
              <w:t>деокупованих</w:t>
            </w:r>
          </w:p>
          <w:p w14:paraId="6C0ABE6C" w14:textId="77777777" w:rsidR="001F0F93" w:rsidRPr="00C12835" w:rsidRDefault="001F0F93" w:rsidP="004A4146">
            <w:r w:rsidRPr="00C12835">
              <w:t>територіальних громад</w:t>
            </w:r>
          </w:p>
          <w:p w14:paraId="73382540" w14:textId="77777777" w:rsidR="001F0F93" w:rsidRPr="00C12835" w:rsidRDefault="001F0F93" w:rsidP="004A4146">
            <w:r w:rsidRPr="00C12835">
              <w:t>(за згодою)</w:t>
            </w:r>
          </w:p>
        </w:tc>
        <w:tc>
          <w:tcPr>
            <w:tcW w:w="1134" w:type="dxa"/>
          </w:tcPr>
          <w:p w14:paraId="4BF9F75E" w14:textId="77777777" w:rsidR="001F0F93" w:rsidRPr="00C12835" w:rsidRDefault="001F0F93" w:rsidP="00CB287B">
            <w:pPr>
              <w:jc w:val="center"/>
            </w:pPr>
            <w:r w:rsidRPr="00C12835">
              <w:t>Грудень</w:t>
            </w:r>
          </w:p>
          <w:p w14:paraId="4F93B960" w14:textId="77777777" w:rsidR="001F0F93" w:rsidRPr="00C12835" w:rsidRDefault="001F0F93" w:rsidP="00CB287B">
            <w:pPr>
              <w:jc w:val="center"/>
            </w:pPr>
            <w:r w:rsidRPr="00C12835">
              <w:t>2026 року</w:t>
            </w:r>
          </w:p>
        </w:tc>
        <w:tc>
          <w:tcPr>
            <w:tcW w:w="993" w:type="dxa"/>
          </w:tcPr>
          <w:p w14:paraId="713B64C0" w14:textId="77777777" w:rsidR="001F0F93" w:rsidRPr="00C12835" w:rsidRDefault="001F0F93" w:rsidP="004A4146"/>
        </w:tc>
        <w:tc>
          <w:tcPr>
            <w:tcW w:w="1417" w:type="dxa"/>
          </w:tcPr>
          <w:p w14:paraId="0E950187" w14:textId="77777777" w:rsidR="001F0F93" w:rsidRPr="00C12835" w:rsidRDefault="001F0F93" w:rsidP="004A4146">
            <w:r w:rsidRPr="00C12835">
              <w:t>Виконується</w:t>
            </w:r>
          </w:p>
        </w:tc>
        <w:tc>
          <w:tcPr>
            <w:tcW w:w="7938" w:type="dxa"/>
          </w:tcPr>
          <w:p w14:paraId="0568618D" w14:textId="77777777" w:rsidR="001F0F93" w:rsidRPr="00C12835" w:rsidRDefault="001F0F93" w:rsidP="003D6896">
            <w:pPr>
              <w:jc w:val="both"/>
            </w:pPr>
            <w:r w:rsidRPr="00C12835">
              <w:t>У Бериславській міській територіальній громаді функціонує чат-бот «СВОЇ». Завдяки цьому сучасному цифровому інструменту жителі громади отримали зручний доступ до консультацій щодо послуг Бериславського ЦНАПу та відділу соціального захисту населення. Зокрема, чат-бот «СВОЇ» надає можливість замовити послугу «Мобільна валіза» та здійснити онлайн-запис до електронної черги.</w:t>
            </w:r>
          </w:p>
          <w:p w14:paraId="107318F8" w14:textId="77777777" w:rsidR="001F0F93" w:rsidRPr="00C12835" w:rsidRDefault="001F0F93" w:rsidP="003D6896">
            <w:pPr>
              <w:jc w:val="both"/>
            </w:pPr>
            <w:r w:rsidRPr="00C12835">
              <w:t>Високопільською селищною радою переукладено договір про надання послуг перекладу на українську жестову мову з ГО «Миколаївська обласна організація українського товариства глухих» від 09.02.2026 року № 48-060/26.</w:t>
            </w:r>
          </w:p>
          <w:p w14:paraId="2A91A528" w14:textId="77777777" w:rsidR="001F0F93" w:rsidRPr="00C12835" w:rsidRDefault="001F0F93" w:rsidP="003D6896">
            <w:pPr>
              <w:jc w:val="both"/>
              <w:rPr>
                <w:lang w:val="uk-UA"/>
              </w:rPr>
            </w:pPr>
            <w:hyperlink r:id="rId137" w:history="1">
              <w:r w:rsidRPr="00C12835">
                <w:rPr>
                  <w:rStyle w:val="a5"/>
                </w:rPr>
                <w:t>https://cnap.kronau.gov.ua/news/171281-zrozumili-formati-dlia-potreb-koznogo</w:t>
              </w:r>
            </w:hyperlink>
            <w:r w:rsidRPr="00C12835">
              <w:t xml:space="preserve"> .</w:t>
            </w:r>
          </w:p>
          <w:p w14:paraId="3079B8D0" w14:textId="77777777" w:rsidR="007F256C" w:rsidRDefault="007F256C" w:rsidP="003D6896">
            <w:pPr>
              <w:jc w:val="both"/>
              <w:rPr>
                <w:lang w:val="uk-UA"/>
              </w:rPr>
            </w:pPr>
            <w:r w:rsidRPr="00C12835">
              <w:rPr>
                <w:lang w:val="uk-UA"/>
              </w:rPr>
              <w:t>Дар’ївською сільською радою у</w:t>
            </w:r>
            <w:r w:rsidRPr="00C12835">
              <w:t>кладен</w:t>
            </w:r>
            <w:r w:rsidRPr="00C12835">
              <w:rPr>
                <w:lang w:val="uk-UA"/>
              </w:rPr>
              <w:t>о</w:t>
            </w:r>
            <w:r w:rsidRPr="00C12835">
              <w:t xml:space="preserve"> договір з </w:t>
            </w:r>
            <w:r w:rsidR="00B47493" w:rsidRPr="00C12835">
              <w:rPr>
                <w:lang w:val="uk-UA"/>
              </w:rPr>
              <w:t>ГО «</w:t>
            </w:r>
            <w:r w:rsidRPr="00C12835">
              <w:t>УТОГ</w:t>
            </w:r>
            <w:r w:rsidR="00B47493" w:rsidRPr="00C12835">
              <w:rPr>
                <w:lang w:val="uk-UA"/>
              </w:rPr>
              <w:t>»</w:t>
            </w:r>
            <w:r w:rsidRPr="00C12835">
              <w:t xml:space="preserve"> для можливості надання послуг для осіб з порушенням слуху</w:t>
            </w:r>
            <w:r w:rsidRPr="00C12835">
              <w:rPr>
                <w:lang w:val="uk-UA"/>
              </w:rPr>
              <w:t>.</w:t>
            </w:r>
          </w:p>
          <w:p w14:paraId="48B3CFC4" w14:textId="77777777" w:rsidR="004C64C0" w:rsidRPr="00FD0038" w:rsidRDefault="00FD0038" w:rsidP="00FD0038">
            <w:pPr>
              <w:jc w:val="both"/>
              <w:rPr>
                <w:lang w:val="uk-UA"/>
              </w:rPr>
            </w:pPr>
            <w:r w:rsidRPr="00FD0038">
              <w:rPr>
                <w:lang w:val="uk-UA"/>
              </w:rPr>
              <w:t xml:space="preserve">У Херсонській  ТГ </w:t>
            </w:r>
            <w:r w:rsidR="004C64C0" w:rsidRPr="00FD0038">
              <w:rPr>
                <w:rFonts w:eastAsia="Cambria"/>
                <w:lang w:val="uk-UA" w:eastAsia="en-US"/>
              </w:rPr>
              <w:t>Центр надання адміністративних послуг Херсонської міської тери</w:t>
            </w:r>
            <w:r w:rsidRPr="00FD0038">
              <w:rPr>
                <w:rFonts w:eastAsia="Cambria"/>
                <w:lang w:val="uk-UA" w:eastAsia="en-US"/>
              </w:rPr>
              <w:t>торіальної громади</w:t>
            </w:r>
            <w:r w:rsidR="004C64C0" w:rsidRPr="00FD0038">
              <w:rPr>
                <w:rFonts w:eastAsia="Cambria"/>
                <w:lang w:val="uk-UA" w:eastAsia="en-US"/>
              </w:rPr>
              <w:t xml:space="preserve"> проводить роботу щодо організації інформаційної безбар’єрності, а саме: за підтримки Громадської організації «Миколаївська обласна організація Українського товариства глухих» забезпечено можливість надання адміністративних послуг особам з вадами слуху технічним засобом для зв’язку з перекладачем жестової мови в режимі реального часу.</w:t>
            </w:r>
            <w:r w:rsidRPr="00FD0038">
              <w:rPr>
                <w:lang w:val="uk-UA"/>
              </w:rPr>
              <w:t xml:space="preserve"> </w:t>
            </w:r>
            <w:r w:rsidR="004C64C0" w:rsidRPr="00FD0038">
              <w:rPr>
                <w:rFonts w:eastAsia="Cambria"/>
                <w:lang w:val="uk-UA" w:eastAsia="en-US"/>
              </w:rPr>
              <w:t>ЦНАП забезпечено технічним засобом (планшетом) для зв’язку з перекладачем жестової мови (сурдоперекладачем) у режимі реальног</w:t>
            </w:r>
            <w:r w:rsidRPr="00FD0038">
              <w:rPr>
                <w:rFonts w:eastAsia="Cambria"/>
                <w:lang w:val="uk-UA" w:eastAsia="en-US"/>
              </w:rPr>
              <w:t>о ча</w:t>
            </w:r>
            <w:r w:rsidR="004C64C0" w:rsidRPr="00FD0038">
              <w:rPr>
                <w:rFonts w:eastAsia="Cambria"/>
                <w:lang w:val="uk-UA" w:eastAsia="en-US"/>
              </w:rPr>
              <w:t>су.</w:t>
            </w:r>
          </w:p>
          <w:p w14:paraId="353661A1" w14:textId="77777777" w:rsidR="004C64C0" w:rsidRPr="00401E3E" w:rsidRDefault="004C64C0" w:rsidP="004C64C0">
            <w:pPr>
              <w:jc w:val="both"/>
              <w:rPr>
                <w:lang w:val="uk-UA"/>
              </w:rPr>
            </w:pPr>
            <w:r w:rsidRPr="00FD0038">
              <w:rPr>
                <w:rFonts w:eastAsia="Cambria"/>
                <w:lang w:val="uk-UA" w:eastAsia="en-US"/>
              </w:rPr>
              <w:t xml:space="preserve">З квітня 2026 року проводиться прийом громадян безпосередньо за допомогою електронної черги. Інформація щодо черговості  розміщується на відповідних моніторах та дублюється голосовими повідомленнями. Запис здійснюється безпосередньо в приміщенні Центру надання адміністративних послуг, а також через сайт  Херсонської </w:t>
            </w:r>
            <w:r w:rsidRPr="00401E3E">
              <w:rPr>
                <w:rFonts w:eastAsia="Cambria"/>
                <w:lang w:val="uk-UA" w:eastAsia="en-US"/>
              </w:rPr>
              <w:t>міської ради та мобільний застосунок «Моє місто».</w:t>
            </w:r>
          </w:p>
          <w:p w14:paraId="024C25A6" w14:textId="77777777" w:rsidR="004C64C0" w:rsidRPr="00401E3E" w:rsidRDefault="004C64C0" w:rsidP="004C64C0">
            <w:pPr>
              <w:jc w:val="both"/>
              <w:rPr>
                <w:rFonts w:eastAsia="Cambria"/>
                <w:lang w:val="uk-UA"/>
              </w:rPr>
            </w:pPr>
            <w:r w:rsidRPr="00401E3E">
              <w:rPr>
                <w:rFonts w:eastAsia="Cambria"/>
              </w:rPr>
              <w:t>Борозенською сільською радою переукладено договір про надання послуг перекладу на укра</w:t>
            </w:r>
            <w:r w:rsidR="00FD0038" w:rsidRPr="00401E3E">
              <w:rPr>
                <w:rFonts w:eastAsia="Cambria"/>
              </w:rPr>
              <w:t>їнську жестову мову з ГО «УТОГ»</w:t>
            </w:r>
            <w:r w:rsidR="00FD0038" w:rsidRPr="00401E3E">
              <w:rPr>
                <w:rFonts w:eastAsia="Cambria"/>
                <w:lang w:val="uk-UA"/>
              </w:rPr>
              <w:t>:</w:t>
            </w:r>
          </w:p>
          <w:p w14:paraId="3E4D01B5" w14:textId="77777777" w:rsidR="004C64C0" w:rsidRPr="00C12835" w:rsidRDefault="004C64C0" w:rsidP="003D6896">
            <w:pPr>
              <w:jc w:val="both"/>
              <w:rPr>
                <w:lang w:val="uk-UA"/>
              </w:rPr>
            </w:pPr>
            <w:hyperlink r:id="rId138" w:history="1">
              <w:r w:rsidRPr="00FD0038">
                <w:rPr>
                  <w:rStyle w:val="a5"/>
                  <w:rFonts w:eastAsia="Cambria"/>
                </w:rPr>
                <w:t>https</w:t>
              </w:r>
              <w:r w:rsidRPr="00FD0038">
                <w:rPr>
                  <w:rStyle w:val="a5"/>
                  <w:rFonts w:eastAsia="Cambria"/>
                  <w:lang w:val="uk-UA"/>
                </w:rPr>
                <w:t>://</w:t>
              </w:r>
              <w:r w:rsidRPr="00FD0038">
                <w:rPr>
                  <w:rStyle w:val="a5"/>
                  <w:rFonts w:eastAsia="Cambria"/>
                </w:rPr>
                <w:t>borozenska</w:t>
              </w:r>
              <w:r w:rsidRPr="00FD0038">
                <w:rPr>
                  <w:rStyle w:val="a5"/>
                  <w:rFonts w:eastAsia="Cambria"/>
                  <w:lang w:val="uk-UA"/>
                </w:rPr>
                <w:t>-</w:t>
              </w:r>
              <w:r w:rsidRPr="00FD0038">
                <w:rPr>
                  <w:rStyle w:val="a5"/>
                  <w:rFonts w:eastAsia="Cambria"/>
                </w:rPr>
                <w:t>gromada</w:t>
              </w:r>
              <w:r w:rsidRPr="00FD0038">
                <w:rPr>
                  <w:rStyle w:val="a5"/>
                  <w:rFonts w:eastAsia="Cambria"/>
                  <w:lang w:val="uk-UA"/>
                </w:rPr>
                <w:t>.</w:t>
              </w:r>
              <w:r w:rsidRPr="00FD0038">
                <w:rPr>
                  <w:rStyle w:val="a5"/>
                  <w:rFonts w:eastAsia="Cambria"/>
                </w:rPr>
                <w:t>gov</w:t>
              </w:r>
              <w:r w:rsidRPr="00FD0038">
                <w:rPr>
                  <w:rStyle w:val="a5"/>
                  <w:rFonts w:eastAsia="Cambria"/>
                  <w:lang w:val="uk-UA"/>
                </w:rPr>
                <w:t>.</w:t>
              </w:r>
              <w:r w:rsidRPr="00FD0038">
                <w:rPr>
                  <w:rStyle w:val="a5"/>
                  <w:rFonts w:eastAsia="Cambria"/>
                </w:rPr>
                <w:t>ua</w:t>
              </w:r>
              <w:r w:rsidRPr="00FD0038">
                <w:rPr>
                  <w:rStyle w:val="a5"/>
                  <w:rFonts w:eastAsia="Cambria"/>
                  <w:lang w:val="uk-UA"/>
                </w:rPr>
                <w:t>/</w:t>
              </w:r>
              <w:r w:rsidRPr="00FD0038">
                <w:rPr>
                  <w:rStyle w:val="a5"/>
                  <w:rFonts w:eastAsia="Cambria"/>
                </w:rPr>
                <w:t>borozenskij</w:t>
              </w:r>
              <w:r w:rsidRPr="00FD0038">
                <w:rPr>
                  <w:rStyle w:val="a5"/>
                  <w:rFonts w:eastAsia="Cambria"/>
                  <w:lang w:val="uk-UA"/>
                </w:rPr>
                <w:t>-</w:t>
              </w:r>
              <w:r w:rsidRPr="00FD0038">
                <w:rPr>
                  <w:rStyle w:val="a5"/>
                  <w:rFonts w:eastAsia="Cambria"/>
                </w:rPr>
                <w:t>cnap</w:t>
              </w:r>
              <w:r w:rsidRPr="00FD0038">
                <w:rPr>
                  <w:rStyle w:val="a5"/>
                  <w:rFonts w:eastAsia="Cambria"/>
                  <w:lang w:val="uk-UA"/>
                </w:rPr>
                <w:t>-15-29-50-22-12-2023/</w:t>
              </w:r>
            </w:hyperlink>
            <w:r w:rsidR="00FD0038">
              <w:rPr>
                <w:rFonts w:eastAsia="Cambria"/>
                <w:lang w:val="uk-UA"/>
              </w:rPr>
              <w:t xml:space="preserve"> .</w:t>
            </w:r>
          </w:p>
        </w:tc>
      </w:tr>
      <w:tr w:rsidR="00F14B60" w:rsidRPr="002B0EFD" w14:paraId="367AA4A8" w14:textId="77777777" w:rsidTr="002C2DD4">
        <w:tc>
          <w:tcPr>
            <w:tcW w:w="1951" w:type="dxa"/>
          </w:tcPr>
          <w:p w14:paraId="6CC61763" w14:textId="77777777" w:rsidR="00F14B60" w:rsidRPr="00C12835" w:rsidRDefault="00F14B60" w:rsidP="004A4146">
            <w:r w:rsidRPr="00C12835">
              <w:t xml:space="preserve">4) </w:t>
            </w:r>
            <w:r w:rsidR="00CB287B" w:rsidRPr="00C12835">
              <w:rPr>
                <w:lang w:val="uk-UA"/>
              </w:rPr>
              <w:t>З</w:t>
            </w:r>
            <w:r w:rsidRPr="00C12835">
              <w:t>абезпечити розміщення</w:t>
            </w:r>
          </w:p>
          <w:p w14:paraId="067C337E" w14:textId="77777777" w:rsidR="00F14B60" w:rsidRPr="00C12835" w:rsidRDefault="00F14B60" w:rsidP="004A4146">
            <w:r w:rsidRPr="00C12835">
              <w:t>інформації на стендах чи на</w:t>
            </w:r>
          </w:p>
          <w:p w14:paraId="65D02C6F" w14:textId="77777777" w:rsidR="00F14B60" w:rsidRPr="00C12835" w:rsidRDefault="00F14B60" w:rsidP="004A4146">
            <w:r w:rsidRPr="00C12835">
              <w:t xml:space="preserve">екранах </w:t>
            </w:r>
            <w:r w:rsidR="000C170F">
              <w:rPr>
                <w:lang w:val="uk-UA"/>
              </w:rPr>
              <w:t>д</w:t>
            </w:r>
            <w:r w:rsidRPr="00C12835">
              <w:t>остатнього розміру</w:t>
            </w:r>
            <w:r w:rsidR="008A3713" w:rsidRPr="00C12835">
              <w:rPr>
                <w:lang w:val="uk-UA"/>
              </w:rPr>
              <w:t xml:space="preserve"> </w:t>
            </w:r>
            <w:r w:rsidRPr="00C12835">
              <w:t>для можливості прочитання її з</w:t>
            </w:r>
          </w:p>
          <w:p w14:paraId="7E4578FC" w14:textId="77777777" w:rsidR="00F14B60" w:rsidRPr="00C12835" w:rsidRDefault="00F14B60" w:rsidP="004A4146">
            <w:r w:rsidRPr="00C12835">
              <w:t>необхідної відстані, а також</w:t>
            </w:r>
          </w:p>
          <w:p w14:paraId="4A3F5382" w14:textId="77777777" w:rsidR="00F14B60" w:rsidRPr="00C12835" w:rsidRDefault="00F14B60" w:rsidP="004A4146">
            <w:r w:rsidRPr="00C12835">
              <w:t>безперешкодний доступ до</w:t>
            </w:r>
            <w:r w:rsidR="008A3713" w:rsidRPr="00C12835">
              <w:rPr>
                <w:lang w:val="uk-UA"/>
              </w:rPr>
              <w:t xml:space="preserve"> </w:t>
            </w:r>
            <w:r w:rsidRPr="00C12835">
              <w:t>таких об’єктів для можливості</w:t>
            </w:r>
          </w:p>
          <w:p w14:paraId="7A7374B8" w14:textId="77777777" w:rsidR="00F14B60" w:rsidRPr="00C12835" w:rsidRDefault="00F14B60" w:rsidP="008A3713">
            <w:r w:rsidRPr="00C12835">
              <w:t xml:space="preserve">підходу до джерела </w:t>
            </w:r>
            <w:r w:rsidRPr="00C12835">
              <w:lastRenderedPageBreak/>
              <w:t>інформації</w:t>
            </w:r>
            <w:r w:rsidR="008A3713" w:rsidRPr="00C12835">
              <w:rPr>
                <w:lang w:val="uk-UA"/>
              </w:rPr>
              <w:t xml:space="preserve"> </w:t>
            </w:r>
            <w:r w:rsidRPr="00C12835">
              <w:t>на прийнятну відстань</w:t>
            </w:r>
          </w:p>
        </w:tc>
        <w:tc>
          <w:tcPr>
            <w:tcW w:w="2126" w:type="dxa"/>
          </w:tcPr>
          <w:p w14:paraId="3A51B686" w14:textId="77777777" w:rsidR="00F14B60" w:rsidRPr="00C12835" w:rsidRDefault="00F14B60" w:rsidP="004A4146">
            <w:r w:rsidRPr="00C12835">
              <w:lastRenderedPageBreak/>
              <w:t>Військові адміністрації</w:t>
            </w:r>
          </w:p>
          <w:p w14:paraId="6BD3F9EF" w14:textId="77777777" w:rsidR="00F14B60" w:rsidRPr="00C12835" w:rsidRDefault="00F14B60" w:rsidP="004A4146">
            <w:r w:rsidRPr="00C12835">
              <w:t>населених пунктів</w:t>
            </w:r>
          </w:p>
          <w:p w14:paraId="3E283C10" w14:textId="77777777" w:rsidR="00F14B60" w:rsidRPr="00C12835" w:rsidRDefault="00F14B60" w:rsidP="004A4146">
            <w:r w:rsidRPr="00C12835">
              <w:t>деокупованих</w:t>
            </w:r>
          </w:p>
          <w:p w14:paraId="2894FD91" w14:textId="77777777" w:rsidR="00F14B60" w:rsidRPr="00C12835" w:rsidRDefault="00F14B60" w:rsidP="004A4146">
            <w:r w:rsidRPr="00C12835">
              <w:t>територіальних громад</w:t>
            </w:r>
          </w:p>
          <w:p w14:paraId="76D06FA6" w14:textId="77777777" w:rsidR="00F14B60" w:rsidRPr="00C12835" w:rsidRDefault="00F14B60" w:rsidP="004A4146">
            <w:r w:rsidRPr="00C12835">
              <w:t>(за згодою)</w:t>
            </w:r>
          </w:p>
        </w:tc>
        <w:tc>
          <w:tcPr>
            <w:tcW w:w="1134" w:type="dxa"/>
          </w:tcPr>
          <w:p w14:paraId="35583A8D" w14:textId="77777777" w:rsidR="00F14B60" w:rsidRPr="00C12835" w:rsidRDefault="00321E61" w:rsidP="00CB287B">
            <w:pPr>
              <w:jc w:val="center"/>
            </w:pPr>
            <w:r w:rsidRPr="00C12835">
              <w:t>Грудень</w:t>
            </w:r>
          </w:p>
          <w:p w14:paraId="14CB07D2" w14:textId="77777777" w:rsidR="00F14B60" w:rsidRPr="00C12835" w:rsidRDefault="00321E61" w:rsidP="00CB287B">
            <w:pPr>
              <w:jc w:val="center"/>
            </w:pPr>
            <w:r w:rsidRPr="00C12835">
              <w:t>2026</w:t>
            </w:r>
            <w:r w:rsidR="00F14B60" w:rsidRPr="00C12835">
              <w:t xml:space="preserve"> року</w:t>
            </w:r>
          </w:p>
        </w:tc>
        <w:tc>
          <w:tcPr>
            <w:tcW w:w="993" w:type="dxa"/>
          </w:tcPr>
          <w:p w14:paraId="4BF7B989" w14:textId="77777777" w:rsidR="00F14B60" w:rsidRPr="00C12835" w:rsidRDefault="00F14B60" w:rsidP="004A4146"/>
        </w:tc>
        <w:tc>
          <w:tcPr>
            <w:tcW w:w="1417" w:type="dxa"/>
          </w:tcPr>
          <w:p w14:paraId="7995AA16" w14:textId="77777777" w:rsidR="00F14B60" w:rsidRPr="00C12835" w:rsidRDefault="00321E61" w:rsidP="004A4146">
            <w:r w:rsidRPr="00C12835">
              <w:t>Виконується</w:t>
            </w:r>
          </w:p>
        </w:tc>
        <w:tc>
          <w:tcPr>
            <w:tcW w:w="7938" w:type="dxa"/>
          </w:tcPr>
          <w:p w14:paraId="7DAB0EB7" w14:textId="77777777" w:rsidR="00D437B0" w:rsidRPr="00C12835" w:rsidRDefault="00D437B0" w:rsidP="003D6896">
            <w:pPr>
              <w:jc w:val="both"/>
              <w:rPr>
                <w:rFonts w:eastAsia="Cambria"/>
              </w:rPr>
            </w:pPr>
            <w:r w:rsidRPr="00C12835">
              <w:rPr>
                <w:rFonts w:eastAsia="Cambria"/>
              </w:rPr>
              <w:t xml:space="preserve">В Дар’ївській територіальній громаді наявні інформаційні стенди у адмінбудівлях, ЦНСПі. </w:t>
            </w:r>
          </w:p>
          <w:p w14:paraId="26608515" w14:textId="77777777" w:rsidR="00D437B0" w:rsidRPr="00C12835" w:rsidRDefault="00D437B0" w:rsidP="003D6896">
            <w:pPr>
              <w:jc w:val="both"/>
              <w:rPr>
                <w:rFonts w:eastAsia="Cambria"/>
              </w:rPr>
            </w:pPr>
            <w:hyperlink r:id="rId139">
              <w:r w:rsidRPr="00C12835">
                <w:rPr>
                  <w:rStyle w:val="a5"/>
                  <w:rFonts w:eastAsia="Cambria"/>
                </w:rPr>
                <w:t>https://cnap.daryivska-gromada.gov.ua/news/249946-sanovni-meskanci-daryivskoyi-gromadi</w:t>
              </w:r>
            </w:hyperlink>
            <w:hyperlink>
              <w:r w:rsidRPr="00C12835">
                <w:rPr>
                  <w:rStyle w:val="a5"/>
                  <w:rFonts w:eastAsia="Cambria"/>
                </w:rPr>
                <w:t>.</w:t>
              </w:r>
            </w:hyperlink>
          </w:p>
          <w:p w14:paraId="5FDE412E" w14:textId="77777777" w:rsidR="00321E61" w:rsidRPr="00C12835" w:rsidRDefault="00D437B0" w:rsidP="003D6896">
            <w:pPr>
              <w:jc w:val="both"/>
              <w:rPr>
                <w:rFonts w:eastAsia="Cambria"/>
                <w:lang w:val="uk-UA"/>
              </w:rPr>
            </w:pPr>
            <w:r w:rsidRPr="00C12835">
              <w:rPr>
                <w:rFonts w:eastAsia="Cambria"/>
              </w:rPr>
              <w:t>Ведеться робота щодо приведення їх у відповідність до норм, збільшення шрифту тощо. Проведено роботу щодо їх відповідності, оформлено акти, видано розпорядження.</w:t>
            </w:r>
          </w:p>
          <w:p w14:paraId="6C7777A5" w14:textId="77777777" w:rsidR="002B0EFD" w:rsidRPr="00C12835" w:rsidRDefault="00595250" w:rsidP="002B0EFD">
            <w:pPr>
              <w:jc w:val="both"/>
              <w:rPr>
                <w:rFonts w:eastAsia="Cambria"/>
                <w:lang w:val="uk-UA"/>
              </w:rPr>
            </w:pPr>
            <w:r w:rsidRPr="00C12835">
              <w:rPr>
                <w:rFonts w:eastAsia="Cambria"/>
                <w:lang w:val="uk-UA"/>
              </w:rPr>
              <w:t>У</w:t>
            </w:r>
            <w:r w:rsidR="00401E3E">
              <w:rPr>
                <w:rFonts w:eastAsia="Cambria"/>
                <w:lang w:val="uk-UA"/>
              </w:rPr>
              <w:t xml:space="preserve"> Високопільській, Калинівській Борозенській територіальних громадах</w:t>
            </w:r>
            <w:r w:rsidR="008D7F22" w:rsidRPr="00C12835">
              <w:rPr>
                <w:rFonts w:eastAsia="Cambria"/>
                <w:lang w:val="uk-UA"/>
              </w:rPr>
              <w:t xml:space="preserve"> і</w:t>
            </w:r>
            <w:r w:rsidR="002B0EFD" w:rsidRPr="00C12835">
              <w:rPr>
                <w:rFonts w:eastAsia="Cambria"/>
                <w:color w:val="000000"/>
                <w:lang w:val="uk-UA"/>
              </w:rPr>
              <w:t xml:space="preserve">нформації </w:t>
            </w:r>
            <w:r w:rsidR="00217EC7">
              <w:rPr>
                <w:rFonts w:eastAsia="Cambria"/>
                <w:color w:val="000000"/>
                <w:lang w:val="uk-UA"/>
              </w:rPr>
              <w:t xml:space="preserve">розміщені </w:t>
            </w:r>
            <w:r w:rsidR="002B0EFD" w:rsidRPr="00C12835">
              <w:rPr>
                <w:rFonts w:eastAsia="Cambria"/>
                <w:color w:val="000000"/>
                <w:lang w:val="uk-UA"/>
              </w:rPr>
              <w:t>на стендах чи екранах достатнього розміру для можливості прочитання її з необхідн</w:t>
            </w:r>
            <w:r w:rsidR="008D7F22" w:rsidRPr="00C12835">
              <w:rPr>
                <w:rFonts w:eastAsia="Cambria"/>
                <w:color w:val="000000"/>
                <w:lang w:val="uk-UA"/>
              </w:rPr>
              <w:t>ої відстані, а також наявні можливості підходу</w:t>
            </w:r>
            <w:r w:rsidR="002B0EFD" w:rsidRPr="00C12835">
              <w:rPr>
                <w:rFonts w:eastAsia="Cambria"/>
                <w:color w:val="000000"/>
                <w:lang w:val="uk-UA"/>
              </w:rPr>
              <w:t xml:space="preserve"> до джерела інформації на прийнятну відстань.</w:t>
            </w:r>
          </w:p>
          <w:p w14:paraId="3E35F166" w14:textId="77777777" w:rsidR="002B0EFD" w:rsidRPr="00C12835" w:rsidRDefault="002B0EFD" w:rsidP="00401E3E">
            <w:pPr>
              <w:jc w:val="center"/>
              <w:rPr>
                <w:lang w:val="uk-UA"/>
              </w:rPr>
            </w:pPr>
          </w:p>
        </w:tc>
      </w:tr>
      <w:tr w:rsidR="003E1C4F" w:rsidRPr="00C955B2" w14:paraId="5B3C33B5" w14:textId="77777777" w:rsidTr="002C2DD4">
        <w:tc>
          <w:tcPr>
            <w:tcW w:w="1951" w:type="dxa"/>
          </w:tcPr>
          <w:p w14:paraId="1A0B8944" w14:textId="77777777" w:rsidR="003E1C4F" w:rsidRPr="00C12835" w:rsidRDefault="003E1C4F" w:rsidP="004A4146">
            <w:r w:rsidRPr="00C12835">
              <w:t xml:space="preserve">5) </w:t>
            </w:r>
            <w:r w:rsidR="00EE230C" w:rsidRPr="00C12835">
              <w:rPr>
                <w:lang w:val="uk-UA"/>
              </w:rPr>
              <w:t>З</w:t>
            </w:r>
            <w:r w:rsidRPr="00C12835">
              <w:t>апровадити системи</w:t>
            </w:r>
            <w:r w:rsidR="00B47493" w:rsidRPr="00C12835">
              <w:rPr>
                <w:lang w:val="uk-UA"/>
              </w:rPr>
              <w:t xml:space="preserve"> </w:t>
            </w:r>
            <w:r w:rsidRPr="00C12835">
              <w:t>для відеозв’язку з</w:t>
            </w:r>
          </w:p>
          <w:p w14:paraId="479DAD13" w14:textId="77777777" w:rsidR="003E1C4F" w:rsidRPr="00C12835" w:rsidRDefault="003E1C4F" w:rsidP="004A4146">
            <w:r w:rsidRPr="00C12835">
              <w:t>перекладачами жестової</w:t>
            </w:r>
            <w:r w:rsidR="009A0252" w:rsidRPr="00C12835">
              <w:t xml:space="preserve"> </w:t>
            </w:r>
            <w:r w:rsidRPr="00C12835">
              <w:t>мови та забезпечити</w:t>
            </w:r>
          </w:p>
          <w:p w14:paraId="070594A9" w14:textId="77777777" w:rsidR="003E1C4F" w:rsidRPr="00C12835" w:rsidRDefault="003E1C4F" w:rsidP="004A4146">
            <w:r w:rsidRPr="00C12835">
              <w:t>центри надання</w:t>
            </w:r>
          </w:p>
          <w:p w14:paraId="7C24DA4D" w14:textId="77777777" w:rsidR="003E1C4F" w:rsidRPr="00C12835" w:rsidRDefault="003E1C4F" w:rsidP="004A4146">
            <w:r w:rsidRPr="00C12835">
              <w:t>адміністративних послуг</w:t>
            </w:r>
            <w:r w:rsidR="008A3713" w:rsidRPr="00C12835">
              <w:rPr>
                <w:lang w:val="uk-UA"/>
              </w:rPr>
              <w:t xml:space="preserve"> </w:t>
            </w:r>
            <w:r w:rsidRPr="00C12835">
              <w:t>технічними засобами та</w:t>
            </w:r>
          </w:p>
          <w:p w14:paraId="2CD7C40B" w14:textId="77777777" w:rsidR="003E1C4F" w:rsidRPr="00C12835" w:rsidRDefault="003E1C4F" w:rsidP="004A4146">
            <w:r w:rsidRPr="00C12835">
              <w:t>ліцензійними</w:t>
            </w:r>
          </w:p>
          <w:p w14:paraId="6C88AE70" w14:textId="77777777" w:rsidR="003E1C4F" w:rsidRPr="00C12835" w:rsidRDefault="003E1C4F" w:rsidP="004A4146">
            <w:r w:rsidRPr="00C12835">
              <w:t>програмними продуктами</w:t>
            </w:r>
            <w:r w:rsidR="008A3713" w:rsidRPr="00C12835">
              <w:rPr>
                <w:lang w:val="uk-UA"/>
              </w:rPr>
              <w:t xml:space="preserve"> </w:t>
            </w:r>
            <w:r w:rsidRPr="00C12835">
              <w:t>для здійснення /</w:t>
            </w:r>
          </w:p>
          <w:p w14:paraId="5298F3BA" w14:textId="77777777" w:rsidR="003E1C4F" w:rsidRPr="00C12835" w:rsidRDefault="003E1C4F" w:rsidP="004A4146">
            <w:r w:rsidRPr="00C12835">
              <w:t>встановлення відеозв’язку</w:t>
            </w:r>
          </w:p>
          <w:p w14:paraId="50CAF5EB" w14:textId="77777777" w:rsidR="003E1C4F" w:rsidRPr="00C12835" w:rsidRDefault="003E1C4F" w:rsidP="00C262D6">
            <w:r w:rsidRPr="00C12835">
              <w:t xml:space="preserve">(розпорядження Кабінету Міністрів України від </w:t>
            </w:r>
            <w:r w:rsidR="00C262D6">
              <w:rPr>
                <w:lang w:val="uk-UA"/>
              </w:rPr>
              <w:t xml:space="preserve">              </w:t>
            </w:r>
            <w:r w:rsidRPr="00C12835">
              <w:t>14</w:t>
            </w:r>
            <w:r w:rsidR="00C262D6">
              <w:rPr>
                <w:lang w:val="uk-UA"/>
              </w:rPr>
              <w:t xml:space="preserve"> </w:t>
            </w:r>
            <w:r w:rsidRPr="00C12835">
              <w:t>квітня 2021 року № 366-р)</w:t>
            </w:r>
          </w:p>
        </w:tc>
        <w:tc>
          <w:tcPr>
            <w:tcW w:w="2126" w:type="dxa"/>
          </w:tcPr>
          <w:p w14:paraId="15491FED" w14:textId="77777777" w:rsidR="003E1C4F" w:rsidRPr="00C12835" w:rsidRDefault="003E1C4F" w:rsidP="004A4146">
            <w:r w:rsidRPr="00C12835">
              <w:t>Управління</w:t>
            </w:r>
          </w:p>
          <w:p w14:paraId="315A7BA0" w14:textId="77777777" w:rsidR="003E1C4F" w:rsidRPr="00C12835" w:rsidRDefault="003E1C4F" w:rsidP="004A4146">
            <w:r w:rsidRPr="00C12835">
              <w:t>інформаційних</w:t>
            </w:r>
          </w:p>
          <w:p w14:paraId="77456943" w14:textId="77777777" w:rsidR="003E1C4F" w:rsidRPr="00C12835" w:rsidRDefault="003E1C4F" w:rsidP="004A4146">
            <w:r w:rsidRPr="00C12835">
              <w:t>технологій обласної</w:t>
            </w:r>
          </w:p>
          <w:p w14:paraId="3CE41BC3" w14:textId="77777777" w:rsidR="003E1C4F" w:rsidRPr="00C12835" w:rsidRDefault="003E1C4F" w:rsidP="004A4146">
            <w:r w:rsidRPr="00C12835">
              <w:t>державної адміністрації,</w:t>
            </w:r>
          </w:p>
          <w:p w14:paraId="1609DB63" w14:textId="77777777" w:rsidR="003E1C4F" w:rsidRPr="00C12835" w:rsidRDefault="003E1C4F" w:rsidP="004A4146">
            <w:r w:rsidRPr="00C12835">
              <w:t>військові адміністрації</w:t>
            </w:r>
          </w:p>
          <w:p w14:paraId="13322CC0" w14:textId="77777777" w:rsidR="003E1C4F" w:rsidRPr="00C12835" w:rsidRDefault="003E1C4F" w:rsidP="004A4146">
            <w:r w:rsidRPr="00C12835">
              <w:t>населених пунктів</w:t>
            </w:r>
          </w:p>
          <w:p w14:paraId="06EB75AE" w14:textId="77777777" w:rsidR="003E1C4F" w:rsidRPr="00C12835" w:rsidRDefault="003E1C4F" w:rsidP="004A4146">
            <w:r w:rsidRPr="00C12835">
              <w:t>деокупованих</w:t>
            </w:r>
          </w:p>
          <w:p w14:paraId="120E42F8" w14:textId="77777777" w:rsidR="003E1C4F" w:rsidRPr="00C12835" w:rsidRDefault="003E1C4F" w:rsidP="004A4146">
            <w:r w:rsidRPr="00C12835">
              <w:t>територіальних громад</w:t>
            </w:r>
          </w:p>
          <w:p w14:paraId="482BE4C2" w14:textId="77777777" w:rsidR="003E1C4F" w:rsidRPr="00C12835" w:rsidRDefault="003E1C4F" w:rsidP="004A4146">
            <w:r w:rsidRPr="00C12835">
              <w:t>(за згодою)</w:t>
            </w:r>
          </w:p>
        </w:tc>
        <w:tc>
          <w:tcPr>
            <w:tcW w:w="1134" w:type="dxa"/>
          </w:tcPr>
          <w:p w14:paraId="56F3B6F3" w14:textId="77777777" w:rsidR="003E1C4F" w:rsidRPr="00C12835" w:rsidRDefault="003E1C4F" w:rsidP="00EE230C">
            <w:pPr>
              <w:jc w:val="center"/>
            </w:pPr>
            <w:r w:rsidRPr="00C12835">
              <w:t>Грудень</w:t>
            </w:r>
          </w:p>
          <w:p w14:paraId="5EBE6543" w14:textId="77777777" w:rsidR="003E1C4F" w:rsidRPr="00C12835" w:rsidRDefault="00AA597D" w:rsidP="00EE230C">
            <w:pPr>
              <w:jc w:val="center"/>
            </w:pPr>
            <w:r w:rsidRPr="00C12835">
              <w:t>2026</w:t>
            </w:r>
            <w:r w:rsidR="003E1C4F" w:rsidRPr="00C12835">
              <w:t xml:space="preserve"> року</w:t>
            </w:r>
          </w:p>
        </w:tc>
        <w:tc>
          <w:tcPr>
            <w:tcW w:w="993" w:type="dxa"/>
          </w:tcPr>
          <w:p w14:paraId="493FA523" w14:textId="77777777" w:rsidR="008D5342" w:rsidRPr="00C12835" w:rsidRDefault="008D5342" w:rsidP="004A4146"/>
        </w:tc>
        <w:tc>
          <w:tcPr>
            <w:tcW w:w="1417" w:type="dxa"/>
          </w:tcPr>
          <w:p w14:paraId="29AF1BD7" w14:textId="77777777" w:rsidR="003E1C4F" w:rsidRPr="00C12835" w:rsidRDefault="00B47493" w:rsidP="004A4146">
            <w:pPr>
              <w:rPr>
                <w:lang w:val="uk-UA"/>
              </w:rPr>
            </w:pPr>
            <w:r w:rsidRPr="00C12835">
              <w:rPr>
                <w:lang w:val="uk-UA"/>
              </w:rPr>
              <w:t>Виконується</w:t>
            </w:r>
          </w:p>
        </w:tc>
        <w:tc>
          <w:tcPr>
            <w:tcW w:w="7938" w:type="dxa"/>
          </w:tcPr>
          <w:p w14:paraId="3DCBBEB4" w14:textId="77777777" w:rsidR="00C955B2" w:rsidRPr="00C955B2" w:rsidRDefault="00C955B2" w:rsidP="00C955B2">
            <w:pPr>
              <w:autoSpaceDE w:val="0"/>
              <w:autoSpaceDN w:val="0"/>
              <w:adjustRightInd w:val="0"/>
              <w:jc w:val="both"/>
              <w:rPr>
                <w:color w:val="3E383B"/>
                <w:lang w:val="uk-UA" w:eastAsia="uk-UA"/>
              </w:rPr>
            </w:pPr>
            <w:r w:rsidRPr="00C955B2">
              <w:rPr>
                <w:color w:val="3E383B"/>
                <w:lang w:val="uk-UA" w:eastAsia="uk-UA"/>
              </w:rPr>
              <w:t xml:space="preserve">З метою впровадження принципів інклюзивності в діяльність центрів надання адміністративних послуг (ЦНАП) Херсонської області, у 2026 році управлінням інформаційних технологій ХОДА забезпечено укладання 32 договорів між ЦНАП та Українським товариством глухих (УТОГ) про надання послуги постійного доступу до </w:t>
            </w:r>
            <w:r w:rsidRPr="00C955B2">
              <w:rPr>
                <w:color w:val="3E383B"/>
                <w:lang w:eastAsia="uk-UA"/>
              </w:rPr>
              <w:t>web</w:t>
            </w:r>
            <w:r w:rsidRPr="00C955B2">
              <w:rPr>
                <w:color w:val="3E383B"/>
                <w:lang w:val="uk-UA" w:eastAsia="uk-UA"/>
              </w:rPr>
              <w:t xml:space="preserve">-системи відеозв’язку «Сервіс УТОГ» для забезпечення перекладу на українську жестову мову (та з неї) в онлайн форматі. </w:t>
            </w:r>
          </w:p>
          <w:p w14:paraId="4C5FD0B0" w14:textId="77777777" w:rsidR="00C955B2" w:rsidRPr="00C955B2" w:rsidRDefault="00C955B2" w:rsidP="00C955B2">
            <w:pPr>
              <w:autoSpaceDE w:val="0"/>
              <w:autoSpaceDN w:val="0"/>
              <w:adjustRightInd w:val="0"/>
              <w:ind w:firstLine="520"/>
              <w:jc w:val="both"/>
              <w:rPr>
                <w:color w:val="3E383B"/>
                <w:lang w:val="uk-UA" w:eastAsia="uk-UA"/>
              </w:rPr>
            </w:pPr>
            <w:r w:rsidRPr="00C955B2">
              <w:rPr>
                <w:color w:val="3E383B"/>
                <w:lang w:val="uk-UA" w:eastAsia="uk-UA"/>
              </w:rPr>
              <w:t xml:space="preserve">На теперішній час послуга надається відповідно до договору за кодом ДК 021:2015 –79540000-1–«Послуги з усного перекладу» та передбачає використання спеціалізованого багатокомпонентного ресурсу «Сервіс УТОГ-24/7», який належить Власнику авторських прав – громадській організації «Всеукраїнська громадська організація осіб з інвалідністю зі слуху «Українське товариство глухих». </w:t>
            </w:r>
          </w:p>
          <w:p w14:paraId="12D5CCDA" w14:textId="77777777" w:rsidR="00C955B2" w:rsidRPr="00C955B2" w:rsidRDefault="00C955B2" w:rsidP="00C955B2">
            <w:pPr>
              <w:autoSpaceDE w:val="0"/>
              <w:autoSpaceDN w:val="0"/>
              <w:adjustRightInd w:val="0"/>
              <w:ind w:firstLine="520"/>
              <w:jc w:val="both"/>
              <w:rPr>
                <w:color w:val="3E383B"/>
                <w:lang w:val="uk-UA" w:eastAsia="uk-UA"/>
              </w:rPr>
            </w:pPr>
            <w:r w:rsidRPr="00C955B2">
              <w:rPr>
                <w:color w:val="3E383B"/>
                <w:lang w:eastAsia="uk-UA"/>
              </w:rPr>
              <w:t>Web</w:t>
            </w:r>
            <w:r w:rsidRPr="00C955B2">
              <w:rPr>
                <w:color w:val="3E383B"/>
                <w:lang w:val="uk-UA" w:eastAsia="uk-UA"/>
              </w:rPr>
              <w:t>-система «Сервіс УТОГ» створена та функціонує з метою забезпечення можливості комунікації осіб з інвалідністю зі слуху в органах державної влади, органах місцевого самоврядування, закладах соціального захисту населення, правоохоронних органах, органах пожежної безпеки, аварійно-рятувальних службах, закладах охорони здоров’я тощо.</w:t>
            </w:r>
          </w:p>
          <w:p w14:paraId="2F2083AA" w14:textId="77777777" w:rsidR="00C955B2" w:rsidRPr="00C955B2" w:rsidRDefault="00C955B2" w:rsidP="00C955B2">
            <w:pPr>
              <w:autoSpaceDE w:val="0"/>
              <w:autoSpaceDN w:val="0"/>
              <w:adjustRightInd w:val="0"/>
              <w:ind w:firstLine="520"/>
              <w:jc w:val="both"/>
              <w:rPr>
                <w:color w:val="3E383B"/>
                <w:lang w:eastAsia="uk-UA"/>
              </w:rPr>
            </w:pPr>
            <w:proofErr w:type="gramStart"/>
            <w:r w:rsidRPr="00C955B2">
              <w:rPr>
                <w:color w:val="3E383B"/>
                <w:lang w:eastAsia="uk-UA"/>
              </w:rPr>
              <w:t>У межах</w:t>
            </w:r>
            <w:proofErr w:type="gramEnd"/>
            <w:r w:rsidRPr="00C955B2">
              <w:rPr>
                <w:color w:val="3E383B"/>
                <w:lang w:eastAsia="uk-UA"/>
              </w:rPr>
              <w:t xml:space="preserve"> реалізації зазначеної ініціативи здійснено:</w:t>
            </w:r>
          </w:p>
          <w:p w14:paraId="0D67DAA4" w14:textId="77777777" w:rsidR="00C955B2" w:rsidRPr="00C955B2" w:rsidRDefault="00C955B2" w:rsidP="00C955B2">
            <w:pPr>
              <w:autoSpaceDE w:val="0"/>
              <w:autoSpaceDN w:val="0"/>
              <w:adjustRightInd w:val="0"/>
              <w:jc w:val="both"/>
              <w:rPr>
                <w:color w:val="3E383B"/>
                <w:lang w:eastAsia="uk-UA"/>
              </w:rPr>
            </w:pPr>
            <w:r w:rsidRPr="00C955B2">
              <w:rPr>
                <w:color w:val="3E383B"/>
                <w:lang w:eastAsia="uk-UA"/>
              </w:rPr>
              <w:t>1. Оснащення робочих місць адміністраторів ЦНАП планшетами та стабільним інтернет-з’єднанням для забезпечення якісної відеокомунікації з перекладачами жестової мови.</w:t>
            </w:r>
          </w:p>
          <w:p w14:paraId="643B7CCC" w14:textId="77777777" w:rsidR="00C955B2" w:rsidRPr="00C955B2" w:rsidRDefault="00C955B2" w:rsidP="00C955B2">
            <w:pPr>
              <w:autoSpaceDE w:val="0"/>
              <w:autoSpaceDN w:val="0"/>
              <w:adjustRightInd w:val="0"/>
              <w:jc w:val="both"/>
              <w:rPr>
                <w:color w:val="3E383B"/>
                <w:lang w:eastAsia="uk-UA"/>
              </w:rPr>
            </w:pPr>
            <w:r w:rsidRPr="00C955B2">
              <w:rPr>
                <w:color w:val="3E383B"/>
                <w:lang w:eastAsia="uk-UA"/>
              </w:rPr>
              <w:t>2. Розміщення на офіційному вебсайті ЦНАП інформації про доступність послуги перекладу жестовою мовою, порядок її замовлення та контактні дані відповідальних осіб.</w:t>
            </w:r>
          </w:p>
          <w:p w14:paraId="592F994A" w14:textId="77777777" w:rsidR="00C955B2" w:rsidRPr="00C955B2" w:rsidRDefault="00C955B2" w:rsidP="00C955B2">
            <w:pPr>
              <w:autoSpaceDE w:val="0"/>
              <w:autoSpaceDN w:val="0"/>
              <w:adjustRightInd w:val="0"/>
              <w:jc w:val="both"/>
              <w:rPr>
                <w:color w:val="3E383B"/>
                <w:lang w:eastAsia="uk-UA"/>
              </w:rPr>
            </w:pPr>
            <w:r w:rsidRPr="00C955B2">
              <w:rPr>
                <w:color w:val="3E383B"/>
                <w:lang w:eastAsia="uk-UA"/>
              </w:rPr>
              <w:t>3. Формування переліку адміністративних послуг, які найчастіше потребують супроводу перекладача, з метою оптимізації графіків та ресурсів УТОГ.</w:t>
            </w:r>
          </w:p>
          <w:p w14:paraId="12189D67" w14:textId="77777777" w:rsidR="00C955B2" w:rsidRPr="00C955B2" w:rsidRDefault="00C955B2" w:rsidP="00217EC7">
            <w:pPr>
              <w:autoSpaceDE w:val="0"/>
              <w:autoSpaceDN w:val="0"/>
              <w:adjustRightInd w:val="0"/>
              <w:jc w:val="both"/>
              <w:rPr>
                <w:color w:val="3E383B"/>
                <w:lang w:eastAsia="uk-UA"/>
              </w:rPr>
            </w:pPr>
            <w:r w:rsidRPr="00C955B2">
              <w:rPr>
                <w:color w:val="3E383B"/>
                <w:lang w:eastAsia="uk-UA"/>
              </w:rPr>
              <w:t>Надання послуг перекладу жестовою мовою через систему «Сервіс УТОГ» відповідає вимогам: статті 23 Закону України «Про основи соціальної захищеності осіб з інвалідністю в Україні», яка передбачає забезпечення доступності інформації та послуг для осіб з порушеннями слуху; статті 4 Закону України «Про забезпечення функціонування української мови як державної», яка гарантує право громадян на отримання інформації державною мовою, зокрема через засоби перекладу.</w:t>
            </w:r>
          </w:p>
          <w:p w14:paraId="555B3303" w14:textId="77777777" w:rsidR="00AA597D" w:rsidRPr="00C955B2" w:rsidRDefault="00C955B2" w:rsidP="00EE230C">
            <w:pPr>
              <w:jc w:val="both"/>
              <w:rPr>
                <w:lang w:val="uk-UA"/>
              </w:rPr>
            </w:pPr>
            <w:r w:rsidRPr="00C955B2">
              <w:rPr>
                <w:color w:val="3E383B"/>
                <w:lang w:eastAsia="uk-UA"/>
              </w:rPr>
              <w:t>Зазначені заходи спрямовані на забезпечення рівного доступу до адміністративних послуг, реалізацію прав осіб з інвалідністю, а також підвищення ефективності комунікації між ЦНАП та громадянами, які користуються українською жестовою мовою</w:t>
            </w:r>
            <w:r>
              <w:rPr>
                <w:color w:val="3E383B"/>
                <w:lang w:val="uk-UA" w:eastAsia="uk-UA"/>
              </w:rPr>
              <w:t>.</w:t>
            </w:r>
          </w:p>
          <w:p w14:paraId="26C0D594" w14:textId="77777777" w:rsidR="00C955B2" w:rsidRDefault="00826033" w:rsidP="00EE230C">
            <w:pPr>
              <w:jc w:val="both"/>
              <w:rPr>
                <w:lang w:val="uk-UA"/>
              </w:rPr>
            </w:pPr>
            <w:r w:rsidRPr="00C955B2">
              <w:rPr>
                <w:lang w:val="uk-UA"/>
              </w:rPr>
              <w:t>У В</w:t>
            </w:r>
            <w:r w:rsidR="00321E61" w:rsidRPr="00C955B2">
              <w:rPr>
                <w:lang w:val="uk-UA"/>
              </w:rPr>
              <w:t>исокоп</w:t>
            </w:r>
            <w:r w:rsidRPr="00C955B2">
              <w:rPr>
                <w:lang w:val="uk-UA"/>
              </w:rPr>
              <w:t>ільській громаді в</w:t>
            </w:r>
            <w:r w:rsidR="00321E61" w:rsidRPr="00C955B2">
              <w:rPr>
                <w:lang w:val="uk-UA"/>
              </w:rPr>
              <w:t>проваджено можливість відеозв’язку з перекладачами на жестову мову ГО «УТОГ» у відділ</w:t>
            </w:r>
            <w:r w:rsidR="00EE230C" w:rsidRPr="00C12835">
              <w:rPr>
                <w:lang w:val="uk-UA"/>
              </w:rPr>
              <w:t>і</w:t>
            </w:r>
            <w:r w:rsidR="00321E61" w:rsidRPr="00C955B2">
              <w:rPr>
                <w:lang w:val="uk-UA"/>
              </w:rPr>
              <w:t xml:space="preserve"> Центр надання адміністративних послуг Високопільської селищної ради </w:t>
            </w:r>
            <w:hyperlink r:id="rId140" w:history="1">
              <w:r w:rsidR="00321E61" w:rsidRPr="00C12835">
                <w:rPr>
                  <w:rStyle w:val="a5"/>
                </w:rPr>
                <w:t>https</w:t>
              </w:r>
              <w:r w:rsidR="00321E61" w:rsidRPr="00C955B2">
                <w:rPr>
                  <w:rStyle w:val="a5"/>
                  <w:lang w:val="uk-UA"/>
                </w:rPr>
                <w:t>://</w:t>
              </w:r>
              <w:r w:rsidR="00321E61" w:rsidRPr="00C12835">
                <w:rPr>
                  <w:rStyle w:val="a5"/>
                </w:rPr>
                <w:t>cnap</w:t>
              </w:r>
              <w:r w:rsidR="00321E61" w:rsidRPr="00C955B2">
                <w:rPr>
                  <w:rStyle w:val="a5"/>
                  <w:lang w:val="uk-UA"/>
                </w:rPr>
                <w:t>.</w:t>
              </w:r>
              <w:r w:rsidR="00321E61" w:rsidRPr="00C12835">
                <w:rPr>
                  <w:rStyle w:val="a5"/>
                </w:rPr>
                <w:t>kronau</w:t>
              </w:r>
              <w:r w:rsidR="00321E61" w:rsidRPr="00C955B2">
                <w:rPr>
                  <w:rStyle w:val="a5"/>
                  <w:lang w:val="uk-UA"/>
                </w:rPr>
                <w:t>.</w:t>
              </w:r>
              <w:r w:rsidR="00321E61" w:rsidRPr="00C12835">
                <w:rPr>
                  <w:rStyle w:val="a5"/>
                </w:rPr>
                <w:t>gov</w:t>
              </w:r>
              <w:r w:rsidR="00321E61" w:rsidRPr="00C955B2">
                <w:rPr>
                  <w:rStyle w:val="a5"/>
                  <w:lang w:val="uk-UA"/>
                </w:rPr>
                <w:t>.</w:t>
              </w:r>
              <w:r w:rsidR="00321E61" w:rsidRPr="00C12835">
                <w:rPr>
                  <w:rStyle w:val="a5"/>
                </w:rPr>
                <w:t>ua</w:t>
              </w:r>
              <w:r w:rsidR="00321E61" w:rsidRPr="00C955B2">
                <w:rPr>
                  <w:rStyle w:val="a5"/>
                  <w:lang w:val="uk-UA"/>
                </w:rPr>
                <w:t>/</w:t>
              </w:r>
              <w:r w:rsidR="00321E61" w:rsidRPr="00C12835">
                <w:rPr>
                  <w:rStyle w:val="a5"/>
                </w:rPr>
                <w:t>news</w:t>
              </w:r>
              <w:r w:rsidR="00321E61" w:rsidRPr="00C955B2">
                <w:rPr>
                  <w:rStyle w:val="a5"/>
                  <w:lang w:val="uk-UA"/>
                </w:rPr>
                <w:t>/171281-</w:t>
              </w:r>
              <w:r w:rsidR="00321E61" w:rsidRPr="00C12835">
                <w:rPr>
                  <w:rStyle w:val="a5"/>
                </w:rPr>
                <w:t>zrozumili</w:t>
              </w:r>
              <w:r w:rsidR="00321E61" w:rsidRPr="00C955B2">
                <w:rPr>
                  <w:rStyle w:val="a5"/>
                  <w:lang w:val="uk-UA"/>
                </w:rPr>
                <w:t>-</w:t>
              </w:r>
              <w:r w:rsidR="00321E61" w:rsidRPr="00C12835">
                <w:rPr>
                  <w:rStyle w:val="a5"/>
                </w:rPr>
                <w:t>formati</w:t>
              </w:r>
              <w:r w:rsidR="00321E61" w:rsidRPr="00C955B2">
                <w:rPr>
                  <w:rStyle w:val="a5"/>
                  <w:lang w:val="uk-UA"/>
                </w:rPr>
                <w:t>-</w:t>
              </w:r>
              <w:r w:rsidR="00321E61" w:rsidRPr="00C12835">
                <w:rPr>
                  <w:rStyle w:val="a5"/>
                </w:rPr>
                <w:t>dlia</w:t>
              </w:r>
              <w:r w:rsidR="00321E61" w:rsidRPr="00C955B2">
                <w:rPr>
                  <w:rStyle w:val="a5"/>
                  <w:lang w:val="uk-UA"/>
                </w:rPr>
                <w:t>-</w:t>
              </w:r>
              <w:r w:rsidR="00321E61" w:rsidRPr="00C12835">
                <w:rPr>
                  <w:rStyle w:val="a5"/>
                </w:rPr>
                <w:t>potreb</w:t>
              </w:r>
              <w:r w:rsidR="00321E61" w:rsidRPr="00C955B2">
                <w:rPr>
                  <w:rStyle w:val="a5"/>
                  <w:lang w:val="uk-UA"/>
                </w:rPr>
                <w:t>-</w:t>
              </w:r>
              <w:r w:rsidR="00321E61" w:rsidRPr="00C12835">
                <w:rPr>
                  <w:rStyle w:val="a5"/>
                </w:rPr>
                <w:t>koznogo</w:t>
              </w:r>
            </w:hyperlink>
            <w:r w:rsidRPr="00C955B2">
              <w:rPr>
                <w:lang w:val="uk-UA"/>
              </w:rPr>
              <w:t xml:space="preserve"> .</w:t>
            </w:r>
          </w:p>
          <w:p w14:paraId="4ECE6049" w14:textId="77777777" w:rsidR="00C955B2" w:rsidRPr="00C955B2" w:rsidRDefault="00C955B2" w:rsidP="00EE230C">
            <w:pPr>
              <w:jc w:val="both"/>
              <w:rPr>
                <w:lang w:val="uk-UA"/>
              </w:rPr>
            </w:pPr>
            <w:r w:rsidRPr="00C955B2">
              <w:rPr>
                <w:lang w:val="uk-UA"/>
              </w:rPr>
              <w:t>У Херсонській ТГ</w:t>
            </w:r>
            <w:r w:rsidRPr="00C955B2">
              <w:rPr>
                <w:rFonts w:eastAsia="Cambria"/>
                <w:lang w:val="uk-UA" w:eastAsia="en-US"/>
              </w:rPr>
              <w:t xml:space="preserve"> ЦНАП забезпечено технічним засобом (планшетом) для зв’язку з перекладачем жестової мови (сурдоперекладачем) у режимі реального часу</w:t>
            </w:r>
            <w:r w:rsidR="00217EC7">
              <w:rPr>
                <w:rFonts w:eastAsia="Cambria"/>
                <w:lang w:val="uk-UA" w:eastAsia="en-US"/>
              </w:rPr>
              <w:t>.</w:t>
            </w:r>
          </w:p>
          <w:p w14:paraId="5E50C256" w14:textId="77777777" w:rsidR="00C955B2" w:rsidRPr="00C838EC" w:rsidRDefault="00C955B2" w:rsidP="00EE230C">
            <w:pPr>
              <w:jc w:val="both"/>
              <w:rPr>
                <w:lang w:val="uk-UA"/>
              </w:rPr>
            </w:pPr>
            <w:r w:rsidRPr="00C955B2">
              <w:rPr>
                <w:lang w:val="uk-UA"/>
              </w:rPr>
              <w:t>У Борозенській ТГ в</w:t>
            </w:r>
            <w:r w:rsidRPr="00C955B2">
              <w:rPr>
                <w:rFonts w:eastAsia="Cambria"/>
                <w:noProof/>
                <w:lang w:val="uk-UA"/>
              </w:rPr>
              <w:t>проваджено можливість відеозв’язку з перекладачами на жестову мову ГО «УТОГ» у відділу Центр надання адміністративних послуг Борозенської сільської ради.:</w:t>
            </w:r>
            <w:r w:rsidRPr="00C955B2">
              <w:rPr>
                <w:rFonts w:eastAsia="Cambria"/>
              </w:rPr>
              <w:fldChar w:fldCharType="begin"/>
            </w:r>
            <w:r w:rsidRPr="00C955B2">
              <w:rPr>
                <w:rFonts w:eastAsia="Cambria"/>
                <w:lang w:val="uk-UA"/>
              </w:rPr>
              <w:instrText xml:space="preserve"> </w:instrText>
            </w:r>
            <w:r w:rsidRPr="00C955B2">
              <w:rPr>
                <w:rFonts w:eastAsia="Cambria"/>
              </w:rPr>
              <w:instrText>HYPERLINK</w:instrText>
            </w:r>
            <w:r w:rsidRPr="00C955B2">
              <w:rPr>
                <w:rFonts w:eastAsia="Cambria"/>
                <w:lang w:val="uk-UA"/>
              </w:rPr>
              <w:instrText xml:space="preserve"> "</w:instrText>
            </w:r>
            <w:r w:rsidRPr="00C955B2">
              <w:rPr>
                <w:rFonts w:eastAsia="Cambria"/>
              </w:rPr>
              <w:instrText>https</w:instrText>
            </w:r>
            <w:r w:rsidRPr="00C955B2">
              <w:rPr>
                <w:rFonts w:eastAsia="Cambria"/>
                <w:lang w:val="uk-UA"/>
              </w:rPr>
              <w:instrText>://</w:instrText>
            </w:r>
            <w:r w:rsidRPr="00C955B2">
              <w:rPr>
                <w:rFonts w:eastAsia="Cambria"/>
              </w:rPr>
              <w:instrText>borozenska</w:instrText>
            </w:r>
            <w:r w:rsidRPr="00C955B2">
              <w:rPr>
                <w:rFonts w:eastAsia="Cambria"/>
                <w:lang w:val="uk-UA"/>
              </w:rPr>
              <w:instrText>-</w:instrText>
            </w:r>
            <w:r w:rsidRPr="00C955B2">
              <w:rPr>
                <w:rFonts w:eastAsia="Cambria"/>
              </w:rPr>
              <w:instrText>gromada</w:instrText>
            </w:r>
            <w:r w:rsidRPr="00C955B2">
              <w:rPr>
                <w:rFonts w:eastAsia="Cambria"/>
                <w:lang w:val="uk-UA"/>
              </w:rPr>
              <w:instrText>.</w:instrText>
            </w:r>
            <w:r w:rsidRPr="00C955B2">
              <w:rPr>
                <w:rFonts w:eastAsia="Cambria"/>
              </w:rPr>
              <w:instrText>gov</w:instrText>
            </w:r>
            <w:r w:rsidRPr="00C955B2">
              <w:rPr>
                <w:rFonts w:eastAsia="Cambria"/>
                <w:lang w:val="uk-UA"/>
              </w:rPr>
              <w:instrText>.</w:instrText>
            </w:r>
            <w:r w:rsidRPr="00C955B2">
              <w:rPr>
                <w:rFonts w:eastAsia="Cambria"/>
              </w:rPr>
              <w:instrText>ua</w:instrText>
            </w:r>
            <w:r w:rsidRPr="00C955B2">
              <w:rPr>
                <w:rFonts w:eastAsia="Cambria"/>
                <w:lang w:val="uk-UA"/>
              </w:rPr>
              <w:instrText>/</w:instrText>
            </w:r>
            <w:r w:rsidRPr="00C955B2">
              <w:rPr>
                <w:rFonts w:eastAsia="Cambria"/>
              </w:rPr>
              <w:instrText>borozenskij</w:instrText>
            </w:r>
            <w:r w:rsidRPr="00C955B2">
              <w:rPr>
                <w:rFonts w:eastAsia="Cambria"/>
                <w:lang w:val="uk-UA"/>
              </w:rPr>
              <w:instrText>-</w:instrText>
            </w:r>
            <w:r w:rsidRPr="00C955B2">
              <w:rPr>
                <w:rFonts w:eastAsia="Cambria"/>
              </w:rPr>
              <w:instrText>cnap</w:instrText>
            </w:r>
            <w:r w:rsidRPr="00C955B2">
              <w:rPr>
                <w:rFonts w:eastAsia="Cambria"/>
                <w:lang w:val="uk-UA"/>
              </w:rPr>
              <w:instrText xml:space="preserve">-15-29-50-22-12-2023/" </w:instrText>
            </w:r>
            <w:r w:rsidRPr="00C955B2">
              <w:rPr>
                <w:rFonts w:eastAsia="Cambria"/>
              </w:rPr>
              <w:fldChar w:fldCharType="separate"/>
            </w:r>
            <w:r w:rsidRPr="00C955B2">
              <w:rPr>
                <w:rStyle w:val="a5"/>
                <w:rFonts w:eastAsia="Cambria"/>
              </w:rPr>
              <w:t>https</w:t>
            </w:r>
            <w:r w:rsidRPr="00C955B2">
              <w:rPr>
                <w:rStyle w:val="a5"/>
                <w:rFonts w:eastAsia="Cambria"/>
                <w:lang w:val="uk-UA"/>
              </w:rPr>
              <w:t>://</w:t>
            </w:r>
            <w:r w:rsidRPr="00C955B2">
              <w:rPr>
                <w:rStyle w:val="a5"/>
                <w:rFonts w:eastAsia="Cambria"/>
              </w:rPr>
              <w:t>borozenska</w:t>
            </w:r>
            <w:r w:rsidRPr="00C955B2">
              <w:rPr>
                <w:rStyle w:val="a5"/>
                <w:rFonts w:eastAsia="Cambria"/>
                <w:lang w:val="uk-UA"/>
              </w:rPr>
              <w:t>-</w:t>
            </w:r>
            <w:r w:rsidRPr="00C955B2">
              <w:rPr>
                <w:rStyle w:val="a5"/>
                <w:rFonts w:eastAsia="Cambria"/>
              </w:rPr>
              <w:t>gromada</w:t>
            </w:r>
            <w:r w:rsidRPr="00C955B2">
              <w:rPr>
                <w:rStyle w:val="a5"/>
                <w:rFonts w:eastAsia="Cambria"/>
                <w:lang w:val="uk-UA"/>
              </w:rPr>
              <w:t>.</w:t>
            </w:r>
            <w:r w:rsidRPr="00C955B2">
              <w:rPr>
                <w:rStyle w:val="a5"/>
                <w:rFonts w:eastAsia="Cambria"/>
              </w:rPr>
              <w:t>gov</w:t>
            </w:r>
            <w:r w:rsidRPr="00C955B2">
              <w:rPr>
                <w:rStyle w:val="a5"/>
                <w:rFonts w:eastAsia="Cambria"/>
                <w:lang w:val="uk-UA"/>
              </w:rPr>
              <w:t>.</w:t>
            </w:r>
            <w:r w:rsidRPr="00C955B2">
              <w:rPr>
                <w:rStyle w:val="a5"/>
                <w:rFonts w:eastAsia="Cambria"/>
              </w:rPr>
              <w:t>ua</w:t>
            </w:r>
            <w:r w:rsidRPr="00C955B2">
              <w:rPr>
                <w:rStyle w:val="a5"/>
                <w:rFonts w:eastAsia="Cambria"/>
                <w:lang w:val="uk-UA"/>
              </w:rPr>
              <w:t>/</w:t>
            </w:r>
            <w:r w:rsidRPr="00C955B2">
              <w:rPr>
                <w:rStyle w:val="a5"/>
                <w:rFonts w:eastAsia="Cambria"/>
              </w:rPr>
              <w:t>borozenskij</w:t>
            </w:r>
            <w:r w:rsidRPr="00C955B2">
              <w:rPr>
                <w:rStyle w:val="a5"/>
                <w:rFonts w:eastAsia="Cambria"/>
                <w:lang w:val="uk-UA"/>
              </w:rPr>
              <w:t>-</w:t>
            </w:r>
            <w:r w:rsidRPr="00C955B2">
              <w:rPr>
                <w:rStyle w:val="a5"/>
                <w:rFonts w:eastAsia="Cambria"/>
              </w:rPr>
              <w:t>cnap</w:t>
            </w:r>
            <w:r w:rsidRPr="00C955B2">
              <w:rPr>
                <w:rStyle w:val="a5"/>
                <w:rFonts w:eastAsia="Cambria"/>
                <w:lang w:val="uk-UA"/>
              </w:rPr>
              <w:t>-15-29-50-22-12-2023/</w:t>
            </w:r>
            <w:r w:rsidRPr="00C955B2">
              <w:rPr>
                <w:rFonts w:eastAsia="Cambria"/>
              </w:rPr>
              <w:fldChar w:fldCharType="end"/>
            </w:r>
          </w:p>
        </w:tc>
      </w:tr>
      <w:tr w:rsidR="00E14FCC" w:rsidRPr="00ED51E9" w14:paraId="29BC0B3F" w14:textId="77777777" w:rsidTr="002C2DD4">
        <w:tc>
          <w:tcPr>
            <w:tcW w:w="1951" w:type="dxa"/>
          </w:tcPr>
          <w:p w14:paraId="2F98981F" w14:textId="77777777" w:rsidR="00E14FCC" w:rsidRPr="00C12835" w:rsidRDefault="00E14FCC" w:rsidP="004A4146">
            <w:r w:rsidRPr="00C12835">
              <w:t xml:space="preserve">6) </w:t>
            </w:r>
            <w:r w:rsidR="00EE230C" w:rsidRPr="00C12835">
              <w:rPr>
                <w:lang w:val="uk-UA"/>
              </w:rPr>
              <w:t>З</w:t>
            </w:r>
            <w:r w:rsidRPr="00C12835">
              <w:t xml:space="preserve">абезпечити </w:t>
            </w:r>
            <w:r w:rsidRPr="00C12835">
              <w:lastRenderedPageBreak/>
              <w:t>внесення</w:t>
            </w:r>
          </w:p>
          <w:p w14:paraId="0C10B049" w14:textId="77777777" w:rsidR="00E14FCC" w:rsidRPr="00C12835" w:rsidRDefault="00E14FCC" w:rsidP="004A4146">
            <w:r w:rsidRPr="00C12835">
              <w:t>інформації за результатами</w:t>
            </w:r>
          </w:p>
          <w:p w14:paraId="77479DE2" w14:textId="77777777" w:rsidR="00E14FCC" w:rsidRPr="00C12835" w:rsidRDefault="00E14FCC" w:rsidP="004A4146">
            <w:proofErr w:type="gramStart"/>
            <w:r w:rsidRPr="00C12835">
              <w:t xml:space="preserve">виконання </w:t>
            </w:r>
            <w:r w:rsidR="001D1219" w:rsidRPr="00C12835">
              <w:t xml:space="preserve"> </w:t>
            </w:r>
            <w:r w:rsidR="00EE230C" w:rsidRPr="00C12835">
              <w:rPr>
                <w:lang w:val="uk-UA"/>
              </w:rPr>
              <w:t>з</w:t>
            </w:r>
            <w:r w:rsidRPr="00C12835">
              <w:t>аходів</w:t>
            </w:r>
            <w:proofErr w:type="gramEnd"/>
            <w:r w:rsidRPr="00C12835">
              <w:t xml:space="preserve"> та</w:t>
            </w:r>
            <w:r w:rsidR="001D1219" w:rsidRPr="00C12835">
              <w:t xml:space="preserve"> </w:t>
            </w:r>
            <w:r w:rsidRPr="00C12835">
              <w:t>досягнення фактичних значень</w:t>
            </w:r>
          </w:p>
          <w:p w14:paraId="1180DE3E" w14:textId="77777777" w:rsidR="00E14FCC" w:rsidRPr="00C12835" w:rsidRDefault="00E14FCC" w:rsidP="004A4146">
            <w:r w:rsidRPr="00C12835">
              <w:t>показників Національної</w:t>
            </w:r>
          </w:p>
          <w:p w14:paraId="17DA9CCF" w14:textId="77777777" w:rsidR="00E14FCC" w:rsidRPr="00C12835" w:rsidRDefault="00E14FCC" w:rsidP="004A4146">
            <w:r w:rsidRPr="00C12835">
              <w:t>стратегії із створення</w:t>
            </w:r>
          </w:p>
          <w:p w14:paraId="38BE7217" w14:textId="77777777" w:rsidR="00E14FCC" w:rsidRPr="00C12835" w:rsidRDefault="00E14FCC" w:rsidP="004A4146">
            <w:r w:rsidRPr="00C12835">
              <w:t>безбар’єрного простору в</w:t>
            </w:r>
            <w:r w:rsidR="008A3713" w:rsidRPr="00C12835">
              <w:rPr>
                <w:lang w:val="uk-UA"/>
              </w:rPr>
              <w:t xml:space="preserve"> </w:t>
            </w:r>
            <w:r w:rsidRPr="00C12835">
              <w:t>Україні на період до 2030 року</w:t>
            </w:r>
            <w:r w:rsidR="008A3713" w:rsidRPr="00C12835">
              <w:rPr>
                <w:lang w:val="uk-UA"/>
              </w:rPr>
              <w:t xml:space="preserve"> </w:t>
            </w:r>
            <w:r w:rsidR="008E6907" w:rsidRPr="00C12835">
              <w:t>та плану заходів на 2025</w:t>
            </w:r>
            <w:r w:rsidRPr="00C12835">
              <w:t>-2026 роки з її реалізації в</w:t>
            </w:r>
          </w:p>
          <w:p w14:paraId="7D2B9B5E" w14:textId="77777777" w:rsidR="00E14FCC" w:rsidRPr="00C12835" w:rsidRDefault="00E14FCC" w:rsidP="004A4146">
            <w:r w:rsidRPr="00C12835">
              <w:t>інформаційну систему</w:t>
            </w:r>
          </w:p>
          <w:p w14:paraId="0CF45C23" w14:textId="77777777" w:rsidR="00E14FCC" w:rsidRPr="00C12835" w:rsidRDefault="00E14FCC" w:rsidP="004A4146">
            <w:r w:rsidRPr="00C12835">
              <w:t>моніторинг</w:t>
            </w:r>
            <w:r w:rsidR="002972C5" w:rsidRPr="00C12835">
              <w:t>у</w:t>
            </w:r>
          </w:p>
        </w:tc>
        <w:tc>
          <w:tcPr>
            <w:tcW w:w="2126" w:type="dxa"/>
          </w:tcPr>
          <w:p w14:paraId="157F6F47" w14:textId="77777777" w:rsidR="00E14FCC" w:rsidRPr="00C12835" w:rsidRDefault="00E14FCC" w:rsidP="004A4146">
            <w:r w:rsidRPr="00C12835">
              <w:lastRenderedPageBreak/>
              <w:t>Управління</w:t>
            </w:r>
          </w:p>
          <w:p w14:paraId="54DCB1FC" w14:textId="77777777" w:rsidR="00E14FCC" w:rsidRPr="00C12835" w:rsidRDefault="00E14FCC" w:rsidP="004A4146">
            <w:r w:rsidRPr="00C12835">
              <w:lastRenderedPageBreak/>
              <w:t>містобудування та</w:t>
            </w:r>
          </w:p>
          <w:p w14:paraId="31A4FD6B" w14:textId="77777777" w:rsidR="00E14FCC" w:rsidRPr="00C12835" w:rsidRDefault="00E14FCC" w:rsidP="004A4146">
            <w:r w:rsidRPr="00C12835">
              <w:t>архітектури обласної</w:t>
            </w:r>
          </w:p>
          <w:p w14:paraId="219AC8CA" w14:textId="77777777" w:rsidR="00E14FCC" w:rsidRPr="00C12835" w:rsidRDefault="00E14FCC" w:rsidP="004A4146">
            <w:r w:rsidRPr="00C12835">
              <w:t>державної адміністрації</w:t>
            </w:r>
          </w:p>
        </w:tc>
        <w:tc>
          <w:tcPr>
            <w:tcW w:w="1134" w:type="dxa"/>
          </w:tcPr>
          <w:p w14:paraId="4A15BBD5" w14:textId="77777777" w:rsidR="00E14FCC" w:rsidRPr="00C12835" w:rsidRDefault="00E14FCC" w:rsidP="00EE230C">
            <w:pPr>
              <w:jc w:val="center"/>
            </w:pPr>
            <w:r w:rsidRPr="00C12835">
              <w:lastRenderedPageBreak/>
              <w:t>Грудень</w:t>
            </w:r>
          </w:p>
          <w:p w14:paraId="3ED3BB09" w14:textId="77777777" w:rsidR="00E14FCC" w:rsidRPr="00C12835" w:rsidRDefault="00E14FCC" w:rsidP="00EE230C">
            <w:pPr>
              <w:jc w:val="center"/>
            </w:pPr>
            <w:r w:rsidRPr="00C12835">
              <w:lastRenderedPageBreak/>
              <w:t>2026 року</w:t>
            </w:r>
          </w:p>
        </w:tc>
        <w:tc>
          <w:tcPr>
            <w:tcW w:w="993" w:type="dxa"/>
          </w:tcPr>
          <w:p w14:paraId="5BBB2E3F" w14:textId="77777777" w:rsidR="00E14FCC" w:rsidRPr="00C12835" w:rsidRDefault="00E14FCC" w:rsidP="004A4146"/>
        </w:tc>
        <w:tc>
          <w:tcPr>
            <w:tcW w:w="1417" w:type="dxa"/>
          </w:tcPr>
          <w:p w14:paraId="36EA08E5" w14:textId="77777777" w:rsidR="00E14FCC" w:rsidRPr="00C12835" w:rsidRDefault="00E14FCC" w:rsidP="004A4146">
            <w:r w:rsidRPr="00C12835">
              <w:t>Виконується</w:t>
            </w:r>
          </w:p>
        </w:tc>
        <w:tc>
          <w:tcPr>
            <w:tcW w:w="7938" w:type="dxa"/>
          </w:tcPr>
          <w:p w14:paraId="4B640325" w14:textId="77777777" w:rsidR="00501620" w:rsidRPr="00501620" w:rsidRDefault="00501620" w:rsidP="00501620">
            <w:pPr>
              <w:jc w:val="both"/>
              <w:rPr>
                <w:lang w:val="uk-UA"/>
              </w:rPr>
            </w:pPr>
            <w:r w:rsidRPr="00501620">
              <w:rPr>
                <w:rFonts w:eastAsia="Batang"/>
              </w:rPr>
              <w:t xml:space="preserve">Станом на </w:t>
            </w:r>
            <w:r w:rsidRPr="00501620">
              <w:rPr>
                <w:rFonts w:eastAsia="Batang"/>
                <w:lang w:val="uk-UA"/>
              </w:rPr>
              <w:t xml:space="preserve">02 жовтня </w:t>
            </w:r>
            <w:r w:rsidRPr="00501620">
              <w:rPr>
                <w:rFonts w:eastAsia="Batang"/>
              </w:rPr>
              <w:t>2026 року до программного</w:t>
            </w:r>
            <w:r w:rsidRPr="00501620">
              <w:rPr>
                <w:rFonts w:eastAsia="Batang"/>
                <w:lang w:val="uk-UA"/>
              </w:rPr>
              <w:t xml:space="preserve"> </w:t>
            </w:r>
            <w:r w:rsidRPr="00501620">
              <w:rPr>
                <w:rFonts w:eastAsia="Batang"/>
              </w:rPr>
              <w:t xml:space="preserve">забезпечення «Система стратегічного </w:t>
            </w:r>
            <w:r w:rsidRPr="00501620">
              <w:rPr>
                <w:rFonts w:eastAsia="Batang"/>
              </w:rPr>
              <w:lastRenderedPageBreak/>
              <w:t>планування, моніторингу та оцінки на основі</w:t>
            </w:r>
            <w:r w:rsidRPr="00501620">
              <w:rPr>
                <w:rFonts w:eastAsia="Batang"/>
                <w:lang w:val="uk-UA"/>
              </w:rPr>
              <w:t xml:space="preserve"> </w:t>
            </w:r>
            <w:r w:rsidRPr="00501620">
              <w:rPr>
                <w:rFonts w:eastAsia="Batang"/>
              </w:rPr>
              <w:t>принципів</w:t>
            </w:r>
            <w:r w:rsidRPr="00501620">
              <w:rPr>
                <w:rFonts w:eastAsia="Batang"/>
                <w:lang w:val="uk-UA"/>
              </w:rPr>
              <w:t xml:space="preserve"> </w:t>
            </w:r>
            <w:r w:rsidRPr="00501620">
              <w:rPr>
                <w:rFonts w:eastAsia="Batang"/>
              </w:rPr>
              <w:t>управління, орієнтованих на результат» (</w:t>
            </w:r>
            <w:r w:rsidRPr="00501620">
              <w:rPr>
                <w:rFonts w:eastAsia="Batang"/>
                <w:lang w:bidi="uk-UA"/>
              </w:rPr>
              <w:t>P</w:t>
            </w:r>
            <w:r w:rsidRPr="00501620">
              <w:rPr>
                <w:rFonts w:eastAsia="Batang"/>
                <w:lang w:val="en-US" w:bidi="uk-UA"/>
              </w:rPr>
              <w:t>roject</w:t>
            </w:r>
            <w:r w:rsidRPr="00501620">
              <w:rPr>
                <w:rFonts w:eastAsia="Batang"/>
                <w:lang w:bidi="uk-UA"/>
              </w:rPr>
              <w:t xml:space="preserve"> UA</w:t>
            </w:r>
            <w:r w:rsidRPr="00501620">
              <w:rPr>
                <w:rFonts w:eastAsia="Batang"/>
              </w:rPr>
              <w:t>) внесено результати</w:t>
            </w:r>
            <w:r w:rsidRPr="00501620">
              <w:rPr>
                <w:rFonts w:eastAsia="Batang"/>
                <w:lang w:val="uk-UA"/>
              </w:rPr>
              <w:t xml:space="preserve"> </w:t>
            </w:r>
            <w:r w:rsidRPr="00501620">
              <w:rPr>
                <w:rFonts w:eastAsia="Batang"/>
              </w:rPr>
              <w:t xml:space="preserve">виконання: </w:t>
            </w:r>
          </w:p>
          <w:p w14:paraId="56D986FE" w14:textId="77777777" w:rsidR="00B47493" w:rsidRPr="00501620" w:rsidRDefault="00501620" w:rsidP="00501620">
            <w:pPr>
              <w:jc w:val="both"/>
              <w:rPr>
                <w:lang w:val="uk-UA"/>
              </w:rPr>
            </w:pPr>
            <w:r w:rsidRPr="00501620">
              <w:rPr>
                <w:lang w:val="uk-UA"/>
              </w:rPr>
              <w:t xml:space="preserve">-із 95 заходів Плану заходів внесено на погодження результати виконання 52 заходів </w:t>
            </w:r>
            <w:r w:rsidRPr="00501620">
              <w:rPr>
                <w:rFonts w:eastAsia="Batang"/>
                <w:lang w:val="uk-UA"/>
              </w:rPr>
              <w:t xml:space="preserve">Плану заходів за 2026 рік, із них погоджено </w:t>
            </w:r>
            <w:r w:rsidRPr="00501620">
              <w:rPr>
                <w:lang w:val="uk-UA"/>
              </w:rPr>
              <w:t xml:space="preserve">Міністерством з відновлення, інфраструктури та транспорту України і Офісом Президента України </w:t>
            </w:r>
            <w:r w:rsidRPr="00501620">
              <w:rPr>
                <w:rFonts w:eastAsia="Batang"/>
                <w:lang w:val="uk-UA"/>
              </w:rPr>
              <w:t>результати виконання всіх внесених заходів</w:t>
            </w:r>
            <w:r w:rsidR="00B47493" w:rsidRPr="00501620">
              <w:rPr>
                <w:lang w:val="uk-UA"/>
              </w:rPr>
              <w:t>.</w:t>
            </w:r>
          </w:p>
          <w:p w14:paraId="721CB555" w14:textId="77777777" w:rsidR="00EB27BA" w:rsidRPr="00501620" w:rsidRDefault="00B47493" w:rsidP="00EE230C">
            <w:pPr>
              <w:jc w:val="both"/>
            </w:pPr>
            <w:r w:rsidRPr="00501620">
              <w:rPr>
                <w:lang w:val="uk-UA"/>
              </w:rPr>
              <w:t xml:space="preserve">Продовжується </w:t>
            </w:r>
            <w:r w:rsidRPr="00501620">
              <w:t>робот</w:t>
            </w:r>
            <w:r w:rsidRPr="00501620">
              <w:rPr>
                <w:lang w:val="uk-UA"/>
              </w:rPr>
              <w:t xml:space="preserve">а </w:t>
            </w:r>
            <w:r w:rsidR="00E14FCC" w:rsidRPr="00501620">
              <w:t>щодо внесення</w:t>
            </w:r>
            <w:r w:rsidR="00A1686E" w:rsidRPr="00501620">
              <w:t xml:space="preserve"> в Систему ProjectUA </w:t>
            </w:r>
            <w:r w:rsidR="002972C5" w:rsidRPr="00501620">
              <w:t xml:space="preserve"> інформації </w:t>
            </w:r>
            <w:r w:rsidR="00EB27BA" w:rsidRPr="00501620">
              <w:t>про результати виконання заходів</w:t>
            </w:r>
            <w:r w:rsidR="00A1686E" w:rsidRPr="00501620">
              <w:t xml:space="preserve"> запланованих на 2026 рік.</w:t>
            </w:r>
          </w:p>
          <w:p w14:paraId="52656FC5" w14:textId="77777777" w:rsidR="00E14FCC" w:rsidRPr="00C12835" w:rsidRDefault="00E14FCC" w:rsidP="004A4146"/>
          <w:p w14:paraId="187DB601" w14:textId="77777777" w:rsidR="00E14FCC" w:rsidRPr="00C12835" w:rsidRDefault="00E14FCC" w:rsidP="004A4146"/>
        </w:tc>
      </w:tr>
      <w:tr w:rsidR="003E1C4F" w:rsidRPr="00ED51E9" w14:paraId="0E0A015E" w14:textId="77777777" w:rsidTr="002C2DD4">
        <w:tc>
          <w:tcPr>
            <w:tcW w:w="15559" w:type="dxa"/>
            <w:gridSpan w:val="6"/>
          </w:tcPr>
          <w:p w14:paraId="2E084349" w14:textId="77777777" w:rsidR="003E1C4F" w:rsidRPr="00A325E6" w:rsidRDefault="003E1C4F" w:rsidP="00EE230C">
            <w:pPr>
              <w:jc w:val="center"/>
              <w:rPr>
                <w:b/>
                <w:bCs/>
                <w:lang w:val="uk-UA"/>
              </w:rPr>
            </w:pPr>
            <w:r w:rsidRPr="00C12835">
              <w:rPr>
                <w:b/>
                <w:bCs/>
              </w:rPr>
              <w:lastRenderedPageBreak/>
              <w:t>12. Забезпечено використання формату простої мови і легкого читання серед суб’єктів владних повноважень</w:t>
            </w:r>
          </w:p>
        </w:tc>
      </w:tr>
      <w:tr w:rsidR="00C61D9E" w:rsidRPr="009533BA" w14:paraId="57567795" w14:textId="77777777" w:rsidTr="002C2DD4">
        <w:tc>
          <w:tcPr>
            <w:tcW w:w="1951" w:type="dxa"/>
          </w:tcPr>
          <w:p w14:paraId="30E32F51" w14:textId="77777777" w:rsidR="00C61D9E" w:rsidRPr="00C12835" w:rsidRDefault="00C61D9E" w:rsidP="004A4146">
            <w:r w:rsidRPr="00C12835">
              <w:t xml:space="preserve">1) </w:t>
            </w:r>
            <w:r w:rsidR="00EE230C" w:rsidRPr="00C12835">
              <w:rPr>
                <w:lang w:val="uk-UA"/>
              </w:rPr>
              <w:t>П</w:t>
            </w:r>
            <w:r w:rsidRPr="00C12835">
              <w:t>ровести моніторинг</w:t>
            </w:r>
          </w:p>
          <w:p w14:paraId="169B0ACC" w14:textId="77777777" w:rsidR="00C61D9E" w:rsidRPr="00C12835" w:rsidRDefault="00C61D9E" w:rsidP="004A4146">
            <w:r w:rsidRPr="00C12835">
              <w:t>використання рекомендацій</w:t>
            </w:r>
          </w:p>
          <w:p w14:paraId="54F9FBD1" w14:textId="77777777" w:rsidR="00C61D9E" w:rsidRPr="00C12835" w:rsidRDefault="00C61D9E" w:rsidP="004A4146">
            <w:r w:rsidRPr="00C12835">
              <w:t>щодо викладення інформації</w:t>
            </w:r>
          </w:p>
          <w:p w14:paraId="153E5440" w14:textId="77777777" w:rsidR="00C61D9E" w:rsidRPr="00C12835" w:rsidRDefault="00C61D9E" w:rsidP="004A4146">
            <w:r w:rsidRPr="00C12835">
              <w:t>суб’єктами владних</w:t>
            </w:r>
          </w:p>
          <w:p w14:paraId="1332CE21" w14:textId="77777777" w:rsidR="00C61D9E" w:rsidRPr="00C12835" w:rsidRDefault="00C61D9E" w:rsidP="004A4146">
            <w:r w:rsidRPr="00C12835">
              <w:t xml:space="preserve">повноважень </w:t>
            </w:r>
            <w:proofErr w:type="gramStart"/>
            <w:r w:rsidRPr="00C12835">
              <w:t>у форматах</w:t>
            </w:r>
            <w:proofErr w:type="gramEnd"/>
            <w:r w:rsidRPr="00C12835">
              <w:t>, що</w:t>
            </w:r>
          </w:p>
          <w:p w14:paraId="1F1A8847" w14:textId="77777777" w:rsidR="00C61D9E" w:rsidRPr="00C12835" w:rsidRDefault="00C61D9E" w:rsidP="004A4146">
            <w:r w:rsidRPr="00C12835">
              <w:t>забезпечують доступність її</w:t>
            </w:r>
          </w:p>
          <w:p w14:paraId="57EADFC9" w14:textId="77777777" w:rsidR="00C61D9E" w:rsidRPr="00C12835" w:rsidRDefault="00C61D9E" w:rsidP="004A4146">
            <w:r w:rsidRPr="00C12835">
              <w:t>сприйняття</w:t>
            </w:r>
          </w:p>
        </w:tc>
        <w:tc>
          <w:tcPr>
            <w:tcW w:w="2126" w:type="dxa"/>
          </w:tcPr>
          <w:p w14:paraId="6898139C" w14:textId="77777777" w:rsidR="00C61D9E" w:rsidRPr="00C12835" w:rsidRDefault="00C61D9E" w:rsidP="00EE230C">
            <w:pPr>
              <w:jc w:val="both"/>
            </w:pPr>
            <w:r w:rsidRPr="00C12835">
              <w:t>Військові адміністрації</w:t>
            </w:r>
          </w:p>
          <w:p w14:paraId="2D352F99" w14:textId="77777777" w:rsidR="00C61D9E" w:rsidRPr="00C12835" w:rsidRDefault="00C61D9E" w:rsidP="00EE230C">
            <w:pPr>
              <w:jc w:val="both"/>
            </w:pPr>
            <w:r w:rsidRPr="00C12835">
              <w:t>населених пунктів</w:t>
            </w:r>
          </w:p>
          <w:p w14:paraId="6C6FD7F2" w14:textId="77777777" w:rsidR="00C61D9E" w:rsidRPr="00C12835" w:rsidRDefault="00C61D9E" w:rsidP="00EE230C">
            <w:pPr>
              <w:jc w:val="both"/>
            </w:pPr>
            <w:r w:rsidRPr="00C12835">
              <w:t>деокупованих</w:t>
            </w:r>
          </w:p>
          <w:p w14:paraId="19BC572D" w14:textId="77777777" w:rsidR="00C61D9E" w:rsidRPr="00C12835" w:rsidRDefault="00C61D9E" w:rsidP="00EE230C">
            <w:pPr>
              <w:jc w:val="both"/>
            </w:pPr>
            <w:r w:rsidRPr="00C12835">
              <w:t>територіальних громад</w:t>
            </w:r>
          </w:p>
          <w:p w14:paraId="6969215A" w14:textId="77777777" w:rsidR="00C61D9E" w:rsidRPr="00C12835" w:rsidRDefault="00C61D9E" w:rsidP="00EE230C">
            <w:pPr>
              <w:jc w:val="both"/>
            </w:pPr>
            <w:r w:rsidRPr="00C12835">
              <w:t>(за згодою)</w:t>
            </w:r>
          </w:p>
        </w:tc>
        <w:tc>
          <w:tcPr>
            <w:tcW w:w="1134" w:type="dxa"/>
          </w:tcPr>
          <w:p w14:paraId="013168E5" w14:textId="77777777" w:rsidR="00C61D9E" w:rsidRPr="00C12835" w:rsidRDefault="00C61D9E" w:rsidP="00EE230C">
            <w:pPr>
              <w:jc w:val="center"/>
            </w:pPr>
            <w:r w:rsidRPr="00C12835">
              <w:t>Грудень</w:t>
            </w:r>
          </w:p>
          <w:p w14:paraId="5F91BB95" w14:textId="77777777" w:rsidR="00C61D9E" w:rsidRPr="00C12835" w:rsidRDefault="00C61D9E" w:rsidP="00EE230C">
            <w:pPr>
              <w:jc w:val="center"/>
            </w:pPr>
            <w:r w:rsidRPr="00C12835">
              <w:t>2026 року</w:t>
            </w:r>
          </w:p>
          <w:p w14:paraId="74D62B47" w14:textId="77777777" w:rsidR="00C61D9E" w:rsidRPr="00C12835" w:rsidRDefault="00C61D9E" w:rsidP="004A4146"/>
        </w:tc>
        <w:tc>
          <w:tcPr>
            <w:tcW w:w="993" w:type="dxa"/>
          </w:tcPr>
          <w:p w14:paraId="57473A87" w14:textId="77777777" w:rsidR="00C61D9E" w:rsidRPr="00C12835" w:rsidRDefault="00C61D9E" w:rsidP="004A4146"/>
        </w:tc>
        <w:tc>
          <w:tcPr>
            <w:tcW w:w="1417" w:type="dxa"/>
          </w:tcPr>
          <w:p w14:paraId="629D3112" w14:textId="77777777" w:rsidR="00C61D9E" w:rsidRPr="00C12835" w:rsidRDefault="00C61D9E" w:rsidP="004A4146">
            <w:r w:rsidRPr="00C12835">
              <w:t>Виконується</w:t>
            </w:r>
          </w:p>
        </w:tc>
        <w:tc>
          <w:tcPr>
            <w:tcW w:w="7938" w:type="dxa"/>
          </w:tcPr>
          <w:p w14:paraId="43706C2F" w14:textId="77777777" w:rsidR="00C61D9E" w:rsidRPr="00C12835" w:rsidRDefault="00C61D9E" w:rsidP="008A3713">
            <w:pPr>
              <w:jc w:val="both"/>
              <w:rPr>
                <w:lang w:val="uk-UA"/>
              </w:rPr>
            </w:pPr>
            <w:r w:rsidRPr="00C12835">
              <w:rPr>
                <w:lang w:val="uk-UA"/>
              </w:rPr>
              <w:t xml:space="preserve">Інформаційні матеріали публікуються із дотриманням рекомендацій, схвалених розпорядженням КМУ </w:t>
            </w:r>
            <w:r w:rsidR="00217EC7" w:rsidRPr="00C12835">
              <w:rPr>
                <w:lang w:val="uk-UA"/>
              </w:rPr>
              <w:t xml:space="preserve">від 17 листопада 2023 року </w:t>
            </w:r>
            <w:r w:rsidRPr="00C12835">
              <w:rPr>
                <w:lang w:val="uk-UA"/>
              </w:rPr>
              <w:t>№ 1046-р «Про схвалення рекомендацій щодо викладення інформації суб’єктами владних повноважень у форматах, що забезпечують доступність її сприйняття».</w:t>
            </w:r>
          </w:p>
          <w:p w14:paraId="4AF32F73" w14:textId="77777777" w:rsidR="00C61D9E" w:rsidRPr="00793E50" w:rsidRDefault="00C61D9E" w:rsidP="009533BA">
            <w:pPr>
              <w:jc w:val="both"/>
              <w:rPr>
                <w:lang w:val="uk-UA"/>
              </w:rPr>
            </w:pPr>
            <w:r w:rsidRPr="00C12835">
              <w:rPr>
                <w:lang w:val="uk-UA"/>
              </w:rPr>
              <w:t xml:space="preserve">У Високопільській </w:t>
            </w:r>
            <w:r w:rsidR="00793E50">
              <w:rPr>
                <w:lang w:val="uk-UA"/>
              </w:rPr>
              <w:t>ТГ</w:t>
            </w:r>
            <w:r w:rsidRPr="00C12835">
              <w:rPr>
                <w:lang w:val="uk-UA"/>
              </w:rPr>
              <w:t xml:space="preserve"> матеріали на сайті військової адміністрації викладаються у форматах, що забезпечують доступність їх сприйняття, з використанням рекомендованих видів та розмірів шрифтів, методом простої мови та легкого читання, є версія для людей із порушенням зору</w:t>
            </w:r>
            <w:r w:rsidR="00793E50">
              <w:rPr>
                <w:lang w:val="uk-UA"/>
              </w:rPr>
              <w:t xml:space="preserve">. </w:t>
            </w:r>
            <w:r w:rsidR="00793E50" w:rsidRPr="006F65B5">
              <w:rPr>
                <w:lang w:val="uk-UA"/>
              </w:rPr>
              <w:t xml:space="preserve">На сайті ЦНАП доступні налаштування розміру тексту, кольору та </w:t>
            </w:r>
            <w:r w:rsidR="00793E50" w:rsidRPr="00793E50">
              <w:rPr>
                <w:lang w:val="uk-UA"/>
              </w:rPr>
              <w:t xml:space="preserve">підкреслення посилань. </w:t>
            </w:r>
            <w:r w:rsidRPr="00793E50">
              <w:fldChar w:fldCharType="begin"/>
            </w:r>
            <w:r w:rsidRPr="00793E50">
              <w:instrText>HYPERLINK</w:instrText>
            </w:r>
            <w:r w:rsidRPr="00793E50">
              <w:rPr>
                <w:lang w:val="uk-UA"/>
              </w:rPr>
              <w:instrText xml:space="preserve"> "</w:instrText>
            </w:r>
            <w:r w:rsidRPr="00793E50">
              <w:instrText>https</w:instrText>
            </w:r>
            <w:r w:rsidRPr="00793E50">
              <w:rPr>
                <w:lang w:val="uk-UA"/>
              </w:rPr>
              <w:instrText>://</w:instrText>
            </w:r>
            <w:r w:rsidRPr="00793E50">
              <w:instrText>kronau</w:instrText>
            </w:r>
            <w:r w:rsidRPr="00793E50">
              <w:rPr>
                <w:lang w:val="uk-UA"/>
              </w:rPr>
              <w:instrText>.</w:instrText>
            </w:r>
            <w:r w:rsidRPr="00793E50">
              <w:instrText>gov</w:instrText>
            </w:r>
            <w:r w:rsidRPr="00793E50">
              <w:rPr>
                <w:lang w:val="uk-UA"/>
              </w:rPr>
              <w:instrText>.</w:instrText>
            </w:r>
            <w:r w:rsidRPr="00793E50">
              <w:instrText>ua</w:instrText>
            </w:r>
            <w:r w:rsidRPr="00793E50">
              <w:rPr>
                <w:lang w:val="uk-UA"/>
              </w:rPr>
              <w:instrText>/"</w:instrText>
            </w:r>
            <w:r w:rsidRPr="00793E50">
              <w:fldChar w:fldCharType="separate"/>
            </w:r>
            <w:r w:rsidRPr="00793E50">
              <w:rPr>
                <w:rStyle w:val="a5"/>
              </w:rPr>
              <w:t>https</w:t>
            </w:r>
            <w:r w:rsidRPr="00793E50">
              <w:rPr>
                <w:rStyle w:val="a5"/>
                <w:lang w:val="uk-UA"/>
              </w:rPr>
              <w:t>://</w:t>
            </w:r>
            <w:r w:rsidRPr="00793E50">
              <w:rPr>
                <w:rStyle w:val="a5"/>
              </w:rPr>
              <w:t>kronau</w:t>
            </w:r>
            <w:r w:rsidRPr="00793E50">
              <w:rPr>
                <w:rStyle w:val="a5"/>
                <w:lang w:val="uk-UA"/>
              </w:rPr>
              <w:t>.</w:t>
            </w:r>
            <w:r w:rsidRPr="00793E50">
              <w:rPr>
                <w:rStyle w:val="a5"/>
              </w:rPr>
              <w:t>gov</w:t>
            </w:r>
            <w:r w:rsidRPr="00793E50">
              <w:rPr>
                <w:rStyle w:val="a5"/>
                <w:lang w:val="uk-UA"/>
              </w:rPr>
              <w:t>.</w:t>
            </w:r>
            <w:r w:rsidRPr="00793E50">
              <w:rPr>
                <w:rStyle w:val="a5"/>
              </w:rPr>
              <w:t>ua</w:t>
            </w:r>
            <w:r w:rsidRPr="00793E50">
              <w:rPr>
                <w:rStyle w:val="a5"/>
                <w:lang w:val="uk-UA"/>
              </w:rPr>
              <w:t>/</w:t>
            </w:r>
            <w:r w:rsidRPr="00793E50">
              <w:fldChar w:fldCharType="end"/>
            </w:r>
            <w:r w:rsidRPr="00793E50">
              <w:rPr>
                <w:lang w:val="uk-UA"/>
              </w:rPr>
              <w:t>.</w:t>
            </w:r>
          </w:p>
          <w:p w14:paraId="6E702997" w14:textId="77777777" w:rsidR="00793E50" w:rsidRPr="00793E50" w:rsidRDefault="00793E50" w:rsidP="00793E50">
            <w:pPr>
              <w:jc w:val="both"/>
              <w:rPr>
                <w:lang w:val="uk-UA"/>
              </w:rPr>
            </w:pPr>
            <w:r w:rsidRPr="00793E50">
              <w:rPr>
                <w:lang w:val="uk-UA"/>
              </w:rPr>
              <w:t xml:space="preserve">У Борозенській ТГ </w:t>
            </w:r>
            <w:r w:rsidRPr="00793E50">
              <w:rPr>
                <w:rFonts w:eastAsia="Cambria"/>
                <w:color w:val="000000"/>
                <w:lang w:val="uk-UA"/>
              </w:rPr>
              <w:t>матеріали на сайтах військової адміністрації викладаються у форматах</w:t>
            </w:r>
            <w:r w:rsidR="00217EC7">
              <w:rPr>
                <w:rFonts w:eastAsia="Cambria"/>
                <w:color w:val="000000"/>
                <w:lang w:val="uk-UA"/>
              </w:rPr>
              <w:t>,</w:t>
            </w:r>
            <w:r w:rsidRPr="00793E50">
              <w:rPr>
                <w:rFonts w:eastAsia="Cambria"/>
                <w:color w:val="000000"/>
                <w:lang w:val="uk-UA"/>
              </w:rPr>
              <w:t xml:space="preserve"> </w:t>
            </w:r>
            <w:r w:rsidRPr="00793E50">
              <w:rPr>
                <w:lang w:val="uk-UA"/>
              </w:rPr>
              <w:t>що забезпечують доступність її сприйняття</w:t>
            </w:r>
            <w:r w:rsidRPr="00793E50">
              <w:rPr>
                <w:rFonts w:eastAsia="Cambria"/>
                <w:color w:val="000000"/>
                <w:lang w:val="uk-UA"/>
              </w:rPr>
              <w:t xml:space="preserve">, є версія для людей із порушенням зору : </w:t>
            </w:r>
            <w:hyperlink r:id="rId141" w:history="1">
              <w:r w:rsidRPr="00793E50">
                <w:rPr>
                  <w:rStyle w:val="a5"/>
                  <w:rFonts w:eastAsia="Cambria"/>
                </w:rPr>
                <w:t>https</w:t>
              </w:r>
              <w:r w:rsidRPr="00793E50">
                <w:rPr>
                  <w:rStyle w:val="a5"/>
                  <w:rFonts w:eastAsia="Cambria"/>
                  <w:lang w:val="uk-UA"/>
                </w:rPr>
                <w:t>://</w:t>
              </w:r>
              <w:r w:rsidRPr="00793E50">
                <w:rPr>
                  <w:rStyle w:val="a5"/>
                  <w:rFonts w:eastAsia="Cambria"/>
                </w:rPr>
                <w:t>borozenska</w:t>
              </w:r>
              <w:r w:rsidRPr="00793E50">
                <w:rPr>
                  <w:rStyle w:val="a5"/>
                  <w:rFonts w:eastAsia="Cambria"/>
                  <w:lang w:val="uk-UA"/>
                </w:rPr>
                <w:t>-</w:t>
              </w:r>
              <w:r w:rsidRPr="00793E50">
                <w:rPr>
                  <w:rStyle w:val="a5"/>
                  <w:rFonts w:eastAsia="Cambria"/>
                </w:rPr>
                <w:t>gromada</w:t>
              </w:r>
              <w:r w:rsidRPr="00793E50">
                <w:rPr>
                  <w:rStyle w:val="a5"/>
                  <w:rFonts w:eastAsia="Cambria"/>
                  <w:lang w:val="uk-UA"/>
                </w:rPr>
                <w:t>.</w:t>
              </w:r>
              <w:r w:rsidRPr="00793E50">
                <w:rPr>
                  <w:rStyle w:val="a5"/>
                  <w:rFonts w:eastAsia="Cambria"/>
                </w:rPr>
                <w:t>gov</w:t>
              </w:r>
              <w:r w:rsidRPr="00793E50">
                <w:rPr>
                  <w:rStyle w:val="a5"/>
                  <w:rFonts w:eastAsia="Cambria"/>
                  <w:lang w:val="uk-UA"/>
                </w:rPr>
                <w:t>.</w:t>
              </w:r>
              <w:r w:rsidRPr="00793E50">
                <w:rPr>
                  <w:rStyle w:val="a5"/>
                  <w:rFonts w:eastAsia="Cambria"/>
                </w:rPr>
                <w:t>ua</w:t>
              </w:r>
              <w:r w:rsidRPr="00793E50">
                <w:rPr>
                  <w:rStyle w:val="a5"/>
                  <w:rFonts w:eastAsia="Cambria"/>
                  <w:lang w:val="uk-UA"/>
                </w:rPr>
                <w:t>/</w:t>
              </w:r>
            </w:hyperlink>
            <w:r w:rsidRPr="00793E50">
              <w:rPr>
                <w:lang w:val="uk-UA"/>
              </w:rPr>
              <w:t>.</w:t>
            </w:r>
          </w:p>
          <w:p w14:paraId="5FF86563" w14:textId="77777777" w:rsidR="00793E50" w:rsidRPr="00C12835" w:rsidRDefault="00793E50" w:rsidP="009533BA">
            <w:pPr>
              <w:jc w:val="both"/>
              <w:rPr>
                <w:lang w:val="uk-UA"/>
              </w:rPr>
            </w:pPr>
            <w:r w:rsidRPr="00793E50">
              <w:rPr>
                <w:lang w:val="uk-UA"/>
              </w:rPr>
              <w:t>У Новокаховській ТГ і</w:t>
            </w:r>
            <w:r w:rsidRPr="00793E50">
              <w:rPr>
                <w:shd w:val="clear" w:color="auto" w:fill="FFFFFF"/>
                <w:lang w:val="uk-UA"/>
              </w:rPr>
              <w:t xml:space="preserve">нформаційні матеріали публікуються із дотриманням рекомендацій, схвалених розпорядженням </w:t>
            </w:r>
            <w:r w:rsidR="00217EC7" w:rsidRPr="00793E50">
              <w:rPr>
                <w:shd w:val="clear" w:color="auto" w:fill="FFFFFF"/>
                <w:lang w:val="uk-UA"/>
              </w:rPr>
              <w:t xml:space="preserve">від 17 листопада 2023 року </w:t>
            </w:r>
            <w:r w:rsidRPr="00793E50">
              <w:rPr>
                <w:shd w:val="clear" w:color="auto" w:fill="FFFFFF"/>
                <w:lang w:val="uk-UA"/>
              </w:rPr>
              <w:t>КМУ № 1046-р «</w:t>
            </w:r>
            <w:r w:rsidRPr="00793E50">
              <w:rPr>
                <w:bCs/>
                <w:shd w:val="clear" w:color="auto" w:fill="FFFFFF"/>
                <w:lang w:val="uk-UA"/>
              </w:rPr>
              <w:t>Про схвалення рекомендацій щодо викладення інформації суб’єктами владних повноважень у форматах, що забезпечують доступність її</w:t>
            </w:r>
            <w:r>
              <w:rPr>
                <w:bCs/>
                <w:shd w:val="clear" w:color="auto" w:fill="FFFFFF"/>
                <w:lang w:val="uk-UA"/>
              </w:rPr>
              <w:t xml:space="preserve"> </w:t>
            </w:r>
            <w:r w:rsidRPr="00793E50">
              <w:rPr>
                <w:bCs/>
                <w:shd w:val="clear" w:color="auto" w:fill="FFFFFF"/>
                <w:lang w:val="uk-UA"/>
              </w:rPr>
              <w:t>сприйняття».</w:t>
            </w:r>
          </w:p>
        </w:tc>
      </w:tr>
      <w:tr w:rsidR="00491A9C" w:rsidRPr="006C3C39" w14:paraId="4C71CB93" w14:textId="77777777" w:rsidTr="002C2DD4">
        <w:tc>
          <w:tcPr>
            <w:tcW w:w="1951" w:type="dxa"/>
          </w:tcPr>
          <w:p w14:paraId="2B366932" w14:textId="77777777" w:rsidR="00491A9C" w:rsidRPr="00C262D6" w:rsidRDefault="00491A9C" w:rsidP="008A3713">
            <w:pPr>
              <w:ind w:right="-43"/>
              <w:rPr>
                <w:lang w:val="uk-UA"/>
              </w:rPr>
            </w:pPr>
            <w:r w:rsidRPr="00AF2AD6">
              <w:rPr>
                <w:lang w:val="uk-UA"/>
              </w:rPr>
              <w:t xml:space="preserve">2) </w:t>
            </w:r>
            <w:r w:rsidR="00EE230C" w:rsidRPr="00C12835">
              <w:rPr>
                <w:lang w:val="uk-UA"/>
              </w:rPr>
              <w:t>З</w:t>
            </w:r>
            <w:r w:rsidRPr="00AF2AD6">
              <w:rPr>
                <w:lang w:val="uk-UA"/>
              </w:rPr>
              <w:t xml:space="preserve">абезпечити вжиття заходів щодо викладення інформації суб’єктами владних повноважень у форматах, що </w:t>
            </w:r>
            <w:r w:rsidRPr="00AF2AD6">
              <w:rPr>
                <w:lang w:val="uk-UA"/>
              </w:rPr>
              <w:lastRenderedPageBreak/>
              <w:t>забезпечують доступність її сприйняття відповідно до результатів проведеного моніторингу</w:t>
            </w:r>
          </w:p>
        </w:tc>
        <w:tc>
          <w:tcPr>
            <w:tcW w:w="2126" w:type="dxa"/>
          </w:tcPr>
          <w:p w14:paraId="616E6360" w14:textId="77777777" w:rsidR="00491A9C" w:rsidRPr="00AF2AD6" w:rsidRDefault="00491A9C" w:rsidP="004A4146">
            <w:pPr>
              <w:rPr>
                <w:lang w:val="uk-UA"/>
              </w:rPr>
            </w:pPr>
            <w:r w:rsidRPr="00AF2AD6">
              <w:rPr>
                <w:lang w:val="uk-UA"/>
              </w:rPr>
              <w:lastRenderedPageBreak/>
              <w:t xml:space="preserve">Управління містобудування та архітектури обласної державної адміністрації, упраління внутрішньої та </w:t>
            </w:r>
            <w:r w:rsidRPr="00AF2AD6">
              <w:rPr>
                <w:lang w:val="uk-UA"/>
              </w:rPr>
              <w:lastRenderedPageBreak/>
              <w:t>інформаційної політики обласної державної адміністрації</w:t>
            </w:r>
          </w:p>
        </w:tc>
        <w:tc>
          <w:tcPr>
            <w:tcW w:w="1134" w:type="dxa"/>
          </w:tcPr>
          <w:p w14:paraId="62E74D43" w14:textId="77777777" w:rsidR="00491A9C" w:rsidRPr="00C12835" w:rsidRDefault="00491A9C" w:rsidP="00EE230C">
            <w:pPr>
              <w:jc w:val="center"/>
            </w:pPr>
            <w:r w:rsidRPr="00C12835">
              <w:lastRenderedPageBreak/>
              <w:t>Грудень</w:t>
            </w:r>
          </w:p>
          <w:p w14:paraId="5E8BF90D" w14:textId="77777777" w:rsidR="00491A9C" w:rsidRPr="00C12835" w:rsidRDefault="00174EAE" w:rsidP="00EE230C">
            <w:pPr>
              <w:jc w:val="center"/>
            </w:pPr>
            <w:r w:rsidRPr="00C12835">
              <w:t>2026</w:t>
            </w:r>
            <w:r w:rsidR="00491A9C" w:rsidRPr="00C12835">
              <w:t xml:space="preserve"> року</w:t>
            </w:r>
          </w:p>
          <w:p w14:paraId="3ADE4F46" w14:textId="77777777" w:rsidR="00491A9C" w:rsidRPr="00C12835" w:rsidRDefault="00491A9C" w:rsidP="004A4146"/>
        </w:tc>
        <w:tc>
          <w:tcPr>
            <w:tcW w:w="993" w:type="dxa"/>
          </w:tcPr>
          <w:p w14:paraId="7D940B50" w14:textId="77777777" w:rsidR="00491A9C" w:rsidRPr="00C12835" w:rsidRDefault="00491A9C" w:rsidP="004A4146"/>
        </w:tc>
        <w:tc>
          <w:tcPr>
            <w:tcW w:w="1417" w:type="dxa"/>
          </w:tcPr>
          <w:p w14:paraId="338308EE" w14:textId="77777777" w:rsidR="00491A9C" w:rsidRPr="00C12835" w:rsidRDefault="00491A9C" w:rsidP="004A4146">
            <w:r w:rsidRPr="00C12835">
              <w:t>Викон</w:t>
            </w:r>
            <w:r w:rsidR="00174EAE" w:rsidRPr="00C12835">
              <w:t>ується</w:t>
            </w:r>
          </w:p>
        </w:tc>
        <w:tc>
          <w:tcPr>
            <w:tcW w:w="7938" w:type="dxa"/>
          </w:tcPr>
          <w:p w14:paraId="44FA5885" w14:textId="77777777" w:rsidR="00B937FB" w:rsidRPr="00B937FB" w:rsidRDefault="00174EAE" w:rsidP="00B937FB">
            <w:pPr>
              <w:jc w:val="both"/>
              <w:rPr>
                <w:lang w:val="uk-UA"/>
              </w:rPr>
            </w:pPr>
            <w:r w:rsidRPr="00C12835">
              <w:rPr>
                <w:lang w:val="uk-UA"/>
              </w:rPr>
              <w:t>На офіційних інформаційних ресурсах інформування населення здійснюється у доступному та зрозумілому форматі, з урахуванням специфіки різних вікових та соціальних груп.</w:t>
            </w:r>
          </w:p>
          <w:p w14:paraId="5322B9C9" w14:textId="77777777" w:rsidR="00B937FB" w:rsidRPr="00B937FB" w:rsidRDefault="00B937FB" w:rsidP="00B937FB">
            <w:pPr>
              <w:pStyle w:val="af0"/>
              <w:jc w:val="both"/>
              <w:rPr>
                <w:rFonts w:ascii="Times New Roman" w:eastAsia="MS Mincho" w:hAnsi="Times New Roman"/>
                <w:sz w:val="20"/>
                <w:lang w:eastAsia="ja-JP"/>
              </w:rPr>
            </w:pPr>
            <w:r w:rsidRPr="00B937FB">
              <w:rPr>
                <w:rFonts w:ascii="Times New Roman" w:eastAsia="MS Mincho" w:hAnsi="Times New Roman"/>
                <w:sz w:val="20"/>
                <w:lang w:eastAsia="ja-JP"/>
              </w:rPr>
              <w:t>Новокаховською міською військовою адміністрацією вживаються заходи щодо розміщення важливої інформації на головній сторінці офіційного сайту зрозумілою мовою, у форматі легкого читання, з  використання піктограм, простих слів, коротких речень, зрозумілих прикладів, що забезпечує доступність її сприйняття.</w:t>
            </w:r>
          </w:p>
          <w:p w14:paraId="763E3B31" w14:textId="77777777" w:rsidR="00491A9C" w:rsidRPr="00C12835" w:rsidRDefault="00491A9C" w:rsidP="00EE230C">
            <w:pPr>
              <w:rPr>
                <w:lang w:val="uk-UA"/>
              </w:rPr>
            </w:pPr>
          </w:p>
        </w:tc>
      </w:tr>
      <w:tr w:rsidR="003E1C4F" w:rsidRPr="00ED51E9" w14:paraId="12E102FE" w14:textId="77777777" w:rsidTr="002C2DD4">
        <w:tc>
          <w:tcPr>
            <w:tcW w:w="15559" w:type="dxa"/>
            <w:gridSpan w:val="6"/>
          </w:tcPr>
          <w:p w14:paraId="449B9B25" w14:textId="77777777" w:rsidR="003E1C4F" w:rsidRPr="00C12835" w:rsidRDefault="003E1C4F" w:rsidP="00EE230C">
            <w:pPr>
              <w:jc w:val="center"/>
              <w:rPr>
                <w:b/>
                <w:bCs/>
              </w:rPr>
            </w:pPr>
            <w:r w:rsidRPr="00C12835">
              <w:rPr>
                <w:b/>
                <w:bCs/>
              </w:rPr>
              <w:lastRenderedPageBreak/>
              <w:t>Завдання 13. Підвищення обізнаності персоналу органів виконавчої влади та органів місцевого самоврядування про важливість доступності</w:t>
            </w:r>
          </w:p>
          <w:p w14:paraId="209BC4FE" w14:textId="77777777" w:rsidR="003E1C4F" w:rsidRPr="00C12835" w:rsidRDefault="003E1C4F" w:rsidP="00EE230C">
            <w:pPr>
              <w:jc w:val="center"/>
            </w:pPr>
            <w:r w:rsidRPr="00C12835">
              <w:rPr>
                <w:b/>
                <w:bCs/>
              </w:rPr>
              <w:t>та рівних можливостей для людей з різними комунікативними порушеннями</w:t>
            </w:r>
          </w:p>
        </w:tc>
      </w:tr>
      <w:tr w:rsidR="00491A9C" w:rsidRPr="008B3F92" w14:paraId="6229429B" w14:textId="77777777" w:rsidTr="002C2DD4">
        <w:tc>
          <w:tcPr>
            <w:tcW w:w="1951" w:type="dxa"/>
          </w:tcPr>
          <w:p w14:paraId="5D3C7F06" w14:textId="77777777" w:rsidR="00491A9C" w:rsidRPr="00C12835" w:rsidRDefault="00CB06F1" w:rsidP="004A4146">
            <w:r w:rsidRPr="00C12835">
              <w:t xml:space="preserve">2) </w:t>
            </w:r>
            <w:r w:rsidR="00491A9C" w:rsidRPr="00C12835">
              <w:t xml:space="preserve"> </w:t>
            </w:r>
            <w:r w:rsidR="00C00F8E" w:rsidRPr="00C12835">
              <w:rPr>
                <w:lang w:val="uk-UA"/>
              </w:rPr>
              <w:t>З</w:t>
            </w:r>
            <w:r w:rsidR="00491A9C" w:rsidRPr="00C12835">
              <w:t>абезпечити</w:t>
            </w:r>
          </w:p>
          <w:p w14:paraId="74E1DE38" w14:textId="77777777" w:rsidR="00491A9C" w:rsidRPr="00C12835" w:rsidRDefault="00491A9C" w:rsidP="004A4146">
            <w:r w:rsidRPr="00C12835">
              <w:t>проведення навчання</w:t>
            </w:r>
            <w:r w:rsidR="008A3713" w:rsidRPr="00C12835">
              <w:rPr>
                <w:lang w:val="uk-UA"/>
              </w:rPr>
              <w:t xml:space="preserve"> </w:t>
            </w:r>
            <w:r w:rsidRPr="00C12835">
              <w:t>державних службовців</w:t>
            </w:r>
            <w:r w:rsidR="008A3713" w:rsidRPr="00C12835">
              <w:rPr>
                <w:lang w:val="uk-UA"/>
              </w:rPr>
              <w:t xml:space="preserve"> </w:t>
            </w:r>
            <w:r w:rsidRPr="00C12835">
              <w:t>та посадових осіб</w:t>
            </w:r>
          </w:p>
          <w:p w14:paraId="181710C5" w14:textId="77777777" w:rsidR="00491A9C" w:rsidRPr="00C12835" w:rsidRDefault="00491A9C" w:rsidP="004A4146">
            <w:r w:rsidRPr="00C12835">
              <w:t>місцевого</w:t>
            </w:r>
          </w:p>
          <w:p w14:paraId="47EB03F2" w14:textId="77777777" w:rsidR="00491A9C" w:rsidRPr="00C12835" w:rsidRDefault="00491A9C" w:rsidP="004A4146">
            <w:r w:rsidRPr="00C12835">
              <w:t>самоврядування з</w:t>
            </w:r>
          </w:p>
          <w:p w14:paraId="1E034577" w14:textId="77777777" w:rsidR="00491A9C" w:rsidRPr="00C12835" w:rsidRDefault="00491A9C" w:rsidP="004A4146">
            <w:r w:rsidRPr="00C12835">
              <w:t>питань створення</w:t>
            </w:r>
          </w:p>
          <w:p w14:paraId="7E8CA4F1" w14:textId="77777777" w:rsidR="00491A9C" w:rsidRPr="00C12835" w:rsidRDefault="00491A9C" w:rsidP="004A4146">
            <w:r w:rsidRPr="00C12835">
              <w:t>безбар’єрного простору</w:t>
            </w:r>
          </w:p>
        </w:tc>
        <w:tc>
          <w:tcPr>
            <w:tcW w:w="2126" w:type="dxa"/>
          </w:tcPr>
          <w:p w14:paraId="74A0B306" w14:textId="77777777" w:rsidR="00491A9C" w:rsidRPr="00C12835" w:rsidRDefault="00491A9C" w:rsidP="004A4146">
            <w:r w:rsidRPr="00C12835">
              <w:t>Військові адміністрації</w:t>
            </w:r>
          </w:p>
          <w:p w14:paraId="5400E896" w14:textId="77777777" w:rsidR="00491A9C" w:rsidRPr="00C12835" w:rsidRDefault="00491A9C" w:rsidP="004A4146">
            <w:r w:rsidRPr="00C12835">
              <w:t>населених пунктів</w:t>
            </w:r>
          </w:p>
          <w:p w14:paraId="41E7A2A0" w14:textId="77777777" w:rsidR="00491A9C" w:rsidRPr="00C12835" w:rsidRDefault="00491A9C" w:rsidP="004A4146">
            <w:r w:rsidRPr="00C12835">
              <w:t>деокупованих</w:t>
            </w:r>
          </w:p>
          <w:p w14:paraId="6E56AFAF" w14:textId="77777777" w:rsidR="00491A9C" w:rsidRPr="00C12835" w:rsidRDefault="00491A9C" w:rsidP="004A4146">
            <w:r w:rsidRPr="00C12835">
              <w:t>територіальних громад</w:t>
            </w:r>
          </w:p>
          <w:p w14:paraId="0E9ECB6E" w14:textId="77777777" w:rsidR="00491A9C" w:rsidRPr="00C12835" w:rsidRDefault="00491A9C" w:rsidP="004A4146">
            <w:r w:rsidRPr="00C12835">
              <w:t>(за згодою)</w:t>
            </w:r>
          </w:p>
        </w:tc>
        <w:tc>
          <w:tcPr>
            <w:tcW w:w="1134" w:type="dxa"/>
          </w:tcPr>
          <w:p w14:paraId="7CEF025D" w14:textId="77777777" w:rsidR="00491A9C" w:rsidRPr="00C12835" w:rsidRDefault="00491A9C" w:rsidP="00C00F8E">
            <w:pPr>
              <w:jc w:val="center"/>
            </w:pPr>
            <w:r w:rsidRPr="00C12835">
              <w:t>Грудень</w:t>
            </w:r>
          </w:p>
          <w:p w14:paraId="783AADF5" w14:textId="77777777" w:rsidR="00491A9C" w:rsidRPr="00C12835" w:rsidRDefault="00F1191E" w:rsidP="00C00F8E">
            <w:pPr>
              <w:jc w:val="center"/>
            </w:pPr>
            <w:r w:rsidRPr="00C12835">
              <w:t>2026</w:t>
            </w:r>
            <w:r w:rsidR="00491A9C" w:rsidRPr="00C12835">
              <w:t xml:space="preserve"> року</w:t>
            </w:r>
          </w:p>
          <w:p w14:paraId="7E3079B9" w14:textId="77777777" w:rsidR="00491A9C" w:rsidRPr="00C12835" w:rsidRDefault="00491A9C" w:rsidP="004A4146"/>
        </w:tc>
        <w:tc>
          <w:tcPr>
            <w:tcW w:w="993" w:type="dxa"/>
          </w:tcPr>
          <w:p w14:paraId="24BAB9CD" w14:textId="77777777" w:rsidR="00491A9C" w:rsidRPr="00C12835" w:rsidRDefault="00491A9C" w:rsidP="004A4146"/>
        </w:tc>
        <w:tc>
          <w:tcPr>
            <w:tcW w:w="1417" w:type="dxa"/>
          </w:tcPr>
          <w:p w14:paraId="2A76B03C" w14:textId="77777777" w:rsidR="00491A9C" w:rsidRPr="00C12835" w:rsidRDefault="00EA2F78" w:rsidP="004A4146">
            <w:pPr>
              <w:rPr>
                <w:lang w:val="uk-UA"/>
              </w:rPr>
            </w:pPr>
            <w:r w:rsidRPr="00C12835">
              <w:rPr>
                <w:lang w:val="uk-UA"/>
              </w:rPr>
              <w:t>Виконано</w:t>
            </w:r>
          </w:p>
        </w:tc>
        <w:tc>
          <w:tcPr>
            <w:tcW w:w="7938" w:type="dxa"/>
          </w:tcPr>
          <w:p w14:paraId="2653C192" w14:textId="77777777" w:rsidR="003B2A7A" w:rsidRPr="00731693" w:rsidRDefault="003B2A7A" w:rsidP="003B2A7A">
            <w:pPr>
              <w:jc w:val="both"/>
              <w:rPr>
                <w:lang w:val="uk-UA"/>
              </w:rPr>
            </w:pPr>
            <w:r w:rsidRPr="00731693">
              <w:rPr>
                <w:lang w:val="uk-UA"/>
              </w:rPr>
              <w:t>Херсонським регіональним центром</w:t>
            </w:r>
            <w:r w:rsidR="00F166D9" w:rsidRPr="00731693">
              <w:rPr>
                <w:lang w:val="uk-UA"/>
              </w:rPr>
              <w:t xml:space="preserve"> підвищення кваліфікації</w:t>
            </w:r>
            <w:r w:rsidRPr="00731693">
              <w:rPr>
                <w:lang w:val="uk-UA"/>
              </w:rPr>
              <w:t xml:space="preserve"> ХОДА проводиться навчання державних службовців та посадових осіб місцевого самоврядування з питань створення безбар’єрного простору. До навчальних програм включено розкриття модулів щодо «Забезпечення прав та інтересів осіб з інвалідністю відповідно до Конвенції про права осіб з інвалідністю та самоврядування з питань створення безбар’єрного простору законодавства України. Національна стратегія із створення безбар’єрного простору в Україні на період до 2030 року» та «Забезпечення створення безбар’єрного простору на засадах рівності, недискримінації, доступності та інклюзії. </w:t>
            </w:r>
          </w:p>
          <w:p w14:paraId="7635B45C" w14:textId="77777777" w:rsidR="00520E99" w:rsidRPr="00731693" w:rsidRDefault="00945E34" w:rsidP="003B2A7A">
            <w:pPr>
              <w:jc w:val="both"/>
              <w:rPr>
                <w:lang w:val="uk-UA"/>
              </w:rPr>
            </w:pPr>
            <w:r w:rsidRPr="00731693">
              <w:rPr>
                <w:lang w:val="uk-UA"/>
              </w:rPr>
              <w:t>В</w:t>
            </w:r>
            <w:r w:rsidR="00520E99" w:rsidRPr="00731693">
              <w:rPr>
                <w:lang w:val="uk-UA"/>
              </w:rPr>
              <w:t xml:space="preserve">ідповідно до плану-графіку підвищення кваліфікації на 2026 року, </w:t>
            </w:r>
            <w:r w:rsidRPr="00731693">
              <w:rPr>
                <w:lang w:val="uk-UA"/>
              </w:rPr>
              <w:t xml:space="preserve">за три квартали               2026 року </w:t>
            </w:r>
            <w:r w:rsidR="00520E99" w:rsidRPr="00731693">
              <w:rPr>
                <w:lang w:val="uk-UA"/>
              </w:rPr>
              <w:t>державні службовці апарату, структурних підрозділів Херсонської обласної державної адміністрації та державні службовці районних державних адміністрацій Херсонської області пройшли навчання:</w:t>
            </w:r>
          </w:p>
          <w:p w14:paraId="055521B7" w14:textId="77777777" w:rsidR="00F166D9" w:rsidRPr="00731693" w:rsidRDefault="00520E99" w:rsidP="00520E99">
            <w:pPr>
              <w:jc w:val="both"/>
              <w:rPr>
                <w:bCs/>
                <w:lang w:val="uk-UA"/>
              </w:rPr>
            </w:pPr>
            <w:r w:rsidRPr="00731693">
              <w:rPr>
                <w:lang w:val="uk-UA"/>
              </w:rPr>
              <w:t xml:space="preserve">-у ІІІ кварталі 2026 року підвищили свій фаховий рівень </w:t>
            </w:r>
            <w:r w:rsidR="00C85BF2" w:rsidRPr="00731693">
              <w:rPr>
                <w:lang w:val="uk-UA"/>
              </w:rPr>
              <w:t>28 державних службовців</w:t>
            </w:r>
            <w:r w:rsidR="00F166D9" w:rsidRPr="00731693">
              <w:rPr>
                <w:lang w:val="uk-UA"/>
              </w:rPr>
              <w:t xml:space="preserve">, </w:t>
            </w:r>
            <w:r w:rsidR="00F166D9" w:rsidRPr="00731693">
              <w:rPr>
                <w:bCs/>
                <w:lang w:val="uk-UA"/>
              </w:rPr>
              <w:t>з них: категорії «Б» - 12 осіб, категорії «В» - 16.</w:t>
            </w:r>
          </w:p>
          <w:p w14:paraId="2DFB195C" w14:textId="77777777" w:rsidR="003B2A7A" w:rsidRPr="00731693" w:rsidRDefault="003B2A7A" w:rsidP="003B2A7A">
            <w:pPr>
              <w:jc w:val="both"/>
              <w:rPr>
                <w:lang w:val="uk-UA"/>
              </w:rPr>
            </w:pPr>
            <w:r w:rsidRPr="00731693">
              <w:rPr>
                <w:lang w:val="uk-UA"/>
              </w:rPr>
              <w:t>Також додатково до плану-графіка було проведено навчання для посадових осіб Чорнобаївської сільської ради за програмою короткострокового семінару «Забезпечення прав та інтересів осіб з інвалідністю відповідно до Конвенції про права осіб з інвалідністю та законодавства України. Національна стратегія із створення безбар’єрного</w:t>
            </w:r>
          </w:p>
          <w:p w14:paraId="1508BAE3" w14:textId="77777777" w:rsidR="003B2A7A" w:rsidRPr="00731693" w:rsidRDefault="003B2A7A" w:rsidP="00520E99">
            <w:pPr>
              <w:jc w:val="both"/>
              <w:rPr>
                <w:lang w:val="uk-UA"/>
              </w:rPr>
            </w:pPr>
            <w:r w:rsidRPr="00731693">
              <w:rPr>
                <w:lang w:val="uk-UA"/>
              </w:rPr>
              <w:t>простору в Україні на період до 2030 року»</w:t>
            </w:r>
            <w:r w:rsidR="00C85BF2" w:rsidRPr="00731693">
              <w:rPr>
                <w:lang w:val="uk-UA"/>
              </w:rPr>
              <w:t xml:space="preserve">, </w:t>
            </w:r>
            <w:r w:rsidRPr="00731693">
              <w:rPr>
                <w:lang w:val="uk-UA"/>
              </w:rPr>
              <w:t xml:space="preserve"> </w:t>
            </w:r>
            <w:r w:rsidR="00C85BF2" w:rsidRPr="00731693">
              <w:rPr>
                <w:lang w:val="uk-UA"/>
              </w:rPr>
              <w:t xml:space="preserve">підвищили свій фаховий рівень </w:t>
            </w:r>
            <w:r w:rsidRPr="00731693">
              <w:rPr>
                <w:lang w:val="uk-UA"/>
              </w:rPr>
              <w:t>- 22 посадові особи (а саме, категорії: V- 2, VI -13, VII – 7).</w:t>
            </w:r>
            <w:r w:rsidRPr="00731693">
              <w:t xml:space="preserve"> </w:t>
            </w:r>
            <w:r w:rsidRPr="00731693">
              <w:rPr>
                <w:lang w:val="uk-UA"/>
              </w:rPr>
              <w:t>Всього було проведено 3 комуніка</w:t>
            </w:r>
            <w:r w:rsidR="00217EC7">
              <w:rPr>
                <w:lang w:val="uk-UA"/>
              </w:rPr>
              <w:t>ти</w:t>
            </w:r>
            <w:r w:rsidRPr="00731693">
              <w:rPr>
                <w:lang w:val="uk-UA"/>
              </w:rPr>
              <w:t>вні заходи;</w:t>
            </w:r>
          </w:p>
          <w:p w14:paraId="0AF64F7D" w14:textId="77777777" w:rsidR="00F166D9" w:rsidRPr="00731693" w:rsidRDefault="00F166D9" w:rsidP="00F166D9">
            <w:pPr>
              <w:jc w:val="both"/>
              <w:rPr>
                <w:lang w:val="uk-UA"/>
              </w:rPr>
            </w:pPr>
            <w:r w:rsidRPr="00731693">
              <w:rPr>
                <w:lang w:val="uk-UA"/>
              </w:rPr>
              <w:t xml:space="preserve">-у ІІ кварталі 2026 року </w:t>
            </w:r>
            <w:r w:rsidRPr="00731693">
              <w:t xml:space="preserve">підвищили свій фаховий рівень </w:t>
            </w:r>
            <w:r w:rsidRPr="00731693">
              <w:rPr>
                <w:bCs/>
              </w:rPr>
              <w:t>152</w:t>
            </w:r>
            <w:r w:rsidR="009A70F5" w:rsidRPr="00731693">
              <w:rPr>
                <w:bCs/>
                <w:lang w:val="uk-UA"/>
              </w:rPr>
              <w:t xml:space="preserve"> державних </w:t>
            </w:r>
            <w:r w:rsidRPr="00731693">
              <w:rPr>
                <w:bCs/>
              </w:rPr>
              <w:t>службовц</w:t>
            </w:r>
            <w:r w:rsidR="003B2A7A" w:rsidRPr="00731693">
              <w:rPr>
                <w:bCs/>
                <w:lang w:val="uk-UA"/>
              </w:rPr>
              <w:t>я</w:t>
            </w:r>
            <w:r w:rsidRPr="00731693">
              <w:rPr>
                <w:bCs/>
              </w:rPr>
              <w:t>, з них: категорії «Б» - 63 осіб, категорії «В» - 89.</w:t>
            </w:r>
          </w:p>
          <w:p w14:paraId="26542AA8" w14:textId="77777777" w:rsidR="003B2A7A" w:rsidRDefault="003B2A7A" w:rsidP="003B2A7A">
            <w:pPr>
              <w:jc w:val="both"/>
              <w:rPr>
                <w:lang w:val="uk-UA"/>
              </w:rPr>
            </w:pPr>
            <w:r w:rsidRPr="00731693">
              <w:rPr>
                <w:lang w:val="uk-UA"/>
              </w:rPr>
              <w:t xml:space="preserve">-у </w:t>
            </w:r>
            <w:r w:rsidR="001E5D40" w:rsidRPr="00731693">
              <w:rPr>
                <w:lang w:val="uk-UA"/>
              </w:rPr>
              <w:t>І кварталі 2026 року</w:t>
            </w:r>
            <w:r w:rsidRPr="00731693">
              <w:t xml:space="preserve"> підвищили свій фаховий рівень </w:t>
            </w:r>
            <w:r w:rsidRPr="00731693">
              <w:rPr>
                <w:bCs/>
              </w:rPr>
              <w:t>44 державних службовц</w:t>
            </w:r>
            <w:r w:rsidRPr="00731693">
              <w:rPr>
                <w:bCs/>
                <w:lang w:val="uk-UA"/>
              </w:rPr>
              <w:t>я</w:t>
            </w:r>
            <w:r w:rsidRPr="00731693">
              <w:rPr>
                <w:bCs/>
              </w:rPr>
              <w:t>, з них: категорії «Б» - 19 осіб, категорії «В» - 25.</w:t>
            </w:r>
          </w:p>
          <w:p w14:paraId="05F52402" w14:textId="77777777" w:rsidR="00E71886" w:rsidRPr="00634741" w:rsidRDefault="006D5007" w:rsidP="003D6896">
            <w:pPr>
              <w:jc w:val="both"/>
              <w:rPr>
                <w:lang w:val="uk-UA"/>
              </w:rPr>
            </w:pPr>
            <w:r>
              <w:rPr>
                <w:lang w:val="uk-UA"/>
              </w:rPr>
              <w:t xml:space="preserve">Проводиться відповідне навчання з питань створення безбар’єрного простору  у територіальних громадах. </w:t>
            </w:r>
          </w:p>
          <w:p w14:paraId="28732450" w14:textId="77777777" w:rsidR="00FD3E75" w:rsidRPr="00634741" w:rsidRDefault="00FD3E75" w:rsidP="00FD3E75">
            <w:pPr>
              <w:jc w:val="both"/>
              <w:rPr>
                <w:rFonts w:eastAsia="Cambria"/>
                <w:lang w:val="uk-UA"/>
              </w:rPr>
            </w:pPr>
            <w:r w:rsidRPr="00634741">
              <w:rPr>
                <w:rFonts w:eastAsia="Cambria"/>
                <w:lang w:val="uk-UA"/>
              </w:rPr>
              <w:t xml:space="preserve">У Бериславській територіальній громаді </w:t>
            </w:r>
            <w:r w:rsidRPr="00634741">
              <w:rPr>
                <w:lang w:val="uk-UA"/>
              </w:rPr>
              <w:t>фахівці відділу соціального розвитку та захисту населення виконавчого комітету пройшли навчання з питань безбар’єрності та політики держави:</w:t>
            </w:r>
          </w:p>
          <w:p w14:paraId="6444E4C1" w14:textId="77777777" w:rsidR="00FD3E75" w:rsidRPr="00C12835" w:rsidRDefault="00FD3E75" w:rsidP="00FD3E75">
            <w:pPr>
              <w:jc w:val="both"/>
            </w:pPr>
            <w:r w:rsidRPr="00C12835">
              <w:t>-</w:t>
            </w:r>
            <w:r w:rsidR="00A325E6">
              <w:rPr>
                <w:lang w:val="uk-UA"/>
              </w:rPr>
              <w:t xml:space="preserve"> </w:t>
            </w:r>
            <w:r w:rsidRPr="00C12835">
              <w:t>«Мова: створюємо Державний стандарт безбарʼєрної мови»,</w:t>
            </w:r>
          </w:p>
          <w:p w14:paraId="4208BC32" w14:textId="77777777" w:rsidR="00FD3E75" w:rsidRPr="00C12835" w:rsidRDefault="00FD3E75" w:rsidP="00FD3E75">
            <w:pPr>
              <w:jc w:val="both"/>
            </w:pPr>
            <w:r w:rsidRPr="00C12835">
              <w:t>- «Коли майбутнє нечітке, опора -всередині»,</w:t>
            </w:r>
          </w:p>
          <w:p w14:paraId="64289C35" w14:textId="77777777" w:rsidR="00FD3E75" w:rsidRPr="00C12835" w:rsidRDefault="00FD3E75" w:rsidP="00FD3E75">
            <w:pPr>
              <w:jc w:val="both"/>
            </w:pPr>
            <w:r w:rsidRPr="00C12835">
              <w:t>- «Люди з досвідом війни. Гідність. Взаємодія»,</w:t>
            </w:r>
          </w:p>
          <w:p w14:paraId="04FD997D" w14:textId="77777777" w:rsidR="00FD3E75" w:rsidRPr="00C12835" w:rsidRDefault="00FD3E75" w:rsidP="00FD3E75">
            <w:pPr>
              <w:jc w:val="both"/>
            </w:pPr>
            <w:r w:rsidRPr="00C12835">
              <w:t>- «Персональна кібергігієна»,</w:t>
            </w:r>
          </w:p>
          <w:p w14:paraId="0FF60A09" w14:textId="77777777" w:rsidR="00FD3E75" w:rsidRPr="00C12835" w:rsidRDefault="00FD3E75" w:rsidP="00FD3E75">
            <w:pPr>
              <w:jc w:val="both"/>
            </w:pPr>
            <w:r w:rsidRPr="00C12835">
              <w:t>- «Як оформити покупку за онлайн-ваучером “Сад і город”»,</w:t>
            </w:r>
          </w:p>
          <w:p w14:paraId="6CEBA288" w14:textId="77777777" w:rsidR="00FD3E75" w:rsidRPr="00C12835" w:rsidRDefault="00FD3E75" w:rsidP="00FD3E75">
            <w:pPr>
              <w:jc w:val="both"/>
            </w:pPr>
            <w:r w:rsidRPr="00C12835">
              <w:lastRenderedPageBreak/>
              <w:t>- «Заняття з мінно вибухової небезпеки»,</w:t>
            </w:r>
          </w:p>
          <w:p w14:paraId="26C71C24" w14:textId="77777777" w:rsidR="00FD3E75" w:rsidRPr="00C12835" w:rsidRDefault="00FD3E75" w:rsidP="00FD3E75">
            <w:pPr>
              <w:jc w:val="both"/>
            </w:pPr>
            <w:r w:rsidRPr="00C12835">
              <w:t>- «Я не одна»,</w:t>
            </w:r>
          </w:p>
          <w:p w14:paraId="3F8F57BC" w14:textId="77777777" w:rsidR="00FD3E75" w:rsidRPr="00C12835" w:rsidRDefault="00FD3E75" w:rsidP="00FD3E75">
            <w:pPr>
              <w:jc w:val="both"/>
              <w:rPr>
                <w:lang w:val="uk-UA"/>
              </w:rPr>
            </w:pPr>
            <w:r w:rsidRPr="00C12835">
              <w:t>-</w:t>
            </w:r>
            <w:r w:rsidR="00A325E6">
              <w:rPr>
                <w:lang w:val="uk-UA"/>
              </w:rPr>
              <w:t xml:space="preserve"> </w:t>
            </w:r>
            <w:r w:rsidRPr="00C12835">
              <w:t>«Навчання для сімей ветеранів як фактор стійкості громади».</w:t>
            </w:r>
          </w:p>
          <w:p w14:paraId="7925AC26" w14:textId="77777777" w:rsidR="002247D9" w:rsidRPr="00C12835" w:rsidRDefault="002247D9" w:rsidP="006B20AD">
            <w:pPr>
              <w:jc w:val="both"/>
              <w:rPr>
                <w:color w:val="000000"/>
                <w:lang w:val="uk-UA"/>
              </w:rPr>
            </w:pPr>
            <w:r w:rsidRPr="00C12835">
              <w:rPr>
                <w:color w:val="000000"/>
                <w:lang w:val="uk-UA"/>
              </w:rPr>
              <w:t>Для працівників сільської ради Кочубеївської ТГ проведено пізнавальний захід на тему «Формування безбар’єрності на робочому місці в органах місцевого самоврядування».</w:t>
            </w:r>
            <w:r w:rsidR="006B20AD" w:rsidRPr="00C12835">
              <w:rPr>
                <w:color w:val="000000"/>
              </w:rPr>
              <w:t xml:space="preserve"> </w:t>
            </w:r>
            <w:r w:rsidR="000D29DD" w:rsidRPr="00C12835">
              <w:rPr>
                <w:color w:val="000000"/>
                <w:lang w:val="uk-UA"/>
              </w:rPr>
              <w:fldChar w:fldCharType="begin"/>
            </w:r>
            <w:r w:rsidR="000D29DD" w:rsidRPr="00C12835">
              <w:rPr>
                <w:color w:val="000000"/>
                <w:lang w:val="uk-UA"/>
              </w:rPr>
              <w:instrText xml:space="preserve"> HYPERLINK "https://kochubeivska-gromada.gov.ua/news/1779867504/" </w:instrText>
            </w:r>
            <w:r w:rsidR="000D29DD" w:rsidRPr="00C12835">
              <w:rPr>
                <w:color w:val="000000"/>
                <w:lang w:val="uk-UA"/>
              </w:rPr>
              <w:fldChar w:fldCharType="separate"/>
            </w:r>
            <w:r w:rsidR="000D29DD" w:rsidRPr="00C12835">
              <w:rPr>
                <w:rStyle w:val="a5"/>
                <w:lang w:val="uk-UA"/>
              </w:rPr>
              <w:t>https://kochubeivska-gromada.gov.ua/news/1779867504/</w:t>
            </w:r>
            <w:r w:rsidR="000D29DD" w:rsidRPr="00C12835">
              <w:rPr>
                <w:color w:val="000000"/>
                <w:lang w:val="uk-UA"/>
              </w:rPr>
              <w:fldChar w:fldCharType="end"/>
            </w:r>
            <w:r w:rsidR="006B20AD" w:rsidRPr="00C12835">
              <w:rPr>
                <w:color w:val="000000"/>
                <w:lang w:val="uk-UA"/>
              </w:rPr>
              <w:t>.</w:t>
            </w:r>
          </w:p>
          <w:p w14:paraId="354A1A60" w14:textId="77777777" w:rsidR="000D29DD" w:rsidRPr="00C12835" w:rsidRDefault="000D29DD" w:rsidP="000D29DD">
            <w:pPr>
              <w:jc w:val="both"/>
              <w:rPr>
                <w:color w:val="000000"/>
                <w:lang w:val="uk-UA"/>
              </w:rPr>
            </w:pPr>
            <w:r w:rsidRPr="00C12835">
              <w:rPr>
                <w:color w:val="000000"/>
                <w:lang w:val="uk-UA"/>
              </w:rPr>
              <w:t xml:space="preserve">У рамках проведення Національного тижня безбар’єрності у Калинівській селищній раді відбувся інформаційний захід «Година безбар’єрності» за участю працівників селищної ради. Метою заходу стало підвищення рівня обізнаності щодо принципів безбар’єрності, формування культури безбар’єрної комунікації та привернення уваги до необхідності створення доступного й комфортного середовища для всіх категорій населення. Під час заходу обговорено актуальні питання забезпечення безбар’єрного простору, дотримання принципів рівності, поваги до людської гідності, недискримінації та доступності у професійній діяльності органів місцевого самоврядування. Особливу увагу приділено питанням безбар’єрної комунікації як важливій складовій взаємодії з мешканцями громади. </w:t>
            </w:r>
          </w:p>
          <w:p w14:paraId="76E2B65B" w14:textId="77777777" w:rsidR="000D29DD" w:rsidRPr="00C12835" w:rsidRDefault="000D29DD" w:rsidP="000D29DD">
            <w:pPr>
              <w:jc w:val="both"/>
              <w:rPr>
                <w:color w:val="000000"/>
                <w:lang w:val="uk-UA"/>
              </w:rPr>
            </w:pPr>
            <w:r w:rsidRPr="00C12835">
              <w:rPr>
                <w:color w:val="000000"/>
                <w:lang w:val="uk-UA"/>
              </w:rPr>
              <w:t>Також учасники заходу ознайомилися з основними принципами етичного спілкування, важливістю коректного використання термінології та необхідністю забезпечення рівного доступу до інформації й адміністративних послуг для всіх жителів громади, зокрема людей з інвалідністю, осіб старшого віку, ветеранів, батьків із малолітніми дітьми та інших маломобільних груп населення.</w:t>
            </w:r>
          </w:p>
          <w:p w14:paraId="727AA6F5" w14:textId="77777777" w:rsidR="00DE6062" w:rsidRDefault="000D29DD" w:rsidP="007F1676">
            <w:pPr>
              <w:jc w:val="both"/>
              <w:rPr>
                <w:color w:val="000000"/>
                <w:lang w:val="uk-UA"/>
              </w:rPr>
            </w:pPr>
            <w:r w:rsidRPr="00C12835">
              <w:rPr>
                <w:color w:val="000000"/>
                <w:lang w:val="uk-UA"/>
              </w:rPr>
              <w:t xml:space="preserve">У ході обговорення працівники Калинівської селищної ради обмінялися думками щодо практичного впровадження принципів безбар’єрності у щоденній роботі, а також наголосили на важливості формування відкритого, доступного та людиноорієнтованого середовища у громаді </w:t>
            </w:r>
            <w:hyperlink r:id="rId142" w:history="1">
              <w:r w:rsidRPr="00C12835">
                <w:rPr>
                  <w:rStyle w:val="a5"/>
                  <w:lang w:val="uk-UA"/>
                </w:rPr>
                <w:t>https://kalynivske-gromada.gov.ua/news/1779793785/</w:t>
              </w:r>
            </w:hyperlink>
            <w:r w:rsidRPr="00C12835">
              <w:rPr>
                <w:color w:val="000000"/>
                <w:lang w:val="uk-UA"/>
              </w:rPr>
              <w:t>.</w:t>
            </w:r>
          </w:p>
          <w:p w14:paraId="66640667" w14:textId="77777777" w:rsidR="008B3F92" w:rsidRPr="00044C6A" w:rsidRDefault="00044C6A" w:rsidP="008B3F92">
            <w:pPr>
              <w:jc w:val="both"/>
              <w:rPr>
                <w:color w:val="000000"/>
                <w:lang w:val="uk-UA"/>
              </w:rPr>
            </w:pPr>
            <w:r w:rsidRPr="00044C6A">
              <w:rPr>
                <w:color w:val="000000"/>
                <w:lang w:val="uk-UA"/>
              </w:rPr>
              <w:t xml:space="preserve">У Кочубеївській ТГ </w:t>
            </w:r>
            <w:r w:rsidR="008B3F92" w:rsidRPr="00044C6A">
              <w:rPr>
                <w:shd w:val="clear" w:color="auto" w:fill="FFFFFF"/>
                <w:lang w:val="uk-UA"/>
              </w:rPr>
              <w:t>31 серпня 2026 у форматі онлайн відбувся колективний перегляд та обговорення відеолекції «Коли можеш комунікувати без бар’єрів» для працівників сільської ради та відділу соціального захисту</w:t>
            </w:r>
            <w:r w:rsidRPr="00044C6A">
              <w:rPr>
                <w:shd w:val="clear" w:color="auto" w:fill="FFFFFF"/>
                <w:lang w:val="uk-UA"/>
              </w:rPr>
              <w:t>:</w:t>
            </w:r>
          </w:p>
          <w:p w14:paraId="265691EF" w14:textId="77777777" w:rsidR="00DE6062" w:rsidRPr="00044C6A" w:rsidRDefault="008B3F92" w:rsidP="00044C6A">
            <w:pPr>
              <w:pStyle w:val="TableParagraph"/>
              <w:ind w:right="303"/>
              <w:rPr>
                <w:sz w:val="20"/>
                <w:szCs w:val="20"/>
              </w:rPr>
            </w:pPr>
            <w:hyperlink r:id="rId143" w:history="1">
              <w:r w:rsidRPr="00044C6A">
                <w:rPr>
                  <w:rStyle w:val="a5"/>
                  <w:sz w:val="20"/>
                  <w:szCs w:val="20"/>
                </w:rPr>
                <w:t>https://kochubeivska-gromada.gov.ua/news/1789017478/</w:t>
              </w:r>
            </w:hyperlink>
            <w:r w:rsidR="00044C6A">
              <w:rPr>
                <w:sz w:val="20"/>
                <w:szCs w:val="20"/>
              </w:rPr>
              <w:t xml:space="preserve"> .</w:t>
            </w:r>
          </w:p>
        </w:tc>
      </w:tr>
      <w:tr w:rsidR="00491A9C" w:rsidRPr="004E0E89" w14:paraId="61B23531" w14:textId="77777777" w:rsidTr="002C2DD4">
        <w:tc>
          <w:tcPr>
            <w:tcW w:w="1951" w:type="dxa"/>
          </w:tcPr>
          <w:p w14:paraId="63ED2AC5" w14:textId="77777777" w:rsidR="00491A9C" w:rsidRPr="00C12835" w:rsidRDefault="00491A9C" w:rsidP="004A4146">
            <w:r w:rsidRPr="00C12835">
              <w:lastRenderedPageBreak/>
              <w:t xml:space="preserve">3) </w:t>
            </w:r>
            <w:r w:rsidR="00C00F8E" w:rsidRPr="00C12835">
              <w:rPr>
                <w:lang w:val="uk-UA"/>
              </w:rPr>
              <w:t>Р</w:t>
            </w:r>
            <w:r w:rsidRPr="00C12835">
              <w:t>озмістити інформацію про політику безбар’єрності на офіційних вебресурсах органів влади, органів місцевого самоврядування, у медіа</w:t>
            </w:r>
          </w:p>
        </w:tc>
        <w:tc>
          <w:tcPr>
            <w:tcW w:w="2126" w:type="dxa"/>
          </w:tcPr>
          <w:p w14:paraId="1C8EA814" w14:textId="77777777" w:rsidR="00491A9C" w:rsidRPr="00C12835" w:rsidRDefault="00491A9C" w:rsidP="004A4146">
            <w:r w:rsidRPr="00C12835">
              <w:t xml:space="preserve">Управління містобудування та архітектури обласної державної адміністрації, управління внутрішньої та інформаційної політики обласної державної адміністрації, військові адміністрації населених пунктів деокупованих </w:t>
            </w:r>
            <w:r w:rsidRPr="00C12835">
              <w:lastRenderedPageBreak/>
              <w:t>територіальних громад (за згодою)</w:t>
            </w:r>
          </w:p>
        </w:tc>
        <w:tc>
          <w:tcPr>
            <w:tcW w:w="1134" w:type="dxa"/>
          </w:tcPr>
          <w:p w14:paraId="27D2B8F2" w14:textId="77777777" w:rsidR="00491A9C" w:rsidRPr="00C12835" w:rsidRDefault="00491A9C" w:rsidP="00C00F8E">
            <w:pPr>
              <w:jc w:val="center"/>
            </w:pPr>
            <w:r w:rsidRPr="00C12835">
              <w:lastRenderedPageBreak/>
              <w:t>Грудень</w:t>
            </w:r>
          </w:p>
          <w:p w14:paraId="5A0DDFCC" w14:textId="77777777" w:rsidR="00491A9C" w:rsidRPr="00C12835" w:rsidRDefault="00174EAE" w:rsidP="00C00F8E">
            <w:pPr>
              <w:jc w:val="center"/>
            </w:pPr>
            <w:r w:rsidRPr="00C12835">
              <w:t>2026</w:t>
            </w:r>
            <w:r w:rsidR="00491A9C" w:rsidRPr="00C12835">
              <w:t xml:space="preserve"> року</w:t>
            </w:r>
          </w:p>
          <w:p w14:paraId="614F84AD" w14:textId="77777777" w:rsidR="00491A9C" w:rsidRPr="00C12835" w:rsidRDefault="00491A9C" w:rsidP="004A4146"/>
        </w:tc>
        <w:tc>
          <w:tcPr>
            <w:tcW w:w="993" w:type="dxa"/>
          </w:tcPr>
          <w:p w14:paraId="42A1CC72" w14:textId="77777777" w:rsidR="00491A9C" w:rsidRPr="00C12835" w:rsidRDefault="00491A9C" w:rsidP="004A4146"/>
        </w:tc>
        <w:tc>
          <w:tcPr>
            <w:tcW w:w="1417" w:type="dxa"/>
          </w:tcPr>
          <w:p w14:paraId="542D04F5" w14:textId="77777777" w:rsidR="00491A9C" w:rsidRPr="00C12835" w:rsidRDefault="00491A9C" w:rsidP="004A4146">
            <w:r w:rsidRPr="00C12835">
              <w:t>Викон</w:t>
            </w:r>
            <w:r w:rsidR="00174EAE" w:rsidRPr="00C12835">
              <w:t>ується</w:t>
            </w:r>
          </w:p>
        </w:tc>
        <w:tc>
          <w:tcPr>
            <w:tcW w:w="7938" w:type="dxa"/>
          </w:tcPr>
          <w:p w14:paraId="5E241926" w14:textId="77777777" w:rsidR="002A2F6C" w:rsidRPr="00C12835" w:rsidRDefault="002A2F6C" w:rsidP="002A2F6C">
            <w:pPr>
              <w:jc w:val="both"/>
              <w:rPr>
                <w:lang w:val="uk-UA"/>
              </w:rPr>
            </w:pPr>
            <w:r w:rsidRPr="00C12835">
              <w:rPr>
                <w:lang w:val="uk-UA"/>
              </w:rPr>
              <w:t>Інформація  про політику безбар’єрності розміщується на офіційних вебресурсах в розділі «Безбар’єрність»:</w:t>
            </w:r>
          </w:p>
          <w:p w14:paraId="29E5A118" w14:textId="77777777" w:rsidR="002A2F6C" w:rsidRPr="00A325E6" w:rsidRDefault="002A2F6C" w:rsidP="002A2F6C">
            <w:pPr>
              <w:jc w:val="both"/>
              <w:rPr>
                <w:lang w:val="uk-UA"/>
              </w:rPr>
            </w:pPr>
            <w:hyperlink r:id="rId144" w:history="1">
              <w:r w:rsidRPr="00C12835">
                <w:rPr>
                  <w:rStyle w:val="a5"/>
                </w:rPr>
                <w:t>https</w:t>
              </w:r>
              <w:r w:rsidRPr="00C12835">
                <w:rPr>
                  <w:rStyle w:val="a5"/>
                  <w:lang w:val="uk-UA"/>
                </w:rPr>
                <w:t>://</w:t>
              </w:r>
              <w:r w:rsidRPr="00C12835">
                <w:rPr>
                  <w:rStyle w:val="a5"/>
                </w:rPr>
                <w:t>khoda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bezbariernist</w:t>
              </w:r>
              <w:r w:rsidRPr="00C12835">
                <w:rPr>
                  <w:rStyle w:val="a5"/>
                  <w:lang w:val="uk-UA"/>
                </w:rPr>
                <w:t>/</w:t>
              </w:r>
            </w:hyperlink>
            <w:r w:rsidR="00A325E6">
              <w:rPr>
                <w:lang w:val="uk-UA"/>
              </w:rPr>
              <w:t>;</w:t>
            </w:r>
          </w:p>
          <w:p w14:paraId="6961EAD6" w14:textId="77777777" w:rsidR="002A2F6C" w:rsidRPr="000B11E5" w:rsidRDefault="002A2F6C" w:rsidP="002A2F6C">
            <w:pPr>
              <w:jc w:val="both"/>
              <w:rPr>
                <w:lang w:val="uk-UA"/>
              </w:rPr>
            </w:pPr>
            <w:hyperlink r:id="rId145" w:history="1">
              <w:r w:rsidRPr="000B11E5">
                <w:rPr>
                  <w:rStyle w:val="a5"/>
                </w:rPr>
                <w:t>https</w:t>
              </w:r>
              <w:r w:rsidRPr="000B11E5">
                <w:rPr>
                  <w:rStyle w:val="a5"/>
                  <w:lang w:val="uk-UA"/>
                </w:rPr>
                <w:t>://</w:t>
              </w:r>
              <w:r w:rsidRPr="000B11E5">
                <w:rPr>
                  <w:rStyle w:val="a5"/>
                </w:rPr>
                <w:t>khoda</w:t>
              </w:r>
              <w:r w:rsidRPr="000B11E5">
                <w:rPr>
                  <w:rStyle w:val="a5"/>
                  <w:lang w:val="uk-UA"/>
                </w:rPr>
                <w:t>.</w:t>
              </w:r>
              <w:r w:rsidRPr="000B11E5">
                <w:rPr>
                  <w:rStyle w:val="a5"/>
                </w:rPr>
                <w:t>gov</w:t>
              </w:r>
              <w:r w:rsidRPr="000B11E5">
                <w:rPr>
                  <w:rStyle w:val="a5"/>
                  <w:lang w:val="uk-UA"/>
                </w:rPr>
                <w:t>.</w:t>
              </w:r>
              <w:r w:rsidRPr="000B11E5">
                <w:rPr>
                  <w:rStyle w:val="a5"/>
                </w:rPr>
                <w:t>ua</w:t>
              </w:r>
              <w:r w:rsidRPr="000B11E5">
                <w:rPr>
                  <w:rStyle w:val="a5"/>
                  <w:lang w:val="uk-UA"/>
                </w:rPr>
                <w:t>/</w:t>
              </w:r>
              <w:r w:rsidRPr="000B11E5">
                <w:rPr>
                  <w:rStyle w:val="a5"/>
                </w:rPr>
                <w:t>news</w:t>
              </w:r>
              <w:r w:rsidRPr="000B11E5">
                <w:rPr>
                  <w:rStyle w:val="a5"/>
                  <w:lang w:val="uk-UA"/>
                </w:rPr>
                <w:t>/</w:t>
              </w:r>
              <w:r w:rsidRPr="000B11E5">
                <w:rPr>
                  <w:rStyle w:val="a5"/>
                </w:rPr>
                <w:t>vprovadzhuite</w:t>
              </w:r>
              <w:r w:rsidRPr="000B11E5">
                <w:rPr>
                  <w:rStyle w:val="a5"/>
                  <w:lang w:val="uk-UA"/>
                </w:rPr>
                <w:t>-</w:t>
              </w:r>
              <w:r w:rsidRPr="000B11E5">
                <w:rPr>
                  <w:rStyle w:val="a5"/>
                </w:rPr>
                <w:t>bezbariernist</w:t>
              </w:r>
              <w:r w:rsidRPr="000B11E5">
                <w:rPr>
                  <w:rStyle w:val="a5"/>
                  <w:lang w:val="uk-UA"/>
                </w:rPr>
                <w:t>-</w:t>
              </w:r>
              <w:r w:rsidRPr="000B11E5">
                <w:rPr>
                  <w:rStyle w:val="a5"/>
                </w:rPr>
                <w:t>na</w:t>
              </w:r>
              <w:r w:rsidRPr="000B11E5">
                <w:rPr>
                  <w:rStyle w:val="a5"/>
                  <w:lang w:val="uk-UA"/>
                </w:rPr>
                <w:t>-</w:t>
              </w:r>
              <w:r w:rsidRPr="000B11E5">
                <w:rPr>
                  <w:rStyle w:val="a5"/>
                </w:rPr>
                <w:t>praktytsi</w:t>
              </w:r>
              <w:r w:rsidRPr="000B11E5">
                <w:rPr>
                  <w:rStyle w:val="a5"/>
                  <w:lang w:val="uk-UA"/>
                </w:rPr>
                <w:t>-</w:t>
              </w:r>
              <w:r w:rsidRPr="000B11E5">
                <w:rPr>
                  <w:rStyle w:val="a5"/>
                </w:rPr>
                <w:t>novyi</w:t>
              </w:r>
              <w:r w:rsidRPr="000B11E5">
                <w:rPr>
                  <w:rStyle w:val="a5"/>
                  <w:lang w:val="uk-UA"/>
                </w:rPr>
                <w:t>-</w:t>
              </w:r>
              <w:r w:rsidRPr="000B11E5">
                <w:rPr>
                  <w:rStyle w:val="a5"/>
                </w:rPr>
                <w:t>osvitnii</w:t>
              </w:r>
              <w:r w:rsidRPr="000B11E5">
                <w:rPr>
                  <w:rStyle w:val="a5"/>
                  <w:lang w:val="uk-UA"/>
                </w:rPr>
                <w:t>-</w:t>
              </w:r>
              <w:r w:rsidRPr="000B11E5">
                <w:rPr>
                  <w:rStyle w:val="a5"/>
                </w:rPr>
                <w:t>serial</w:t>
              </w:r>
              <w:r w:rsidRPr="000B11E5">
                <w:rPr>
                  <w:rStyle w:val="a5"/>
                  <w:lang w:val="uk-UA"/>
                </w:rPr>
                <w:t>-</w:t>
              </w:r>
              <w:r w:rsidRPr="000B11E5">
                <w:rPr>
                  <w:rStyle w:val="a5"/>
                </w:rPr>
                <w:t>dlia</w:t>
              </w:r>
              <w:r w:rsidRPr="000B11E5">
                <w:rPr>
                  <w:rStyle w:val="a5"/>
                  <w:lang w:val="uk-UA"/>
                </w:rPr>
                <w:t>-</w:t>
              </w:r>
              <w:r w:rsidRPr="000B11E5">
                <w:rPr>
                  <w:rStyle w:val="a5"/>
                </w:rPr>
                <w:t>publichnykh</w:t>
              </w:r>
              <w:r w:rsidRPr="000B11E5">
                <w:rPr>
                  <w:rStyle w:val="a5"/>
                  <w:lang w:val="uk-UA"/>
                </w:rPr>
                <w:t>-</w:t>
              </w:r>
              <w:r w:rsidRPr="000B11E5">
                <w:rPr>
                  <w:rStyle w:val="a5"/>
                </w:rPr>
                <w:t>sluzhbovtsiv</w:t>
              </w:r>
            </w:hyperlink>
            <w:r w:rsidR="00A325E6" w:rsidRPr="000B11E5">
              <w:rPr>
                <w:lang w:val="uk-UA"/>
              </w:rPr>
              <w:t>;</w:t>
            </w:r>
          </w:p>
          <w:p w14:paraId="6C7AFAC4" w14:textId="77777777" w:rsidR="000B11E5" w:rsidRPr="000B11E5" w:rsidRDefault="000B11E5" w:rsidP="000B11E5">
            <w:pPr>
              <w:rPr>
                <w:color w:val="000000"/>
                <w:lang w:val="uk-UA"/>
              </w:rPr>
            </w:pPr>
            <w:hyperlink r:id="rId146" w:history="1">
              <w:r w:rsidRPr="000B11E5">
                <w:rPr>
                  <w:rStyle w:val="a5"/>
                  <w:lang w:val="uk-UA"/>
                </w:rPr>
                <w:t>https://khoda.gov.ua/news/pratsivnyky-sluzhby-u-spravakh-ditei-khersonskoi-oda-pidvyshchyly-kvalifikatsiiu-iz-zakhystu-prav-osib-z-invalidnistiu</w:t>
              </w:r>
            </w:hyperlink>
            <w:r w:rsidRPr="000B11E5">
              <w:rPr>
                <w:color w:val="000000"/>
                <w:lang w:val="uk-UA"/>
              </w:rPr>
              <w:t>;</w:t>
            </w:r>
          </w:p>
          <w:p w14:paraId="44F3280A" w14:textId="77777777" w:rsidR="000B11E5" w:rsidRPr="000B11E5" w:rsidRDefault="000B11E5" w:rsidP="000B11E5">
            <w:pPr>
              <w:rPr>
                <w:lang w:val="uk-UA"/>
              </w:rPr>
            </w:pPr>
            <w:hyperlink r:id="rId147" w:history="1">
              <w:r w:rsidRPr="000B11E5">
                <w:rPr>
                  <w:rStyle w:val="a5"/>
                  <w:lang w:val="uk-UA"/>
                </w:rPr>
                <w:t>https://khoda.gov.ua/news/yak-zminiuvatymutsia-tsnapy-mintsyfry-provelo-forum-dlia-administratoriv-odeshchyny-ta-khersonshchyny</w:t>
              </w:r>
            </w:hyperlink>
            <w:r w:rsidRPr="000B11E5">
              <w:rPr>
                <w:lang w:val="uk-UA"/>
              </w:rPr>
              <w:t>;</w:t>
            </w:r>
          </w:p>
          <w:p w14:paraId="3F53E4C5" w14:textId="77777777" w:rsidR="000B11E5" w:rsidRPr="000B11E5" w:rsidRDefault="000B11E5" w:rsidP="000B11E5">
            <w:pPr>
              <w:rPr>
                <w:lang w:val="uk-UA"/>
              </w:rPr>
            </w:pPr>
            <w:hyperlink r:id="rId148" w:history="1">
              <w:r w:rsidRPr="000B11E5">
                <w:rPr>
                  <w:rStyle w:val="a5"/>
                </w:rPr>
                <w:t>https</w:t>
              </w:r>
              <w:r w:rsidRPr="000B11E5">
                <w:rPr>
                  <w:rStyle w:val="a5"/>
                  <w:lang w:val="uk-UA"/>
                </w:rPr>
                <w:t>://</w:t>
              </w:r>
              <w:r w:rsidRPr="000B11E5">
                <w:rPr>
                  <w:rStyle w:val="a5"/>
                </w:rPr>
                <w:t>khoda</w:t>
              </w:r>
              <w:r w:rsidRPr="000B11E5">
                <w:rPr>
                  <w:rStyle w:val="a5"/>
                  <w:lang w:val="uk-UA"/>
                </w:rPr>
                <w:t>.</w:t>
              </w:r>
              <w:r w:rsidRPr="000B11E5">
                <w:rPr>
                  <w:rStyle w:val="a5"/>
                </w:rPr>
                <w:t>gov</w:t>
              </w:r>
              <w:r w:rsidRPr="000B11E5">
                <w:rPr>
                  <w:rStyle w:val="a5"/>
                  <w:lang w:val="uk-UA"/>
                </w:rPr>
                <w:t>.</w:t>
              </w:r>
              <w:r w:rsidRPr="000B11E5">
                <w:rPr>
                  <w:rStyle w:val="a5"/>
                </w:rPr>
                <w:t>ua</w:t>
              </w:r>
              <w:r w:rsidRPr="000B11E5">
                <w:rPr>
                  <w:rStyle w:val="a5"/>
                  <w:lang w:val="uk-UA"/>
                </w:rPr>
                <w:t>/</w:t>
              </w:r>
              <w:r w:rsidRPr="000B11E5">
                <w:rPr>
                  <w:rStyle w:val="a5"/>
                </w:rPr>
                <w:t>news</w:t>
              </w:r>
              <w:r w:rsidRPr="000B11E5">
                <w:rPr>
                  <w:rStyle w:val="a5"/>
                  <w:lang w:val="uk-UA"/>
                </w:rPr>
                <w:t>/10-</w:t>
              </w:r>
              <w:r w:rsidRPr="000B11E5">
                <w:rPr>
                  <w:rStyle w:val="a5"/>
                </w:rPr>
                <w:t>krokiv</w:t>
              </w:r>
              <w:r w:rsidRPr="000B11E5">
                <w:rPr>
                  <w:rStyle w:val="a5"/>
                  <w:lang w:val="uk-UA"/>
                </w:rPr>
                <w:t>-</w:t>
              </w:r>
              <w:r w:rsidRPr="000B11E5">
                <w:rPr>
                  <w:rStyle w:val="a5"/>
                </w:rPr>
                <w:t>do</w:t>
              </w:r>
              <w:r w:rsidRPr="000B11E5">
                <w:rPr>
                  <w:rStyle w:val="a5"/>
                  <w:lang w:val="uk-UA"/>
                </w:rPr>
                <w:t>-</w:t>
              </w:r>
              <w:r w:rsidRPr="000B11E5">
                <w:rPr>
                  <w:rStyle w:val="a5"/>
                </w:rPr>
                <w:t>suchasnoho</w:t>
              </w:r>
              <w:r w:rsidRPr="000B11E5">
                <w:rPr>
                  <w:rStyle w:val="a5"/>
                  <w:lang w:val="uk-UA"/>
                </w:rPr>
                <w:t>-</w:t>
              </w:r>
              <w:r w:rsidRPr="000B11E5">
                <w:rPr>
                  <w:rStyle w:val="a5"/>
                </w:rPr>
                <w:t>tsnapu</w:t>
              </w:r>
              <w:r w:rsidRPr="000B11E5">
                <w:rPr>
                  <w:rStyle w:val="a5"/>
                  <w:lang w:val="uk-UA"/>
                </w:rPr>
                <w:t>-</w:t>
              </w:r>
              <w:r w:rsidRPr="000B11E5">
                <w:rPr>
                  <w:rStyle w:val="a5"/>
                </w:rPr>
                <w:t>mintsyfry</w:t>
              </w:r>
              <w:r w:rsidRPr="000B11E5">
                <w:rPr>
                  <w:rStyle w:val="a5"/>
                  <w:lang w:val="uk-UA"/>
                </w:rPr>
                <w:t>-</w:t>
              </w:r>
              <w:r w:rsidRPr="000B11E5">
                <w:rPr>
                  <w:rStyle w:val="a5"/>
                </w:rPr>
                <w:t>zapustylo</w:t>
              </w:r>
              <w:r w:rsidRPr="000B11E5">
                <w:rPr>
                  <w:rStyle w:val="a5"/>
                  <w:lang w:val="uk-UA"/>
                </w:rPr>
                <w:t>-</w:t>
              </w:r>
              <w:r w:rsidRPr="000B11E5">
                <w:rPr>
                  <w:rStyle w:val="a5"/>
                </w:rPr>
                <w:t>osvitnii</w:t>
              </w:r>
              <w:r w:rsidRPr="000B11E5">
                <w:rPr>
                  <w:rStyle w:val="a5"/>
                  <w:lang w:val="uk-UA"/>
                </w:rPr>
                <w:t>-</w:t>
              </w:r>
              <w:r w:rsidRPr="000B11E5">
                <w:rPr>
                  <w:rStyle w:val="a5"/>
                </w:rPr>
                <w:t>serial</w:t>
              </w:r>
              <w:r w:rsidRPr="000B11E5">
                <w:rPr>
                  <w:rStyle w:val="a5"/>
                  <w:lang w:val="uk-UA"/>
                </w:rPr>
                <w:t>-</w:t>
              </w:r>
              <w:r w:rsidRPr="000B11E5">
                <w:rPr>
                  <w:rStyle w:val="a5"/>
                </w:rPr>
                <w:t>dlia</w:t>
              </w:r>
              <w:r w:rsidRPr="000B11E5">
                <w:rPr>
                  <w:rStyle w:val="a5"/>
                  <w:lang w:val="uk-UA"/>
                </w:rPr>
                <w:t>-</w:t>
              </w:r>
              <w:r w:rsidRPr="000B11E5">
                <w:rPr>
                  <w:rStyle w:val="a5"/>
                </w:rPr>
                <w:t>pratsivnykiv</w:t>
              </w:r>
              <w:r w:rsidRPr="000B11E5">
                <w:rPr>
                  <w:rStyle w:val="a5"/>
                  <w:lang w:val="uk-UA"/>
                </w:rPr>
                <w:t>-</w:t>
              </w:r>
              <w:r w:rsidRPr="000B11E5">
                <w:rPr>
                  <w:rStyle w:val="a5"/>
                </w:rPr>
                <w:t>hromad</w:t>
              </w:r>
            </w:hyperlink>
            <w:r w:rsidRPr="000B11E5">
              <w:rPr>
                <w:lang w:val="uk-UA"/>
              </w:rPr>
              <w:t>;</w:t>
            </w:r>
          </w:p>
          <w:p w14:paraId="107C2AF1" w14:textId="77777777" w:rsidR="000B11E5" w:rsidRPr="000B11E5" w:rsidRDefault="000B11E5" w:rsidP="000B11E5">
            <w:pPr>
              <w:rPr>
                <w:lang w:val="uk-UA"/>
              </w:rPr>
            </w:pPr>
            <w:hyperlink r:id="rId149" w:history="1">
              <w:r w:rsidRPr="000B11E5">
                <w:rPr>
                  <w:rStyle w:val="a5"/>
                </w:rPr>
                <w:t>https</w:t>
              </w:r>
              <w:r w:rsidRPr="000B11E5">
                <w:rPr>
                  <w:rStyle w:val="a5"/>
                  <w:lang w:val="uk-UA"/>
                </w:rPr>
                <w:t>://</w:t>
              </w:r>
              <w:r w:rsidRPr="000B11E5">
                <w:rPr>
                  <w:rStyle w:val="a5"/>
                </w:rPr>
                <w:t>khoda</w:t>
              </w:r>
              <w:r w:rsidRPr="000B11E5">
                <w:rPr>
                  <w:rStyle w:val="a5"/>
                  <w:lang w:val="uk-UA"/>
                </w:rPr>
                <w:t>.</w:t>
              </w:r>
              <w:r w:rsidRPr="000B11E5">
                <w:rPr>
                  <w:rStyle w:val="a5"/>
                </w:rPr>
                <w:t>gov</w:t>
              </w:r>
              <w:r w:rsidRPr="000B11E5">
                <w:rPr>
                  <w:rStyle w:val="a5"/>
                  <w:lang w:val="uk-UA"/>
                </w:rPr>
                <w:t>.</w:t>
              </w:r>
              <w:r w:rsidRPr="000B11E5">
                <w:rPr>
                  <w:rStyle w:val="a5"/>
                </w:rPr>
                <w:t>ua</w:t>
              </w:r>
              <w:r w:rsidRPr="000B11E5">
                <w:rPr>
                  <w:rStyle w:val="a5"/>
                  <w:lang w:val="uk-UA"/>
                </w:rPr>
                <w:t>/</w:t>
              </w:r>
              <w:r w:rsidRPr="000B11E5">
                <w:rPr>
                  <w:rStyle w:val="a5"/>
                </w:rPr>
                <w:t>news</w:t>
              </w:r>
              <w:r w:rsidRPr="000B11E5">
                <w:rPr>
                  <w:rStyle w:val="a5"/>
                  <w:lang w:val="uk-UA"/>
                </w:rPr>
                <w:t>/</w:t>
              </w:r>
              <w:r w:rsidRPr="000B11E5">
                <w:rPr>
                  <w:rStyle w:val="a5"/>
                </w:rPr>
                <w:t>yak</w:t>
              </w:r>
              <w:r w:rsidRPr="000B11E5">
                <w:rPr>
                  <w:rStyle w:val="a5"/>
                  <w:lang w:val="uk-UA"/>
                </w:rPr>
                <w:t>-</w:t>
              </w:r>
              <w:r w:rsidRPr="000B11E5">
                <w:rPr>
                  <w:rStyle w:val="a5"/>
                </w:rPr>
                <w:t>zghurtovuvaty</w:t>
              </w:r>
              <w:r w:rsidRPr="000B11E5">
                <w:rPr>
                  <w:rStyle w:val="a5"/>
                  <w:lang w:val="uk-UA"/>
                </w:rPr>
                <w:t>-</w:t>
              </w:r>
              <w:r w:rsidRPr="000B11E5">
                <w:rPr>
                  <w:rStyle w:val="a5"/>
                </w:rPr>
                <w:t>hromady</w:t>
              </w:r>
              <w:r w:rsidRPr="000B11E5">
                <w:rPr>
                  <w:rStyle w:val="a5"/>
                  <w:lang w:val="uk-UA"/>
                </w:rPr>
                <w:t>-</w:t>
              </w:r>
              <w:r w:rsidRPr="000B11E5">
                <w:rPr>
                  <w:rStyle w:val="a5"/>
                </w:rPr>
                <w:t>na</w:t>
              </w:r>
              <w:r w:rsidRPr="000B11E5">
                <w:rPr>
                  <w:rStyle w:val="a5"/>
                  <w:lang w:val="uk-UA"/>
                </w:rPr>
                <w:t>-</w:t>
              </w:r>
              <w:r w:rsidRPr="000B11E5">
                <w:rPr>
                  <w:rStyle w:val="a5"/>
                </w:rPr>
                <w:t>diiaosvita</w:t>
              </w:r>
              <w:r w:rsidRPr="000B11E5">
                <w:rPr>
                  <w:rStyle w:val="a5"/>
                  <w:lang w:val="uk-UA"/>
                </w:rPr>
                <w:t>-</w:t>
              </w:r>
              <w:r w:rsidRPr="000B11E5">
                <w:rPr>
                  <w:rStyle w:val="a5"/>
                </w:rPr>
                <w:t>zapustyly</w:t>
              </w:r>
              <w:r w:rsidRPr="000B11E5">
                <w:rPr>
                  <w:rStyle w:val="a5"/>
                  <w:lang w:val="uk-UA"/>
                </w:rPr>
                <w:t>-</w:t>
              </w:r>
              <w:r w:rsidRPr="000B11E5">
                <w:rPr>
                  <w:rStyle w:val="a5"/>
                </w:rPr>
                <w:t>novyi</w:t>
              </w:r>
              <w:r w:rsidRPr="000B11E5">
                <w:rPr>
                  <w:rStyle w:val="a5"/>
                  <w:lang w:val="uk-UA"/>
                </w:rPr>
                <w:t>-</w:t>
              </w:r>
              <w:r w:rsidRPr="000B11E5">
                <w:rPr>
                  <w:rStyle w:val="a5"/>
                </w:rPr>
                <w:t>osvitnii</w:t>
              </w:r>
              <w:r w:rsidRPr="000B11E5">
                <w:rPr>
                  <w:rStyle w:val="a5"/>
                  <w:lang w:val="uk-UA"/>
                </w:rPr>
                <w:t>-</w:t>
              </w:r>
              <w:r w:rsidRPr="000B11E5">
                <w:rPr>
                  <w:rStyle w:val="a5"/>
                </w:rPr>
                <w:t>serial</w:t>
              </w:r>
              <w:r w:rsidRPr="000B11E5">
                <w:rPr>
                  <w:rStyle w:val="a5"/>
                  <w:lang w:val="uk-UA"/>
                </w:rPr>
                <w:t>-</w:t>
              </w:r>
              <w:r w:rsidRPr="000B11E5">
                <w:rPr>
                  <w:rStyle w:val="a5"/>
                </w:rPr>
                <w:t>pro</w:t>
              </w:r>
              <w:r w:rsidRPr="000B11E5">
                <w:rPr>
                  <w:rStyle w:val="a5"/>
                  <w:lang w:val="uk-UA"/>
                </w:rPr>
                <w:t>-</w:t>
              </w:r>
              <w:r w:rsidRPr="000B11E5">
                <w:rPr>
                  <w:rStyle w:val="a5"/>
                </w:rPr>
                <w:t>intehratsiini</w:t>
              </w:r>
              <w:r w:rsidRPr="000B11E5">
                <w:rPr>
                  <w:rStyle w:val="a5"/>
                  <w:lang w:val="uk-UA"/>
                </w:rPr>
                <w:t>-</w:t>
              </w:r>
              <w:r w:rsidRPr="000B11E5">
                <w:rPr>
                  <w:rStyle w:val="a5"/>
                </w:rPr>
                <w:t>zakhody</w:t>
              </w:r>
            </w:hyperlink>
            <w:r w:rsidRPr="000B11E5">
              <w:rPr>
                <w:lang w:val="uk-UA"/>
              </w:rPr>
              <w:t>;</w:t>
            </w:r>
          </w:p>
          <w:p w14:paraId="06881D12" w14:textId="77777777" w:rsidR="000B11E5" w:rsidRPr="000B11E5" w:rsidRDefault="000B11E5" w:rsidP="000B11E5">
            <w:pPr>
              <w:rPr>
                <w:lang w:val="uk-UA"/>
              </w:rPr>
            </w:pPr>
            <w:hyperlink r:id="rId150" w:history="1">
              <w:r w:rsidRPr="000B11E5">
                <w:rPr>
                  <w:rStyle w:val="a5"/>
                </w:rPr>
                <w:t>https</w:t>
              </w:r>
              <w:r w:rsidRPr="000B11E5">
                <w:rPr>
                  <w:rStyle w:val="a5"/>
                  <w:lang w:val="uk-UA"/>
                </w:rPr>
                <w:t>://</w:t>
              </w:r>
              <w:r w:rsidRPr="000B11E5">
                <w:rPr>
                  <w:rStyle w:val="a5"/>
                </w:rPr>
                <w:t>khoda</w:t>
              </w:r>
              <w:r w:rsidRPr="000B11E5">
                <w:rPr>
                  <w:rStyle w:val="a5"/>
                  <w:lang w:val="uk-UA"/>
                </w:rPr>
                <w:t>.</w:t>
              </w:r>
              <w:r w:rsidRPr="000B11E5">
                <w:rPr>
                  <w:rStyle w:val="a5"/>
                </w:rPr>
                <w:t>gov</w:t>
              </w:r>
              <w:r w:rsidRPr="000B11E5">
                <w:rPr>
                  <w:rStyle w:val="a5"/>
                  <w:lang w:val="uk-UA"/>
                </w:rPr>
                <w:t>.</w:t>
              </w:r>
              <w:r w:rsidRPr="000B11E5">
                <w:rPr>
                  <w:rStyle w:val="a5"/>
                </w:rPr>
                <w:t>ua</w:t>
              </w:r>
              <w:r w:rsidRPr="000B11E5">
                <w:rPr>
                  <w:rStyle w:val="a5"/>
                  <w:lang w:val="uk-UA"/>
                </w:rPr>
                <w:t>/</w:t>
              </w:r>
              <w:r w:rsidRPr="000B11E5">
                <w:rPr>
                  <w:rStyle w:val="a5"/>
                </w:rPr>
                <w:t>news</w:t>
              </w:r>
              <w:r w:rsidRPr="000B11E5">
                <w:rPr>
                  <w:rStyle w:val="a5"/>
                  <w:lang w:val="uk-UA"/>
                </w:rPr>
                <w:t>/</w:t>
              </w:r>
              <w:r w:rsidRPr="000B11E5">
                <w:rPr>
                  <w:rStyle w:val="a5"/>
                </w:rPr>
                <w:t>prava</w:t>
              </w:r>
              <w:r w:rsidRPr="000B11E5">
                <w:rPr>
                  <w:rStyle w:val="a5"/>
                  <w:lang w:val="uk-UA"/>
                </w:rPr>
                <w:t>-</w:t>
              </w:r>
              <w:r w:rsidRPr="000B11E5">
                <w:rPr>
                  <w:rStyle w:val="a5"/>
                </w:rPr>
                <w:t>liudyny</w:t>
              </w:r>
              <w:r w:rsidRPr="000B11E5">
                <w:rPr>
                  <w:rStyle w:val="a5"/>
                  <w:lang w:val="uk-UA"/>
                </w:rPr>
                <w:t>-</w:t>
              </w:r>
              <w:r w:rsidRPr="000B11E5">
                <w:rPr>
                  <w:rStyle w:val="a5"/>
                </w:rPr>
                <w:t>ta</w:t>
              </w:r>
              <w:r w:rsidRPr="000B11E5">
                <w:rPr>
                  <w:rStyle w:val="a5"/>
                  <w:lang w:val="uk-UA"/>
                </w:rPr>
                <w:t>-</w:t>
              </w:r>
              <w:r w:rsidRPr="000B11E5">
                <w:rPr>
                  <w:rStyle w:val="a5"/>
                </w:rPr>
                <w:t>ievropeiski</w:t>
              </w:r>
              <w:r w:rsidRPr="000B11E5">
                <w:rPr>
                  <w:rStyle w:val="a5"/>
                  <w:lang w:val="uk-UA"/>
                </w:rPr>
                <w:t>-</w:t>
              </w:r>
              <w:r w:rsidRPr="000B11E5">
                <w:rPr>
                  <w:rStyle w:val="a5"/>
                </w:rPr>
                <w:t>standarty</w:t>
              </w:r>
              <w:r w:rsidRPr="000B11E5">
                <w:rPr>
                  <w:rStyle w:val="a5"/>
                  <w:lang w:val="uk-UA"/>
                </w:rPr>
                <w:t>-</w:t>
              </w:r>
              <w:r w:rsidRPr="000B11E5">
                <w:rPr>
                  <w:rStyle w:val="a5"/>
                </w:rPr>
                <w:t>na</w:t>
              </w:r>
              <w:r w:rsidRPr="000B11E5">
                <w:rPr>
                  <w:rStyle w:val="a5"/>
                  <w:lang w:val="uk-UA"/>
                </w:rPr>
                <w:t>-</w:t>
              </w:r>
              <w:r w:rsidRPr="000B11E5">
                <w:rPr>
                  <w:rStyle w:val="a5"/>
                </w:rPr>
                <w:t>diiaosvita</w:t>
              </w:r>
              <w:r w:rsidRPr="000B11E5">
                <w:rPr>
                  <w:rStyle w:val="a5"/>
                  <w:lang w:val="uk-UA"/>
                </w:rPr>
                <w:t>-</w:t>
              </w:r>
              <w:r w:rsidRPr="000B11E5">
                <w:rPr>
                  <w:rStyle w:val="a5"/>
                </w:rPr>
                <w:t>zapustyly</w:t>
              </w:r>
              <w:r w:rsidRPr="000B11E5">
                <w:rPr>
                  <w:rStyle w:val="a5"/>
                  <w:lang w:val="uk-UA"/>
                </w:rPr>
                <w:t>-</w:t>
              </w:r>
              <w:r w:rsidRPr="000B11E5">
                <w:rPr>
                  <w:rStyle w:val="a5"/>
                </w:rPr>
                <w:t>novyi</w:t>
              </w:r>
              <w:r w:rsidRPr="000B11E5">
                <w:rPr>
                  <w:rStyle w:val="a5"/>
                  <w:lang w:val="uk-UA"/>
                </w:rPr>
                <w:t>-</w:t>
              </w:r>
              <w:r w:rsidRPr="000B11E5">
                <w:rPr>
                  <w:rStyle w:val="a5"/>
                </w:rPr>
                <w:t>serial</w:t>
              </w:r>
              <w:r w:rsidRPr="000B11E5">
                <w:rPr>
                  <w:rStyle w:val="a5"/>
                  <w:lang w:val="uk-UA"/>
                </w:rPr>
                <w:t>-</w:t>
              </w:r>
              <w:r w:rsidRPr="000B11E5">
                <w:rPr>
                  <w:rStyle w:val="a5"/>
                </w:rPr>
                <w:t>dlia</w:t>
              </w:r>
              <w:r w:rsidRPr="000B11E5">
                <w:rPr>
                  <w:rStyle w:val="a5"/>
                  <w:lang w:val="uk-UA"/>
                </w:rPr>
                <w:t>-</w:t>
              </w:r>
              <w:r w:rsidRPr="000B11E5">
                <w:rPr>
                  <w:rStyle w:val="a5"/>
                </w:rPr>
                <w:t>derzhsluzhbovtsiv</w:t>
              </w:r>
            </w:hyperlink>
            <w:r w:rsidRPr="000B11E5">
              <w:rPr>
                <w:lang w:val="uk-UA"/>
              </w:rPr>
              <w:t>;</w:t>
            </w:r>
          </w:p>
          <w:p w14:paraId="2ECFF3E3" w14:textId="77777777" w:rsidR="000B11E5" w:rsidRPr="000B11E5" w:rsidRDefault="000B11E5" w:rsidP="000B11E5">
            <w:pPr>
              <w:rPr>
                <w:lang w:val="uk-UA"/>
              </w:rPr>
            </w:pPr>
            <w:hyperlink r:id="rId151" w:history="1">
              <w:r w:rsidRPr="000B11E5">
                <w:rPr>
                  <w:rStyle w:val="a5"/>
                  <w:lang w:val="uk-UA"/>
                </w:rPr>
                <w:t>https://khoda.gov.ua/news/vidbulas-persha-vseukrainska-onlain-zustrich-upovnovazhenykh-z-pytan-bezbariernosti</w:t>
              </w:r>
            </w:hyperlink>
            <w:r w:rsidRPr="000B11E5">
              <w:rPr>
                <w:lang w:val="uk-UA"/>
              </w:rPr>
              <w:t>;</w:t>
            </w:r>
          </w:p>
          <w:p w14:paraId="7ACC15B7" w14:textId="77777777" w:rsidR="000B11E5" w:rsidRPr="000B11E5" w:rsidRDefault="000B11E5" w:rsidP="000B11E5">
            <w:pPr>
              <w:jc w:val="both"/>
              <w:rPr>
                <w:rFonts w:eastAsia="Cambria"/>
                <w:color w:val="000000"/>
                <w:lang w:val="uk-UA"/>
              </w:rPr>
            </w:pPr>
            <w:hyperlink r:id="rId152" w:history="1">
              <w:r w:rsidRPr="000B11E5">
                <w:rPr>
                  <w:rStyle w:val="a5"/>
                </w:rPr>
                <w:t>https</w:t>
              </w:r>
              <w:r w:rsidRPr="000B11E5">
                <w:rPr>
                  <w:rStyle w:val="a5"/>
                  <w:lang w:val="uk-UA"/>
                </w:rPr>
                <w:t>://</w:t>
              </w:r>
              <w:r w:rsidRPr="000B11E5">
                <w:rPr>
                  <w:rStyle w:val="a5"/>
                </w:rPr>
                <w:t>khoda</w:t>
              </w:r>
              <w:r w:rsidRPr="000B11E5">
                <w:rPr>
                  <w:rStyle w:val="a5"/>
                  <w:lang w:val="uk-UA"/>
                </w:rPr>
                <w:t>.</w:t>
              </w:r>
              <w:r w:rsidRPr="000B11E5">
                <w:rPr>
                  <w:rStyle w:val="a5"/>
                </w:rPr>
                <w:t>gov</w:t>
              </w:r>
              <w:r w:rsidRPr="000B11E5">
                <w:rPr>
                  <w:rStyle w:val="a5"/>
                  <w:lang w:val="uk-UA"/>
                </w:rPr>
                <w:t>.</w:t>
              </w:r>
              <w:r w:rsidRPr="000B11E5">
                <w:rPr>
                  <w:rStyle w:val="a5"/>
                </w:rPr>
                <w:t>ua</w:t>
              </w:r>
              <w:r w:rsidRPr="000B11E5">
                <w:rPr>
                  <w:rStyle w:val="a5"/>
                  <w:lang w:val="uk-UA"/>
                </w:rPr>
                <w:t>/</w:t>
              </w:r>
              <w:r w:rsidRPr="000B11E5">
                <w:rPr>
                  <w:rStyle w:val="a5"/>
                </w:rPr>
                <w:t>news</w:t>
              </w:r>
              <w:r w:rsidRPr="000B11E5">
                <w:rPr>
                  <w:rStyle w:val="a5"/>
                  <w:lang w:val="uk-UA"/>
                </w:rPr>
                <w:t>/</w:t>
              </w:r>
              <w:r w:rsidRPr="000B11E5">
                <w:rPr>
                  <w:rStyle w:val="a5"/>
                </w:rPr>
                <w:t>stratehichne</w:t>
              </w:r>
              <w:r w:rsidRPr="000B11E5">
                <w:rPr>
                  <w:rStyle w:val="a5"/>
                  <w:lang w:val="uk-UA"/>
                </w:rPr>
                <w:t>-</w:t>
              </w:r>
              <w:r w:rsidRPr="000B11E5">
                <w:rPr>
                  <w:rStyle w:val="a5"/>
                </w:rPr>
                <w:t>planuvannia</w:t>
              </w:r>
              <w:r w:rsidRPr="000B11E5">
                <w:rPr>
                  <w:rStyle w:val="a5"/>
                  <w:lang w:val="uk-UA"/>
                </w:rPr>
                <w:t>-</w:t>
              </w:r>
              <w:r w:rsidRPr="000B11E5">
                <w:rPr>
                  <w:rStyle w:val="a5"/>
                </w:rPr>
                <w:t>bezbariernosti</w:t>
              </w:r>
              <w:r w:rsidRPr="000B11E5">
                <w:rPr>
                  <w:rStyle w:val="a5"/>
                  <w:lang w:val="uk-UA"/>
                </w:rPr>
                <w:t>-5-</w:t>
              </w:r>
              <w:r w:rsidRPr="000B11E5">
                <w:rPr>
                  <w:rStyle w:val="a5"/>
                </w:rPr>
                <w:t>krokiv</w:t>
              </w:r>
              <w:r w:rsidRPr="000B11E5">
                <w:rPr>
                  <w:rStyle w:val="a5"/>
                  <w:lang w:val="uk-UA"/>
                </w:rPr>
                <w:t>-</w:t>
              </w:r>
              <w:r w:rsidRPr="000B11E5">
                <w:rPr>
                  <w:rStyle w:val="a5"/>
                </w:rPr>
                <w:t>dlia</w:t>
              </w:r>
              <w:r w:rsidRPr="000B11E5">
                <w:rPr>
                  <w:rStyle w:val="a5"/>
                  <w:lang w:val="uk-UA"/>
                </w:rPr>
                <w:t>-</w:t>
              </w:r>
              <w:r w:rsidRPr="000B11E5">
                <w:rPr>
                  <w:rStyle w:val="a5"/>
                </w:rPr>
                <w:t>hromady</w:t>
              </w:r>
            </w:hyperlink>
            <w:r w:rsidRPr="000B11E5">
              <w:rPr>
                <w:lang w:val="uk-UA"/>
              </w:rPr>
              <w:t>;</w:t>
            </w:r>
          </w:p>
          <w:p w14:paraId="026A0DE9" w14:textId="77777777" w:rsidR="000B11E5" w:rsidRPr="006A3FB3" w:rsidRDefault="000B11E5" w:rsidP="003D6896">
            <w:pPr>
              <w:jc w:val="both"/>
              <w:rPr>
                <w:rFonts w:eastAsia="Cambria"/>
                <w:color w:val="000000"/>
                <w:lang w:val="uk-UA"/>
              </w:rPr>
            </w:pPr>
            <w:hyperlink r:id="rId153" w:history="1">
              <w:r w:rsidRPr="00A4026F">
                <w:rPr>
                  <w:rStyle w:val="a5"/>
                  <w:rFonts w:eastAsia="Cambria"/>
                  <w:lang w:val="uk-UA"/>
                </w:rPr>
                <w:t>https://khoda.gov.ua/bezbariernist/perelik-osib-upovnovazhenykh-z-pytan-bezbariernosti-khersonskoi-oblasti</w:t>
              </w:r>
            </w:hyperlink>
            <w:r w:rsidR="006A3FB3">
              <w:rPr>
                <w:rFonts w:eastAsia="Cambria"/>
                <w:color w:val="000000"/>
                <w:lang w:val="uk-UA"/>
              </w:rPr>
              <w:t xml:space="preserve"> .</w:t>
            </w:r>
          </w:p>
          <w:p w14:paraId="39A46402" w14:textId="77777777" w:rsidR="006A3FB3" w:rsidRPr="006A3FB3" w:rsidRDefault="004E0E89" w:rsidP="006A3FB3">
            <w:pPr>
              <w:jc w:val="both"/>
              <w:rPr>
                <w:color w:val="000000"/>
                <w:lang w:val="uk-UA"/>
              </w:rPr>
            </w:pPr>
            <w:r w:rsidRPr="006A3FB3">
              <w:rPr>
                <w:lang w:val="uk-UA"/>
              </w:rPr>
              <w:t xml:space="preserve">В Білозерській територіальній громаді на сторінці Білозерської СВА в мережі </w:t>
            </w:r>
            <w:r w:rsidRPr="006A3FB3">
              <w:t>Facebook</w:t>
            </w:r>
            <w:r w:rsidRPr="006A3FB3">
              <w:rPr>
                <w:lang w:val="uk-UA"/>
              </w:rPr>
              <w:t xml:space="preserve"> висвітлено інформаційну кампанію «Безбарєрність – це коли ти можеш», запропоновано до перегляду 3 відеороликів. Висвітлено інформацію Мінрозвитку та ГО «ЛУН Місто» практичний посібник</w:t>
            </w:r>
            <w:r w:rsidR="006A3FB3">
              <w:rPr>
                <w:lang w:val="uk-UA"/>
              </w:rPr>
              <w:t xml:space="preserve"> із забезпечення безбар’єрності:</w:t>
            </w:r>
          </w:p>
          <w:p w14:paraId="729D7BB0" w14:textId="77777777" w:rsidR="006A3FB3" w:rsidRPr="006A3FB3" w:rsidRDefault="006A3FB3" w:rsidP="006A3FB3">
            <w:pPr>
              <w:jc w:val="both"/>
              <w:rPr>
                <w:lang w:val="uk-UA"/>
              </w:rPr>
            </w:pPr>
            <w:hyperlink r:id="rId154" w:history="1">
              <w:r w:rsidRPr="006A3FB3">
                <w:rPr>
                  <w:rStyle w:val="a5"/>
                  <w:lang w:val="uk-UA"/>
                </w:rPr>
                <w:t>https://bilozerka-otg.gov.ua/2026/06/12/%d0%bc%d1%96%d0%bd%d1%80%d0%be%d0%b7%d0%b2%d0%b8%d1%82%d0%ba%d1%83-%d1%82%d0%b0-%d0%b3%d0%be-%d0%bb%d1%83%d0%bd-%d0%bc%d1%96%d1%81%d1%82%d0%be-%d0%bf%d1%80%d0%b5%d0%b7%d0%b5%d0%bd%d1%82/</w:t>
              </w:r>
            </w:hyperlink>
            <w:r>
              <w:rPr>
                <w:lang w:val="uk-UA"/>
              </w:rPr>
              <w:t>;</w:t>
            </w:r>
          </w:p>
          <w:p w14:paraId="1E9F136A" w14:textId="77777777" w:rsidR="000B11E5" w:rsidRPr="006A3FB3" w:rsidRDefault="006A3FB3" w:rsidP="006A3FB3">
            <w:pPr>
              <w:rPr>
                <w:color w:val="000000"/>
                <w:lang w:val="uk-UA"/>
              </w:rPr>
            </w:pPr>
            <w:hyperlink r:id="rId155" w:history="1">
              <w:r w:rsidRPr="006A3FB3">
                <w:rPr>
                  <w:rStyle w:val="a5"/>
                  <w:lang w:val="uk-UA"/>
                </w:rPr>
                <w:t>https://bilozerka-otg.gov.ua/2026/09/17/%d1%81%d1%82%d1%80%d0%b0%d1%82%d0%b5%d0%b3%d1%96%d1%87%d0%bd%d0%b5-%d0%bf%d0%bb%d0%b0%d0%bd%d1%83%d0%b2%d0%b0%d0%bd%d0%bd%d1%8f-%d0%b1%d0%b5%d0%b7%d0%b1%d0%b0%d1%80%d1%94%d1%80%d0%bd%d0%be/</w:t>
              </w:r>
            </w:hyperlink>
            <w:r>
              <w:rPr>
                <w:lang w:val="uk-UA"/>
              </w:rPr>
              <w:t xml:space="preserve"> .</w:t>
            </w:r>
          </w:p>
          <w:p w14:paraId="57B88261" w14:textId="77777777" w:rsidR="004E0E89" w:rsidRPr="00C12835" w:rsidRDefault="004E0E89" w:rsidP="004E0E89">
            <w:pPr>
              <w:jc w:val="both"/>
              <w:rPr>
                <w:lang w:val="uk-UA"/>
              </w:rPr>
            </w:pPr>
            <w:r w:rsidRPr="00C12835">
              <w:rPr>
                <w:lang w:val="uk-UA"/>
              </w:rPr>
              <w:t>Інформація щодо політики безбар'єрності розміщується на офійному сайті Високопільської селищної військової адміністрації у розділі Безбар'єрність:</w:t>
            </w:r>
          </w:p>
          <w:p w14:paraId="5C6E97E8" w14:textId="77777777" w:rsidR="004E0E89" w:rsidRDefault="004E0E89" w:rsidP="004E0E89">
            <w:pPr>
              <w:jc w:val="both"/>
              <w:rPr>
                <w:lang w:val="uk-UA"/>
              </w:rPr>
            </w:pPr>
            <w:hyperlink r:id="rId156"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bezbarernist</w:t>
              </w:r>
              <w:r w:rsidRPr="00C12835">
                <w:rPr>
                  <w:rStyle w:val="a5"/>
                  <w:lang w:val="uk-UA"/>
                </w:rPr>
                <w:t>-15-52-58-01-06-2025/</w:t>
              </w:r>
            </w:hyperlink>
            <w:r w:rsidR="00A325E6">
              <w:rPr>
                <w:lang w:val="uk-UA"/>
              </w:rPr>
              <w:t xml:space="preserve"> </w:t>
            </w:r>
            <w:r w:rsidRPr="00C12835">
              <w:rPr>
                <w:lang w:val="uk-UA"/>
              </w:rPr>
              <w:t xml:space="preserve">та офіційній сторінці у мережі </w:t>
            </w:r>
            <w:r w:rsidRPr="00C12835">
              <w:t>Facebook</w:t>
            </w:r>
            <w:r w:rsidRPr="00C12835">
              <w:rPr>
                <w:lang w:val="uk-UA"/>
              </w:rPr>
              <w:t xml:space="preserve">: </w:t>
            </w:r>
            <w:hyperlink r:id="rId157" w:history="1">
              <w:r w:rsidR="00A325E6" w:rsidRPr="00052DE4">
                <w:rPr>
                  <w:rStyle w:val="a5"/>
                </w:rPr>
                <w:t>https</w:t>
              </w:r>
              <w:r w:rsidR="00A325E6" w:rsidRPr="00052DE4">
                <w:rPr>
                  <w:rStyle w:val="a5"/>
                  <w:lang w:val="uk-UA"/>
                </w:rPr>
                <w:t>://</w:t>
              </w:r>
              <w:r w:rsidR="00A325E6" w:rsidRPr="00052DE4">
                <w:rPr>
                  <w:rStyle w:val="a5"/>
                </w:rPr>
                <w:t>www</w:t>
              </w:r>
              <w:r w:rsidR="00A325E6" w:rsidRPr="00052DE4">
                <w:rPr>
                  <w:rStyle w:val="a5"/>
                  <w:lang w:val="uk-UA"/>
                </w:rPr>
                <w:t>.</w:t>
              </w:r>
              <w:r w:rsidR="00A325E6" w:rsidRPr="00052DE4">
                <w:rPr>
                  <w:rStyle w:val="a5"/>
                </w:rPr>
                <w:t>facebook</w:t>
              </w:r>
              <w:r w:rsidR="00A325E6" w:rsidRPr="00052DE4">
                <w:rPr>
                  <w:rStyle w:val="a5"/>
                  <w:lang w:val="uk-UA"/>
                </w:rPr>
                <w:t>.</w:t>
              </w:r>
              <w:r w:rsidR="00A325E6" w:rsidRPr="00052DE4">
                <w:rPr>
                  <w:rStyle w:val="a5"/>
                </w:rPr>
                <w:t>com</w:t>
              </w:r>
              <w:r w:rsidR="00A325E6" w:rsidRPr="00052DE4">
                <w:rPr>
                  <w:rStyle w:val="a5"/>
                  <w:lang w:val="uk-UA"/>
                </w:rPr>
                <w:t>/</w:t>
              </w:r>
              <w:r w:rsidR="00A325E6" w:rsidRPr="00052DE4">
                <w:rPr>
                  <w:rStyle w:val="a5"/>
                </w:rPr>
                <w:t>groups</w:t>
              </w:r>
              <w:r w:rsidR="00A325E6" w:rsidRPr="00052DE4">
                <w:rPr>
                  <w:rStyle w:val="a5"/>
                  <w:lang w:val="uk-UA"/>
                </w:rPr>
                <w:t>/2822785074655808/</w:t>
              </w:r>
              <w:r w:rsidR="00A325E6" w:rsidRPr="00052DE4">
                <w:rPr>
                  <w:rStyle w:val="a5"/>
                </w:rPr>
                <w:t>posts</w:t>
              </w:r>
              <w:r w:rsidR="00A325E6" w:rsidRPr="00052DE4">
                <w:rPr>
                  <w:rStyle w:val="a5"/>
                  <w:lang w:val="uk-UA"/>
                </w:rPr>
                <w:t>/4167549073512728/?</w:t>
              </w:r>
              <w:r w:rsidR="00A325E6" w:rsidRPr="00052DE4">
                <w:rPr>
                  <w:rStyle w:val="a5"/>
                </w:rPr>
                <w:t>locale</w:t>
              </w:r>
              <w:r w:rsidR="00A325E6" w:rsidRPr="00052DE4">
                <w:rPr>
                  <w:rStyle w:val="a5"/>
                  <w:lang w:val="uk-UA"/>
                </w:rPr>
                <w:t>=</w:t>
              </w:r>
              <w:r w:rsidR="00A325E6" w:rsidRPr="00052DE4">
                <w:rPr>
                  <w:rStyle w:val="a5"/>
                </w:rPr>
                <w:t>uk</w:t>
              </w:r>
              <w:r w:rsidR="00A325E6" w:rsidRPr="00052DE4">
                <w:rPr>
                  <w:rStyle w:val="a5"/>
                  <w:lang w:val="uk-UA"/>
                </w:rPr>
                <w:t>_</w:t>
              </w:r>
              <w:r w:rsidR="00A325E6" w:rsidRPr="00052DE4">
                <w:rPr>
                  <w:rStyle w:val="a5"/>
                </w:rPr>
                <w:t>UA</w:t>
              </w:r>
            </w:hyperlink>
            <w:r w:rsidR="00CD0252" w:rsidRPr="00C12835">
              <w:rPr>
                <w:lang w:val="uk-UA"/>
              </w:rPr>
              <w:t>.</w:t>
            </w:r>
          </w:p>
          <w:p w14:paraId="19C682DD" w14:textId="77777777" w:rsidR="006A3FB3" w:rsidRPr="00292702" w:rsidRDefault="00292702" w:rsidP="00292702">
            <w:pPr>
              <w:pStyle w:val="TableParagraph"/>
              <w:ind w:right="303"/>
              <w:rPr>
                <w:sz w:val="20"/>
                <w:szCs w:val="20"/>
                <w:shd w:val="clear" w:color="auto" w:fill="FFFFFF"/>
              </w:rPr>
            </w:pPr>
            <w:r>
              <w:t>У Кочубеївській ТГ</w:t>
            </w:r>
            <w:r w:rsidRPr="00C12835">
              <w:t xml:space="preserve"> відповідна інформація </w:t>
            </w:r>
            <w:r w:rsidRPr="00C12835">
              <w:rPr>
                <w:rFonts w:eastAsia="Cambria"/>
                <w:color w:val="000000"/>
              </w:rPr>
              <w:t>р</w:t>
            </w:r>
            <w:r w:rsidRPr="00292702">
              <w:rPr>
                <w:rFonts w:eastAsia="Cambria"/>
                <w:color w:val="000000"/>
              </w:rPr>
              <w:t>озміщ</w:t>
            </w:r>
            <w:r w:rsidRPr="00C12835">
              <w:rPr>
                <w:rFonts w:eastAsia="Cambria"/>
                <w:color w:val="000000"/>
              </w:rPr>
              <w:t>ується</w:t>
            </w:r>
            <w:r w:rsidRPr="00292702">
              <w:rPr>
                <w:rFonts w:eastAsia="Cambria"/>
                <w:color w:val="000000"/>
              </w:rPr>
              <w:t xml:space="preserve"> на сайті громади</w:t>
            </w:r>
            <w:r>
              <w:rPr>
                <w:rFonts w:eastAsia="Cambria"/>
                <w:color w:val="000000"/>
              </w:rPr>
              <w:t>:</w:t>
            </w:r>
            <w:r w:rsidRPr="00D2599F">
              <w:rPr>
                <w:sz w:val="20"/>
                <w:szCs w:val="20"/>
              </w:rPr>
              <w:t xml:space="preserve"> </w:t>
            </w:r>
            <w:hyperlink r:id="rId158" w:history="1">
              <w:r w:rsidRPr="00D2599F">
                <w:rPr>
                  <w:rStyle w:val="a5"/>
                  <w:sz w:val="20"/>
                  <w:szCs w:val="20"/>
                  <w:shd w:val="clear" w:color="auto" w:fill="FFFFFF"/>
                </w:rPr>
                <w:t>https://kochubeivska-gromada.gov.ua/rada-bezbar%E2%80%98ernosti-13-24-32-03-03-2025/</w:t>
              </w:r>
            </w:hyperlink>
            <w:r>
              <w:rPr>
                <w:sz w:val="20"/>
                <w:szCs w:val="20"/>
              </w:rPr>
              <w:t xml:space="preserve"> .</w:t>
            </w:r>
          </w:p>
          <w:p w14:paraId="6F971B1E" w14:textId="77777777" w:rsidR="006A3FB3" w:rsidRDefault="004E0E89" w:rsidP="006A3FB3">
            <w:pPr>
              <w:jc w:val="both"/>
              <w:rPr>
                <w:rFonts w:eastAsia="Cambria"/>
                <w:color w:val="000000"/>
                <w:lang w:val="uk-UA"/>
              </w:rPr>
            </w:pPr>
            <w:r w:rsidRPr="00C12835">
              <w:rPr>
                <w:color w:val="000000"/>
                <w:lang w:val="uk-UA"/>
              </w:rPr>
              <w:t>В Калинівській територіальній громаді</w:t>
            </w:r>
            <w:r w:rsidRPr="00C12835">
              <w:rPr>
                <w:lang w:val="uk-UA"/>
              </w:rPr>
              <w:t xml:space="preserve"> відповідна інформація </w:t>
            </w:r>
            <w:r w:rsidRPr="00C12835">
              <w:rPr>
                <w:rFonts w:eastAsia="Cambria"/>
                <w:color w:val="000000"/>
                <w:lang w:val="uk-UA"/>
              </w:rPr>
              <w:t>р</w:t>
            </w:r>
            <w:r w:rsidRPr="00C12835">
              <w:rPr>
                <w:rFonts w:eastAsia="Cambria"/>
                <w:color w:val="000000"/>
              </w:rPr>
              <w:t>озміщ</w:t>
            </w:r>
            <w:r w:rsidRPr="00C12835">
              <w:rPr>
                <w:rFonts w:eastAsia="Cambria"/>
                <w:color w:val="000000"/>
                <w:lang w:val="uk-UA"/>
              </w:rPr>
              <w:t>ується</w:t>
            </w:r>
            <w:r w:rsidR="0031310D" w:rsidRPr="00C12835">
              <w:rPr>
                <w:rFonts w:eastAsia="Cambria"/>
                <w:color w:val="000000"/>
              </w:rPr>
              <w:t xml:space="preserve"> на сайті громади:</w:t>
            </w:r>
            <w:r w:rsidR="00A325E6">
              <w:rPr>
                <w:lang w:val="uk-UA"/>
              </w:rPr>
              <w:t xml:space="preserve"> </w:t>
            </w:r>
            <w:hyperlink r:id="rId159" w:history="1">
              <w:r w:rsidRPr="00C12835">
                <w:rPr>
                  <w:rStyle w:val="a5"/>
                  <w:rFonts w:eastAsia="Cambria"/>
                </w:rPr>
                <w:t>https</w:t>
              </w:r>
              <w:r w:rsidRPr="00C12835">
                <w:rPr>
                  <w:rStyle w:val="a5"/>
                  <w:rFonts w:eastAsia="Cambria"/>
                  <w:lang w:val="uk-UA"/>
                </w:rPr>
                <w:t>://</w:t>
              </w:r>
              <w:r w:rsidRPr="00C12835">
                <w:rPr>
                  <w:rStyle w:val="a5"/>
                  <w:rFonts w:eastAsia="Cambria"/>
                </w:rPr>
                <w:t>kalynivske</w:t>
              </w:r>
              <w:r w:rsidRPr="00C12835">
                <w:rPr>
                  <w:rStyle w:val="a5"/>
                  <w:rFonts w:eastAsia="Cambria"/>
                  <w:lang w:val="uk-UA"/>
                </w:rPr>
                <w:t>-</w:t>
              </w:r>
              <w:r w:rsidRPr="00C12835">
                <w:rPr>
                  <w:rStyle w:val="a5"/>
                  <w:rFonts w:eastAsia="Cambria"/>
                </w:rPr>
                <w:t>gromada</w:t>
              </w:r>
              <w:r w:rsidRPr="00C12835">
                <w:rPr>
                  <w:rStyle w:val="a5"/>
                  <w:rFonts w:eastAsia="Cambria"/>
                  <w:lang w:val="uk-UA"/>
                </w:rPr>
                <w:t>.</w:t>
              </w:r>
              <w:r w:rsidRPr="00C12835">
                <w:rPr>
                  <w:rStyle w:val="a5"/>
                  <w:rFonts w:eastAsia="Cambria"/>
                </w:rPr>
                <w:t>gov</w:t>
              </w:r>
              <w:r w:rsidRPr="00C12835">
                <w:rPr>
                  <w:rStyle w:val="a5"/>
                  <w:rFonts w:eastAsia="Cambria"/>
                  <w:lang w:val="uk-UA"/>
                </w:rPr>
                <w:t>.</w:t>
              </w:r>
              <w:r w:rsidRPr="00C12835">
                <w:rPr>
                  <w:rStyle w:val="a5"/>
                  <w:rFonts w:eastAsia="Cambria"/>
                </w:rPr>
                <w:t>ua</w:t>
              </w:r>
              <w:r w:rsidRPr="00C12835">
                <w:rPr>
                  <w:rStyle w:val="a5"/>
                  <w:rFonts w:eastAsia="Cambria"/>
                  <w:lang w:val="uk-UA"/>
                </w:rPr>
                <w:t>/</w:t>
              </w:r>
              <w:r w:rsidRPr="00C12835">
                <w:rPr>
                  <w:rStyle w:val="a5"/>
                  <w:rFonts w:eastAsia="Cambria"/>
                </w:rPr>
                <w:t>realizaciya</w:t>
              </w:r>
              <w:r w:rsidRPr="00C12835">
                <w:rPr>
                  <w:rStyle w:val="a5"/>
                  <w:rFonts w:eastAsia="Cambria"/>
                  <w:lang w:val="uk-UA"/>
                </w:rPr>
                <w:t>-</w:t>
              </w:r>
              <w:r w:rsidRPr="00C12835">
                <w:rPr>
                  <w:rStyle w:val="a5"/>
                  <w:rFonts w:eastAsia="Cambria"/>
                </w:rPr>
                <w:t>nacionalnoi</w:t>
              </w:r>
              <w:r w:rsidRPr="00C12835">
                <w:rPr>
                  <w:rStyle w:val="a5"/>
                  <w:rFonts w:eastAsia="Cambria"/>
                  <w:lang w:val="uk-UA"/>
                </w:rPr>
                <w:t>-</w:t>
              </w:r>
              <w:r w:rsidRPr="00C12835">
                <w:rPr>
                  <w:rStyle w:val="a5"/>
                  <w:rFonts w:eastAsia="Cambria"/>
                </w:rPr>
                <w:t>strategii</w:t>
              </w:r>
              <w:r w:rsidRPr="00C12835">
                <w:rPr>
                  <w:rStyle w:val="a5"/>
                  <w:rFonts w:eastAsia="Cambria"/>
                  <w:lang w:val="uk-UA"/>
                </w:rPr>
                <w:t>-</w:t>
              </w:r>
              <w:r w:rsidRPr="00C12835">
                <w:rPr>
                  <w:rStyle w:val="a5"/>
                  <w:rFonts w:eastAsia="Cambria"/>
                </w:rPr>
                <w:t>iz</w:t>
              </w:r>
              <w:r w:rsidRPr="00C12835">
                <w:rPr>
                  <w:rStyle w:val="a5"/>
                  <w:rFonts w:eastAsia="Cambria"/>
                  <w:lang w:val="uk-UA"/>
                </w:rPr>
                <w:t>-</w:t>
              </w:r>
              <w:r w:rsidRPr="00C12835">
                <w:rPr>
                  <w:rStyle w:val="a5"/>
                  <w:rFonts w:eastAsia="Cambria"/>
                </w:rPr>
                <w:t>bezbarernogo</w:t>
              </w:r>
              <w:r w:rsidRPr="00C12835">
                <w:rPr>
                  <w:rStyle w:val="a5"/>
                  <w:rFonts w:eastAsia="Cambria"/>
                  <w:lang w:val="uk-UA"/>
                </w:rPr>
                <w:t>-</w:t>
              </w:r>
              <w:r w:rsidRPr="00C12835">
                <w:rPr>
                  <w:rStyle w:val="a5"/>
                  <w:rFonts w:eastAsia="Cambria"/>
                </w:rPr>
                <w:t>prostoru</w:t>
              </w:r>
              <w:r w:rsidRPr="00C12835">
                <w:rPr>
                  <w:rStyle w:val="a5"/>
                  <w:rFonts w:eastAsia="Cambria"/>
                  <w:lang w:val="uk-UA"/>
                </w:rPr>
                <w:t>-15-23-01-26-11-2024/</w:t>
              </w:r>
            </w:hyperlink>
            <w:r w:rsidR="006A3FB3">
              <w:rPr>
                <w:rFonts w:eastAsia="Cambria"/>
                <w:color w:val="000000"/>
                <w:lang w:val="uk-UA"/>
              </w:rPr>
              <w:t>;</w:t>
            </w:r>
            <w:r w:rsidR="006A3FB3" w:rsidRPr="00D2599F">
              <w:rPr>
                <w:rFonts w:eastAsia="Cambria"/>
                <w:color w:val="000000"/>
              </w:rPr>
              <w:t xml:space="preserve"> </w:t>
            </w:r>
            <w:hyperlink r:id="rId160" w:history="1">
              <w:r w:rsidR="006A3FB3" w:rsidRPr="00A4026F">
                <w:rPr>
                  <w:rStyle w:val="a5"/>
                  <w:rFonts w:eastAsia="Cambria"/>
                </w:rPr>
                <w:t>https://kalynivske-gromada.gov.ua/news/1779793785/</w:t>
              </w:r>
            </w:hyperlink>
          </w:p>
          <w:p w14:paraId="12F84F01" w14:textId="77777777" w:rsidR="006A3FB3" w:rsidRPr="006A3FB3" w:rsidRDefault="006A3FB3" w:rsidP="006A3FB3">
            <w:pPr>
              <w:jc w:val="both"/>
              <w:rPr>
                <w:rFonts w:eastAsia="Cambria"/>
                <w:color w:val="000000"/>
                <w:lang w:val="uk-UA"/>
              </w:rPr>
            </w:pPr>
            <w:r w:rsidRPr="006A3FB3">
              <w:rPr>
                <w:rFonts w:eastAsia="Cambria"/>
                <w:color w:val="000000"/>
                <w:lang w:val="uk-UA"/>
              </w:rPr>
              <w:t>У Борозенській ТГ інформація щодо політики безбар'єрності розміщується на офійному сайті Борозенської сільської військової адміністрації у розділі Безбар'єрність</w:t>
            </w:r>
            <w:r w:rsidRPr="006A3FB3">
              <w:rPr>
                <w:lang w:val="uk-UA"/>
              </w:rPr>
              <w:t xml:space="preserve"> </w:t>
            </w:r>
            <w:hyperlink r:id="rId161" w:history="1">
              <w:r w:rsidRPr="006A3FB3">
                <w:rPr>
                  <w:rStyle w:val="a5"/>
                  <w:rFonts w:eastAsia="Cambria"/>
                </w:rPr>
                <w:t>https</w:t>
              </w:r>
              <w:r w:rsidRPr="006A3FB3">
                <w:rPr>
                  <w:rStyle w:val="a5"/>
                  <w:rFonts w:eastAsia="Cambria"/>
                  <w:lang w:val="uk-UA"/>
                </w:rPr>
                <w:t>://</w:t>
              </w:r>
              <w:r w:rsidRPr="006A3FB3">
                <w:rPr>
                  <w:rStyle w:val="a5"/>
                  <w:rFonts w:eastAsia="Cambria"/>
                </w:rPr>
                <w:t>borozenska</w:t>
              </w:r>
              <w:r w:rsidRPr="006A3FB3">
                <w:rPr>
                  <w:rStyle w:val="a5"/>
                  <w:rFonts w:eastAsia="Cambria"/>
                  <w:lang w:val="uk-UA"/>
                </w:rPr>
                <w:t>-</w:t>
              </w:r>
              <w:r w:rsidRPr="006A3FB3">
                <w:rPr>
                  <w:rStyle w:val="a5"/>
                  <w:rFonts w:eastAsia="Cambria"/>
                </w:rPr>
                <w:t>gromada</w:t>
              </w:r>
              <w:r w:rsidRPr="006A3FB3">
                <w:rPr>
                  <w:rStyle w:val="a5"/>
                  <w:rFonts w:eastAsia="Cambria"/>
                  <w:lang w:val="uk-UA"/>
                </w:rPr>
                <w:t>.</w:t>
              </w:r>
              <w:r w:rsidRPr="006A3FB3">
                <w:rPr>
                  <w:rStyle w:val="a5"/>
                  <w:rFonts w:eastAsia="Cambria"/>
                </w:rPr>
                <w:t>gov</w:t>
              </w:r>
              <w:r w:rsidRPr="006A3FB3">
                <w:rPr>
                  <w:rStyle w:val="a5"/>
                  <w:rFonts w:eastAsia="Cambria"/>
                  <w:lang w:val="uk-UA"/>
                </w:rPr>
                <w:t>.</w:t>
              </w:r>
              <w:r w:rsidRPr="006A3FB3">
                <w:rPr>
                  <w:rStyle w:val="a5"/>
                  <w:rFonts w:eastAsia="Cambria"/>
                </w:rPr>
                <w:t>ua</w:t>
              </w:r>
              <w:r w:rsidRPr="006A3FB3">
                <w:rPr>
                  <w:rStyle w:val="a5"/>
                  <w:rFonts w:eastAsia="Cambria"/>
                  <w:lang w:val="uk-UA"/>
                </w:rPr>
                <w:t>/</w:t>
              </w:r>
              <w:r w:rsidRPr="006A3FB3">
                <w:rPr>
                  <w:rStyle w:val="a5"/>
                  <w:rFonts w:eastAsia="Cambria"/>
                </w:rPr>
                <w:t>bezbar</w:t>
              </w:r>
              <w:r w:rsidRPr="006A3FB3">
                <w:rPr>
                  <w:rStyle w:val="a5"/>
                  <w:rFonts w:eastAsia="Cambria"/>
                  <w:lang w:val="uk-UA"/>
                </w:rPr>
                <w:t>%</w:t>
              </w:r>
              <w:r w:rsidRPr="006A3FB3">
                <w:rPr>
                  <w:rStyle w:val="a5"/>
                  <w:rFonts w:eastAsia="Cambria"/>
                </w:rPr>
                <w:t>E</w:t>
              </w:r>
              <w:r w:rsidRPr="006A3FB3">
                <w:rPr>
                  <w:rStyle w:val="a5"/>
                  <w:rFonts w:eastAsia="Cambria"/>
                  <w:lang w:val="uk-UA"/>
                </w:rPr>
                <w:t>2%80%99</w:t>
              </w:r>
              <w:r w:rsidRPr="006A3FB3">
                <w:rPr>
                  <w:rStyle w:val="a5"/>
                  <w:rFonts w:eastAsia="Cambria"/>
                </w:rPr>
                <w:t>ernost</w:t>
              </w:r>
              <w:r w:rsidRPr="006A3FB3">
                <w:rPr>
                  <w:rStyle w:val="a5"/>
                  <w:rFonts w:eastAsia="Cambria"/>
                  <w:lang w:val="uk-UA"/>
                </w:rPr>
                <w:t>-14-04-21-04-04-2025/</w:t>
              </w:r>
            </w:hyperlink>
            <w:r w:rsidRPr="006A3FB3">
              <w:rPr>
                <w:rFonts w:eastAsia="Cambria"/>
                <w:color w:val="000000"/>
                <w:lang w:val="uk-UA"/>
              </w:rPr>
              <w:t xml:space="preserve"> </w:t>
            </w:r>
          </w:p>
          <w:p w14:paraId="5AFB8BA4" w14:textId="77777777" w:rsidR="006A3FB3" w:rsidRPr="00C12835" w:rsidRDefault="006A3FB3" w:rsidP="006A3FB3">
            <w:pPr>
              <w:jc w:val="both"/>
              <w:rPr>
                <w:rFonts w:eastAsia="Cambria"/>
                <w:color w:val="000000"/>
                <w:lang w:val="uk-UA"/>
              </w:rPr>
            </w:pPr>
            <w:r w:rsidRPr="006A3FB3">
              <w:rPr>
                <w:rFonts w:eastAsia="Cambria"/>
                <w:color w:val="000000"/>
                <w:lang w:val="uk-UA"/>
              </w:rPr>
              <w:t xml:space="preserve">та офіційній сторінці у мережі </w:t>
            </w:r>
            <w:r w:rsidRPr="006A3FB3">
              <w:rPr>
                <w:rFonts w:eastAsia="Cambria"/>
                <w:color w:val="000000"/>
                <w:lang w:val="en-US"/>
              </w:rPr>
              <w:t>Facebook</w:t>
            </w:r>
            <w:r w:rsidRPr="006A3FB3">
              <w:rPr>
                <w:rFonts w:eastAsia="Cambria"/>
                <w:color w:val="000000"/>
                <w:lang w:val="uk-UA"/>
              </w:rPr>
              <w:t xml:space="preserve"> </w:t>
            </w:r>
            <w:hyperlink r:id="rId162" w:history="1">
              <w:r w:rsidRPr="006A3FB3">
                <w:rPr>
                  <w:rStyle w:val="a5"/>
                  <w:rFonts w:eastAsia="Cambria"/>
                </w:rPr>
                <w:t>https</w:t>
              </w:r>
              <w:r w:rsidRPr="006A3FB3">
                <w:rPr>
                  <w:rStyle w:val="a5"/>
                  <w:rFonts w:eastAsia="Cambria"/>
                  <w:lang w:val="uk-UA"/>
                </w:rPr>
                <w:t>://</w:t>
              </w:r>
              <w:r w:rsidRPr="006A3FB3">
                <w:rPr>
                  <w:rStyle w:val="a5"/>
                  <w:rFonts w:eastAsia="Cambria"/>
                </w:rPr>
                <w:t>www</w:t>
              </w:r>
              <w:r w:rsidRPr="006A3FB3">
                <w:rPr>
                  <w:rStyle w:val="a5"/>
                  <w:rFonts w:eastAsia="Cambria"/>
                  <w:lang w:val="uk-UA"/>
                </w:rPr>
                <w:t>.</w:t>
              </w:r>
              <w:r w:rsidRPr="006A3FB3">
                <w:rPr>
                  <w:rStyle w:val="a5"/>
                  <w:rFonts w:eastAsia="Cambria"/>
                </w:rPr>
                <w:t>facebook</w:t>
              </w:r>
              <w:r w:rsidRPr="006A3FB3">
                <w:rPr>
                  <w:rStyle w:val="a5"/>
                  <w:rFonts w:eastAsia="Cambria"/>
                  <w:lang w:val="uk-UA"/>
                </w:rPr>
                <w:t>.</w:t>
              </w:r>
              <w:r w:rsidRPr="006A3FB3">
                <w:rPr>
                  <w:rStyle w:val="a5"/>
                  <w:rFonts w:eastAsia="Cambria"/>
                </w:rPr>
                <w:t>com</w:t>
              </w:r>
              <w:r w:rsidRPr="006A3FB3">
                <w:rPr>
                  <w:rStyle w:val="a5"/>
                  <w:rFonts w:eastAsia="Cambria"/>
                  <w:lang w:val="uk-UA"/>
                </w:rPr>
                <w:t>/</w:t>
              </w:r>
              <w:r w:rsidRPr="006A3FB3">
                <w:rPr>
                  <w:rStyle w:val="a5"/>
                  <w:rFonts w:eastAsia="Cambria"/>
                </w:rPr>
                <w:t>groups</w:t>
              </w:r>
              <w:r w:rsidRPr="006A3FB3">
                <w:rPr>
                  <w:rStyle w:val="a5"/>
                  <w:rFonts w:eastAsia="Cambria"/>
                  <w:lang w:val="uk-UA"/>
                </w:rPr>
                <w:t>/223361861615076/?</w:t>
              </w:r>
              <w:r w:rsidRPr="006A3FB3">
                <w:rPr>
                  <w:rStyle w:val="a5"/>
                  <w:rFonts w:eastAsia="Cambria"/>
                </w:rPr>
                <w:t>locale</w:t>
              </w:r>
              <w:r w:rsidRPr="006A3FB3">
                <w:rPr>
                  <w:rStyle w:val="a5"/>
                  <w:rFonts w:eastAsia="Cambria"/>
                  <w:lang w:val="uk-UA"/>
                </w:rPr>
                <w:t>=</w:t>
              </w:r>
              <w:r w:rsidRPr="006A3FB3">
                <w:rPr>
                  <w:rStyle w:val="a5"/>
                  <w:rFonts w:eastAsia="Cambria"/>
                </w:rPr>
                <w:t>uk</w:t>
              </w:r>
              <w:r w:rsidRPr="006A3FB3">
                <w:rPr>
                  <w:rStyle w:val="a5"/>
                  <w:rFonts w:eastAsia="Cambria"/>
                  <w:lang w:val="uk-UA"/>
                </w:rPr>
                <w:t>_</w:t>
              </w:r>
              <w:r w:rsidRPr="006A3FB3">
                <w:rPr>
                  <w:rStyle w:val="a5"/>
                  <w:rFonts w:eastAsia="Cambria"/>
                </w:rPr>
                <w:t>UA</w:t>
              </w:r>
            </w:hyperlink>
            <w:r>
              <w:rPr>
                <w:rFonts w:eastAsia="Cambria"/>
                <w:color w:val="000000"/>
                <w:lang w:val="uk-UA"/>
              </w:rPr>
              <w:t xml:space="preserve"> .</w:t>
            </w:r>
          </w:p>
          <w:p w14:paraId="7F28E7D8" w14:textId="77777777" w:rsidR="00320773" w:rsidRPr="00C12835" w:rsidRDefault="00320773" w:rsidP="00320773">
            <w:pPr>
              <w:jc w:val="both"/>
              <w:rPr>
                <w:rFonts w:eastAsia="Cambria"/>
                <w:color w:val="000000"/>
                <w:lang w:val="uk-UA"/>
              </w:rPr>
            </w:pPr>
            <w:r w:rsidRPr="00C12835">
              <w:rPr>
                <w:rFonts w:eastAsia="Cambria"/>
                <w:color w:val="000000"/>
                <w:lang w:val="uk-UA"/>
              </w:rPr>
              <w:t xml:space="preserve">В Нововоронцовській територіальній громаді забезпечено доступ до інформаційних матеріалів за посиланням: </w:t>
            </w:r>
            <w:hyperlink r:id="rId163" w:history="1">
              <w:r w:rsidRPr="00C12835">
                <w:rPr>
                  <w:rStyle w:val="a5"/>
                  <w:rFonts w:eastAsia="Cambria"/>
                  <w:lang w:val="uk-UA"/>
                </w:rPr>
                <w:t>https://nvoron.gov.ua/news/1780320195/</w:t>
              </w:r>
            </w:hyperlink>
            <w:r w:rsidRPr="00C12835">
              <w:rPr>
                <w:rFonts w:eastAsia="Cambria"/>
                <w:color w:val="000000"/>
                <w:lang w:val="uk-UA"/>
              </w:rPr>
              <w:t>.</w:t>
            </w:r>
          </w:p>
          <w:p w14:paraId="5F533E6E" w14:textId="77777777" w:rsidR="000B11E5" w:rsidRPr="006A3FB3" w:rsidRDefault="007F1676" w:rsidP="006A3FB3">
            <w:pPr>
              <w:jc w:val="both"/>
              <w:rPr>
                <w:rFonts w:eastAsia="Cambria"/>
                <w:color w:val="000000"/>
                <w:lang w:val="uk-UA"/>
              </w:rPr>
            </w:pPr>
            <w:r w:rsidRPr="00C12835">
              <w:rPr>
                <w:rFonts w:eastAsia="Cambria"/>
                <w:color w:val="000000"/>
                <w:lang w:val="uk-UA"/>
              </w:rPr>
              <w:t>Відповідна інформація системати</w:t>
            </w:r>
            <w:r w:rsidR="006A3FB3">
              <w:rPr>
                <w:rFonts w:eastAsia="Cambria"/>
                <w:color w:val="000000"/>
                <w:lang w:val="uk-UA"/>
              </w:rPr>
              <w:t>чно оприлюднюється на офіційних вебсайтах</w:t>
            </w:r>
            <w:r w:rsidRPr="00C12835">
              <w:rPr>
                <w:rFonts w:eastAsia="Cambria"/>
                <w:color w:val="000000"/>
                <w:lang w:val="uk-UA"/>
              </w:rPr>
              <w:t xml:space="preserve"> Тягинської</w:t>
            </w:r>
            <w:r w:rsidR="006A3FB3">
              <w:rPr>
                <w:rFonts w:eastAsia="Cambria"/>
                <w:color w:val="000000"/>
                <w:lang w:val="uk-UA"/>
              </w:rPr>
              <w:t xml:space="preserve">, Нововоронцовської, Станіславської, Музиківської, Новокаховської територіальних громад </w:t>
            </w:r>
            <w:r w:rsidRPr="00C12835">
              <w:rPr>
                <w:rFonts w:eastAsia="Cambria"/>
                <w:color w:val="000000"/>
                <w:lang w:val="uk-UA"/>
              </w:rPr>
              <w:t>та на офіційних</w:t>
            </w:r>
            <w:r w:rsidR="006A3FB3">
              <w:rPr>
                <w:rFonts w:eastAsia="Cambria"/>
                <w:color w:val="000000"/>
                <w:lang w:val="uk-UA"/>
              </w:rPr>
              <w:t xml:space="preserve"> інформаційних сторінках громад в мережі Інтернет:</w:t>
            </w:r>
            <w:hyperlink r:id="rId164" w:history="1">
              <w:r w:rsidR="000B11E5" w:rsidRPr="006A3FB3">
                <w:rPr>
                  <w:rStyle w:val="a5"/>
                </w:rPr>
                <w:t>https</w:t>
              </w:r>
              <w:r w:rsidR="000B11E5" w:rsidRPr="006A3FB3">
                <w:rPr>
                  <w:rStyle w:val="a5"/>
                  <w:lang w:val="uk-UA"/>
                </w:rPr>
                <w:t>://</w:t>
              </w:r>
              <w:r w:rsidR="000B11E5" w:rsidRPr="006A3FB3">
                <w:rPr>
                  <w:rStyle w:val="a5"/>
                </w:rPr>
                <w:t>www</w:t>
              </w:r>
              <w:r w:rsidR="000B11E5" w:rsidRPr="006A3FB3">
                <w:rPr>
                  <w:rStyle w:val="a5"/>
                  <w:lang w:val="uk-UA"/>
                </w:rPr>
                <w:t>.</w:t>
              </w:r>
              <w:r w:rsidR="000B11E5" w:rsidRPr="006A3FB3">
                <w:rPr>
                  <w:rStyle w:val="a5"/>
                </w:rPr>
                <w:t>facebook</w:t>
              </w:r>
              <w:r w:rsidR="000B11E5" w:rsidRPr="006A3FB3">
                <w:rPr>
                  <w:rStyle w:val="a5"/>
                  <w:lang w:val="uk-UA"/>
                </w:rPr>
                <w:t>.</w:t>
              </w:r>
              <w:r w:rsidR="000B11E5" w:rsidRPr="006A3FB3">
                <w:rPr>
                  <w:rStyle w:val="a5"/>
                </w:rPr>
                <w:t>com</w:t>
              </w:r>
              <w:r w:rsidR="000B11E5" w:rsidRPr="006A3FB3">
                <w:rPr>
                  <w:rStyle w:val="a5"/>
                  <w:lang w:val="uk-UA"/>
                </w:rPr>
                <w:t>/</w:t>
              </w:r>
              <w:r w:rsidR="000B11E5" w:rsidRPr="006A3FB3">
                <w:rPr>
                  <w:rStyle w:val="a5"/>
                </w:rPr>
                <w:t>share</w:t>
              </w:r>
              <w:r w:rsidR="000B11E5" w:rsidRPr="006A3FB3">
                <w:rPr>
                  <w:rStyle w:val="a5"/>
                  <w:lang w:val="uk-UA"/>
                </w:rPr>
                <w:t>/</w:t>
              </w:r>
              <w:r w:rsidR="000B11E5" w:rsidRPr="006A3FB3">
                <w:rPr>
                  <w:rStyle w:val="a5"/>
                </w:rPr>
                <w:t>v</w:t>
              </w:r>
              <w:r w:rsidR="000B11E5" w:rsidRPr="006A3FB3">
                <w:rPr>
                  <w:rStyle w:val="a5"/>
                  <w:lang w:val="uk-UA"/>
                </w:rPr>
                <w:t>/1</w:t>
              </w:r>
              <w:r w:rsidR="000B11E5" w:rsidRPr="006A3FB3">
                <w:rPr>
                  <w:rStyle w:val="a5"/>
                </w:rPr>
                <w:t>EnXk</w:t>
              </w:r>
              <w:r w:rsidR="000B11E5" w:rsidRPr="006A3FB3">
                <w:rPr>
                  <w:rStyle w:val="a5"/>
                  <w:lang w:val="uk-UA"/>
                </w:rPr>
                <w:t>14</w:t>
              </w:r>
              <w:r w:rsidR="000B11E5" w:rsidRPr="006A3FB3">
                <w:rPr>
                  <w:rStyle w:val="a5"/>
                </w:rPr>
                <w:t>G</w:t>
              </w:r>
              <w:r w:rsidR="000B11E5" w:rsidRPr="006A3FB3">
                <w:rPr>
                  <w:rStyle w:val="a5"/>
                  <w:lang w:val="uk-UA"/>
                </w:rPr>
                <w:t>5</w:t>
              </w:r>
              <w:r w:rsidR="000B11E5" w:rsidRPr="006A3FB3">
                <w:rPr>
                  <w:rStyle w:val="a5"/>
                </w:rPr>
                <w:t>v</w:t>
              </w:r>
              <w:r w:rsidR="000B11E5" w:rsidRPr="006A3FB3">
                <w:rPr>
                  <w:rStyle w:val="a5"/>
                  <w:lang w:val="uk-UA"/>
                </w:rPr>
                <w:t>/</w:t>
              </w:r>
            </w:hyperlink>
            <w:r w:rsidR="006A3FB3">
              <w:rPr>
                <w:lang w:val="uk-UA"/>
              </w:rPr>
              <w:t>,</w:t>
            </w:r>
            <w:r w:rsidR="000B11E5" w:rsidRPr="006A3FB3">
              <w:rPr>
                <w:lang w:val="uk-UA"/>
              </w:rPr>
              <w:br/>
            </w:r>
            <w:hyperlink r:id="rId165" w:history="1">
              <w:r w:rsidR="000B11E5" w:rsidRPr="006A3FB3">
                <w:rPr>
                  <w:rStyle w:val="a5"/>
                </w:rPr>
                <w:t>https</w:t>
              </w:r>
              <w:r w:rsidR="000B11E5" w:rsidRPr="006A3FB3">
                <w:rPr>
                  <w:rStyle w:val="a5"/>
                  <w:lang w:val="uk-UA"/>
                </w:rPr>
                <w:t>://</w:t>
              </w:r>
              <w:r w:rsidR="000B11E5" w:rsidRPr="006A3FB3">
                <w:rPr>
                  <w:rStyle w:val="a5"/>
                </w:rPr>
                <w:t>www</w:t>
              </w:r>
              <w:r w:rsidR="000B11E5" w:rsidRPr="006A3FB3">
                <w:rPr>
                  <w:rStyle w:val="a5"/>
                  <w:lang w:val="uk-UA"/>
                </w:rPr>
                <w:t>.</w:t>
              </w:r>
              <w:r w:rsidR="000B11E5" w:rsidRPr="006A3FB3">
                <w:rPr>
                  <w:rStyle w:val="a5"/>
                </w:rPr>
                <w:t>facebook</w:t>
              </w:r>
              <w:r w:rsidR="000B11E5" w:rsidRPr="006A3FB3">
                <w:rPr>
                  <w:rStyle w:val="a5"/>
                  <w:lang w:val="uk-UA"/>
                </w:rPr>
                <w:t>.</w:t>
              </w:r>
              <w:r w:rsidR="000B11E5" w:rsidRPr="006A3FB3">
                <w:rPr>
                  <w:rStyle w:val="a5"/>
                </w:rPr>
                <w:t>com</w:t>
              </w:r>
              <w:r w:rsidR="000B11E5" w:rsidRPr="006A3FB3">
                <w:rPr>
                  <w:rStyle w:val="a5"/>
                  <w:lang w:val="uk-UA"/>
                </w:rPr>
                <w:t>/</w:t>
              </w:r>
              <w:r w:rsidR="000B11E5" w:rsidRPr="006A3FB3">
                <w:rPr>
                  <w:rStyle w:val="a5"/>
                </w:rPr>
                <w:t>share</w:t>
              </w:r>
              <w:r w:rsidR="000B11E5" w:rsidRPr="006A3FB3">
                <w:rPr>
                  <w:rStyle w:val="a5"/>
                  <w:lang w:val="uk-UA"/>
                </w:rPr>
                <w:t>/</w:t>
              </w:r>
              <w:r w:rsidR="000B11E5" w:rsidRPr="006A3FB3">
                <w:rPr>
                  <w:rStyle w:val="a5"/>
                </w:rPr>
                <w:t>p</w:t>
              </w:r>
              <w:r w:rsidR="000B11E5" w:rsidRPr="006A3FB3">
                <w:rPr>
                  <w:rStyle w:val="a5"/>
                  <w:lang w:val="uk-UA"/>
                </w:rPr>
                <w:t>/1</w:t>
              </w:r>
              <w:r w:rsidR="000B11E5" w:rsidRPr="006A3FB3">
                <w:rPr>
                  <w:rStyle w:val="a5"/>
                </w:rPr>
                <w:t>EJAJQQhK</w:t>
              </w:r>
              <w:r w:rsidR="000B11E5" w:rsidRPr="006A3FB3">
                <w:rPr>
                  <w:rStyle w:val="a5"/>
                  <w:lang w:val="uk-UA"/>
                </w:rPr>
                <w:t>9/</w:t>
              </w:r>
            </w:hyperlink>
            <w:r w:rsidR="006A3FB3">
              <w:rPr>
                <w:lang w:val="uk-UA"/>
              </w:rPr>
              <w:t xml:space="preserve">, </w:t>
            </w:r>
            <w:hyperlink r:id="rId166" w:history="1">
              <w:r w:rsidR="000B11E5" w:rsidRPr="00D2599F">
                <w:rPr>
                  <w:rStyle w:val="a5"/>
                </w:rPr>
                <w:t>https</w:t>
              </w:r>
              <w:r w:rsidR="000B11E5" w:rsidRPr="006A3FB3">
                <w:rPr>
                  <w:rStyle w:val="a5"/>
                  <w:lang w:val="uk-UA"/>
                </w:rPr>
                <w:t>://</w:t>
              </w:r>
              <w:r w:rsidR="000B11E5" w:rsidRPr="00D2599F">
                <w:rPr>
                  <w:rStyle w:val="a5"/>
                </w:rPr>
                <w:t>surl</w:t>
              </w:r>
              <w:r w:rsidR="000B11E5" w:rsidRPr="006A3FB3">
                <w:rPr>
                  <w:rStyle w:val="a5"/>
                  <w:lang w:val="uk-UA"/>
                </w:rPr>
                <w:t>.</w:t>
              </w:r>
              <w:r w:rsidR="000B11E5" w:rsidRPr="00D2599F">
                <w:rPr>
                  <w:rStyle w:val="a5"/>
                </w:rPr>
                <w:t>li</w:t>
              </w:r>
              <w:r w:rsidR="000B11E5" w:rsidRPr="006A3FB3">
                <w:rPr>
                  <w:rStyle w:val="a5"/>
                  <w:lang w:val="uk-UA"/>
                </w:rPr>
                <w:t>/</w:t>
              </w:r>
              <w:r w:rsidR="000B11E5" w:rsidRPr="00D2599F">
                <w:rPr>
                  <w:rStyle w:val="a5"/>
                </w:rPr>
                <w:t>cuguym</w:t>
              </w:r>
            </w:hyperlink>
            <w:r w:rsidR="006A3FB3">
              <w:rPr>
                <w:rFonts w:eastAsia="Cambria"/>
                <w:color w:val="000000"/>
                <w:lang w:val="uk-UA"/>
              </w:rPr>
              <w:t xml:space="preserve">, </w:t>
            </w:r>
            <w:hyperlink r:id="rId167" w:history="1">
              <w:r w:rsidR="000B11E5" w:rsidRPr="00D2599F">
                <w:rPr>
                  <w:rStyle w:val="a5"/>
                </w:rPr>
                <w:t>https</w:t>
              </w:r>
              <w:r w:rsidR="000B11E5" w:rsidRPr="006A3FB3">
                <w:rPr>
                  <w:rStyle w:val="a5"/>
                  <w:lang w:val="uk-UA"/>
                </w:rPr>
                <w:t>://</w:t>
              </w:r>
              <w:r w:rsidR="000B11E5" w:rsidRPr="00D2599F">
                <w:rPr>
                  <w:rStyle w:val="a5"/>
                </w:rPr>
                <w:t>surl</w:t>
              </w:r>
              <w:r w:rsidR="000B11E5" w:rsidRPr="006A3FB3">
                <w:rPr>
                  <w:rStyle w:val="a5"/>
                  <w:lang w:val="uk-UA"/>
                </w:rPr>
                <w:t>.</w:t>
              </w:r>
              <w:r w:rsidR="000B11E5" w:rsidRPr="00D2599F">
                <w:rPr>
                  <w:rStyle w:val="a5"/>
                </w:rPr>
                <w:t>li</w:t>
              </w:r>
              <w:r w:rsidR="000B11E5" w:rsidRPr="006A3FB3">
                <w:rPr>
                  <w:rStyle w:val="a5"/>
                  <w:lang w:val="uk-UA"/>
                </w:rPr>
                <w:t>/</w:t>
              </w:r>
              <w:r w:rsidR="000B11E5" w:rsidRPr="00D2599F">
                <w:rPr>
                  <w:rStyle w:val="a5"/>
                </w:rPr>
                <w:t>duwqek</w:t>
              </w:r>
            </w:hyperlink>
          </w:p>
          <w:p w14:paraId="178EF0A2" w14:textId="77777777" w:rsidR="000B11E5" w:rsidRPr="00195C6A" w:rsidRDefault="000B11E5" w:rsidP="00195C6A">
            <w:pPr>
              <w:spacing w:line="100" w:lineRule="atLeast"/>
              <w:rPr>
                <w:lang w:val="uk-UA"/>
              </w:rPr>
            </w:pPr>
            <w:r w:rsidRPr="006A3FB3">
              <w:rPr>
                <w:lang w:val="uk-UA"/>
              </w:rPr>
              <w:t xml:space="preserve"> </w:t>
            </w:r>
            <w:hyperlink r:id="rId168" w:history="1">
              <w:r w:rsidRPr="00D2599F">
                <w:rPr>
                  <w:rStyle w:val="a5"/>
                </w:rPr>
                <w:t>https</w:t>
              </w:r>
              <w:r w:rsidRPr="006A3FB3">
                <w:rPr>
                  <w:rStyle w:val="a5"/>
                  <w:lang w:val="uk-UA"/>
                </w:rPr>
                <w:t>://</w:t>
              </w:r>
              <w:r w:rsidRPr="00D2599F">
                <w:rPr>
                  <w:rStyle w:val="a5"/>
                </w:rPr>
                <w:t>surl</w:t>
              </w:r>
              <w:r w:rsidRPr="006A3FB3">
                <w:rPr>
                  <w:rStyle w:val="a5"/>
                  <w:lang w:val="uk-UA"/>
                </w:rPr>
                <w:t>.</w:t>
              </w:r>
              <w:r w:rsidRPr="00D2599F">
                <w:rPr>
                  <w:rStyle w:val="a5"/>
                </w:rPr>
                <w:t>li</w:t>
              </w:r>
              <w:r w:rsidRPr="006A3FB3">
                <w:rPr>
                  <w:rStyle w:val="a5"/>
                  <w:lang w:val="uk-UA"/>
                </w:rPr>
                <w:t>/</w:t>
              </w:r>
              <w:r w:rsidRPr="00D2599F">
                <w:rPr>
                  <w:rStyle w:val="a5"/>
                </w:rPr>
                <w:t>duwqek</w:t>
              </w:r>
            </w:hyperlink>
            <w:r w:rsidRPr="006A3FB3">
              <w:rPr>
                <w:lang w:val="uk-UA"/>
              </w:rPr>
              <w:t xml:space="preserve"> </w:t>
            </w:r>
            <w:r w:rsidR="006A3FB3">
              <w:rPr>
                <w:lang w:val="uk-UA"/>
              </w:rPr>
              <w:t xml:space="preserve">,  </w:t>
            </w:r>
            <w:r w:rsidRPr="006A3FB3">
              <w:rPr>
                <w:lang w:val="uk-UA"/>
              </w:rPr>
              <w:t xml:space="preserve"> </w:t>
            </w:r>
            <w:hyperlink r:id="rId169" w:history="1">
              <w:r w:rsidRPr="00D2599F">
                <w:rPr>
                  <w:rStyle w:val="a5"/>
                </w:rPr>
                <w:t>https</w:t>
              </w:r>
              <w:r w:rsidRPr="006A3FB3">
                <w:rPr>
                  <w:rStyle w:val="a5"/>
                  <w:lang w:val="uk-UA"/>
                </w:rPr>
                <w:t>://</w:t>
              </w:r>
              <w:r w:rsidRPr="00D2599F">
                <w:rPr>
                  <w:rStyle w:val="a5"/>
                </w:rPr>
                <w:t>surl</w:t>
              </w:r>
              <w:r w:rsidRPr="006A3FB3">
                <w:rPr>
                  <w:rStyle w:val="a5"/>
                  <w:lang w:val="uk-UA"/>
                </w:rPr>
                <w:t>.</w:t>
              </w:r>
              <w:r w:rsidRPr="00D2599F">
                <w:rPr>
                  <w:rStyle w:val="a5"/>
                </w:rPr>
                <w:t>li</w:t>
              </w:r>
              <w:r w:rsidRPr="006A3FB3">
                <w:rPr>
                  <w:rStyle w:val="a5"/>
                  <w:lang w:val="uk-UA"/>
                </w:rPr>
                <w:t>/</w:t>
              </w:r>
              <w:r w:rsidRPr="00D2599F">
                <w:rPr>
                  <w:rStyle w:val="a5"/>
                </w:rPr>
                <w:t>rckwpb</w:t>
              </w:r>
            </w:hyperlink>
            <w:r w:rsidR="006A3FB3">
              <w:rPr>
                <w:lang w:val="uk-UA"/>
              </w:rPr>
              <w:t xml:space="preserve">, </w:t>
            </w:r>
            <w:r w:rsidRPr="006A3FB3">
              <w:rPr>
                <w:lang w:val="uk-UA"/>
              </w:rPr>
              <w:t xml:space="preserve"> </w:t>
            </w:r>
            <w:hyperlink r:id="rId170" w:history="1">
              <w:r w:rsidRPr="00D2599F">
                <w:rPr>
                  <w:rStyle w:val="a5"/>
                </w:rPr>
                <w:t>https</w:t>
              </w:r>
              <w:r w:rsidRPr="006A3FB3">
                <w:rPr>
                  <w:rStyle w:val="a5"/>
                  <w:lang w:val="uk-UA"/>
                </w:rPr>
                <w:t>://</w:t>
              </w:r>
              <w:r w:rsidRPr="00D2599F">
                <w:rPr>
                  <w:rStyle w:val="a5"/>
                </w:rPr>
                <w:t>surli</w:t>
              </w:r>
              <w:r w:rsidRPr="006A3FB3">
                <w:rPr>
                  <w:rStyle w:val="a5"/>
                  <w:lang w:val="uk-UA"/>
                </w:rPr>
                <w:t>.</w:t>
              </w:r>
              <w:r w:rsidRPr="00D2599F">
                <w:rPr>
                  <w:rStyle w:val="a5"/>
                </w:rPr>
                <w:t>cc</w:t>
              </w:r>
              <w:r w:rsidRPr="006A3FB3">
                <w:rPr>
                  <w:rStyle w:val="a5"/>
                  <w:lang w:val="uk-UA"/>
                </w:rPr>
                <w:t>/</w:t>
              </w:r>
              <w:r w:rsidRPr="00D2599F">
                <w:rPr>
                  <w:rStyle w:val="a5"/>
                </w:rPr>
                <w:t>iboebp</w:t>
              </w:r>
            </w:hyperlink>
            <w:r w:rsidR="006A3FB3">
              <w:rPr>
                <w:lang w:val="uk-UA"/>
              </w:rPr>
              <w:t xml:space="preserve">, </w:t>
            </w:r>
            <w:r w:rsidRPr="006A3FB3">
              <w:rPr>
                <w:lang w:val="uk-UA"/>
              </w:rPr>
              <w:t xml:space="preserve"> </w:t>
            </w:r>
            <w:hyperlink r:id="rId171" w:history="1">
              <w:r w:rsidRPr="00D2599F">
                <w:rPr>
                  <w:rStyle w:val="a5"/>
                </w:rPr>
                <w:t>https</w:t>
              </w:r>
              <w:r w:rsidRPr="006A3FB3">
                <w:rPr>
                  <w:rStyle w:val="a5"/>
                  <w:lang w:val="uk-UA"/>
                </w:rPr>
                <w:t>://</w:t>
              </w:r>
              <w:r w:rsidRPr="00D2599F">
                <w:rPr>
                  <w:rStyle w:val="a5"/>
                </w:rPr>
                <w:t>surl</w:t>
              </w:r>
              <w:r w:rsidRPr="006A3FB3">
                <w:rPr>
                  <w:rStyle w:val="a5"/>
                  <w:lang w:val="uk-UA"/>
                </w:rPr>
                <w:t>.</w:t>
              </w:r>
              <w:r w:rsidRPr="00D2599F">
                <w:rPr>
                  <w:rStyle w:val="a5"/>
                </w:rPr>
                <w:t>li</w:t>
              </w:r>
              <w:r w:rsidRPr="006A3FB3">
                <w:rPr>
                  <w:rStyle w:val="a5"/>
                  <w:lang w:val="uk-UA"/>
                </w:rPr>
                <w:t>/</w:t>
              </w:r>
              <w:r w:rsidRPr="00D2599F">
                <w:rPr>
                  <w:rStyle w:val="a5"/>
                </w:rPr>
                <w:t>jdnbqv</w:t>
              </w:r>
            </w:hyperlink>
            <w:r w:rsidR="00292702">
              <w:rPr>
                <w:lang w:val="uk-UA"/>
              </w:rPr>
              <w:t xml:space="preserve"> .</w:t>
            </w:r>
          </w:p>
        </w:tc>
      </w:tr>
      <w:tr w:rsidR="003E1C4F" w:rsidRPr="00922635" w14:paraId="0825A313" w14:textId="77777777" w:rsidTr="002C2DD4">
        <w:tc>
          <w:tcPr>
            <w:tcW w:w="1951" w:type="dxa"/>
          </w:tcPr>
          <w:p w14:paraId="0CAF7770" w14:textId="77777777" w:rsidR="003E1C4F" w:rsidRPr="00C12835" w:rsidRDefault="003E1C4F" w:rsidP="004A4146">
            <w:r w:rsidRPr="00C12835">
              <w:lastRenderedPageBreak/>
              <w:t xml:space="preserve">4) </w:t>
            </w:r>
            <w:r w:rsidR="00C00F8E" w:rsidRPr="00C12835">
              <w:rPr>
                <w:lang w:val="uk-UA"/>
              </w:rPr>
              <w:t>Р</w:t>
            </w:r>
            <w:r w:rsidRPr="00C12835">
              <w:t>озмістити</w:t>
            </w:r>
          </w:p>
          <w:p w14:paraId="4285C6F9" w14:textId="77777777" w:rsidR="003E1C4F" w:rsidRPr="00C12835" w:rsidRDefault="003E1C4F" w:rsidP="004A4146">
            <w:r w:rsidRPr="00C12835">
              <w:t>соціальну рекламу в</w:t>
            </w:r>
            <w:r w:rsidR="00CC0AB8" w:rsidRPr="00C12835">
              <w:t xml:space="preserve"> </w:t>
            </w:r>
            <w:r w:rsidRPr="00C12835">
              <w:t>медичних, освітніх</w:t>
            </w:r>
            <w:r w:rsidR="008A3713" w:rsidRPr="00C12835">
              <w:rPr>
                <w:lang w:val="uk-UA"/>
              </w:rPr>
              <w:t xml:space="preserve"> </w:t>
            </w:r>
            <w:r w:rsidRPr="00C12835">
              <w:t>закладах,</w:t>
            </w:r>
          </w:p>
          <w:p w14:paraId="212F1CA5" w14:textId="77777777" w:rsidR="003E1C4F" w:rsidRPr="00C12835" w:rsidRDefault="003E1C4F" w:rsidP="004A4146">
            <w:r w:rsidRPr="00C12835">
              <w:t>територіальних</w:t>
            </w:r>
          </w:p>
          <w:p w14:paraId="276AA5C8" w14:textId="77777777" w:rsidR="003E1C4F" w:rsidRPr="00C12835" w:rsidRDefault="003E1C4F" w:rsidP="004A4146">
            <w:r w:rsidRPr="00C12835">
              <w:t>центрах</w:t>
            </w:r>
          </w:p>
          <w:p w14:paraId="4166BA34" w14:textId="77777777" w:rsidR="003E1C4F" w:rsidRPr="00C12835" w:rsidRDefault="003E1C4F" w:rsidP="004A4146">
            <w:r w:rsidRPr="00C12835">
              <w:t xml:space="preserve">комплектування </w:t>
            </w:r>
            <w:r w:rsidR="00C80470" w:rsidRPr="00C12835">
              <w:t>та</w:t>
            </w:r>
            <w:r w:rsidRPr="00C12835">
              <w:t xml:space="preserve"> соціальної підтримки, центрах</w:t>
            </w:r>
            <w:r w:rsidR="008A3713" w:rsidRPr="00C12835">
              <w:rPr>
                <w:lang w:val="uk-UA"/>
              </w:rPr>
              <w:t xml:space="preserve"> </w:t>
            </w:r>
            <w:r w:rsidRPr="00C12835">
              <w:t>надання адміністративних послуг, адміністративних приміщеннях органів</w:t>
            </w:r>
            <w:r w:rsidR="008A3713" w:rsidRPr="00C12835">
              <w:rPr>
                <w:lang w:val="uk-UA"/>
              </w:rPr>
              <w:t xml:space="preserve"> </w:t>
            </w:r>
            <w:r w:rsidRPr="00C12835">
              <w:t>державної влади та місцевого</w:t>
            </w:r>
          </w:p>
          <w:p w14:paraId="1D0240D9" w14:textId="77777777" w:rsidR="003E1C4F" w:rsidRPr="00C12835" w:rsidRDefault="003E1C4F" w:rsidP="004A4146">
            <w:r w:rsidRPr="00C12835">
              <w:t>самоврядування, що надають</w:t>
            </w:r>
          </w:p>
          <w:p w14:paraId="7A7E8425" w14:textId="77777777" w:rsidR="003E1C4F" w:rsidRPr="00C12835" w:rsidRDefault="003E1C4F" w:rsidP="004A4146">
            <w:r w:rsidRPr="00C12835">
              <w:t>послуги ветеранам</w:t>
            </w:r>
          </w:p>
          <w:p w14:paraId="62A06BF0" w14:textId="77777777" w:rsidR="003E1C4F" w:rsidRPr="00C12835" w:rsidRDefault="003E1C4F" w:rsidP="004A4146"/>
        </w:tc>
        <w:tc>
          <w:tcPr>
            <w:tcW w:w="2126" w:type="dxa"/>
          </w:tcPr>
          <w:p w14:paraId="3F59B0A0" w14:textId="77777777" w:rsidR="003E1C4F" w:rsidRPr="00C12835" w:rsidRDefault="003E1C4F" w:rsidP="004A4146">
            <w:r w:rsidRPr="00C12835">
              <w:t>Структурні підрозділи</w:t>
            </w:r>
          </w:p>
          <w:p w14:paraId="6ED9CD2D" w14:textId="77777777" w:rsidR="003E1C4F" w:rsidRPr="00C12835" w:rsidRDefault="003E1C4F" w:rsidP="004A4146">
            <w:r w:rsidRPr="00C12835">
              <w:t>обласної державної</w:t>
            </w:r>
          </w:p>
          <w:p w14:paraId="34A13C7F" w14:textId="77777777" w:rsidR="003E1C4F" w:rsidRPr="00C12835" w:rsidRDefault="003E1C4F" w:rsidP="004A4146">
            <w:r w:rsidRPr="00C12835">
              <w:t>адміністрації:</w:t>
            </w:r>
          </w:p>
          <w:p w14:paraId="289AA570" w14:textId="77777777" w:rsidR="003E1C4F" w:rsidRPr="00C12835" w:rsidRDefault="003E1C4F" w:rsidP="004A4146">
            <w:pPr>
              <w:rPr>
                <w:lang w:val="uk-UA"/>
              </w:rPr>
            </w:pPr>
            <w:r w:rsidRPr="00C12835">
              <w:t>Департамент соціального розвитку</w:t>
            </w:r>
            <w:r w:rsidR="006438E5" w:rsidRPr="00C12835">
              <w:rPr>
                <w:lang w:val="uk-UA"/>
              </w:rPr>
              <w:t xml:space="preserve">; </w:t>
            </w:r>
            <w:r w:rsidRPr="00C12835">
              <w:t>Департамент розвитку</w:t>
            </w:r>
            <w:r w:rsidR="006438E5" w:rsidRPr="00C12835">
              <w:rPr>
                <w:lang w:val="uk-UA"/>
              </w:rPr>
              <w:t xml:space="preserve"> </w:t>
            </w:r>
            <w:r w:rsidRPr="00C12835">
              <w:t>територій</w:t>
            </w:r>
            <w:r w:rsidR="006438E5" w:rsidRPr="00C12835">
              <w:rPr>
                <w:lang w:val="uk-UA"/>
              </w:rPr>
              <w:t>;</w:t>
            </w:r>
            <w:r w:rsidRPr="00C12835">
              <w:t xml:space="preserve"> Департамент</w:t>
            </w:r>
            <w:r w:rsidR="006438E5" w:rsidRPr="00C12835">
              <w:rPr>
                <w:lang w:val="uk-UA"/>
              </w:rPr>
              <w:t xml:space="preserve"> </w:t>
            </w:r>
            <w:r w:rsidRPr="00C12835">
              <w:t>інфраструктури</w:t>
            </w:r>
            <w:r w:rsidR="006438E5" w:rsidRPr="00C12835">
              <w:rPr>
                <w:lang w:val="uk-UA"/>
              </w:rPr>
              <w:t>;</w:t>
            </w:r>
          </w:p>
          <w:p w14:paraId="4FC9703C" w14:textId="77777777" w:rsidR="003E1C4F" w:rsidRPr="00C12835" w:rsidRDefault="003E1C4F" w:rsidP="004A4146">
            <w:r w:rsidRPr="00C12835">
              <w:t>Департамент з питань</w:t>
            </w:r>
          </w:p>
          <w:p w14:paraId="7DE390A0" w14:textId="77777777" w:rsidR="003E1C4F" w:rsidRPr="00C12835" w:rsidRDefault="003E1C4F" w:rsidP="004A4146">
            <w:r w:rsidRPr="00C12835">
              <w:t>цивільного захисту та</w:t>
            </w:r>
          </w:p>
          <w:p w14:paraId="1E303A5F" w14:textId="77777777" w:rsidR="003E1C4F" w:rsidRPr="00C12835" w:rsidRDefault="003E1C4F" w:rsidP="004A4146">
            <w:pPr>
              <w:rPr>
                <w:lang w:val="uk-UA"/>
              </w:rPr>
            </w:pPr>
            <w:r w:rsidRPr="00C12835">
              <w:t>оборонної роботи</w:t>
            </w:r>
            <w:r w:rsidR="006438E5" w:rsidRPr="00C12835">
              <w:rPr>
                <w:lang w:val="uk-UA"/>
              </w:rPr>
              <w:t>;</w:t>
            </w:r>
          </w:p>
          <w:p w14:paraId="3B3C05E2" w14:textId="77777777" w:rsidR="003E1C4F" w:rsidRPr="00C12835" w:rsidRDefault="003E1C4F" w:rsidP="004A4146">
            <w:pPr>
              <w:rPr>
                <w:lang w:val="uk-UA"/>
              </w:rPr>
            </w:pPr>
            <w:r w:rsidRPr="00C12835">
              <w:t>Департамент здоров’я</w:t>
            </w:r>
            <w:r w:rsidR="006438E5" w:rsidRPr="00C12835">
              <w:rPr>
                <w:lang w:val="uk-UA"/>
              </w:rPr>
              <w:t>;</w:t>
            </w:r>
          </w:p>
          <w:p w14:paraId="08BA91DC" w14:textId="77777777" w:rsidR="003E1C4F" w:rsidRPr="00C12835" w:rsidRDefault="003E1C4F" w:rsidP="004A4146">
            <w:r w:rsidRPr="00C12835">
              <w:t>Департамент реалізації</w:t>
            </w:r>
          </w:p>
          <w:p w14:paraId="787A67D4" w14:textId="77777777" w:rsidR="003E1C4F" w:rsidRPr="00C12835" w:rsidRDefault="003E1C4F" w:rsidP="004A4146">
            <w:pPr>
              <w:rPr>
                <w:lang w:val="uk-UA"/>
              </w:rPr>
            </w:pPr>
            <w:r w:rsidRPr="00C12835">
              <w:t>гуманітарної політики</w:t>
            </w:r>
            <w:r w:rsidR="006438E5" w:rsidRPr="00C12835">
              <w:rPr>
                <w:lang w:val="uk-UA"/>
              </w:rPr>
              <w:t>;</w:t>
            </w:r>
          </w:p>
          <w:p w14:paraId="0AEE3817" w14:textId="77777777" w:rsidR="003E1C4F" w:rsidRPr="00C12835" w:rsidRDefault="003E1C4F" w:rsidP="004A4146">
            <w:r w:rsidRPr="00C12835">
              <w:t xml:space="preserve">управління </w:t>
            </w:r>
            <w:proofErr w:type="gramStart"/>
            <w:r w:rsidRPr="00C12835">
              <w:t>у справах</w:t>
            </w:r>
            <w:proofErr w:type="gramEnd"/>
          </w:p>
          <w:p w14:paraId="6FEA786F" w14:textId="77777777" w:rsidR="003E1C4F" w:rsidRPr="00C12835" w:rsidRDefault="003E1C4F" w:rsidP="004A4146">
            <w:r w:rsidRPr="00C12835">
              <w:t>ветеранів</w:t>
            </w:r>
            <w:r w:rsidR="006438E5" w:rsidRPr="00C12835">
              <w:rPr>
                <w:lang w:val="uk-UA"/>
              </w:rPr>
              <w:t>;</w:t>
            </w:r>
            <w:r w:rsidRPr="00C12835">
              <w:t xml:space="preserve"> управління</w:t>
            </w:r>
          </w:p>
          <w:p w14:paraId="111B2F5E" w14:textId="77777777" w:rsidR="003E1C4F" w:rsidRPr="00C12835" w:rsidRDefault="003E1C4F" w:rsidP="004A4146">
            <w:r w:rsidRPr="00C12835">
              <w:t>містобудування та</w:t>
            </w:r>
          </w:p>
          <w:p w14:paraId="5AF4D222" w14:textId="77777777" w:rsidR="003E1C4F" w:rsidRPr="00C12835" w:rsidRDefault="003E1C4F" w:rsidP="004A4146">
            <w:r w:rsidRPr="00C12835">
              <w:t>архітектури</w:t>
            </w:r>
            <w:r w:rsidR="006438E5" w:rsidRPr="00C12835">
              <w:rPr>
                <w:lang w:val="uk-UA"/>
              </w:rPr>
              <w:t>;</w:t>
            </w:r>
            <w:r w:rsidRPr="00C12835">
              <w:t xml:space="preserve"> управління</w:t>
            </w:r>
          </w:p>
          <w:p w14:paraId="7D2E49E6" w14:textId="77777777" w:rsidR="003E1C4F" w:rsidRPr="00C12835" w:rsidRDefault="003E1C4F" w:rsidP="004A4146">
            <w:pPr>
              <w:rPr>
                <w:lang w:val="uk-UA"/>
              </w:rPr>
            </w:pPr>
            <w:r w:rsidRPr="00C12835">
              <w:t>освіти і науки</w:t>
            </w:r>
            <w:r w:rsidR="006438E5" w:rsidRPr="00C12835">
              <w:rPr>
                <w:lang w:val="uk-UA"/>
              </w:rPr>
              <w:t>;</w:t>
            </w:r>
          </w:p>
          <w:p w14:paraId="73D5FDCE" w14:textId="77777777" w:rsidR="003E1C4F" w:rsidRPr="00C12835" w:rsidRDefault="003E1C4F" w:rsidP="004A4146">
            <w:r w:rsidRPr="00C12835">
              <w:t>управління фізичної</w:t>
            </w:r>
          </w:p>
          <w:p w14:paraId="7376AE69" w14:textId="77777777" w:rsidR="003E1C4F" w:rsidRPr="00C12835" w:rsidRDefault="003E1C4F" w:rsidP="004A4146">
            <w:r w:rsidRPr="00C12835">
              <w:t>культури, молоді та</w:t>
            </w:r>
          </w:p>
          <w:p w14:paraId="2B0DE59C" w14:textId="77777777" w:rsidR="003E1C4F" w:rsidRPr="00C12835" w:rsidRDefault="003E1C4F" w:rsidP="004A4146">
            <w:r w:rsidRPr="00C12835">
              <w:t>спорту</w:t>
            </w:r>
            <w:r w:rsidR="006438E5" w:rsidRPr="00C12835">
              <w:rPr>
                <w:lang w:val="uk-UA"/>
              </w:rPr>
              <w:t xml:space="preserve">; </w:t>
            </w:r>
            <w:r w:rsidRPr="00C12835">
              <w:t>управління</w:t>
            </w:r>
          </w:p>
          <w:p w14:paraId="4F2E6810" w14:textId="77777777" w:rsidR="003E1C4F" w:rsidRPr="00C12835" w:rsidRDefault="003E1C4F" w:rsidP="004A4146">
            <w:r w:rsidRPr="00C12835">
              <w:t>внутрішньої та</w:t>
            </w:r>
          </w:p>
          <w:p w14:paraId="425B1836" w14:textId="77777777" w:rsidR="003E1C4F" w:rsidRPr="00C12835" w:rsidRDefault="003E1C4F" w:rsidP="004A4146">
            <w:pPr>
              <w:rPr>
                <w:lang w:val="uk-UA"/>
              </w:rPr>
            </w:pPr>
            <w:r w:rsidRPr="00C12835">
              <w:t>інформаційної політики</w:t>
            </w:r>
            <w:r w:rsidR="006438E5" w:rsidRPr="00C12835">
              <w:rPr>
                <w:lang w:val="uk-UA"/>
              </w:rPr>
              <w:t>;</w:t>
            </w:r>
          </w:p>
          <w:p w14:paraId="3BBCA6C2" w14:textId="77777777" w:rsidR="003E1C4F" w:rsidRPr="00C12835" w:rsidRDefault="003E1C4F" w:rsidP="004A4146">
            <w:r w:rsidRPr="00C12835">
              <w:t>військові адміністрації</w:t>
            </w:r>
          </w:p>
          <w:p w14:paraId="4F5643D5" w14:textId="77777777" w:rsidR="003E1C4F" w:rsidRPr="00C12835" w:rsidRDefault="003E1C4F" w:rsidP="004A4146">
            <w:r w:rsidRPr="00C12835">
              <w:t>населених пунктів</w:t>
            </w:r>
          </w:p>
          <w:p w14:paraId="3B7516AD" w14:textId="77777777" w:rsidR="003E1C4F" w:rsidRPr="00C12835" w:rsidRDefault="003E1C4F" w:rsidP="004A4146">
            <w:r w:rsidRPr="00C12835">
              <w:t>деокупованих</w:t>
            </w:r>
          </w:p>
          <w:p w14:paraId="15F3AB97" w14:textId="77777777" w:rsidR="003E1C4F" w:rsidRPr="00C12835" w:rsidRDefault="003E1C4F" w:rsidP="004A4146">
            <w:r w:rsidRPr="00C12835">
              <w:t>територіальних громад</w:t>
            </w:r>
          </w:p>
          <w:p w14:paraId="400A70EF" w14:textId="77777777" w:rsidR="003E1C4F" w:rsidRPr="00C12835" w:rsidRDefault="003E1C4F" w:rsidP="004A4146">
            <w:r w:rsidRPr="00C12835">
              <w:t>(за згодою)</w:t>
            </w:r>
          </w:p>
        </w:tc>
        <w:tc>
          <w:tcPr>
            <w:tcW w:w="1134" w:type="dxa"/>
          </w:tcPr>
          <w:p w14:paraId="6B9B59B0" w14:textId="77777777" w:rsidR="003E1C4F" w:rsidRPr="00C12835" w:rsidRDefault="003E1C4F" w:rsidP="00C00F8E">
            <w:pPr>
              <w:jc w:val="center"/>
            </w:pPr>
            <w:r w:rsidRPr="00C12835">
              <w:t>Грудень</w:t>
            </w:r>
          </w:p>
          <w:p w14:paraId="41CC9F1C" w14:textId="77777777" w:rsidR="003E1C4F" w:rsidRPr="00C12835" w:rsidRDefault="00D220EB" w:rsidP="00C00F8E">
            <w:pPr>
              <w:jc w:val="center"/>
            </w:pPr>
            <w:proofErr w:type="gramStart"/>
            <w:r w:rsidRPr="00C12835">
              <w:t>2026</w:t>
            </w:r>
            <w:r w:rsidR="003E1C4F" w:rsidRPr="00C12835">
              <w:t xml:space="preserve">  року</w:t>
            </w:r>
            <w:proofErr w:type="gramEnd"/>
          </w:p>
        </w:tc>
        <w:tc>
          <w:tcPr>
            <w:tcW w:w="993" w:type="dxa"/>
          </w:tcPr>
          <w:p w14:paraId="6200DDD8" w14:textId="77777777" w:rsidR="003E1C4F" w:rsidRPr="00C12835" w:rsidRDefault="003E1C4F" w:rsidP="004A4146"/>
        </w:tc>
        <w:tc>
          <w:tcPr>
            <w:tcW w:w="1417" w:type="dxa"/>
          </w:tcPr>
          <w:p w14:paraId="564B9E27" w14:textId="77777777" w:rsidR="003E1C4F" w:rsidRPr="00C12835" w:rsidRDefault="00D220EB" w:rsidP="004A4146">
            <w:r w:rsidRPr="00C12835">
              <w:t>Виконується</w:t>
            </w:r>
          </w:p>
        </w:tc>
        <w:tc>
          <w:tcPr>
            <w:tcW w:w="7938" w:type="dxa"/>
          </w:tcPr>
          <w:p w14:paraId="2DFF3395" w14:textId="77777777" w:rsidR="00EB16F6" w:rsidRDefault="00EB16F6" w:rsidP="003D6896">
            <w:pPr>
              <w:jc w:val="both"/>
              <w:rPr>
                <w:lang w:val="uk-UA"/>
              </w:rPr>
            </w:pPr>
            <w:r w:rsidRPr="00EB16F6">
              <w:rPr>
                <w:lang w:val="uk-UA"/>
              </w:rPr>
              <w:t>Відповідні інформаційні матеріали розміщуються на офіційних вебсайтах обласної державної адміністрації, закладів освіти, соціальних установ та організацій та інших інформаційних ресурсах, що сприяє підвищенню рівня поінформованості ветеранів, членів їхніх сімей та громадськості щодо доступних видів соціальної підтримки, гарантій та послуг.</w:t>
            </w:r>
          </w:p>
          <w:p w14:paraId="326AA6CF" w14:textId="77777777" w:rsidR="00217EC7" w:rsidRDefault="00EE3462" w:rsidP="00384DA6">
            <w:pPr>
              <w:rPr>
                <w:rFonts w:eastAsia="Cambria"/>
                <w:lang w:val="uk-UA" w:eastAsia="en-US"/>
              </w:rPr>
            </w:pPr>
            <w:r w:rsidRPr="00C12835">
              <w:rPr>
                <w:lang w:val="uk-UA"/>
              </w:rPr>
              <w:t>Херсонський м</w:t>
            </w:r>
            <w:r w:rsidRPr="00C12835">
              <w:t>i</w:t>
            </w:r>
            <w:r w:rsidRPr="00C12835">
              <w:rPr>
                <w:lang w:val="uk-UA"/>
              </w:rPr>
              <w:t>ський центр соц</w:t>
            </w:r>
            <w:r w:rsidRPr="00C12835">
              <w:t>i</w:t>
            </w:r>
            <w:r w:rsidRPr="00C12835">
              <w:rPr>
                <w:lang w:val="uk-UA"/>
              </w:rPr>
              <w:t xml:space="preserve">альних служб для сім’ї, дітей та молоді здійснює розміщення інформації, розробленої та погодженої з Міністерством у справах ветеранів, про перелік послуг, які надаються ветеранам війни. Ця інформація поширюється на офіційній сторінці в </w:t>
            </w:r>
            <w:r w:rsidRPr="00C12835">
              <w:t>Facebook</w:t>
            </w:r>
            <w:r w:rsidRPr="00C12835">
              <w:rPr>
                <w:lang w:val="uk-UA"/>
              </w:rPr>
              <w:t xml:space="preserve">: </w:t>
            </w:r>
            <w:hyperlink r:id="rId172" w:history="1">
              <w:r w:rsidRPr="00C12835">
                <w:rPr>
                  <w:rStyle w:val="a5"/>
                  <w:rFonts w:eastAsia="Cambria"/>
                  <w:lang w:val="uk-UA" w:eastAsia="en-US"/>
                </w:rPr>
                <w:t>https://www.facebook.com/groups/</w:t>
              </w:r>
              <w:r w:rsidRPr="00C12835">
                <w:rPr>
                  <w:rStyle w:val="a5"/>
                  <w:rFonts w:eastAsia="Cambria"/>
                  <w:lang w:eastAsia="en-US"/>
                </w:rPr>
                <w:t>khersoncenterforsocialservices</w:t>
              </w:r>
            </w:hyperlink>
            <w:r w:rsidR="00217EC7">
              <w:rPr>
                <w:rFonts w:eastAsia="Cambria"/>
                <w:lang w:val="uk-UA" w:eastAsia="en-US"/>
              </w:rPr>
              <w:t xml:space="preserve"> </w:t>
            </w:r>
          </w:p>
          <w:p w14:paraId="408E1835" w14:textId="77777777" w:rsidR="00F452CC" w:rsidRPr="00C12835" w:rsidRDefault="00EE3462" w:rsidP="00217EC7">
            <w:pPr>
              <w:jc w:val="both"/>
              <w:rPr>
                <w:lang w:val="uk-UA"/>
              </w:rPr>
            </w:pPr>
            <w:r w:rsidRPr="00C12835">
              <w:rPr>
                <w:lang w:val="uk-UA"/>
              </w:rPr>
              <w:t>з метою підвищення обізнаності ветеранів про наявну підтримку та забезпечення їх своєчасного інформування про доступні сервіси. Відповідні інформаційні матеріали розміщуються на офіційних вебсайтах обласної державної адміністрації та інших інформаційних ресурсах .</w:t>
            </w:r>
          </w:p>
          <w:p w14:paraId="26438E42" w14:textId="77777777" w:rsidR="00EE3462" w:rsidRPr="00C12835" w:rsidRDefault="00EE3462" w:rsidP="00217EC7">
            <w:r w:rsidRPr="00C12835">
              <w:t xml:space="preserve">У Білозерській громаді створено ветеранський простір: </w:t>
            </w:r>
            <w:hyperlink r:id="rId173" w:tgtFrame="_blank" w:history="1">
              <w:r w:rsidRPr="00C12835">
                <w:rPr>
                  <w:rStyle w:val="a5"/>
                </w:rPr>
                <w:t>https://www.facebook.com/share/p/1CY8tyc1Ry/</w:t>
              </w:r>
            </w:hyperlink>
          </w:p>
          <w:p w14:paraId="08B54E20" w14:textId="77777777" w:rsidR="002F2E0A" w:rsidRDefault="002F2E0A" w:rsidP="00EE3462">
            <w:pPr>
              <w:jc w:val="both"/>
              <w:rPr>
                <w:lang w:val="uk-UA"/>
              </w:rPr>
            </w:pPr>
            <w:hyperlink r:id="rId174" w:history="1">
              <w:r w:rsidRPr="0047566C">
                <w:rPr>
                  <w:rStyle w:val="a5"/>
                </w:rPr>
                <w:t>https</w:t>
              </w:r>
              <w:r w:rsidRPr="0047566C">
                <w:rPr>
                  <w:rStyle w:val="a5"/>
                  <w:lang w:val="uk-UA"/>
                </w:rPr>
                <w:t>://</w:t>
              </w:r>
              <w:r w:rsidRPr="0047566C">
                <w:rPr>
                  <w:rStyle w:val="a5"/>
                </w:rPr>
                <w:t>bilozerka</w:t>
              </w:r>
              <w:r w:rsidRPr="0047566C">
                <w:rPr>
                  <w:rStyle w:val="a5"/>
                  <w:lang w:val="uk-UA"/>
                </w:rPr>
                <w:t>-</w:t>
              </w:r>
              <w:r w:rsidRPr="0047566C">
                <w:rPr>
                  <w:rStyle w:val="a5"/>
                </w:rPr>
                <w:t>otg</w:t>
              </w:r>
              <w:r w:rsidRPr="0047566C">
                <w:rPr>
                  <w:rStyle w:val="a5"/>
                  <w:lang w:val="uk-UA"/>
                </w:rPr>
                <w:t>.</w:t>
              </w:r>
              <w:r w:rsidRPr="0047566C">
                <w:rPr>
                  <w:rStyle w:val="a5"/>
                </w:rPr>
                <w:t>gov</w:t>
              </w:r>
              <w:r w:rsidRPr="0047566C">
                <w:rPr>
                  <w:rStyle w:val="a5"/>
                  <w:lang w:val="uk-UA"/>
                </w:rPr>
                <w:t>.</w:t>
              </w:r>
              <w:r w:rsidRPr="0047566C">
                <w:rPr>
                  <w:rStyle w:val="a5"/>
                </w:rPr>
                <w:t>ua</w:t>
              </w:r>
              <w:r w:rsidRPr="0047566C">
                <w:rPr>
                  <w:rStyle w:val="a5"/>
                  <w:lang w:val="uk-UA"/>
                </w:rPr>
                <w:t>/2026/06/03/%</w:t>
              </w:r>
              <w:r w:rsidRPr="0047566C">
                <w:rPr>
                  <w:rStyle w:val="a5"/>
                </w:rPr>
                <w:t>d</w:t>
              </w:r>
              <w:r w:rsidRPr="0047566C">
                <w:rPr>
                  <w:rStyle w:val="a5"/>
                  <w:lang w:val="uk-UA"/>
                </w:rPr>
                <w:t>0%</w:t>
              </w:r>
              <w:r w:rsidRPr="0047566C">
                <w:rPr>
                  <w:rStyle w:val="a5"/>
                </w:rPr>
                <w:t>b</w:t>
              </w:r>
              <w:r w:rsidRPr="0047566C">
                <w:rPr>
                  <w:rStyle w:val="a5"/>
                  <w:lang w:val="uk-UA"/>
                </w:rPr>
                <w:t>4%</w:t>
              </w:r>
              <w:r w:rsidRPr="0047566C">
                <w:rPr>
                  <w:rStyle w:val="a5"/>
                </w:rPr>
                <w:t>d</w:t>
              </w:r>
              <w:r w:rsidRPr="0047566C">
                <w:rPr>
                  <w:rStyle w:val="a5"/>
                  <w:lang w:val="uk-UA"/>
                </w:rPr>
                <w:t>0%</w:t>
              </w:r>
              <w:r w:rsidRPr="0047566C">
                <w:rPr>
                  <w:rStyle w:val="a5"/>
                </w:rPr>
                <w:t>b</w:t>
              </w:r>
              <w:r w:rsidRPr="0047566C">
                <w:rPr>
                  <w:rStyle w:val="a5"/>
                  <w:lang w:val="uk-UA"/>
                </w:rPr>
                <w:t>5%</w:t>
              </w:r>
              <w:r w:rsidRPr="0047566C">
                <w:rPr>
                  <w:rStyle w:val="a5"/>
                </w:rPr>
                <w:t>d</w:t>
              </w:r>
              <w:r w:rsidRPr="0047566C">
                <w:rPr>
                  <w:rStyle w:val="a5"/>
                  <w:lang w:val="uk-UA"/>
                </w:rPr>
                <w:t>1%80%</w:t>
              </w:r>
              <w:r w:rsidRPr="0047566C">
                <w:rPr>
                  <w:rStyle w:val="a5"/>
                </w:rPr>
                <w:t>d</w:t>
              </w:r>
              <w:r w:rsidRPr="0047566C">
                <w:rPr>
                  <w:rStyle w:val="a5"/>
                  <w:lang w:val="uk-UA"/>
                </w:rPr>
                <w:t>0%</w:t>
              </w:r>
              <w:r w:rsidRPr="0047566C">
                <w:rPr>
                  <w:rStyle w:val="a5"/>
                </w:rPr>
                <w:t>b</w:t>
              </w:r>
              <w:r w:rsidRPr="0047566C">
                <w:rPr>
                  <w:rStyle w:val="a5"/>
                  <w:lang w:val="uk-UA"/>
                </w:rPr>
                <w:t>6%</w:t>
              </w:r>
              <w:r w:rsidRPr="0047566C">
                <w:rPr>
                  <w:rStyle w:val="a5"/>
                </w:rPr>
                <w:t>d</w:t>
              </w:r>
              <w:r w:rsidRPr="0047566C">
                <w:rPr>
                  <w:rStyle w:val="a5"/>
                  <w:lang w:val="uk-UA"/>
                </w:rPr>
                <w:t>0%</w:t>
              </w:r>
              <w:r w:rsidRPr="0047566C">
                <w:rPr>
                  <w:rStyle w:val="a5"/>
                </w:rPr>
                <w:t>b</w:t>
              </w:r>
              <w:r w:rsidRPr="0047566C">
                <w:rPr>
                  <w:rStyle w:val="a5"/>
                  <w:lang w:val="uk-UA"/>
                </w:rPr>
                <w:t>0%</w:t>
              </w:r>
              <w:r w:rsidRPr="0047566C">
                <w:rPr>
                  <w:rStyle w:val="a5"/>
                </w:rPr>
                <w:t>d</w:t>
              </w:r>
              <w:r w:rsidRPr="0047566C">
                <w:rPr>
                  <w:rStyle w:val="a5"/>
                  <w:lang w:val="uk-UA"/>
                </w:rPr>
                <w:t>0%</w:t>
              </w:r>
              <w:r w:rsidRPr="0047566C">
                <w:rPr>
                  <w:rStyle w:val="a5"/>
                </w:rPr>
                <w:t>b</w:t>
              </w:r>
              <w:r w:rsidRPr="0047566C">
                <w:rPr>
                  <w:rStyle w:val="a5"/>
                  <w:lang w:val="uk-UA"/>
                </w:rPr>
                <w:t>2%</w:t>
              </w:r>
              <w:r w:rsidRPr="0047566C">
                <w:rPr>
                  <w:rStyle w:val="a5"/>
                </w:rPr>
                <w:t>d</w:t>
              </w:r>
              <w:r w:rsidRPr="0047566C">
                <w:rPr>
                  <w:rStyle w:val="a5"/>
                  <w:lang w:val="uk-UA"/>
                </w:rPr>
                <w:t>0%</w:t>
              </w:r>
              <w:r w:rsidRPr="0047566C">
                <w:rPr>
                  <w:rStyle w:val="a5"/>
                </w:rPr>
                <w:t>b</w:t>
              </w:r>
              <w:r w:rsidRPr="0047566C">
                <w:rPr>
                  <w:rStyle w:val="a5"/>
                  <w:lang w:val="uk-UA"/>
                </w:rPr>
                <w:t>0-%</w:t>
              </w:r>
              <w:r w:rsidRPr="0047566C">
                <w:rPr>
                  <w:rStyle w:val="a5"/>
                </w:rPr>
                <w:t>d</w:t>
              </w:r>
              <w:r w:rsidRPr="0047566C">
                <w:rPr>
                  <w:rStyle w:val="a5"/>
                  <w:lang w:val="uk-UA"/>
                </w:rPr>
                <w:t>0%</w:t>
              </w:r>
              <w:r w:rsidRPr="0047566C">
                <w:rPr>
                  <w:rStyle w:val="a5"/>
                </w:rPr>
                <w:t>bf</w:t>
              </w:r>
              <w:r w:rsidRPr="0047566C">
                <w:rPr>
                  <w:rStyle w:val="a5"/>
                  <w:lang w:val="uk-UA"/>
                </w:rPr>
                <w:t>%</w:t>
              </w:r>
              <w:r w:rsidRPr="0047566C">
                <w:rPr>
                  <w:rStyle w:val="a5"/>
                </w:rPr>
                <w:t>d</w:t>
              </w:r>
              <w:r w:rsidRPr="0047566C">
                <w:rPr>
                  <w:rStyle w:val="a5"/>
                  <w:lang w:val="uk-UA"/>
                </w:rPr>
                <w:t>0%</w:t>
              </w:r>
              <w:r w:rsidRPr="0047566C">
                <w:rPr>
                  <w:rStyle w:val="a5"/>
                </w:rPr>
                <w:t>bb</w:t>
              </w:r>
              <w:r w:rsidRPr="0047566C">
                <w:rPr>
                  <w:rStyle w:val="a5"/>
                  <w:lang w:val="uk-UA"/>
                </w:rPr>
                <w:t>%</w:t>
              </w:r>
              <w:r w:rsidRPr="0047566C">
                <w:rPr>
                  <w:rStyle w:val="a5"/>
                </w:rPr>
                <w:t>d</w:t>
              </w:r>
              <w:r w:rsidRPr="0047566C">
                <w:rPr>
                  <w:rStyle w:val="a5"/>
                  <w:lang w:val="uk-UA"/>
                </w:rPr>
                <w:t>0%</w:t>
              </w:r>
              <w:r w:rsidRPr="0047566C">
                <w:rPr>
                  <w:rStyle w:val="a5"/>
                </w:rPr>
                <w:t>b</w:t>
              </w:r>
              <w:r w:rsidRPr="0047566C">
                <w:rPr>
                  <w:rStyle w:val="a5"/>
                  <w:lang w:val="uk-UA"/>
                </w:rPr>
                <w:t>0%</w:t>
              </w:r>
              <w:r w:rsidRPr="0047566C">
                <w:rPr>
                  <w:rStyle w:val="a5"/>
                </w:rPr>
                <w:t>d</w:t>
              </w:r>
              <w:r w:rsidRPr="0047566C">
                <w:rPr>
                  <w:rStyle w:val="a5"/>
                  <w:lang w:val="uk-UA"/>
                </w:rPr>
                <w:t>1%82%</w:t>
              </w:r>
              <w:r w:rsidRPr="0047566C">
                <w:rPr>
                  <w:rStyle w:val="a5"/>
                </w:rPr>
                <w:t>d</w:t>
              </w:r>
              <w:r w:rsidRPr="0047566C">
                <w:rPr>
                  <w:rStyle w:val="a5"/>
                  <w:lang w:val="uk-UA"/>
                </w:rPr>
                <w:t>0%</w:t>
              </w:r>
              <w:r w:rsidRPr="0047566C">
                <w:rPr>
                  <w:rStyle w:val="a5"/>
                </w:rPr>
                <w:t>b</w:t>
              </w:r>
              <w:r w:rsidRPr="0047566C">
                <w:rPr>
                  <w:rStyle w:val="a5"/>
                  <w:lang w:val="uk-UA"/>
                </w:rPr>
                <w:t>8%</w:t>
              </w:r>
              <w:r w:rsidRPr="0047566C">
                <w:rPr>
                  <w:rStyle w:val="a5"/>
                </w:rPr>
                <w:t>d</w:t>
              </w:r>
              <w:r w:rsidRPr="0047566C">
                <w:rPr>
                  <w:rStyle w:val="a5"/>
                  <w:lang w:val="uk-UA"/>
                </w:rPr>
                <w:t>1%82%</w:t>
              </w:r>
              <w:r w:rsidRPr="0047566C">
                <w:rPr>
                  <w:rStyle w:val="a5"/>
                </w:rPr>
                <w:t>d</w:t>
              </w:r>
              <w:r w:rsidRPr="0047566C">
                <w:rPr>
                  <w:rStyle w:val="a5"/>
                  <w:lang w:val="uk-UA"/>
                </w:rPr>
                <w:t>1%8</w:t>
              </w:r>
              <w:r w:rsidRPr="0047566C">
                <w:rPr>
                  <w:rStyle w:val="a5"/>
                </w:rPr>
                <w:t>c</w:t>
              </w:r>
              <w:r w:rsidRPr="0047566C">
                <w:rPr>
                  <w:rStyle w:val="a5"/>
                  <w:lang w:val="uk-UA"/>
                </w:rPr>
                <w:t>-2000-%</w:t>
              </w:r>
              <w:r w:rsidRPr="0047566C">
                <w:rPr>
                  <w:rStyle w:val="a5"/>
                </w:rPr>
                <w:t>d</w:t>
              </w:r>
              <w:r w:rsidRPr="0047566C">
                <w:rPr>
                  <w:rStyle w:val="a5"/>
                  <w:lang w:val="uk-UA"/>
                </w:rPr>
                <w:t>0%</w:t>
              </w:r>
              <w:r w:rsidRPr="0047566C">
                <w:rPr>
                  <w:rStyle w:val="a5"/>
                </w:rPr>
                <w:t>b</w:t>
              </w:r>
              <w:r w:rsidRPr="0047566C">
                <w:rPr>
                  <w:rStyle w:val="a5"/>
                  <w:lang w:val="uk-UA"/>
                </w:rPr>
                <w:t>3%</w:t>
              </w:r>
              <w:r w:rsidRPr="0047566C">
                <w:rPr>
                  <w:rStyle w:val="a5"/>
                </w:rPr>
                <w:t>d</w:t>
              </w:r>
              <w:r w:rsidRPr="0047566C">
                <w:rPr>
                  <w:rStyle w:val="a5"/>
                  <w:lang w:val="uk-UA"/>
                </w:rPr>
                <w:t>1%80%</w:t>
              </w:r>
              <w:r w:rsidRPr="0047566C">
                <w:rPr>
                  <w:rStyle w:val="a5"/>
                </w:rPr>
                <w:t>d</w:t>
              </w:r>
              <w:r w:rsidRPr="0047566C">
                <w:rPr>
                  <w:rStyle w:val="a5"/>
                  <w:lang w:val="uk-UA"/>
                </w:rPr>
                <w:t>0%</w:t>
              </w:r>
              <w:r w:rsidRPr="0047566C">
                <w:rPr>
                  <w:rStyle w:val="a5"/>
                </w:rPr>
                <w:t>bd</w:t>
              </w:r>
              <w:r w:rsidRPr="0047566C">
                <w:rPr>
                  <w:rStyle w:val="a5"/>
                  <w:lang w:val="uk-UA"/>
                </w:rPr>
                <w:t>-%</w:t>
              </w:r>
              <w:r w:rsidRPr="0047566C">
                <w:rPr>
                  <w:rStyle w:val="a5"/>
                </w:rPr>
                <w:t>d</w:t>
              </w:r>
              <w:r w:rsidRPr="0047566C">
                <w:rPr>
                  <w:rStyle w:val="a5"/>
                  <w:lang w:val="uk-UA"/>
                </w:rPr>
                <w:t>0%</w:t>
              </w:r>
              <w:r w:rsidRPr="0047566C">
                <w:rPr>
                  <w:rStyle w:val="a5"/>
                </w:rPr>
                <w:t>b</w:t>
              </w:r>
              <w:r w:rsidRPr="0047566C">
                <w:rPr>
                  <w:rStyle w:val="a5"/>
                  <w:lang w:val="uk-UA"/>
                </w:rPr>
                <w:t>7%</w:t>
              </w:r>
              <w:r w:rsidRPr="0047566C">
                <w:rPr>
                  <w:rStyle w:val="a5"/>
                </w:rPr>
                <w:t>d</w:t>
              </w:r>
              <w:r w:rsidRPr="0047566C">
                <w:rPr>
                  <w:rStyle w:val="a5"/>
                  <w:lang w:val="uk-UA"/>
                </w:rPr>
                <w:t>0%</w:t>
              </w:r>
              <w:r w:rsidRPr="0047566C">
                <w:rPr>
                  <w:rStyle w:val="a5"/>
                </w:rPr>
                <w:t>b</w:t>
              </w:r>
              <w:r w:rsidRPr="0047566C">
                <w:rPr>
                  <w:rStyle w:val="a5"/>
                  <w:lang w:val="uk-UA"/>
                </w:rPr>
                <w:t>0-%</w:t>
              </w:r>
              <w:r w:rsidRPr="0047566C">
                <w:rPr>
                  <w:rStyle w:val="a5"/>
                </w:rPr>
                <w:t>d</w:t>
              </w:r>
              <w:r w:rsidRPr="0047566C">
                <w:rPr>
                  <w:rStyle w:val="a5"/>
                  <w:lang w:val="uk-UA"/>
                </w:rPr>
                <w:t>0%</w:t>
              </w:r>
              <w:r w:rsidRPr="0047566C">
                <w:rPr>
                  <w:rStyle w:val="a5"/>
                </w:rPr>
                <w:t>bf</w:t>
              </w:r>
              <w:r w:rsidRPr="0047566C">
                <w:rPr>
                  <w:rStyle w:val="a5"/>
                  <w:lang w:val="uk-UA"/>
                </w:rPr>
                <w:t>%</w:t>
              </w:r>
              <w:r w:rsidRPr="0047566C">
                <w:rPr>
                  <w:rStyle w:val="a5"/>
                </w:rPr>
                <w:t>d</w:t>
              </w:r>
              <w:r w:rsidRPr="0047566C">
                <w:rPr>
                  <w:rStyle w:val="a5"/>
                  <w:lang w:val="uk-UA"/>
                </w:rPr>
                <w:t>0%</w:t>
              </w:r>
              <w:r w:rsidRPr="0047566C">
                <w:rPr>
                  <w:rStyle w:val="a5"/>
                </w:rPr>
                <w:t>b</w:t>
              </w:r>
              <w:r w:rsidRPr="0047566C">
                <w:rPr>
                  <w:rStyle w:val="a5"/>
                  <w:lang w:val="uk-UA"/>
                </w:rPr>
                <w:t>5%</w:t>
              </w:r>
              <w:r w:rsidRPr="0047566C">
                <w:rPr>
                  <w:rStyle w:val="a5"/>
                </w:rPr>
                <w:t>d</w:t>
              </w:r>
              <w:r w:rsidRPr="0047566C">
                <w:rPr>
                  <w:rStyle w:val="a5"/>
                  <w:lang w:val="uk-UA"/>
                </w:rPr>
                <w:t>1%80%</w:t>
              </w:r>
              <w:r w:rsidRPr="0047566C">
                <w:rPr>
                  <w:rStyle w:val="a5"/>
                </w:rPr>
                <w:t>d</w:t>
              </w:r>
              <w:r w:rsidRPr="0047566C">
                <w:rPr>
                  <w:rStyle w:val="a5"/>
                  <w:lang w:val="uk-UA"/>
                </w:rPr>
                <w:t>0%</w:t>
              </w:r>
              <w:r w:rsidRPr="0047566C">
                <w:rPr>
                  <w:rStyle w:val="a5"/>
                </w:rPr>
                <w:t>b</w:t>
              </w:r>
              <w:r w:rsidRPr="0047566C">
                <w:rPr>
                  <w:rStyle w:val="a5"/>
                  <w:lang w:val="uk-UA"/>
                </w:rPr>
                <w:t>5%</w:t>
              </w:r>
              <w:r w:rsidRPr="0047566C">
                <w:rPr>
                  <w:rStyle w:val="a5"/>
                </w:rPr>
                <w:t>d</w:t>
              </w:r>
              <w:r w:rsidRPr="0047566C">
                <w:rPr>
                  <w:rStyle w:val="a5"/>
                  <w:lang w:val="uk-UA"/>
                </w:rPr>
                <w:t>0%</w:t>
              </w:r>
              <w:r w:rsidRPr="0047566C">
                <w:rPr>
                  <w:rStyle w:val="a5"/>
                </w:rPr>
                <w:t>b</w:t>
              </w:r>
              <w:r w:rsidRPr="0047566C">
                <w:rPr>
                  <w:rStyle w:val="a5"/>
                  <w:lang w:val="uk-UA"/>
                </w:rPr>
                <w:t>2%</w:t>
              </w:r>
              <w:r w:rsidRPr="0047566C">
                <w:rPr>
                  <w:rStyle w:val="a5"/>
                </w:rPr>
                <w:t>d</w:t>
              </w:r>
              <w:r w:rsidRPr="0047566C">
                <w:rPr>
                  <w:rStyle w:val="a5"/>
                  <w:lang w:val="uk-UA"/>
                </w:rPr>
                <w:t>1%96%</w:t>
              </w:r>
              <w:r w:rsidRPr="0047566C">
                <w:rPr>
                  <w:rStyle w:val="a5"/>
                </w:rPr>
                <w:t>d</w:t>
              </w:r>
              <w:r w:rsidRPr="0047566C">
                <w:rPr>
                  <w:rStyle w:val="a5"/>
                  <w:lang w:val="uk-UA"/>
                </w:rPr>
                <w:t>1%80%</w:t>
              </w:r>
              <w:r w:rsidRPr="0047566C">
                <w:rPr>
                  <w:rStyle w:val="a5"/>
                </w:rPr>
                <w:t>d</w:t>
              </w:r>
              <w:r w:rsidRPr="0047566C">
                <w:rPr>
                  <w:rStyle w:val="a5"/>
                  <w:lang w:val="uk-UA"/>
                </w:rPr>
                <w:t>0%</w:t>
              </w:r>
              <w:r w:rsidRPr="0047566C">
                <w:rPr>
                  <w:rStyle w:val="a5"/>
                </w:rPr>
                <w:t>ba</w:t>
              </w:r>
              <w:r w:rsidRPr="0047566C">
                <w:rPr>
                  <w:rStyle w:val="a5"/>
                  <w:lang w:val="uk-UA"/>
                </w:rPr>
                <w:t>%</w:t>
              </w:r>
              <w:r w:rsidRPr="0047566C">
                <w:rPr>
                  <w:rStyle w:val="a5"/>
                </w:rPr>
                <w:t>d</w:t>
              </w:r>
              <w:r w:rsidRPr="0047566C">
                <w:rPr>
                  <w:rStyle w:val="a5"/>
                  <w:lang w:val="uk-UA"/>
                </w:rPr>
                <w:t>1%83-%</w:t>
              </w:r>
              <w:r w:rsidRPr="0047566C">
                <w:rPr>
                  <w:rStyle w:val="a5"/>
                </w:rPr>
                <w:t>d</w:t>
              </w:r>
              <w:r w:rsidRPr="0047566C">
                <w:rPr>
                  <w:rStyle w:val="a5"/>
                  <w:lang w:val="uk-UA"/>
                </w:rPr>
                <w:t>0%</w:t>
              </w:r>
              <w:r w:rsidRPr="0047566C">
                <w:rPr>
                  <w:rStyle w:val="a5"/>
                </w:rPr>
                <w:t>b</w:t>
              </w:r>
              <w:r w:rsidRPr="0047566C">
                <w:rPr>
                  <w:rStyle w:val="a5"/>
                  <w:lang w:val="uk-UA"/>
                </w:rPr>
                <w:t>7%</w:t>
              </w:r>
              <w:r w:rsidRPr="0047566C">
                <w:rPr>
                  <w:rStyle w:val="a5"/>
                </w:rPr>
                <w:t>d</w:t>
              </w:r>
              <w:r w:rsidRPr="0047566C">
                <w:rPr>
                  <w:rStyle w:val="a5"/>
                  <w:lang w:val="uk-UA"/>
                </w:rPr>
                <w:t>0%</w:t>
              </w:r>
              <w:r w:rsidRPr="0047566C">
                <w:rPr>
                  <w:rStyle w:val="a5"/>
                </w:rPr>
                <w:t>b</w:t>
              </w:r>
              <w:r w:rsidRPr="0047566C">
                <w:rPr>
                  <w:rStyle w:val="a5"/>
                  <w:lang w:val="uk-UA"/>
                </w:rPr>
                <w:t>4%</w:t>
              </w:r>
              <w:r w:rsidRPr="0047566C">
                <w:rPr>
                  <w:rStyle w:val="a5"/>
                </w:rPr>
                <w:t>d</w:t>
              </w:r>
              <w:r w:rsidRPr="0047566C">
                <w:rPr>
                  <w:rStyle w:val="a5"/>
                  <w:lang w:val="uk-UA"/>
                </w:rPr>
                <w:t>0%</w:t>
              </w:r>
              <w:r w:rsidRPr="0047566C">
                <w:rPr>
                  <w:rStyle w:val="a5"/>
                </w:rPr>
                <w:t>be</w:t>
              </w:r>
              <w:r w:rsidRPr="0047566C">
                <w:rPr>
                  <w:rStyle w:val="a5"/>
                  <w:lang w:val="uk-UA"/>
                </w:rPr>
                <w:t>/</w:t>
              </w:r>
            </w:hyperlink>
          </w:p>
          <w:p w14:paraId="2E82D46E" w14:textId="77777777" w:rsidR="00EE3462" w:rsidRPr="002F2E0A" w:rsidRDefault="00EE3462" w:rsidP="00EE3462">
            <w:pPr>
              <w:jc w:val="both"/>
              <w:rPr>
                <w:lang w:val="uk-UA"/>
              </w:rPr>
            </w:pPr>
            <w:r w:rsidRPr="002F2E0A">
              <w:rPr>
                <w:lang w:val="uk-UA"/>
              </w:rPr>
              <w:t xml:space="preserve">На Ветеран </w:t>
            </w:r>
            <w:r w:rsidRPr="00C12835">
              <w:t>PRO</w:t>
            </w:r>
            <w:r w:rsidRPr="002F2E0A">
              <w:rPr>
                <w:lang w:val="uk-UA"/>
              </w:rPr>
              <w:t xml:space="preserve"> зібрані державні послуги за ключовими напрямами: Здоровʼя та відновлення; Соціальний захист і фінансова підтримка; Житло та інфраструктура; Освіта та робота; Документи та статуси; Податкові та адміністративні пільги; Гранти та підтримка бізнесу.</w:t>
            </w:r>
          </w:p>
          <w:p w14:paraId="6C1C3947" w14:textId="77777777" w:rsidR="00EE3462" w:rsidRPr="00C12835" w:rsidRDefault="00EE3462" w:rsidP="00EE3462">
            <w:pPr>
              <w:jc w:val="both"/>
            </w:pPr>
            <w:r w:rsidRPr="00C12835">
              <w:t>Платформа дозволяє швидко знайти потрібний сервіс без зайвих кроків. Знаходьте потрібну послугу вже зараз: </w:t>
            </w:r>
          </w:p>
          <w:p w14:paraId="11CE5746" w14:textId="77777777" w:rsidR="00EE3462" w:rsidRPr="00A325E6" w:rsidRDefault="00EE3462" w:rsidP="00EE3462">
            <w:pPr>
              <w:jc w:val="both"/>
              <w:rPr>
                <w:lang w:val="uk-UA"/>
              </w:rPr>
            </w:pPr>
            <w:hyperlink r:id="rId175" w:history="1">
              <w:r w:rsidRPr="00C12835">
                <w:rPr>
                  <w:rStyle w:val="a5"/>
                </w:rPr>
                <w:t>https://veteranpro.gov.ua/</w:t>
              </w:r>
            </w:hyperlink>
            <w:r w:rsidR="00A325E6">
              <w:rPr>
                <w:lang w:val="uk-UA"/>
              </w:rPr>
              <w:t>.</w:t>
            </w:r>
          </w:p>
          <w:p w14:paraId="33F6E349" w14:textId="77777777" w:rsidR="00EE3462" w:rsidRPr="00C12835" w:rsidRDefault="00EE3462" w:rsidP="00EE3462">
            <w:pPr>
              <w:jc w:val="both"/>
            </w:pPr>
            <w:r w:rsidRPr="00C12835">
              <w:t xml:space="preserve">У Центрі надання адміністративних послуг Високопільської селищної ради впроваджено сервіс «єдине вікно» для військовослужбовці і членів їхніх родин </w:t>
            </w:r>
            <w:hyperlink r:id="rId176" w:history="1">
              <w:r w:rsidRPr="00C12835">
                <w:rPr>
                  <w:rStyle w:val="a5"/>
                </w:rPr>
                <w:t>https://cnap.kronau.gov.ua/news/170740-vidkrittia-veteranskogo-vikna</w:t>
              </w:r>
            </w:hyperlink>
            <w:r w:rsidRPr="00C12835">
              <w:t>.</w:t>
            </w:r>
          </w:p>
          <w:p w14:paraId="217A2C9B" w14:textId="77777777" w:rsidR="00EE3462" w:rsidRPr="00C12835" w:rsidRDefault="00EE3462" w:rsidP="00EE3462">
            <w:pPr>
              <w:jc w:val="both"/>
            </w:pPr>
            <w:r w:rsidRPr="00C12835">
              <w:t xml:space="preserve">На офіційному сайті Високопільської селищної військової адміністрації створено розділ «Захисникам та Захисницям, родинам військовослужбовців», який наповнюється відповідними матеріалами: </w:t>
            </w:r>
            <w:hyperlink r:id="rId177" w:history="1">
              <w:r w:rsidRPr="00C12835">
                <w:rPr>
                  <w:rStyle w:val="a5"/>
                </w:rPr>
                <w:t>https://kronau.gov.ua/novini-14-55-43-20-03-2025/</w:t>
              </w:r>
            </w:hyperlink>
            <w:r w:rsidRPr="00C12835">
              <w:t>.</w:t>
            </w:r>
          </w:p>
          <w:p w14:paraId="670DFBEA" w14:textId="77777777" w:rsidR="00384DA6" w:rsidRDefault="00EE3462" w:rsidP="003D6896">
            <w:pPr>
              <w:jc w:val="both"/>
              <w:rPr>
                <w:lang w:val="uk-UA"/>
              </w:rPr>
            </w:pPr>
            <w:r w:rsidRPr="00C12835">
              <w:t xml:space="preserve">Соціальна реклама для ветеранів розміщується на офіційній сторінці військової </w:t>
            </w:r>
          </w:p>
          <w:p w14:paraId="1E863666" w14:textId="77777777" w:rsidR="002F2E0A" w:rsidRDefault="00EE3462" w:rsidP="00384DA6">
            <w:pPr>
              <w:rPr>
                <w:lang w:val="uk-UA"/>
              </w:rPr>
            </w:pPr>
            <w:r w:rsidRPr="00C12835">
              <w:t>адміністрації у мережі Facebook</w:t>
            </w:r>
            <w:r w:rsidR="00A325E6">
              <w:rPr>
                <w:lang w:val="uk-UA"/>
              </w:rPr>
              <w:t xml:space="preserve"> </w:t>
            </w:r>
            <w:hyperlink r:id="rId178" w:history="1">
              <w:r w:rsidR="00A325E6" w:rsidRPr="00052DE4">
                <w:rPr>
                  <w:rStyle w:val="a5"/>
                </w:rPr>
                <w:t>https://www.facebook.com/groups/2822785074655808?locale=uk_UA</w:t>
              </w:r>
            </w:hyperlink>
            <w:r w:rsidRPr="00C12835">
              <w:t>.</w:t>
            </w:r>
          </w:p>
          <w:p w14:paraId="1DE19A3C" w14:textId="77777777" w:rsidR="002F2E0A" w:rsidRPr="002F2E0A" w:rsidRDefault="002F2E0A" w:rsidP="003D6896">
            <w:pPr>
              <w:jc w:val="both"/>
              <w:rPr>
                <w:lang w:val="uk-UA"/>
              </w:rPr>
            </w:pPr>
            <w:r w:rsidRPr="00B53D3B">
              <w:rPr>
                <w:lang w:val="uk-UA"/>
              </w:rPr>
              <w:t>У ЦНАП працює «Єдине вікно ветерана». Інформаційні матеріали для ветеранів розміщують на сайтах громади й ЦНАП, у медичних закладах — на стендах та за QR-кодами.</w:t>
            </w:r>
            <w:hyperlink r:id="rId179" w:history="1">
              <w:r w:rsidRPr="00B53D3B">
                <w:rPr>
                  <w:rStyle w:val="a5"/>
                  <w:lang w:val="uk-UA"/>
                </w:rPr>
                <w:t>https://cnap.kronau.gov.ua/news/304141-nadannia-poslug-cerez-jedine-vikno-veterana-u-cnap-visokopilskoyi-selishhnoyi-radi</w:t>
              </w:r>
            </w:hyperlink>
            <w:r w:rsidRPr="00B53D3B">
              <w:rPr>
                <w:lang w:val="uk-UA"/>
              </w:rPr>
              <w:t xml:space="preserve">, </w:t>
            </w:r>
            <w:hyperlink r:id="rId180" w:history="1">
              <w:r w:rsidRPr="00A4026F">
                <w:rPr>
                  <w:rStyle w:val="a5"/>
                  <w:lang w:val="uk-UA"/>
                </w:rPr>
                <w:t>https://kronau.gov.ua/zahisnikam-ta-zahisnicyam-rodinam-vijskovosluzhbovciv-14-54-24-20-03-2025/</w:t>
              </w:r>
            </w:hyperlink>
            <w:r>
              <w:rPr>
                <w:lang w:val="uk-UA"/>
              </w:rPr>
              <w:t xml:space="preserve">  .</w:t>
            </w:r>
          </w:p>
          <w:p w14:paraId="72E6A598" w14:textId="77777777" w:rsidR="002247D9" w:rsidRPr="00C12835" w:rsidRDefault="002247D9" w:rsidP="003D6896">
            <w:pPr>
              <w:jc w:val="both"/>
              <w:rPr>
                <w:color w:val="000000"/>
                <w:lang w:val="uk-UA"/>
              </w:rPr>
            </w:pPr>
            <w:r w:rsidRPr="00C12835">
              <w:rPr>
                <w:color w:val="000000"/>
                <w:lang w:val="uk-UA"/>
              </w:rPr>
              <w:t xml:space="preserve">У Кочубеївській територіальній громаді розміщено інформацію про спектр послуг для </w:t>
            </w:r>
            <w:r w:rsidRPr="00C12835">
              <w:rPr>
                <w:color w:val="000000"/>
                <w:lang w:val="uk-UA"/>
              </w:rPr>
              <w:lastRenderedPageBreak/>
              <w:t>ветеранів у закладах охорони здоров’я.</w:t>
            </w:r>
          </w:p>
          <w:p w14:paraId="156BA218" w14:textId="77777777" w:rsidR="006B20AD" w:rsidRPr="00C12835" w:rsidRDefault="006B20AD" w:rsidP="006B20AD">
            <w:pPr>
              <w:jc w:val="both"/>
              <w:rPr>
                <w:color w:val="000000"/>
                <w:lang w:val="uk-UA"/>
              </w:rPr>
            </w:pPr>
            <w:r w:rsidRPr="00C12835">
              <w:rPr>
                <w:color w:val="000000"/>
                <w:lang w:val="uk-UA"/>
              </w:rPr>
              <w:t xml:space="preserve">Соціальна реклама для ветеранів розміщується у Центрі надання адміністративних послуг Кочубеївської ТГ. </w:t>
            </w:r>
          </w:p>
          <w:p w14:paraId="5D363F85" w14:textId="77777777" w:rsidR="00A325E6" w:rsidRDefault="00A325E6" w:rsidP="006B20AD">
            <w:pPr>
              <w:jc w:val="both"/>
              <w:rPr>
                <w:color w:val="000000"/>
                <w:lang w:val="uk-UA"/>
              </w:rPr>
            </w:pPr>
            <w:hyperlink r:id="rId181" w:history="1">
              <w:r w:rsidRPr="00052DE4">
                <w:rPr>
                  <w:rStyle w:val="a5"/>
                  <w:lang w:val="uk-UA"/>
                </w:rPr>
                <w:t>https://kochubeivska-gromada.gov.ua/veterani-vijni-ta-chleni-ih-rodin-16-32-55-17-12-2025/</w:t>
              </w:r>
            </w:hyperlink>
            <w:r>
              <w:rPr>
                <w:color w:val="000000"/>
                <w:lang w:val="uk-UA"/>
              </w:rPr>
              <w:t xml:space="preserve">. </w:t>
            </w:r>
          </w:p>
          <w:p w14:paraId="052FB221" w14:textId="77777777" w:rsidR="006B20AD" w:rsidRPr="00C12835" w:rsidRDefault="006B20AD" w:rsidP="006B20AD">
            <w:pPr>
              <w:jc w:val="both"/>
              <w:rPr>
                <w:color w:val="000000"/>
                <w:lang w:val="uk-UA"/>
              </w:rPr>
            </w:pPr>
            <w:r w:rsidRPr="00C12835">
              <w:rPr>
                <w:color w:val="000000"/>
                <w:lang w:val="uk-UA"/>
              </w:rPr>
              <w:t xml:space="preserve">Інформація про сервіс «єдине вікно» для військовослужбовців і членів їхніх родин, про послуги для відновлення здоров’я ветеранів і ветеранок розміщується на офіційній сторінці військової адміністрації </w:t>
            </w:r>
            <w:hyperlink r:id="rId182" w:history="1">
              <w:r w:rsidR="00DD3A8D" w:rsidRPr="00C12835">
                <w:rPr>
                  <w:rStyle w:val="a5"/>
                  <w:lang w:val="uk-UA"/>
                </w:rPr>
                <w:t>https://kochubeivska-gromada.gov.ua/news/1769414242/</w:t>
              </w:r>
            </w:hyperlink>
            <w:r w:rsidR="00DD3A8D" w:rsidRPr="00C12835">
              <w:rPr>
                <w:color w:val="000000"/>
                <w:lang w:val="uk-UA"/>
              </w:rPr>
              <w:t>,</w:t>
            </w:r>
            <w:r w:rsidR="00A325E6">
              <w:rPr>
                <w:color w:val="000000"/>
                <w:lang w:val="uk-UA"/>
              </w:rPr>
              <w:t xml:space="preserve"> </w:t>
            </w:r>
            <w:hyperlink r:id="rId183" w:history="1">
              <w:r w:rsidR="00DD3A8D" w:rsidRPr="00C12835">
                <w:rPr>
                  <w:rStyle w:val="a5"/>
                  <w:lang w:val="uk-UA"/>
                </w:rPr>
                <w:t>https://kochubeivska-gromada.gov.ua/news/1769088908/</w:t>
              </w:r>
            </w:hyperlink>
            <w:r w:rsidR="00DD3A8D" w:rsidRPr="00C12835">
              <w:rPr>
                <w:color w:val="000000"/>
                <w:lang w:val="uk-UA"/>
              </w:rPr>
              <w:t>.</w:t>
            </w:r>
          </w:p>
          <w:p w14:paraId="11D1432E" w14:textId="77777777" w:rsidR="006B20AD" w:rsidRPr="00C12835" w:rsidRDefault="006B20AD" w:rsidP="006B20AD">
            <w:pPr>
              <w:jc w:val="both"/>
              <w:rPr>
                <w:color w:val="000000"/>
                <w:lang w:val="uk-UA"/>
              </w:rPr>
            </w:pPr>
            <w:r w:rsidRPr="00C12835">
              <w:rPr>
                <w:color w:val="000000"/>
                <w:lang w:val="uk-UA"/>
              </w:rPr>
              <w:t>В медичних закладах Кочубеївської територіальної громади на інформаційних стендах розміщується інформація у вигляді довідників та QR кодів.</w:t>
            </w:r>
          </w:p>
          <w:p w14:paraId="240AEF1D" w14:textId="77777777" w:rsidR="006B20AD" w:rsidRDefault="009D4C14" w:rsidP="006B20AD">
            <w:pPr>
              <w:jc w:val="both"/>
              <w:rPr>
                <w:color w:val="000000"/>
                <w:lang w:val="uk-UA"/>
              </w:rPr>
            </w:pPr>
            <w:r w:rsidRPr="00C12835">
              <w:rPr>
                <w:color w:val="000000"/>
                <w:lang w:val="uk-UA"/>
              </w:rPr>
              <w:t>Працівниками Тягинської сільської ради забезпечено розміщення інформації на стендах достатнього розміру для можливості прочитання її з необхідної відстані, а також відсутності перешкод для можливості підійти до них на прийнятну відстань.</w:t>
            </w:r>
          </w:p>
          <w:p w14:paraId="5283F63D" w14:textId="77777777" w:rsidR="00EB16F6" w:rsidRPr="00F452CC" w:rsidRDefault="00F452CC" w:rsidP="00F452CC">
            <w:pPr>
              <w:jc w:val="both"/>
              <w:rPr>
                <w:color w:val="000000"/>
                <w:lang w:val="uk-UA"/>
              </w:rPr>
            </w:pPr>
            <w:r w:rsidRPr="00F452CC">
              <w:rPr>
                <w:color w:val="000000"/>
                <w:lang w:val="uk-UA"/>
              </w:rPr>
              <w:t>У Дар’ївській ТГ н</w:t>
            </w:r>
            <w:r w:rsidR="00EB16F6" w:rsidRPr="00F452CC">
              <w:rPr>
                <w:color w:val="000000"/>
                <w:lang w:val="uk-UA"/>
              </w:rPr>
              <w:t xml:space="preserve">аявні інформаційні  </w:t>
            </w:r>
            <w:r w:rsidRPr="00F452CC">
              <w:rPr>
                <w:color w:val="000000"/>
                <w:lang w:val="uk-UA"/>
              </w:rPr>
              <w:t>стенди  у адмінбудівлях, ЦНСП :</w:t>
            </w:r>
          </w:p>
          <w:p w14:paraId="2B8A5FAC" w14:textId="77777777" w:rsidR="00EB16F6" w:rsidRPr="00F452CC" w:rsidRDefault="00384DA6" w:rsidP="00F452CC">
            <w:pPr>
              <w:pStyle w:val="LO-normal"/>
              <w:jc w:val="both"/>
              <w:rPr>
                <w:rFonts w:eastAsia="Times New Roman" w:cs="Times New Roman"/>
                <w:color w:val="000000"/>
                <w:sz w:val="20"/>
                <w:szCs w:val="20"/>
              </w:rPr>
            </w:pPr>
            <w:hyperlink r:id="rId184" w:history="1">
              <w:r w:rsidRPr="00717487">
                <w:rPr>
                  <w:rStyle w:val="a5"/>
                  <w:rFonts w:eastAsia="Times New Roman" w:cs="Times New Roman"/>
                  <w:sz w:val="20"/>
                  <w:szCs w:val="20"/>
                </w:rPr>
                <w:t>https://cnap.daryivska-gromada.gov.ua/news/249946-sanovni-meskanci-daryivskoyi-gromadi</w:t>
              </w:r>
            </w:hyperlink>
            <w:r>
              <w:rPr>
                <w:sz w:val="20"/>
                <w:szCs w:val="20"/>
              </w:rPr>
              <w:t xml:space="preserve">  </w:t>
            </w:r>
            <w:hyperlink>
              <w:r w:rsidR="00EB16F6" w:rsidRPr="00F452CC">
                <w:rPr>
                  <w:rFonts w:eastAsia="Times New Roman" w:cs="Times New Roman"/>
                  <w:color w:val="000000"/>
                  <w:sz w:val="20"/>
                  <w:szCs w:val="20"/>
                </w:rPr>
                <w:t xml:space="preserve"> .</w:t>
              </w:r>
            </w:hyperlink>
          </w:p>
          <w:p w14:paraId="76851755" w14:textId="77777777" w:rsidR="00EB16F6" w:rsidRPr="0047566C" w:rsidRDefault="00EB16F6" w:rsidP="0047566C">
            <w:pPr>
              <w:pStyle w:val="LO-normal"/>
              <w:jc w:val="both"/>
              <w:rPr>
                <w:rFonts w:eastAsia="Times New Roman" w:cs="Times New Roman"/>
                <w:color w:val="000000"/>
                <w:sz w:val="20"/>
                <w:szCs w:val="20"/>
              </w:rPr>
            </w:pPr>
            <w:r w:rsidRPr="00F452CC">
              <w:rPr>
                <w:rFonts w:eastAsia="Times New Roman" w:cs="Times New Roman"/>
                <w:color w:val="000000"/>
                <w:sz w:val="20"/>
                <w:szCs w:val="20"/>
              </w:rPr>
              <w:t>Ведеться робота щодо приведення їх у відповідність до норм,  збільшення шрифту тощо. Проведено роботу щодо їх відповідності, офор</w:t>
            </w:r>
            <w:r w:rsidR="00F452CC">
              <w:rPr>
                <w:rFonts w:eastAsia="Times New Roman" w:cs="Times New Roman"/>
                <w:color w:val="000000"/>
                <w:sz w:val="20"/>
                <w:szCs w:val="20"/>
              </w:rPr>
              <w:t xml:space="preserve">млено акти, видано розпорядження, </w:t>
            </w:r>
            <w:r w:rsidRPr="00F452CC">
              <w:rPr>
                <w:sz w:val="20"/>
                <w:szCs w:val="20"/>
              </w:rPr>
              <w:t>просвітницькі матеріали щодо важливості доступності, толерантного ставлення та рівних можливостей для людей і ветеранів із різними комунікативними порушеннями розміщено на офіційних вебсайті ліцеїв та на офіційних сторінках у соціальних мережах</w:t>
            </w:r>
            <w:r w:rsidR="0047566C">
              <w:rPr>
                <w:sz w:val="20"/>
                <w:szCs w:val="20"/>
              </w:rPr>
              <w:t xml:space="preserve">: </w:t>
            </w:r>
            <w:r w:rsidR="00384DA6">
              <w:rPr>
                <w:sz w:val="20"/>
                <w:szCs w:val="20"/>
              </w:rPr>
              <w:t xml:space="preserve">    </w:t>
            </w:r>
            <w:hyperlink r:id="rId185" w:history="1">
              <w:r w:rsidR="00384DA6" w:rsidRPr="00717487">
                <w:rPr>
                  <w:rStyle w:val="a5"/>
                  <w:sz w:val="20"/>
                  <w:szCs w:val="20"/>
                </w:rPr>
                <w:t>https://veteranpro.gov.ua/</w:t>
              </w:r>
            </w:hyperlink>
            <w:r w:rsidR="00384DA6">
              <w:rPr>
                <w:sz w:val="20"/>
                <w:szCs w:val="20"/>
              </w:rPr>
              <w:t xml:space="preserve">  </w:t>
            </w:r>
          </w:p>
          <w:p w14:paraId="6ADD0D84" w14:textId="77777777" w:rsidR="00EB16F6" w:rsidRPr="002F2E0A" w:rsidRDefault="00EB16F6" w:rsidP="002F2E0A">
            <w:pPr>
              <w:jc w:val="both"/>
              <w:rPr>
                <w:lang w:val="uk-UA" w:eastAsia="uk-UA"/>
              </w:rPr>
            </w:pPr>
            <w:r w:rsidRPr="002F2E0A">
              <w:rPr>
                <w:lang w:val="uk-UA" w:eastAsia="uk-UA"/>
              </w:rPr>
              <w:t xml:space="preserve">У Центрі надання адміністративних послуг Борозенської сільської ради впроваджено сервіс «єдине вікно» для військовослужбовці і членів їхніх родин </w:t>
            </w:r>
            <w:hyperlink r:id="rId186" w:history="1">
              <w:r w:rsidRPr="002F2E0A">
                <w:rPr>
                  <w:rStyle w:val="a5"/>
                  <w:rFonts w:ascii="Cambria" w:eastAsia="Cambria" w:hAnsi="Cambria"/>
                </w:rPr>
                <w:t>https</w:t>
              </w:r>
              <w:r w:rsidRPr="002F2E0A">
                <w:rPr>
                  <w:rStyle w:val="a5"/>
                  <w:rFonts w:ascii="Cambria" w:eastAsia="Cambria" w:hAnsi="Cambria"/>
                  <w:lang w:val="uk-UA"/>
                </w:rPr>
                <w:t>://</w:t>
              </w:r>
              <w:r w:rsidRPr="002F2E0A">
                <w:rPr>
                  <w:rStyle w:val="a5"/>
                  <w:rFonts w:ascii="Cambria" w:eastAsia="Cambria" w:hAnsi="Cambria"/>
                </w:rPr>
                <w:t>borozenska</w:t>
              </w:r>
              <w:r w:rsidRPr="002F2E0A">
                <w:rPr>
                  <w:rStyle w:val="a5"/>
                  <w:rFonts w:ascii="Cambria" w:eastAsia="Cambria" w:hAnsi="Cambria"/>
                  <w:lang w:val="uk-UA"/>
                </w:rPr>
                <w:t>-</w:t>
              </w:r>
              <w:r w:rsidRPr="002F2E0A">
                <w:rPr>
                  <w:rStyle w:val="a5"/>
                  <w:rFonts w:ascii="Cambria" w:eastAsia="Cambria" w:hAnsi="Cambria"/>
                </w:rPr>
                <w:t>gromada</w:t>
              </w:r>
              <w:r w:rsidRPr="002F2E0A">
                <w:rPr>
                  <w:rStyle w:val="a5"/>
                  <w:rFonts w:ascii="Cambria" w:eastAsia="Cambria" w:hAnsi="Cambria"/>
                  <w:lang w:val="uk-UA"/>
                </w:rPr>
                <w:t>.</w:t>
              </w:r>
              <w:r w:rsidRPr="002F2E0A">
                <w:rPr>
                  <w:rStyle w:val="a5"/>
                  <w:rFonts w:ascii="Cambria" w:eastAsia="Cambria" w:hAnsi="Cambria"/>
                </w:rPr>
                <w:t>gov</w:t>
              </w:r>
              <w:r w:rsidRPr="002F2E0A">
                <w:rPr>
                  <w:rStyle w:val="a5"/>
                  <w:rFonts w:ascii="Cambria" w:eastAsia="Cambria" w:hAnsi="Cambria"/>
                  <w:lang w:val="uk-UA"/>
                </w:rPr>
                <w:t>.</w:t>
              </w:r>
              <w:r w:rsidRPr="002F2E0A">
                <w:rPr>
                  <w:rStyle w:val="a5"/>
                  <w:rFonts w:ascii="Cambria" w:eastAsia="Cambria" w:hAnsi="Cambria"/>
                </w:rPr>
                <w:t>ua</w:t>
              </w:r>
              <w:r w:rsidRPr="002F2E0A">
                <w:rPr>
                  <w:rStyle w:val="a5"/>
                  <w:rFonts w:ascii="Cambria" w:eastAsia="Cambria" w:hAnsi="Cambria"/>
                  <w:lang w:val="uk-UA"/>
                </w:rPr>
                <w:t>/</w:t>
              </w:r>
              <w:r w:rsidRPr="002F2E0A">
                <w:rPr>
                  <w:rStyle w:val="a5"/>
                  <w:rFonts w:ascii="Cambria" w:eastAsia="Cambria" w:hAnsi="Cambria"/>
                </w:rPr>
                <w:t>veteran</w:t>
              </w:r>
              <w:r w:rsidRPr="002F2E0A">
                <w:rPr>
                  <w:rStyle w:val="a5"/>
                  <w:rFonts w:ascii="Cambria" w:eastAsia="Cambria" w:hAnsi="Cambria"/>
                  <w:lang w:val="uk-UA"/>
                </w:rPr>
                <w:t>-14-36-26-06-01-2025/</w:t>
              </w:r>
            </w:hyperlink>
            <w:r w:rsidRPr="002F2E0A">
              <w:rPr>
                <w:rFonts w:ascii="Cambria" w:eastAsia="Cambria" w:hAnsi="Cambria"/>
                <w:lang w:val="uk-UA"/>
              </w:rPr>
              <w:t xml:space="preserve"> </w:t>
            </w:r>
          </w:p>
          <w:p w14:paraId="3D5C61B0" w14:textId="77777777" w:rsidR="00EB16F6" w:rsidRPr="00A225E2" w:rsidRDefault="00EB16F6" w:rsidP="002F2E0A">
            <w:pPr>
              <w:jc w:val="both"/>
              <w:rPr>
                <w:lang w:eastAsia="uk-UA"/>
              </w:rPr>
            </w:pPr>
            <w:r w:rsidRPr="002F2E0A">
              <w:rPr>
                <w:lang w:eastAsia="uk-UA"/>
              </w:rPr>
              <w:t>Соціальна реклама для ветеранів розміщується на офіційній сторінці військової адміністрації</w:t>
            </w:r>
            <w:r w:rsidR="00A225E2">
              <w:rPr>
                <w:lang w:val="uk-UA" w:eastAsia="uk-UA"/>
              </w:rPr>
              <w:t xml:space="preserve">: </w:t>
            </w:r>
            <w:hyperlink r:id="rId187" w:history="1">
              <w:r w:rsidRPr="002F2E0A">
                <w:rPr>
                  <w:rStyle w:val="a5"/>
                  <w:rFonts w:ascii="Cambria" w:eastAsia="Cambria" w:hAnsi="Cambria"/>
                </w:rPr>
                <w:t>https://borozenska-gromada.gov.ua/news/</w:t>
              </w:r>
            </w:hyperlink>
          </w:p>
          <w:p w14:paraId="1C1C6399" w14:textId="77777777" w:rsidR="00EB16F6" w:rsidRPr="00A225E2" w:rsidRDefault="00A225E2" w:rsidP="006B20AD">
            <w:pPr>
              <w:jc w:val="both"/>
            </w:pPr>
            <w:r>
              <w:rPr>
                <w:lang w:val="uk-UA"/>
              </w:rPr>
              <w:t>У Новокаховській ТГс</w:t>
            </w:r>
            <w:r w:rsidR="00EB16F6" w:rsidRPr="00B53D3B">
              <w:t xml:space="preserve">оціальна реклама та інша інформація, спрямована на привертання уваги до соціальних проблем та загальнолюдських цінностей розміщується </w:t>
            </w:r>
            <w:r w:rsidR="00EB16F6" w:rsidRPr="00B53D3B">
              <w:rPr>
                <w:color w:val="1D1D1B"/>
              </w:rPr>
              <w:t xml:space="preserve">на офіційному сайті військової адміністрації, Фейсбук-сторінці, у мережах </w:t>
            </w:r>
            <w:r w:rsidR="00EB16F6" w:rsidRPr="00B53D3B">
              <w:t>Telegram, WhatsApp.</w:t>
            </w:r>
          </w:p>
        </w:tc>
      </w:tr>
      <w:tr w:rsidR="00491A9C" w:rsidRPr="009E1DD3" w14:paraId="5AC86DF9" w14:textId="77777777" w:rsidTr="002C2DD4">
        <w:tc>
          <w:tcPr>
            <w:tcW w:w="1951" w:type="dxa"/>
          </w:tcPr>
          <w:p w14:paraId="26EDD61D" w14:textId="77777777" w:rsidR="00491A9C" w:rsidRPr="00C12835" w:rsidRDefault="00491A9C" w:rsidP="004A4146">
            <w:r w:rsidRPr="00C12835">
              <w:lastRenderedPageBreak/>
              <w:t xml:space="preserve">6) </w:t>
            </w:r>
            <w:r w:rsidR="00C00F8E" w:rsidRPr="00C12835">
              <w:rPr>
                <w:lang w:val="uk-UA"/>
              </w:rPr>
              <w:t>Р</w:t>
            </w:r>
            <w:r w:rsidRPr="00C12835">
              <w:t>озмістити інформацію про спектр послуг для ветеранів на офіційних вебресурсах органів влади, органів місцевого самоврядування, у медіа</w:t>
            </w:r>
          </w:p>
        </w:tc>
        <w:tc>
          <w:tcPr>
            <w:tcW w:w="2126" w:type="dxa"/>
          </w:tcPr>
          <w:p w14:paraId="0D3BD195" w14:textId="77777777" w:rsidR="00491A9C" w:rsidRPr="00C12835" w:rsidRDefault="00491A9C" w:rsidP="004A4146">
            <w:r w:rsidRPr="00C12835">
              <w:t>Управління у справах ветеранів обласної державної адміністрації</w:t>
            </w:r>
            <w:r w:rsidR="0069685F" w:rsidRPr="00C12835">
              <w:rPr>
                <w:lang w:val="uk-UA"/>
              </w:rPr>
              <w:t>;</w:t>
            </w:r>
            <w:r w:rsidRPr="00C12835">
              <w:t xml:space="preserve"> управління внутрішньої та інформаційної політики обласної державної адміністрації</w:t>
            </w:r>
          </w:p>
          <w:p w14:paraId="4AE3F9B3" w14:textId="77777777" w:rsidR="00491A9C" w:rsidRPr="00C12835" w:rsidRDefault="00491A9C" w:rsidP="004A4146"/>
        </w:tc>
        <w:tc>
          <w:tcPr>
            <w:tcW w:w="1134" w:type="dxa"/>
          </w:tcPr>
          <w:p w14:paraId="26EF2730" w14:textId="77777777" w:rsidR="00491A9C" w:rsidRPr="00C12835" w:rsidRDefault="00491A9C" w:rsidP="00C00F8E">
            <w:pPr>
              <w:jc w:val="center"/>
            </w:pPr>
            <w:r w:rsidRPr="00C12835">
              <w:t>Грудень</w:t>
            </w:r>
          </w:p>
          <w:p w14:paraId="3FBF2A23" w14:textId="77777777" w:rsidR="00491A9C" w:rsidRPr="00C12835" w:rsidRDefault="00AD4DDD" w:rsidP="00C00F8E">
            <w:pPr>
              <w:jc w:val="center"/>
            </w:pPr>
            <w:r w:rsidRPr="00C12835">
              <w:t>2026</w:t>
            </w:r>
            <w:r w:rsidR="00491A9C" w:rsidRPr="00C12835">
              <w:t xml:space="preserve"> року</w:t>
            </w:r>
          </w:p>
          <w:p w14:paraId="23C0686B" w14:textId="77777777" w:rsidR="00491A9C" w:rsidRPr="00C12835" w:rsidRDefault="00491A9C" w:rsidP="004A4146"/>
        </w:tc>
        <w:tc>
          <w:tcPr>
            <w:tcW w:w="993" w:type="dxa"/>
          </w:tcPr>
          <w:p w14:paraId="27729356" w14:textId="77777777" w:rsidR="00491A9C" w:rsidRPr="00C12835" w:rsidRDefault="00491A9C" w:rsidP="004A4146"/>
        </w:tc>
        <w:tc>
          <w:tcPr>
            <w:tcW w:w="1417" w:type="dxa"/>
          </w:tcPr>
          <w:p w14:paraId="718B0223" w14:textId="77777777" w:rsidR="00491A9C" w:rsidRPr="00C12835" w:rsidRDefault="00491A9C" w:rsidP="004A4146">
            <w:r w:rsidRPr="00C12835">
              <w:t>Викон</w:t>
            </w:r>
            <w:r w:rsidR="00AD4DDD" w:rsidRPr="00C12835">
              <w:t>ується</w:t>
            </w:r>
          </w:p>
        </w:tc>
        <w:tc>
          <w:tcPr>
            <w:tcW w:w="7938" w:type="dxa"/>
          </w:tcPr>
          <w:p w14:paraId="7CDDE5E2" w14:textId="77777777" w:rsidR="00D13362" w:rsidRPr="00D13362" w:rsidRDefault="00D13362" w:rsidP="00D13362">
            <w:pPr>
              <w:jc w:val="both"/>
              <w:rPr>
                <w:lang w:val="uk-UA"/>
              </w:rPr>
            </w:pPr>
            <w:r w:rsidRPr="00D13362">
              <w:rPr>
                <w:lang w:val="uk-UA"/>
              </w:rPr>
              <w:t xml:space="preserve">Разом із </w:t>
            </w:r>
            <w:r w:rsidRPr="00D13362">
              <w:t>FESTCloud</w:t>
            </w:r>
            <w:r w:rsidRPr="00D13362">
              <w:rPr>
                <w:lang w:val="uk-UA"/>
              </w:rPr>
              <w:t>.</w:t>
            </w:r>
            <w:r w:rsidRPr="00D13362">
              <w:t>ai</w:t>
            </w:r>
            <w:r w:rsidRPr="00D13362">
              <w:rPr>
                <w:lang w:val="uk-UA"/>
              </w:rPr>
              <w:t xml:space="preserve"> та </w:t>
            </w:r>
            <w:r w:rsidRPr="00D13362">
              <w:t>kitsoft</w:t>
            </w:r>
            <w:r w:rsidRPr="00D13362">
              <w:rPr>
                <w:lang w:val="uk-UA"/>
              </w:rPr>
              <w:t>.</w:t>
            </w:r>
            <w:r w:rsidRPr="00D13362">
              <w:t>ua</w:t>
            </w:r>
            <w:r w:rsidRPr="00D13362">
              <w:rPr>
                <w:lang w:val="uk-UA"/>
              </w:rPr>
              <w:t xml:space="preserve"> Херсонська обласна державна адміністрація запустила цифрового помічника д</w:t>
            </w:r>
            <w:r>
              <w:rPr>
                <w:lang w:val="uk-UA"/>
              </w:rPr>
              <w:t xml:space="preserve">ля ветеранів війни та їх родин. </w:t>
            </w:r>
            <w:r w:rsidRPr="00D13362">
              <w:t>Всю необхідну інформацію стосовно виплат, програм підтримки, допомоги, контактів чи документів тепер можна знайти в одному чат-боті.</w:t>
            </w:r>
            <w:r>
              <w:rPr>
                <w:lang w:val="uk-UA"/>
              </w:rPr>
              <w:t xml:space="preserve"> </w:t>
            </w:r>
            <w:r w:rsidRPr="00D13362">
              <w:t>Чат-бот наповнено інформацією про місцеві й обласну програми для ветеранів, ветеранок, військовослужбовців та членів їх сімей.</w:t>
            </w:r>
          </w:p>
          <w:p w14:paraId="67C901F7" w14:textId="77777777" w:rsidR="00D13362" w:rsidRDefault="00D13362" w:rsidP="00DC7964">
            <w:pPr>
              <w:jc w:val="both"/>
              <w:rPr>
                <w:lang w:val="uk-UA"/>
              </w:rPr>
            </w:pPr>
            <w:r w:rsidRPr="00D13362">
              <w:rPr>
                <w:lang w:val="uk-UA"/>
              </w:rPr>
              <w:t>В центрах надання адміністративних послуг, адміністративних приміщеннях органів державної влади, що надають послуги ветеранам війни та членам родин загиблих (померлих) Захисників і Захисниць України, розміщені інформаційні стенди які розроблені за погодженням з Міністерством у справах ветеранів України</w:t>
            </w:r>
            <w:r>
              <w:rPr>
                <w:lang w:val="uk-UA"/>
              </w:rPr>
              <w:t>.</w:t>
            </w:r>
          </w:p>
          <w:p w14:paraId="255D4C1B" w14:textId="77777777" w:rsidR="00DC7964" w:rsidRPr="00C12835" w:rsidRDefault="00DC7964" w:rsidP="00DC7964">
            <w:pPr>
              <w:jc w:val="both"/>
              <w:rPr>
                <w:lang w:val="uk-UA"/>
              </w:rPr>
            </w:pPr>
            <w:r w:rsidRPr="00C12835">
              <w:t xml:space="preserve">Спектр послуг для ветеранів розміщено на офіційних вебресурсах: </w:t>
            </w:r>
            <w:hyperlink r:id="rId188" w:history="1">
              <w:r w:rsidRPr="00C12835">
                <w:rPr>
                  <w:rStyle w:val="a5"/>
                  <w:lang w:val="uk-UA"/>
                </w:rPr>
                <w:t>https://khoda.gov.ua/news/vid-sluzhby-do-uspishnoi-kariery-platforma-mozhlyvostei-dlia-veteraniv-ta-veteranok</w:t>
              </w:r>
            </w:hyperlink>
            <w:r w:rsidR="002C2DD4">
              <w:rPr>
                <w:lang w:val="uk-UA"/>
              </w:rPr>
              <w:t>;</w:t>
            </w:r>
          </w:p>
          <w:p w14:paraId="073D6674" w14:textId="77777777" w:rsidR="00DC7964" w:rsidRPr="00C12835" w:rsidRDefault="00DC7964" w:rsidP="00DC7964">
            <w:pPr>
              <w:jc w:val="both"/>
              <w:rPr>
                <w:lang w:val="uk-UA"/>
              </w:rPr>
            </w:pPr>
            <w:hyperlink r:id="rId189" w:history="1">
              <w:r w:rsidRPr="00C12835">
                <w:rPr>
                  <w:rStyle w:val="a5"/>
                  <w:lang w:val="uk-UA"/>
                </w:rPr>
                <w:t>https://khoda.gov.ua/news/tsentry-zhyttiestiikosti-proponuiut-kompleksnu-psykholohichnu-pidtrymku-dlia-meshkantsiv-hromad</w:t>
              </w:r>
            </w:hyperlink>
            <w:r w:rsidR="002C2DD4">
              <w:rPr>
                <w:lang w:val="uk-UA"/>
              </w:rPr>
              <w:t>;</w:t>
            </w:r>
          </w:p>
          <w:p w14:paraId="59901DEC" w14:textId="77777777" w:rsidR="00DC7964" w:rsidRPr="00C12835" w:rsidRDefault="00DC7964" w:rsidP="00DC7964">
            <w:pPr>
              <w:jc w:val="both"/>
              <w:rPr>
                <w:lang w:val="uk-UA"/>
              </w:rPr>
            </w:pPr>
            <w:hyperlink r:id="rId190" w:history="1">
              <w:r w:rsidRPr="00C12835">
                <w:rPr>
                  <w:rStyle w:val="a5"/>
                  <w:lang w:val="uk-UA"/>
                </w:rPr>
                <w:t>https://khoda.gov.ua/news/zvuky-viiny-vid-hudinnia-u-nebi-ta-vybukhiv-do-postiinykh-spovishchen-pro-tryvohu-staly-nashoiu-novoiu-shchodennoiu-realnistiu</w:t>
              </w:r>
            </w:hyperlink>
            <w:r w:rsidR="002C2DD4">
              <w:rPr>
                <w:lang w:val="uk-UA"/>
              </w:rPr>
              <w:t>;</w:t>
            </w:r>
          </w:p>
          <w:p w14:paraId="08D8BFE7" w14:textId="77777777" w:rsidR="00DC7964" w:rsidRPr="00C12835" w:rsidRDefault="00DC7964" w:rsidP="00DC7964">
            <w:pPr>
              <w:jc w:val="both"/>
              <w:rPr>
                <w:lang w:val="uk-UA"/>
              </w:rPr>
            </w:pPr>
            <w:hyperlink r:id="rId191" w:history="1">
              <w:r w:rsidRPr="00C12835">
                <w:rPr>
                  <w:rStyle w:val="a5"/>
                  <w:lang w:val="uk-UA"/>
                </w:rPr>
                <w:t>https://khoda.gov.ua/news/shcho-trymaie-vashe-mentalne-zdorovia-u-tsei-skladnyi-chas</w:t>
              </w:r>
            </w:hyperlink>
          </w:p>
          <w:p w14:paraId="7E46BA3C" w14:textId="77777777" w:rsidR="00DC7964" w:rsidRPr="00C12835" w:rsidRDefault="00DC7964" w:rsidP="00DC7964">
            <w:pPr>
              <w:jc w:val="both"/>
              <w:rPr>
                <w:lang w:val="uk-UA"/>
              </w:rPr>
            </w:pPr>
            <w:hyperlink r:id="rId192" w:history="1">
              <w:r w:rsidRPr="00C12835">
                <w:rPr>
                  <w:rStyle w:val="a5"/>
                  <w:lang w:val="uk-UA"/>
                </w:rPr>
                <w:t>https://khoda.gov.ua/news/vidnovlennia-ta-povernennia-do-zvychnykh-sprav-zapustyly-novi-haidy-z-reabilitatsii-na-diiaosvita</w:t>
              </w:r>
            </w:hyperlink>
            <w:r w:rsidR="002C2DD4">
              <w:rPr>
                <w:lang w:val="uk-UA"/>
              </w:rPr>
              <w:t>;</w:t>
            </w:r>
          </w:p>
          <w:p w14:paraId="7A638E46" w14:textId="77777777" w:rsidR="00DC7964" w:rsidRPr="00C12835" w:rsidRDefault="00DC7964" w:rsidP="00DC7964">
            <w:pPr>
              <w:jc w:val="both"/>
              <w:rPr>
                <w:lang w:val="uk-UA"/>
              </w:rPr>
            </w:pPr>
            <w:hyperlink r:id="rId193" w:history="1">
              <w:r w:rsidRPr="00C12835">
                <w:rPr>
                  <w:rStyle w:val="a5"/>
                  <w:lang w:val="uk-UA"/>
                </w:rPr>
                <w:t>https://khoda.gov.ua/news/mynulyi-tyzhden-u-tsentri-zhyttiestiikosti-prysviatyly-vidnovlenniu-psykhoemotsiinoho-stanu-ta-vyvchenniu-alhorytmiv-riatuvannia-zhyttia</w:t>
              </w:r>
            </w:hyperlink>
            <w:r w:rsidR="002C2DD4">
              <w:rPr>
                <w:lang w:val="uk-UA"/>
              </w:rPr>
              <w:t>;</w:t>
            </w:r>
          </w:p>
          <w:p w14:paraId="585604A5" w14:textId="77777777" w:rsidR="00DC7964" w:rsidRPr="00C12835" w:rsidRDefault="00DC7964" w:rsidP="00DC7964">
            <w:pPr>
              <w:jc w:val="both"/>
              <w:rPr>
                <w:lang w:val="uk-UA"/>
              </w:rPr>
            </w:pPr>
            <w:hyperlink r:id="rId194" w:history="1">
              <w:r w:rsidRPr="00C12835">
                <w:rPr>
                  <w:rStyle w:val="a5"/>
                  <w:lang w:val="uk-UA"/>
                </w:rPr>
                <w:t>https://khoda.gov.ua/news/otrymaite-do-20-000-na-rozvytok-it-biznesu-startuie-druhyi-potik-veteran-venture-program-dlia-veteraniv-i-veteranok</w:t>
              </w:r>
            </w:hyperlink>
            <w:r w:rsidR="002C2DD4">
              <w:rPr>
                <w:lang w:val="uk-UA"/>
              </w:rPr>
              <w:t>;</w:t>
            </w:r>
          </w:p>
          <w:p w14:paraId="76FD1976" w14:textId="77777777" w:rsidR="00DC7964" w:rsidRPr="00C12835" w:rsidRDefault="00DC7964" w:rsidP="00DC7964">
            <w:pPr>
              <w:jc w:val="both"/>
              <w:rPr>
                <w:lang w:val="uk-UA"/>
              </w:rPr>
            </w:pPr>
            <w:hyperlink r:id="rId195" w:history="1">
              <w:r w:rsidRPr="00C12835">
                <w:rPr>
                  <w:rStyle w:val="a5"/>
                  <w:lang w:val="uk-UA"/>
                </w:rPr>
                <w:t>https://khoda.gov.ua/news/pro-posluhy-ta-pilhy-prostoiu-movoiu-na-portali-veteran-pro-zapustyly-ai-pomichnyka</w:t>
              </w:r>
            </w:hyperlink>
            <w:r w:rsidR="002C2DD4">
              <w:rPr>
                <w:lang w:val="uk-UA"/>
              </w:rPr>
              <w:t>;</w:t>
            </w:r>
          </w:p>
          <w:p w14:paraId="66C6B6CE" w14:textId="77777777" w:rsidR="00DC7964" w:rsidRPr="00C12835" w:rsidRDefault="00DC7964" w:rsidP="00DC7964">
            <w:pPr>
              <w:jc w:val="both"/>
              <w:rPr>
                <w:lang w:val="uk-UA"/>
              </w:rPr>
            </w:pPr>
            <w:hyperlink r:id="rId196" w:history="1">
              <w:r w:rsidRPr="00C12835">
                <w:rPr>
                  <w:rStyle w:val="a5"/>
                  <w:lang w:val="uk-UA"/>
                </w:rPr>
                <w:t>https://khoda.gov.ua/news/tsentr-zhyttiestiikosti-u-khersoni-prodovzhuie-nadavaty-kompleksnu-dopomohu-zhyteliam-v-mezhakh-prohramy-ty-iak</w:t>
              </w:r>
            </w:hyperlink>
            <w:r w:rsidR="002C2DD4">
              <w:rPr>
                <w:lang w:val="uk-UA"/>
              </w:rPr>
              <w:t>;</w:t>
            </w:r>
          </w:p>
          <w:p w14:paraId="705FEF40" w14:textId="77777777" w:rsidR="00DC7964" w:rsidRPr="00C12835" w:rsidRDefault="00DC7964" w:rsidP="00DC7964">
            <w:pPr>
              <w:jc w:val="both"/>
              <w:rPr>
                <w:lang w:val="uk-UA"/>
              </w:rPr>
            </w:pPr>
            <w:hyperlink r:id="rId197" w:history="1">
              <w:r w:rsidRPr="00C12835">
                <w:rPr>
                  <w:rStyle w:val="a5"/>
                  <w:lang w:val="uk-UA"/>
                </w:rPr>
                <w:t>https://khoda.gov.ua/news/yedyna-veteranska-liniia-konsultatsii-ta-pidtrymka-dlia-veteraniv-i-veteranok-za-nomerom-1528</w:t>
              </w:r>
            </w:hyperlink>
            <w:r w:rsidR="002C2DD4">
              <w:rPr>
                <w:lang w:val="uk-UA"/>
              </w:rPr>
              <w:t>;</w:t>
            </w:r>
          </w:p>
          <w:p w14:paraId="2B6A521A" w14:textId="77777777" w:rsidR="00DC7964" w:rsidRPr="00C12835" w:rsidRDefault="00DC7964" w:rsidP="00DC7964">
            <w:pPr>
              <w:jc w:val="both"/>
              <w:rPr>
                <w:lang w:val="uk-UA"/>
              </w:rPr>
            </w:pPr>
            <w:hyperlink r:id="rId198" w:history="1">
              <w:r w:rsidRPr="00C12835">
                <w:rPr>
                  <w:rStyle w:val="a5"/>
                  <w:lang w:val="uk-UA"/>
                </w:rPr>
                <w:t>https://khoda.gov.ua/news/status-veteranskoho-biznesu-u-dii-startuvala-nova-posluha-dlia-pidpryiemtsiv-veteraniv</w:t>
              </w:r>
            </w:hyperlink>
            <w:r w:rsidR="002C2DD4">
              <w:rPr>
                <w:lang w:val="uk-UA"/>
              </w:rPr>
              <w:t>;</w:t>
            </w:r>
          </w:p>
          <w:p w14:paraId="28DC7FFF" w14:textId="77777777" w:rsidR="00DC7964" w:rsidRPr="00C12835" w:rsidRDefault="00DC7964" w:rsidP="00DC7964">
            <w:pPr>
              <w:jc w:val="both"/>
              <w:rPr>
                <w:lang w:val="uk-UA"/>
              </w:rPr>
            </w:pPr>
            <w:hyperlink r:id="rId199" w:history="1">
              <w:r w:rsidRPr="00C12835">
                <w:rPr>
                  <w:rStyle w:val="a5"/>
                  <w:lang w:val="uk-UA"/>
                </w:rPr>
                <w:t>https://khoda.gov.ua/news/u-khersonskii-oblasti-zapustyly-chat-bot-dlia-pidtrymky-viiskovykh-veteraniv-ta-ikhnikh-rodyn</w:t>
              </w:r>
            </w:hyperlink>
            <w:r w:rsidR="002C2DD4">
              <w:rPr>
                <w:lang w:val="uk-UA"/>
              </w:rPr>
              <w:t>;</w:t>
            </w:r>
          </w:p>
          <w:p w14:paraId="2E27173B" w14:textId="77777777" w:rsidR="00DC7964" w:rsidRPr="00C12835" w:rsidRDefault="00DC7964" w:rsidP="00DC7964">
            <w:pPr>
              <w:jc w:val="both"/>
              <w:rPr>
                <w:lang w:val="uk-UA"/>
              </w:rPr>
            </w:pPr>
            <w:hyperlink r:id="rId200" w:history="1">
              <w:r w:rsidRPr="00C12835">
                <w:rPr>
                  <w:rStyle w:val="a5"/>
                  <w:lang w:val="uk-UA"/>
                </w:rPr>
                <w:t>https://khoda.gov.ua/news/veterany-i-veteranky-iaki-potrebuiut-postiinoi-dopomohy-vzhe-mozhut-otrymaty-bezoplatni-posluhy-z-dovhotryvaloho-medychnoho-dohliadu</w:t>
              </w:r>
            </w:hyperlink>
            <w:r w:rsidR="002C2DD4">
              <w:rPr>
                <w:lang w:val="uk-UA"/>
              </w:rPr>
              <w:t>;</w:t>
            </w:r>
          </w:p>
          <w:p w14:paraId="2CB2F1C0" w14:textId="77777777" w:rsidR="00DC7964" w:rsidRPr="00C12835" w:rsidRDefault="00DC7964" w:rsidP="00DC7964">
            <w:pPr>
              <w:jc w:val="both"/>
              <w:rPr>
                <w:lang w:val="uk-UA"/>
              </w:rPr>
            </w:pPr>
            <w:hyperlink r:id="rId201" w:history="1">
              <w:r w:rsidRPr="00C12835">
                <w:rPr>
                  <w:rStyle w:val="a5"/>
                  <w:lang w:val="uk-UA"/>
                </w:rPr>
                <w:t>https://khoda.gov.ua/news/na-saiti-z-finansovoi-hramotnosti-harazd-natsionalnyi-bank-ukrainy-rozmishcheni-informatsiini-materialy-dlia-veteraniv-i-veteranok</w:t>
              </w:r>
            </w:hyperlink>
            <w:r w:rsidR="002C2DD4">
              <w:rPr>
                <w:lang w:val="uk-UA"/>
              </w:rPr>
              <w:t>;</w:t>
            </w:r>
          </w:p>
          <w:p w14:paraId="67F118E1" w14:textId="77777777" w:rsidR="00DC7964" w:rsidRPr="00C12835" w:rsidRDefault="00DC7964" w:rsidP="00DC7964">
            <w:pPr>
              <w:jc w:val="both"/>
              <w:rPr>
                <w:lang w:val="uk-UA"/>
              </w:rPr>
            </w:pPr>
            <w:hyperlink r:id="rId202" w:history="1">
              <w:r w:rsidRPr="00C12835">
                <w:rPr>
                  <w:rStyle w:val="a5"/>
                  <w:lang w:val="uk-UA"/>
                </w:rPr>
                <w:t>https://khoda.gov.ua/news/veteranam-i-veterankam-vazhlyvo-oriientuvatysia-v-harantovanykh-derzhavoiu-medychnykh-posluhakh-marshrutakh-patsiienta-ta-prohramakh-pidtrymky</w:t>
              </w:r>
            </w:hyperlink>
            <w:r w:rsidR="002C2DD4">
              <w:rPr>
                <w:lang w:val="uk-UA"/>
              </w:rPr>
              <w:t>;</w:t>
            </w:r>
          </w:p>
          <w:p w14:paraId="2754708B" w14:textId="77777777" w:rsidR="00DC7964" w:rsidRPr="00C12835" w:rsidRDefault="00DC7964" w:rsidP="00DC7964">
            <w:pPr>
              <w:jc w:val="both"/>
              <w:rPr>
                <w:lang w:val="uk-UA"/>
              </w:rPr>
            </w:pPr>
            <w:hyperlink r:id="rId203" w:history="1">
              <w:r w:rsidRPr="00C12835">
                <w:rPr>
                  <w:rStyle w:val="a5"/>
                  <w:lang w:val="uk-UA"/>
                </w:rPr>
                <w:t>https://khoda.gov.ua/news/veteran-pro-vashi-mozhlyvosti-u-kilka-klikiv</w:t>
              </w:r>
            </w:hyperlink>
            <w:r w:rsidR="002C2DD4">
              <w:rPr>
                <w:lang w:val="uk-UA"/>
              </w:rPr>
              <w:t>;</w:t>
            </w:r>
          </w:p>
          <w:p w14:paraId="6D6E4130" w14:textId="77777777" w:rsidR="00DC7964" w:rsidRPr="00C12835" w:rsidRDefault="00DC7964" w:rsidP="00DC7964">
            <w:pPr>
              <w:jc w:val="both"/>
              <w:rPr>
                <w:lang w:val="uk-UA"/>
              </w:rPr>
            </w:pPr>
            <w:hyperlink r:id="rId204" w:history="1">
              <w:r w:rsidRPr="00C12835">
                <w:rPr>
                  <w:rStyle w:val="a5"/>
                  <w:lang w:val="uk-UA"/>
                </w:rPr>
                <w:t>https://khoda.gov.ua/news/veteranska-polityka-bez-paperiv-nova-kompleksna-posluha-dlia-zakhysnykiv-zakhysnyts-ta-ikhnikh-rodyn</w:t>
              </w:r>
            </w:hyperlink>
            <w:r w:rsidR="002C2DD4">
              <w:rPr>
                <w:lang w:val="uk-UA"/>
              </w:rPr>
              <w:t>;</w:t>
            </w:r>
          </w:p>
          <w:p w14:paraId="39C7AD39" w14:textId="77777777" w:rsidR="00DC7964" w:rsidRPr="00D13362" w:rsidRDefault="00DC7964" w:rsidP="00DC7964">
            <w:pPr>
              <w:jc w:val="both"/>
              <w:rPr>
                <w:lang w:val="uk-UA"/>
              </w:rPr>
            </w:pPr>
            <w:hyperlink r:id="rId205" w:history="1">
              <w:r w:rsidRPr="00D13362">
                <w:rPr>
                  <w:rStyle w:val="a5"/>
                  <w:lang w:val="uk-UA"/>
                </w:rPr>
                <w:t>https://khoda.gov.ua/news/v-odesi-vidkryly-nabir-do-bezoplatnoi-shkoly-prohramuvannia-koododesa</w:t>
              </w:r>
            </w:hyperlink>
            <w:r w:rsidR="00D13362" w:rsidRPr="00D13362">
              <w:rPr>
                <w:lang w:val="uk-UA"/>
              </w:rPr>
              <w:t>;</w:t>
            </w:r>
          </w:p>
          <w:p w14:paraId="3C4D3501" w14:textId="77777777" w:rsidR="00D13362" w:rsidRPr="00D13362" w:rsidRDefault="00D13362" w:rsidP="00D13362">
            <w:pPr>
              <w:rPr>
                <w:color w:val="000000"/>
                <w:lang w:val="uk-UA"/>
              </w:rPr>
            </w:pPr>
            <w:hyperlink r:id="rId206" w:history="1">
              <w:r w:rsidRPr="00D13362">
                <w:rPr>
                  <w:rStyle w:val="a5"/>
                  <w:lang w:val="uk-UA"/>
                </w:rPr>
                <w:t>https://khoda.gov.ua/news/veteranski-vauchery-na-zhytlo-dostupni-cherez-systemu-veteran-pro</w:t>
              </w:r>
            </w:hyperlink>
            <w:r w:rsidRPr="00D13362">
              <w:rPr>
                <w:color w:val="000000"/>
                <w:lang w:val="uk-UA"/>
              </w:rPr>
              <w:t>;</w:t>
            </w:r>
          </w:p>
          <w:p w14:paraId="78F74445" w14:textId="77777777" w:rsidR="00D13362" w:rsidRPr="00D13362" w:rsidRDefault="00D13362" w:rsidP="00D13362">
            <w:pPr>
              <w:rPr>
                <w:color w:val="000000"/>
                <w:lang w:val="uk-UA"/>
              </w:rPr>
            </w:pPr>
            <w:hyperlink r:id="rId207" w:history="1">
              <w:r w:rsidRPr="00D13362">
                <w:rPr>
                  <w:rStyle w:val="a5"/>
                </w:rPr>
                <w:t>https</w:t>
              </w:r>
              <w:r w:rsidRPr="00D13362">
                <w:rPr>
                  <w:rStyle w:val="a5"/>
                  <w:lang w:val="uk-UA"/>
                </w:rPr>
                <w:t>://</w:t>
              </w:r>
              <w:r w:rsidRPr="00D13362">
                <w:rPr>
                  <w:rStyle w:val="a5"/>
                </w:rPr>
                <w:t>khoda</w:t>
              </w:r>
              <w:r w:rsidRPr="00D13362">
                <w:rPr>
                  <w:rStyle w:val="a5"/>
                  <w:lang w:val="uk-UA"/>
                </w:rPr>
                <w:t>.</w:t>
              </w:r>
              <w:r w:rsidRPr="00D13362">
                <w:rPr>
                  <w:rStyle w:val="a5"/>
                </w:rPr>
                <w:t>gov</w:t>
              </w:r>
              <w:r w:rsidRPr="00D13362">
                <w:rPr>
                  <w:rStyle w:val="a5"/>
                  <w:lang w:val="uk-UA"/>
                </w:rPr>
                <w:t>.</w:t>
              </w:r>
              <w:r w:rsidRPr="00D13362">
                <w:rPr>
                  <w:rStyle w:val="a5"/>
                </w:rPr>
                <w:t>ua</w:t>
              </w:r>
              <w:r w:rsidRPr="00D13362">
                <w:rPr>
                  <w:rStyle w:val="a5"/>
                  <w:lang w:val="uk-UA"/>
                </w:rPr>
                <w:t>/</w:t>
              </w:r>
              <w:r w:rsidRPr="00D13362">
                <w:rPr>
                  <w:rStyle w:val="a5"/>
                </w:rPr>
                <w:t>news</w:t>
              </w:r>
              <w:r w:rsidRPr="00D13362">
                <w:rPr>
                  <w:rStyle w:val="a5"/>
                  <w:lang w:val="uk-UA"/>
                </w:rPr>
                <w:t>/</w:t>
              </w:r>
              <w:r w:rsidRPr="00D13362">
                <w:rPr>
                  <w:rStyle w:val="a5"/>
                </w:rPr>
                <w:t>veterany</w:t>
              </w:r>
              <w:r w:rsidRPr="00D13362">
                <w:rPr>
                  <w:rStyle w:val="a5"/>
                  <w:lang w:val="uk-UA"/>
                </w:rPr>
                <w:t>-</w:t>
              </w:r>
              <w:r w:rsidRPr="00D13362">
                <w:rPr>
                  <w:rStyle w:val="a5"/>
                </w:rPr>
                <w:t>ta</w:t>
              </w:r>
              <w:r w:rsidRPr="00D13362">
                <w:rPr>
                  <w:rStyle w:val="a5"/>
                  <w:lang w:val="uk-UA"/>
                </w:rPr>
                <w:t>-</w:t>
              </w:r>
              <w:r w:rsidRPr="00D13362">
                <w:rPr>
                  <w:rStyle w:val="a5"/>
                </w:rPr>
                <w:t>veteranky</w:t>
              </w:r>
              <w:r w:rsidRPr="00D13362">
                <w:rPr>
                  <w:rStyle w:val="a5"/>
                  <w:lang w:val="uk-UA"/>
                </w:rPr>
                <w:t>-</w:t>
              </w:r>
              <w:r w:rsidRPr="00D13362">
                <w:rPr>
                  <w:rStyle w:val="a5"/>
                </w:rPr>
                <w:t>mozhut</w:t>
              </w:r>
              <w:r w:rsidRPr="00D13362">
                <w:rPr>
                  <w:rStyle w:val="a5"/>
                  <w:lang w:val="uk-UA"/>
                </w:rPr>
                <w:t>-</w:t>
              </w:r>
              <w:r w:rsidRPr="00D13362">
                <w:rPr>
                  <w:rStyle w:val="a5"/>
                </w:rPr>
                <w:t>otrymaty</w:t>
              </w:r>
              <w:r w:rsidRPr="00D13362">
                <w:rPr>
                  <w:rStyle w:val="a5"/>
                  <w:lang w:val="uk-UA"/>
                </w:rPr>
                <w:t>-</w:t>
              </w:r>
              <w:r w:rsidRPr="00D13362">
                <w:rPr>
                  <w:rStyle w:val="a5"/>
                </w:rPr>
                <w:t>medychni</w:t>
              </w:r>
              <w:r w:rsidRPr="00D13362">
                <w:rPr>
                  <w:rStyle w:val="a5"/>
                  <w:lang w:val="uk-UA"/>
                </w:rPr>
                <w:t>-</w:t>
              </w:r>
              <w:r w:rsidRPr="00D13362">
                <w:rPr>
                  <w:rStyle w:val="a5"/>
                </w:rPr>
                <w:t>posluhy</w:t>
              </w:r>
              <w:r w:rsidRPr="00D13362">
                <w:rPr>
                  <w:rStyle w:val="a5"/>
                  <w:lang w:val="uk-UA"/>
                </w:rPr>
                <w:t>-</w:t>
              </w:r>
              <w:r w:rsidRPr="00D13362">
                <w:rPr>
                  <w:rStyle w:val="a5"/>
                </w:rPr>
                <w:t>bez</w:t>
              </w:r>
              <w:r w:rsidRPr="00D13362">
                <w:rPr>
                  <w:rStyle w:val="a5"/>
                  <w:lang w:val="uk-UA"/>
                </w:rPr>
                <w:t>-</w:t>
              </w:r>
              <w:r w:rsidRPr="00D13362">
                <w:rPr>
                  <w:rStyle w:val="a5"/>
                </w:rPr>
                <w:t>cherh</w:t>
              </w:r>
              <w:r w:rsidRPr="00D13362">
                <w:rPr>
                  <w:rStyle w:val="a5"/>
                  <w:lang w:val="uk-UA"/>
                </w:rPr>
                <w:t>-</w:t>
              </w:r>
              <w:r w:rsidRPr="00D13362">
                <w:rPr>
                  <w:rStyle w:val="a5"/>
                </w:rPr>
                <w:t>i</w:t>
              </w:r>
              <w:r w:rsidRPr="00D13362">
                <w:rPr>
                  <w:rStyle w:val="a5"/>
                  <w:lang w:val="uk-UA"/>
                </w:rPr>
                <w:t>-</w:t>
              </w:r>
              <w:r w:rsidRPr="00D13362">
                <w:rPr>
                  <w:rStyle w:val="a5"/>
                </w:rPr>
                <w:t>pereplat</w:t>
              </w:r>
              <w:r w:rsidRPr="00D13362">
                <w:rPr>
                  <w:rStyle w:val="a5"/>
                  <w:lang w:val="uk-UA"/>
                </w:rPr>
                <w:t>-</w:t>
              </w:r>
              <w:r w:rsidRPr="00D13362">
                <w:rPr>
                  <w:rStyle w:val="a5"/>
                </w:rPr>
                <w:t>za</w:t>
              </w:r>
              <w:r w:rsidRPr="00D13362">
                <w:rPr>
                  <w:rStyle w:val="a5"/>
                  <w:lang w:val="uk-UA"/>
                </w:rPr>
                <w:t>-</w:t>
              </w:r>
              <w:r w:rsidRPr="00D13362">
                <w:rPr>
                  <w:rStyle w:val="a5"/>
                </w:rPr>
                <w:t>dopomohoiu</w:t>
              </w:r>
              <w:r w:rsidRPr="00D13362">
                <w:rPr>
                  <w:rStyle w:val="a5"/>
                  <w:lang w:val="uk-UA"/>
                </w:rPr>
                <w:t>-</w:t>
              </w:r>
              <w:r w:rsidRPr="00D13362">
                <w:rPr>
                  <w:rStyle w:val="a5"/>
                </w:rPr>
                <w:t>platformy</w:t>
              </w:r>
              <w:r w:rsidRPr="00D13362">
                <w:rPr>
                  <w:rStyle w:val="a5"/>
                  <w:lang w:val="uk-UA"/>
                </w:rPr>
                <w:t>-</w:t>
              </w:r>
              <w:r w:rsidRPr="00D13362">
                <w:rPr>
                  <w:rStyle w:val="a5"/>
                </w:rPr>
                <w:t>veteran</w:t>
              </w:r>
              <w:r w:rsidRPr="00D13362">
                <w:rPr>
                  <w:rStyle w:val="a5"/>
                  <w:lang w:val="uk-UA"/>
                </w:rPr>
                <w:t>-</w:t>
              </w:r>
              <w:r w:rsidRPr="00D13362">
                <w:rPr>
                  <w:rStyle w:val="a5"/>
                </w:rPr>
                <w:t>pro</w:t>
              </w:r>
            </w:hyperlink>
            <w:r w:rsidRPr="00D13362">
              <w:rPr>
                <w:color w:val="000000"/>
                <w:lang w:val="uk-UA"/>
              </w:rPr>
              <w:t>;</w:t>
            </w:r>
          </w:p>
          <w:p w14:paraId="41031443" w14:textId="77777777" w:rsidR="00D13362" w:rsidRPr="00D13362" w:rsidRDefault="00D13362" w:rsidP="00D13362">
            <w:pPr>
              <w:rPr>
                <w:color w:val="000000"/>
                <w:lang w:val="uk-UA"/>
              </w:rPr>
            </w:pPr>
            <w:hyperlink r:id="rId208" w:history="1">
              <w:r w:rsidRPr="00D13362">
                <w:rPr>
                  <w:rStyle w:val="a5"/>
                </w:rPr>
                <w:t>https</w:t>
              </w:r>
              <w:r w:rsidRPr="00D13362">
                <w:rPr>
                  <w:rStyle w:val="a5"/>
                  <w:lang w:val="uk-UA"/>
                </w:rPr>
                <w:t>://</w:t>
              </w:r>
              <w:r w:rsidRPr="00D13362">
                <w:rPr>
                  <w:rStyle w:val="a5"/>
                </w:rPr>
                <w:t>khoda</w:t>
              </w:r>
              <w:r w:rsidRPr="00D13362">
                <w:rPr>
                  <w:rStyle w:val="a5"/>
                  <w:lang w:val="uk-UA"/>
                </w:rPr>
                <w:t>.</w:t>
              </w:r>
              <w:r w:rsidRPr="00D13362">
                <w:rPr>
                  <w:rStyle w:val="a5"/>
                </w:rPr>
                <w:t>gov</w:t>
              </w:r>
              <w:r w:rsidRPr="00D13362">
                <w:rPr>
                  <w:rStyle w:val="a5"/>
                  <w:lang w:val="uk-UA"/>
                </w:rPr>
                <w:t>.</w:t>
              </w:r>
              <w:r w:rsidRPr="00D13362">
                <w:rPr>
                  <w:rStyle w:val="a5"/>
                </w:rPr>
                <w:t>ua</w:t>
              </w:r>
              <w:r w:rsidRPr="00D13362">
                <w:rPr>
                  <w:rStyle w:val="a5"/>
                  <w:lang w:val="uk-UA"/>
                </w:rPr>
                <w:t>/</w:t>
              </w:r>
              <w:r w:rsidRPr="00D13362">
                <w:rPr>
                  <w:rStyle w:val="a5"/>
                </w:rPr>
                <w:t>news</w:t>
              </w:r>
              <w:r w:rsidRPr="00D13362">
                <w:rPr>
                  <w:rStyle w:val="a5"/>
                  <w:lang w:val="uk-UA"/>
                </w:rPr>
                <w:t>/</w:t>
              </w:r>
              <w:r w:rsidRPr="00D13362">
                <w:rPr>
                  <w:rStyle w:val="a5"/>
                </w:rPr>
                <w:t>oformyty</w:t>
              </w:r>
              <w:r w:rsidRPr="00D13362">
                <w:rPr>
                  <w:rStyle w:val="a5"/>
                  <w:lang w:val="uk-UA"/>
                </w:rPr>
                <w:t>-</w:t>
              </w:r>
              <w:r w:rsidRPr="00D13362">
                <w:rPr>
                  <w:rStyle w:val="a5"/>
                </w:rPr>
                <w:t>kompensatsiiu</w:t>
              </w:r>
              <w:r w:rsidRPr="00D13362">
                <w:rPr>
                  <w:rStyle w:val="a5"/>
                  <w:lang w:val="uk-UA"/>
                </w:rPr>
                <w:t>-</w:t>
              </w:r>
              <w:r w:rsidRPr="00D13362">
                <w:rPr>
                  <w:rStyle w:val="a5"/>
                </w:rPr>
                <w:t>na</w:t>
              </w:r>
              <w:r w:rsidRPr="00D13362">
                <w:rPr>
                  <w:rStyle w:val="a5"/>
                  <w:lang w:val="uk-UA"/>
                </w:rPr>
                <w:t>-</w:t>
              </w:r>
              <w:r w:rsidRPr="00D13362">
                <w:rPr>
                  <w:rStyle w:val="a5"/>
                </w:rPr>
                <w:t>kupivliu</w:t>
              </w:r>
              <w:r w:rsidRPr="00D13362">
                <w:rPr>
                  <w:rStyle w:val="a5"/>
                  <w:lang w:val="uk-UA"/>
                </w:rPr>
                <w:t>-</w:t>
              </w:r>
              <w:r w:rsidRPr="00D13362">
                <w:rPr>
                  <w:rStyle w:val="a5"/>
                </w:rPr>
                <w:t>avtomobilia</w:t>
              </w:r>
              <w:r w:rsidRPr="00D13362">
                <w:rPr>
                  <w:rStyle w:val="a5"/>
                  <w:lang w:val="uk-UA"/>
                </w:rPr>
                <w:t>-</w:t>
              </w:r>
              <w:r w:rsidRPr="00D13362">
                <w:rPr>
                  <w:rStyle w:val="a5"/>
                </w:rPr>
                <w:t>veterany</w:t>
              </w:r>
              <w:r w:rsidRPr="00D13362">
                <w:rPr>
                  <w:rStyle w:val="a5"/>
                  <w:lang w:val="uk-UA"/>
                </w:rPr>
                <w:t>-</w:t>
              </w:r>
              <w:r w:rsidRPr="00D13362">
                <w:rPr>
                  <w:rStyle w:val="a5"/>
                </w:rPr>
                <w:t>ta</w:t>
              </w:r>
              <w:r w:rsidRPr="00D13362">
                <w:rPr>
                  <w:rStyle w:val="a5"/>
                  <w:lang w:val="uk-UA"/>
                </w:rPr>
                <w:t>-</w:t>
              </w:r>
              <w:r w:rsidRPr="00D13362">
                <w:rPr>
                  <w:rStyle w:val="a5"/>
                </w:rPr>
                <w:t>veteranky</w:t>
              </w:r>
              <w:r w:rsidRPr="00D13362">
                <w:rPr>
                  <w:rStyle w:val="a5"/>
                  <w:lang w:val="uk-UA"/>
                </w:rPr>
                <w:t>-</w:t>
              </w:r>
              <w:r w:rsidRPr="00D13362">
                <w:rPr>
                  <w:rStyle w:val="a5"/>
                </w:rPr>
                <w:t>mozhut</w:t>
              </w:r>
              <w:r w:rsidRPr="00D13362">
                <w:rPr>
                  <w:rStyle w:val="a5"/>
                  <w:lang w:val="uk-UA"/>
                </w:rPr>
                <w:t>-</w:t>
              </w:r>
              <w:r w:rsidRPr="00D13362">
                <w:rPr>
                  <w:rStyle w:val="a5"/>
                </w:rPr>
                <w:t>za</w:t>
              </w:r>
              <w:r w:rsidRPr="00D13362">
                <w:rPr>
                  <w:rStyle w:val="a5"/>
                  <w:lang w:val="uk-UA"/>
                </w:rPr>
                <w:t>-</w:t>
              </w:r>
              <w:r w:rsidRPr="00D13362">
                <w:rPr>
                  <w:rStyle w:val="a5"/>
                </w:rPr>
                <w:t>dopomohoiu</w:t>
              </w:r>
              <w:r w:rsidRPr="00D13362">
                <w:rPr>
                  <w:rStyle w:val="a5"/>
                  <w:lang w:val="uk-UA"/>
                </w:rPr>
                <w:t>-</w:t>
              </w:r>
              <w:r w:rsidRPr="00D13362">
                <w:rPr>
                  <w:rStyle w:val="a5"/>
                </w:rPr>
                <w:t>platformy</w:t>
              </w:r>
              <w:r w:rsidRPr="00D13362">
                <w:rPr>
                  <w:rStyle w:val="a5"/>
                  <w:lang w:val="uk-UA"/>
                </w:rPr>
                <w:t>-</w:t>
              </w:r>
              <w:r w:rsidRPr="00D13362">
                <w:rPr>
                  <w:rStyle w:val="a5"/>
                </w:rPr>
                <w:t>veteran</w:t>
              </w:r>
              <w:r w:rsidRPr="00D13362">
                <w:rPr>
                  <w:rStyle w:val="a5"/>
                  <w:lang w:val="uk-UA"/>
                </w:rPr>
                <w:t>-</w:t>
              </w:r>
              <w:r w:rsidRPr="00D13362">
                <w:rPr>
                  <w:rStyle w:val="a5"/>
                </w:rPr>
                <w:t>pro</w:t>
              </w:r>
            </w:hyperlink>
            <w:r w:rsidRPr="00D13362">
              <w:rPr>
                <w:color w:val="000000"/>
                <w:lang w:val="uk-UA"/>
              </w:rPr>
              <w:t>;</w:t>
            </w:r>
          </w:p>
          <w:p w14:paraId="2E2D184C" w14:textId="77777777" w:rsidR="00D13362" w:rsidRPr="00D13362" w:rsidRDefault="00D13362" w:rsidP="00D13362">
            <w:pPr>
              <w:rPr>
                <w:color w:val="000000"/>
                <w:lang w:val="uk-UA"/>
              </w:rPr>
            </w:pPr>
            <w:hyperlink r:id="rId209" w:history="1">
              <w:r w:rsidRPr="00D13362">
                <w:rPr>
                  <w:rStyle w:val="a5"/>
                </w:rPr>
                <w:t>https</w:t>
              </w:r>
              <w:r w:rsidRPr="00D13362">
                <w:rPr>
                  <w:rStyle w:val="a5"/>
                  <w:lang w:val="uk-UA"/>
                </w:rPr>
                <w:t>://</w:t>
              </w:r>
              <w:r w:rsidRPr="00D13362">
                <w:rPr>
                  <w:rStyle w:val="a5"/>
                </w:rPr>
                <w:t>khoda</w:t>
              </w:r>
              <w:r w:rsidRPr="00D13362">
                <w:rPr>
                  <w:rStyle w:val="a5"/>
                  <w:lang w:val="uk-UA"/>
                </w:rPr>
                <w:t>.</w:t>
              </w:r>
              <w:r w:rsidRPr="00D13362">
                <w:rPr>
                  <w:rStyle w:val="a5"/>
                </w:rPr>
                <w:t>gov</w:t>
              </w:r>
              <w:r w:rsidRPr="00D13362">
                <w:rPr>
                  <w:rStyle w:val="a5"/>
                  <w:lang w:val="uk-UA"/>
                </w:rPr>
                <w:t>.</w:t>
              </w:r>
              <w:r w:rsidRPr="00D13362">
                <w:rPr>
                  <w:rStyle w:val="a5"/>
                </w:rPr>
                <w:t>ua</w:t>
              </w:r>
              <w:r w:rsidRPr="00D13362">
                <w:rPr>
                  <w:rStyle w:val="a5"/>
                  <w:lang w:val="uk-UA"/>
                </w:rPr>
                <w:t>/</w:t>
              </w:r>
              <w:r w:rsidRPr="00D13362">
                <w:rPr>
                  <w:rStyle w:val="a5"/>
                </w:rPr>
                <w:t>news</w:t>
              </w:r>
              <w:r w:rsidRPr="00D13362">
                <w:rPr>
                  <w:rStyle w:val="a5"/>
                  <w:lang w:val="uk-UA"/>
                </w:rPr>
                <w:t>/</w:t>
              </w:r>
              <w:r w:rsidRPr="00D13362">
                <w:rPr>
                  <w:rStyle w:val="a5"/>
                </w:rPr>
                <w:t>znaity</w:t>
              </w:r>
              <w:r w:rsidRPr="00D13362">
                <w:rPr>
                  <w:rStyle w:val="a5"/>
                  <w:lang w:val="uk-UA"/>
                </w:rPr>
                <w:t>-</w:t>
              </w:r>
              <w:r w:rsidRPr="00D13362">
                <w:rPr>
                  <w:rStyle w:val="a5"/>
                </w:rPr>
                <w:t>robotu</w:t>
              </w:r>
              <w:r w:rsidRPr="00D13362">
                <w:rPr>
                  <w:rStyle w:val="a5"/>
                  <w:lang w:val="uk-UA"/>
                </w:rPr>
                <w:t>-</w:t>
              </w:r>
              <w:r w:rsidRPr="00D13362">
                <w:rPr>
                  <w:rStyle w:val="a5"/>
                </w:rPr>
                <w:t>pislia</w:t>
              </w:r>
              <w:r w:rsidRPr="00D13362">
                <w:rPr>
                  <w:rStyle w:val="a5"/>
                  <w:lang w:val="uk-UA"/>
                </w:rPr>
                <w:t>-</w:t>
              </w:r>
              <w:r w:rsidRPr="00D13362">
                <w:rPr>
                  <w:rStyle w:val="a5"/>
                </w:rPr>
                <w:t>sluzhby</w:t>
              </w:r>
              <w:r w:rsidRPr="00D13362">
                <w:rPr>
                  <w:rStyle w:val="a5"/>
                  <w:lang w:val="uk-UA"/>
                </w:rPr>
                <w:t>-</w:t>
              </w:r>
              <w:r w:rsidRPr="00D13362">
                <w:rPr>
                  <w:rStyle w:val="a5"/>
                </w:rPr>
                <w:t>veterany</w:t>
              </w:r>
              <w:r w:rsidRPr="00D13362">
                <w:rPr>
                  <w:rStyle w:val="a5"/>
                  <w:lang w:val="uk-UA"/>
                </w:rPr>
                <w:t>-</w:t>
              </w:r>
              <w:r w:rsidRPr="00D13362">
                <w:rPr>
                  <w:rStyle w:val="a5"/>
                </w:rPr>
                <w:t>ta</w:t>
              </w:r>
              <w:r w:rsidRPr="00D13362">
                <w:rPr>
                  <w:rStyle w:val="a5"/>
                  <w:lang w:val="uk-UA"/>
                </w:rPr>
                <w:t>-</w:t>
              </w:r>
              <w:r w:rsidRPr="00D13362">
                <w:rPr>
                  <w:rStyle w:val="a5"/>
                </w:rPr>
                <w:t>veteranky</w:t>
              </w:r>
              <w:r w:rsidRPr="00D13362">
                <w:rPr>
                  <w:rStyle w:val="a5"/>
                  <w:lang w:val="uk-UA"/>
                </w:rPr>
                <w:t>-</w:t>
              </w:r>
              <w:r w:rsidRPr="00D13362">
                <w:rPr>
                  <w:rStyle w:val="a5"/>
                </w:rPr>
                <w:t>mozhut</w:t>
              </w:r>
              <w:r w:rsidRPr="00D13362">
                <w:rPr>
                  <w:rStyle w:val="a5"/>
                  <w:lang w:val="uk-UA"/>
                </w:rPr>
                <w:t>-</w:t>
              </w:r>
              <w:r w:rsidRPr="00D13362">
                <w:rPr>
                  <w:rStyle w:val="a5"/>
                </w:rPr>
                <w:t>cherez</w:t>
              </w:r>
              <w:r w:rsidRPr="00D13362">
                <w:rPr>
                  <w:rStyle w:val="a5"/>
                  <w:lang w:val="uk-UA"/>
                </w:rPr>
                <w:t>-</w:t>
              </w:r>
              <w:r w:rsidRPr="00D13362">
                <w:rPr>
                  <w:rStyle w:val="a5"/>
                </w:rPr>
                <w:t>systemu</w:t>
              </w:r>
              <w:r w:rsidRPr="00D13362">
                <w:rPr>
                  <w:rStyle w:val="a5"/>
                  <w:lang w:val="uk-UA"/>
                </w:rPr>
                <w:t>-</w:t>
              </w:r>
              <w:r w:rsidRPr="00D13362">
                <w:rPr>
                  <w:rStyle w:val="a5"/>
                </w:rPr>
                <w:t>veteran</w:t>
              </w:r>
              <w:r w:rsidRPr="00D13362">
                <w:rPr>
                  <w:rStyle w:val="a5"/>
                  <w:lang w:val="uk-UA"/>
                </w:rPr>
                <w:t>-</w:t>
              </w:r>
              <w:r w:rsidRPr="00D13362">
                <w:rPr>
                  <w:rStyle w:val="a5"/>
                </w:rPr>
                <w:t>pro</w:t>
              </w:r>
            </w:hyperlink>
            <w:r w:rsidRPr="00D13362">
              <w:rPr>
                <w:color w:val="000000"/>
                <w:lang w:val="uk-UA"/>
              </w:rPr>
              <w:t>;</w:t>
            </w:r>
          </w:p>
          <w:p w14:paraId="1309D9CE" w14:textId="77777777" w:rsidR="00D13362" w:rsidRPr="00D13362" w:rsidRDefault="00D13362" w:rsidP="00D13362">
            <w:pPr>
              <w:rPr>
                <w:color w:val="000000"/>
                <w:lang w:val="uk-UA"/>
              </w:rPr>
            </w:pPr>
            <w:hyperlink r:id="rId210" w:history="1">
              <w:r w:rsidRPr="00D13362">
                <w:rPr>
                  <w:rStyle w:val="a5"/>
                  <w:lang w:val="uk-UA"/>
                </w:rPr>
                <w:t>https://khoda.gov.ua/news/blyzko-90-ukrainskykh-veteraniv-ta-veteranok-ne-volodiiut-povnoiu-informatsiieiu-pro-pilhy-znyzhky-ta-inshi-mozhlyvosti-iaki-im-dostupni</w:t>
              </w:r>
            </w:hyperlink>
            <w:r w:rsidRPr="00D13362">
              <w:rPr>
                <w:color w:val="000000"/>
                <w:lang w:val="uk-UA"/>
              </w:rPr>
              <w:t>;</w:t>
            </w:r>
          </w:p>
          <w:p w14:paraId="7BF55E2B" w14:textId="77777777" w:rsidR="00D13362" w:rsidRPr="00D13362" w:rsidRDefault="00D13362" w:rsidP="00D13362">
            <w:pPr>
              <w:rPr>
                <w:color w:val="000000"/>
                <w:lang w:val="uk-UA"/>
              </w:rPr>
            </w:pPr>
            <w:hyperlink r:id="rId211" w:history="1">
              <w:r w:rsidRPr="00D13362">
                <w:rPr>
                  <w:rStyle w:val="a5"/>
                </w:rPr>
                <w:t>https</w:t>
              </w:r>
              <w:r w:rsidRPr="00D13362">
                <w:rPr>
                  <w:rStyle w:val="a5"/>
                  <w:lang w:val="uk-UA"/>
                </w:rPr>
                <w:t>://</w:t>
              </w:r>
              <w:r w:rsidRPr="00D13362">
                <w:rPr>
                  <w:rStyle w:val="a5"/>
                </w:rPr>
                <w:t>khoda</w:t>
              </w:r>
              <w:r w:rsidRPr="00D13362">
                <w:rPr>
                  <w:rStyle w:val="a5"/>
                  <w:lang w:val="uk-UA"/>
                </w:rPr>
                <w:t>.</w:t>
              </w:r>
              <w:r w:rsidRPr="00D13362">
                <w:rPr>
                  <w:rStyle w:val="a5"/>
                </w:rPr>
                <w:t>gov</w:t>
              </w:r>
              <w:r w:rsidRPr="00D13362">
                <w:rPr>
                  <w:rStyle w:val="a5"/>
                  <w:lang w:val="uk-UA"/>
                </w:rPr>
                <w:t>.</w:t>
              </w:r>
              <w:r w:rsidRPr="00D13362">
                <w:rPr>
                  <w:rStyle w:val="a5"/>
                </w:rPr>
                <w:t>ua</w:t>
              </w:r>
              <w:r w:rsidRPr="00D13362">
                <w:rPr>
                  <w:rStyle w:val="a5"/>
                  <w:lang w:val="uk-UA"/>
                </w:rPr>
                <w:t>/</w:t>
              </w:r>
              <w:r w:rsidRPr="00D13362">
                <w:rPr>
                  <w:rStyle w:val="a5"/>
                </w:rPr>
                <w:t>news</w:t>
              </w:r>
              <w:r w:rsidRPr="00D13362">
                <w:rPr>
                  <w:rStyle w:val="a5"/>
                  <w:lang w:val="uk-UA"/>
                </w:rPr>
                <w:t>/</w:t>
              </w:r>
              <w:r w:rsidRPr="00D13362">
                <w:rPr>
                  <w:rStyle w:val="a5"/>
                </w:rPr>
                <w:t>u</w:t>
              </w:r>
              <w:r w:rsidRPr="00D13362">
                <w:rPr>
                  <w:rStyle w:val="a5"/>
                  <w:lang w:val="uk-UA"/>
                </w:rPr>
                <w:t>-</w:t>
              </w:r>
              <w:r w:rsidRPr="00D13362">
                <w:rPr>
                  <w:rStyle w:val="a5"/>
                </w:rPr>
                <w:t>dii</w:t>
              </w:r>
              <w:r w:rsidRPr="00D13362">
                <w:rPr>
                  <w:rStyle w:val="a5"/>
                  <w:lang w:val="uk-UA"/>
                </w:rPr>
                <w:t>-</w:t>
              </w:r>
              <w:r w:rsidRPr="00D13362">
                <w:rPr>
                  <w:rStyle w:val="a5"/>
                </w:rPr>
                <w:t>vzhe</w:t>
              </w:r>
              <w:r w:rsidRPr="00D13362">
                <w:rPr>
                  <w:rStyle w:val="a5"/>
                  <w:lang w:val="uk-UA"/>
                </w:rPr>
                <w:t>-</w:t>
              </w:r>
              <w:r w:rsidRPr="00D13362">
                <w:rPr>
                  <w:rStyle w:val="a5"/>
                </w:rPr>
                <w:t>sformovano</w:t>
              </w:r>
              <w:r w:rsidRPr="00D13362">
                <w:rPr>
                  <w:rStyle w:val="a5"/>
                  <w:lang w:val="uk-UA"/>
                </w:rPr>
                <w:t>-1-</w:t>
              </w:r>
              <w:r w:rsidRPr="00D13362">
                <w:rPr>
                  <w:rStyle w:val="a5"/>
                </w:rPr>
                <w:t>milion</w:t>
              </w:r>
              <w:r w:rsidRPr="00D13362">
                <w:rPr>
                  <w:rStyle w:val="a5"/>
                  <w:lang w:val="uk-UA"/>
                </w:rPr>
                <w:t>-</w:t>
              </w:r>
              <w:r w:rsidRPr="00D13362">
                <w:rPr>
                  <w:rStyle w:val="a5"/>
                </w:rPr>
                <w:t>e</w:t>
              </w:r>
              <w:r w:rsidRPr="00D13362">
                <w:rPr>
                  <w:rStyle w:val="a5"/>
                  <w:lang w:val="uk-UA"/>
                </w:rPr>
                <w:t>-</w:t>
              </w:r>
              <w:r w:rsidRPr="00D13362">
                <w:rPr>
                  <w:rStyle w:val="a5"/>
                </w:rPr>
                <w:t>posvidchen</w:t>
              </w:r>
              <w:r w:rsidRPr="00D13362">
                <w:rPr>
                  <w:rStyle w:val="a5"/>
                  <w:lang w:val="uk-UA"/>
                </w:rPr>
                <w:t>-</w:t>
              </w:r>
              <w:r w:rsidRPr="00D13362">
                <w:rPr>
                  <w:rStyle w:val="a5"/>
                </w:rPr>
                <w:t>veterana</w:t>
              </w:r>
            </w:hyperlink>
            <w:r w:rsidRPr="00D13362">
              <w:rPr>
                <w:color w:val="000000"/>
                <w:lang w:val="uk-UA"/>
              </w:rPr>
              <w:t>;</w:t>
            </w:r>
          </w:p>
          <w:p w14:paraId="0F2A8984" w14:textId="77777777" w:rsidR="00D13362" w:rsidRPr="00D13362" w:rsidRDefault="00D13362" w:rsidP="00D13362">
            <w:pPr>
              <w:rPr>
                <w:color w:val="000000"/>
                <w:lang w:val="uk-UA"/>
              </w:rPr>
            </w:pPr>
            <w:hyperlink r:id="rId212" w:history="1">
              <w:r w:rsidRPr="00D13362">
                <w:rPr>
                  <w:rStyle w:val="a5"/>
                  <w:lang w:val="uk-UA"/>
                </w:rPr>
                <w:t>https://khoda.gov.ua/news/v-ukraini-zapustyly-mobilnyi-zastosunok-bez-mezh-iakyi-obiednav-servisy-propozytsii-ta-sotsialni-prohramy-dlia-veteraniv-veteranok-i-ikhnikh-rodyn</w:t>
              </w:r>
            </w:hyperlink>
            <w:r w:rsidRPr="00D13362">
              <w:rPr>
                <w:color w:val="000000"/>
                <w:lang w:val="uk-UA"/>
              </w:rPr>
              <w:t>;</w:t>
            </w:r>
          </w:p>
          <w:p w14:paraId="6DEA4406" w14:textId="77777777" w:rsidR="00D13362" w:rsidRPr="00D13362" w:rsidRDefault="00D13362" w:rsidP="00D13362">
            <w:pPr>
              <w:rPr>
                <w:color w:val="000000"/>
                <w:lang w:val="uk-UA"/>
              </w:rPr>
            </w:pPr>
            <w:hyperlink r:id="rId213" w:history="1">
              <w:r w:rsidRPr="00D13362">
                <w:rPr>
                  <w:rStyle w:val="a5"/>
                </w:rPr>
                <w:t>https</w:t>
              </w:r>
              <w:r w:rsidRPr="00D13362">
                <w:rPr>
                  <w:rStyle w:val="a5"/>
                  <w:lang w:val="uk-UA"/>
                </w:rPr>
                <w:t>://</w:t>
              </w:r>
              <w:r w:rsidRPr="00D13362">
                <w:rPr>
                  <w:rStyle w:val="a5"/>
                </w:rPr>
                <w:t>khoda</w:t>
              </w:r>
              <w:r w:rsidRPr="00D13362">
                <w:rPr>
                  <w:rStyle w:val="a5"/>
                  <w:lang w:val="uk-UA"/>
                </w:rPr>
                <w:t>.</w:t>
              </w:r>
              <w:r w:rsidRPr="00D13362">
                <w:rPr>
                  <w:rStyle w:val="a5"/>
                </w:rPr>
                <w:t>gov</w:t>
              </w:r>
              <w:r w:rsidRPr="00D13362">
                <w:rPr>
                  <w:rStyle w:val="a5"/>
                  <w:lang w:val="uk-UA"/>
                </w:rPr>
                <w:t>.</w:t>
              </w:r>
              <w:r w:rsidRPr="00D13362">
                <w:rPr>
                  <w:rStyle w:val="a5"/>
                </w:rPr>
                <w:t>ua</w:t>
              </w:r>
              <w:r w:rsidRPr="00D13362">
                <w:rPr>
                  <w:rStyle w:val="a5"/>
                  <w:lang w:val="uk-UA"/>
                </w:rPr>
                <w:t>/</w:t>
              </w:r>
              <w:r w:rsidRPr="00D13362">
                <w:rPr>
                  <w:rStyle w:val="a5"/>
                </w:rPr>
                <w:t>news</w:t>
              </w:r>
              <w:r w:rsidRPr="00D13362">
                <w:rPr>
                  <w:rStyle w:val="a5"/>
                  <w:lang w:val="uk-UA"/>
                </w:rPr>
                <w:t>/</w:t>
              </w:r>
              <w:r w:rsidRPr="00D13362">
                <w:rPr>
                  <w:rStyle w:val="a5"/>
                </w:rPr>
                <w:t>dostup</w:t>
              </w:r>
              <w:r w:rsidRPr="00D13362">
                <w:rPr>
                  <w:rStyle w:val="a5"/>
                  <w:lang w:val="uk-UA"/>
                </w:rPr>
                <w:t>-</w:t>
              </w:r>
              <w:r w:rsidRPr="00D13362">
                <w:rPr>
                  <w:rStyle w:val="a5"/>
                </w:rPr>
                <w:t>stav</w:t>
              </w:r>
              <w:r w:rsidRPr="00D13362">
                <w:rPr>
                  <w:rStyle w:val="a5"/>
                  <w:lang w:val="uk-UA"/>
                </w:rPr>
                <w:t>-</w:t>
              </w:r>
              <w:r w:rsidRPr="00D13362">
                <w:rPr>
                  <w:rStyle w:val="a5"/>
                </w:rPr>
                <w:t>shche</w:t>
              </w:r>
              <w:r w:rsidRPr="00D13362">
                <w:rPr>
                  <w:rStyle w:val="a5"/>
                  <w:lang w:val="uk-UA"/>
                </w:rPr>
                <w:t>-</w:t>
              </w:r>
              <w:r w:rsidRPr="00D13362">
                <w:rPr>
                  <w:rStyle w:val="a5"/>
                </w:rPr>
                <w:t>zruchnishym</w:t>
              </w:r>
              <w:r w:rsidRPr="00D13362">
                <w:rPr>
                  <w:rStyle w:val="a5"/>
                  <w:lang w:val="uk-UA"/>
                </w:rPr>
                <w:t>-</w:t>
              </w:r>
              <w:r w:rsidRPr="00D13362">
                <w:rPr>
                  <w:rStyle w:val="a5"/>
                </w:rPr>
                <w:t>na</w:t>
              </w:r>
              <w:r w:rsidRPr="00D13362">
                <w:rPr>
                  <w:rStyle w:val="a5"/>
                  <w:lang w:val="uk-UA"/>
                </w:rPr>
                <w:t>-</w:t>
              </w:r>
              <w:r w:rsidRPr="00D13362">
                <w:rPr>
                  <w:rStyle w:val="a5"/>
                </w:rPr>
                <w:t>platformi</w:t>
              </w:r>
              <w:r w:rsidRPr="00D13362">
                <w:rPr>
                  <w:rStyle w:val="a5"/>
                  <w:lang w:val="uk-UA"/>
                </w:rPr>
                <w:t>-</w:t>
              </w:r>
              <w:r w:rsidRPr="00D13362">
                <w:rPr>
                  <w:rStyle w:val="a5"/>
                </w:rPr>
                <w:t>veteran</w:t>
              </w:r>
              <w:r w:rsidRPr="00D13362">
                <w:rPr>
                  <w:rStyle w:val="a5"/>
                  <w:lang w:val="uk-UA"/>
                </w:rPr>
                <w:t>-</w:t>
              </w:r>
              <w:r w:rsidRPr="00D13362">
                <w:rPr>
                  <w:rStyle w:val="a5"/>
                </w:rPr>
                <w:t>pro</w:t>
              </w:r>
              <w:r w:rsidRPr="00D13362">
                <w:rPr>
                  <w:rStyle w:val="a5"/>
                  <w:lang w:val="uk-UA"/>
                </w:rPr>
                <w:t>-</w:t>
              </w:r>
              <w:r w:rsidRPr="00D13362">
                <w:rPr>
                  <w:rStyle w:val="a5"/>
                </w:rPr>
                <w:t>pratsiuie</w:t>
              </w:r>
              <w:r w:rsidRPr="00D13362">
                <w:rPr>
                  <w:rStyle w:val="a5"/>
                  <w:lang w:val="uk-UA"/>
                </w:rPr>
                <w:t>-</w:t>
              </w:r>
              <w:r w:rsidRPr="00D13362">
                <w:rPr>
                  <w:rStyle w:val="a5"/>
                </w:rPr>
                <w:t>holosovyi</w:t>
              </w:r>
              <w:r w:rsidRPr="00D13362">
                <w:rPr>
                  <w:rStyle w:val="a5"/>
                  <w:lang w:val="uk-UA"/>
                </w:rPr>
                <w:t>-</w:t>
              </w:r>
              <w:r w:rsidRPr="00D13362">
                <w:rPr>
                  <w:rStyle w:val="a5"/>
                </w:rPr>
                <w:t>rezhym</w:t>
              </w:r>
              <w:r w:rsidRPr="00D13362">
                <w:rPr>
                  <w:rStyle w:val="a5"/>
                  <w:lang w:val="uk-UA"/>
                </w:rPr>
                <w:t>-</w:t>
              </w:r>
              <w:r w:rsidRPr="00D13362">
                <w:rPr>
                  <w:rStyle w:val="a5"/>
                </w:rPr>
                <w:t>ai</w:t>
              </w:r>
              <w:r w:rsidRPr="00D13362">
                <w:rPr>
                  <w:rStyle w:val="a5"/>
                  <w:lang w:val="uk-UA"/>
                </w:rPr>
                <w:t>-</w:t>
              </w:r>
              <w:r w:rsidRPr="00D13362">
                <w:rPr>
                  <w:rStyle w:val="a5"/>
                </w:rPr>
                <w:t>chatbota</w:t>
              </w:r>
            </w:hyperlink>
            <w:r w:rsidRPr="00D13362">
              <w:rPr>
                <w:color w:val="000000"/>
                <w:lang w:val="uk-UA"/>
              </w:rPr>
              <w:t>;</w:t>
            </w:r>
          </w:p>
          <w:p w14:paraId="4F40876D" w14:textId="77777777" w:rsidR="00D13362" w:rsidRPr="00D13362" w:rsidRDefault="00D13362" w:rsidP="00D13362">
            <w:pPr>
              <w:rPr>
                <w:color w:val="000000"/>
                <w:lang w:val="uk-UA"/>
              </w:rPr>
            </w:pPr>
            <w:hyperlink r:id="rId214" w:history="1">
              <w:r w:rsidRPr="00D13362">
                <w:rPr>
                  <w:rStyle w:val="a5"/>
                </w:rPr>
                <w:t>https</w:t>
              </w:r>
              <w:r w:rsidRPr="00D13362">
                <w:rPr>
                  <w:rStyle w:val="a5"/>
                  <w:lang w:val="uk-UA"/>
                </w:rPr>
                <w:t>://</w:t>
              </w:r>
              <w:r w:rsidRPr="00D13362">
                <w:rPr>
                  <w:rStyle w:val="a5"/>
                </w:rPr>
                <w:t>khoda</w:t>
              </w:r>
              <w:r w:rsidRPr="00D13362">
                <w:rPr>
                  <w:rStyle w:val="a5"/>
                  <w:lang w:val="uk-UA"/>
                </w:rPr>
                <w:t>.</w:t>
              </w:r>
              <w:r w:rsidRPr="00D13362">
                <w:rPr>
                  <w:rStyle w:val="a5"/>
                </w:rPr>
                <w:t>gov</w:t>
              </w:r>
              <w:r w:rsidRPr="00D13362">
                <w:rPr>
                  <w:rStyle w:val="a5"/>
                  <w:lang w:val="uk-UA"/>
                </w:rPr>
                <w:t>.</w:t>
              </w:r>
              <w:r w:rsidRPr="00D13362">
                <w:rPr>
                  <w:rStyle w:val="a5"/>
                </w:rPr>
                <w:t>ua</w:t>
              </w:r>
              <w:r w:rsidRPr="00D13362">
                <w:rPr>
                  <w:rStyle w:val="a5"/>
                  <w:lang w:val="uk-UA"/>
                </w:rPr>
                <w:t>/</w:t>
              </w:r>
              <w:r w:rsidRPr="00D13362">
                <w:rPr>
                  <w:rStyle w:val="a5"/>
                </w:rPr>
                <w:t>news</w:t>
              </w:r>
              <w:r w:rsidRPr="00D13362">
                <w:rPr>
                  <w:rStyle w:val="a5"/>
                  <w:lang w:val="uk-UA"/>
                </w:rPr>
                <w:t>/</w:t>
              </w:r>
              <w:r w:rsidRPr="00D13362">
                <w:rPr>
                  <w:rStyle w:val="a5"/>
                </w:rPr>
                <w:t>yak</w:t>
              </w:r>
              <w:r w:rsidRPr="00D13362">
                <w:rPr>
                  <w:rStyle w:val="a5"/>
                  <w:lang w:val="uk-UA"/>
                </w:rPr>
                <w:t>-</w:t>
              </w:r>
              <w:r w:rsidRPr="00D13362">
                <w:rPr>
                  <w:rStyle w:val="a5"/>
                </w:rPr>
                <w:t>veteranam</w:t>
              </w:r>
              <w:r w:rsidRPr="00D13362">
                <w:rPr>
                  <w:rStyle w:val="a5"/>
                  <w:lang w:val="uk-UA"/>
                </w:rPr>
                <w:t>-</w:t>
              </w:r>
              <w:r w:rsidRPr="00D13362">
                <w:rPr>
                  <w:rStyle w:val="a5"/>
                </w:rPr>
                <w:t>i</w:t>
              </w:r>
              <w:r w:rsidRPr="00D13362">
                <w:rPr>
                  <w:rStyle w:val="a5"/>
                  <w:lang w:val="uk-UA"/>
                </w:rPr>
                <w:t>-</w:t>
              </w:r>
              <w:r w:rsidRPr="00D13362">
                <w:rPr>
                  <w:rStyle w:val="a5"/>
                </w:rPr>
                <w:t>veterankam</w:t>
              </w:r>
              <w:r w:rsidRPr="00D13362">
                <w:rPr>
                  <w:rStyle w:val="a5"/>
                  <w:lang w:val="uk-UA"/>
                </w:rPr>
                <w:t>-</w:t>
              </w:r>
              <w:r w:rsidRPr="00D13362">
                <w:rPr>
                  <w:rStyle w:val="a5"/>
                </w:rPr>
                <w:t>skorystatysia</w:t>
              </w:r>
              <w:r w:rsidRPr="00D13362">
                <w:rPr>
                  <w:rStyle w:val="a5"/>
                  <w:lang w:val="uk-UA"/>
                </w:rPr>
                <w:t>-</w:t>
              </w:r>
              <w:r w:rsidRPr="00D13362">
                <w:rPr>
                  <w:rStyle w:val="a5"/>
                </w:rPr>
                <w:t>bezoplatnoiu</w:t>
              </w:r>
              <w:r w:rsidRPr="00D13362">
                <w:rPr>
                  <w:rStyle w:val="a5"/>
                  <w:lang w:val="uk-UA"/>
                </w:rPr>
                <w:t>-</w:t>
              </w:r>
              <w:r w:rsidRPr="00D13362">
                <w:rPr>
                  <w:rStyle w:val="a5"/>
                </w:rPr>
                <w:t>psykholohichnoiu</w:t>
              </w:r>
              <w:r w:rsidRPr="00D13362">
                <w:rPr>
                  <w:rStyle w:val="a5"/>
                  <w:lang w:val="uk-UA"/>
                </w:rPr>
                <w:t>-</w:t>
              </w:r>
              <w:r w:rsidRPr="00D13362">
                <w:rPr>
                  <w:rStyle w:val="a5"/>
                </w:rPr>
                <w:t>dopomohoiu</w:t>
              </w:r>
            </w:hyperlink>
            <w:r w:rsidRPr="00D13362">
              <w:rPr>
                <w:color w:val="000000"/>
                <w:lang w:val="uk-UA"/>
              </w:rPr>
              <w:t>;</w:t>
            </w:r>
          </w:p>
          <w:p w14:paraId="79983424" w14:textId="77777777" w:rsidR="00D13362" w:rsidRPr="00D13362" w:rsidRDefault="00D13362" w:rsidP="00D13362">
            <w:pPr>
              <w:rPr>
                <w:color w:val="000000"/>
                <w:lang w:val="uk-UA"/>
              </w:rPr>
            </w:pPr>
            <w:hyperlink r:id="rId215" w:history="1">
              <w:r w:rsidRPr="00D13362">
                <w:rPr>
                  <w:rStyle w:val="a5"/>
                </w:rPr>
                <w:t>https</w:t>
              </w:r>
              <w:r w:rsidRPr="00D13362">
                <w:rPr>
                  <w:rStyle w:val="a5"/>
                  <w:lang w:val="uk-UA"/>
                </w:rPr>
                <w:t>://</w:t>
              </w:r>
              <w:r w:rsidRPr="00D13362">
                <w:rPr>
                  <w:rStyle w:val="a5"/>
                </w:rPr>
                <w:t>khoda</w:t>
              </w:r>
              <w:r w:rsidRPr="00D13362">
                <w:rPr>
                  <w:rStyle w:val="a5"/>
                  <w:lang w:val="uk-UA"/>
                </w:rPr>
                <w:t>.</w:t>
              </w:r>
              <w:r w:rsidRPr="00D13362">
                <w:rPr>
                  <w:rStyle w:val="a5"/>
                </w:rPr>
                <w:t>gov</w:t>
              </w:r>
              <w:r w:rsidRPr="00D13362">
                <w:rPr>
                  <w:rStyle w:val="a5"/>
                  <w:lang w:val="uk-UA"/>
                </w:rPr>
                <w:t>.</w:t>
              </w:r>
              <w:r w:rsidRPr="00D13362">
                <w:rPr>
                  <w:rStyle w:val="a5"/>
                </w:rPr>
                <w:t>ua</w:t>
              </w:r>
              <w:r w:rsidRPr="00D13362">
                <w:rPr>
                  <w:rStyle w:val="a5"/>
                  <w:lang w:val="uk-UA"/>
                </w:rPr>
                <w:t>/</w:t>
              </w:r>
              <w:r w:rsidRPr="00D13362">
                <w:rPr>
                  <w:rStyle w:val="a5"/>
                </w:rPr>
                <w:t>news</w:t>
              </w:r>
              <w:r w:rsidRPr="00D13362">
                <w:rPr>
                  <w:rStyle w:val="a5"/>
                  <w:lang w:val="uk-UA"/>
                </w:rPr>
                <w:t>/</w:t>
              </w:r>
              <w:r w:rsidRPr="00D13362">
                <w:rPr>
                  <w:rStyle w:val="a5"/>
                </w:rPr>
                <w:t>veteran</w:t>
              </w:r>
              <w:r w:rsidRPr="00D13362">
                <w:rPr>
                  <w:rStyle w:val="a5"/>
                  <w:lang w:val="uk-UA"/>
                </w:rPr>
                <w:t>-</w:t>
              </w:r>
              <w:r w:rsidRPr="00D13362">
                <w:rPr>
                  <w:rStyle w:val="a5"/>
                </w:rPr>
                <w:t>pro</w:t>
              </w:r>
              <w:r w:rsidRPr="00D13362">
                <w:rPr>
                  <w:rStyle w:val="a5"/>
                  <w:lang w:val="uk-UA"/>
                </w:rPr>
                <w:t>-</w:t>
              </w:r>
              <w:r w:rsidRPr="00D13362">
                <w:rPr>
                  <w:rStyle w:val="a5"/>
                </w:rPr>
                <w:t>vsi</w:t>
              </w:r>
              <w:r w:rsidRPr="00D13362">
                <w:rPr>
                  <w:rStyle w:val="a5"/>
                  <w:lang w:val="uk-UA"/>
                </w:rPr>
                <w:t>-</w:t>
              </w:r>
              <w:r w:rsidRPr="00D13362">
                <w:rPr>
                  <w:rStyle w:val="a5"/>
                </w:rPr>
                <w:t>derzhavni</w:t>
              </w:r>
              <w:r w:rsidRPr="00D13362">
                <w:rPr>
                  <w:rStyle w:val="a5"/>
                  <w:lang w:val="uk-UA"/>
                </w:rPr>
                <w:t>-</w:t>
              </w:r>
              <w:r w:rsidRPr="00D13362">
                <w:rPr>
                  <w:rStyle w:val="a5"/>
                </w:rPr>
                <w:t>posluhy</w:t>
              </w:r>
              <w:r w:rsidRPr="00D13362">
                <w:rPr>
                  <w:rStyle w:val="a5"/>
                  <w:lang w:val="uk-UA"/>
                </w:rPr>
                <w:t>-</w:t>
              </w:r>
              <w:r w:rsidRPr="00D13362">
                <w:rPr>
                  <w:rStyle w:val="a5"/>
                </w:rPr>
                <w:t>dlia</w:t>
              </w:r>
              <w:r w:rsidRPr="00D13362">
                <w:rPr>
                  <w:rStyle w:val="a5"/>
                  <w:lang w:val="uk-UA"/>
                </w:rPr>
                <w:t>-</w:t>
              </w:r>
              <w:r w:rsidRPr="00D13362">
                <w:rPr>
                  <w:rStyle w:val="a5"/>
                </w:rPr>
                <w:t>veteraniv</w:t>
              </w:r>
              <w:r w:rsidRPr="00D13362">
                <w:rPr>
                  <w:rStyle w:val="a5"/>
                  <w:lang w:val="uk-UA"/>
                </w:rPr>
                <w:t>-</w:t>
              </w:r>
              <w:r w:rsidRPr="00D13362">
                <w:rPr>
                  <w:rStyle w:val="a5"/>
                </w:rPr>
                <w:t>viiny</w:t>
              </w:r>
              <w:r w:rsidRPr="00D13362">
                <w:rPr>
                  <w:rStyle w:val="a5"/>
                  <w:lang w:val="uk-UA"/>
                </w:rPr>
                <w:t>-</w:t>
              </w:r>
              <w:r w:rsidRPr="00D13362">
                <w:rPr>
                  <w:rStyle w:val="a5"/>
                </w:rPr>
                <w:t>ta</w:t>
              </w:r>
              <w:r w:rsidRPr="00D13362">
                <w:rPr>
                  <w:rStyle w:val="a5"/>
                  <w:lang w:val="uk-UA"/>
                </w:rPr>
                <w:t>-</w:t>
              </w:r>
              <w:r w:rsidRPr="00D13362">
                <w:rPr>
                  <w:rStyle w:val="a5"/>
                </w:rPr>
                <w:t>ikhnikh</w:t>
              </w:r>
              <w:r w:rsidRPr="00D13362">
                <w:rPr>
                  <w:rStyle w:val="a5"/>
                  <w:lang w:val="uk-UA"/>
                </w:rPr>
                <w:t>-</w:t>
              </w:r>
              <w:r w:rsidRPr="00D13362">
                <w:rPr>
                  <w:rStyle w:val="a5"/>
                </w:rPr>
                <w:t>rodyn</w:t>
              </w:r>
              <w:r w:rsidRPr="00D13362">
                <w:rPr>
                  <w:rStyle w:val="a5"/>
                  <w:lang w:val="uk-UA"/>
                </w:rPr>
                <w:t>-</w:t>
              </w:r>
              <w:r w:rsidRPr="00D13362">
                <w:rPr>
                  <w:rStyle w:val="a5"/>
                </w:rPr>
                <w:t>na</w:t>
              </w:r>
              <w:r w:rsidRPr="00D13362">
                <w:rPr>
                  <w:rStyle w:val="a5"/>
                  <w:lang w:val="uk-UA"/>
                </w:rPr>
                <w:t>-</w:t>
              </w:r>
              <w:r w:rsidRPr="00D13362">
                <w:rPr>
                  <w:rStyle w:val="a5"/>
                </w:rPr>
                <w:t>odnomu</w:t>
              </w:r>
              <w:r w:rsidRPr="00D13362">
                <w:rPr>
                  <w:rStyle w:val="a5"/>
                  <w:lang w:val="uk-UA"/>
                </w:rPr>
                <w:t>-</w:t>
              </w:r>
              <w:r w:rsidRPr="00D13362">
                <w:rPr>
                  <w:rStyle w:val="a5"/>
                </w:rPr>
                <w:t>portali</w:t>
              </w:r>
            </w:hyperlink>
            <w:r w:rsidRPr="00D13362">
              <w:rPr>
                <w:color w:val="000000"/>
                <w:lang w:val="uk-UA"/>
              </w:rPr>
              <w:t>;</w:t>
            </w:r>
          </w:p>
          <w:p w14:paraId="5F153739" w14:textId="77777777" w:rsidR="00D13362" w:rsidRPr="00D13362" w:rsidRDefault="00D13362" w:rsidP="00D13362">
            <w:pPr>
              <w:jc w:val="both"/>
              <w:rPr>
                <w:lang w:val="uk-UA"/>
              </w:rPr>
            </w:pPr>
            <w:hyperlink r:id="rId216" w:history="1">
              <w:r w:rsidRPr="00D13362">
                <w:rPr>
                  <w:rStyle w:val="a5"/>
                </w:rPr>
                <w:t>https</w:t>
              </w:r>
              <w:r w:rsidRPr="00D13362">
                <w:rPr>
                  <w:rStyle w:val="a5"/>
                  <w:lang w:val="uk-UA"/>
                </w:rPr>
                <w:t>://</w:t>
              </w:r>
              <w:r w:rsidRPr="00D13362">
                <w:rPr>
                  <w:rStyle w:val="a5"/>
                </w:rPr>
                <w:t>khoda</w:t>
              </w:r>
              <w:r w:rsidRPr="00D13362">
                <w:rPr>
                  <w:rStyle w:val="a5"/>
                  <w:lang w:val="uk-UA"/>
                </w:rPr>
                <w:t>.</w:t>
              </w:r>
              <w:r w:rsidRPr="00D13362">
                <w:rPr>
                  <w:rStyle w:val="a5"/>
                </w:rPr>
                <w:t>gov</w:t>
              </w:r>
              <w:r w:rsidRPr="00D13362">
                <w:rPr>
                  <w:rStyle w:val="a5"/>
                  <w:lang w:val="uk-UA"/>
                </w:rPr>
                <w:t>.</w:t>
              </w:r>
              <w:r w:rsidRPr="00D13362">
                <w:rPr>
                  <w:rStyle w:val="a5"/>
                </w:rPr>
                <w:t>ua</w:t>
              </w:r>
              <w:r w:rsidRPr="00D13362">
                <w:rPr>
                  <w:rStyle w:val="a5"/>
                  <w:lang w:val="uk-UA"/>
                </w:rPr>
                <w:t>/</w:t>
              </w:r>
              <w:r w:rsidRPr="00D13362">
                <w:rPr>
                  <w:rStyle w:val="a5"/>
                </w:rPr>
                <w:t>news</w:t>
              </w:r>
              <w:r w:rsidRPr="00D13362">
                <w:rPr>
                  <w:rStyle w:val="a5"/>
                  <w:lang w:val="uk-UA"/>
                </w:rPr>
                <w:t>/</w:t>
              </w:r>
              <w:r w:rsidRPr="00D13362">
                <w:rPr>
                  <w:rStyle w:val="a5"/>
                </w:rPr>
                <w:t>v</w:t>
              </w:r>
              <w:r w:rsidRPr="00D13362">
                <w:rPr>
                  <w:rStyle w:val="a5"/>
                  <w:lang w:val="uk-UA"/>
                </w:rPr>
                <w:t>-</w:t>
              </w:r>
              <w:r w:rsidRPr="00D13362">
                <w:rPr>
                  <w:rStyle w:val="a5"/>
                </w:rPr>
                <w:t>ukraini</w:t>
              </w:r>
              <w:r w:rsidRPr="00D13362">
                <w:rPr>
                  <w:rStyle w:val="a5"/>
                  <w:lang w:val="uk-UA"/>
                </w:rPr>
                <w:t>-</w:t>
              </w:r>
              <w:r w:rsidRPr="00D13362">
                <w:rPr>
                  <w:rStyle w:val="a5"/>
                </w:rPr>
                <w:t>tryvaie</w:t>
              </w:r>
              <w:r w:rsidRPr="00D13362">
                <w:rPr>
                  <w:rStyle w:val="a5"/>
                  <w:lang w:val="uk-UA"/>
                </w:rPr>
                <w:t>-</w:t>
              </w:r>
              <w:r w:rsidRPr="00D13362">
                <w:rPr>
                  <w:rStyle w:val="a5"/>
                </w:rPr>
                <w:t>realizatsiia</w:t>
              </w:r>
              <w:r w:rsidRPr="00D13362">
                <w:rPr>
                  <w:rStyle w:val="a5"/>
                  <w:lang w:val="uk-UA"/>
                </w:rPr>
                <w:t>-</w:t>
              </w:r>
              <w:r w:rsidRPr="00D13362">
                <w:rPr>
                  <w:rStyle w:val="a5"/>
                </w:rPr>
                <w:t>eksperymentalnoho</w:t>
              </w:r>
              <w:r w:rsidRPr="00D13362">
                <w:rPr>
                  <w:rStyle w:val="a5"/>
                  <w:lang w:val="uk-UA"/>
                </w:rPr>
                <w:t>-</w:t>
              </w:r>
              <w:r w:rsidRPr="00D13362">
                <w:rPr>
                  <w:rStyle w:val="a5"/>
                </w:rPr>
                <w:t>proiektu</w:t>
              </w:r>
              <w:r w:rsidRPr="00D13362">
                <w:rPr>
                  <w:rStyle w:val="a5"/>
                  <w:lang w:val="uk-UA"/>
                </w:rPr>
                <w:t>-</w:t>
              </w:r>
              <w:r w:rsidRPr="00D13362">
                <w:rPr>
                  <w:rStyle w:val="a5"/>
                </w:rPr>
                <w:t>shchodo</w:t>
              </w:r>
              <w:r w:rsidRPr="00D13362">
                <w:rPr>
                  <w:rStyle w:val="a5"/>
                  <w:lang w:val="uk-UA"/>
                </w:rPr>
                <w:t>-</w:t>
              </w:r>
              <w:r w:rsidRPr="00D13362">
                <w:rPr>
                  <w:rStyle w:val="a5"/>
                </w:rPr>
                <w:t>bezoplatnoho</w:t>
              </w:r>
              <w:r w:rsidRPr="00D13362">
                <w:rPr>
                  <w:rStyle w:val="a5"/>
                  <w:lang w:val="uk-UA"/>
                </w:rPr>
                <w:t>-</w:t>
              </w:r>
              <w:r w:rsidRPr="00D13362">
                <w:rPr>
                  <w:rStyle w:val="a5"/>
                </w:rPr>
                <w:t>nadannia</w:t>
              </w:r>
              <w:r w:rsidRPr="00D13362">
                <w:rPr>
                  <w:rStyle w:val="a5"/>
                  <w:lang w:val="uk-UA"/>
                </w:rPr>
                <w:t>-</w:t>
              </w:r>
              <w:r w:rsidRPr="00D13362">
                <w:rPr>
                  <w:rStyle w:val="a5"/>
                </w:rPr>
                <w:t>posluh</w:t>
              </w:r>
              <w:r w:rsidRPr="00D13362">
                <w:rPr>
                  <w:rStyle w:val="a5"/>
                  <w:lang w:val="uk-UA"/>
                </w:rPr>
                <w:t>-</w:t>
              </w:r>
              <w:r w:rsidRPr="00D13362">
                <w:rPr>
                  <w:rStyle w:val="a5"/>
                </w:rPr>
                <w:t>iz</w:t>
              </w:r>
              <w:r w:rsidRPr="00D13362">
                <w:rPr>
                  <w:rStyle w:val="a5"/>
                  <w:lang w:val="uk-UA"/>
                </w:rPr>
                <w:t>-</w:t>
              </w:r>
              <w:r w:rsidRPr="00D13362">
                <w:rPr>
                  <w:rStyle w:val="a5"/>
                </w:rPr>
                <w:t>dovhotryvaloho</w:t>
              </w:r>
              <w:r w:rsidRPr="00D13362">
                <w:rPr>
                  <w:rStyle w:val="a5"/>
                  <w:lang w:val="uk-UA"/>
                </w:rPr>
                <w:t>-</w:t>
              </w:r>
              <w:r w:rsidRPr="00D13362">
                <w:rPr>
                  <w:rStyle w:val="a5"/>
                </w:rPr>
                <w:t>medychnoho</w:t>
              </w:r>
              <w:r w:rsidRPr="00D13362">
                <w:rPr>
                  <w:rStyle w:val="a5"/>
                  <w:lang w:val="uk-UA"/>
                </w:rPr>
                <w:t>-</w:t>
              </w:r>
              <w:r w:rsidRPr="00D13362">
                <w:rPr>
                  <w:rStyle w:val="a5"/>
                </w:rPr>
                <w:t>dohliadu</w:t>
              </w:r>
              <w:r w:rsidRPr="00D13362">
                <w:rPr>
                  <w:rStyle w:val="a5"/>
                  <w:lang w:val="uk-UA"/>
                </w:rPr>
                <w:t>-</w:t>
              </w:r>
              <w:r w:rsidRPr="00D13362">
                <w:rPr>
                  <w:rStyle w:val="a5"/>
                </w:rPr>
                <w:t>viiskovosluzhbovtsiam</w:t>
              </w:r>
              <w:r w:rsidRPr="00D13362">
                <w:rPr>
                  <w:rStyle w:val="a5"/>
                  <w:lang w:val="uk-UA"/>
                </w:rPr>
                <w:t>-</w:t>
              </w:r>
              <w:r w:rsidRPr="00D13362">
                <w:rPr>
                  <w:rStyle w:val="a5"/>
                </w:rPr>
                <w:t>i</w:t>
              </w:r>
              <w:r w:rsidRPr="00D13362">
                <w:rPr>
                  <w:rStyle w:val="a5"/>
                  <w:lang w:val="uk-UA"/>
                </w:rPr>
                <w:t>-</w:t>
              </w:r>
              <w:r w:rsidRPr="00D13362">
                <w:rPr>
                  <w:rStyle w:val="a5"/>
                </w:rPr>
                <w:t>veteranam</w:t>
              </w:r>
              <w:r w:rsidRPr="00D13362">
                <w:rPr>
                  <w:rStyle w:val="a5"/>
                  <w:lang w:val="uk-UA"/>
                </w:rPr>
                <w:t>-</w:t>
              </w:r>
              <w:r w:rsidRPr="00D13362">
                <w:rPr>
                  <w:rStyle w:val="a5"/>
                </w:rPr>
                <w:t>iaki</w:t>
              </w:r>
              <w:r w:rsidRPr="00D13362">
                <w:rPr>
                  <w:rStyle w:val="a5"/>
                  <w:lang w:val="uk-UA"/>
                </w:rPr>
                <w:t>-</w:t>
              </w:r>
              <w:r w:rsidRPr="00D13362">
                <w:rPr>
                  <w:rStyle w:val="a5"/>
                </w:rPr>
                <w:t>otrymaly</w:t>
              </w:r>
              <w:r w:rsidRPr="00D13362">
                <w:rPr>
                  <w:rStyle w:val="a5"/>
                  <w:lang w:val="uk-UA"/>
                </w:rPr>
                <w:t>-</w:t>
              </w:r>
              <w:r w:rsidRPr="00D13362">
                <w:rPr>
                  <w:rStyle w:val="a5"/>
                </w:rPr>
                <w:t>vazhki</w:t>
              </w:r>
              <w:r w:rsidRPr="00D13362">
                <w:rPr>
                  <w:rStyle w:val="a5"/>
                  <w:lang w:val="uk-UA"/>
                </w:rPr>
                <w:t>-</w:t>
              </w:r>
              <w:r w:rsidRPr="00D13362">
                <w:rPr>
                  <w:rStyle w:val="a5"/>
                </w:rPr>
                <w:t>poranennia</w:t>
              </w:r>
            </w:hyperlink>
            <w:r>
              <w:rPr>
                <w:lang w:val="uk-UA"/>
              </w:rPr>
              <w:t xml:space="preserve"> .</w:t>
            </w:r>
          </w:p>
          <w:p w14:paraId="4BF46025" w14:textId="77777777" w:rsidR="00DC7964" w:rsidRPr="00C12835" w:rsidRDefault="00DC7964" w:rsidP="00DC7964">
            <w:pPr>
              <w:jc w:val="both"/>
            </w:pPr>
            <w:r w:rsidRPr="00C12835">
              <w:t xml:space="preserve">В територіальних громадах області розміщені відповідні матеріали на </w:t>
            </w:r>
            <w:proofErr w:type="gramStart"/>
            <w:r w:rsidRPr="00C12835">
              <w:t>офіційних  сайтах</w:t>
            </w:r>
            <w:proofErr w:type="gramEnd"/>
            <w:r w:rsidRPr="00C12835">
              <w:t>:</w:t>
            </w:r>
          </w:p>
          <w:p w14:paraId="79194E7E" w14:textId="77777777" w:rsidR="00DC7964" w:rsidRPr="002C2DD4" w:rsidRDefault="00DC7964" w:rsidP="00DC7964">
            <w:pPr>
              <w:rPr>
                <w:rFonts w:eastAsia="Cambria"/>
                <w:lang w:val="uk-UA"/>
              </w:rPr>
            </w:pPr>
            <w:r w:rsidRPr="00C12835">
              <w:t>Калинівська громада:</w:t>
            </w:r>
            <w:r w:rsidR="002C2DD4">
              <w:rPr>
                <w:lang w:val="uk-UA"/>
              </w:rPr>
              <w:t xml:space="preserve"> </w:t>
            </w:r>
            <w:r w:rsidRPr="00C12835">
              <w:t xml:space="preserve"> </w:t>
            </w:r>
            <w:hyperlink r:id="rId217" w:history="1">
              <w:r w:rsidRPr="00C12835">
                <w:rPr>
                  <w:rStyle w:val="a5"/>
                  <w:rFonts w:eastAsia="Cambria"/>
                </w:rPr>
                <w:t>https://kalynivske-gromada.gov.ua/news/1763551257/</w:t>
              </w:r>
            </w:hyperlink>
            <w:r w:rsidR="002C2DD4">
              <w:rPr>
                <w:rFonts w:eastAsia="Cambria"/>
                <w:lang w:val="uk-UA"/>
              </w:rPr>
              <w:t>.</w:t>
            </w:r>
          </w:p>
          <w:p w14:paraId="5AE53CEB" w14:textId="77777777" w:rsidR="00B76471" w:rsidRDefault="00DC7964" w:rsidP="00DC7964">
            <w:pPr>
              <w:jc w:val="both"/>
              <w:rPr>
                <w:lang w:val="uk-UA"/>
              </w:rPr>
            </w:pPr>
            <w:r w:rsidRPr="00C12835">
              <w:t>Новокаховська громада:</w:t>
            </w:r>
            <w:r w:rsidR="002C2DD4">
              <w:rPr>
                <w:lang w:val="uk-UA"/>
              </w:rPr>
              <w:t xml:space="preserve"> </w:t>
            </w:r>
            <w:hyperlink r:id="rId218" w:history="1">
              <w:r w:rsidR="002C2DD4" w:rsidRPr="00052DE4">
                <w:rPr>
                  <w:rStyle w:val="a5"/>
                </w:rPr>
                <w:t>https://nk.gov.ua/2025/12/26/hariacha-liniia-ukrainskoho-veteranskoho-fondu-minveteraniv-psykholohichna-ta-iurydychna-dopomoha-24-7/</w:t>
              </w:r>
            </w:hyperlink>
            <w:r w:rsidR="00D13362">
              <w:rPr>
                <w:lang w:val="uk-UA"/>
              </w:rPr>
              <w:t>;</w:t>
            </w:r>
          </w:p>
          <w:p w14:paraId="275EFB09" w14:textId="77777777" w:rsidR="00D13362" w:rsidRPr="00D13362" w:rsidRDefault="00D13362" w:rsidP="00D13362">
            <w:pPr>
              <w:rPr>
                <w:lang w:val="uk-UA"/>
              </w:rPr>
            </w:pPr>
            <w:hyperlink r:id="rId219" w:history="1">
              <w:r w:rsidRPr="00C03BBB">
                <w:rPr>
                  <w:rStyle w:val="a5"/>
                </w:rPr>
                <w:t>https</w:t>
              </w:r>
              <w:r w:rsidRPr="00D13362">
                <w:rPr>
                  <w:rStyle w:val="a5"/>
                  <w:lang w:val="uk-UA"/>
                </w:rPr>
                <w:t>://</w:t>
              </w:r>
              <w:r w:rsidRPr="00C03BBB">
                <w:rPr>
                  <w:rStyle w:val="a5"/>
                </w:rPr>
                <w:t>nk</w:t>
              </w:r>
              <w:r w:rsidRPr="00D13362">
                <w:rPr>
                  <w:rStyle w:val="a5"/>
                  <w:lang w:val="uk-UA"/>
                </w:rPr>
                <w:t>.</w:t>
              </w:r>
              <w:r w:rsidRPr="00C03BBB">
                <w:rPr>
                  <w:rStyle w:val="a5"/>
                </w:rPr>
                <w:t>gov</w:t>
              </w:r>
              <w:r w:rsidRPr="00D13362">
                <w:rPr>
                  <w:rStyle w:val="a5"/>
                  <w:lang w:val="uk-UA"/>
                </w:rPr>
                <w:t>.</w:t>
              </w:r>
              <w:r w:rsidRPr="00C03BBB">
                <w:rPr>
                  <w:rStyle w:val="a5"/>
                </w:rPr>
                <w:t>ua</w:t>
              </w:r>
              <w:r w:rsidRPr="00D13362">
                <w:rPr>
                  <w:rStyle w:val="a5"/>
                  <w:lang w:val="uk-UA"/>
                </w:rPr>
                <w:t>/2026/08/27/</w:t>
              </w:r>
              <w:r w:rsidRPr="00C03BBB">
                <w:rPr>
                  <w:rStyle w:val="a5"/>
                </w:rPr>
                <w:t>sotsialni</w:t>
              </w:r>
              <w:r w:rsidRPr="00D13362">
                <w:rPr>
                  <w:rStyle w:val="a5"/>
                  <w:lang w:val="uk-UA"/>
                </w:rPr>
                <w:t>-</w:t>
              </w:r>
              <w:r w:rsidRPr="00C03BBB">
                <w:rPr>
                  <w:rStyle w:val="a5"/>
                </w:rPr>
                <w:t>posluhy</w:t>
              </w:r>
              <w:r w:rsidRPr="00D13362">
                <w:rPr>
                  <w:rStyle w:val="a5"/>
                  <w:lang w:val="uk-UA"/>
                </w:rPr>
                <w:t>-</w:t>
              </w:r>
              <w:r w:rsidRPr="00C03BBB">
                <w:rPr>
                  <w:rStyle w:val="a5"/>
                </w:rPr>
                <w:t>dlia</w:t>
              </w:r>
              <w:r w:rsidRPr="00D13362">
                <w:rPr>
                  <w:rStyle w:val="a5"/>
                  <w:lang w:val="uk-UA"/>
                </w:rPr>
                <w:t>-</w:t>
              </w:r>
              <w:r w:rsidRPr="00C03BBB">
                <w:rPr>
                  <w:rStyle w:val="a5"/>
                </w:rPr>
                <w:t>zvilnenykh</w:t>
              </w:r>
              <w:r w:rsidRPr="00D13362">
                <w:rPr>
                  <w:rStyle w:val="a5"/>
                  <w:lang w:val="uk-UA"/>
                </w:rPr>
                <w:t>-</w:t>
              </w:r>
              <w:r w:rsidRPr="00C03BBB">
                <w:rPr>
                  <w:rStyle w:val="a5"/>
                </w:rPr>
                <w:t>z</w:t>
              </w:r>
              <w:r w:rsidRPr="00D13362">
                <w:rPr>
                  <w:rStyle w:val="a5"/>
                  <w:lang w:val="uk-UA"/>
                </w:rPr>
                <w:t>-</w:t>
              </w:r>
              <w:r w:rsidRPr="00C03BBB">
                <w:rPr>
                  <w:rStyle w:val="a5"/>
                </w:rPr>
                <w:t>polonu</w:t>
              </w:r>
              <w:r w:rsidRPr="00D13362">
                <w:rPr>
                  <w:rStyle w:val="a5"/>
                  <w:lang w:val="uk-UA"/>
                </w:rPr>
                <w:t>-</w:t>
              </w:r>
              <w:r w:rsidRPr="00C03BBB">
                <w:rPr>
                  <w:rStyle w:val="a5"/>
                </w:rPr>
                <w:t>ta</w:t>
              </w:r>
              <w:r w:rsidRPr="00D13362">
                <w:rPr>
                  <w:rStyle w:val="a5"/>
                  <w:lang w:val="uk-UA"/>
                </w:rPr>
                <w:t>-</w:t>
              </w:r>
              <w:r w:rsidRPr="00C03BBB">
                <w:rPr>
                  <w:rStyle w:val="a5"/>
                </w:rPr>
                <w:t>chleniv</w:t>
              </w:r>
              <w:r w:rsidRPr="00D13362">
                <w:rPr>
                  <w:rStyle w:val="a5"/>
                  <w:lang w:val="uk-UA"/>
                </w:rPr>
                <w:t>-</w:t>
              </w:r>
              <w:r w:rsidRPr="00C03BBB">
                <w:rPr>
                  <w:rStyle w:val="a5"/>
                </w:rPr>
                <w:t>ikh</w:t>
              </w:r>
              <w:r w:rsidRPr="00D13362">
                <w:rPr>
                  <w:rStyle w:val="a5"/>
                  <w:lang w:val="uk-UA"/>
                </w:rPr>
                <w:t>-</w:t>
              </w:r>
              <w:r w:rsidRPr="00C03BBB">
                <w:rPr>
                  <w:rStyle w:val="a5"/>
                </w:rPr>
                <w:t>rodyn</w:t>
              </w:r>
              <w:r w:rsidRPr="00D13362">
                <w:rPr>
                  <w:rStyle w:val="a5"/>
                  <w:lang w:val="uk-UA"/>
                </w:rPr>
                <w:t>/</w:t>
              </w:r>
            </w:hyperlink>
            <w:r>
              <w:rPr>
                <w:lang w:val="uk-UA"/>
              </w:rPr>
              <w:t xml:space="preserve"> ;</w:t>
            </w:r>
          </w:p>
          <w:p w14:paraId="01D13ED2" w14:textId="77777777" w:rsidR="00D13362" w:rsidRPr="00D13362" w:rsidRDefault="00D13362" w:rsidP="00D13362">
            <w:pPr>
              <w:rPr>
                <w:lang w:val="uk-UA"/>
              </w:rPr>
            </w:pPr>
            <w:hyperlink r:id="rId220" w:history="1">
              <w:r w:rsidRPr="00C03BBB">
                <w:rPr>
                  <w:rStyle w:val="a5"/>
                  <w:lang w:val="en-US"/>
                </w:rPr>
                <w:t>https</w:t>
              </w:r>
              <w:r w:rsidRPr="00D13362">
                <w:rPr>
                  <w:rStyle w:val="a5"/>
                  <w:lang w:val="uk-UA"/>
                </w:rPr>
                <w:t>://</w:t>
              </w:r>
              <w:r w:rsidRPr="00C03BBB">
                <w:rPr>
                  <w:rStyle w:val="a5"/>
                  <w:lang w:val="en-US"/>
                </w:rPr>
                <w:t>t</w:t>
              </w:r>
              <w:r w:rsidRPr="00D13362">
                <w:rPr>
                  <w:rStyle w:val="a5"/>
                  <w:lang w:val="uk-UA"/>
                </w:rPr>
                <w:t>.</w:t>
              </w:r>
              <w:r w:rsidRPr="00C03BBB">
                <w:rPr>
                  <w:rStyle w:val="a5"/>
                  <w:lang w:val="en-US"/>
                </w:rPr>
                <w:t>me</w:t>
              </w:r>
              <w:r w:rsidRPr="00D13362">
                <w:rPr>
                  <w:rStyle w:val="a5"/>
                  <w:lang w:val="uk-UA"/>
                </w:rPr>
                <w:t>/</w:t>
              </w:r>
              <w:r w:rsidRPr="00C03BBB">
                <w:rPr>
                  <w:rStyle w:val="a5"/>
                  <w:lang w:val="en-US"/>
                </w:rPr>
                <w:t>NovaKahovkaMVA</w:t>
              </w:r>
              <w:r w:rsidRPr="00D13362">
                <w:rPr>
                  <w:rStyle w:val="a5"/>
                  <w:lang w:val="uk-UA"/>
                </w:rPr>
                <w:t>/8311?</w:t>
              </w:r>
              <w:r w:rsidRPr="00C03BBB">
                <w:rPr>
                  <w:rStyle w:val="a5"/>
                  <w:lang w:val="en-US"/>
                </w:rPr>
                <w:t>single</w:t>
              </w:r>
            </w:hyperlink>
            <w:r>
              <w:rPr>
                <w:lang w:val="uk-UA"/>
              </w:rPr>
              <w:t xml:space="preserve"> , </w:t>
            </w:r>
            <w:hyperlink r:id="rId221" w:history="1">
              <w:r w:rsidRPr="00C03BBB">
                <w:rPr>
                  <w:rStyle w:val="a5"/>
                  <w:lang w:val="en-US"/>
                </w:rPr>
                <w:t>https</w:t>
              </w:r>
              <w:r w:rsidRPr="00D13362">
                <w:rPr>
                  <w:rStyle w:val="a5"/>
                  <w:lang w:val="uk-UA"/>
                </w:rPr>
                <w:t>://</w:t>
              </w:r>
              <w:r w:rsidRPr="00C03BBB">
                <w:rPr>
                  <w:rStyle w:val="a5"/>
                  <w:lang w:val="en-US"/>
                </w:rPr>
                <w:t>whatsapp</w:t>
              </w:r>
              <w:r w:rsidRPr="00D13362">
                <w:rPr>
                  <w:rStyle w:val="a5"/>
                  <w:lang w:val="uk-UA"/>
                </w:rPr>
                <w:t>.</w:t>
              </w:r>
              <w:r w:rsidRPr="00C03BBB">
                <w:rPr>
                  <w:rStyle w:val="a5"/>
                  <w:lang w:val="en-US"/>
                </w:rPr>
                <w:t>com</w:t>
              </w:r>
              <w:r w:rsidRPr="00D13362">
                <w:rPr>
                  <w:rStyle w:val="a5"/>
                  <w:lang w:val="uk-UA"/>
                </w:rPr>
                <w:t>/</w:t>
              </w:r>
              <w:r w:rsidRPr="00C03BBB">
                <w:rPr>
                  <w:rStyle w:val="a5"/>
                  <w:lang w:val="en-US"/>
                </w:rPr>
                <w:t>channel</w:t>
              </w:r>
              <w:r w:rsidRPr="00D13362">
                <w:rPr>
                  <w:rStyle w:val="a5"/>
                  <w:lang w:val="uk-UA"/>
                </w:rPr>
                <w:t>/0029</w:t>
              </w:r>
              <w:r w:rsidRPr="00C03BBB">
                <w:rPr>
                  <w:rStyle w:val="a5"/>
                  <w:lang w:val="en-US"/>
                </w:rPr>
                <w:t>VaZ</w:t>
              </w:r>
              <w:r w:rsidRPr="00D13362">
                <w:rPr>
                  <w:rStyle w:val="a5"/>
                  <w:lang w:val="uk-UA"/>
                </w:rPr>
                <w:t>0</w:t>
              </w:r>
              <w:r w:rsidRPr="00C03BBB">
                <w:rPr>
                  <w:rStyle w:val="a5"/>
                  <w:lang w:val="en-US"/>
                </w:rPr>
                <w:t>Aox</w:t>
              </w:r>
              <w:r w:rsidRPr="00D13362">
                <w:rPr>
                  <w:rStyle w:val="a5"/>
                  <w:lang w:val="uk-UA"/>
                </w:rPr>
                <w:t>3</w:t>
              </w:r>
              <w:r w:rsidRPr="00C03BBB">
                <w:rPr>
                  <w:rStyle w:val="a5"/>
                  <w:lang w:val="en-US"/>
                </w:rPr>
                <w:t>rZZevonhjF</w:t>
              </w:r>
              <w:r w:rsidRPr="00D13362">
                <w:rPr>
                  <w:rStyle w:val="a5"/>
                  <w:lang w:val="uk-UA"/>
                </w:rPr>
                <w:t>2</w:t>
              </w:r>
              <w:r w:rsidRPr="00C03BBB">
                <w:rPr>
                  <w:rStyle w:val="a5"/>
                  <w:lang w:val="en-US"/>
                </w:rPr>
                <w:t>G</w:t>
              </w:r>
              <w:r w:rsidRPr="00D13362">
                <w:rPr>
                  <w:rStyle w:val="a5"/>
                  <w:lang w:val="uk-UA"/>
                </w:rPr>
                <w:t>/2560</w:t>
              </w:r>
            </w:hyperlink>
          </w:p>
          <w:p w14:paraId="5363BAC1" w14:textId="77777777" w:rsidR="00D13362" w:rsidRPr="00D13362" w:rsidRDefault="00D13362" w:rsidP="00D13362">
            <w:pPr>
              <w:rPr>
                <w:rStyle w:val="a5"/>
                <w:lang w:val="uk-UA"/>
              </w:rPr>
            </w:pPr>
            <w:hyperlink r:id="rId222" w:history="1">
              <w:r w:rsidRPr="00C03BBB">
                <w:rPr>
                  <w:rStyle w:val="a5"/>
                  <w:lang w:val="en-US"/>
                </w:rPr>
                <w:t>https</w:t>
              </w:r>
              <w:r w:rsidRPr="00D13362">
                <w:rPr>
                  <w:rStyle w:val="a5"/>
                  <w:lang w:val="uk-UA"/>
                </w:rPr>
                <w:t>://</w:t>
              </w:r>
              <w:r w:rsidRPr="00C03BBB">
                <w:rPr>
                  <w:rStyle w:val="a5"/>
                  <w:lang w:val="en-US"/>
                </w:rPr>
                <w:t>www</w:t>
              </w:r>
              <w:r w:rsidRPr="00D13362">
                <w:rPr>
                  <w:rStyle w:val="a5"/>
                  <w:lang w:val="uk-UA"/>
                </w:rPr>
                <w:t>.</w:t>
              </w:r>
              <w:r w:rsidRPr="00C03BBB">
                <w:rPr>
                  <w:rStyle w:val="a5"/>
                  <w:lang w:val="en-US"/>
                </w:rPr>
                <w:t>facebook</w:t>
              </w:r>
              <w:r w:rsidRPr="00D13362">
                <w:rPr>
                  <w:rStyle w:val="a5"/>
                  <w:lang w:val="uk-UA"/>
                </w:rPr>
                <w:t>.</w:t>
              </w:r>
              <w:r w:rsidRPr="00C03BBB">
                <w:rPr>
                  <w:rStyle w:val="a5"/>
                  <w:lang w:val="en-US"/>
                </w:rPr>
                <w:t>com</w:t>
              </w:r>
              <w:r w:rsidRPr="00D13362">
                <w:rPr>
                  <w:rStyle w:val="a5"/>
                  <w:lang w:val="uk-UA"/>
                </w:rPr>
                <w:t>/</w:t>
              </w:r>
              <w:r w:rsidRPr="00C03BBB">
                <w:rPr>
                  <w:rStyle w:val="a5"/>
                  <w:lang w:val="en-US"/>
                </w:rPr>
                <w:t>share</w:t>
              </w:r>
              <w:r w:rsidRPr="00D13362">
                <w:rPr>
                  <w:rStyle w:val="a5"/>
                  <w:lang w:val="uk-UA"/>
                </w:rPr>
                <w:t>/</w:t>
              </w:r>
              <w:r w:rsidRPr="00C03BBB">
                <w:rPr>
                  <w:rStyle w:val="a5"/>
                  <w:lang w:val="en-US"/>
                </w:rPr>
                <w:t>p</w:t>
              </w:r>
              <w:r w:rsidRPr="00D13362">
                <w:rPr>
                  <w:rStyle w:val="a5"/>
                  <w:lang w:val="uk-UA"/>
                </w:rPr>
                <w:t>/1</w:t>
              </w:r>
              <w:r w:rsidRPr="00C03BBB">
                <w:rPr>
                  <w:rStyle w:val="a5"/>
                  <w:lang w:val="en-US"/>
                </w:rPr>
                <w:t>EzFXFhBQ</w:t>
              </w:r>
              <w:r w:rsidRPr="00D13362">
                <w:rPr>
                  <w:rStyle w:val="a5"/>
                  <w:lang w:val="uk-UA"/>
                </w:rPr>
                <w:t>4/?</w:t>
              </w:r>
              <w:r w:rsidRPr="00C03BBB">
                <w:rPr>
                  <w:rStyle w:val="a5"/>
                  <w:lang w:val="en-US"/>
                </w:rPr>
                <w:t>mibextid</w:t>
              </w:r>
              <w:r w:rsidRPr="00D13362">
                <w:rPr>
                  <w:rStyle w:val="a5"/>
                  <w:lang w:val="uk-UA"/>
                </w:rPr>
                <w:t>=</w:t>
              </w:r>
              <w:r w:rsidRPr="00C03BBB">
                <w:rPr>
                  <w:rStyle w:val="a5"/>
                  <w:lang w:val="en-US"/>
                </w:rPr>
                <w:t>wwXIfr</w:t>
              </w:r>
            </w:hyperlink>
          </w:p>
          <w:p w14:paraId="34006E5C" w14:textId="77777777" w:rsidR="00D13362" w:rsidRPr="00D13362" w:rsidRDefault="00D13362" w:rsidP="00D13362">
            <w:pPr>
              <w:jc w:val="both"/>
              <w:rPr>
                <w:lang w:val="uk-UA"/>
              </w:rPr>
            </w:pPr>
            <w:hyperlink r:id="rId223" w:history="1">
              <w:r w:rsidRPr="00C03BBB">
                <w:rPr>
                  <w:rStyle w:val="a5"/>
                  <w:lang w:eastAsia="uk-UA"/>
                </w:rPr>
                <w:t>https</w:t>
              </w:r>
              <w:r w:rsidRPr="00D13362">
                <w:rPr>
                  <w:rStyle w:val="a5"/>
                  <w:lang w:val="uk-UA" w:eastAsia="uk-UA"/>
                </w:rPr>
                <w:t>://</w:t>
              </w:r>
              <w:r w:rsidRPr="00C03BBB">
                <w:rPr>
                  <w:rStyle w:val="a5"/>
                  <w:lang w:eastAsia="uk-UA"/>
                </w:rPr>
                <w:t>nk</w:t>
              </w:r>
              <w:r w:rsidRPr="00D13362">
                <w:rPr>
                  <w:rStyle w:val="a5"/>
                  <w:lang w:val="uk-UA" w:eastAsia="uk-UA"/>
                </w:rPr>
                <w:t>.</w:t>
              </w:r>
              <w:r w:rsidRPr="00C03BBB">
                <w:rPr>
                  <w:rStyle w:val="a5"/>
                  <w:lang w:eastAsia="uk-UA"/>
                </w:rPr>
                <w:t>gov</w:t>
              </w:r>
              <w:r w:rsidRPr="00D13362">
                <w:rPr>
                  <w:rStyle w:val="a5"/>
                  <w:lang w:val="uk-UA" w:eastAsia="uk-UA"/>
                </w:rPr>
                <w:t>.</w:t>
              </w:r>
              <w:r w:rsidRPr="00C03BBB">
                <w:rPr>
                  <w:rStyle w:val="a5"/>
                  <w:lang w:eastAsia="uk-UA"/>
                </w:rPr>
                <w:t>ua</w:t>
              </w:r>
              <w:r w:rsidRPr="00D13362">
                <w:rPr>
                  <w:rStyle w:val="a5"/>
                  <w:lang w:val="uk-UA" w:eastAsia="uk-UA"/>
                </w:rPr>
                <w:t>/2026/08/03/</w:t>
              </w:r>
              <w:r w:rsidRPr="00C03BBB">
                <w:rPr>
                  <w:rStyle w:val="a5"/>
                  <w:lang w:eastAsia="uk-UA"/>
                </w:rPr>
                <w:t>usi</w:t>
              </w:r>
              <w:r w:rsidRPr="00D13362">
                <w:rPr>
                  <w:rStyle w:val="a5"/>
                  <w:lang w:val="uk-UA" w:eastAsia="uk-UA"/>
                </w:rPr>
                <w:t>-</w:t>
              </w:r>
              <w:r w:rsidRPr="00C03BBB">
                <w:rPr>
                  <w:rStyle w:val="a5"/>
                  <w:lang w:eastAsia="uk-UA"/>
                </w:rPr>
                <w:t>mozhlyvosti</w:t>
              </w:r>
              <w:r w:rsidRPr="00D13362">
                <w:rPr>
                  <w:rStyle w:val="a5"/>
                  <w:lang w:val="uk-UA" w:eastAsia="uk-UA"/>
                </w:rPr>
                <w:t>-</w:t>
              </w:r>
              <w:r w:rsidRPr="00C03BBB">
                <w:rPr>
                  <w:rStyle w:val="a5"/>
                  <w:lang w:eastAsia="uk-UA"/>
                </w:rPr>
                <w:t>dlia</w:t>
              </w:r>
              <w:r w:rsidRPr="00D13362">
                <w:rPr>
                  <w:rStyle w:val="a5"/>
                  <w:lang w:val="uk-UA" w:eastAsia="uk-UA"/>
                </w:rPr>
                <w:t>-</w:t>
              </w:r>
              <w:r w:rsidRPr="00C03BBB">
                <w:rPr>
                  <w:rStyle w:val="a5"/>
                  <w:lang w:eastAsia="uk-UA"/>
                </w:rPr>
                <w:t>veteraniv</w:t>
              </w:r>
              <w:r w:rsidRPr="00D13362">
                <w:rPr>
                  <w:rStyle w:val="a5"/>
                  <w:lang w:val="uk-UA" w:eastAsia="uk-UA"/>
                </w:rPr>
                <w:t>-</w:t>
              </w:r>
              <w:r w:rsidRPr="00C03BBB">
                <w:rPr>
                  <w:rStyle w:val="a5"/>
                  <w:lang w:eastAsia="uk-UA"/>
                </w:rPr>
                <w:t>v</w:t>
              </w:r>
              <w:r w:rsidRPr="00D13362">
                <w:rPr>
                  <w:rStyle w:val="a5"/>
                  <w:lang w:val="uk-UA" w:eastAsia="uk-UA"/>
                </w:rPr>
                <w:t>-</w:t>
              </w:r>
              <w:r w:rsidRPr="00C03BBB">
                <w:rPr>
                  <w:rStyle w:val="a5"/>
                  <w:lang w:eastAsia="uk-UA"/>
                </w:rPr>
                <w:t>odnomu</w:t>
              </w:r>
              <w:r w:rsidRPr="00D13362">
                <w:rPr>
                  <w:rStyle w:val="a5"/>
                  <w:lang w:val="uk-UA" w:eastAsia="uk-UA"/>
                </w:rPr>
                <w:t>-</w:t>
              </w:r>
              <w:r w:rsidRPr="00C03BBB">
                <w:rPr>
                  <w:rStyle w:val="a5"/>
                  <w:lang w:eastAsia="uk-UA"/>
                </w:rPr>
                <w:t>zastosunku</w:t>
              </w:r>
              <w:r w:rsidRPr="00D13362">
                <w:rPr>
                  <w:rStyle w:val="a5"/>
                  <w:lang w:val="uk-UA" w:eastAsia="uk-UA"/>
                </w:rPr>
                <w:t>-</w:t>
              </w:r>
              <w:r w:rsidRPr="00C03BBB">
                <w:rPr>
                  <w:rStyle w:val="a5"/>
                  <w:lang w:eastAsia="uk-UA"/>
                </w:rPr>
                <w:t>bez</w:t>
              </w:r>
              <w:r w:rsidRPr="00D13362">
                <w:rPr>
                  <w:rStyle w:val="a5"/>
                  <w:lang w:val="uk-UA" w:eastAsia="uk-UA"/>
                </w:rPr>
                <w:t>-</w:t>
              </w:r>
              <w:r w:rsidRPr="00C03BBB">
                <w:rPr>
                  <w:rStyle w:val="a5"/>
                  <w:lang w:eastAsia="uk-UA"/>
                </w:rPr>
                <w:t>mezh</w:t>
              </w:r>
              <w:r w:rsidRPr="00D13362">
                <w:rPr>
                  <w:rStyle w:val="a5"/>
                  <w:lang w:val="uk-UA" w:eastAsia="uk-UA"/>
                </w:rPr>
                <w:t>-</w:t>
              </w:r>
              <w:r w:rsidRPr="00C03BBB">
                <w:rPr>
                  <w:rStyle w:val="a5"/>
                  <w:lang w:eastAsia="uk-UA"/>
                </w:rPr>
                <w:t>uzhe</w:t>
              </w:r>
              <w:r w:rsidRPr="00D13362">
                <w:rPr>
                  <w:rStyle w:val="a5"/>
                  <w:lang w:val="uk-UA" w:eastAsia="uk-UA"/>
                </w:rPr>
                <w:t>-</w:t>
              </w:r>
              <w:r w:rsidRPr="00C03BBB">
                <w:rPr>
                  <w:rStyle w:val="a5"/>
                  <w:lang w:eastAsia="uk-UA"/>
                </w:rPr>
                <w:t>dostupnyj</w:t>
              </w:r>
              <w:r w:rsidRPr="00D13362">
                <w:rPr>
                  <w:rStyle w:val="a5"/>
                  <w:lang w:val="uk-UA" w:eastAsia="uk-UA"/>
                </w:rPr>
                <w:t>-</w:t>
              </w:r>
              <w:r w:rsidRPr="00C03BBB">
                <w:rPr>
                  <w:rStyle w:val="a5"/>
                  <w:lang w:eastAsia="uk-UA"/>
                </w:rPr>
                <w:t>v</w:t>
              </w:r>
              <w:r w:rsidRPr="00D13362">
                <w:rPr>
                  <w:rStyle w:val="a5"/>
                  <w:lang w:val="uk-UA" w:eastAsia="uk-UA"/>
                </w:rPr>
                <w:t>-</w:t>
              </w:r>
              <w:r w:rsidRPr="00C03BBB">
                <w:rPr>
                  <w:rStyle w:val="a5"/>
                  <w:lang w:eastAsia="uk-UA"/>
                </w:rPr>
                <w:t>app</w:t>
              </w:r>
              <w:r w:rsidRPr="00D13362">
                <w:rPr>
                  <w:rStyle w:val="a5"/>
                  <w:lang w:val="uk-UA" w:eastAsia="uk-UA"/>
                </w:rPr>
                <w:t>-</w:t>
              </w:r>
              <w:r w:rsidRPr="00C03BBB">
                <w:rPr>
                  <w:rStyle w:val="a5"/>
                  <w:lang w:eastAsia="uk-UA"/>
                </w:rPr>
                <w:t>store</w:t>
              </w:r>
              <w:r w:rsidRPr="00D13362">
                <w:rPr>
                  <w:rStyle w:val="a5"/>
                  <w:lang w:val="uk-UA" w:eastAsia="uk-UA"/>
                </w:rPr>
                <w:t>-</w:t>
              </w:r>
              <w:r w:rsidRPr="00C03BBB">
                <w:rPr>
                  <w:rStyle w:val="a5"/>
                  <w:lang w:eastAsia="uk-UA"/>
                </w:rPr>
                <w:t>ta</w:t>
              </w:r>
              <w:r w:rsidRPr="00D13362">
                <w:rPr>
                  <w:rStyle w:val="a5"/>
                  <w:lang w:val="uk-UA" w:eastAsia="uk-UA"/>
                </w:rPr>
                <w:t>-</w:t>
              </w:r>
              <w:r w:rsidRPr="00C03BBB">
                <w:rPr>
                  <w:rStyle w:val="a5"/>
                  <w:lang w:eastAsia="uk-UA"/>
                </w:rPr>
                <w:t>google</w:t>
              </w:r>
              <w:r w:rsidRPr="00D13362">
                <w:rPr>
                  <w:rStyle w:val="a5"/>
                  <w:lang w:val="uk-UA" w:eastAsia="uk-UA"/>
                </w:rPr>
                <w:t>-</w:t>
              </w:r>
              <w:r w:rsidRPr="00C03BBB">
                <w:rPr>
                  <w:rStyle w:val="a5"/>
                  <w:lang w:eastAsia="uk-UA"/>
                </w:rPr>
                <w:t>play</w:t>
              </w:r>
              <w:r w:rsidRPr="00D13362">
                <w:rPr>
                  <w:rStyle w:val="a5"/>
                  <w:lang w:val="uk-UA" w:eastAsia="uk-UA"/>
                </w:rPr>
                <w:t>/</w:t>
              </w:r>
            </w:hyperlink>
          </w:p>
          <w:p w14:paraId="0F968DA6" w14:textId="77777777" w:rsidR="00D13362" w:rsidRPr="00D13362" w:rsidRDefault="00D13362" w:rsidP="00D13362">
            <w:pPr>
              <w:rPr>
                <w:lang w:val="uk-UA"/>
              </w:rPr>
            </w:pPr>
            <w:hyperlink r:id="rId224" w:history="1">
              <w:r w:rsidRPr="00C03BBB">
                <w:rPr>
                  <w:rStyle w:val="a5"/>
                  <w:lang w:val="en-US"/>
                </w:rPr>
                <w:t>https</w:t>
              </w:r>
              <w:r w:rsidRPr="00D13362">
                <w:rPr>
                  <w:rStyle w:val="a5"/>
                  <w:lang w:val="uk-UA"/>
                </w:rPr>
                <w:t>://</w:t>
              </w:r>
              <w:r w:rsidRPr="00C03BBB">
                <w:rPr>
                  <w:rStyle w:val="a5"/>
                  <w:lang w:val="en-US"/>
                </w:rPr>
                <w:t>t</w:t>
              </w:r>
              <w:r w:rsidRPr="00D13362">
                <w:rPr>
                  <w:rStyle w:val="a5"/>
                  <w:lang w:val="uk-UA"/>
                </w:rPr>
                <w:t>.</w:t>
              </w:r>
              <w:r w:rsidRPr="00C03BBB">
                <w:rPr>
                  <w:rStyle w:val="a5"/>
                  <w:lang w:val="en-US"/>
                </w:rPr>
                <w:t>me</w:t>
              </w:r>
              <w:r w:rsidRPr="00D13362">
                <w:rPr>
                  <w:rStyle w:val="a5"/>
                  <w:lang w:val="uk-UA"/>
                </w:rPr>
                <w:t>/</w:t>
              </w:r>
              <w:r w:rsidRPr="00C03BBB">
                <w:rPr>
                  <w:rStyle w:val="a5"/>
                  <w:lang w:val="en-US"/>
                </w:rPr>
                <w:t>NovaKahovkaMVA</w:t>
              </w:r>
              <w:r w:rsidRPr="00D13362">
                <w:rPr>
                  <w:rStyle w:val="a5"/>
                  <w:lang w:val="uk-UA"/>
                </w:rPr>
                <w:t>/8022</w:t>
              </w:r>
            </w:hyperlink>
          </w:p>
          <w:p w14:paraId="1DC4E50F" w14:textId="77777777" w:rsidR="00D13362" w:rsidRPr="00D13362" w:rsidRDefault="00D13362" w:rsidP="00D13362">
            <w:pPr>
              <w:jc w:val="both"/>
              <w:rPr>
                <w:color w:val="0000FF"/>
                <w:u w:val="single"/>
                <w:lang w:val="uk-UA"/>
              </w:rPr>
            </w:pPr>
            <w:hyperlink r:id="rId225" w:history="1">
              <w:r w:rsidRPr="00C03BBB">
                <w:rPr>
                  <w:rStyle w:val="a5"/>
                  <w:lang w:val="en-US"/>
                </w:rPr>
                <w:t>https</w:t>
              </w:r>
              <w:r w:rsidRPr="00D13362">
                <w:rPr>
                  <w:rStyle w:val="a5"/>
                  <w:lang w:val="uk-UA"/>
                </w:rPr>
                <w:t>://</w:t>
              </w:r>
              <w:r w:rsidRPr="00C03BBB">
                <w:rPr>
                  <w:rStyle w:val="a5"/>
                  <w:lang w:val="en-US"/>
                </w:rPr>
                <w:t>www</w:t>
              </w:r>
              <w:r w:rsidRPr="00D13362">
                <w:rPr>
                  <w:rStyle w:val="a5"/>
                  <w:lang w:val="uk-UA"/>
                </w:rPr>
                <w:t>.</w:t>
              </w:r>
              <w:r w:rsidRPr="00C03BBB">
                <w:rPr>
                  <w:rStyle w:val="a5"/>
                  <w:lang w:val="en-US"/>
                </w:rPr>
                <w:t>facebook</w:t>
              </w:r>
              <w:r w:rsidRPr="00D13362">
                <w:rPr>
                  <w:rStyle w:val="a5"/>
                  <w:lang w:val="uk-UA"/>
                </w:rPr>
                <w:t>.</w:t>
              </w:r>
              <w:r w:rsidRPr="00C03BBB">
                <w:rPr>
                  <w:rStyle w:val="a5"/>
                  <w:lang w:val="en-US"/>
                </w:rPr>
                <w:t>com</w:t>
              </w:r>
              <w:r w:rsidRPr="00D13362">
                <w:rPr>
                  <w:rStyle w:val="a5"/>
                  <w:lang w:val="uk-UA"/>
                </w:rPr>
                <w:t>/</w:t>
              </w:r>
              <w:r w:rsidRPr="00C03BBB">
                <w:rPr>
                  <w:rStyle w:val="a5"/>
                  <w:lang w:val="en-US"/>
                </w:rPr>
                <w:t>share</w:t>
              </w:r>
              <w:r w:rsidRPr="00D13362">
                <w:rPr>
                  <w:rStyle w:val="a5"/>
                  <w:lang w:val="uk-UA"/>
                </w:rPr>
                <w:t>/</w:t>
              </w:r>
              <w:r w:rsidRPr="00C03BBB">
                <w:rPr>
                  <w:rStyle w:val="a5"/>
                  <w:lang w:val="en-US"/>
                </w:rPr>
                <w:t>v</w:t>
              </w:r>
              <w:r w:rsidRPr="00D13362">
                <w:rPr>
                  <w:rStyle w:val="a5"/>
                  <w:lang w:val="uk-UA"/>
                </w:rPr>
                <w:t>/1</w:t>
              </w:r>
              <w:r w:rsidRPr="00C03BBB">
                <w:rPr>
                  <w:rStyle w:val="a5"/>
                  <w:lang w:val="en-US"/>
                </w:rPr>
                <w:t>CmLoRH</w:t>
              </w:r>
              <w:r w:rsidRPr="00D13362">
                <w:rPr>
                  <w:rStyle w:val="a5"/>
                  <w:lang w:val="uk-UA"/>
                </w:rPr>
                <w:t>3</w:t>
              </w:r>
              <w:r w:rsidRPr="00C03BBB">
                <w:rPr>
                  <w:rStyle w:val="a5"/>
                  <w:lang w:val="en-US"/>
                </w:rPr>
                <w:t>Ga</w:t>
              </w:r>
              <w:r w:rsidRPr="00D13362">
                <w:rPr>
                  <w:rStyle w:val="a5"/>
                  <w:lang w:val="uk-UA"/>
                </w:rPr>
                <w:t>/?</w:t>
              </w:r>
              <w:r w:rsidRPr="00C03BBB">
                <w:rPr>
                  <w:rStyle w:val="a5"/>
                  <w:lang w:val="en-US"/>
                </w:rPr>
                <w:t>mibextid</w:t>
              </w:r>
              <w:r w:rsidRPr="00D13362">
                <w:rPr>
                  <w:rStyle w:val="a5"/>
                  <w:lang w:val="uk-UA"/>
                </w:rPr>
                <w:t>=</w:t>
              </w:r>
              <w:r w:rsidRPr="00C03BBB">
                <w:rPr>
                  <w:rStyle w:val="a5"/>
                  <w:lang w:val="en-US"/>
                </w:rPr>
                <w:t>wwXIfr</w:t>
              </w:r>
            </w:hyperlink>
          </w:p>
          <w:p w14:paraId="25943C6E" w14:textId="77777777" w:rsidR="00D13362" w:rsidRPr="00D13362" w:rsidRDefault="00D13362" w:rsidP="00D13362">
            <w:pPr>
              <w:jc w:val="both"/>
              <w:rPr>
                <w:lang w:val="uk-UA"/>
              </w:rPr>
            </w:pPr>
            <w:hyperlink r:id="rId226" w:history="1">
              <w:r w:rsidRPr="00C03BBB">
                <w:rPr>
                  <w:rStyle w:val="a5"/>
                </w:rPr>
                <w:t>https</w:t>
              </w:r>
              <w:r w:rsidRPr="00D13362">
                <w:rPr>
                  <w:rStyle w:val="a5"/>
                  <w:lang w:val="uk-UA"/>
                </w:rPr>
                <w:t>://</w:t>
              </w:r>
              <w:r w:rsidRPr="00C03BBB">
                <w:rPr>
                  <w:rStyle w:val="a5"/>
                </w:rPr>
                <w:t>nk</w:t>
              </w:r>
              <w:r w:rsidRPr="00D13362">
                <w:rPr>
                  <w:rStyle w:val="a5"/>
                  <w:lang w:val="uk-UA"/>
                </w:rPr>
                <w:t>.</w:t>
              </w:r>
              <w:r w:rsidRPr="00C03BBB">
                <w:rPr>
                  <w:rStyle w:val="a5"/>
                </w:rPr>
                <w:t>gov</w:t>
              </w:r>
              <w:r w:rsidRPr="00D13362">
                <w:rPr>
                  <w:rStyle w:val="a5"/>
                  <w:lang w:val="uk-UA"/>
                </w:rPr>
                <w:t>.</w:t>
              </w:r>
              <w:r w:rsidRPr="00C03BBB">
                <w:rPr>
                  <w:rStyle w:val="a5"/>
                </w:rPr>
                <w:t>ua</w:t>
              </w:r>
              <w:r w:rsidRPr="00D13362">
                <w:rPr>
                  <w:rStyle w:val="a5"/>
                  <w:lang w:val="uk-UA"/>
                </w:rPr>
                <w:t>/2026/07/27/</w:t>
              </w:r>
              <w:r w:rsidRPr="00C03BBB">
                <w:rPr>
                  <w:rStyle w:val="a5"/>
                </w:rPr>
                <w:t>sanatorno</w:t>
              </w:r>
              <w:r w:rsidRPr="00D13362">
                <w:rPr>
                  <w:rStyle w:val="a5"/>
                  <w:lang w:val="uk-UA"/>
                </w:rPr>
                <w:t>-</w:t>
              </w:r>
              <w:r w:rsidRPr="00C03BBB">
                <w:rPr>
                  <w:rStyle w:val="a5"/>
                </w:rPr>
                <w:t>kurortne</w:t>
              </w:r>
              <w:r w:rsidRPr="00D13362">
                <w:rPr>
                  <w:rStyle w:val="a5"/>
                  <w:lang w:val="uk-UA"/>
                </w:rPr>
                <w:t>-</w:t>
              </w:r>
              <w:r w:rsidRPr="00C03BBB">
                <w:rPr>
                  <w:rStyle w:val="a5"/>
                </w:rPr>
                <w:t>likuvannia</w:t>
              </w:r>
              <w:r w:rsidRPr="00D13362">
                <w:rPr>
                  <w:rStyle w:val="a5"/>
                  <w:lang w:val="uk-UA"/>
                </w:rPr>
                <w:t>-</w:t>
              </w:r>
              <w:r w:rsidRPr="00C03BBB">
                <w:rPr>
                  <w:rStyle w:val="a5"/>
                </w:rPr>
                <w:t>dlia</w:t>
              </w:r>
              <w:r w:rsidRPr="00D13362">
                <w:rPr>
                  <w:rStyle w:val="a5"/>
                  <w:lang w:val="uk-UA"/>
                </w:rPr>
                <w:t>-</w:t>
              </w:r>
              <w:r w:rsidRPr="00C03BBB">
                <w:rPr>
                  <w:rStyle w:val="a5"/>
                </w:rPr>
                <w:t>osib</w:t>
              </w:r>
              <w:r w:rsidRPr="00D13362">
                <w:rPr>
                  <w:rStyle w:val="a5"/>
                  <w:lang w:val="uk-UA"/>
                </w:rPr>
                <w:t>-</w:t>
              </w:r>
              <w:r w:rsidRPr="00C03BBB">
                <w:rPr>
                  <w:rStyle w:val="a5"/>
                </w:rPr>
                <w:t>zvilnenykh</w:t>
              </w:r>
              <w:r w:rsidRPr="00D13362">
                <w:rPr>
                  <w:rStyle w:val="a5"/>
                  <w:lang w:val="uk-UA"/>
                </w:rPr>
                <w:t>-</w:t>
              </w:r>
              <w:r w:rsidRPr="00C03BBB">
                <w:rPr>
                  <w:rStyle w:val="a5"/>
                </w:rPr>
                <w:t>z</w:t>
              </w:r>
              <w:r w:rsidRPr="00D13362">
                <w:rPr>
                  <w:rStyle w:val="a5"/>
                  <w:lang w:val="uk-UA"/>
                </w:rPr>
                <w:t>-</w:t>
              </w:r>
              <w:r w:rsidRPr="00C03BBB">
                <w:rPr>
                  <w:rStyle w:val="a5"/>
                </w:rPr>
                <w:t>polonu</w:t>
              </w:r>
              <w:r w:rsidRPr="00D13362">
                <w:rPr>
                  <w:rStyle w:val="a5"/>
                  <w:lang w:val="uk-UA"/>
                </w:rPr>
                <w:t>/</w:t>
              </w:r>
            </w:hyperlink>
            <w:r w:rsidRPr="00D13362">
              <w:rPr>
                <w:lang w:val="uk-UA"/>
              </w:rPr>
              <w:t xml:space="preserve"> </w:t>
            </w:r>
          </w:p>
          <w:p w14:paraId="42DF027B" w14:textId="77777777" w:rsidR="00D13362" w:rsidRPr="002C2DD4" w:rsidRDefault="00D13362" w:rsidP="00E43957">
            <w:pPr>
              <w:rPr>
                <w:lang w:val="uk-UA"/>
              </w:rPr>
            </w:pPr>
            <w:hyperlink r:id="rId227" w:history="1">
              <w:r w:rsidRPr="00C03BBB">
                <w:rPr>
                  <w:rStyle w:val="a5"/>
                  <w:lang w:val="en-US"/>
                </w:rPr>
                <w:t>https</w:t>
              </w:r>
              <w:r w:rsidRPr="00D13362">
                <w:rPr>
                  <w:rStyle w:val="a5"/>
                  <w:lang w:val="uk-UA"/>
                </w:rPr>
                <w:t>://</w:t>
              </w:r>
              <w:r w:rsidRPr="00C03BBB">
                <w:rPr>
                  <w:rStyle w:val="a5"/>
                  <w:lang w:val="en-US"/>
                </w:rPr>
                <w:t>t</w:t>
              </w:r>
              <w:r w:rsidRPr="00D13362">
                <w:rPr>
                  <w:rStyle w:val="a5"/>
                  <w:lang w:val="uk-UA"/>
                </w:rPr>
                <w:t>.</w:t>
              </w:r>
              <w:r w:rsidRPr="00C03BBB">
                <w:rPr>
                  <w:rStyle w:val="a5"/>
                  <w:lang w:val="en-US"/>
                </w:rPr>
                <w:t>me</w:t>
              </w:r>
              <w:r w:rsidRPr="00D13362">
                <w:rPr>
                  <w:rStyle w:val="a5"/>
                  <w:lang w:val="uk-UA"/>
                </w:rPr>
                <w:t>/</w:t>
              </w:r>
              <w:r w:rsidRPr="00C03BBB">
                <w:rPr>
                  <w:rStyle w:val="a5"/>
                  <w:lang w:val="en-US"/>
                </w:rPr>
                <w:t>NovaKahovkaMVA</w:t>
              </w:r>
              <w:r w:rsidRPr="00D13362">
                <w:rPr>
                  <w:rStyle w:val="a5"/>
                  <w:lang w:val="uk-UA"/>
                </w:rPr>
                <w:t>/7966</w:t>
              </w:r>
            </w:hyperlink>
            <w:r w:rsidRPr="00D13362">
              <w:rPr>
                <w:lang w:val="uk-UA"/>
              </w:rPr>
              <w:t xml:space="preserve"> </w:t>
            </w:r>
            <w:hyperlink r:id="rId228" w:history="1">
              <w:r w:rsidRPr="00C03BBB">
                <w:rPr>
                  <w:rStyle w:val="a5"/>
                  <w:lang w:val="en-US"/>
                </w:rPr>
                <w:t>https</w:t>
              </w:r>
              <w:r w:rsidRPr="00D13362">
                <w:rPr>
                  <w:rStyle w:val="a5"/>
                  <w:lang w:val="uk-UA"/>
                </w:rPr>
                <w:t>://</w:t>
              </w:r>
              <w:r w:rsidRPr="00C03BBB">
                <w:rPr>
                  <w:rStyle w:val="a5"/>
                  <w:lang w:val="en-US"/>
                </w:rPr>
                <w:t>www</w:t>
              </w:r>
              <w:r w:rsidRPr="00D13362">
                <w:rPr>
                  <w:rStyle w:val="a5"/>
                  <w:lang w:val="uk-UA"/>
                </w:rPr>
                <w:t>.</w:t>
              </w:r>
              <w:r w:rsidRPr="00C03BBB">
                <w:rPr>
                  <w:rStyle w:val="a5"/>
                  <w:lang w:val="en-US"/>
                </w:rPr>
                <w:t>facebook</w:t>
              </w:r>
              <w:r w:rsidRPr="00D13362">
                <w:rPr>
                  <w:rStyle w:val="a5"/>
                  <w:lang w:val="uk-UA"/>
                </w:rPr>
                <w:t>.</w:t>
              </w:r>
              <w:r w:rsidRPr="00C03BBB">
                <w:rPr>
                  <w:rStyle w:val="a5"/>
                  <w:lang w:val="en-US"/>
                </w:rPr>
                <w:t>com</w:t>
              </w:r>
              <w:r w:rsidRPr="00D13362">
                <w:rPr>
                  <w:rStyle w:val="a5"/>
                  <w:lang w:val="uk-UA"/>
                </w:rPr>
                <w:t>/</w:t>
              </w:r>
              <w:r w:rsidRPr="00C03BBB">
                <w:rPr>
                  <w:rStyle w:val="a5"/>
                  <w:lang w:val="en-US"/>
                </w:rPr>
                <w:t>share</w:t>
              </w:r>
              <w:r w:rsidRPr="00D13362">
                <w:rPr>
                  <w:rStyle w:val="a5"/>
                  <w:lang w:val="uk-UA"/>
                </w:rPr>
                <w:t>/</w:t>
              </w:r>
              <w:r w:rsidRPr="00C03BBB">
                <w:rPr>
                  <w:rStyle w:val="a5"/>
                  <w:lang w:val="en-US"/>
                </w:rPr>
                <w:t>p</w:t>
              </w:r>
              <w:r w:rsidRPr="00D13362">
                <w:rPr>
                  <w:rStyle w:val="a5"/>
                  <w:lang w:val="uk-UA"/>
                </w:rPr>
                <w:t>/1</w:t>
              </w:r>
              <w:r w:rsidRPr="00C03BBB">
                <w:rPr>
                  <w:rStyle w:val="a5"/>
                  <w:lang w:val="en-US"/>
                </w:rPr>
                <w:t>CSQTUAbfC</w:t>
              </w:r>
              <w:r w:rsidRPr="00D13362">
                <w:rPr>
                  <w:rStyle w:val="a5"/>
                  <w:lang w:val="uk-UA"/>
                </w:rPr>
                <w:t>/?</w:t>
              </w:r>
              <w:r w:rsidRPr="00C03BBB">
                <w:rPr>
                  <w:rStyle w:val="a5"/>
                  <w:lang w:val="en-US"/>
                </w:rPr>
                <w:t>mibextid</w:t>
              </w:r>
              <w:r w:rsidRPr="00D13362">
                <w:rPr>
                  <w:rStyle w:val="a5"/>
                  <w:lang w:val="uk-UA"/>
                </w:rPr>
                <w:t>=</w:t>
              </w:r>
              <w:r w:rsidRPr="00C03BBB">
                <w:rPr>
                  <w:rStyle w:val="a5"/>
                  <w:lang w:val="en-US"/>
                </w:rPr>
                <w:t>wwXIfr</w:t>
              </w:r>
            </w:hyperlink>
          </w:p>
          <w:p w14:paraId="006EFD35" w14:textId="77777777" w:rsidR="006F7AFB" w:rsidRPr="00C12835" w:rsidRDefault="00DC7964" w:rsidP="006F7AFB">
            <w:pPr>
              <w:jc w:val="both"/>
              <w:rPr>
                <w:color w:val="0000FF"/>
                <w:u w:val="single"/>
                <w:lang w:eastAsia="uk-UA"/>
              </w:rPr>
            </w:pPr>
            <w:r w:rsidRPr="00C12835">
              <w:rPr>
                <w:lang w:val="uk-UA"/>
              </w:rPr>
              <w:t>Високопільська громада</w:t>
            </w:r>
            <w:r w:rsidR="002C2DD4">
              <w:rPr>
                <w:lang w:val="uk-UA"/>
              </w:rPr>
              <w:t xml:space="preserve"> </w:t>
            </w:r>
            <w:hyperlink r:id="rId229" w:history="1">
              <w:r w:rsidR="006F7AFB" w:rsidRPr="00C12835">
                <w:rPr>
                  <w:rStyle w:val="a5"/>
                  <w:lang w:val="en-GB" w:eastAsia="uk-UA"/>
                </w:rPr>
                <w:t>https</w:t>
              </w:r>
              <w:r w:rsidR="006F7AFB" w:rsidRPr="00C12835">
                <w:rPr>
                  <w:rStyle w:val="a5"/>
                  <w:lang w:eastAsia="uk-UA"/>
                </w:rPr>
                <w:t>://</w:t>
              </w:r>
              <w:r w:rsidR="006F7AFB" w:rsidRPr="00C12835">
                <w:rPr>
                  <w:rStyle w:val="a5"/>
                  <w:lang w:val="en-GB" w:eastAsia="uk-UA"/>
                </w:rPr>
                <w:t>kronau</w:t>
              </w:r>
              <w:r w:rsidR="006F7AFB" w:rsidRPr="00C12835">
                <w:rPr>
                  <w:rStyle w:val="a5"/>
                  <w:lang w:eastAsia="uk-UA"/>
                </w:rPr>
                <w:t>.</w:t>
              </w:r>
              <w:r w:rsidR="006F7AFB" w:rsidRPr="00C12835">
                <w:rPr>
                  <w:rStyle w:val="a5"/>
                  <w:lang w:val="en-GB" w:eastAsia="uk-UA"/>
                </w:rPr>
                <w:t>gov</w:t>
              </w:r>
              <w:r w:rsidR="006F7AFB" w:rsidRPr="00C12835">
                <w:rPr>
                  <w:rStyle w:val="a5"/>
                  <w:lang w:eastAsia="uk-UA"/>
                </w:rPr>
                <w:t>.</w:t>
              </w:r>
              <w:r w:rsidR="006F7AFB" w:rsidRPr="00C12835">
                <w:rPr>
                  <w:rStyle w:val="a5"/>
                  <w:lang w:val="en-GB" w:eastAsia="uk-UA"/>
                </w:rPr>
                <w:t>ua</w:t>
              </w:r>
              <w:r w:rsidR="006F7AFB" w:rsidRPr="00C12835">
                <w:rPr>
                  <w:rStyle w:val="a5"/>
                  <w:lang w:eastAsia="uk-UA"/>
                </w:rPr>
                <w:t>/</w:t>
              </w:r>
              <w:r w:rsidR="006F7AFB" w:rsidRPr="00C12835">
                <w:rPr>
                  <w:rStyle w:val="a5"/>
                  <w:lang w:val="en-GB" w:eastAsia="uk-UA"/>
                </w:rPr>
                <w:t>zahisnikam</w:t>
              </w:r>
              <w:r w:rsidR="006F7AFB" w:rsidRPr="00C12835">
                <w:rPr>
                  <w:rStyle w:val="a5"/>
                  <w:lang w:eastAsia="uk-UA"/>
                </w:rPr>
                <w:t>-</w:t>
              </w:r>
              <w:r w:rsidR="006F7AFB" w:rsidRPr="00C12835">
                <w:rPr>
                  <w:rStyle w:val="a5"/>
                  <w:lang w:val="en-GB" w:eastAsia="uk-UA"/>
                </w:rPr>
                <w:t>ta</w:t>
              </w:r>
              <w:r w:rsidR="006F7AFB" w:rsidRPr="00C12835">
                <w:rPr>
                  <w:rStyle w:val="a5"/>
                  <w:lang w:eastAsia="uk-UA"/>
                </w:rPr>
                <w:t>-</w:t>
              </w:r>
              <w:r w:rsidR="006F7AFB" w:rsidRPr="00C12835">
                <w:rPr>
                  <w:rStyle w:val="a5"/>
                  <w:lang w:val="en-GB" w:eastAsia="uk-UA"/>
                </w:rPr>
                <w:t>zahisnicyam</w:t>
              </w:r>
              <w:r w:rsidR="006F7AFB" w:rsidRPr="00C12835">
                <w:rPr>
                  <w:rStyle w:val="a5"/>
                  <w:lang w:eastAsia="uk-UA"/>
                </w:rPr>
                <w:t>-</w:t>
              </w:r>
              <w:r w:rsidR="006F7AFB" w:rsidRPr="00C12835">
                <w:rPr>
                  <w:rStyle w:val="a5"/>
                  <w:lang w:val="en-GB" w:eastAsia="uk-UA"/>
                </w:rPr>
                <w:t>rodinam</w:t>
              </w:r>
              <w:r w:rsidR="006F7AFB" w:rsidRPr="00C12835">
                <w:rPr>
                  <w:rStyle w:val="a5"/>
                  <w:lang w:eastAsia="uk-UA"/>
                </w:rPr>
                <w:t>-</w:t>
              </w:r>
              <w:r w:rsidR="006F7AFB" w:rsidRPr="00C12835">
                <w:rPr>
                  <w:rStyle w:val="a5"/>
                  <w:lang w:val="en-GB" w:eastAsia="uk-UA"/>
                </w:rPr>
                <w:t>vijskovosluzhbovciv</w:t>
              </w:r>
              <w:r w:rsidR="006F7AFB" w:rsidRPr="00C12835">
                <w:rPr>
                  <w:rStyle w:val="a5"/>
                  <w:lang w:eastAsia="uk-UA"/>
                </w:rPr>
                <w:t>-14-54-24-20-03-2025/</w:t>
              </w:r>
            </w:hyperlink>
            <w:r w:rsidR="006F7AFB" w:rsidRPr="00C12835">
              <w:rPr>
                <w:color w:val="0000FF"/>
                <w:u w:val="single"/>
                <w:lang w:eastAsia="uk-UA"/>
              </w:rPr>
              <w:t xml:space="preserve"> </w:t>
            </w:r>
            <w:r w:rsidR="006F7AFB" w:rsidRPr="00C12835">
              <w:rPr>
                <w:rFonts w:eastAsia="Cambria"/>
                <w:color w:val="000000"/>
              </w:rPr>
              <w:t xml:space="preserve">та на офіційній сторінці у мережі </w:t>
            </w:r>
            <w:r w:rsidR="006F7AFB" w:rsidRPr="00C12835">
              <w:rPr>
                <w:rFonts w:eastAsia="Cambria"/>
                <w:color w:val="000000"/>
                <w:lang w:val="en-US"/>
              </w:rPr>
              <w:t>Facebook</w:t>
            </w:r>
          </w:p>
          <w:p w14:paraId="3CF48989" w14:textId="77777777" w:rsidR="006F7AFB" w:rsidRPr="00C12835" w:rsidRDefault="006F7AFB" w:rsidP="006F7AFB">
            <w:pPr>
              <w:jc w:val="both"/>
              <w:rPr>
                <w:rFonts w:eastAsia="Cambria"/>
                <w:lang w:val="uk-UA"/>
              </w:rPr>
            </w:pPr>
            <w:hyperlink r:id="rId230" w:history="1">
              <w:r w:rsidRPr="00C12835">
                <w:rPr>
                  <w:rStyle w:val="a5"/>
                  <w:rFonts w:eastAsia="Cambria"/>
                </w:rPr>
                <w:t>https://www.facebook.com/groups/2822785074655808/posts/4266896620244639/?locale=uk_UA</w:t>
              </w:r>
            </w:hyperlink>
            <w:r w:rsidR="001959AB" w:rsidRPr="00C12835">
              <w:rPr>
                <w:rStyle w:val="a5"/>
                <w:rFonts w:eastAsia="Cambria"/>
                <w:lang w:val="uk-UA"/>
              </w:rPr>
              <w:t>.</w:t>
            </w:r>
          </w:p>
          <w:p w14:paraId="0C4D17DA" w14:textId="77777777" w:rsidR="00403536" w:rsidRPr="00C12835" w:rsidRDefault="006F7AFB" w:rsidP="00403536">
            <w:pPr>
              <w:jc w:val="both"/>
              <w:rPr>
                <w:rFonts w:eastAsia="Cambria"/>
              </w:rPr>
            </w:pPr>
            <w:r w:rsidRPr="00C12835">
              <w:rPr>
                <w:rFonts w:eastAsia="Cambria"/>
              </w:rPr>
              <w:t xml:space="preserve">В медичних закладах громади розміщено інформацію для ветеранів у вигляді </w:t>
            </w:r>
            <w:r w:rsidRPr="00C12835">
              <w:rPr>
                <w:rFonts w:eastAsia="Cambria"/>
                <w:lang w:val="en-US"/>
              </w:rPr>
              <w:t>QR</w:t>
            </w:r>
            <w:r w:rsidRPr="00C12835">
              <w:rPr>
                <w:rFonts w:eastAsia="Cambria"/>
              </w:rPr>
              <w:t xml:space="preserve"> кодів</w:t>
            </w:r>
            <w:r w:rsidR="00DC7964" w:rsidRPr="00C12835">
              <w:rPr>
                <w:rFonts w:eastAsia="Cambria"/>
                <w:lang w:val="uk-UA"/>
              </w:rPr>
              <w:t xml:space="preserve">. </w:t>
            </w:r>
            <w:r w:rsidR="00403536" w:rsidRPr="00C12835">
              <w:rPr>
                <w:rFonts w:eastAsia="Cambria"/>
              </w:rPr>
              <w:t xml:space="preserve">Функціонування Ради ветеранів </w:t>
            </w:r>
            <w:hyperlink r:id="rId231" w:history="1">
              <w:r w:rsidR="00403536" w:rsidRPr="00C12835">
                <w:rPr>
                  <w:rStyle w:val="a5"/>
                  <w:rFonts w:eastAsia="Cambria"/>
                </w:rPr>
                <w:t>https://kronau.gov.ua/news/1770293674/</w:t>
              </w:r>
            </w:hyperlink>
          </w:p>
          <w:p w14:paraId="0498C54A" w14:textId="77777777" w:rsidR="002E0D64" w:rsidRDefault="009E1DD3" w:rsidP="002C2DD4">
            <w:pPr>
              <w:rPr>
                <w:lang w:val="uk-UA"/>
              </w:rPr>
            </w:pPr>
            <w:r w:rsidRPr="00C12835">
              <w:rPr>
                <w:lang w:val="uk-UA"/>
              </w:rPr>
              <w:t xml:space="preserve">В Дар’ївській громаді </w:t>
            </w:r>
            <w:r w:rsidR="00EC1FD6" w:rsidRPr="00C12835">
              <w:t xml:space="preserve">в мережі </w:t>
            </w:r>
            <w:r w:rsidRPr="00C12835">
              <w:rPr>
                <w:rFonts w:eastAsia="Cambria"/>
                <w:color w:val="000000"/>
                <w:lang w:val="en-US"/>
              </w:rPr>
              <w:t>Facebook</w:t>
            </w:r>
            <w:r w:rsidR="002C2DD4">
              <w:rPr>
                <w:rFonts w:eastAsia="Cambria"/>
                <w:color w:val="000000"/>
                <w:lang w:val="uk-UA"/>
              </w:rPr>
              <w:t xml:space="preserve"> </w:t>
            </w:r>
            <w:hyperlink r:id="rId232"/>
            <w:hyperlink r:id="rId233">
              <w:r w:rsidR="00EC1FD6" w:rsidRPr="00C12835">
                <w:rPr>
                  <w:color w:val="1155CC"/>
                  <w:u w:val="single"/>
                </w:rPr>
                <w:t>https</w:t>
              </w:r>
              <w:r w:rsidR="00EC1FD6" w:rsidRPr="00C12835">
                <w:rPr>
                  <w:color w:val="1155CC"/>
                  <w:u w:val="single"/>
                  <w:lang w:val="uk-UA"/>
                </w:rPr>
                <w:t>://</w:t>
              </w:r>
              <w:r w:rsidR="00EC1FD6" w:rsidRPr="00C12835">
                <w:rPr>
                  <w:color w:val="1155CC"/>
                  <w:u w:val="single"/>
                </w:rPr>
                <w:t>www</w:t>
              </w:r>
              <w:r w:rsidR="00EC1FD6" w:rsidRPr="00C12835">
                <w:rPr>
                  <w:color w:val="1155CC"/>
                  <w:u w:val="single"/>
                  <w:lang w:val="uk-UA"/>
                </w:rPr>
                <w:t>.</w:t>
              </w:r>
              <w:r w:rsidR="00EC1FD6" w:rsidRPr="00C12835">
                <w:rPr>
                  <w:color w:val="1155CC"/>
                  <w:u w:val="single"/>
                </w:rPr>
                <w:t>facebook</w:t>
              </w:r>
              <w:r w:rsidR="00EC1FD6" w:rsidRPr="00C12835">
                <w:rPr>
                  <w:color w:val="1155CC"/>
                  <w:u w:val="single"/>
                  <w:lang w:val="uk-UA"/>
                </w:rPr>
                <w:t>.</w:t>
              </w:r>
              <w:r w:rsidR="00EC1FD6" w:rsidRPr="00C12835">
                <w:rPr>
                  <w:color w:val="1155CC"/>
                  <w:u w:val="single"/>
                </w:rPr>
                <w:t>com</w:t>
              </w:r>
              <w:r w:rsidR="00EC1FD6" w:rsidRPr="00C12835">
                <w:rPr>
                  <w:color w:val="1155CC"/>
                  <w:u w:val="single"/>
                  <w:lang w:val="uk-UA"/>
                </w:rPr>
                <w:t>/</w:t>
              </w:r>
              <w:r w:rsidR="00EC1FD6" w:rsidRPr="00C12835">
                <w:rPr>
                  <w:color w:val="1155CC"/>
                  <w:u w:val="single"/>
                </w:rPr>
                <w:t>groups</w:t>
              </w:r>
              <w:r w:rsidR="00EC1FD6" w:rsidRPr="00C12835">
                <w:rPr>
                  <w:color w:val="1155CC"/>
                  <w:u w:val="single"/>
                  <w:lang w:val="uk-UA"/>
                </w:rPr>
                <w:t>/1246806040697268/?</w:t>
              </w:r>
              <w:r w:rsidR="00EC1FD6" w:rsidRPr="00C12835">
                <w:rPr>
                  <w:color w:val="1155CC"/>
                  <w:u w:val="single"/>
                </w:rPr>
                <w:t>ref</w:t>
              </w:r>
              <w:r w:rsidR="00EC1FD6" w:rsidRPr="00C12835">
                <w:rPr>
                  <w:color w:val="1155CC"/>
                  <w:u w:val="single"/>
                  <w:lang w:val="uk-UA"/>
                </w:rPr>
                <w:t>=</w:t>
              </w:r>
              <w:r w:rsidR="00EC1FD6" w:rsidRPr="00C12835">
                <w:rPr>
                  <w:color w:val="1155CC"/>
                  <w:u w:val="single"/>
                </w:rPr>
                <w:t>share</w:t>
              </w:r>
            </w:hyperlink>
            <w:r w:rsidR="001959AB" w:rsidRPr="00C12835">
              <w:rPr>
                <w:lang w:val="uk-UA"/>
              </w:rPr>
              <w:t>.</w:t>
            </w:r>
          </w:p>
          <w:p w14:paraId="73D5591C" w14:textId="77777777" w:rsidR="00D13362" w:rsidRPr="001208B8" w:rsidRDefault="00E43957" w:rsidP="001208B8">
            <w:pPr>
              <w:rPr>
                <w:lang w:val="uk-UA"/>
              </w:rPr>
            </w:pPr>
            <w:r>
              <w:rPr>
                <w:lang w:val="uk-UA"/>
              </w:rPr>
              <w:t>В Музиківській ТГ</w:t>
            </w:r>
            <w:r w:rsidR="001208B8">
              <w:rPr>
                <w:lang w:val="uk-UA"/>
              </w:rPr>
              <w:t xml:space="preserve"> </w:t>
            </w:r>
            <w:r w:rsidR="00D13362" w:rsidRPr="00C03BBB">
              <w:rPr>
                <w:color w:val="000000"/>
              </w:rPr>
              <w:t xml:space="preserve"> створено ветеранський простір</w:t>
            </w:r>
            <w:r w:rsidR="00D13362" w:rsidRPr="00C03BBB">
              <w:t>, де розміщено соціальну рекламу</w:t>
            </w:r>
            <w:r w:rsidR="001208B8">
              <w:rPr>
                <w:lang w:val="uk-UA"/>
              </w:rPr>
              <w:t>.</w:t>
            </w:r>
          </w:p>
        </w:tc>
      </w:tr>
      <w:tr w:rsidR="00491A9C" w:rsidRPr="00E30D10" w14:paraId="650B3C8D" w14:textId="77777777" w:rsidTr="002C2DD4">
        <w:tc>
          <w:tcPr>
            <w:tcW w:w="1951" w:type="dxa"/>
          </w:tcPr>
          <w:p w14:paraId="562FCB63" w14:textId="77777777" w:rsidR="00491A9C" w:rsidRPr="004A3D24" w:rsidRDefault="00491A9C" w:rsidP="004A4146">
            <w:pPr>
              <w:rPr>
                <w:lang w:val="uk-UA"/>
              </w:rPr>
            </w:pPr>
            <w:r w:rsidRPr="00C12835">
              <w:lastRenderedPageBreak/>
              <w:t>7) Забезпечити проведення інформаційно-просвітницької кампанії «Україна без бар’єрів»</w:t>
            </w:r>
          </w:p>
        </w:tc>
        <w:tc>
          <w:tcPr>
            <w:tcW w:w="2126" w:type="dxa"/>
          </w:tcPr>
          <w:p w14:paraId="029A7E51" w14:textId="77777777" w:rsidR="00491A9C" w:rsidRPr="00AF2AD6" w:rsidRDefault="00491A9C" w:rsidP="004A4146">
            <w:pPr>
              <w:rPr>
                <w:lang w:val="uk-UA"/>
              </w:rPr>
            </w:pPr>
            <w:r w:rsidRPr="00AF2AD6">
              <w:rPr>
                <w:lang w:val="uk-UA"/>
              </w:rPr>
              <w:t>Управління містобудування та архітектури обласної державної адміністрації</w:t>
            </w:r>
            <w:r w:rsidR="00D93180" w:rsidRPr="00C12835">
              <w:rPr>
                <w:lang w:val="uk-UA"/>
              </w:rPr>
              <w:t>;</w:t>
            </w:r>
            <w:r w:rsidRPr="00AF2AD6">
              <w:rPr>
                <w:lang w:val="uk-UA"/>
              </w:rPr>
              <w:t xml:space="preserve"> управління внутрішньої та інформаційної політики обласної державної адміністрації</w:t>
            </w:r>
            <w:r w:rsidR="00D93180" w:rsidRPr="00C12835">
              <w:rPr>
                <w:lang w:val="uk-UA"/>
              </w:rPr>
              <w:t xml:space="preserve">; </w:t>
            </w:r>
            <w:r w:rsidRPr="00AF2AD6">
              <w:rPr>
                <w:lang w:val="uk-UA"/>
              </w:rPr>
              <w:t xml:space="preserve">військові адміністрації </w:t>
            </w:r>
            <w:r w:rsidRPr="00AF2AD6">
              <w:rPr>
                <w:lang w:val="uk-UA"/>
              </w:rPr>
              <w:lastRenderedPageBreak/>
              <w:t>населених пунктів деокупованих територіальних громад (за згодою)</w:t>
            </w:r>
          </w:p>
        </w:tc>
        <w:tc>
          <w:tcPr>
            <w:tcW w:w="1134" w:type="dxa"/>
          </w:tcPr>
          <w:p w14:paraId="7BECABBC" w14:textId="77777777" w:rsidR="00491A9C" w:rsidRPr="00C12835" w:rsidRDefault="00491A9C" w:rsidP="00C00F8E">
            <w:pPr>
              <w:jc w:val="center"/>
            </w:pPr>
            <w:r w:rsidRPr="00C12835">
              <w:lastRenderedPageBreak/>
              <w:t>Грудень</w:t>
            </w:r>
          </w:p>
          <w:p w14:paraId="418541FC" w14:textId="77777777" w:rsidR="00491A9C" w:rsidRPr="00C12835" w:rsidRDefault="00BA2415" w:rsidP="00C00F8E">
            <w:pPr>
              <w:jc w:val="center"/>
            </w:pPr>
            <w:r w:rsidRPr="00C12835">
              <w:t>2026</w:t>
            </w:r>
            <w:r w:rsidR="00491A9C" w:rsidRPr="00C12835">
              <w:t xml:space="preserve"> року</w:t>
            </w:r>
          </w:p>
          <w:p w14:paraId="304146AD" w14:textId="77777777" w:rsidR="00491A9C" w:rsidRPr="00C12835" w:rsidRDefault="00491A9C" w:rsidP="004A4146"/>
        </w:tc>
        <w:tc>
          <w:tcPr>
            <w:tcW w:w="993" w:type="dxa"/>
          </w:tcPr>
          <w:p w14:paraId="5341246D" w14:textId="77777777" w:rsidR="00491A9C" w:rsidRPr="00C12835" w:rsidRDefault="00491A9C" w:rsidP="004A4146"/>
        </w:tc>
        <w:tc>
          <w:tcPr>
            <w:tcW w:w="1417" w:type="dxa"/>
          </w:tcPr>
          <w:p w14:paraId="051F51AD" w14:textId="77777777" w:rsidR="00491A9C" w:rsidRPr="00C12835" w:rsidRDefault="00491A9C" w:rsidP="004A4146">
            <w:r w:rsidRPr="00C12835">
              <w:t>Викон</w:t>
            </w:r>
            <w:r w:rsidR="00BA2415" w:rsidRPr="00C12835">
              <w:t>ується</w:t>
            </w:r>
          </w:p>
        </w:tc>
        <w:tc>
          <w:tcPr>
            <w:tcW w:w="7938" w:type="dxa"/>
          </w:tcPr>
          <w:p w14:paraId="1D8D18CA" w14:textId="77777777" w:rsidR="00E30D10" w:rsidRDefault="009E1DD3" w:rsidP="009E1DD3">
            <w:pPr>
              <w:jc w:val="both"/>
              <w:rPr>
                <w:lang w:val="uk-UA"/>
              </w:rPr>
            </w:pPr>
            <w:r w:rsidRPr="00C12835">
              <w:rPr>
                <w:lang w:val="uk-UA"/>
              </w:rPr>
              <w:t>Інформаційні повідомлення, у тому числі щодо проведення заходів з питань безбар’єр</w:t>
            </w:r>
            <w:r w:rsidR="00E30D10">
              <w:rPr>
                <w:lang w:val="uk-UA"/>
              </w:rPr>
              <w:t>ності, розміщуються на офіційних сторінках</w:t>
            </w:r>
            <w:r w:rsidRPr="00C12835">
              <w:rPr>
                <w:lang w:val="uk-UA"/>
              </w:rPr>
              <w:t xml:space="preserve"> у соціальній мережі фейсбук</w:t>
            </w:r>
            <w:r w:rsidR="00E30D10">
              <w:rPr>
                <w:lang w:val="uk-UA"/>
              </w:rPr>
              <w:t xml:space="preserve"> обласної державної адміністрації, військових адміністрацій</w:t>
            </w:r>
            <w:r w:rsidR="00E30D10" w:rsidRPr="00AF2AD6">
              <w:rPr>
                <w:lang w:val="uk-UA"/>
              </w:rPr>
              <w:t xml:space="preserve"> населених пунктів деокупованих територіальних громад</w:t>
            </w:r>
            <w:r w:rsidR="00E30D10">
              <w:rPr>
                <w:lang w:val="uk-UA"/>
              </w:rPr>
              <w:t>:</w:t>
            </w:r>
          </w:p>
          <w:p w14:paraId="48FCC709" w14:textId="77777777" w:rsidR="00E30D10" w:rsidRDefault="00E30D10" w:rsidP="009E1DD3">
            <w:pPr>
              <w:jc w:val="both"/>
              <w:rPr>
                <w:lang w:val="uk-UA"/>
              </w:rPr>
            </w:pPr>
            <w:hyperlink r:id="rId234" w:history="1">
              <w:r w:rsidRPr="00E30D10">
                <w:rPr>
                  <w:rStyle w:val="a5"/>
                  <w:lang w:val="uk-UA"/>
                </w:rPr>
                <w:t>https://khoda.gov.ua/news/predstavnyky-rubanivskoi-silskoi-rady-zustrilys-z-fakhivtsiamy-pensiinoho-fondu-u-kropyvnytskomu</w:t>
              </w:r>
            </w:hyperlink>
            <w:r w:rsidRPr="00E30D10">
              <w:rPr>
                <w:lang w:val="uk-UA"/>
              </w:rPr>
              <w:t>;</w:t>
            </w:r>
          </w:p>
          <w:p w14:paraId="246C9351" w14:textId="77777777" w:rsidR="009E1DD3" w:rsidRPr="002C2DD4" w:rsidRDefault="009E1DD3" w:rsidP="009E1DD3">
            <w:pPr>
              <w:jc w:val="both"/>
              <w:rPr>
                <w:lang w:val="uk-UA"/>
              </w:rPr>
            </w:pPr>
            <w:r w:rsidRPr="00C12835">
              <w:rPr>
                <w:lang w:val="uk-UA"/>
              </w:rPr>
              <w:t xml:space="preserve"> Департаменту гуманітарної політики ХОДА  . </w:t>
            </w:r>
            <w:r w:rsidRPr="00C12835">
              <w:fldChar w:fldCharType="begin"/>
            </w:r>
            <w:r w:rsidRPr="00C12835">
              <w:instrText>HYPERLINK</w:instrText>
            </w:r>
            <w:r w:rsidRPr="00C12835">
              <w:rPr>
                <w:lang w:val="uk-UA"/>
              </w:rPr>
              <w:instrText xml:space="preserve"> "</w:instrText>
            </w:r>
            <w:r w:rsidRPr="00C12835">
              <w:instrText>https</w:instrText>
            </w:r>
            <w:r w:rsidRPr="00C12835">
              <w:rPr>
                <w:lang w:val="uk-UA"/>
              </w:rPr>
              <w:instrText>://</w:instrText>
            </w:r>
            <w:r w:rsidRPr="00C12835">
              <w:instrText>www</w:instrText>
            </w:r>
            <w:r w:rsidRPr="00C12835">
              <w:rPr>
                <w:lang w:val="uk-UA"/>
              </w:rPr>
              <w:instrText>.</w:instrText>
            </w:r>
            <w:r w:rsidRPr="00C12835">
              <w:instrText>facebook</w:instrText>
            </w:r>
            <w:r w:rsidRPr="00C12835">
              <w:rPr>
                <w:lang w:val="uk-UA"/>
              </w:rPr>
              <w:instrText>.</w:instrText>
            </w:r>
            <w:r w:rsidRPr="00C12835">
              <w:instrText>com</w:instrText>
            </w:r>
            <w:r w:rsidRPr="00C12835">
              <w:rPr>
                <w:lang w:val="uk-UA"/>
              </w:rPr>
              <w:instrText>/</w:instrText>
            </w:r>
            <w:r w:rsidRPr="00C12835">
              <w:instrText>profile</w:instrText>
            </w:r>
            <w:r w:rsidRPr="00C12835">
              <w:rPr>
                <w:lang w:val="uk-UA"/>
              </w:rPr>
              <w:instrText>.</w:instrText>
            </w:r>
            <w:r w:rsidRPr="00C12835">
              <w:instrText>php</w:instrText>
            </w:r>
            <w:r w:rsidRPr="00C12835">
              <w:rPr>
                <w:lang w:val="uk-UA"/>
              </w:rPr>
              <w:instrText>?</w:instrText>
            </w:r>
            <w:r w:rsidRPr="00C12835">
              <w:instrText>id</w:instrText>
            </w:r>
            <w:r w:rsidRPr="00C12835">
              <w:rPr>
                <w:lang w:val="uk-UA"/>
              </w:rPr>
              <w:instrText>=100089790542572&amp;__</w:instrText>
            </w:r>
            <w:r w:rsidRPr="00C12835">
              <w:instrText>tn</w:instrText>
            </w:r>
            <w:r w:rsidRPr="00C12835">
              <w:rPr>
                <w:lang w:val="uk-UA"/>
              </w:rPr>
              <w:instrText>__=-</w:instrText>
            </w:r>
            <w:r w:rsidRPr="00C12835">
              <w:instrText>UC</w:instrText>
            </w:r>
            <w:r w:rsidRPr="00C12835">
              <w:rPr>
                <w:lang w:val="uk-UA"/>
              </w:rPr>
              <w:instrText>"</w:instrText>
            </w:r>
            <w:r w:rsidRPr="00C12835">
              <w:fldChar w:fldCharType="separate"/>
            </w:r>
            <w:r w:rsidRPr="00C12835">
              <w:rPr>
                <w:rStyle w:val="a5"/>
              </w:rPr>
              <w:t>https://www.facebook.com/profile.php?id=100089790542572&amp;__tn__=-UC</w:t>
            </w:r>
            <w:r w:rsidRPr="00C12835">
              <w:fldChar w:fldCharType="end"/>
            </w:r>
            <w:r w:rsidR="002C2DD4">
              <w:rPr>
                <w:lang w:val="uk-UA"/>
              </w:rPr>
              <w:t>;</w:t>
            </w:r>
          </w:p>
          <w:p w14:paraId="745C453E" w14:textId="77777777" w:rsidR="009E1DD3" w:rsidRPr="00C12835" w:rsidRDefault="009E1DD3" w:rsidP="009E1DD3">
            <w:pPr>
              <w:jc w:val="both"/>
              <w:rPr>
                <w:lang w:val="uk-UA"/>
              </w:rPr>
            </w:pPr>
            <w:hyperlink r:id="rId235" w:history="1">
              <w:r w:rsidRPr="00C12835">
                <w:rPr>
                  <w:rStyle w:val="a5"/>
                  <w:lang w:val="uk-UA"/>
                </w:rPr>
                <w:t>https://khoda.gov.ua/news/bezbarierna-komunikatsiia-standart-suchasnoi-vzaiemodii</w:t>
              </w:r>
            </w:hyperlink>
            <w:r w:rsidR="002C2DD4">
              <w:rPr>
                <w:lang w:val="uk-UA"/>
              </w:rPr>
              <w:t>;</w:t>
            </w:r>
          </w:p>
          <w:p w14:paraId="12D94BEB" w14:textId="77777777" w:rsidR="009E1DD3" w:rsidRPr="00C12835" w:rsidRDefault="009E1DD3" w:rsidP="009E1DD3">
            <w:pPr>
              <w:jc w:val="both"/>
              <w:rPr>
                <w:lang w:val="uk-UA"/>
              </w:rPr>
            </w:pPr>
            <w:hyperlink r:id="rId236" w:history="1">
              <w:r w:rsidRPr="00C12835">
                <w:rPr>
                  <w:rStyle w:val="a5"/>
                  <w:lang w:val="uk-UA"/>
                </w:rPr>
                <w:t>https://khoda.gov.ua/news/stvoriuiemo-suspilstvo-dlia-vsikh-dobirka-osvitnikh-serialiv-pro-bezbariernist-na-platformi-diiaosvita</w:t>
              </w:r>
            </w:hyperlink>
            <w:r w:rsidR="002C2DD4">
              <w:rPr>
                <w:lang w:val="uk-UA"/>
              </w:rPr>
              <w:t>.</w:t>
            </w:r>
          </w:p>
          <w:p w14:paraId="35423B88" w14:textId="77777777" w:rsidR="009E1DD3" w:rsidRPr="00C12835" w:rsidRDefault="009E1DD3" w:rsidP="009E1DD3">
            <w:pPr>
              <w:jc w:val="both"/>
              <w:rPr>
                <w:lang w:val="uk-UA"/>
              </w:rPr>
            </w:pPr>
            <w:r w:rsidRPr="00C12835">
              <w:rPr>
                <w:lang w:val="uk-UA"/>
              </w:rPr>
              <w:t xml:space="preserve">В Херсонській територіальній громаді на виконання заходу видано Наказ керівника управління культури від 29.09.2021 № 94 «Про реалізацію у закладах культури міста </w:t>
            </w:r>
            <w:r w:rsidRPr="00C12835">
              <w:rPr>
                <w:lang w:val="uk-UA"/>
              </w:rPr>
              <w:lastRenderedPageBreak/>
              <w:t>інформаційно-просвітницької  кампанії «Україна без бар’єрів». Розроблено заходи інформаційної компанії «Україна без бар’єрів» для шкіл спеціалізованої мистецької освіти.</w:t>
            </w:r>
          </w:p>
          <w:p w14:paraId="48F29CFC" w14:textId="77777777" w:rsidR="009E1DD3" w:rsidRPr="002C2DD4" w:rsidRDefault="009E1DD3" w:rsidP="009E1DD3">
            <w:pPr>
              <w:jc w:val="both"/>
              <w:rPr>
                <w:lang w:val="uk-UA"/>
              </w:rPr>
            </w:pPr>
            <w:hyperlink r:id="rId237" w:tgtFrame="_blank">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share</w:t>
              </w:r>
              <w:r w:rsidRPr="00C12835">
                <w:rPr>
                  <w:rStyle w:val="a5"/>
                  <w:lang w:val="uk-UA"/>
                </w:rPr>
                <w:t>/</w:t>
              </w:r>
              <w:r w:rsidRPr="00C12835">
                <w:rPr>
                  <w:rStyle w:val="a5"/>
                </w:rPr>
                <w:t>p</w:t>
              </w:r>
              <w:r w:rsidRPr="00C12835">
                <w:rPr>
                  <w:rStyle w:val="a5"/>
                  <w:lang w:val="uk-UA"/>
                </w:rPr>
                <w:t>/18</w:t>
              </w:r>
              <w:r w:rsidRPr="00C12835">
                <w:rPr>
                  <w:rStyle w:val="a5"/>
                </w:rPr>
                <w:t>DnMrnJB</w:t>
              </w:r>
              <w:r w:rsidRPr="00C12835">
                <w:rPr>
                  <w:rStyle w:val="a5"/>
                  <w:lang w:val="uk-UA"/>
                </w:rPr>
                <w:t>5/</w:t>
              </w:r>
            </w:hyperlink>
            <w:r w:rsidR="002C2DD4">
              <w:rPr>
                <w:lang w:val="uk-UA"/>
              </w:rPr>
              <w:t>,</w:t>
            </w:r>
          </w:p>
          <w:p w14:paraId="1E7D3B74" w14:textId="77777777" w:rsidR="009E1DD3" w:rsidRPr="002C2DD4" w:rsidRDefault="009E1DD3" w:rsidP="009E1DD3">
            <w:pPr>
              <w:jc w:val="both"/>
              <w:rPr>
                <w:lang w:val="uk-UA"/>
              </w:rPr>
            </w:pPr>
            <w:hyperlink r:id="rId238" w:tgtFrame="_blank">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share</w:t>
              </w:r>
              <w:r w:rsidRPr="00C12835">
                <w:rPr>
                  <w:rStyle w:val="a5"/>
                  <w:lang w:val="uk-UA"/>
                </w:rPr>
                <w:t>/</w:t>
              </w:r>
              <w:r w:rsidRPr="00C12835">
                <w:rPr>
                  <w:rStyle w:val="a5"/>
                </w:rPr>
                <w:t>p</w:t>
              </w:r>
              <w:r w:rsidRPr="00C12835">
                <w:rPr>
                  <w:rStyle w:val="a5"/>
                  <w:lang w:val="uk-UA"/>
                </w:rPr>
                <w:t>/1</w:t>
              </w:r>
              <w:r w:rsidRPr="00C12835">
                <w:rPr>
                  <w:rStyle w:val="a5"/>
                </w:rPr>
                <w:t>Ab</w:t>
              </w:r>
              <w:r w:rsidRPr="00C12835">
                <w:rPr>
                  <w:rStyle w:val="a5"/>
                  <w:lang w:val="uk-UA"/>
                </w:rPr>
                <w:t>34</w:t>
              </w:r>
              <w:r w:rsidRPr="00C12835">
                <w:rPr>
                  <w:rStyle w:val="a5"/>
                </w:rPr>
                <w:t>fXGe</w:t>
              </w:r>
              <w:r w:rsidRPr="00C12835">
                <w:rPr>
                  <w:rStyle w:val="a5"/>
                  <w:lang w:val="uk-UA"/>
                </w:rPr>
                <w:t>5/</w:t>
              </w:r>
            </w:hyperlink>
            <w:r w:rsidR="002C2DD4">
              <w:rPr>
                <w:lang w:val="uk-UA"/>
              </w:rPr>
              <w:t>.</w:t>
            </w:r>
          </w:p>
          <w:p w14:paraId="455E84B1" w14:textId="77777777" w:rsidR="009E1DD3" w:rsidRPr="00C12835" w:rsidRDefault="009E1DD3" w:rsidP="009E1DD3">
            <w:pPr>
              <w:jc w:val="both"/>
              <w:rPr>
                <w:lang w:val="uk-UA"/>
              </w:rPr>
            </w:pPr>
            <w:r w:rsidRPr="00C12835">
              <w:rPr>
                <w:lang w:val="uk-UA"/>
              </w:rPr>
              <w:t xml:space="preserve">На офіційному сайті Корабельної районної у місті Херсоні ради розміщені відповідні інформаційні матеріали: </w:t>
            </w:r>
            <w:hyperlink r:id="rId239" w:history="1">
              <w:r w:rsidRPr="00C12835">
                <w:rPr>
                  <w:rStyle w:val="a5"/>
                </w:rPr>
                <w:t>http</w:t>
              </w:r>
              <w:r w:rsidRPr="00C12835">
                <w:rPr>
                  <w:rStyle w:val="a5"/>
                  <w:lang w:val="uk-UA"/>
                </w:rPr>
                <w:t>://</w:t>
              </w:r>
              <w:r w:rsidRPr="00C12835">
                <w:rPr>
                  <w:rStyle w:val="a5"/>
                </w:rPr>
                <w:t>kor</w:t>
              </w:r>
              <w:r w:rsidRPr="00C12835">
                <w:rPr>
                  <w:rStyle w:val="a5"/>
                  <w:lang w:val="uk-UA"/>
                </w:rPr>
                <w:t>-</w:t>
              </w:r>
              <w:r w:rsidRPr="00C12835">
                <w:rPr>
                  <w:rStyle w:val="a5"/>
                </w:rPr>
                <w:t>rada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vaglivo</w:t>
              </w:r>
              <w:r w:rsidRPr="00C12835">
                <w:rPr>
                  <w:rStyle w:val="a5"/>
                  <w:lang w:val="uk-UA"/>
                </w:rPr>
                <w:t>/</w:t>
              </w:r>
              <w:r w:rsidRPr="00C12835">
                <w:rPr>
                  <w:rStyle w:val="a5"/>
                </w:rPr>
                <w:t>dovidnyk</w:t>
              </w:r>
              <w:r w:rsidRPr="00C12835">
                <w:rPr>
                  <w:rStyle w:val="a5"/>
                  <w:lang w:val="uk-UA"/>
                </w:rPr>
                <w:t>-</w:t>
              </w:r>
              <w:r w:rsidRPr="00C12835">
                <w:rPr>
                  <w:rStyle w:val="a5"/>
                </w:rPr>
                <w:t>bezbar</w:t>
              </w:r>
              <w:r w:rsidRPr="00C12835">
                <w:rPr>
                  <w:rStyle w:val="a5"/>
                  <w:lang w:val="uk-UA"/>
                </w:rPr>
                <w:t>-</w:t>
              </w:r>
              <w:r w:rsidRPr="00C12835">
                <w:rPr>
                  <w:rStyle w:val="a5"/>
                </w:rPr>
                <w:t>yernosti</w:t>
              </w:r>
              <w:r w:rsidRPr="00C12835">
                <w:rPr>
                  <w:rStyle w:val="a5"/>
                  <w:lang w:val="uk-UA"/>
                </w:rPr>
                <w:t>-</w:t>
              </w:r>
              <w:r w:rsidRPr="00C12835">
                <w:rPr>
                  <w:rStyle w:val="a5"/>
                </w:rPr>
                <w:t>diznajsya</w:t>
              </w:r>
              <w:r w:rsidRPr="00C12835">
                <w:rPr>
                  <w:rStyle w:val="a5"/>
                  <w:lang w:val="uk-UA"/>
                </w:rPr>
                <w:t>-</w:t>
              </w:r>
              <w:r w:rsidRPr="00C12835">
                <w:rPr>
                  <w:rStyle w:val="a5"/>
                </w:rPr>
                <w:t>yak</w:t>
              </w:r>
              <w:r w:rsidRPr="00C12835">
                <w:rPr>
                  <w:rStyle w:val="a5"/>
                  <w:lang w:val="uk-UA"/>
                </w:rPr>
                <w:t>-</w:t>
              </w:r>
              <w:r w:rsidRPr="00C12835">
                <w:rPr>
                  <w:rStyle w:val="a5"/>
                </w:rPr>
                <w:t>pikluvatysya</w:t>
              </w:r>
              <w:r w:rsidRPr="00C12835">
                <w:rPr>
                  <w:rStyle w:val="a5"/>
                  <w:lang w:val="uk-UA"/>
                </w:rPr>
                <w:t>-</w:t>
              </w:r>
              <w:r w:rsidRPr="00C12835">
                <w:rPr>
                  <w:rStyle w:val="a5"/>
                </w:rPr>
                <w:t>pro</w:t>
              </w:r>
              <w:r w:rsidRPr="00C12835">
                <w:rPr>
                  <w:rStyle w:val="a5"/>
                  <w:lang w:val="uk-UA"/>
                </w:rPr>
                <w:t>-</w:t>
              </w:r>
              <w:r w:rsidRPr="00C12835">
                <w:rPr>
                  <w:rStyle w:val="a5"/>
                </w:rPr>
                <w:t>sebe</w:t>
              </w:r>
              <w:r w:rsidRPr="00C12835">
                <w:rPr>
                  <w:rStyle w:val="a5"/>
                  <w:lang w:val="uk-UA"/>
                </w:rPr>
                <w:t>-</w:t>
              </w:r>
              <w:r w:rsidRPr="00C12835">
                <w:rPr>
                  <w:rStyle w:val="a5"/>
                </w:rPr>
                <w:t>ta</w:t>
              </w:r>
              <w:r w:rsidRPr="00C12835">
                <w:rPr>
                  <w:rStyle w:val="a5"/>
                  <w:lang w:val="uk-UA"/>
                </w:rPr>
                <w:t>-</w:t>
              </w:r>
              <w:r w:rsidRPr="00C12835">
                <w:rPr>
                  <w:rStyle w:val="a5"/>
                </w:rPr>
                <w:t>tyh</w:t>
              </w:r>
              <w:r w:rsidRPr="00C12835">
                <w:rPr>
                  <w:rStyle w:val="a5"/>
                  <w:lang w:val="uk-UA"/>
                </w:rPr>
                <w:t>-</w:t>
              </w:r>
              <w:r w:rsidRPr="00C12835">
                <w:rPr>
                  <w:rStyle w:val="a5"/>
                </w:rPr>
                <w:t>hto</w:t>
              </w:r>
              <w:r w:rsidRPr="00C12835">
                <w:rPr>
                  <w:rStyle w:val="a5"/>
                  <w:lang w:val="uk-UA"/>
                </w:rPr>
                <w:t>-</w:t>
              </w:r>
              <w:r w:rsidRPr="00C12835">
                <w:rPr>
                  <w:rStyle w:val="a5"/>
                </w:rPr>
                <w:t>poruch</w:t>
              </w:r>
              <w:r w:rsidRPr="00C12835">
                <w:rPr>
                  <w:rStyle w:val="a5"/>
                  <w:lang w:val="uk-UA"/>
                </w:rPr>
                <w:t>-</w:t>
              </w:r>
              <w:r w:rsidRPr="00C12835">
                <w:rPr>
                  <w:rStyle w:val="a5"/>
                </w:rPr>
                <w:t>u</w:t>
              </w:r>
              <w:r w:rsidRPr="00C12835">
                <w:rPr>
                  <w:rStyle w:val="a5"/>
                  <w:lang w:val="uk-UA"/>
                </w:rPr>
                <w:t>-</w:t>
              </w:r>
              <w:r w:rsidRPr="00C12835">
                <w:rPr>
                  <w:rStyle w:val="a5"/>
                </w:rPr>
                <w:t>periody</w:t>
              </w:r>
              <w:r w:rsidRPr="00C12835">
                <w:rPr>
                  <w:rStyle w:val="a5"/>
                  <w:lang w:val="uk-UA"/>
                </w:rPr>
                <w:t>-</w:t>
              </w:r>
              <w:r w:rsidRPr="00C12835">
                <w:rPr>
                  <w:rStyle w:val="a5"/>
                </w:rPr>
                <w:t>stresu</w:t>
              </w:r>
            </w:hyperlink>
            <w:r w:rsidRPr="00C12835">
              <w:rPr>
                <w:lang w:val="uk-UA"/>
              </w:rPr>
              <w:t>;</w:t>
            </w:r>
          </w:p>
          <w:p w14:paraId="561552F1" w14:textId="77777777" w:rsidR="009E1DD3" w:rsidRPr="00C12835" w:rsidRDefault="009E1DD3" w:rsidP="009E1DD3">
            <w:pPr>
              <w:jc w:val="both"/>
              <w:rPr>
                <w:lang w:val="uk-UA"/>
              </w:rPr>
            </w:pPr>
            <w:hyperlink r:id="rId240" w:history="1">
              <w:r w:rsidRPr="00C12835">
                <w:rPr>
                  <w:rStyle w:val="a5"/>
                </w:rPr>
                <w:t>http</w:t>
              </w:r>
              <w:r w:rsidRPr="00C12835">
                <w:rPr>
                  <w:rStyle w:val="a5"/>
                  <w:lang w:val="uk-UA"/>
                </w:rPr>
                <w:t>://</w:t>
              </w:r>
              <w:r w:rsidRPr="00C12835">
                <w:rPr>
                  <w:rStyle w:val="a5"/>
                </w:rPr>
                <w:t>kor</w:t>
              </w:r>
              <w:r w:rsidRPr="00C12835">
                <w:rPr>
                  <w:rStyle w:val="a5"/>
                  <w:lang w:val="uk-UA"/>
                </w:rPr>
                <w:t>-</w:t>
              </w:r>
              <w:r w:rsidRPr="00C12835">
                <w:rPr>
                  <w:rStyle w:val="a5"/>
                </w:rPr>
                <w:t>rada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vaglivo</w:t>
              </w:r>
              <w:r w:rsidRPr="00C12835">
                <w:rPr>
                  <w:rStyle w:val="a5"/>
                  <w:lang w:val="uk-UA"/>
                </w:rPr>
                <w:t>/</w:t>
              </w:r>
              <w:r w:rsidRPr="00C12835">
                <w:rPr>
                  <w:rStyle w:val="a5"/>
                </w:rPr>
                <w:t>terminologiya</w:t>
              </w:r>
              <w:r w:rsidRPr="00C12835">
                <w:rPr>
                  <w:rStyle w:val="a5"/>
                  <w:lang w:val="uk-UA"/>
                </w:rPr>
                <w:t>-</w:t>
              </w:r>
              <w:r w:rsidRPr="00C12835">
                <w:rPr>
                  <w:rStyle w:val="a5"/>
                </w:rPr>
                <w:t>bezbar</w:t>
              </w:r>
              <w:r w:rsidRPr="00C12835">
                <w:rPr>
                  <w:rStyle w:val="a5"/>
                  <w:lang w:val="uk-UA"/>
                </w:rPr>
                <w:t>-</w:t>
              </w:r>
              <w:r w:rsidRPr="00C12835">
                <w:rPr>
                  <w:rStyle w:val="a5"/>
                </w:rPr>
                <w:t>yernosti</w:t>
              </w:r>
              <w:r w:rsidRPr="00C12835">
                <w:rPr>
                  <w:rStyle w:val="a5"/>
                  <w:lang w:val="uk-UA"/>
                </w:rPr>
                <w:t>-</w:t>
              </w:r>
              <w:r w:rsidRPr="00C12835">
                <w:rPr>
                  <w:rStyle w:val="a5"/>
                </w:rPr>
                <w:t>derzhavnyj</w:t>
              </w:r>
              <w:r w:rsidRPr="00C12835">
                <w:rPr>
                  <w:rStyle w:val="a5"/>
                  <w:lang w:val="uk-UA"/>
                </w:rPr>
                <w:t>-</w:t>
              </w:r>
              <w:r w:rsidRPr="00C12835">
                <w:rPr>
                  <w:rStyle w:val="a5"/>
                </w:rPr>
                <w:t>standart</w:t>
              </w:r>
              <w:r w:rsidRPr="00C12835">
                <w:rPr>
                  <w:rStyle w:val="a5"/>
                  <w:lang w:val="uk-UA"/>
                </w:rPr>
                <w:t>-</w:t>
              </w:r>
              <w:r w:rsidRPr="00C12835">
                <w:rPr>
                  <w:rStyle w:val="a5"/>
                </w:rPr>
                <w:t>movy</w:t>
              </w:r>
            </w:hyperlink>
            <w:r w:rsidRPr="00C12835">
              <w:rPr>
                <w:lang w:val="uk-UA"/>
              </w:rPr>
              <w:t>;</w:t>
            </w:r>
          </w:p>
          <w:p w14:paraId="0B1BBCD3" w14:textId="77777777" w:rsidR="009E1DD3" w:rsidRPr="00C12835" w:rsidRDefault="009E1DD3" w:rsidP="009E1DD3">
            <w:pPr>
              <w:jc w:val="both"/>
              <w:rPr>
                <w:lang w:val="uk-UA"/>
              </w:rPr>
            </w:pPr>
            <w:hyperlink r:id="rId241" w:history="1">
              <w:r w:rsidRPr="00C12835">
                <w:rPr>
                  <w:rStyle w:val="a5"/>
                </w:rPr>
                <w:t>http</w:t>
              </w:r>
              <w:r w:rsidRPr="00C12835">
                <w:rPr>
                  <w:rStyle w:val="a5"/>
                  <w:lang w:val="uk-UA"/>
                </w:rPr>
                <w:t>://</w:t>
              </w:r>
              <w:r w:rsidRPr="00C12835">
                <w:rPr>
                  <w:rStyle w:val="a5"/>
                </w:rPr>
                <w:t>kor</w:t>
              </w:r>
              <w:r w:rsidRPr="00C12835">
                <w:rPr>
                  <w:rStyle w:val="a5"/>
                  <w:lang w:val="uk-UA"/>
                </w:rPr>
                <w:t>-</w:t>
              </w:r>
              <w:r w:rsidRPr="00C12835">
                <w:rPr>
                  <w:rStyle w:val="a5"/>
                </w:rPr>
                <w:t>rada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vaglivo</w:t>
              </w:r>
              <w:r w:rsidRPr="00C12835">
                <w:rPr>
                  <w:rStyle w:val="a5"/>
                  <w:lang w:val="uk-UA"/>
                </w:rPr>
                <w:t>/</w:t>
              </w:r>
              <w:r w:rsidRPr="00C12835">
                <w:rPr>
                  <w:rStyle w:val="a5"/>
                </w:rPr>
                <w:t>gajd</w:t>
              </w:r>
              <w:r w:rsidRPr="00C12835">
                <w:rPr>
                  <w:rStyle w:val="a5"/>
                  <w:lang w:val="uk-UA"/>
                </w:rPr>
                <w:t>-</w:t>
              </w:r>
              <w:r w:rsidRPr="00C12835">
                <w:rPr>
                  <w:rStyle w:val="a5"/>
                </w:rPr>
                <w:t>bezbar</w:t>
              </w:r>
              <w:r w:rsidRPr="00C12835">
                <w:rPr>
                  <w:rStyle w:val="a5"/>
                  <w:lang w:val="uk-UA"/>
                </w:rPr>
                <w:t>-</w:t>
              </w:r>
              <w:r w:rsidRPr="00C12835">
                <w:rPr>
                  <w:rStyle w:val="a5"/>
                </w:rPr>
                <w:t>yernyh</w:t>
              </w:r>
              <w:r w:rsidRPr="00C12835">
                <w:rPr>
                  <w:rStyle w:val="a5"/>
                  <w:lang w:val="uk-UA"/>
                </w:rPr>
                <w:t>-</w:t>
              </w:r>
              <w:r w:rsidRPr="00C12835">
                <w:rPr>
                  <w:rStyle w:val="a5"/>
                </w:rPr>
                <w:t>podij</w:t>
              </w:r>
            </w:hyperlink>
            <w:r w:rsidRPr="00C12835">
              <w:rPr>
                <w:lang w:val="uk-UA"/>
              </w:rPr>
              <w:t>;</w:t>
            </w:r>
          </w:p>
          <w:p w14:paraId="422792E4" w14:textId="77777777" w:rsidR="00E30D10" w:rsidRPr="00E30D10" w:rsidRDefault="009E1DD3" w:rsidP="00C00F8E">
            <w:pPr>
              <w:jc w:val="both"/>
              <w:rPr>
                <w:lang w:val="uk-UA"/>
              </w:rPr>
            </w:pPr>
            <w:hyperlink r:id="rId242" w:history="1">
              <w:r w:rsidRPr="00C12835">
                <w:rPr>
                  <w:rStyle w:val="a5"/>
                </w:rPr>
                <w:t>http</w:t>
              </w:r>
              <w:r w:rsidRPr="00C12835">
                <w:rPr>
                  <w:rStyle w:val="a5"/>
                  <w:lang w:val="uk-UA"/>
                </w:rPr>
                <w:t>://</w:t>
              </w:r>
              <w:r w:rsidRPr="00C12835">
                <w:rPr>
                  <w:rStyle w:val="a5"/>
                </w:rPr>
                <w:t>kor</w:t>
              </w:r>
              <w:r w:rsidRPr="00C12835">
                <w:rPr>
                  <w:rStyle w:val="a5"/>
                  <w:lang w:val="uk-UA"/>
                </w:rPr>
                <w:t>-</w:t>
              </w:r>
              <w:r w:rsidRPr="00C12835">
                <w:rPr>
                  <w:rStyle w:val="a5"/>
                </w:rPr>
                <w:t>rada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vaglivo</w:t>
              </w:r>
              <w:r w:rsidRPr="00C12835">
                <w:rPr>
                  <w:rStyle w:val="a5"/>
                  <w:lang w:val="uk-UA"/>
                </w:rPr>
                <w:t>/</w:t>
              </w:r>
              <w:r w:rsidRPr="00C12835">
                <w:rPr>
                  <w:rStyle w:val="a5"/>
                </w:rPr>
                <w:t>bezbar</w:t>
              </w:r>
              <w:r w:rsidRPr="00C12835">
                <w:rPr>
                  <w:rStyle w:val="a5"/>
                  <w:lang w:val="uk-UA"/>
                </w:rPr>
                <w:t>-</w:t>
              </w:r>
              <w:r w:rsidRPr="00C12835">
                <w:rPr>
                  <w:rStyle w:val="a5"/>
                </w:rPr>
                <w:t>yernist</w:t>
              </w:r>
              <w:r w:rsidRPr="00C12835">
                <w:rPr>
                  <w:rStyle w:val="a5"/>
                  <w:lang w:val="uk-UA"/>
                </w:rPr>
                <w:t>-</w:t>
              </w:r>
              <w:r w:rsidRPr="00C12835">
                <w:rPr>
                  <w:rStyle w:val="a5"/>
                </w:rPr>
                <w:t>tse</w:t>
              </w:r>
              <w:r w:rsidRPr="00C12835">
                <w:rPr>
                  <w:rStyle w:val="a5"/>
                  <w:lang w:val="uk-UA"/>
                </w:rPr>
                <w:t>-</w:t>
              </w:r>
              <w:r w:rsidRPr="00C12835">
                <w:rPr>
                  <w:rStyle w:val="a5"/>
                </w:rPr>
                <w:t>koly</w:t>
              </w:r>
              <w:r w:rsidRPr="00C12835">
                <w:rPr>
                  <w:rStyle w:val="a5"/>
                  <w:lang w:val="uk-UA"/>
                </w:rPr>
                <w:t>-</w:t>
              </w:r>
              <w:r w:rsidRPr="00C12835">
                <w:rPr>
                  <w:rStyle w:val="a5"/>
                </w:rPr>
                <w:t>mozhesh</w:t>
              </w:r>
              <w:r w:rsidRPr="00C12835">
                <w:rPr>
                  <w:rStyle w:val="a5"/>
                  <w:lang w:val="uk-UA"/>
                </w:rPr>
                <w:t>-2</w:t>
              </w:r>
            </w:hyperlink>
            <w:r w:rsidR="002C2DD4">
              <w:rPr>
                <w:lang w:val="uk-UA"/>
              </w:rPr>
              <w:t>.</w:t>
            </w:r>
          </w:p>
          <w:p w14:paraId="033AFD10" w14:textId="77777777" w:rsidR="009E1DD3" w:rsidRPr="00C12835" w:rsidRDefault="009E1DD3" w:rsidP="009E1DD3">
            <w:pPr>
              <w:jc w:val="both"/>
              <w:rPr>
                <w:lang w:val="uk-UA"/>
              </w:rPr>
            </w:pPr>
            <w:r w:rsidRPr="00C12835">
              <w:rPr>
                <w:lang w:val="uk-UA"/>
              </w:rPr>
              <w:t xml:space="preserve">Інформаційні матеріали в рамках проведення кампанії «Україна без бар’єрів» розміщуються на офіційному сайті Високопільської селищної військової адміністрації у розділі «Безбар'єрність» </w:t>
            </w:r>
            <w:hyperlink r:id="rId243"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bezbarernist</w:t>
              </w:r>
              <w:r w:rsidRPr="00C12835">
                <w:rPr>
                  <w:rStyle w:val="a5"/>
                  <w:lang w:val="uk-UA"/>
                </w:rPr>
                <w:t>-15-52-58-01-06-2025/?</w:t>
              </w:r>
              <w:r w:rsidRPr="00C12835">
                <w:rPr>
                  <w:rStyle w:val="a5"/>
                </w:rPr>
                <w:t>p</w:t>
              </w:r>
              <w:r w:rsidRPr="00C12835">
                <w:rPr>
                  <w:rStyle w:val="a5"/>
                  <w:lang w:val="uk-UA"/>
                </w:rPr>
                <w:t>=2</w:t>
              </w:r>
            </w:hyperlink>
          </w:p>
          <w:p w14:paraId="090B0630" w14:textId="77777777" w:rsidR="00E30D10" w:rsidRPr="002C2DD4" w:rsidRDefault="009E1DD3" w:rsidP="009E1DD3">
            <w:pPr>
              <w:jc w:val="both"/>
              <w:rPr>
                <w:lang w:val="uk-UA"/>
              </w:rPr>
            </w:pPr>
            <w:r w:rsidRPr="00C12835">
              <w:t>Перегляд матеріалів в Дія.Освіта</w:t>
            </w:r>
            <w:r w:rsidR="002C2DD4">
              <w:rPr>
                <w:lang w:val="uk-UA"/>
              </w:rPr>
              <w:t xml:space="preserve"> </w:t>
            </w:r>
            <w:r w:rsidRPr="00C12835">
              <w:t xml:space="preserve"> </w:t>
            </w:r>
            <w:hyperlink r:id="rId244" w:history="1">
              <w:r w:rsidRPr="00C12835">
                <w:rPr>
                  <w:rStyle w:val="a5"/>
                </w:rPr>
                <w:t>https://osvita.diia.gov.ua/courses/public-service-without-barriers</w:t>
              </w:r>
            </w:hyperlink>
            <w:r w:rsidR="002C2DD4">
              <w:rPr>
                <w:lang w:val="uk-UA"/>
              </w:rPr>
              <w:t>.</w:t>
            </w:r>
          </w:p>
          <w:p w14:paraId="06F91BD6" w14:textId="77777777" w:rsidR="009E1DD3" w:rsidRPr="00C12835" w:rsidRDefault="009E1DD3" w:rsidP="009E1DD3">
            <w:pPr>
              <w:jc w:val="both"/>
              <w:rPr>
                <w:lang w:val="uk-UA"/>
              </w:rPr>
            </w:pPr>
            <w:r w:rsidRPr="00C12835">
              <w:rPr>
                <w:lang w:val="uk-UA"/>
              </w:rPr>
              <w:t>На вебресурсах Новокаховської міської військової адміністрації розміщені матеріали щодо створення безбар’єрного доступу до об’єктів фізичного оточення:</w:t>
            </w:r>
          </w:p>
          <w:p w14:paraId="1DAD9449" w14:textId="77777777" w:rsidR="009E1DD3" w:rsidRPr="00C12835" w:rsidRDefault="009E1DD3" w:rsidP="009E1DD3">
            <w:pPr>
              <w:jc w:val="both"/>
            </w:pPr>
            <w:r w:rsidRPr="00C12835">
              <w:t>«Методичні рекомендації з питань формування безбар’єрного середовища для житлових і громадських будинків»:</w:t>
            </w:r>
          </w:p>
          <w:p w14:paraId="271E7DE7" w14:textId="77777777" w:rsidR="00E30D10" w:rsidRDefault="009E1DD3" w:rsidP="002C2DD4">
            <w:pPr>
              <w:jc w:val="both"/>
              <w:rPr>
                <w:lang w:val="uk-UA"/>
              </w:rPr>
            </w:pPr>
            <w:r w:rsidRPr="00C12835">
              <w:t> </w:t>
            </w:r>
            <w:hyperlink r:id="rId245" w:history="1">
              <w:r w:rsidRPr="00C12835">
                <w:rPr>
                  <w:rStyle w:val="a5"/>
                </w:rPr>
                <w:t>https://nk.gov.ua/2026/02/03/metodychni-rekomendatsii-z-pytan-formuvannia-bezbar-iernoho-seredovyshcha-dlia-zhytlovykh-i-hromadskykh-budynkiv/</w:t>
              </w:r>
            </w:hyperlink>
            <w:r w:rsidRPr="00C12835">
              <w:t>.</w:t>
            </w:r>
            <w:r w:rsidRPr="00E30D10">
              <w:t xml:space="preserve"> </w:t>
            </w:r>
            <w:hyperlink r:id="rId246" w:history="1">
              <w:r w:rsidRPr="00C12835">
                <w:rPr>
                  <w:rStyle w:val="a5"/>
                  <w:lang w:val="en-US"/>
                </w:rPr>
                <w:t>https</w:t>
              </w:r>
              <w:r w:rsidRPr="00E30D10">
                <w:rPr>
                  <w:rStyle w:val="a5"/>
                </w:rPr>
                <w:t>://</w:t>
              </w:r>
              <w:r w:rsidRPr="00C12835">
                <w:rPr>
                  <w:rStyle w:val="a5"/>
                  <w:lang w:val="en-US"/>
                </w:rPr>
                <w:t>www</w:t>
              </w:r>
              <w:r w:rsidRPr="00E30D10">
                <w:rPr>
                  <w:rStyle w:val="a5"/>
                </w:rPr>
                <w:t>.</w:t>
              </w:r>
              <w:r w:rsidRPr="00C12835">
                <w:rPr>
                  <w:rStyle w:val="a5"/>
                  <w:lang w:val="en-US"/>
                </w:rPr>
                <w:t>facebook</w:t>
              </w:r>
              <w:r w:rsidRPr="00E30D10">
                <w:rPr>
                  <w:rStyle w:val="a5"/>
                </w:rPr>
                <w:t>.</w:t>
              </w:r>
              <w:r w:rsidRPr="00C12835">
                <w:rPr>
                  <w:rStyle w:val="a5"/>
                  <w:lang w:val="en-US"/>
                </w:rPr>
                <w:t>com</w:t>
              </w:r>
              <w:r w:rsidRPr="00E30D10">
                <w:rPr>
                  <w:rStyle w:val="a5"/>
                </w:rPr>
                <w:t>/</w:t>
              </w:r>
              <w:r w:rsidRPr="00C12835">
                <w:rPr>
                  <w:rStyle w:val="a5"/>
                  <w:lang w:val="en-US"/>
                </w:rPr>
                <w:t>share</w:t>
              </w:r>
              <w:r w:rsidRPr="00E30D10">
                <w:rPr>
                  <w:rStyle w:val="a5"/>
                </w:rPr>
                <w:t>/</w:t>
              </w:r>
              <w:r w:rsidRPr="00C12835">
                <w:rPr>
                  <w:rStyle w:val="a5"/>
                  <w:lang w:val="en-US"/>
                </w:rPr>
                <w:t>p</w:t>
              </w:r>
              <w:r w:rsidRPr="00E30D10">
                <w:rPr>
                  <w:rStyle w:val="a5"/>
                </w:rPr>
                <w:t>/1</w:t>
              </w:r>
              <w:r w:rsidRPr="00C12835">
                <w:rPr>
                  <w:rStyle w:val="a5"/>
                  <w:lang w:val="en-US"/>
                </w:rPr>
                <w:t>DAsZ</w:t>
              </w:r>
              <w:r w:rsidRPr="00E30D10">
                <w:rPr>
                  <w:rStyle w:val="a5"/>
                </w:rPr>
                <w:t>2</w:t>
              </w:r>
              <w:r w:rsidRPr="00C12835">
                <w:rPr>
                  <w:rStyle w:val="a5"/>
                  <w:lang w:val="en-US"/>
                </w:rPr>
                <w:t>hdyZ</w:t>
              </w:r>
              <w:r w:rsidRPr="00E30D10">
                <w:rPr>
                  <w:rStyle w:val="a5"/>
                </w:rPr>
                <w:t>/</w:t>
              </w:r>
            </w:hyperlink>
            <w:r w:rsidRPr="00E30D10">
              <w:t>.</w:t>
            </w:r>
          </w:p>
          <w:p w14:paraId="57D0E181" w14:textId="77777777" w:rsidR="00E30D10" w:rsidRPr="00E30D10" w:rsidRDefault="009E1DD3" w:rsidP="002C2DD4">
            <w:pPr>
              <w:jc w:val="both"/>
              <w:rPr>
                <w:lang w:val="uk-UA"/>
              </w:rPr>
            </w:pPr>
            <w:hyperlink r:id="rId247" w:history="1">
              <w:r w:rsidRPr="00C12835">
                <w:rPr>
                  <w:rStyle w:val="a5"/>
                  <w:lang w:val="en-US"/>
                </w:rPr>
                <w:t>https</w:t>
              </w:r>
              <w:r w:rsidRPr="00E30D10">
                <w:rPr>
                  <w:rStyle w:val="a5"/>
                  <w:lang w:val="uk-UA"/>
                </w:rPr>
                <w:t>://</w:t>
              </w:r>
              <w:r w:rsidRPr="00C12835">
                <w:rPr>
                  <w:rStyle w:val="a5"/>
                  <w:lang w:val="en-US"/>
                </w:rPr>
                <w:t>whatsapp</w:t>
              </w:r>
              <w:r w:rsidRPr="00E30D10">
                <w:rPr>
                  <w:rStyle w:val="a5"/>
                  <w:lang w:val="uk-UA"/>
                </w:rPr>
                <w:t>.</w:t>
              </w:r>
              <w:r w:rsidRPr="00C12835">
                <w:rPr>
                  <w:rStyle w:val="a5"/>
                  <w:lang w:val="en-US"/>
                </w:rPr>
                <w:t>com</w:t>
              </w:r>
              <w:r w:rsidRPr="00E30D10">
                <w:rPr>
                  <w:rStyle w:val="a5"/>
                  <w:lang w:val="uk-UA"/>
                </w:rPr>
                <w:t>/</w:t>
              </w:r>
              <w:r w:rsidRPr="00C12835">
                <w:rPr>
                  <w:rStyle w:val="a5"/>
                  <w:lang w:val="en-US"/>
                </w:rPr>
                <w:t>channel</w:t>
              </w:r>
              <w:r w:rsidRPr="00E30D10">
                <w:rPr>
                  <w:rStyle w:val="a5"/>
                  <w:lang w:val="uk-UA"/>
                </w:rPr>
                <w:t>/0029</w:t>
              </w:r>
              <w:r w:rsidRPr="00C12835">
                <w:rPr>
                  <w:rStyle w:val="a5"/>
                  <w:lang w:val="en-US"/>
                </w:rPr>
                <w:t>VaZ</w:t>
              </w:r>
              <w:r w:rsidRPr="00E30D10">
                <w:rPr>
                  <w:rStyle w:val="a5"/>
                  <w:lang w:val="uk-UA"/>
                </w:rPr>
                <w:t>0</w:t>
              </w:r>
              <w:r w:rsidRPr="00C12835">
                <w:rPr>
                  <w:rStyle w:val="a5"/>
                  <w:lang w:val="en-US"/>
                </w:rPr>
                <w:t>Aox</w:t>
              </w:r>
              <w:r w:rsidRPr="00E30D10">
                <w:rPr>
                  <w:rStyle w:val="a5"/>
                  <w:lang w:val="uk-UA"/>
                </w:rPr>
                <w:t>3</w:t>
              </w:r>
              <w:r w:rsidRPr="00C12835">
                <w:rPr>
                  <w:rStyle w:val="a5"/>
                  <w:lang w:val="en-US"/>
                </w:rPr>
                <w:t>rZZevonhjF</w:t>
              </w:r>
              <w:r w:rsidRPr="00E30D10">
                <w:rPr>
                  <w:rStyle w:val="a5"/>
                  <w:lang w:val="uk-UA"/>
                </w:rPr>
                <w:t>2</w:t>
              </w:r>
              <w:r w:rsidRPr="00C12835">
                <w:rPr>
                  <w:rStyle w:val="a5"/>
                  <w:lang w:val="en-US"/>
                </w:rPr>
                <w:t>G</w:t>
              </w:r>
              <w:r w:rsidRPr="00E30D10">
                <w:rPr>
                  <w:rStyle w:val="a5"/>
                  <w:lang w:val="uk-UA"/>
                </w:rPr>
                <w:t>/1744</w:t>
              </w:r>
            </w:hyperlink>
            <w:r w:rsidR="002C2DD4">
              <w:rPr>
                <w:lang w:val="uk-UA"/>
              </w:rPr>
              <w:t>.</w:t>
            </w:r>
          </w:p>
          <w:p w14:paraId="036802DC" w14:textId="77777777" w:rsidR="00E30D10" w:rsidRPr="00E30D10" w:rsidRDefault="00E30D10" w:rsidP="00E30D10">
            <w:pPr>
              <w:jc w:val="both"/>
              <w:rPr>
                <w:lang w:val="uk-UA"/>
              </w:rPr>
            </w:pPr>
            <w:hyperlink r:id="rId248" w:history="1">
              <w:r w:rsidRPr="00EB2601">
                <w:rPr>
                  <w:rStyle w:val="a5"/>
                  <w:lang w:eastAsia="uk-UA"/>
                </w:rPr>
                <w:t>https</w:t>
              </w:r>
              <w:r w:rsidRPr="00EB2601">
                <w:rPr>
                  <w:rStyle w:val="a5"/>
                  <w:lang w:val="uk-UA" w:eastAsia="uk-UA"/>
                </w:rPr>
                <w:t>://</w:t>
              </w:r>
              <w:r w:rsidRPr="00EB2601">
                <w:rPr>
                  <w:rStyle w:val="a5"/>
                  <w:lang w:eastAsia="uk-UA"/>
                </w:rPr>
                <w:t>nk</w:t>
              </w:r>
              <w:r w:rsidRPr="00EB2601">
                <w:rPr>
                  <w:rStyle w:val="a5"/>
                  <w:lang w:val="uk-UA" w:eastAsia="uk-UA"/>
                </w:rPr>
                <w:t>.</w:t>
              </w:r>
              <w:r w:rsidRPr="00EB2601">
                <w:rPr>
                  <w:rStyle w:val="a5"/>
                  <w:lang w:eastAsia="uk-UA"/>
                </w:rPr>
                <w:t>gov</w:t>
              </w:r>
              <w:r w:rsidRPr="00EB2601">
                <w:rPr>
                  <w:rStyle w:val="a5"/>
                  <w:lang w:val="uk-UA" w:eastAsia="uk-UA"/>
                </w:rPr>
                <w:t>.</w:t>
              </w:r>
              <w:r w:rsidRPr="00EB2601">
                <w:rPr>
                  <w:rStyle w:val="a5"/>
                  <w:lang w:eastAsia="uk-UA"/>
                </w:rPr>
                <w:t>ua</w:t>
              </w:r>
              <w:r w:rsidRPr="00EB2601">
                <w:rPr>
                  <w:rStyle w:val="a5"/>
                  <w:lang w:val="uk-UA" w:eastAsia="uk-UA"/>
                </w:rPr>
                <w:t>/2026/07/31/</w:t>
              </w:r>
              <w:r w:rsidRPr="00EB2601">
                <w:rPr>
                  <w:rStyle w:val="a5"/>
                  <w:lang w:eastAsia="uk-UA"/>
                </w:rPr>
                <w:t>pidtrymka</w:t>
              </w:r>
              <w:r w:rsidRPr="00EB2601">
                <w:rPr>
                  <w:rStyle w:val="a5"/>
                  <w:lang w:val="uk-UA" w:eastAsia="uk-UA"/>
                </w:rPr>
                <w:t>-</w:t>
              </w:r>
              <w:r w:rsidRPr="00EB2601">
                <w:rPr>
                  <w:rStyle w:val="a5"/>
                  <w:lang w:eastAsia="uk-UA"/>
                </w:rPr>
                <w:t>rodyn</w:t>
              </w:r>
              <w:r w:rsidRPr="00EB2601">
                <w:rPr>
                  <w:rStyle w:val="a5"/>
                  <w:lang w:val="uk-UA" w:eastAsia="uk-UA"/>
                </w:rPr>
                <w:t>-</w:t>
              </w:r>
              <w:r w:rsidRPr="00EB2601">
                <w:rPr>
                  <w:rStyle w:val="a5"/>
                  <w:lang w:eastAsia="uk-UA"/>
                </w:rPr>
                <w:t>vijskovosluzhbovtsiv</w:t>
              </w:r>
              <w:r w:rsidRPr="00EB2601">
                <w:rPr>
                  <w:rStyle w:val="a5"/>
                  <w:lang w:val="uk-UA" w:eastAsia="uk-UA"/>
                </w:rPr>
                <w:t>-</w:t>
              </w:r>
              <w:r w:rsidRPr="00EB2601">
                <w:rPr>
                  <w:rStyle w:val="a5"/>
                  <w:lang w:eastAsia="uk-UA"/>
                </w:rPr>
                <w:t>iak</w:t>
              </w:r>
              <w:r w:rsidRPr="00EB2601">
                <w:rPr>
                  <w:rStyle w:val="a5"/>
                  <w:lang w:val="uk-UA" w:eastAsia="uk-UA"/>
                </w:rPr>
                <w:t>-</w:t>
              </w:r>
              <w:r w:rsidRPr="00EB2601">
                <w:rPr>
                  <w:rStyle w:val="a5"/>
                  <w:lang w:eastAsia="uk-UA"/>
                </w:rPr>
                <w:t>spilkuvatysia</w:t>
              </w:r>
              <w:r w:rsidRPr="00EB2601">
                <w:rPr>
                  <w:rStyle w:val="a5"/>
                  <w:lang w:val="uk-UA" w:eastAsia="uk-UA"/>
                </w:rPr>
                <w:t>-</w:t>
              </w:r>
              <w:r w:rsidRPr="00EB2601">
                <w:rPr>
                  <w:rStyle w:val="a5"/>
                  <w:lang w:eastAsia="uk-UA"/>
                </w:rPr>
                <w:t>korektno</w:t>
              </w:r>
              <w:r w:rsidRPr="00EB2601">
                <w:rPr>
                  <w:rStyle w:val="a5"/>
                  <w:lang w:val="uk-UA" w:eastAsia="uk-UA"/>
                </w:rPr>
                <w:t>/</w:t>
              </w:r>
            </w:hyperlink>
            <w:r>
              <w:rPr>
                <w:lang w:val="uk-UA"/>
              </w:rPr>
              <w:t xml:space="preserve"> .</w:t>
            </w:r>
          </w:p>
          <w:p w14:paraId="4842621A" w14:textId="77777777" w:rsidR="00E30D10" w:rsidRPr="00E30D10" w:rsidRDefault="00E30D10" w:rsidP="00E30D10">
            <w:pPr>
              <w:jc w:val="both"/>
              <w:rPr>
                <w:lang w:val="uk-UA"/>
              </w:rPr>
            </w:pPr>
            <w:r w:rsidRPr="00E30D10">
              <w:rPr>
                <w:lang w:val="uk-UA"/>
              </w:rPr>
              <w:t>У Борозенській ТГ і</w:t>
            </w:r>
            <w:r w:rsidRPr="00E30D10">
              <w:rPr>
                <w:rFonts w:eastAsia="Cambria"/>
                <w:color w:val="000000"/>
                <w:lang w:val="uk-UA"/>
              </w:rPr>
              <w:t>нформаційні матеріали в рамках проведення кампанії «Україна без бар’єрів» розміщуються на офіційному сайті Борозенської сільської військової адміністрації у розділі «Безбар'єрність» :</w:t>
            </w:r>
          </w:p>
          <w:p w14:paraId="35BA516B" w14:textId="77777777" w:rsidR="00E30D10" w:rsidRPr="00E30D10" w:rsidRDefault="00E30D10" w:rsidP="00E30D10">
            <w:pPr>
              <w:rPr>
                <w:rFonts w:eastAsia="Cambria"/>
                <w:lang w:val="uk-UA"/>
              </w:rPr>
            </w:pPr>
            <w:hyperlink r:id="rId249" w:history="1">
              <w:r w:rsidRPr="00E30D10">
                <w:rPr>
                  <w:rStyle w:val="a5"/>
                  <w:rFonts w:eastAsia="Cambria"/>
                </w:rPr>
                <w:t>https</w:t>
              </w:r>
              <w:r w:rsidRPr="00E30D10">
                <w:rPr>
                  <w:rStyle w:val="a5"/>
                  <w:rFonts w:eastAsia="Cambria"/>
                  <w:lang w:val="uk-UA"/>
                </w:rPr>
                <w:t>://</w:t>
              </w:r>
              <w:r w:rsidRPr="00E30D10">
                <w:rPr>
                  <w:rStyle w:val="a5"/>
                  <w:rFonts w:eastAsia="Cambria"/>
                </w:rPr>
                <w:t>borozenska</w:t>
              </w:r>
              <w:r w:rsidRPr="00E30D10">
                <w:rPr>
                  <w:rStyle w:val="a5"/>
                  <w:rFonts w:eastAsia="Cambria"/>
                  <w:lang w:val="uk-UA"/>
                </w:rPr>
                <w:t>-</w:t>
              </w:r>
              <w:r w:rsidRPr="00E30D10">
                <w:rPr>
                  <w:rStyle w:val="a5"/>
                  <w:rFonts w:eastAsia="Cambria"/>
                </w:rPr>
                <w:t>gromada</w:t>
              </w:r>
              <w:r w:rsidRPr="00E30D10">
                <w:rPr>
                  <w:rStyle w:val="a5"/>
                  <w:rFonts w:eastAsia="Cambria"/>
                  <w:lang w:val="uk-UA"/>
                </w:rPr>
                <w:t>.</w:t>
              </w:r>
              <w:r w:rsidRPr="00E30D10">
                <w:rPr>
                  <w:rStyle w:val="a5"/>
                  <w:rFonts w:eastAsia="Cambria"/>
                </w:rPr>
                <w:t>gov</w:t>
              </w:r>
              <w:r w:rsidRPr="00E30D10">
                <w:rPr>
                  <w:rStyle w:val="a5"/>
                  <w:rFonts w:eastAsia="Cambria"/>
                  <w:lang w:val="uk-UA"/>
                </w:rPr>
                <w:t>.</w:t>
              </w:r>
              <w:r w:rsidRPr="00E30D10">
                <w:rPr>
                  <w:rStyle w:val="a5"/>
                  <w:rFonts w:eastAsia="Cambria"/>
                </w:rPr>
                <w:t>ua</w:t>
              </w:r>
              <w:r w:rsidRPr="00E30D10">
                <w:rPr>
                  <w:rStyle w:val="a5"/>
                  <w:rFonts w:eastAsia="Cambria"/>
                  <w:lang w:val="uk-UA"/>
                </w:rPr>
                <w:t>/</w:t>
              </w:r>
              <w:r w:rsidRPr="00E30D10">
                <w:rPr>
                  <w:rStyle w:val="a5"/>
                  <w:rFonts w:eastAsia="Cambria"/>
                </w:rPr>
                <w:t>bezbar</w:t>
              </w:r>
              <w:r w:rsidRPr="00E30D10">
                <w:rPr>
                  <w:rStyle w:val="a5"/>
                  <w:rFonts w:eastAsia="Cambria"/>
                  <w:lang w:val="uk-UA"/>
                </w:rPr>
                <w:t>%</w:t>
              </w:r>
              <w:r w:rsidRPr="00E30D10">
                <w:rPr>
                  <w:rStyle w:val="a5"/>
                  <w:rFonts w:eastAsia="Cambria"/>
                </w:rPr>
                <w:t>E</w:t>
              </w:r>
              <w:r w:rsidRPr="00E30D10">
                <w:rPr>
                  <w:rStyle w:val="a5"/>
                  <w:rFonts w:eastAsia="Cambria"/>
                  <w:lang w:val="uk-UA"/>
                </w:rPr>
                <w:t>2%80%99</w:t>
              </w:r>
              <w:r w:rsidRPr="00E30D10">
                <w:rPr>
                  <w:rStyle w:val="a5"/>
                  <w:rFonts w:eastAsia="Cambria"/>
                </w:rPr>
                <w:t>ernost</w:t>
              </w:r>
              <w:r w:rsidRPr="00E30D10">
                <w:rPr>
                  <w:rStyle w:val="a5"/>
                  <w:rFonts w:eastAsia="Cambria"/>
                  <w:lang w:val="uk-UA"/>
                </w:rPr>
                <w:t>-14-04-21-04-04-2025/</w:t>
              </w:r>
            </w:hyperlink>
            <w:r w:rsidRPr="00E30D10">
              <w:rPr>
                <w:rFonts w:eastAsia="Cambria"/>
                <w:lang w:val="uk-UA"/>
              </w:rPr>
              <w:t xml:space="preserve"> </w:t>
            </w:r>
          </w:p>
          <w:p w14:paraId="47D244C5" w14:textId="77777777" w:rsidR="00E30D10" w:rsidRPr="00EB2601" w:rsidRDefault="00E30D10" w:rsidP="00E30D10">
            <w:pPr>
              <w:jc w:val="both"/>
              <w:rPr>
                <w:lang w:val="uk-UA"/>
              </w:rPr>
            </w:pPr>
            <w:r w:rsidRPr="00E30D10">
              <w:rPr>
                <w:rFonts w:eastAsia="Cambria"/>
              </w:rPr>
              <w:t xml:space="preserve">Перегляд матеріалів в Дія.Освіта </w:t>
            </w:r>
            <w:hyperlink r:id="rId250" w:history="1">
              <w:r w:rsidRPr="00E30D10">
                <w:rPr>
                  <w:rStyle w:val="a5"/>
                  <w:rFonts w:ascii="Cambria" w:eastAsia="Cambria" w:hAnsi="Cambria"/>
                </w:rPr>
                <w:t>https://osvita.diia.gov.ua/courses/public-service-without-barriers</w:t>
              </w:r>
            </w:hyperlink>
          </w:p>
          <w:p w14:paraId="68A51DAB" w14:textId="77777777" w:rsidR="00E30D10" w:rsidRDefault="00E30D10" w:rsidP="00E30D10">
            <w:pPr>
              <w:jc w:val="both"/>
              <w:rPr>
                <w:rFonts w:eastAsia="Cambria"/>
                <w:color w:val="000000"/>
                <w:lang w:val="uk-UA"/>
              </w:rPr>
            </w:pPr>
            <w:r>
              <w:rPr>
                <w:lang w:val="uk-UA"/>
              </w:rPr>
              <w:t>В Калинівській ТГ</w:t>
            </w:r>
            <w:r w:rsidR="001F3B49">
              <w:rPr>
                <w:lang w:val="uk-UA"/>
              </w:rPr>
              <w:t>фнформація щодо виконання захолів</w:t>
            </w:r>
            <w:r w:rsidR="001F3B49" w:rsidRPr="001F3B49">
              <w:rPr>
                <w:lang w:val="uk-UA"/>
              </w:rPr>
              <w:t xml:space="preserve"> інформаційно-просвітницької кампанії</w:t>
            </w:r>
            <w:r w:rsidR="001F3B49">
              <w:rPr>
                <w:lang w:val="uk-UA"/>
              </w:rPr>
              <w:t xml:space="preserve"> за посиланням: </w:t>
            </w:r>
            <w:hyperlink r:id="rId251" w:history="1">
              <w:r w:rsidR="001F3B49" w:rsidRPr="00A4026F">
                <w:rPr>
                  <w:rStyle w:val="a5"/>
                  <w:rFonts w:eastAsia="Cambria"/>
                </w:rPr>
                <w:t>https</w:t>
              </w:r>
              <w:r w:rsidR="001F3B49" w:rsidRPr="00A4026F">
                <w:rPr>
                  <w:rStyle w:val="a5"/>
                  <w:rFonts w:eastAsia="Cambria"/>
                  <w:lang w:val="uk-UA"/>
                </w:rPr>
                <w:t>://</w:t>
              </w:r>
              <w:r w:rsidR="001F3B49" w:rsidRPr="00A4026F">
                <w:rPr>
                  <w:rStyle w:val="a5"/>
                  <w:rFonts w:eastAsia="Cambria"/>
                </w:rPr>
                <w:t>kalynivske</w:t>
              </w:r>
              <w:r w:rsidR="001F3B49" w:rsidRPr="00A4026F">
                <w:rPr>
                  <w:rStyle w:val="a5"/>
                  <w:rFonts w:eastAsia="Cambria"/>
                  <w:lang w:val="uk-UA"/>
                </w:rPr>
                <w:t>-</w:t>
              </w:r>
              <w:r w:rsidR="001F3B49" w:rsidRPr="00A4026F">
                <w:rPr>
                  <w:rStyle w:val="a5"/>
                  <w:rFonts w:eastAsia="Cambria"/>
                </w:rPr>
                <w:t>gromada</w:t>
              </w:r>
              <w:r w:rsidR="001F3B49" w:rsidRPr="00A4026F">
                <w:rPr>
                  <w:rStyle w:val="a5"/>
                  <w:rFonts w:eastAsia="Cambria"/>
                  <w:lang w:val="uk-UA"/>
                </w:rPr>
                <w:t>.</w:t>
              </w:r>
              <w:r w:rsidR="001F3B49" w:rsidRPr="00A4026F">
                <w:rPr>
                  <w:rStyle w:val="a5"/>
                  <w:rFonts w:eastAsia="Cambria"/>
                </w:rPr>
                <w:t>gov</w:t>
              </w:r>
              <w:r w:rsidR="001F3B49" w:rsidRPr="00A4026F">
                <w:rPr>
                  <w:rStyle w:val="a5"/>
                  <w:rFonts w:eastAsia="Cambria"/>
                  <w:lang w:val="uk-UA"/>
                </w:rPr>
                <w:t>.</w:t>
              </w:r>
              <w:r w:rsidR="001F3B49" w:rsidRPr="00A4026F">
                <w:rPr>
                  <w:rStyle w:val="a5"/>
                  <w:rFonts w:eastAsia="Cambria"/>
                </w:rPr>
                <w:t>ua</w:t>
              </w:r>
              <w:r w:rsidR="001F3B49" w:rsidRPr="00A4026F">
                <w:rPr>
                  <w:rStyle w:val="a5"/>
                  <w:rFonts w:eastAsia="Cambria"/>
                  <w:lang w:val="uk-UA"/>
                </w:rPr>
                <w:t>/</w:t>
              </w:r>
              <w:r w:rsidR="001F3B49" w:rsidRPr="00A4026F">
                <w:rPr>
                  <w:rStyle w:val="a5"/>
                  <w:rFonts w:eastAsia="Cambria"/>
                </w:rPr>
                <w:t>news</w:t>
              </w:r>
              <w:r w:rsidR="001F3B49" w:rsidRPr="00A4026F">
                <w:rPr>
                  <w:rStyle w:val="a5"/>
                  <w:rFonts w:eastAsia="Cambria"/>
                  <w:lang w:val="uk-UA"/>
                </w:rPr>
                <w:t>/1779345933/</w:t>
              </w:r>
            </w:hyperlink>
          </w:p>
          <w:p w14:paraId="21701CBD" w14:textId="77777777" w:rsidR="00E30D10" w:rsidRPr="00E30D10" w:rsidRDefault="001F3B49" w:rsidP="002C2DD4">
            <w:pPr>
              <w:jc w:val="both"/>
              <w:rPr>
                <w:lang w:val="uk-UA"/>
              </w:rPr>
            </w:pPr>
            <w:r>
              <w:rPr>
                <w:rFonts w:eastAsia="Cambria"/>
                <w:color w:val="000000"/>
                <w:lang w:val="uk-UA"/>
              </w:rPr>
              <w:t>У Музиківській ТГ с</w:t>
            </w:r>
            <w:r w:rsidR="00E30D10" w:rsidRPr="00E30D10">
              <w:rPr>
                <w:color w:val="000000"/>
                <w:lang w:val="uk-UA"/>
              </w:rPr>
              <w:t xml:space="preserve">пеціалісти сільської ради приймають участь в навчаннях, семінарах та </w:t>
            </w:r>
            <w:r>
              <w:rPr>
                <w:color w:val="000000"/>
                <w:lang w:val="uk-UA"/>
              </w:rPr>
              <w:t>лекціях з питань безбар’єрності.</w:t>
            </w:r>
          </w:p>
        </w:tc>
      </w:tr>
      <w:tr w:rsidR="007D5899" w:rsidRPr="004E0E89" w14:paraId="38EF1FF8" w14:textId="77777777" w:rsidTr="002C2DD4">
        <w:tc>
          <w:tcPr>
            <w:tcW w:w="1951" w:type="dxa"/>
          </w:tcPr>
          <w:p w14:paraId="7B1EC868" w14:textId="77777777" w:rsidR="007D5899" w:rsidRPr="00C12835" w:rsidRDefault="007D5899" w:rsidP="007D5899">
            <w:pPr>
              <w:rPr>
                <w:lang w:val="uk-UA"/>
              </w:rPr>
            </w:pPr>
            <w:r w:rsidRPr="00C12835">
              <w:rPr>
                <w:lang w:val="uk-UA"/>
              </w:rPr>
              <w:lastRenderedPageBreak/>
              <w:t>8)</w:t>
            </w:r>
            <w:r w:rsidRPr="00C12835">
              <w:t xml:space="preserve"> </w:t>
            </w:r>
            <w:r w:rsidRPr="00C12835">
              <w:rPr>
                <w:lang w:val="uk-UA"/>
              </w:rPr>
              <w:t>Забезпечити проведення</w:t>
            </w:r>
          </w:p>
          <w:p w14:paraId="66FB4028" w14:textId="77777777" w:rsidR="007D5899" w:rsidRPr="00C12835" w:rsidRDefault="007D5899" w:rsidP="007D5899">
            <w:pPr>
              <w:rPr>
                <w:lang w:val="uk-UA"/>
              </w:rPr>
            </w:pPr>
            <w:r w:rsidRPr="00C12835">
              <w:rPr>
                <w:lang w:val="uk-UA"/>
              </w:rPr>
              <w:t>щорічного Національного</w:t>
            </w:r>
          </w:p>
          <w:p w14:paraId="4FD91A78" w14:textId="77777777" w:rsidR="007D5899" w:rsidRPr="00C12835" w:rsidRDefault="007D5899" w:rsidP="007D5899">
            <w:pPr>
              <w:rPr>
                <w:lang w:val="uk-UA"/>
              </w:rPr>
            </w:pPr>
            <w:r w:rsidRPr="00C12835">
              <w:rPr>
                <w:lang w:val="uk-UA"/>
              </w:rPr>
              <w:t>тижня безбарʼєрності</w:t>
            </w:r>
          </w:p>
        </w:tc>
        <w:tc>
          <w:tcPr>
            <w:tcW w:w="2126" w:type="dxa"/>
          </w:tcPr>
          <w:p w14:paraId="56D94290" w14:textId="77777777" w:rsidR="007D5899" w:rsidRPr="00C12835" w:rsidRDefault="007D5899" w:rsidP="007D5899">
            <w:r w:rsidRPr="00C12835">
              <w:t>Управління</w:t>
            </w:r>
          </w:p>
          <w:p w14:paraId="67DB6766" w14:textId="77777777" w:rsidR="007D5899" w:rsidRPr="00C12835" w:rsidRDefault="007D5899" w:rsidP="007D5899">
            <w:r w:rsidRPr="00C12835">
              <w:t>містобудування та</w:t>
            </w:r>
          </w:p>
          <w:p w14:paraId="671AB322" w14:textId="77777777" w:rsidR="007D5899" w:rsidRPr="00C12835" w:rsidRDefault="007D5899" w:rsidP="007D5899">
            <w:r w:rsidRPr="00C12835">
              <w:t>архітектури обласної</w:t>
            </w:r>
          </w:p>
          <w:p w14:paraId="0656FB98" w14:textId="77777777" w:rsidR="007D5899" w:rsidRPr="00C12835" w:rsidRDefault="007D5899" w:rsidP="007D5899">
            <w:r w:rsidRPr="00C12835">
              <w:t>державної</w:t>
            </w:r>
          </w:p>
          <w:p w14:paraId="51FE9A55" w14:textId="77777777" w:rsidR="007D5899" w:rsidRPr="00C12835" w:rsidRDefault="007D5899" w:rsidP="007D5899">
            <w:r w:rsidRPr="00C12835">
              <w:t>адміністрації,</w:t>
            </w:r>
          </w:p>
          <w:p w14:paraId="2F739DD9" w14:textId="77777777" w:rsidR="007D5899" w:rsidRPr="00C12835" w:rsidRDefault="007D5899" w:rsidP="007D5899">
            <w:r w:rsidRPr="00C12835">
              <w:t>управління</w:t>
            </w:r>
          </w:p>
          <w:p w14:paraId="017B680D" w14:textId="77777777" w:rsidR="007D5899" w:rsidRPr="00C12835" w:rsidRDefault="007D5899" w:rsidP="007D5899">
            <w:r w:rsidRPr="00C12835">
              <w:t>внутрішньої та</w:t>
            </w:r>
          </w:p>
          <w:p w14:paraId="76536282" w14:textId="77777777" w:rsidR="007D5899" w:rsidRPr="00C12835" w:rsidRDefault="007D5899" w:rsidP="007D5899">
            <w:r w:rsidRPr="00C12835">
              <w:t>інформаційної</w:t>
            </w:r>
          </w:p>
          <w:p w14:paraId="77F7005F" w14:textId="77777777" w:rsidR="007D5899" w:rsidRPr="00C12835" w:rsidRDefault="007D5899" w:rsidP="007D5899">
            <w:r w:rsidRPr="00C12835">
              <w:lastRenderedPageBreak/>
              <w:t>політики обласної</w:t>
            </w:r>
          </w:p>
          <w:p w14:paraId="59D63E83" w14:textId="77777777" w:rsidR="007D5899" w:rsidRPr="00C12835" w:rsidRDefault="007D5899" w:rsidP="007D5899">
            <w:r w:rsidRPr="00C12835">
              <w:t>державної адміністраці</w:t>
            </w:r>
          </w:p>
        </w:tc>
        <w:tc>
          <w:tcPr>
            <w:tcW w:w="1134" w:type="dxa"/>
          </w:tcPr>
          <w:p w14:paraId="0B290721" w14:textId="77777777" w:rsidR="007D5899" w:rsidRPr="00C12835" w:rsidRDefault="00000A9E" w:rsidP="003D6896">
            <w:pPr>
              <w:jc w:val="center"/>
              <w:rPr>
                <w:lang w:val="uk-UA"/>
              </w:rPr>
            </w:pPr>
            <w:r w:rsidRPr="00C12835">
              <w:rPr>
                <w:lang w:val="uk-UA"/>
              </w:rPr>
              <w:lastRenderedPageBreak/>
              <w:t>Червень</w:t>
            </w:r>
          </w:p>
          <w:p w14:paraId="400320CE" w14:textId="77777777" w:rsidR="00000A9E" w:rsidRPr="00C12835" w:rsidRDefault="00000A9E" w:rsidP="003D6896">
            <w:pPr>
              <w:jc w:val="center"/>
              <w:rPr>
                <w:lang w:val="uk-UA"/>
              </w:rPr>
            </w:pPr>
            <w:r w:rsidRPr="00C12835">
              <w:rPr>
                <w:lang w:val="uk-UA"/>
              </w:rPr>
              <w:t xml:space="preserve">2026 року </w:t>
            </w:r>
          </w:p>
        </w:tc>
        <w:tc>
          <w:tcPr>
            <w:tcW w:w="993" w:type="dxa"/>
          </w:tcPr>
          <w:p w14:paraId="530E51EE" w14:textId="77777777" w:rsidR="00000A9E" w:rsidRPr="00C12835" w:rsidRDefault="00000A9E" w:rsidP="00000A9E">
            <w:pPr>
              <w:jc w:val="center"/>
              <w:rPr>
                <w:lang w:val="uk-UA"/>
              </w:rPr>
            </w:pPr>
            <w:r w:rsidRPr="00C12835">
              <w:rPr>
                <w:lang w:val="uk-UA"/>
              </w:rPr>
              <w:t>Червень</w:t>
            </w:r>
          </w:p>
          <w:p w14:paraId="676A0228" w14:textId="77777777" w:rsidR="007D5899" w:rsidRPr="00C12835" w:rsidRDefault="00000A9E" w:rsidP="00000A9E">
            <w:r w:rsidRPr="00C12835">
              <w:rPr>
                <w:lang w:val="uk-UA"/>
              </w:rPr>
              <w:t>2026 року</w:t>
            </w:r>
          </w:p>
        </w:tc>
        <w:tc>
          <w:tcPr>
            <w:tcW w:w="1417" w:type="dxa"/>
          </w:tcPr>
          <w:p w14:paraId="68E1AB8B" w14:textId="77777777" w:rsidR="007D5899" w:rsidRPr="00C12835" w:rsidRDefault="00000A9E" w:rsidP="003D6896">
            <w:pPr>
              <w:rPr>
                <w:lang w:val="uk-UA"/>
              </w:rPr>
            </w:pPr>
            <w:r w:rsidRPr="00C12835">
              <w:rPr>
                <w:lang w:val="uk-UA"/>
              </w:rPr>
              <w:t>Виконано</w:t>
            </w:r>
          </w:p>
        </w:tc>
        <w:tc>
          <w:tcPr>
            <w:tcW w:w="7938" w:type="dxa"/>
          </w:tcPr>
          <w:p w14:paraId="347EECBB" w14:textId="77777777" w:rsidR="00FC15C1" w:rsidRPr="00C12835" w:rsidRDefault="00FC15C1" w:rsidP="00FC15C1">
            <w:pPr>
              <w:jc w:val="both"/>
              <w:rPr>
                <w:lang w:val="uk-UA"/>
              </w:rPr>
            </w:pPr>
            <w:r w:rsidRPr="00C12835">
              <w:t>Територіальні громади Херсонщини активно долучилися до</w:t>
            </w:r>
            <w:r w:rsidRPr="00C12835">
              <w:rPr>
                <w:lang w:val="uk-UA"/>
              </w:rPr>
              <w:t xml:space="preserve"> Національного тижня безбар’єрності</w:t>
            </w:r>
            <w:r w:rsidRPr="00C12835">
              <w:t>, який проходив з 25 до 31 травня</w:t>
            </w:r>
            <w:r w:rsidR="00384DA6">
              <w:rPr>
                <w:lang w:val="uk-UA"/>
              </w:rPr>
              <w:t xml:space="preserve"> 2026 року</w:t>
            </w:r>
            <w:r w:rsidRPr="00C12835">
              <w:t xml:space="preserve">. У фокусі цьогорічної кампанії, що пройшла під гаслом «Безбар'єрність </w:t>
            </w:r>
            <w:r w:rsidR="00B27DEB" w:rsidRPr="00C12835">
              <w:rPr>
                <w:lang w:val="uk-UA"/>
              </w:rPr>
              <w:t>-</w:t>
            </w:r>
            <w:r w:rsidRPr="00C12835">
              <w:t xml:space="preserve"> це коли можеш», було формування доступного середовища та людиноцентрична комунікація в умовах війни.</w:t>
            </w:r>
            <w:r w:rsidRPr="00C12835">
              <w:rPr>
                <w:lang w:val="uk-UA"/>
              </w:rPr>
              <w:t xml:space="preserve"> У межах цього тижня організовано «години безбар’єрності», а також низку інформаційно-просвітницьких заходів (форуми, тренінги, вебінари тощо) щодо створення безбар’єрного простору. </w:t>
            </w:r>
            <w:r w:rsidRPr="00C12835">
              <w:t xml:space="preserve">Зокрема, проведено навчання для державних службовців і посадових осіб місцевого самоврядування, а також навчальні програми, курси та тренінги для надавачів </w:t>
            </w:r>
            <w:r w:rsidRPr="00C12835">
              <w:lastRenderedPageBreak/>
              <w:t xml:space="preserve">послуг. Особливу увагу приділили правилам толерантного спілкування, використанню чутливої мови, принципам людиноцентричності та навичкам взаємодії. Усі заходи висвітлено на офіційних вебресурсах і сторінках у соціальних мережах Херсонської обласної державної (військової) адміністрації, військових адміністрацій територіальних громад, а також профільних установ та закладів області. </w:t>
            </w:r>
          </w:p>
          <w:p w14:paraId="044C97BB" w14:textId="77777777" w:rsidR="00EE1F87" w:rsidRPr="00C12835" w:rsidRDefault="00784497" w:rsidP="00FC15C1">
            <w:pPr>
              <w:jc w:val="both"/>
              <w:rPr>
                <w:lang w:val="uk-UA"/>
              </w:rPr>
            </w:pPr>
            <w:r w:rsidRPr="00C12835">
              <w:rPr>
                <w:rFonts w:eastAsia="Cambria"/>
                <w:lang w:val="uk-UA"/>
              </w:rPr>
              <w:t>У</w:t>
            </w:r>
            <w:r w:rsidR="00EE1F87" w:rsidRPr="00C12835">
              <w:rPr>
                <w:rFonts w:eastAsia="Cambria"/>
                <w:lang w:val="uk-UA"/>
              </w:rPr>
              <w:t xml:space="preserve"> рамках Національного тижня</w:t>
            </w:r>
            <w:r w:rsidRPr="00C12835">
              <w:rPr>
                <w:rFonts w:eastAsia="Cambria"/>
                <w:lang w:val="uk-UA"/>
              </w:rPr>
              <w:t xml:space="preserve"> </w:t>
            </w:r>
            <w:r w:rsidR="00EE1F87" w:rsidRPr="00C12835">
              <w:rPr>
                <w:rFonts w:eastAsia="Cambria"/>
                <w:lang w:val="uk-UA"/>
              </w:rPr>
              <w:t>безбар’єрності Департаментом</w:t>
            </w:r>
            <w:r w:rsidRPr="00C12835">
              <w:rPr>
                <w:rFonts w:eastAsia="Cambria"/>
                <w:lang w:val="uk-UA"/>
              </w:rPr>
              <w:t xml:space="preserve"> </w:t>
            </w:r>
            <w:r w:rsidRPr="00C12835">
              <w:rPr>
                <w:lang w:val="uk-UA"/>
              </w:rPr>
              <w:t xml:space="preserve">реалізації гуманітарної політики обласної державної адміністрації </w:t>
            </w:r>
            <w:r w:rsidR="00EE1F87" w:rsidRPr="00C12835">
              <w:rPr>
                <w:rFonts w:eastAsia="Cambria"/>
                <w:lang w:val="uk-UA"/>
              </w:rPr>
              <w:t>та обласними</w:t>
            </w:r>
            <w:r w:rsidRPr="00C12835">
              <w:rPr>
                <w:rFonts w:eastAsia="Cambria"/>
                <w:lang w:val="uk-UA"/>
              </w:rPr>
              <w:t xml:space="preserve"> </w:t>
            </w:r>
            <w:r w:rsidR="00EE1F87" w:rsidRPr="00C12835">
              <w:rPr>
                <w:rFonts w:eastAsia="Cambria"/>
                <w:lang w:val="uk-UA"/>
              </w:rPr>
              <w:t>закладами культури проведено 19 інформаційно-просвітницьких, освітніх та культурно-мистецьких</w:t>
            </w:r>
            <w:r w:rsidRPr="00C12835">
              <w:rPr>
                <w:rFonts w:eastAsia="Cambria"/>
                <w:lang w:val="uk-UA"/>
              </w:rPr>
              <w:t xml:space="preserve"> </w:t>
            </w:r>
            <w:r w:rsidR="00EE1F87" w:rsidRPr="00C12835">
              <w:rPr>
                <w:rFonts w:eastAsia="Cambria"/>
                <w:lang w:val="uk-UA"/>
              </w:rPr>
              <w:t>заходів, які сприяли підвищенню обізнаності</w:t>
            </w:r>
            <w:r w:rsidRPr="00C12835">
              <w:rPr>
                <w:rFonts w:eastAsia="Cambria"/>
                <w:lang w:val="uk-UA"/>
              </w:rPr>
              <w:t xml:space="preserve"> </w:t>
            </w:r>
            <w:r w:rsidR="00EE1F87" w:rsidRPr="00C12835">
              <w:rPr>
                <w:rFonts w:eastAsia="Cambria"/>
                <w:lang w:val="uk-UA"/>
              </w:rPr>
              <w:t>населення щодо принципів безбар’єрності,</w:t>
            </w:r>
            <w:r w:rsidRPr="00C12835">
              <w:rPr>
                <w:rFonts w:eastAsia="Cambria"/>
                <w:lang w:val="uk-UA"/>
              </w:rPr>
              <w:t xml:space="preserve"> </w:t>
            </w:r>
            <w:r w:rsidR="00EE1F87" w:rsidRPr="00C12835">
              <w:rPr>
                <w:rFonts w:eastAsia="Cambria"/>
                <w:lang w:val="uk-UA"/>
              </w:rPr>
              <w:t>формуванню культури поваги до людської</w:t>
            </w:r>
            <w:r w:rsidRPr="00C12835">
              <w:rPr>
                <w:rFonts w:eastAsia="Cambria"/>
                <w:lang w:val="uk-UA"/>
              </w:rPr>
              <w:t xml:space="preserve"> </w:t>
            </w:r>
            <w:r w:rsidR="00EE1F87" w:rsidRPr="00C12835">
              <w:rPr>
                <w:rFonts w:eastAsia="Cambria"/>
                <w:lang w:val="uk-UA"/>
              </w:rPr>
              <w:t>гідності, розвитку інклюзивного мислення та</w:t>
            </w:r>
            <w:r w:rsidRPr="00C12835">
              <w:rPr>
                <w:rFonts w:eastAsia="Cambria"/>
                <w:lang w:val="uk-UA"/>
              </w:rPr>
              <w:t xml:space="preserve"> </w:t>
            </w:r>
            <w:r w:rsidR="00EE1F87" w:rsidRPr="00C12835">
              <w:rPr>
                <w:rFonts w:eastAsia="Cambria"/>
                <w:lang w:val="uk-UA"/>
              </w:rPr>
              <w:t>популяризації цінностей рівності й доступності</w:t>
            </w:r>
            <w:r w:rsidRPr="00C12835">
              <w:rPr>
                <w:rFonts w:eastAsia="Cambria"/>
                <w:lang w:val="uk-UA"/>
              </w:rPr>
              <w:t xml:space="preserve">. </w:t>
            </w:r>
            <w:r w:rsidR="00EE1F87" w:rsidRPr="00C12835">
              <w:rPr>
                <w:rFonts w:eastAsia="Cambria"/>
                <w:lang w:val="uk-UA"/>
              </w:rPr>
              <w:t>Зазначеними заходами охоплено 566 осіб</w:t>
            </w:r>
            <w:r w:rsidRPr="00C12835">
              <w:rPr>
                <w:rFonts w:eastAsia="Cambria"/>
                <w:lang w:val="uk-UA"/>
              </w:rPr>
              <w:t>.</w:t>
            </w:r>
          </w:p>
          <w:p w14:paraId="09659397" w14:textId="77777777" w:rsidR="00FC15C1" w:rsidRPr="00C12835" w:rsidRDefault="000C4175" w:rsidP="000C4175">
            <w:pPr>
              <w:jc w:val="both"/>
              <w:rPr>
                <w:lang w:val="uk-UA" w:eastAsia="uk-UA"/>
              </w:rPr>
            </w:pPr>
            <w:r w:rsidRPr="00C12835">
              <w:rPr>
                <w:lang w:val="uk-UA" w:eastAsia="uk-UA"/>
              </w:rPr>
              <w:t>В Херсонській міській територіальній громаді оприлюднено інформацію щодо проведених заходів</w:t>
            </w:r>
            <w:r w:rsidRPr="00C12835">
              <w:rPr>
                <w:rFonts w:eastAsia="Cambria"/>
                <w:color w:val="000000"/>
                <w:lang w:val="uk-UA"/>
              </w:rPr>
              <w:t xml:space="preserve"> на офіційній сторінці у мережі </w:t>
            </w:r>
            <w:r w:rsidRPr="00C12835">
              <w:rPr>
                <w:rFonts w:eastAsia="Cambria"/>
                <w:color w:val="000000"/>
                <w:lang w:val="en-US"/>
              </w:rPr>
              <w:t>Facebook</w:t>
            </w:r>
            <w:r w:rsidRPr="00C12835">
              <w:rPr>
                <w:lang w:val="uk-UA" w:eastAsia="uk-UA"/>
              </w:rPr>
              <w:t>:</w:t>
            </w:r>
          </w:p>
          <w:p w14:paraId="18DBB33E" w14:textId="77777777" w:rsidR="00095707" w:rsidRPr="00C12835" w:rsidRDefault="00095707" w:rsidP="00095707">
            <w:pPr>
              <w:spacing w:line="228" w:lineRule="auto"/>
              <w:rPr>
                <w:color w:val="2D2C37"/>
                <w:shd w:val="clear" w:color="auto" w:fill="FFFFFF"/>
                <w:lang w:val="uk-UA"/>
              </w:rPr>
            </w:pPr>
            <w:hyperlink r:id="rId252" w:tgtFrame="_blank" w:history="1">
              <w:r w:rsidRPr="00C12835">
                <w:rPr>
                  <w:color w:val="0000FF"/>
                  <w:u w:val="single"/>
                  <w:shd w:val="clear" w:color="auto" w:fill="FFFFFF"/>
                </w:rPr>
                <w:t>https</w:t>
              </w:r>
              <w:r w:rsidRPr="00C12835">
                <w:rPr>
                  <w:color w:val="0000FF"/>
                  <w:u w:val="single"/>
                  <w:shd w:val="clear" w:color="auto" w:fill="FFFFFF"/>
                  <w:lang w:val="uk-UA"/>
                </w:rPr>
                <w:t>://</w:t>
              </w:r>
              <w:r w:rsidRPr="00C12835">
                <w:rPr>
                  <w:color w:val="0000FF"/>
                  <w:u w:val="single"/>
                  <w:shd w:val="clear" w:color="auto" w:fill="FFFFFF"/>
                </w:rPr>
                <w:t>www</w:t>
              </w:r>
              <w:r w:rsidRPr="00C12835">
                <w:rPr>
                  <w:color w:val="0000FF"/>
                  <w:u w:val="single"/>
                  <w:shd w:val="clear" w:color="auto" w:fill="FFFFFF"/>
                  <w:lang w:val="uk-UA"/>
                </w:rPr>
                <w:t>.</w:t>
              </w:r>
              <w:r w:rsidRPr="00C12835">
                <w:rPr>
                  <w:color w:val="0000FF"/>
                  <w:u w:val="single"/>
                  <w:shd w:val="clear" w:color="auto" w:fill="FFFFFF"/>
                </w:rPr>
                <w:t>facebook</w:t>
              </w:r>
              <w:r w:rsidRPr="00C12835">
                <w:rPr>
                  <w:color w:val="0000FF"/>
                  <w:u w:val="single"/>
                  <w:shd w:val="clear" w:color="auto" w:fill="FFFFFF"/>
                  <w:lang w:val="uk-UA"/>
                </w:rPr>
                <w:t>.</w:t>
              </w:r>
              <w:r w:rsidRPr="00C12835">
                <w:rPr>
                  <w:color w:val="0000FF"/>
                  <w:u w:val="single"/>
                  <w:shd w:val="clear" w:color="auto" w:fill="FFFFFF"/>
                </w:rPr>
                <w:t>com</w:t>
              </w:r>
              <w:r w:rsidRPr="00C12835">
                <w:rPr>
                  <w:color w:val="0000FF"/>
                  <w:u w:val="single"/>
                  <w:shd w:val="clear" w:color="auto" w:fill="FFFFFF"/>
                  <w:lang w:val="uk-UA"/>
                </w:rPr>
                <w:t>/</w:t>
              </w:r>
              <w:r w:rsidRPr="00C12835">
                <w:rPr>
                  <w:color w:val="0000FF"/>
                  <w:u w:val="single"/>
                  <w:shd w:val="clear" w:color="auto" w:fill="FFFFFF"/>
                </w:rPr>
                <w:t>share</w:t>
              </w:r>
              <w:r w:rsidRPr="00C12835">
                <w:rPr>
                  <w:color w:val="0000FF"/>
                  <w:u w:val="single"/>
                  <w:shd w:val="clear" w:color="auto" w:fill="FFFFFF"/>
                  <w:lang w:val="uk-UA"/>
                </w:rPr>
                <w:t>/</w:t>
              </w:r>
              <w:r w:rsidRPr="00C12835">
                <w:rPr>
                  <w:color w:val="0000FF"/>
                  <w:u w:val="single"/>
                  <w:shd w:val="clear" w:color="auto" w:fill="FFFFFF"/>
                </w:rPr>
                <w:t>p</w:t>
              </w:r>
              <w:r w:rsidRPr="00C12835">
                <w:rPr>
                  <w:color w:val="0000FF"/>
                  <w:u w:val="single"/>
                  <w:shd w:val="clear" w:color="auto" w:fill="FFFFFF"/>
                  <w:lang w:val="uk-UA"/>
                </w:rPr>
                <w:t>/1</w:t>
              </w:r>
              <w:r w:rsidRPr="00C12835">
                <w:rPr>
                  <w:color w:val="0000FF"/>
                  <w:u w:val="single"/>
                  <w:shd w:val="clear" w:color="auto" w:fill="FFFFFF"/>
                </w:rPr>
                <w:t>BbeC</w:t>
              </w:r>
              <w:r w:rsidRPr="00C12835">
                <w:rPr>
                  <w:color w:val="0000FF"/>
                  <w:u w:val="single"/>
                  <w:shd w:val="clear" w:color="auto" w:fill="FFFFFF"/>
                  <w:lang w:val="uk-UA"/>
                </w:rPr>
                <w:t>9</w:t>
              </w:r>
              <w:r w:rsidRPr="00C12835">
                <w:rPr>
                  <w:color w:val="0000FF"/>
                  <w:u w:val="single"/>
                  <w:shd w:val="clear" w:color="auto" w:fill="FFFFFF"/>
                </w:rPr>
                <w:t>VEf</w:t>
              </w:r>
              <w:r w:rsidRPr="00C12835">
                <w:rPr>
                  <w:color w:val="0000FF"/>
                  <w:u w:val="single"/>
                  <w:shd w:val="clear" w:color="auto" w:fill="FFFFFF"/>
                  <w:lang w:val="uk-UA"/>
                </w:rPr>
                <w:t>1/</w:t>
              </w:r>
            </w:hyperlink>
            <w:r w:rsidRPr="00C12835">
              <w:rPr>
                <w:color w:val="2D2C37"/>
                <w:shd w:val="clear" w:color="auto" w:fill="FFFFFF"/>
              </w:rPr>
              <w:t> </w:t>
            </w:r>
          </w:p>
          <w:p w14:paraId="3F780B85" w14:textId="77777777" w:rsidR="00095707" w:rsidRPr="00C12835" w:rsidRDefault="00095707" w:rsidP="00095707">
            <w:pPr>
              <w:spacing w:line="228" w:lineRule="auto"/>
              <w:rPr>
                <w:color w:val="0000FF"/>
                <w:u w:val="single"/>
                <w:shd w:val="clear" w:color="auto" w:fill="FFFFFF"/>
              </w:rPr>
            </w:pPr>
            <w:r w:rsidRPr="00C12835">
              <w:rPr>
                <w:color w:val="2D2C37"/>
                <w:shd w:val="clear" w:color="auto" w:fill="FFFFFF"/>
                <w:lang w:eastAsia="en-US"/>
              </w:rPr>
              <w:t> </w:t>
            </w:r>
            <w:hyperlink r:id="rId253" w:tgtFrame="_blank" w:history="1">
              <w:r w:rsidRPr="00C12835">
                <w:rPr>
                  <w:color w:val="0000FF"/>
                  <w:u w:val="single"/>
                  <w:shd w:val="clear" w:color="auto" w:fill="FFFFFF"/>
                  <w:lang w:eastAsia="uk-UA"/>
                </w:rPr>
                <w:t>https://www.facebook.com/share/p/1H47NCTr5q/?mibextid=wwXIfr</w:t>
              </w:r>
            </w:hyperlink>
          </w:p>
          <w:p w14:paraId="7B5EB76B" w14:textId="77777777" w:rsidR="00095707" w:rsidRPr="00C12835" w:rsidRDefault="00095707" w:rsidP="00095707">
            <w:pPr>
              <w:spacing w:line="228" w:lineRule="auto"/>
              <w:rPr>
                <w:color w:val="0000FF"/>
                <w:u w:val="single"/>
                <w:shd w:val="clear" w:color="auto" w:fill="FFFFFF"/>
              </w:rPr>
            </w:pPr>
            <w:hyperlink r:id="rId254" w:tgtFrame="_blank" w:history="1">
              <w:r w:rsidRPr="00C12835">
                <w:rPr>
                  <w:color w:val="0000FF"/>
                  <w:u w:val="single"/>
                  <w:shd w:val="clear" w:color="auto" w:fill="FFFFFF"/>
                  <w:lang w:eastAsia="uk-UA"/>
                </w:rPr>
                <w:t>https://www.facebook.com/share/p/14fURGwKFCz/?mibextid=wwXIfr</w:t>
              </w:r>
            </w:hyperlink>
          </w:p>
          <w:p w14:paraId="7BAF765C" w14:textId="77777777" w:rsidR="00095707" w:rsidRPr="00C12835" w:rsidRDefault="00095707" w:rsidP="00095707">
            <w:pPr>
              <w:spacing w:line="228" w:lineRule="auto"/>
              <w:rPr>
                <w:color w:val="0000FF"/>
                <w:u w:val="single"/>
                <w:shd w:val="clear" w:color="auto" w:fill="FFFFFF"/>
              </w:rPr>
            </w:pPr>
            <w:hyperlink r:id="rId255" w:tgtFrame="_blank" w:history="1">
              <w:r w:rsidRPr="00C12835">
                <w:rPr>
                  <w:color w:val="0000FF"/>
                  <w:u w:val="single"/>
                  <w:shd w:val="clear" w:color="auto" w:fill="FFFFFF"/>
                  <w:lang w:eastAsia="uk-UA"/>
                </w:rPr>
                <w:t>https://www.facebook.com/share/p/1Ds3mxhU7G/</w:t>
              </w:r>
            </w:hyperlink>
          </w:p>
          <w:p w14:paraId="155C963E" w14:textId="77777777" w:rsidR="00095707" w:rsidRPr="00C12835" w:rsidRDefault="00095707" w:rsidP="00095707">
            <w:pPr>
              <w:spacing w:line="228" w:lineRule="auto"/>
              <w:rPr>
                <w:color w:val="0000FF"/>
                <w:u w:val="single"/>
                <w:shd w:val="clear" w:color="auto" w:fill="FFFFFF"/>
              </w:rPr>
            </w:pPr>
            <w:hyperlink r:id="rId256" w:tgtFrame="_blank" w:history="1">
              <w:r w:rsidRPr="00C12835">
                <w:rPr>
                  <w:color w:val="0000FF"/>
                  <w:u w:val="single"/>
                  <w:shd w:val="clear" w:color="auto" w:fill="FFFFFF"/>
                  <w:lang w:eastAsia="uk-UA"/>
                </w:rPr>
                <w:t>https://www.facebook.com/share/p/18QDPBFpSk/?mibextid=wwXIfr</w:t>
              </w:r>
            </w:hyperlink>
          </w:p>
          <w:p w14:paraId="1BFC94E1" w14:textId="77777777" w:rsidR="00095707" w:rsidRPr="00C12835" w:rsidRDefault="00095707" w:rsidP="00095707">
            <w:pPr>
              <w:spacing w:line="228" w:lineRule="auto"/>
              <w:rPr>
                <w:color w:val="0000FF"/>
                <w:u w:val="single"/>
                <w:shd w:val="clear" w:color="auto" w:fill="FFFFFF"/>
                <w:lang w:eastAsia="uk-UA"/>
              </w:rPr>
            </w:pPr>
            <w:hyperlink r:id="rId257" w:tgtFrame="_blank" w:history="1">
              <w:r w:rsidRPr="00C12835">
                <w:rPr>
                  <w:color w:val="0000FF"/>
                  <w:u w:val="single"/>
                  <w:shd w:val="clear" w:color="auto" w:fill="FFFFFF"/>
                  <w:lang w:eastAsia="uk-UA"/>
                </w:rPr>
                <w:t>https://www.facebook.com/share/p/18auscJsM7/</w:t>
              </w:r>
            </w:hyperlink>
          </w:p>
          <w:p w14:paraId="43E832BC" w14:textId="77777777" w:rsidR="00095707" w:rsidRPr="00C12835" w:rsidRDefault="00095707" w:rsidP="00095707">
            <w:hyperlink r:id="rId258" w:tgtFrame="_blank" w:history="1">
              <w:r w:rsidRPr="00C12835">
                <w:rPr>
                  <w:color w:val="0000FF"/>
                  <w:u w:val="single"/>
                  <w:shd w:val="clear" w:color="auto" w:fill="FFFFFF"/>
                </w:rPr>
                <w:t>https://www.facebook.com/share/p/1EDfsSUGzM/?mibextid=wwXIfr</w:t>
              </w:r>
            </w:hyperlink>
          </w:p>
          <w:p w14:paraId="3DEF3C93" w14:textId="77777777" w:rsidR="00095707" w:rsidRPr="00C12835" w:rsidRDefault="00095707" w:rsidP="00095707">
            <w:pPr>
              <w:rPr>
                <w:color w:val="0000FF"/>
                <w:u w:val="single"/>
                <w:shd w:val="clear" w:color="auto" w:fill="FFFFFF"/>
              </w:rPr>
            </w:pPr>
            <w:hyperlink r:id="rId259" w:tgtFrame="_blank" w:history="1">
              <w:r w:rsidRPr="00C12835">
                <w:rPr>
                  <w:color w:val="0000FF"/>
                  <w:u w:val="single"/>
                  <w:shd w:val="clear" w:color="auto" w:fill="FFFFFF"/>
                  <w:lang w:eastAsia="uk-UA"/>
                </w:rPr>
                <w:t>https://www.facebook.com/share/18vxBGtbTH/?mibextid=wwXIfr</w:t>
              </w:r>
            </w:hyperlink>
          </w:p>
          <w:p w14:paraId="1DF3AAEC" w14:textId="77777777" w:rsidR="00095707" w:rsidRPr="00C12835" w:rsidRDefault="00095707" w:rsidP="00095707">
            <w:pPr>
              <w:rPr>
                <w:color w:val="0000FF"/>
                <w:u w:val="single"/>
                <w:shd w:val="clear" w:color="auto" w:fill="FFFFFF"/>
              </w:rPr>
            </w:pPr>
            <w:hyperlink r:id="rId260" w:tgtFrame="_blank" w:history="1">
              <w:r w:rsidRPr="00C12835">
                <w:rPr>
                  <w:color w:val="0000FF"/>
                  <w:u w:val="single"/>
                  <w:shd w:val="clear" w:color="auto" w:fill="FFFFFF"/>
                  <w:lang w:eastAsia="uk-UA"/>
                </w:rPr>
                <w:t>https://www.facebook.com/share/p/1Cu8JcmEmD/?mibextid=wwXIfr</w:t>
              </w:r>
            </w:hyperlink>
          </w:p>
          <w:p w14:paraId="27F0D935" w14:textId="77777777" w:rsidR="00095707" w:rsidRPr="00C12835" w:rsidRDefault="00095707" w:rsidP="00095707">
            <w:pPr>
              <w:rPr>
                <w:color w:val="0000FF"/>
                <w:u w:val="single"/>
                <w:shd w:val="clear" w:color="auto" w:fill="FFFFFF"/>
              </w:rPr>
            </w:pPr>
            <w:hyperlink r:id="rId261" w:tgtFrame="_blank" w:history="1">
              <w:r w:rsidRPr="00C12835">
                <w:rPr>
                  <w:color w:val="0000FF"/>
                  <w:u w:val="single"/>
                  <w:shd w:val="clear" w:color="auto" w:fill="FFFFFF"/>
                  <w:lang w:eastAsia="uk-UA"/>
                </w:rPr>
                <w:t>https://www.facebook.com/share/1CeqEzPiun/?mibextid=wwXIfr</w:t>
              </w:r>
            </w:hyperlink>
          </w:p>
          <w:p w14:paraId="5DC985F1" w14:textId="77777777" w:rsidR="00095707" w:rsidRPr="00C12835" w:rsidRDefault="00095707" w:rsidP="00095707">
            <w:pPr>
              <w:rPr>
                <w:color w:val="0000FF"/>
                <w:u w:val="single"/>
                <w:shd w:val="clear" w:color="auto" w:fill="FFFFFF"/>
              </w:rPr>
            </w:pPr>
            <w:hyperlink r:id="rId262" w:tgtFrame="_blank" w:history="1">
              <w:r w:rsidRPr="00C12835">
                <w:rPr>
                  <w:color w:val="0000FF"/>
                  <w:u w:val="single"/>
                  <w:shd w:val="clear" w:color="auto" w:fill="FFFFFF"/>
                  <w:lang w:eastAsia="uk-UA"/>
                </w:rPr>
                <w:t>https://www.facebook.com/share/p/1D5ga4Ktvy/?mibextid=wwXIfr</w:t>
              </w:r>
            </w:hyperlink>
          </w:p>
          <w:p w14:paraId="17245787" w14:textId="77777777" w:rsidR="007D5899" w:rsidRPr="00C12835" w:rsidRDefault="00095707" w:rsidP="00095707">
            <w:pPr>
              <w:jc w:val="both"/>
              <w:rPr>
                <w:lang w:val="uk-UA"/>
              </w:rPr>
            </w:pPr>
            <w:hyperlink r:id="rId263" w:tgtFrame="_blank" w:history="1">
              <w:r w:rsidRPr="00C12835">
                <w:rPr>
                  <w:color w:val="0000FF"/>
                  <w:u w:val="single"/>
                  <w:shd w:val="clear" w:color="auto" w:fill="FFFFFF"/>
                  <w:lang w:eastAsia="uk-UA"/>
                </w:rPr>
                <w:t>https://www.facebook.com/share/p/18nBtQmHGf/?mibextid=wwXIfr</w:t>
              </w:r>
            </w:hyperlink>
          </w:p>
          <w:p w14:paraId="683E9BE0" w14:textId="77777777" w:rsidR="00095707" w:rsidRPr="00C12835" w:rsidRDefault="000C4175" w:rsidP="00095707">
            <w:pPr>
              <w:jc w:val="both"/>
              <w:rPr>
                <w:lang w:val="uk-UA" w:eastAsia="uk-UA"/>
              </w:rPr>
            </w:pPr>
            <w:r w:rsidRPr="00C12835">
              <w:rPr>
                <w:lang w:val="uk-UA"/>
              </w:rPr>
              <w:t xml:space="preserve">В </w:t>
            </w:r>
            <w:r w:rsidR="00086038" w:rsidRPr="00C12835">
              <w:rPr>
                <w:lang w:val="uk-UA"/>
              </w:rPr>
              <w:t>територіальних громадах</w:t>
            </w:r>
            <w:r w:rsidRPr="00C12835">
              <w:rPr>
                <w:lang w:val="uk-UA" w:eastAsia="uk-UA"/>
              </w:rPr>
              <w:t xml:space="preserve"> оприлюднено інформацію щодо проведених заходів:</w:t>
            </w:r>
          </w:p>
          <w:p w14:paraId="44EEC54E" w14:textId="77777777" w:rsidR="000C4175" w:rsidRPr="00C12835" w:rsidRDefault="000C4175" w:rsidP="000C4175">
            <w:pPr>
              <w:pStyle w:val="LO-normal"/>
              <w:rPr>
                <w:rFonts w:cs="Times New Roman"/>
                <w:sz w:val="20"/>
                <w:szCs w:val="20"/>
              </w:rPr>
            </w:pPr>
            <w:hyperlink r:id="rId264">
              <w:r w:rsidRPr="00C12835">
                <w:rPr>
                  <w:rFonts w:cs="Times New Roman"/>
                  <w:color w:val="1155CC"/>
                  <w:sz w:val="20"/>
                  <w:szCs w:val="20"/>
                  <w:u w:val="single"/>
                </w:rPr>
                <w:t>https://daryivska-gromada.gov.ua/news/1779963922/</w:t>
              </w:r>
            </w:hyperlink>
          </w:p>
          <w:p w14:paraId="17140E84" w14:textId="77777777" w:rsidR="006B7592" w:rsidRPr="00C12835" w:rsidRDefault="006B7592" w:rsidP="00095707">
            <w:pPr>
              <w:jc w:val="both"/>
              <w:rPr>
                <w:lang w:val="uk-UA"/>
              </w:rPr>
            </w:pPr>
            <w:hyperlink r:id="rId265">
              <w:r w:rsidRPr="00C12835">
                <w:rPr>
                  <w:color w:val="1155CC"/>
                  <w:u w:val="single"/>
                </w:rPr>
                <w:t>https</w:t>
              </w:r>
              <w:r w:rsidRPr="00C12835">
                <w:rPr>
                  <w:color w:val="1155CC"/>
                  <w:u w:val="single"/>
                  <w:lang w:val="uk-UA"/>
                </w:rPr>
                <w:t>://</w:t>
              </w:r>
              <w:r w:rsidRPr="00C12835">
                <w:rPr>
                  <w:color w:val="1155CC"/>
                  <w:u w:val="single"/>
                </w:rPr>
                <w:t>daryivska</w:t>
              </w:r>
              <w:r w:rsidRPr="00C12835">
                <w:rPr>
                  <w:color w:val="1155CC"/>
                  <w:u w:val="single"/>
                  <w:lang w:val="uk-UA"/>
                </w:rPr>
                <w:t>-</w:t>
              </w:r>
              <w:r w:rsidRPr="00C12835">
                <w:rPr>
                  <w:color w:val="1155CC"/>
                  <w:u w:val="single"/>
                </w:rPr>
                <w:t>gromada</w:t>
              </w:r>
              <w:r w:rsidRPr="00C12835">
                <w:rPr>
                  <w:color w:val="1155CC"/>
                  <w:u w:val="single"/>
                  <w:lang w:val="uk-UA"/>
                </w:rPr>
                <w:t>.</w:t>
              </w:r>
              <w:r w:rsidRPr="00C12835">
                <w:rPr>
                  <w:color w:val="1155CC"/>
                  <w:u w:val="single"/>
                </w:rPr>
                <w:t>gov</w:t>
              </w:r>
              <w:r w:rsidRPr="00C12835">
                <w:rPr>
                  <w:color w:val="1155CC"/>
                  <w:u w:val="single"/>
                  <w:lang w:val="uk-UA"/>
                </w:rPr>
                <w:t>.</w:t>
              </w:r>
              <w:r w:rsidRPr="00C12835">
                <w:rPr>
                  <w:color w:val="1155CC"/>
                  <w:u w:val="single"/>
                </w:rPr>
                <w:t>ua</w:t>
              </w:r>
              <w:r w:rsidRPr="00C12835">
                <w:rPr>
                  <w:color w:val="1155CC"/>
                  <w:u w:val="single"/>
                  <w:lang w:val="uk-UA"/>
                </w:rPr>
                <w:t>/</w:t>
              </w:r>
              <w:r w:rsidRPr="00C12835">
                <w:rPr>
                  <w:color w:val="1155CC"/>
                  <w:u w:val="single"/>
                </w:rPr>
                <w:t>news</w:t>
              </w:r>
              <w:r w:rsidRPr="00C12835">
                <w:rPr>
                  <w:color w:val="1155CC"/>
                  <w:u w:val="single"/>
                  <w:lang w:val="uk-UA"/>
                </w:rPr>
                <w:t>/1780491540/</w:t>
              </w:r>
            </w:hyperlink>
          </w:p>
          <w:p w14:paraId="777D94DF" w14:textId="77777777" w:rsidR="00086038" w:rsidRPr="00C12835" w:rsidRDefault="00EC1FD6" w:rsidP="00086038">
            <w:pPr>
              <w:jc w:val="both"/>
              <w:rPr>
                <w:color w:val="FF0000"/>
                <w:lang w:val="uk-UA" w:eastAsia="uk-UA"/>
              </w:rPr>
            </w:pPr>
            <w:hyperlink r:id="rId266">
              <w:r w:rsidRPr="00C12835">
                <w:rPr>
                  <w:color w:val="1155CC"/>
                  <w:u w:val="single"/>
                </w:rPr>
                <w:t>https</w:t>
              </w:r>
              <w:r w:rsidRPr="00C12835">
                <w:rPr>
                  <w:color w:val="1155CC"/>
                  <w:u w:val="single"/>
                  <w:lang w:val="uk-UA"/>
                </w:rPr>
                <w:t>://</w:t>
              </w:r>
              <w:r w:rsidRPr="00C12835">
                <w:rPr>
                  <w:color w:val="1155CC"/>
                  <w:u w:val="single"/>
                </w:rPr>
                <w:t>www</w:t>
              </w:r>
              <w:r w:rsidRPr="00C12835">
                <w:rPr>
                  <w:color w:val="1155CC"/>
                  <w:u w:val="single"/>
                  <w:lang w:val="uk-UA"/>
                </w:rPr>
                <w:t>.</w:t>
              </w:r>
              <w:r w:rsidRPr="00C12835">
                <w:rPr>
                  <w:color w:val="1155CC"/>
                  <w:u w:val="single"/>
                </w:rPr>
                <w:t>facebook</w:t>
              </w:r>
              <w:r w:rsidRPr="00C12835">
                <w:rPr>
                  <w:color w:val="1155CC"/>
                  <w:u w:val="single"/>
                  <w:lang w:val="uk-UA"/>
                </w:rPr>
                <w:t>.</w:t>
              </w:r>
              <w:r w:rsidRPr="00C12835">
                <w:rPr>
                  <w:color w:val="1155CC"/>
                  <w:u w:val="single"/>
                </w:rPr>
                <w:t>com</w:t>
              </w:r>
              <w:r w:rsidRPr="00C12835">
                <w:rPr>
                  <w:color w:val="1155CC"/>
                  <w:u w:val="single"/>
                  <w:lang w:val="uk-UA"/>
                </w:rPr>
                <w:t>/</w:t>
              </w:r>
              <w:r w:rsidRPr="00C12835">
                <w:rPr>
                  <w:color w:val="1155CC"/>
                  <w:u w:val="single"/>
                </w:rPr>
                <w:t>share</w:t>
              </w:r>
              <w:r w:rsidRPr="00C12835">
                <w:rPr>
                  <w:color w:val="1155CC"/>
                  <w:u w:val="single"/>
                  <w:lang w:val="uk-UA"/>
                </w:rPr>
                <w:t>/</w:t>
              </w:r>
              <w:r w:rsidRPr="00C12835">
                <w:rPr>
                  <w:color w:val="1155CC"/>
                  <w:u w:val="single"/>
                </w:rPr>
                <w:t>p</w:t>
              </w:r>
              <w:r w:rsidRPr="00C12835">
                <w:rPr>
                  <w:color w:val="1155CC"/>
                  <w:u w:val="single"/>
                  <w:lang w:val="uk-UA"/>
                </w:rPr>
                <w:t>/1</w:t>
              </w:r>
              <w:r w:rsidRPr="00C12835">
                <w:rPr>
                  <w:color w:val="1155CC"/>
                  <w:u w:val="single"/>
                </w:rPr>
                <w:t>D</w:t>
              </w:r>
              <w:r w:rsidRPr="00C12835">
                <w:rPr>
                  <w:color w:val="1155CC"/>
                  <w:u w:val="single"/>
                  <w:lang w:val="uk-UA"/>
                </w:rPr>
                <w:t>91</w:t>
              </w:r>
              <w:r w:rsidRPr="00C12835">
                <w:rPr>
                  <w:color w:val="1155CC"/>
                  <w:u w:val="single"/>
                </w:rPr>
                <w:t>r</w:t>
              </w:r>
              <w:r w:rsidRPr="00C12835">
                <w:rPr>
                  <w:color w:val="1155CC"/>
                  <w:u w:val="single"/>
                  <w:lang w:val="uk-UA"/>
                </w:rPr>
                <w:t>5</w:t>
              </w:r>
              <w:r w:rsidRPr="00C12835">
                <w:rPr>
                  <w:color w:val="1155CC"/>
                  <w:u w:val="single"/>
                </w:rPr>
                <w:t>nDWx</w:t>
              </w:r>
              <w:r w:rsidRPr="00C12835">
                <w:rPr>
                  <w:color w:val="1155CC"/>
                  <w:u w:val="single"/>
                  <w:lang w:val="uk-UA"/>
                </w:rPr>
                <w:t>/</w:t>
              </w:r>
            </w:hyperlink>
            <w:r w:rsidRPr="00C12835">
              <w:rPr>
                <w:lang w:val="uk-UA"/>
              </w:rPr>
              <w:t xml:space="preserve"> </w:t>
            </w:r>
            <w:hyperlink r:id="rId267">
              <w:r w:rsidRPr="00C12835">
                <w:rPr>
                  <w:color w:val="1155CC"/>
                  <w:u w:val="single"/>
                </w:rPr>
                <w:t>https</w:t>
              </w:r>
              <w:r w:rsidRPr="00C12835">
                <w:rPr>
                  <w:color w:val="1155CC"/>
                  <w:u w:val="single"/>
                  <w:lang w:val="uk-UA"/>
                </w:rPr>
                <w:t>://</w:t>
              </w:r>
              <w:r w:rsidRPr="00C12835">
                <w:rPr>
                  <w:color w:val="1155CC"/>
                  <w:u w:val="single"/>
                </w:rPr>
                <w:t>www</w:t>
              </w:r>
              <w:r w:rsidRPr="00C12835">
                <w:rPr>
                  <w:color w:val="1155CC"/>
                  <w:u w:val="single"/>
                  <w:lang w:val="uk-UA"/>
                </w:rPr>
                <w:t>.</w:t>
              </w:r>
              <w:r w:rsidRPr="00C12835">
                <w:rPr>
                  <w:color w:val="1155CC"/>
                  <w:u w:val="single"/>
                </w:rPr>
                <w:t>facebook</w:t>
              </w:r>
              <w:r w:rsidRPr="00C12835">
                <w:rPr>
                  <w:color w:val="1155CC"/>
                  <w:u w:val="single"/>
                  <w:lang w:val="uk-UA"/>
                </w:rPr>
                <w:t>.</w:t>
              </w:r>
              <w:r w:rsidRPr="00C12835">
                <w:rPr>
                  <w:color w:val="1155CC"/>
                  <w:u w:val="single"/>
                </w:rPr>
                <w:t>com</w:t>
              </w:r>
              <w:r w:rsidRPr="00C12835">
                <w:rPr>
                  <w:color w:val="1155CC"/>
                  <w:u w:val="single"/>
                  <w:lang w:val="uk-UA"/>
                </w:rPr>
                <w:t>/</w:t>
              </w:r>
              <w:r w:rsidRPr="00C12835">
                <w:rPr>
                  <w:color w:val="1155CC"/>
                  <w:u w:val="single"/>
                </w:rPr>
                <w:t>groups</w:t>
              </w:r>
              <w:r w:rsidRPr="00C12835">
                <w:rPr>
                  <w:color w:val="1155CC"/>
                  <w:u w:val="single"/>
                  <w:lang w:val="uk-UA"/>
                </w:rPr>
                <w:t>/1246806040697268/?</w:t>
              </w:r>
              <w:r w:rsidRPr="00C12835">
                <w:rPr>
                  <w:color w:val="1155CC"/>
                  <w:u w:val="single"/>
                </w:rPr>
                <w:t>ref</w:t>
              </w:r>
              <w:r w:rsidRPr="00C12835">
                <w:rPr>
                  <w:color w:val="1155CC"/>
                  <w:u w:val="single"/>
                  <w:lang w:val="uk-UA"/>
                </w:rPr>
                <w:t>=</w:t>
              </w:r>
              <w:r w:rsidRPr="00C12835">
                <w:rPr>
                  <w:color w:val="1155CC"/>
                  <w:u w:val="single"/>
                </w:rPr>
                <w:t>share</w:t>
              </w:r>
            </w:hyperlink>
          </w:p>
          <w:p w14:paraId="27C534B0" w14:textId="77777777" w:rsidR="00E069F4" w:rsidRPr="00C12835" w:rsidRDefault="00E069F4" w:rsidP="00E069F4">
            <w:pPr>
              <w:spacing w:line="100" w:lineRule="atLeast"/>
              <w:rPr>
                <w:lang w:val="uk-UA"/>
              </w:rPr>
            </w:pPr>
            <w:hyperlink r:id="rId268" w:history="1">
              <w:r w:rsidRPr="00C12835">
                <w:rPr>
                  <w:rStyle w:val="a5"/>
                </w:rPr>
                <w:t>https</w:t>
              </w:r>
              <w:r w:rsidRPr="00C12835">
                <w:rPr>
                  <w:rStyle w:val="a5"/>
                  <w:lang w:val="uk-UA"/>
                </w:rPr>
                <w:t>://</w:t>
              </w:r>
              <w:r w:rsidRPr="00C12835">
                <w:rPr>
                  <w:rStyle w:val="a5"/>
                </w:rPr>
                <w:t>stanislavskaotg</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/1779710252/</w:t>
              </w:r>
            </w:hyperlink>
          </w:p>
          <w:p w14:paraId="5382F936" w14:textId="77777777" w:rsidR="00E069F4" w:rsidRPr="00C12835" w:rsidRDefault="00E069F4" w:rsidP="00E069F4">
            <w:pPr>
              <w:jc w:val="both"/>
              <w:rPr>
                <w:highlight w:val="yellow"/>
                <w:lang w:val="uk-UA"/>
              </w:rPr>
            </w:pPr>
            <w:hyperlink r:id="rId269"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share</w:t>
              </w:r>
              <w:r w:rsidRPr="00C12835">
                <w:rPr>
                  <w:rStyle w:val="a5"/>
                  <w:lang w:val="uk-UA"/>
                </w:rPr>
                <w:t>/</w:t>
              </w:r>
              <w:r w:rsidRPr="00C12835">
                <w:rPr>
                  <w:rStyle w:val="a5"/>
                </w:rPr>
                <w:t>p</w:t>
              </w:r>
              <w:r w:rsidRPr="00C12835">
                <w:rPr>
                  <w:rStyle w:val="a5"/>
                  <w:lang w:val="uk-UA"/>
                </w:rPr>
                <w:t>/18</w:t>
              </w:r>
              <w:r w:rsidRPr="00C12835">
                <w:rPr>
                  <w:rStyle w:val="a5"/>
                </w:rPr>
                <w:t>WkhfCyfU</w:t>
              </w:r>
              <w:r w:rsidRPr="00C12835">
                <w:rPr>
                  <w:rStyle w:val="a5"/>
                  <w:lang w:val="uk-UA"/>
                </w:rPr>
                <w:t>/</w:t>
              </w:r>
            </w:hyperlink>
          </w:p>
          <w:p w14:paraId="629F6C13" w14:textId="77777777" w:rsidR="00093285" w:rsidRPr="00C12835" w:rsidRDefault="004E0E89" w:rsidP="00086038">
            <w:pPr>
              <w:jc w:val="both"/>
              <w:rPr>
                <w:lang w:val="uk-UA"/>
              </w:rPr>
            </w:pPr>
            <w:hyperlink r:id="rId270" w:history="1">
              <w:r w:rsidRPr="00C12835">
                <w:rPr>
                  <w:rStyle w:val="a5"/>
                  <w:shd w:val="clear" w:color="auto" w:fill="FFFFFF"/>
                </w:rPr>
                <w:t>https</w:t>
              </w:r>
              <w:r w:rsidRPr="00C12835">
                <w:rPr>
                  <w:rStyle w:val="a5"/>
                  <w:shd w:val="clear" w:color="auto" w:fill="FFFFFF"/>
                  <w:lang w:val="uk-UA"/>
                </w:rPr>
                <w:t>://</w:t>
              </w:r>
              <w:r w:rsidRPr="00C12835">
                <w:rPr>
                  <w:rStyle w:val="a5"/>
                  <w:shd w:val="clear" w:color="auto" w:fill="FFFFFF"/>
                </w:rPr>
                <w:t>nvoron</w:t>
              </w:r>
              <w:r w:rsidRPr="00C12835">
                <w:rPr>
                  <w:rStyle w:val="a5"/>
                  <w:shd w:val="clear" w:color="auto" w:fill="FFFFFF"/>
                  <w:lang w:val="uk-UA"/>
                </w:rPr>
                <w:t>.</w:t>
              </w:r>
              <w:r w:rsidRPr="00C12835">
                <w:rPr>
                  <w:rStyle w:val="a5"/>
                  <w:shd w:val="clear" w:color="auto" w:fill="FFFFFF"/>
                </w:rPr>
                <w:t>gov</w:t>
              </w:r>
              <w:r w:rsidRPr="00C12835">
                <w:rPr>
                  <w:rStyle w:val="a5"/>
                  <w:shd w:val="clear" w:color="auto" w:fill="FFFFFF"/>
                  <w:lang w:val="uk-UA"/>
                </w:rPr>
                <w:t>.</w:t>
              </w:r>
              <w:r w:rsidRPr="00C12835">
                <w:rPr>
                  <w:rStyle w:val="a5"/>
                  <w:shd w:val="clear" w:color="auto" w:fill="FFFFFF"/>
                </w:rPr>
                <w:t>ua</w:t>
              </w:r>
              <w:r w:rsidRPr="00C12835">
                <w:rPr>
                  <w:rStyle w:val="a5"/>
                  <w:shd w:val="clear" w:color="auto" w:fill="FFFFFF"/>
                  <w:lang w:val="uk-UA"/>
                </w:rPr>
                <w:t>/</w:t>
              </w:r>
              <w:r w:rsidRPr="00C12835">
                <w:rPr>
                  <w:rStyle w:val="a5"/>
                  <w:shd w:val="clear" w:color="auto" w:fill="FFFFFF"/>
                </w:rPr>
                <w:t>news</w:t>
              </w:r>
              <w:r w:rsidRPr="00C12835">
                <w:rPr>
                  <w:rStyle w:val="a5"/>
                  <w:shd w:val="clear" w:color="auto" w:fill="FFFFFF"/>
                  <w:lang w:val="uk-UA"/>
                </w:rPr>
                <w:t>/1780320195/</w:t>
              </w:r>
            </w:hyperlink>
          </w:p>
          <w:p w14:paraId="1901FE7B" w14:textId="77777777" w:rsidR="00093285" w:rsidRPr="00C12835" w:rsidRDefault="00093285" w:rsidP="00093285">
            <w:pPr>
              <w:pStyle w:val="af0"/>
              <w:jc w:val="both"/>
              <w:rPr>
                <w:rStyle w:val="a5"/>
                <w:rFonts w:ascii="Times New Roman" w:hAnsi="Times New Roman"/>
                <w:sz w:val="20"/>
              </w:rPr>
            </w:pPr>
            <w:hyperlink r:id="rId271" w:history="1">
              <w:r w:rsidRPr="00C12835">
                <w:rPr>
                  <w:rStyle w:val="a5"/>
                  <w:rFonts w:ascii="Times New Roman" w:hAnsi="Times New Roman"/>
                  <w:sz w:val="20"/>
                </w:rPr>
                <w:t>https://www.facebook.com/share/p/1E1VQgRJKy/?mibextid=wwXIfr</w:t>
              </w:r>
            </w:hyperlink>
          </w:p>
          <w:p w14:paraId="7C8C6589" w14:textId="77777777" w:rsidR="00093285" w:rsidRPr="00C12835" w:rsidRDefault="00093285" w:rsidP="00F24949">
            <w:pPr>
              <w:pStyle w:val="af0"/>
              <w:jc w:val="both"/>
              <w:rPr>
                <w:rFonts w:ascii="Times New Roman" w:hAnsi="Times New Roman"/>
                <w:sz w:val="20"/>
              </w:rPr>
            </w:pPr>
            <w:hyperlink r:id="rId272" w:history="1">
              <w:r w:rsidRPr="00C12835">
                <w:rPr>
                  <w:rStyle w:val="a5"/>
                  <w:rFonts w:ascii="Times New Roman" w:hAnsi="Times New Roman"/>
                  <w:sz w:val="20"/>
                </w:rPr>
                <w:t>https://www.facebook.com/zosh3nk/posts/pfbid0YEGRwec6LbEfHygtt9iNAEaSuGP1q9WW6ygwskVQtowDvVTQDirz28rzZHrk965Hl</w:t>
              </w:r>
            </w:hyperlink>
            <w:r w:rsidR="00064E6E" w:rsidRPr="00C12835">
              <w:rPr>
                <w:rFonts w:ascii="Times New Roman" w:hAnsi="Times New Roman"/>
                <w:sz w:val="20"/>
              </w:rPr>
              <w:t>.</w:t>
            </w:r>
          </w:p>
          <w:p w14:paraId="31202318" w14:textId="77777777" w:rsidR="00064E6E" w:rsidRPr="00C12835" w:rsidRDefault="00064E6E" w:rsidP="00F24949">
            <w:pPr>
              <w:pStyle w:val="af0"/>
              <w:jc w:val="both"/>
              <w:rPr>
                <w:rFonts w:ascii="Times New Roman" w:hAnsi="Times New Roman"/>
                <w:color w:val="000000"/>
                <w:sz w:val="20"/>
              </w:rPr>
            </w:pPr>
            <w:r w:rsidRPr="00C12835">
              <w:rPr>
                <w:rFonts w:ascii="Times New Roman" w:hAnsi="Times New Roman"/>
                <w:color w:val="000000"/>
                <w:sz w:val="20"/>
              </w:rPr>
              <w:t>Тягинська сільська рада долучилася до проведення Національного тижня безбар’єрності у 2026 році та забезпечила проведення заходів та висвітлення у мережі інтернет.</w:t>
            </w:r>
          </w:p>
        </w:tc>
      </w:tr>
      <w:tr w:rsidR="003E1C4F" w:rsidRPr="00AF2AD6" w14:paraId="06137153" w14:textId="77777777" w:rsidTr="002C2DD4">
        <w:tc>
          <w:tcPr>
            <w:tcW w:w="1951" w:type="dxa"/>
          </w:tcPr>
          <w:p w14:paraId="48AA352D" w14:textId="77777777" w:rsidR="003E1C4F" w:rsidRPr="00C12835" w:rsidRDefault="003E1C4F" w:rsidP="003D6896">
            <w:pPr>
              <w:rPr>
                <w:lang w:val="uk-UA"/>
              </w:rPr>
            </w:pPr>
            <w:r w:rsidRPr="00C12835">
              <w:rPr>
                <w:lang w:val="uk-UA"/>
              </w:rPr>
              <w:lastRenderedPageBreak/>
              <w:t xml:space="preserve">9) </w:t>
            </w:r>
            <w:r w:rsidR="003D6896" w:rsidRPr="00C12835">
              <w:rPr>
                <w:lang w:val="uk-UA"/>
              </w:rPr>
              <w:t>Р</w:t>
            </w:r>
            <w:r w:rsidRPr="00C12835">
              <w:rPr>
                <w:lang w:val="uk-UA"/>
              </w:rPr>
              <w:t xml:space="preserve">озробити комунікаційний план, відповідно до якого визначити тематику, строки, спікерів, шляхи </w:t>
            </w:r>
            <w:r w:rsidRPr="00C12835">
              <w:rPr>
                <w:lang w:val="uk-UA"/>
              </w:rPr>
              <w:lastRenderedPageBreak/>
              <w:t>поширення інформації та подати його до Міністерства культури та стратегічних комунікацій України для погодження з Експертною радою з комунікацій безбар’єрності</w:t>
            </w:r>
          </w:p>
        </w:tc>
        <w:tc>
          <w:tcPr>
            <w:tcW w:w="2126" w:type="dxa"/>
          </w:tcPr>
          <w:p w14:paraId="44C6CF25" w14:textId="77777777" w:rsidR="003E1C4F" w:rsidRPr="00C12835" w:rsidRDefault="003E1C4F" w:rsidP="003D6896">
            <w:pPr>
              <w:rPr>
                <w:lang w:val="uk-UA"/>
              </w:rPr>
            </w:pPr>
            <w:r w:rsidRPr="00C12835">
              <w:rPr>
                <w:lang w:val="uk-UA"/>
              </w:rPr>
              <w:lastRenderedPageBreak/>
              <w:t>Управління внутрішньої та інформаційної політики обласної державної адміністрації</w:t>
            </w:r>
          </w:p>
        </w:tc>
        <w:tc>
          <w:tcPr>
            <w:tcW w:w="1134" w:type="dxa"/>
          </w:tcPr>
          <w:p w14:paraId="1A05A971" w14:textId="77777777" w:rsidR="00D437B0" w:rsidRPr="00C02CF2" w:rsidRDefault="00D437B0" w:rsidP="003D6896">
            <w:pPr>
              <w:jc w:val="center"/>
            </w:pPr>
            <w:r w:rsidRPr="00C02CF2">
              <w:t>Березень</w:t>
            </w:r>
          </w:p>
          <w:p w14:paraId="66421636" w14:textId="77777777" w:rsidR="003E1C4F" w:rsidRPr="00C02CF2" w:rsidRDefault="00BA2415" w:rsidP="003D6896">
            <w:pPr>
              <w:jc w:val="center"/>
            </w:pPr>
            <w:r w:rsidRPr="00C02CF2">
              <w:t>2026</w:t>
            </w:r>
            <w:r w:rsidR="003E1C4F" w:rsidRPr="00C02CF2">
              <w:t xml:space="preserve"> року</w:t>
            </w:r>
          </w:p>
          <w:p w14:paraId="105AFE5F" w14:textId="77777777" w:rsidR="003E1C4F" w:rsidRPr="00C02CF2" w:rsidRDefault="003E1C4F" w:rsidP="003D6896"/>
        </w:tc>
        <w:tc>
          <w:tcPr>
            <w:tcW w:w="993" w:type="dxa"/>
          </w:tcPr>
          <w:p w14:paraId="0DDD3371" w14:textId="77777777" w:rsidR="00DC09D6" w:rsidRPr="00C02CF2" w:rsidRDefault="00DC09D6" w:rsidP="003D6896">
            <w:r w:rsidRPr="00C02CF2">
              <w:t>Березень</w:t>
            </w:r>
          </w:p>
          <w:p w14:paraId="7A0B40FA" w14:textId="77777777" w:rsidR="00DC09D6" w:rsidRPr="00C02CF2" w:rsidRDefault="00DC09D6" w:rsidP="003D6896">
            <w:r w:rsidRPr="00C02CF2">
              <w:t>2026 року</w:t>
            </w:r>
          </w:p>
          <w:p w14:paraId="1CC8A93D" w14:textId="77777777" w:rsidR="00EC5AA2" w:rsidRPr="00C02CF2" w:rsidRDefault="00EC5AA2" w:rsidP="003D6896"/>
        </w:tc>
        <w:tc>
          <w:tcPr>
            <w:tcW w:w="1417" w:type="dxa"/>
          </w:tcPr>
          <w:p w14:paraId="59114AB9" w14:textId="77777777" w:rsidR="003E1C4F" w:rsidRPr="00C12835" w:rsidRDefault="00B42753" w:rsidP="003D6896">
            <w:r w:rsidRPr="00C12835">
              <w:t>Виконано</w:t>
            </w:r>
          </w:p>
        </w:tc>
        <w:tc>
          <w:tcPr>
            <w:tcW w:w="7938" w:type="dxa"/>
          </w:tcPr>
          <w:p w14:paraId="076C7294" w14:textId="77777777" w:rsidR="003E1C4F" w:rsidRPr="00C12835" w:rsidRDefault="001C2BEB" w:rsidP="003D6896">
            <w:pPr>
              <w:jc w:val="both"/>
              <w:rPr>
                <w:lang w:val="uk-UA"/>
              </w:rPr>
            </w:pPr>
            <w:r w:rsidRPr="00C12835">
              <w:rPr>
                <w:lang w:val="uk-UA"/>
              </w:rPr>
              <w:t>Управлінням внутрішньої та інформаційної політики обласної державної адміністрації розроблено комунікаційний план</w:t>
            </w:r>
            <w:r w:rsidR="003D6896" w:rsidRPr="00C12835">
              <w:rPr>
                <w:lang w:val="uk-UA"/>
              </w:rPr>
              <w:t>, який</w:t>
            </w:r>
            <w:r w:rsidRPr="00C12835">
              <w:rPr>
                <w:lang w:val="uk-UA"/>
              </w:rPr>
              <w:t xml:space="preserve"> затверджено розпорядженням начальника ОВА від 27</w:t>
            </w:r>
            <w:r w:rsidR="00384DA6">
              <w:rPr>
                <w:lang w:val="uk-UA"/>
              </w:rPr>
              <w:t xml:space="preserve"> червня </w:t>
            </w:r>
            <w:r w:rsidRPr="00C12835">
              <w:rPr>
                <w:lang w:val="uk-UA"/>
              </w:rPr>
              <w:t>2025 року №315 «Про затвердження комунікаційного плану заходів з реалізації в Херсонській області у 2025 - 2026 роках Національної стратегії зі створення безбар’єрного простору в Україні на період до 2030 року».</w:t>
            </w:r>
          </w:p>
          <w:p w14:paraId="6674434C" w14:textId="77777777" w:rsidR="00454369" w:rsidRPr="00C12835" w:rsidRDefault="00454369" w:rsidP="003D6896">
            <w:pPr>
              <w:jc w:val="both"/>
            </w:pPr>
            <w:r w:rsidRPr="00C12835">
              <w:t>За посиланням:</w:t>
            </w:r>
          </w:p>
          <w:p w14:paraId="1546A8E8" w14:textId="77777777" w:rsidR="00454369" w:rsidRPr="00C12835" w:rsidRDefault="00454369" w:rsidP="003D6896">
            <w:pPr>
              <w:jc w:val="both"/>
              <w:rPr>
                <w:lang w:val="uk-UA"/>
              </w:rPr>
            </w:pPr>
            <w:hyperlink r:id="rId273" w:history="1">
              <w:r w:rsidRPr="00C12835">
                <w:rPr>
                  <w:rStyle w:val="a5"/>
                </w:rPr>
                <w:t>https://khoda.gov.ua/bezbar%E2%80%99%D1%94rn%D1%96st/komun%D1%96kac%D1%96jnij-plan/</w:t>
              </w:r>
            </w:hyperlink>
            <w:r w:rsidR="00C151BD" w:rsidRPr="00C12835">
              <w:rPr>
                <w:lang w:val="uk-UA"/>
              </w:rPr>
              <w:t>;</w:t>
            </w:r>
          </w:p>
          <w:p w14:paraId="52CA8E24" w14:textId="77777777" w:rsidR="00BA2415" w:rsidRPr="002C2DD4" w:rsidRDefault="00BA2415" w:rsidP="003D6896">
            <w:pPr>
              <w:jc w:val="both"/>
              <w:rPr>
                <w:lang w:val="uk-UA"/>
              </w:rPr>
            </w:pPr>
            <w:hyperlink r:id="rId274" w:history="1">
              <w:r w:rsidRPr="00C12835">
                <w:rPr>
                  <w:rStyle w:val="a5"/>
                </w:rPr>
                <w:t>https</w:t>
              </w:r>
              <w:r w:rsidRPr="00AF2AD6">
                <w:rPr>
                  <w:rStyle w:val="a5"/>
                  <w:lang w:val="uk-UA"/>
                </w:rPr>
                <w:t>://</w:t>
              </w:r>
              <w:r w:rsidRPr="00C12835">
                <w:rPr>
                  <w:rStyle w:val="a5"/>
                </w:rPr>
                <w:t>khoda</w:t>
              </w:r>
              <w:r w:rsidRPr="00AF2AD6">
                <w:rPr>
                  <w:rStyle w:val="a5"/>
                  <w:lang w:val="uk-UA"/>
                </w:rPr>
                <w:t>.</w:t>
              </w:r>
              <w:r w:rsidRPr="00C12835">
                <w:rPr>
                  <w:rStyle w:val="a5"/>
                </w:rPr>
                <w:t>gov</w:t>
              </w:r>
              <w:r w:rsidRPr="00AF2AD6">
                <w:rPr>
                  <w:rStyle w:val="a5"/>
                  <w:lang w:val="uk-UA"/>
                </w:rPr>
                <w:t>.</w:t>
              </w:r>
              <w:r w:rsidRPr="00C12835">
                <w:rPr>
                  <w:rStyle w:val="a5"/>
                </w:rPr>
                <w:t>ua</w:t>
              </w:r>
              <w:r w:rsidRPr="00AF2AD6">
                <w:rPr>
                  <w:rStyle w:val="a5"/>
                  <w:lang w:val="uk-UA"/>
                </w:rPr>
                <w:t>/</w:t>
              </w:r>
              <w:r w:rsidRPr="00C12835">
                <w:rPr>
                  <w:rStyle w:val="a5"/>
                </w:rPr>
                <w:t>bezbariernist</w:t>
              </w:r>
              <w:r w:rsidRPr="00AF2AD6">
                <w:rPr>
                  <w:rStyle w:val="a5"/>
                  <w:lang w:val="uk-UA"/>
                </w:rPr>
                <w:t>/</w:t>
              </w:r>
              <w:r w:rsidRPr="00C12835">
                <w:rPr>
                  <w:rStyle w:val="a5"/>
                </w:rPr>
                <w:t>komunikatsiinyi</w:t>
              </w:r>
              <w:r w:rsidRPr="00AF2AD6">
                <w:rPr>
                  <w:rStyle w:val="a5"/>
                  <w:lang w:val="uk-UA"/>
                </w:rPr>
                <w:t>-</w:t>
              </w:r>
              <w:r w:rsidRPr="00C12835">
                <w:rPr>
                  <w:rStyle w:val="a5"/>
                </w:rPr>
                <w:t>plan</w:t>
              </w:r>
            </w:hyperlink>
            <w:r w:rsidR="002C2DD4">
              <w:rPr>
                <w:lang w:val="uk-UA"/>
              </w:rPr>
              <w:t>.</w:t>
            </w:r>
          </w:p>
          <w:p w14:paraId="3FBBEE51" w14:textId="77777777" w:rsidR="00BA2415" w:rsidRDefault="00BA2415" w:rsidP="003D6896">
            <w:pPr>
              <w:rPr>
                <w:lang w:val="uk-UA"/>
              </w:rPr>
            </w:pPr>
          </w:p>
          <w:p w14:paraId="27B28134" w14:textId="77777777" w:rsidR="00933A42" w:rsidRPr="00AF2AD6" w:rsidRDefault="00933A42" w:rsidP="003D6896">
            <w:pPr>
              <w:rPr>
                <w:lang w:val="uk-UA"/>
              </w:rPr>
            </w:pPr>
          </w:p>
        </w:tc>
      </w:tr>
      <w:tr w:rsidR="003E1C4F" w:rsidRPr="00ED51E9" w14:paraId="1D34E1A5" w14:textId="77777777" w:rsidTr="002C2DD4">
        <w:tc>
          <w:tcPr>
            <w:tcW w:w="15559" w:type="dxa"/>
            <w:gridSpan w:val="6"/>
          </w:tcPr>
          <w:p w14:paraId="32EF30EE" w14:textId="77777777" w:rsidR="003E1C4F" w:rsidRPr="00C12835" w:rsidRDefault="003E1C4F" w:rsidP="003D6896">
            <w:pPr>
              <w:jc w:val="center"/>
              <w:rPr>
                <w:b/>
                <w:bCs/>
              </w:rPr>
            </w:pPr>
            <w:r w:rsidRPr="00C12835">
              <w:rPr>
                <w:b/>
                <w:bCs/>
              </w:rPr>
              <w:lastRenderedPageBreak/>
              <w:t>Завдання 14. Забезпечення доступності інформаційних матеріалів для людей з різними комунікативними порушеннями</w:t>
            </w:r>
          </w:p>
        </w:tc>
      </w:tr>
      <w:tr w:rsidR="003E1C4F" w:rsidRPr="00ED51E9" w14:paraId="66394140" w14:textId="77777777" w:rsidTr="002C2DD4">
        <w:tc>
          <w:tcPr>
            <w:tcW w:w="1951" w:type="dxa"/>
          </w:tcPr>
          <w:p w14:paraId="10C13FDA" w14:textId="77777777" w:rsidR="003E1C4F" w:rsidRPr="00C12835" w:rsidRDefault="003E1C4F" w:rsidP="003D6896">
            <w:pPr>
              <w:jc w:val="both"/>
            </w:pPr>
            <w:r w:rsidRPr="00C12835">
              <w:t xml:space="preserve">1) </w:t>
            </w:r>
            <w:r w:rsidR="003D6896" w:rsidRPr="00C12835">
              <w:rPr>
                <w:lang w:val="uk-UA"/>
              </w:rPr>
              <w:t>В</w:t>
            </w:r>
            <w:r w:rsidRPr="00C12835">
              <w:t>провадити</w:t>
            </w:r>
          </w:p>
          <w:p w14:paraId="60BB378E" w14:textId="77777777" w:rsidR="003E1C4F" w:rsidRPr="00C12835" w:rsidRDefault="003E1C4F" w:rsidP="003D6896">
            <w:pPr>
              <w:jc w:val="both"/>
            </w:pPr>
            <w:r w:rsidRPr="00C12835">
              <w:t>інтегровану систему</w:t>
            </w:r>
          </w:p>
          <w:p w14:paraId="094F269E" w14:textId="77777777" w:rsidR="003E1C4F" w:rsidRPr="00C12835" w:rsidRDefault="003E1C4F" w:rsidP="003D6896">
            <w:pPr>
              <w:jc w:val="both"/>
            </w:pPr>
            <w:r w:rsidRPr="00C12835">
              <w:t>оповіщення та</w:t>
            </w:r>
          </w:p>
          <w:p w14:paraId="3C8941AF" w14:textId="77777777" w:rsidR="003E1C4F" w:rsidRPr="00C12835" w:rsidRDefault="003E1C4F" w:rsidP="008A3713">
            <w:pPr>
              <w:jc w:val="both"/>
            </w:pPr>
            <w:r w:rsidRPr="00C12835">
              <w:t>інформування людей</w:t>
            </w:r>
            <w:r w:rsidR="008A3713" w:rsidRPr="00C12835">
              <w:rPr>
                <w:lang w:val="uk-UA"/>
              </w:rPr>
              <w:t xml:space="preserve"> </w:t>
            </w:r>
            <w:r w:rsidRPr="00C12835">
              <w:t>старшого віку про</w:t>
            </w:r>
            <w:r w:rsidR="00D6224B" w:rsidRPr="00C12835">
              <w:t xml:space="preserve"> </w:t>
            </w:r>
            <w:r w:rsidRPr="00C12835">
              <w:t>процедури евакуації</w:t>
            </w:r>
          </w:p>
        </w:tc>
        <w:tc>
          <w:tcPr>
            <w:tcW w:w="2126" w:type="dxa"/>
          </w:tcPr>
          <w:p w14:paraId="78A99895" w14:textId="77777777" w:rsidR="003E1C4F" w:rsidRPr="00C12835" w:rsidRDefault="003E1C4F" w:rsidP="003D6896">
            <w:pPr>
              <w:jc w:val="both"/>
            </w:pPr>
            <w:r w:rsidRPr="00C12835">
              <w:t>Департамент</w:t>
            </w:r>
          </w:p>
          <w:p w14:paraId="1D4F8D4F" w14:textId="77777777" w:rsidR="003E1C4F" w:rsidRPr="00C12835" w:rsidRDefault="003E1C4F" w:rsidP="003D6896">
            <w:pPr>
              <w:jc w:val="both"/>
            </w:pPr>
            <w:r w:rsidRPr="00C12835">
              <w:t>соціального розвитку</w:t>
            </w:r>
          </w:p>
          <w:p w14:paraId="0FECC8DF" w14:textId="77777777" w:rsidR="003E1C4F" w:rsidRPr="00C12835" w:rsidRDefault="003E1C4F" w:rsidP="003D6896">
            <w:pPr>
              <w:jc w:val="both"/>
            </w:pPr>
            <w:r w:rsidRPr="00C12835">
              <w:t>обласної державної</w:t>
            </w:r>
          </w:p>
          <w:p w14:paraId="09E2DD32" w14:textId="77777777" w:rsidR="003E1C4F" w:rsidRPr="00C12835" w:rsidRDefault="003E1C4F" w:rsidP="003D6896">
            <w:pPr>
              <w:jc w:val="both"/>
            </w:pPr>
            <w:r w:rsidRPr="00C12835">
              <w:t>адміністрації,</w:t>
            </w:r>
          </w:p>
          <w:p w14:paraId="5F4C73E5" w14:textId="77777777" w:rsidR="003E1C4F" w:rsidRPr="00C12835" w:rsidRDefault="003E1C4F" w:rsidP="003D6896">
            <w:pPr>
              <w:jc w:val="both"/>
            </w:pPr>
            <w:r w:rsidRPr="00C12835">
              <w:t>Департамент з питань</w:t>
            </w:r>
          </w:p>
          <w:p w14:paraId="130702E4" w14:textId="77777777" w:rsidR="003E1C4F" w:rsidRPr="00C12835" w:rsidRDefault="003E1C4F" w:rsidP="003D6896">
            <w:pPr>
              <w:jc w:val="both"/>
            </w:pPr>
            <w:r w:rsidRPr="00C12835">
              <w:t>цивільного захисту та</w:t>
            </w:r>
          </w:p>
          <w:p w14:paraId="0F06B17C" w14:textId="77777777" w:rsidR="003E1C4F" w:rsidRPr="00C12835" w:rsidRDefault="003E1C4F" w:rsidP="003D6896">
            <w:pPr>
              <w:jc w:val="both"/>
            </w:pPr>
            <w:r w:rsidRPr="00C12835">
              <w:t>оборонної роботи</w:t>
            </w:r>
          </w:p>
          <w:p w14:paraId="0ED38E8F" w14:textId="77777777" w:rsidR="003E1C4F" w:rsidRPr="00C12835" w:rsidRDefault="003E1C4F" w:rsidP="003D6896">
            <w:pPr>
              <w:jc w:val="both"/>
            </w:pPr>
            <w:r w:rsidRPr="00C12835">
              <w:t>обласної державної</w:t>
            </w:r>
          </w:p>
          <w:p w14:paraId="6510B360" w14:textId="77777777" w:rsidR="003E1C4F" w:rsidRPr="00C12835" w:rsidRDefault="003E1C4F" w:rsidP="003D6896">
            <w:pPr>
              <w:jc w:val="both"/>
            </w:pPr>
            <w:r w:rsidRPr="00C12835">
              <w:t>адміністрації,</w:t>
            </w:r>
          </w:p>
          <w:p w14:paraId="4CBE6941" w14:textId="77777777" w:rsidR="003E1C4F" w:rsidRPr="00C12835" w:rsidRDefault="003E1C4F" w:rsidP="003D6896">
            <w:pPr>
              <w:jc w:val="both"/>
            </w:pPr>
            <w:r w:rsidRPr="00C12835">
              <w:t>військові адміністрації</w:t>
            </w:r>
          </w:p>
          <w:p w14:paraId="3FD8B45C" w14:textId="77777777" w:rsidR="003E1C4F" w:rsidRPr="00C12835" w:rsidRDefault="003E1C4F" w:rsidP="003D6896">
            <w:pPr>
              <w:jc w:val="both"/>
            </w:pPr>
            <w:r w:rsidRPr="00C12835">
              <w:t>населених пунктів</w:t>
            </w:r>
          </w:p>
          <w:p w14:paraId="778C0DC7" w14:textId="77777777" w:rsidR="003E1C4F" w:rsidRPr="00C12835" w:rsidRDefault="003E1C4F" w:rsidP="003D6896">
            <w:pPr>
              <w:jc w:val="both"/>
            </w:pPr>
            <w:r w:rsidRPr="00C12835">
              <w:t>деокупованих</w:t>
            </w:r>
          </w:p>
          <w:p w14:paraId="52F97BC2" w14:textId="77777777" w:rsidR="003E1C4F" w:rsidRPr="00C12835" w:rsidRDefault="003E1C4F" w:rsidP="003D6896">
            <w:pPr>
              <w:jc w:val="both"/>
            </w:pPr>
            <w:r w:rsidRPr="00C12835">
              <w:t>територіальних громад</w:t>
            </w:r>
          </w:p>
          <w:p w14:paraId="480DB40B" w14:textId="77777777" w:rsidR="003E1C4F" w:rsidRPr="00C12835" w:rsidRDefault="003E1C4F" w:rsidP="003D6896">
            <w:pPr>
              <w:jc w:val="both"/>
            </w:pPr>
            <w:r w:rsidRPr="00C12835">
              <w:t>(за згодою)</w:t>
            </w:r>
          </w:p>
        </w:tc>
        <w:tc>
          <w:tcPr>
            <w:tcW w:w="1134" w:type="dxa"/>
          </w:tcPr>
          <w:p w14:paraId="50C0D96B" w14:textId="77777777" w:rsidR="003E1C4F" w:rsidRPr="00C12835" w:rsidRDefault="003E1C4F" w:rsidP="003D6896">
            <w:pPr>
              <w:jc w:val="center"/>
            </w:pPr>
            <w:r w:rsidRPr="00C12835">
              <w:t>Грудень</w:t>
            </w:r>
          </w:p>
          <w:p w14:paraId="1161CC65" w14:textId="77777777" w:rsidR="003E1C4F" w:rsidRPr="00C12835" w:rsidRDefault="003E1C4F" w:rsidP="003D6896">
            <w:pPr>
              <w:jc w:val="center"/>
            </w:pPr>
            <w:r w:rsidRPr="00C12835">
              <w:t>202</w:t>
            </w:r>
            <w:r w:rsidR="00D6224B" w:rsidRPr="00C12835">
              <w:t>6</w:t>
            </w:r>
            <w:r w:rsidRPr="00C12835">
              <w:t xml:space="preserve"> року</w:t>
            </w:r>
          </w:p>
        </w:tc>
        <w:tc>
          <w:tcPr>
            <w:tcW w:w="993" w:type="dxa"/>
          </w:tcPr>
          <w:p w14:paraId="6FEAEF18" w14:textId="77777777" w:rsidR="00CC1288" w:rsidRPr="00C12835" w:rsidRDefault="00CC1288" w:rsidP="004A4146"/>
        </w:tc>
        <w:tc>
          <w:tcPr>
            <w:tcW w:w="1417" w:type="dxa"/>
          </w:tcPr>
          <w:p w14:paraId="22E35299" w14:textId="77777777" w:rsidR="003E1C4F" w:rsidRPr="00C12835" w:rsidRDefault="00D6224B" w:rsidP="004A4146">
            <w:r w:rsidRPr="00C12835">
              <w:t>Виконується</w:t>
            </w:r>
          </w:p>
        </w:tc>
        <w:tc>
          <w:tcPr>
            <w:tcW w:w="7938" w:type="dxa"/>
          </w:tcPr>
          <w:p w14:paraId="05E47A32" w14:textId="77777777" w:rsidR="00731D0C" w:rsidRPr="00C12835" w:rsidRDefault="00731D0C" w:rsidP="00731D0C">
            <w:pPr>
              <w:jc w:val="both"/>
              <w:rPr>
                <w:lang w:val="uk-UA"/>
              </w:rPr>
            </w:pPr>
            <w:r w:rsidRPr="00C12835">
              <w:rPr>
                <w:lang w:val="uk-UA"/>
              </w:rPr>
              <w:t>В Херсонській міській територіальній громаді інформування людей старшого віку щодо процедури евакуації відбувається в ході проведення соціальної роботи з ними, враховуючи потреби цієї вразливої групи населення, забезпечивши доступність інформації.</w:t>
            </w:r>
            <w:r w:rsidRPr="00C12835">
              <w:t> Для людей старшого віку та осіб з інвалідністю передбачена адресна евакуація – з дому, зі спеціальним транспортом та супроводом за потреби. Евакуація відбувається за попередньою заявкою та за згодою людини. З цією метою на території Херсонської міської територіальної громади функціонує «Соціальне таксі», яке є спільним проєктом ХМВА, Херсонського міського центру соціальних служб для сімї,  дітей та молоді, ГО «Сильні бо Вільні» та БФ «Справжні», також є можливість безкоштовного медичного транспортування та евакуації мешканців міста зазначеної категорії, здійснення яких впроваджено ГО «Херсонська ліга соціальних працівників» за підтримки БО «OрerationAid».</w:t>
            </w:r>
          </w:p>
          <w:p w14:paraId="29309600" w14:textId="77777777" w:rsidR="00322C1F" w:rsidRPr="00322C1F" w:rsidRDefault="00731D0C" w:rsidP="00322C1F">
            <w:pPr>
              <w:jc w:val="both"/>
              <w:rPr>
                <w:color w:val="000000"/>
              </w:rPr>
            </w:pPr>
            <w:r w:rsidRPr="00C12835">
              <w:t xml:space="preserve">В Білозерській територіальній громаді виготовлено проєктно-кошторисну документацію на встановлення системи оповіщення МАСЦО та проведено роботи по її встановленню, встановлено 9 точок оповіщення. 3 точки в смт. Білозерка, 2 в с. Миролюбівка та по 1 в </w:t>
            </w:r>
            <w:r w:rsidRPr="00322C1F">
              <w:t xml:space="preserve">селах Надіївка, Правдине, Розлив і Томина Балка. Всі системи інтегровані в ТАСЦО. </w:t>
            </w:r>
          </w:p>
          <w:p w14:paraId="47F73C91" w14:textId="77777777" w:rsidR="00322C1F" w:rsidRPr="00322C1F" w:rsidRDefault="00322C1F" w:rsidP="00731D0C">
            <w:pPr>
              <w:jc w:val="both"/>
              <w:rPr>
                <w:lang w:val="uk-UA"/>
              </w:rPr>
            </w:pPr>
            <w:r w:rsidRPr="00322C1F">
              <w:rPr>
                <w:color w:val="000000"/>
              </w:rPr>
              <w:t>У зв'язку з погіршенням безпекової ситуації в селах Розлив та Томина Балка точки оповіщення знищені в результаті масованих обстрілів, 2 точки в с-щі Білозерка демонтовані</w:t>
            </w:r>
            <w:r>
              <w:rPr>
                <w:color w:val="000000"/>
                <w:lang w:val="uk-UA"/>
              </w:rPr>
              <w:t>.</w:t>
            </w:r>
          </w:p>
          <w:p w14:paraId="72DB53D9" w14:textId="77777777" w:rsidR="00731D0C" w:rsidRPr="00322C1F" w:rsidRDefault="00731D0C" w:rsidP="00731D0C">
            <w:pPr>
              <w:jc w:val="both"/>
              <w:rPr>
                <w:lang w:val="uk-UA"/>
              </w:rPr>
            </w:pPr>
            <w:r w:rsidRPr="00322C1F">
              <w:rPr>
                <w:lang w:val="uk-UA"/>
              </w:rPr>
              <w:t>У Високопільській громаді розпорядженням від 30</w:t>
            </w:r>
            <w:r w:rsidR="00384DA6">
              <w:rPr>
                <w:lang w:val="uk-UA"/>
              </w:rPr>
              <w:t xml:space="preserve"> січня </w:t>
            </w:r>
            <w:r w:rsidRPr="00322C1F">
              <w:rPr>
                <w:lang w:val="uk-UA"/>
              </w:rPr>
              <w:t xml:space="preserve">2026 </w:t>
            </w:r>
            <w:r w:rsidR="00384DA6">
              <w:rPr>
                <w:lang w:val="uk-UA"/>
              </w:rPr>
              <w:t xml:space="preserve">року </w:t>
            </w:r>
            <w:r w:rsidRPr="00322C1F">
              <w:rPr>
                <w:lang w:val="uk-UA"/>
              </w:rPr>
              <w:t>№85 затверджено План евакуації населення Високопільської селищної територіальної громади у разі виникнення надзвичайних ситуацій  техногенного, природного та воєнного характеру.</w:t>
            </w:r>
          </w:p>
          <w:p w14:paraId="632CAF7B" w14:textId="77777777" w:rsidR="00322C1F" w:rsidRPr="00322C1F" w:rsidRDefault="00731D0C" w:rsidP="00731D0C">
            <w:pPr>
              <w:jc w:val="both"/>
              <w:rPr>
                <w:lang w:val="uk-UA"/>
              </w:rPr>
            </w:pPr>
            <w:r w:rsidRPr="00C838EC">
              <w:rPr>
                <w:lang w:val="uk-UA"/>
              </w:rPr>
              <w:t xml:space="preserve">Забезпечено проведення інформаційної кампанії серед населення щодо здійснення евакуації в разі виникнення надзвичайної ситуації. </w:t>
            </w:r>
            <w:r w:rsidRPr="00C12835">
              <w:t>Із соціальними працівниками проведено роботу щодо виконання алгоритму дій під час евакуації населення. Підготовлено списки маломобільних груп населення, сімей, які самостійно не зможуть евакуюватися, багатодітних сімей, дітей, дітей-сиріт та дітей, позбавлених батьківського піклування, незалежно від форми влаштування, осіб з інвалідністю, в розрізі населених пунктів громади та забезпечено оновлення вищезазначеної інформації. Водночас громада здійснює системну роботу щодо створення та модернізації місцевої автоматизованої системи централізованого оповіщення (МАСЦО)</w:t>
            </w:r>
            <w:r w:rsidR="00322C1F">
              <w:rPr>
                <w:lang w:val="uk-UA"/>
              </w:rPr>
              <w:t>.</w:t>
            </w:r>
          </w:p>
          <w:p w14:paraId="4454E111" w14:textId="77777777" w:rsidR="00322C1F" w:rsidRPr="00322C1F" w:rsidRDefault="00731D0C" w:rsidP="00731D0C">
            <w:pPr>
              <w:jc w:val="both"/>
              <w:rPr>
                <w:rFonts w:eastAsia="Cambria"/>
                <w:lang w:val="uk-UA"/>
              </w:rPr>
            </w:pPr>
            <w:r w:rsidRPr="00322C1F">
              <w:rPr>
                <w:lang w:val="uk-UA"/>
              </w:rPr>
              <w:lastRenderedPageBreak/>
              <w:t xml:space="preserve">В Дар’ївській територіальній громаді </w:t>
            </w:r>
            <w:r w:rsidRPr="00322C1F">
              <w:rPr>
                <w:rFonts w:eastAsia="Cambria"/>
                <w:lang w:val="uk-UA"/>
              </w:rPr>
              <w:t>працює комісія з евакуації Дар’ївської ТГ</w:t>
            </w:r>
            <w:r w:rsidR="00322C1F">
              <w:rPr>
                <w:rFonts w:eastAsia="Cambria"/>
                <w:lang w:val="uk-UA"/>
              </w:rPr>
              <w:t>:</w:t>
            </w:r>
          </w:p>
          <w:p w14:paraId="074B2BC9" w14:textId="77777777" w:rsidR="00322C1F" w:rsidRPr="00322C1F" w:rsidRDefault="00322C1F" w:rsidP="00731D0C">
            <w:pPr>
              <w:jc w:val="both"/>
              <w:rPr>
                <w:lang w:val="uk-UA"/>
              </w:rPr>
            </w:pPr>
            <w:hyperlink r:id="rId275" w:history="1">
              <w:r w:rsidRPr="00A4026F">
                <w:rPr>
                  <w:rStyle w:val="a5"/>
                  <w:lang w:val="uk-UA"/>
                </w:rPr>
                <w:t>https://daryivska-gromada.gov.ua/news/1786625017/</w:t>
              </w:r>
            </w:hyperlink>
            <w:r>
              <w:rPr>
                <w:lang w:val="uk-UA"/>
              </w:rPr>
              <w:t xml:space="preserve"> .</w:t>
            </w:r>
          </w:p>
          <w:p w14:paraId="69DB72FE" w14:textId="77777777" w:rsidR="007C49A7" w:rsidRPr="00C12835" w:rsidRDefault="00731D0C" w:rsidP="003D6896">
            <w:pPr>
              <w:jc w:val="both"/>
            </w:pPr>
            <w:r w:rsidRPr="00C12835">
              <w:t>На території Музиківської громади змонтовано 6 локацій централізованої автоматизованої системи оповіщення «МАСЦО».</w:t>
            </w:r>
          </w:p>
          <w:p w14:paraId="22D76439" w14:textId="77777777" w:rsidR="00F97C4B" w:rsidRPr="00F97C4B" w:rsidRDefault="00C151BD" w:rsidP="003D6896">
            <w:pPr>
              <w:jc w:val="both"/>
              <w:rPr>
                <w:color w:val="000000"/>
                <w:lang w:val="uk-UA"/>
              </w:rPr>
            </w:pPr>
            <w:r w:rsidRPr="00C12835">
              <w:t xml:space="preserve">Інформування населення здійснюється через доступні канали комунікації </w:t>
            </w:r>
            <w:r w:rsidRPr="00C12835">
              <w:rPr>
                <w:lang w:val="uk-UA"/>
              </w:rPr>
              <w:t xml:space="preserve">Нововоронцовської територіальної </w:t>
            </w:r>
            <w:r w:rsidRPr="00C12835">
              <w:t xml:space="preserve">громади. </w:t>
            </w:r>
            <w:r w:rsidR="00F97C4B">
              <w:rPr>
                <w:color w:val="000000"/>
                <w:lang w:val="uk-UA"/>
              </w:rPr>
              <w:t xml:space="preserve">В с-щі Нововоронцовка </w:t>
            </w:r>
            <w:r w:rsidR="00F97C4B" w:rsidRPr="00EB2601">
              <w:rPr>
                <w:color w:val="000000"/>
                <w:lang w:val="uk-UA"/>
              </w:rPr>
              <w:t xml:space="preserve">працює МАСЦО (місцеваавтоматизована система централізованогооповіщення). </w:t>
            </w:r>
            <w:r w:rsidR="00F97C4B" w:rsidRPr="00EB2601">
              <w:rPr>
                <w:color w:val="000000"/>
              </w:rPr>
              <w:fldChar w:fldCharType="begin"/>
            </w:r>
            <w:r w:rsidR="00F97C4B" w:rsidRPr="00043AC7">
              <w:rPr>
                <w:color w:val="000000"/>
                <w:lang w:val="uk-UA"/>
              </w:rPr>
              <w:instrText xml:space="preserve"> </w:instrText>
            </w:r>
            <w:r w:rsidR="00F97C4B" w:rsidRPr="00EB2601">
              <w:rPr>
                <w:color w:val="000000"/>
              </w:rPr>
              <w:instrText>HYPERLINK</w:instrText>
            </w:r>
            <w:r w:rsidR="00F97C4B" w:rsidRPr="00043AC7">
              <w:rPr>
                <w:color w:val="000000"/>
                <w:lang w:val="uk-UA"/>
              </w:rPr>
              <w:instrText xml:space="preserve"> "</w:instrText>
            </w:r>
            <w:r w:rsidR="00F97C4B" w:rsidRPr="00EB2601">
              <w:rPr>
                <w:color w:val="000000"/>
              </w:rPr>
              <w:instrText>https</w:instrText>
            </w:r>
            <w:r w:rsidR="00F97C4B" w:rsidRPr="00EB2601">
              <w:rPr>
                <w:color w:val="000000"/>
                <w:lang w:val="uk-UA"/>
              </w:rPr>
              <w:instrText>://</w:instrText>
            </w:r>
            <w:r w:rsidR="00F97C4B" w:rsidRPr="00EB2601">
              <w:rPr>
                <w:color w:val="000000"/>
              </w:rPr>
              <w:instrText>nvoron</w:instrText>
            </w:r>
            <w:r w:rsidR="00F97C4B" w:rsidRPr="00EB2601">
              <w:rPr>
                <w:color w:val="000000"/>
                <w:lang w:val="uk-UA"/>
              </w:rPr>
              <w:instrText>.</w:instrText>
            </w:r>
            <w:r w:rsidR="00F97C4B" w:rsidRPr="00EB2601">
              <w:rPr>
                <w:color w:val="000000"/>
              </w:rPr>
              <w:instrText>gov</w:instrText>
            </w:r>
            <w:r w:rsidR="00F97C4B" w:rsidRPr="00EB2601">
              <w:rPr>
                <w:color w:val="000000"/>
                <w:lang w:val="uk-UA"/>
              </w:rPr>
              <w:instrText>.</w:instrText>
            </w:r>
            <w:r w:rsidR="00F97C4B" w:rsidRPr="00EB2601">
              <w:rPr>
                <w:color w:val="000000"/>
              </w:rPr>
              <w:instrText>ua</w:instrText>
            </w:r>
            <w:r w:rsidR="00F97C4B" w:rsidRPr="00EB2601">
              <w:rPr>
                <w:color w:val="000000"/>
                <w:lang w:val="uk-UA"/>
              </w:rPr>
              <w:instrText>/</w:instrText>
            </w:r>
            <w:r w:rsidR="00F97C4B" w:rsidRPr="00EB2601">
              <w:rPr>
                <w:color w:val="000000"/>
              </w:rPr>
              <w:instrText>news</w:instrText>
            </w:r>
            <w:r w:rsidR="00F97C4B" w:rsidRPr="00EB2601">
              <w:rPr>
                <w:color w:val="000000"/>
                <w:lang w:val="uk-UA"/>
              </w:rPr>
              <w:instrText>/1772612618/</w:instrText>
            </w:r>
            <w:r w:rsidR="00F97C4B" w:rsidRPr="00043AC7">
              <w:rPr>
                <w:color w:val="000000"/>
                <w:lang w:val="uk-UA"/>
              </w:rPr>
              <w:instrText xml:space="preserve">" </w:instrText>
            </w:r>
            <w:r w:rsidR="00F97C4B" w:rsidRPr="00EB2601">
              <w:rPr>
                <w:color w:val="000000"/>
              </w:rPr>
              <w:fldChar w:fldCharType="separate"/>
            </w:r>
            <w:r w:rsidR="00F97C4B" w:rsidRPr="00EB2601">
              <w:rPr>
                <w:rStyle w:val="a5"/>
              </w:rPr>
              <w:t>https</w:t>
            </w:r>
            <w:r w:rsidR="00F97C4B" w:rsidRPr="00EB2601">
              <w:rPr>
                <w:rStyle w:val="a5"/>
                <w:lang w:val="uk-UA"/>
              </w:rPr>
              <w:t>://</w:t>
            </w:r>
            <w:r w:rsidR="00F97C4B" w:rsidRPr="00EB2601">
              <w:rPr>
                <w:rStyle w:val="a5"/>
              </w:rPr>
              <w:t>nvoron</w:t>
            </w:r>
            <w:r w:rsidR="00F97C4B" w:rsidRPr="00EB2601">
              <w:rPr>
                <w:rStyle w:val="a5"/>
                <w:lang w:val="uk-UA"/>
              </w:rPr>
              <w:t>.</w:t>
            </w:r>
            <w:r w:rsidR="00F97C4B" w:rsidRPr="00EB2601">
              <w:rPr>
                <w:rStyle w:val="a5"/>
              </w:rPr>
              <w:t>gov</w:t>
            </w:r>
            <w:r w:rsidR="00F97C4B" w:rsidRPr="00EB2601">
              <w:rPr>
                <w:rStyle w:val="a5"/>
                <w:lang w:val="uk-UA"/>
              </w:rPr>
              <w:t>.</w:t>
            </w:r>
            <w:r w:rsidR="00F97C4B" w:rsidRPr="00EB2601">
              <w:rPr>
                <w:rStyle w:val="a5"/>
              </w:rPr>
              <w:t>ua</w:t>
            </w:r>
            <w:r w:rsidR="00F97C4B" w:rsidRPr="00EB2601">
              <w:rPr>
                <w:rStyle w:val="a5"/>
                <w:lang w:val="uk-UA"/>
              </w:rPr>
              <w:t>/</w:t>
            </w:r>
            <w:r w:rsidR="00F97C4B" w:rsidRPr="00EB2601">
              <w:rPr>
                <w:rStyle w:val="a5"/>
              </w:rPr>
              <w:t>news</w:t>
            </w:r>
            <w:r w:rsidR="00F97C4B" w:rsidRPr="00EB2601">
              <w:rPr>
                <w:rStyle w:val="a5"/>
                <w:lang w:val="uk-UA"/>
              </w:rPr>
              <w:t>/1772612618/</w:t>
            </w:r>
            <w:r w:rsidR="00F97C4B" w:rsidRPr="00EB2601">
              <w:rPr>
                <w:color w:val="000000"/>
              </w:rPr>
              <w:fldChar w:fldCharType="end"/>
            </w:r>
            <w:r w:rsidR="00F97C4B">
              <w:rPr>
                <w:color w:val="000000"/>
                <w:lang w:val="uk-UA"/>
              </w:rPr>
              <w:t>.</w:t>
            </w:r>
          </w:p>
          <w:p w14:paraId="3C2CB267" w14:textId="77777777" w:rsidR="00043AC7" w:rsidRPr="00322C1F" w:rsidRDefault="00322C1F" w:rsidP="00043AC7">
            <w:pPr>
              <w:jc w:val="both"/>
              <w:rPr>
                <w:lang w:val="uk-UA"/>
              </w:rPr>
            </w:pPr>
            <w:r w:rsidRPr="00322C1F">
              <w:rPr>
                <w:lang w:val="uk-UA"/>
              </w:rPr>
              <w:t>У Борозенській ТГр</w:t>
            </w:r>
            <w:r w:rsidR="00043AC7" w:rsidRPr="00322C1F">
              <w:rPr>
                <w:rFonts w:eastAsia="Cambria"/>
                <w:lang w:val="uk-UA"/>
              </w:rPr>
              <w:t>озпорядженням від 19</w:t>
            </w:r>
            <w:r w:rsidR="00384DA6">
              <w:rPr>
                <w:rFonts w:eastAsia="Cambria"/>
                <w:lang w:val="uk-UA"/>
              </w:rPr>
              <w:t xml:space="preserve"> лютого </w:t>
            </w:r>
            <w:r w:rsidR="00043AC7" w:rsidRPr="00322C1F">
              <w:rPr>
                <w:rFonts w:eastAsia="Cambria"/>
                <w:lang w:val="uk-UA"/>
              </w:rPr>
              <w:t>2025 року № 60 затверджено План евакуації населення Борозенської сільської територіальної громади у разі виникнення надзвичайних ситуацій  техногенного, природного та воєнного характеру.</w:t>
            </w:r>
          </w:p>
          <w:p w14:paraId="19C4EF23" w14:textId="77777777" w:rsidR="00043AC7" w:rsidRPr="00322C1F" w:rsidRDefault="00043AC7" w:rsidP="00043AC7">
            <w:pPr>
              <w:jc w:val="both"/>
              <w:rPr>
                <w:rFonts w:eastAsia="Cambria"/>
                <w:lang w:val="uk-UA"/>
              </w:rPr>
            </w:pPr>
            <w:hyperlink r:id="rId276" w:history="1">
              <w:r w:rsidRPr="00322C1F">
                <w:rPr>
                  <w:rStyle w:val="a5"/>
                  <w:rFonts w:eastAsia="Cambria"/>
                </w:rPr>
                <w:t>https</w:t>
              </w:r>
              <w:r w:rsidRPr="00322C1F">
                <w:rPr>
                  <w:rStyle w:val="a5"/>
                  <w:rFonts w:eastAsia="Cambria"/>
                  <w:lang w:val="uk-UA"/>
                </w:rPr>
                <w:t>://</w:t>
              </w:r>
              <w:r w:rsidRPr="00322C1F">
                <w:rPr>
                  <w:rStyle w:val="a5"/>
                  <w:rFonts w:eastAsia="Cambria"/>
                </w:rPr>
                <w:t>borozenska</w:t>
              </w:r>
              <w:r w:rsidRPr="00322C1F">
                <w:rPr>
                  <w:rStyle w:val="a5"/>
                  <w:rFonts w:eastAsia="Cambria"/>
                  <w:lang w:val="uk-UA"/>
                </w:rPr>
                <w:t>-</w:t>
              </w:r>
              <w:r w:rsidRPr="00322C1F">
                <w:rPr>
                  <w:rStyle w:val="a5"/>
                  <w:rFonts w:eastAsia="Cambria"/>
                </w:rPr>
                <w:t>gromada</w:t>
              </w:r>
              <w:r w:rsidRPr="00322C1F">
                <w:rPr>
                  <w:rStyle w:val="a5"/>
                  <w:rFonts w:eastAsia="Cambria"/>
                  <w:lang w:val="uk-UA"/>
                </w:rPr>
                <w:t>.</w:t>
              </w:r>
              <w:r w:rsidRPr="00322C1F">
                <w:rPr>
                  <w:rStyle w:val="a5"/>
                  <w:rFonts w:eastAsia="Cambria"/>
                </w:rPr>
                <w:t>gov</w:t>
              </w:r>
              <w:r w:rsidRPr="00322C1F">
                <w:rPr>
                  <w:rStyle w:val="a5"/>
                  <w:rFonts w:eastAsia="Cambria"/>
                  <w:lang w:val="uk-UA"/>
                </w:rPr>
                <w:t>.</w:t>
              </w:r>
              <w:r w:rsidRPr="00322C1F">
                <w:rPr>
                  <w:rStyle w:val="a5"/>
                  <w:rFonts w:eastAsia="Cambria"/>
                </w:rPr>
                <w:t>ua</w:t>
              </w:r>
              <w:r w:rsidRPr="00322C1F">
                <w:rPr>
                  <w:rStyle w:val="a5"/>
                  <w:rFonts w:eastAsia="Cambria"/>
                  <w:lang w:val="uk-UA"/>
                </w:rPr>
                <w:t>/</w:t>
              </w:r>
              <w:r w:rsidRPr="00322C1F">
                <w:rPr>
                  <w:rStyle w:val="a5"/>
                  <w:rFonts w:eastAsia="Cambria"/>
                </w:rPr>
                <w:t>news</w:t>
              </w:r>
              <w:r w:rsidRPr="00322C1F">
                <w:rPr>
                  <w:rStyle w:val="a5"/>
                  <w:rFonts w:eastAsia="Cambria"/>
                  <w:lang w:val="uk-UA"/>
                </w:rPr>
                <w:t>/1740733489/</w:t>
              </w:r>
            </w:hyperlink>
            <w:r w:rsidRPr="00322C1F">
              <w:rPr>
                <w:rFonts w:eastAsia="Cambria"/>
                <w:lang w:val="uk-UA"/>
              </w:rPr>
              <w:t xml:space="preserve"> </w:t>
            </w:r>
          </w:p>
          <w:p w14:paraId="3316E3C3" w14:textId="77777777" w:rsidR="00043AC7" w:rsidRPr="00322C1F" w:rsidRDefault="00043AC7" w:rsidP="00043AC7">
            <w:pPr>
              <w:jc w:val="both"/>
              <w:rPr>
                <w:rFonts w:eastAsia="Cambria"/>
              </w:rPr>
            </w:pPr>
            <w:r w:rsidRPr="00322C1F">
              <w:rPr>
                <w:rFonts w:eastAsia="Cambria"/>
                <w:lang w:val="uk-UA"/>
              </w:rPr>
              <w:t xml:space="preserve">Забезпечено проведення інформаційної кампанії серед населення щодо здійснення евакуації в разі виникнення надзвичайної ситуації. </w:t>
            </w:r>
            <w:r w:rsidRPr="00322C1F">
              <w:rPr>
                <w:rFonts w:eastAsia="Cambria"/>
              </w:rPr>
              <w:t>Із соціальними працівниками проведено роботу щодо виконання алгоритму дій під час евакуації населення. Підготовлено списки маломобільних груп населення, сімей, які самостійно не зможуть евакуюватися, багатодітних сімей, дітей, дітей-сиріт та дітей, позбавлених батьківського піклування, незалежно від форми влаштування, осіб з інвалідністю, в розрізі населених пунктів громади та забезпечено оновлення вище зазначеної інформації.</w:t>
            </w:r>
          </w:p>
          <w:p w14:paraId="102C85B6" w14:textId="77777777" w:rsidR="00043AC7" w:rsidRPr="00322C1F" w:rsidRDefault="00043AC7" w:rsidP="00043AC7">
            <w:pPr>
              <w:jc w:val="both"/>
              <w:rPr>
                <w:rFonts w:eastAsia="Cambria"/>
              </w:rPr>
            </w:pPr>
            <w:r w:rsidRPr="00322C1F">
              <w:rPr>
                <w:rFonts w:eastAsia="Cambria"/>
              </w:rPr>
              <w:t>Водночас громада здійснює системну роботу щодо створення та модернізації місцевої автоматизованої системи централізованого оповіщення (МАСЦО).</w:t>
            </w:r>
          </w:p>
          <w:p w14:paraId="171250BD" w14:textId="77777777" w:rsidR="00322C1F" w:rsidRDefault="00043AC7" w:rsidP="00043AC7">
            <w:pPr>
              <w:jc w:val="both"/>
              <w:rPr>
                <w:lang w:val="uk-UA"/>
              </w:rPr>
            </w:pPr>
            <w:hyperlink r:id="rId277" w:history="1">
              <w:r w:rsidRPr="00322C1F">
                <w:rPr>
                  <w:rStyle w:val="a5"/>
                  <w:rFonts w:eastAsia="Cambria"/>
                </w:rPr>
                <w:t>https://borozenska-gromada.gov.ua/news/1755504328/</w:t>
              </w:r>
            </w:hyperlink>
            <w:r w:rsidR="00322C1F" w:rsidRPr="00322C1F">
              <w:rPr>
                <w:rFonts w:eastAsia="Cambria"/>
                <w:lang w:val="uk-UA"/>
              </w:rPr>
              <w:t>.</w:t>
            </w:r>
          </w:p>
          <w:p w14:paraId="34B03049" w14:textId="77777777" w:rsidR="00933A42" w:rsidRPr="00F97C4B" w:rsidRDefault="00322C1F" w:rsidP="003D6896">
            <w:pPr>
              <w:jc w:val="both"/>
            </w:pPr>
            <w:r w:rsidRPr="00F97C4B">
              <w:rPr>
                <w:lang w:val="uk-UA"/>
              </w:rPr>
              <w:t>На території Музиківської ТГ</w:t>
            </w:r>
            <w:r w:rsidR="00F97C4B" w:rsidRPr="00F97C4B">
              <w:rPr>
                <w:lang w:val="uk-UA"/>
              </w:rPr>
              <w:t xml:space="preserve"> </w:t>
            </w:r>
            <w:r w:rsidR="00043AC7" w:rsidRPr="00F97C4B">
              <w:rPr>
                <w:color w:val="000000"/>
              </w:rPr>
              <w:t>змонтовано 6 локацій централізованої автоматизованої системи оповіщення «МАСЦО».</w:t>
            </w:r>
          </w:p>
        </w:tc>
      </w:tr>
      <w:tr w:rsidR="00491A9C" w:rsidRPr="009533BA" w14:paraId="57079CC8" w14:textId="77777777" w:rsidTr="002C2DD4">
        <w:tc>
          <w:tcPr>
            <w:tcW w:w="1951" w:type="dxa"/>
          </w:tcPr>
          <w:p w14:paraId="3D892132" w14:textId="77777777" w:rsidR="00491A9C" w:rsidRPr="00C12835" w:rsidRDefault="00491A9C" w:rsidP="004A4146">
            <w:r w:rsidRPr="00C12835">
              <w:lastRenderedPageBreak/>
              <w:t xml:space="preserve">2) </w:t>
            </w:r>
            <w:r w:rsidR="003D6896" w:rsidRPr="00C12835">
              <w:rPr>
                <w:lang w:val="uk-UA"/>
              </w:rPr>
              <w:t>П</w:t>
            </w:r>
            <w:r w:rsidRPr="00C12835">
              <w:t>ідвищити рівень</w:t>
            </w:r>
          </w:p>
          <w:p w14:paraId="50CB590C" w14:textId="77777777" w:rsidR="00491A9C" w:rsidRPr="00C12835" w:rsidRDefault="00491A9C" w:rsidP="004A4146">
            <w:r w:rsidRPr="00C12835">
              <w:t>поінформованості</w:t>
            </w:r>
          </w:p>
          <w:p w14:paraId="2424120E" w14:textId="77777777" w:rsidR="00491A9C" w:rsidRPr="00C12835" w:rsidRDefault="00491A9C" w:rsidP="004A4146">
            <w:r w:rsidRPr="00C12835">
              <w:t>батьків і дітей про мінну</w:t>
            </w:r>
            <w:r w:rsidR="00D11533" w:rsidRPr="00C12835">
              <w:rPr>
                <w:lang w:val="uk-UA"/>
              </w:rPr>
              <w:t xml:space="preserve"> </w:t>
            </w:r>
            <w:r w:rsidRPr="00C12835">
              <w:t>небезпеку та правила</w:t>
            </w:r>
            <w:r w:rsidR="00D11533" w:rsidRPr="00C12835">
              <w:rPr>
                <w:lang w:val="uk-UA"/>
              </w:rPr>
              <w:t xml:space="preserve"> </w:t>
            </w:r>
            <w:r w:rsidRPr="00C12835">
              <w:t>поведінки на</w:t>
            </w:r>
            <w:r w:rsidR="00D11533" w:rsidRPr="00C12835">
              <w:rPr>
                <w:lang w:val="uk-UA"/>
              </w:rPr>
              <w:t xml:space="preserve"> </w:t>
            </w:r>
            <w:r w:rsidRPr="00C12835">
              <w:t>прифронтових і</w:t>
            </w:r>
          </w:p>
          <w:p w14:paraId="16D55DC2" w14:textId="77777777" w:rsidR="00491A9C" w:rsidRPr="00C12835" w:rsidRDefault="00491A9C" w:rsidP="004A4146">
            <w:r w:rsidRPr="00C12835">
              <w:t>деокупованих територіях</w:t>
            </w:r>
          </w:p>
        </w:tc>
        <w:tc>
          <w:tcPr>
            <w:tcW w:w="2126" w:type="dxa"/>
          </w:tcPr>
          <w:p w14:paraId="127A9792" w14:textId="77777777" w:rsidR="00491A9C" w:rsidRPr="00C12835" w:rsidRDefault="00491A9C" w:rsidP="004A4146">
            <w:r w:rsidRPr="00C12835">
              <w:t>Управління освіти і науки</w:t>
            </w:r>
          </w:p>
          <w:p w14:paraId="04158972" w14:textId="77777777" w:rsidR="00491A9C" w:rsidRPr="00C12835" w:rsidRDefault="00491A9C" w:rsidP="004A4146">
            <w:r w:rsidRPr="00C12835">
              <w:t>обласної державної</w:t>
            </w:r>
          </w:p>
          <w:p w14:paraId="49467FE1" w14:textId="77777777" w:rsidR="00491A9C" w:rsidRPr="00C12835" w:rsidRDefault="00491A9C" w:rsidP="004A4146">
            <w:r w:rsidRPr="00C12835">
              <w:t xml:space="preserve">адміністрації, служба </w:t>
            </w:r>
            <w:proofErr w:type="gramStart"/>
            <w:r w:rsidRPr="00C12835">
              <w:t>у</w:t>
            </w:r>
            <w:r w:rsidR="002C2DD4">
              <w:rPr>
                <w:lang w:val="uk-UA"/>
              </w:rPr>
              <w:t xml:space="preserve"> </w:t>
            </w:r>
            <w:r w:rsidRPr="00C12835">
              <w:t>справах</w:t>
            </w:r>
            <w:proofErr w:type="gramEnd"/>
            <w:r w:rsidRPr="00C12835">
              <w:t xml:space="preserve"> дітей обласної</w:t>
            </w:r>
          </w:p>
          <w:p w14:paraId="30A4ADAF" w14:textId="77777777" w:rsidR="00491A9C" w:rsidRPr="00C12835" w:rsidRDefault="00491A9C" w:rsidP="004A4146">
            <w:r w:rsidRPr="00C12835">
              <w:t>державної адміністрації,</w:t>
            </w:r>
          </w:p>
          <w:p w14:paraId="38A7EF56" w14:textId="77777777" w:rsidR="00491A9C" w:rsidRPr="00C12835" w:rsidRDefault="00491A9C" w:rsidP="004A4146">
            <w:r w:rsidRPr="00C12835">
              <w:t>Департамент з питань</w:t>
            </w:r>
          </w:p>
          <w:p w14:paraId="1D958B23" w14:textId="77777777" w:rsidR="00491A9C" w:rsidRPr="00C12835" w:rsidRDefault="00491A9C" w:rsidP="004A4146">
            <w:r w:rsidRPr="00C12835">
              <w:t>цивільного захисту та</w:t>
            </w:r>
          </w:p>
          <w:p w14:paraId="0D078FD7" w14:textId="77777777" w:rsidR="00491A9C" w:rsidRPr="00C12835" w:rsidRDefault="00491A9C" w:rsidP="004A4146">
            <w:r w:rsidRPr="00C12835">
              <w:t>оборонної роботи обласної</w:t>
            </w:r>
          </w:p>
          <w:p w14:paraId="7625E193" w14:textId="77777777" w:rsidR="00491A9C" w:rsidRPr="00C12835" w:rsidRDefault="00491A9C" w:rsidP="004A4146">
            <w:r w:rsidRPr="00C12835">
              <w:t>державної адміністрації,</w:t>
            </w:r>
          </w:p>
          <w:p w14:paraId="264BC6A1" w14:textId="77777777" w:rsidR="00491A9C" w:rsidRPr="00C12835" w:rsidRDefault="00491A9C" w:rsidP="004A4146">
            <w:r w:rsidRPr="00C12835">
              <w:t>військові адміністрації</w:t>
            </w:r>
          </w:p>
          <w:p w14:paraId="440FDCA3" w14:textId="77777777" w:rsidR="00491A9C" w:rsidRPr="00C12835" w:rsidRDefault="00491A9C" w:rsidP="004A4146">
            <w:r w:rsidRPr="00C12835">
              <w:t>населених пунктів</w:t>
            </w:r>
          </w:p>
          <w:p w14:paraId="2F90445D" w14:textId="77777777" w:rsidR="00491A9C" w:rsidRPr="00C12835" w:rsidRDefault="00491A9C" w:rsidP="004A4146">
            <w:r w:rsidRPr="00C12835">
              <w:t>деокупованих</w:t>
            </w:r>
          </w:p>
        </w:tc>
        <w:tc>
          <w:tcPr>
            <w:tcW w:w="1134" w:type="dxa"/>
          </w:tcPr>
          <w:p w14:paraId="4C9B73E2" w14:textId="77777777" w:rsidR="00491A9C" w:rsidRPr="00C12835" w:rsidRDefault="00491A9C" w:rsidP="003D6896">
            <w:pPr>
              <w:jc w:val="center"/>
            </w:pPr>
            <w:r w:rsidRPr="00C12835">
              <w:t>Грудень</w:t>
            </w:r>
          </w:p>
          <w:p w14:paraId="02B9859D" w14:textId="77777777" w:rsidR="00491A9C" w:rsidRPr="00C12835" w:rsidRDefault="00D220EB" w:rsidP="003D6896">
            <w:pPr>
              <w:jc w:val="center"/>
            </w:pPr>
            <w:r w:rsidRPr="00C12835">
              <w:t>2026</w:t>
            </w:r>
            <w:r w:rsidR="00491A9C" w:rsidRPr="00C12835">
              <w:t xml:space="preserve"> року</w:t>
            </w:r>
          </w:p>
          <w:p w14:paraId="224789B7" w14:textId="77777777" w:rsidR="00491A9C" w:rsidRPr="00C12835" w:rsidRDefault="00491A9C" w:rsidP="004A4146"/>
        </w:tc>
        <w:tc>
          <w:tcPr>
            <w:tcW w:w="993" w:type="dxa"/>
          </w:tcPr>
          <w:p w14:paraId="2D7AF55F" w14:textId="77777777" w:rsidR="00491A9C" w:rsidRPr="00C12835" w:rsidRDefault="00491A9C" w:rsidP="004A4146"/>
        </w:tc>
        <w:tc>
          <w:tcPr>
            <w:tcW w:w="1417" w:type="dxa"/>
          </w:tcPr>
          <w:p w14:paraId="6123F75B" w14:textId="77777777" w:rsidR="00491A9C" w:rsidRPr="00C12835" w:rsidRDefault="00491A9C" w:rsidP="004A4146">
            <w:r w:rsidRPr="00C12835">
              <w:t>Викон</w:t>
            </w:r>
            <w:r w:rsidR="00D220EB" w:rsidRPr="00C12835">
              <w:t>ується</w:t>
            </w:r>
          </w:p>
        </w:tc>
        <w:tc>
          <w:tcPr>
            <w:tcW w:w="7938" w:type="dxa"/>
          </w:tcPr>
          <w:p w14:paraId="3BD54097" w14:textId="77777777" w:rsidR="00731D0C" w:rsidRPr="00C12835" w:rsidRDefault="00731D0C" w:rsidP="00731D0C">
            <w:pPr>
              <w:jc w:val="both"/>
            </w:pPr>
            <w:proofErr w:type="gramStart"/>
            <w:r w:rsidRPr="00C12835">
              <w:t>У закладах</w:t>
            </w:r>
            <w:proofErr w:type="gramEnd"/>
            <w:r w:rsidRPr="00C12835">
              <w:t xml:space="preserve"> освіти області проведено інструктажі та тематичні заходи щодо дотримання правил мінної безпеки із залученням представників громадських організацій та ДСНС. Серед здобувачів освіти поширено  інформаційні матеріали про вибухонебезпечні предмети та алгоритм дій у разі їх виявлення.</w:t>
            </w:r>
          </w:p>
          <w:p w14:paraId="7F1BB539" w14:textId="77777777" w:rsidR="00731D0C" w:rsidRPr="00C12835" w:rsidRDefault="00731D0C" w:rsidP="00731D0C">
            <w:pPr>
              <w:jc w:val="both"/>
            </w:pPr>
            <w:r w:rsidRPr="00C12835">
              <w:t>У Херсонській територіальній громад на базі Центру проводяться інфосесії та роз’яснювальні бесіди із отримувачами соціальних послуг щодо мінної небезпеки та правил поведінки при виявленні вибухонебезпечних предметів, також поширюється відповідна друкована продукція, розрахована на читачів різного віку. На офіційній сторінці Центру в мережі Facebook публікується відповідна інформація та надаються посилання на платформи «Все про мінну безпеку», «Стоп міна» та онлайн-курс «Дивись під ноги», «Дивись, куди ідеш», розміщений на платформі «Зрозуміло».</w:t>
            </w:r>
          </w:p>
          <w:p w14:paraId="650439C6" w14:textId="77777777" w:rsidR="00747344" w:rsidRDefault="00731D0C" w:rsidP="00747344">
            <w:pPr>
              <w:jc w:val="both"/>
              <w:rPr>
                <w:lang w:val="uk-UA"/>
              </w:rPr>
            </w:pPr>
            <w:r w:rsidRPr="00C12835">
              <w:t>Працівниками Соціального центру матері і дитини Херсонської міської ради та залученими спеціалістами громадських організації та благодійних фондів проводиться інформаційно-просвітницька робота серед вагітних жінок, породіль та з батькам дітей раннього віку, стосовно мінної небезпеки і правил поведінки на території Херсонської міської територіальної громади.</w:t>
            </w:r>
          </w:p>
          <w:p w14:paraId="6E295AB0" w14:textId="77777777" w:rsidR="00747344" w:rsidRPr="00747344" w:rsidRDefault="00747344" w:rsidP="00747344">
            <w:pPr>
              <w:jc w:val="both"/>
              <w:rPr>
                <w:lang w:val="uk-UA"/>
              </w:rPr>
            </w:pPr>
            <w:r w:rsidRPr="00747344">
              <w:t>Навчально-методичним цетром цивільного захисту та безпеки життєдіяльності Херсонської області проводяться навчання мешканців Корабельного району міста Херсона. Складено графік, визначені безпечні локації</w:t>
            </w:r>
            <w:r w:rsidRPr="00747344">
              <w:rPr>
                <w:lang w:val="uk-UA"/>
              </w:rPr>
              <w:t>.</w:t>
            </w:r>
          </w:p>
          <w:p w14:paraId="4388F225" w14:textId="77777777" w:rsidR="00747344" w:rsidRPr="00747344" w:rsidRDefault="00747344" w:rsidP="00747344">
            <w:pPr>
              <w:jc w:val="both"/>
              <w:rPr>
                <w:bCs/>
                <w:lang w:val="uk-UA"/>
              </w:rPr>
            </w:pPr>
            <w:r w:rsidRPr="00747344">
              <w:rPr>
                <w:bCs/>
                <w:lang w:val="uk-UA"/>
              </w:rPr>
              <w:t xml:space="preserve">З метою підвищення рівня обізнаності учасників освітнього процесу, в рамках проєкту </w:t>
            </w:r>
            <w:r w:rsidRPr="00747344">
              <w:rPr>
                <w:bCs/>
                <w:lang w:val="uk-UA"/>
              </w:rPr>
              <w:lastRenderedPageBreak/>
              <w:t>«Знай, вивчай і дотримуйся правил безпеки», продовжуються заняття для учнів закладів загальної середньої освіти за участю фахівців Навчально-методичного центру цивільного захисту та безпеки життєдіяльності Херсонської області, працівників ДСНС України в Херсонській області, інструкторів Херсонської обласної організації Товариства Червоного Хреста.</w:t>
            </w:r>
          </w:p>
          <w:p w14:paraId="77BE57F8" w14:textId="77777777" w:rsidR="00747344" w:rsidRPr="00747344" w:rsidRDefault="00747344" w:rsidP="00731D0C">
            <w:pPr>
              <w:jc w:val="both"/>
              <w:rPr>
                <w:lang w:val="uk-UA"/>
              </w:rPr>
            </w:pPr>
            <w:r w:rsidRPr="00747344">
              <w:rPr>
                <w:bCs/>
                <w:lang w:val="uk-UA"/>
              </w:rPr>
              <w:t>Педагогічними працівниками на початку нового навчального року проведено інструктажі зі здобувачами освіти щодо запобігання ризикам, пов’язаним з вибухонебезпечними чи підозрілими предметами, дронової безпеки.</w:t>
            </w:r>
            <w:r w:rsidRPr="00EB2601">
              <w:rPr>
                <w:bCs/>
                <w:lang w:val="uk-UA"/>
              </w:rPr>
              <w:t xml:space="preserve"> </w:t>
            </w:r>
          </w:p>
          <w:p w14:paraId="5C41BFD3" w14:textId="77777777" w:rsidR="00731D0C" w:rsidRPr="00747344" w:rsidRDefault="00731D0C" w:rsidP="00731D0C">
            <w:pPr>
              <w:jc w:val="both"/>
              <w:rPr>
                <w:lang w:val="uk-UA"/>
              </w:rPr>
            </w:pPr>
            <w:r w:rsidRPr="00747344">
              <w:rPr>
                <w:lang w:val="uk-UA"/>
              </w:rPr>
              <w:t xml:space="preserve">Інформаційні матеріали з питань мінної безпеки розміщуються на офіційних сайтах закладів освіти, у батьківських чатах та соціальних мережах: </w:t>
            </w:r>
          </w:p>
          <w:p w14:paraId="6168EFDF" w14:textId="77777777" w:rsidR="00731D0C" w:rsidRPr="00C838EC" w:rsidRDefault="00731D0C" w:rsidP="00731D0C">
            <w:pPr>
              <w:jc w:val="both"/>
              <w:rPr>
                <w:lang w:val="uk-UA"/>
              </w:rPr>
            </w:pPr>
            <w:hyperlink r:id="rId278" w:history="1">
              <w:r w:rsidRPr="00C12835">
                <w:rPr>
                  <w:rStyle w:val="a5"/>
                </w:rPr>
                <w:t>https</w:t>
              </w:r>
              <w:r w:rsidRPr="00C838EC">
                <w:rPr>
                  <w:rStyle w:val="a5"/>
                  <w:lang w:val="uk-UA"/>
                </w:rPr>
                <w:t>://</w:t>
              </w:r>
              <w:r w:rsidRPr="00C12835">
                <w:rPr>
                  <w:rStyle w:val="a5"/>
                </w:rPr>
                <w:t>beryslav</w:t>
              </w:r>
              <w:r w:rsidRPr="00C838EC">
                <w:rPr>
                  <w:rStyle w:val="a5"/>
                  <w:lang w:val="uk-UA"/>
                </w:rPr>
                <w:t>.</w:t>
              </w:r>
              <w:r w:rsidRPr="00C12835">
                <w:rPr>
                  <w:rStyle w:val="a5"/>
                </w:rPr>
                <w:t>edu</w:t>
              </w:r>
              <w:r w:rsidRPr="00C838EC">
                <w:rPr>
                  <w:rStyle w:val="a5"/>
                  <w:lang w:val="uk-UA"/>
                </w:rPr>
                <w:t>.</w:t>
              </w:r>
              <w:r w:rsidRPr="00C12835">
                <w:rPr>
                  <w:rStyle w:val="a5"/>
                </w:rPr>
                <w:t>ks</w:t>
              </w:r>
              <w:r w:rsidRPr="00C838EC">
                <w:rPr>
                  <w:rStyle w:val="a5"/>
                  <w:lang w:val="uk-UA"/>
                </w:rPr>
                <w:t>.</w:t>
              </w:r>
              <w:r w:rsidRPr="00C12835">
                <w:rPr>
                  <w:rStyle w:val="a5"/>
                </w:rPr>
                <w:t>ua</w:t>
              </w:r>
              <w:r w:rsidRPr="00C838EC">
                <w:rPr>
                  <w:rStyle w:val="a5"/>
                  <w:lang w:val="uk-UA"/>
                </w:rPr>
                <w:t>/</w:t>
              </w:r>
              <w:r w:rsidRPr="00C12835">
                <w:rPr>
                  <w:rStyle w:val="a5"/>
                </w:rPr>
                <w:t>minna</w:t>
              </w:r>
              <w:r w:rsidRPr="00C838EC">
                <w:rPr>
                  <w:rStyle w:val="a5"/>
                  <w:lang w:val="uk-UA"/>
                </w:rPr>
                <w:t>-</w:t>
              </w:r>
              <w:r w:rsidRPr="00C12835">
                <w:rPr>
                  <w:rStyle w:val="a5"/>
                </w:rPr>
                <w:t>bezpeka</w:t>
              </w:r>
              <w:r w:rsidRPr="00C838EC">
                <w:rPr>
                  <w:rStyle w:val="a5"/>
                  <w:lang w:val="uk-UA"/>
                </w:rPr>
                <w:t>/</w:t>
              </w:r>
            </w:hyperlink>
          </w:p>
          <w:p w14:paraId="11C71F46" w14:textId="77777777" w:rsidR="00731D0C" w:rsidRPr="00C838EC" w:rsidRDefault="00731D0C" w:rsidP="00731D0C">
            <w:pPr>
              <w:jc w:val="both"/>
              <w:rPr>
                <w:lang w:val="uk-UA"/>
              </w:rPr>
            </w:pPr>
            <w:hyperlink r:id="rId279" w:history="1">
              <w:r w:rsidRPr="00C12835">
                <w:rPr>
                  <w:rStyle w:val="a5"/>
                </w:rPr>
                <w:t>https</w:t>
              </w:r>
              <w:r w:rsidRPr="00C838EC">
                <w:rPr>
                  <w:rStyle w:val="a5"/>
                  <w:lang w:val="uk-UA"/>
                </w:rPr>
                <w:t>://</w:t>
              </w:r>
              <w:r w:rsidRPr="00C12835">
                <w:rPr>
                  <w:rStyle w:val="a5"/>
                </w:rPr>
                <w:t>beryslav</w:t>
              </w:r>
              <w:r w:rsidRPr="00C838EC">
                <w:rPr>
                  <w:rStyle w:val="a5"/>
                  <w:lang w:val="uk-UA"/>
                </w:rPr>
                <w:t>3.</w:t>
              </w:r>
              <w:r w:rsidRPr="00C12835">
                <w:rPr>
                  <w:rStyle w:val="a5"/>
                </w:rPr>
                <w:t>edu</w:t>
              </w:r>
              <w:r w:rsidRPr="00C838EC">
                <w:rPr>
                  <w:rStyle w:val="a5"/>
                  <w:lang w:val="uk-UA"/>
                </w:rPr>
                <w:t>.</w:t>
              </w:r>
              <w:r w:rsidRPr="00C12835">
                <w:rPr>
                  <w:rStyle w:val="a5"/>
                </w:rPr>
                <w:t>ks</w:t>
              </w:r>
              <w:r w:rsidRPr="00C838EC">
                <w:rPr>
                  <w:rStyle w:val="a5"/>
                  <w:lang w:val="uk-UA"/>
                </w:rPr>
                <w:t>.</w:t>
              </w:r>
              <w:r w:rsidRPr="00C12835">
                <w:rPr>
                  <w:rStyle w:val="a5"/>
                </w:rPr>
                <w:t>ua</w:t>
              </w:r>
              <w:r w:rsidRPr="00C838EC">
                <w:rPr>
                  <w:rStyle w:val="a5"/>
                  <w:lang w:val="uk-UA"/>
                </w:rPr>
                <w:t>/</w:t>
              </w:r>
              <w:r w:rsidRPr="00C12835">
                <w:rPr>
                  <w:rStyle w:val="a5"/>
                </w:rPr>
                <w:t>category</w:t>
              </w:r>
              <w:r w:rsidRPr="00C838EC">
                <w:rPr>
                  <w:rStyle w:val="a5"/>
                  <w:lang w:val="uk-UA"/>
                </w:rPr>
                <w:t>/</w:t>
              </w:r>
              <w:r w:rsidRPr="00C12835">
                <w:rPr>
                  <w:rStyle w:val="a5"/>
                </w:rPr>
                <w:t>minna</w:t>
              </w:r>
              <w:r w:rsidRPr="00C838EC">
                <w:rPr>
                  <w:rStyle w:val="a5"/>
                  <w:lang w:val="uk-UA"/>
                </w:rPr>
                <w:t>-</w:t>
              </w:r>
              <w:r w:rsidRPr="00C12835">
                <w:rPr>
                  <w:rStyle w:val="a5"/>
                </w:rPr>
                <w:t>bezpeka</w:t>
              </w:r>
              <w:r w:rsidRPr="00C838EC">
                <w:rPr>
                  <w:rStyle w:val="a5"/>
                  <w:lang w:val="uk-UA"/>
                </w:rPr>
                <w:t>/</w:t>
              </w:r>
            </w:hyperlink>
          </w:p>
          <w:p w14:paraId="1F076B11" w14:textId="77777777" w:rsidR="00731D0C" w:rsidRPr="00C838EC" w:rsidRDefault="00731D0C" w:rsidP="00731D0C">
            <w:pPr>
              <w:jc w:val="both"/>
              <w:rPr>
                <w:lang w:val="uk-UA"/>
              </w:rPr>
            </w:pPr>
            <w:hyperlink r:id="rId280" w:tgtFrame="_blank" w:history="1">
              <w:r w:rsidRPr="00C12835">
                <w:rPr>
                  <w:rStyle w:val="a5"/>
                </w:rPr>
                <w:t>https</w:t>
              </w:r>
              <w:r w:rsidRPr="00C838EC">
                <w:rPr>
                  <w:rStyle w:val="a5"/>
                  <w:lang w:val="uk-UA"/>
                </w:rPr>
                <w:t>://</w:t>
              </w:r>
              <w:r w:rsidRPr="00C12835">
                <w:rPr>
                  <w:rStyle w:val="a5"/>
                </w:rPr>
                <w:t>www</w:t>
              </w:r>
              <w:r w:rsidRPr="00C838EC">
                <w:rPr>
                  <w:rStyle w:val="a5"/>
                  <w:lang w:val="uk-UA"/>
                </w:rPr>
                <w:t>.</w:t>
              </w:r>
              <w:r w:rsidRPr="00C12835">
                <w:rPr>
                  <w:rStyle w:val="a5"/>
                </w:rPr>
                <w:t>facebook</w:t>
              </w:r>
              <w:r w:rsidRPr="00C838EC">
                <w:rPr>
                  <w:rStyle w:val="a5"/>
                  <w:lang w:val="uk-UA"/>
                </w:rPr>
                <w:t>.</w:t>
              </w:r>
              <w:r w:rsidRPr="00C12835">
                <w:rPr>
                  <w:rStyle w:val="a5"/>
                </w:rPr>
                <w:t>com</w:t>
              </w:r>
              <w:r w:rsidRPr="00C838EC">
                <w:rPr>
                  <w:rStyle w:val="a5"/>
                  <w:lang w:val="uk-UA"/>
                </w:rPr>
                <w:t>/</w:t>
              </w:r>
              <w:r w:rsidRPr="00C12835">
                <w:rPr>
                  <w:rStyle w:val="a5"/>
                </w:rPr>
                <w:t>share</w:t>
              </w:r>
              <w:r w:rsidRPr="00C838EC">
                <w:rPr>
                  <w:rStyle w:val="a5"/>
                  <w:lang w:val="uk-UA"/>
                </w:rPr>
                <w:t>/</w:t>
              </w:r>
              <w:r w:rsidRPr="00C12835">
                <w:rPr>
                  <w:rStyle w:val="a5"/>
                </w:rPr>
                <w:t>p</w:t>
              </w:r>
              <w:r w:rsidRPr="00C838EC">
                <w:rPr>
                  <w:rStyle w:val="a5"/>
                  <w:lang w:val="uk-UA"/>
                </w:rPr>
                <w:t>/16</w:t>
              </w:r>
              <w:r w:rsidRPr="00C12835">
                <w:rPr>
                  <w:rStyle w:val="a5"/>
                </w:rPr>
                <w:t>YJMAdkx</w:t>
              </w:r>
              <w:r w:rsidRPr="00C838EC">
                <w:rPr>
                  <w:rStyle w:val="a5"/>
                  <w:lang w:val="uk-UA"/>
                </w:rPr>
                <w:t>4/</w:t>
              </w:r>
            </w:hyperlink>
          </w:p>
          <w:p w14:paraId="7AA32C36" w14:textId="77777777" w:rsidR="00731D0C" w:rsidRPr="00C838EC" w:rsidRDefault="00731D0C" w:rsidP="00731D0C">
            <w:pPr>
              <w:jc w:val="both"/>
              <w:rPr>
                <w:lang w:val="uk-UA"/>
              </w:rPr>
            </w:pPr>
            <w:hyperlink r:id="rId281" w:history="1">
              <w:r w:rsidRPr="00C12835">
                <w:rPr>
                  <w:rStyle w:val="a5"/>
                </w:rPr>
                <w:t>https</w:t>
              </w:r>
              <w:r w:rsidRPr="00C838EC">
                <w:rPr>
                  <w:rStyle w:val="a5"/>
                  <w:lang w:val="uk-UA"/>
                </w:rPr>
                <w:t>://</w:t>
              </w:r>
              <w:r w:rsidRPr="00C12835">
                <w:rPr>
                  <w:rStyle w:val="a5"/>
                </w:rPr>
                <w:t>www</w:t>
              </w:r>
              <w:r w:rsidRPr="00C838EC">
                <w:rPr>
                  <w:rStyle w:val="a5"/>
                  <w:lang w:val="uk-UA"/>
                </w:rPr>
                <w:t>.</w:t>
              </w:r>
              <w:r w:rsidRPr="00C12835">
                <w:rPr>
                  <w:rStyle w:val="a5"/>
                </w:rPr>
                <w:t>facebook</w:t>
              </w:r>
              <w:r w:rsidRPr="00C838EC">
                <w:rPr>
                  <w:rStyle w:val="a5"/>
                  <w:lang w:val="uk-UA"/>
                </w:rPr>
                <w:t>.</w:t>
              </w:r>
              <w:r w:rsidRPr="00C12835">
                <w:rPr>
                  <w:rStyle w:val="a5"/>
                </w:rPr>
                <w:t>com</w:t>
              </w:r>
              <w:r w:rsidRPr="00C838EC">
                <w:rPr>
                  <w:rStyle w:val="a5"/>
                  <w:lang w:val="uk-UA"/>
                </w:rPr>
                <w:t>/</w:t>
              </w:r>
              <w:r w:rsidRPr="00C12835">
                <w:rPr>
                  <w:rStyle w:val="a5"/>
                </w:rPr>
                <w:t>groups</w:t>
              </w:r>
              <w:r w:rsidRPr="00C838EC">
                <w:rPr>
                  <w:rStyle w:val="a5"/>
                  <w:lang w:val="uk-UA"/>
                </w:rPr>
                <w:t>/4319875678088563/</w:t>
              </w:r>
              <w:r w:rsidRPr="00C12835">
                <w:rPr>
                  <w:rStyle w:val="a5"/>
                </w:rPr>
                <w:t>permalink</w:t>
              </w:r>
              <w:r w:rsidRPr="00C838EC">
                <w:rPr>
                  <w:rStyle w:val="a5"/>
                  <w:lang w:val="uk-UA"/>
                </w:rPr>
                <w:t>/25812287641754056/?</w:t>
              </w:r>
              <w:r w:rsidRPr="00C12835">
                <w:rPr>
                  <w:rStyle w:val="a5"/>
                </w:rPr>
                <w:t>rdid</w:t>
              </w:r>
              <w:r w:rsidRPr="00C838EC">
                <w:rPr>
                  <w:rStyle w:val="a5"/>
                  <w:lang w:val="uk-UA"/>
                </w:rPr>
                <w:t>=9</w:t>
              </w:r>
              <w:r w:rsidRPr="00C12835">
                <w:rPr>
                  <w:rStyle w:val="a5"/>
                </w:rPr>
                <w:t>kL</w:t>
              </w:r>
              <w:r w:rsidRPr="00C838EC">
                <w:rPr>
                  <w:rStyle w:val="a5"/>
                  <w:lang w:val="uk-UA"/>
                </w:rPr>
                <w:t>0</w:t>
              </w:r>
              <w:r w:rsidRPr="00C12835">
                <w:rPr>
                  <w:rStyle w:val="a5"/>
                </w:rPr>
                <w:t>lxd</w:t>
              </w:r>
              <w:r w:rsidRPr="00C838EC">
                <w:rPr>
                  <w:rStyle w:val="a5"/>
                  <w:lang w:val="uk-UA"/>
                </w:rPr>
                <w:t>6</w:t>
              </w:r>
              <w:r w:rsidRPr="00C12835">
                <w:rPr>
                  <w:rStyle w:val="a5"/>
                </w:rPr>
                <w:t>BKTyiHKb</w:t>
              </w:r>
              <w:r w:rsidRPr="00C838EC">
                <w:rPr>
                  <w:rStyle w:val="a5"/>
                  <w:lang w:val="uk-UA"/>
                </w:rPr>
                <w:t>#</w:t>
              </w:r>
            </w:hyperlink>
            <w:r w:rsidRPr="00C838EC">
              <w:rPr>
                <w:lang w:val="uk-UA"/>
              </w:rPr>
              <w:t>.</w:t>
            </w:r>
          </w:p>
          <w:p w14:paraId="60E406EE" w14:textId="77777777" w:rsidR="00731D0C" w:rsidRPr="00C838EC" w:rsidRDefault="00731D0C" w:rsidP="00731D0C">
            <w:pPr>
              <w:jc w:val="both"/>
              <w:rPr>
                <w:lang w:val="uk-UA"/>
              </w:rPr>
            </w:pPr>
            <w:hyperlink r:id="rId282" w:history="1">
              <w:r w:rsidRPr="00C12835">
                <w:rPr>
                  <w:rStyle w:val="a5"/>
                </w:rPr>
                <w:t>https</w:t>
              </w:r>
              <w:r w:rsidRPr="00C838EC">
                <w:rPr>
                  <w:rStyle w:val="a5"/>
                  <w:lang w:val="uk-UA"/>
                </w:rPr>
                <w:t>://</w:t>
              </w:r>
              <w:r w:rsidRPr="00C12835">
                <w:rPr>
                  <w:rStyle w:val="a5"/>
                </w:rPr>
                <w:t>www</w:t>
              </w:r>
              <w:r w:rsidRPr="00C838EC">
                <w:rPr>
                  <w:rStyle w:val="a5"/>
                  <w:lang w:val="uk-UA"/>
                </w:rPr>
                <w:t>.</w:t>
              </w:r>
              <w:r w:rsidRPr="00C12835">
                <w:rPr>
                  <w:rStyle w:val="a5"/>
                </w:rPr>
                <w:t>facebook</w:t>
              </w:r>
              <w:r w:rsidRPr="00C838EC">
                <w:rPr>
                  <w:rStyle w:val="a5"/>
                  <w:lang w:val="uk-UA"/>
                </w:rPr>
                <w:t>.</w:t>
              </w:r>
              <w:r w:rsidRPr="00C12835">
                <w:rPr>
                  <w:rStyle w:val="a5"/>
                </w:rPr>
                <w:t>com</w:t>
              </w:r>
              <w:r w:rsidRPr="00C838EC">
                <w:rPr>
                  <w:rStyle w:val="a5"/>
                  <w:lang w:val="uk-UA"/>
                </w:rPr>
                <w:t>/</w:t>
              </w:r>
              <w:r w:rsidRPr="00C12835">
                <w:rPr>
                  <w:rStyle w:val="a5"/>
                </w:rPr>
                <w:t>groups</w:t>
              </w:r>
              <w:r w:rsidRPr="00C838EC">
                <w:rPr>
                  <w:rStyle w:val="a5"/>
                  <w:lang w:val="uk-UA"/>
                </w:rPr>
                <w:t>/2822785074655808/</w:t>
              </w:r>
              <w:r w:rsidRPr="00C12835">
                <w:rPr>
                  <w:rStyle w:val="a5"/>
                </w:rPr>
                <w:t>posts</w:t>
              </w:r>
              <w:r w:rsidRPr="00C838EC">
                <w:rPr>
                  <w:rStyle w:val="a5"/>
                  <w:lang w:val="uk-UA"/>
                </w:rPr>
                <w:t>/4270749976525970/?</w:t>
              </w:r>
              <w:r w:rsidRPr="00C12835">
                <w:rPr>
                  <w:rStyle w:val="a5"/>
                </w:rPr>
                <w:t>locale</w:t>
              </w:r>
              <w:r w:rsidRPr="00C838EC">
                <w:rPr>
                  <w:rStyle w:val="a5"/>
                  <w:lang w:val="uk-UA"/>
                </w:rPr>
                <w:t>=</w:t>
              </w:r>
              <w:r w:rsidRPr="00C12835">
                <w:rPr>
                  <w:rStyle w:val="a5"/>
                </w:rPr>
                <w:t>uk</w:t>
              </w:r>
              <w:r w:rsidRPr="00C838EC">
                <w:rPr>
                  <w:rStyle w:val="a5"/>
                  <w:lang w:val="uk-UA"/>
                </w:rPr>
                <w:t>_</w:t>
              </w:r>
              <w:r w:rsidRPr="00C12835">
                <w:rPr>
                  <w:rStyle w:val="a5"/>
                </w:rPr>
                <w:t>UA</w:t>
              </w:r>
            </w:hyperlink>
          </w:p>
          <w:p w14:paraId="26EAC748" w14:textId="77777777" w:rsidR="00731D0C" w:rsidRPr="00C838EC" w:rsidRDefault="00731D0C" w:rsidP="00731D0C">
            <w:pPr>
              <w:jc w:val="both"/>
              <w:rPr>
                <w:rFonts w:eastAsia="Cambria"/>
                <w:lang w:val="uk-UA"/>
              </w:rPr>
            </w:pPr>
            <w:hyperlink r:id="rId283" w:history="1">
              <w:r w:rsidRPr="00C12835">
                <w:rPr>
                  <w:rStyle w:val="a5"/>
                  <w:rFonts w:eastAsia="Cambria"/>
                </w:rPr>
                <w:t>https</w:t>
              </w:r>
              <w:r w:rsidRPr="00C838EC">
                <w:rPr>
                  <w:rStyle w:val="a5"/>
                  <w:rFonts w:eastAsia="Cambria"/>
                  <w:lang w:val="uk-UA"/>
                </w:rPr>
                <w:t>://</w:t>
              </w:r>
              <w:r w:rsidRPr="00C12835">
                <w:rPr>
                  <w:rStyle w:val="a5"/>
                  <w:rFonts w:eastAsia="Cambria"/>
                </w:rPr>
                <w:t>www</w:t>
              </w:r>
              <w:r w:rsidRPr="00C838EC">
                <w:rPr>
                  <w:rStyle w:val="a5"/>
                  <w:rFonts w:eastAsia="Cambria"/>
                  <w:lang w:val="uk-UA"/>
                </w:rPr>
                <w:t>.</w:t>
              </w:r>
              <w:r w:rsidRPr="00C12835">
                <w:rPr>
                  <w:rStyle w:val="a5"/>
                  <w:rFonts w:eastAsia="Cambria"/>
                </w:rPr>
                <w:t>facebook</w:t>
              </w:r>
              <w:r w:rsidRPr="00C838EC">
                <w:rPr>
                  <w:rStyle w:val="a5"/>
                  <w:rFonts w:eastAsia="Cambria"/>
                  <w:lang w:val="uk-UA"/>
                </w:rPr>
                <w:t>.</w:t>
              </w:r>
              <w:r w:rsidRPr="00C12835">
                <w:rPr>
                  <w:rStyle w:val="a5"/>
                  <w:rFonts w:eastAsia="Cambria"/>
                </w:rPr>
                <w:t>com</w:t>
              </w:r>
              <w:r w:rsidRPr="00C838EC">
                <w:rPr>
                  <w:rStyle w:val="a5"/>
                  <w:rFonts w:eastAsia="Cambria"/>
                  <w:lang w:val="uk-UA"/>
                </w:rPr>
                <w:t>/</w:t>
              </w:r>
              <w:r w:rsidRPr="00C12835">
                <w:rPr>
                  <w:rStyle w:val="a5"/>
                  <w:rFonts w:eastAsia="Cambria"/>
                </w:rPr>
                <w:t>share</w:t>
              </w:r>
              <w:r w:rsidRPr="00C838EC">
                <w:rPr>
                  <w:rStyle w:val="a5"/>
                  <w:rFonts w:eastAsia="Cambria"/>
                  <w:lang w:val="uk-UA"/>
                </w:rPr>
                <w:t>/1</w:t>
              </w:r>
              <w:r w:rsidRPr="00C12835">
                <w:rPr>
                  <w:rStyle w:val="a5"/>
                  <w:rFonts w:eastAsia="Cambria"/>
                </w:rPr>
                <w:t>GTf</w:t>
              </w:r>
              <w:r w:rsidRPr="00C838EC">
                <w:rPr>
                  <w:rStyle w:val="a5"/>
                  <w:rFonts w:eastAsia="Cambria"/>
                  <w:lang w:val="uk-UA"/>
                </w:rPr>
                <w:t>4</w:t>
              </w:r>
              <w:r w:rsidRPr="00C12835">
                <w:rPr>
                  <w:rStyle w:val="a5"/>
                  <w:rFonts w:eastAsia="Cambria"/>
                </w:rPr>
                <w:t>GGV</w:t>
              </w:r>
              <w:r w:rsidRPr="00C838EC">
                <w:rPr>
                  <w:rStyle w:val="a5"/>
                  <w:rFonts w:eastAsia="Cambria"/>
                  <w:lang w:val="uk-UA"/>
                </w:rPr>
                <w:t>59/</w:t>
              </w:r>
            </w:hyperlink>
          </w:p>
          <w:p w14:paraId="17EBE170" w14:textId="77777777" w:rsidR="009B0D99" w:rsidRPr="00C12835" w:rsidRDefault="00731D0C" w:rsidP="003D6896">
            <w:pPr>
              <w:jc w:val="both"/>
              <w:rPr>
                <w:rFonts w:eastAsia="Cambria"/>
                <w:lang w:val="uk-UA"/>
              </w:rPr>
            </w:pPr>
            <w:hyperlink r:id="rId284" w:history="1">
              <w:r w:rsidRPr="00C12835">
                <w:rPr>
                  <w:rStyle w:val="a5"/>
                  <w:rFonts w:eastAsia="Cambria"/>
                </w:rPr>
                <w:t>https</w:t>
              </w:r>
              <w:r w:rsidRPr="00C838EC">
                <w:rPr>
                  <w:rStyle w:val="a5"/>
                  <w:rFonts w:eastAsia="Cambria"/>
                  <w:lang w:val="uk-UA"/>
                </w:rPr>
                <w:t>://</w:t>
              </w:r>
              <w:r w:rsidRPr="00C12835">
                <w:rPr>
                  <w:rStyle w:val="a5"/>
                  <w:rFonts w:eastAsia="Cambria"/>
                </w:rPr>
                <w:t>kalynivske</w:t>
              </w:r>
              <w:r w:rsidRPr="00C838EC">
                <w:rPr>
                  <w:rStyle w:val="a5"/>
                  <w:rFonts w:eastAsia="Cambria"/>
                  <w:lang w:val="uk-UA"/>
                </w:rPr>
                <w:t>-</w:t>
              </w:r>
              <w:r w:rsidRPr="00C12835">
                <w:rPr>
                  <w:rStyle w:val="a5"/>
                  <w:rFonts w:eastAsia="Cambria"/>
                </w:rPr>
                <w:t>gromada</w:t>
              </w:r>
              <w:r w:rsidRPr="00C838EC">
                <w:rPr>
                  <w:rStyle w:val="a5"/>
                  <w:rFonts w:eastAsia="Cambria"/>
                  <w:lang w:val="uk-UA"/>
                </w:rPr>
                <w:t>.</w:t>
              </w:r>
              <w:r w:rsidRPr="00C12835">
                <w:rPr>
                  <w:rStyle w:val="a5"/>
                  <w:rFonts w:eastAsia="Cambria"/>
                </w:rPr>
                <w:t>gov</w:t>
              </w:r>
              <w:r w:rsidRPr="00C838EC">
                <w:rPr>
                  <w:rStyle w:val="a5"/>
                  <w:rFonts w:eastAsia="Cambria"/>
                  <w:lang w:val="uk-UA"/>
                </w:rPr>
                <w:t>.</w:t>
              </w:r>
              <w:r w:rsidRPr="00C12835">
                <w:rPr>
                  <w:rStyle w:val="a5"/>
                  <w:rFonts w:eastAsia="Cambria"/>
                </w:rPr>
                <w:t>ua</w:t>
              </w:r>
              <w:r w:rsidRPr="00C838EC">
                <w:rPr>
                  <w:rStyle w:val="a5"/>
                  <w:rFonts w:eastAsia="Cambria"/>
                  <w:lang w:val="uk-UA"/>
                </w:rPr>
                <w:t>/</w:t>
              </w:r>
              <w:r w:rsidRPr="00C12835">
                <w:rPr>
                  <w:rStyle w:val="a5"/>
                  <w:rFonts w:eastAsia="Cambria"/>
                </w:rPr>
                <w:t>news</w:t>
              </w:r>
              <w:r w:rsidRPr="00C838EC">
                <w:rPr>
                  <w:rStyle w:val="a5"/>
                  <w:rFonts w:eastAsia="Cambria"/>
                  <w:lang w:val="uk-UA"/>
                </w:rPr>
                <w:t>/1747733601/</w:t>
              </w:r>
            </w:hyperlink>
          </w:p>
          <w:p w14:paraId="4F3435B7" w14:textId="77777777" w:rsidR="009533BA" w:rsidRPr="00C12835" w:rsidRDefault="009533BA" w:rsidP="009533BA">
            <w:pPr>
              <w:jc w:val="both"/>
              <w:rPr>
                <w:lang w:val="uk-UA"/>
              </w:rPr>
            </w:pPr>
            <w:hyperlink r:id="rId285" w:history="1">
              <w:r w:rsidRPr="00C12835">
                <w:rPr>
                  <w:rStyle w:val="a5"/>
                  <w:lang w:val="uk-UA"/>
                </w:rPr>
                <w:t>https://stanislavskaotg.gov.ua/news/1751444992/</w:t>
              </w:r>
            </w:hyperlink>
          </w:p>
          <w:p w14:paraId="20FD97E2" w14:textId="77777777" w:rsidR="00747344" w:rsidRPr="000F39F5" w:rsidRDefault="009533BA" w:rsidP="000F39F5">
            <w:pPr>
              <w:jc w:val="both"/>
              <w:rPr>
                <w:lang w:val="uk-UA"/>
              </w:rPr>
            </w:pPr>
            <w:hyperlink r:id="rId286" w:history="1">
              <w:r w:rsidRPr="000F39F5">
                <w:rPr>
                  <w:rStyle w:val="a5"/>
                  <w:lang w:val="uk-UA"/>
                </w:rPr>
                <w:t>https://www.facebook.com/share/v/1AuYrBBHYB/</w:t>
              </w:r>
            </w:hyperlink>
          </w:p>
          <w:p w14:paraId="3BB869E1" w14:textId="77777777" w:rsidR="000F39F5" w:rsidRPr="000F39F5" w:rsidRDefault="000F39F5" w:rsidP="00747344">
            <w:pPr>
              <w:pStyle w:val="LO-normal"/>
              <w:rPr>
                <w:rFonts w:eastAsia="Times New Roman" w:cs="Times New Roman"/>
                <w:color w:val="000000"/>
                <w:sz w:val="20"/>
                <w:szCs w:val="20"/>
              </w:rPr>
            </w:pPr>
            <w:hyperlink r:id="rId287" w:history="1">
              <w:r w:rsidRPr="00A4026F">
                <w:rPr>
                  <w:rStyle w:val="a5"/>
                  <w:rFonts w:eastAsia="Times New Roman" w:cs="Times New Roman"/>
                  <w:sz w:val="20"/>
                  <w:szCs w:val="20"/>
                </w:rPr>
                <w:t>https://daryivska-gromada.gov.ua/news/1784637958/</w:t>
              </w:r>
            </w:hyperlink>
          </w:p>
          <w:p w14:paraId="2CC2C018" w14:textId="77777777" w:rsidR="00747344" w:rsidRPr="000F39F5" w:rsidRDefault="000F39F5" w:rsidP="000F39F5">
            <w:pPr>
              <w:pStyle w:val="LO-normal"/>
              <w:rPr>
                <w:rFonts w:eastAsia="Times New Roman" w:cs="Times New Roman"/>
                <w:sz w:val="20"/>
                <w:szCs w:val="20"/>
              </w:rPr>
            </w:pPr>
            <w:hyperlink r:id="rId288" w:history="1">
              <w:r w:rsidRPr="00A4026F">
                <w:rPr>
                  <w:rStyle w:val="a5"/>
                  <w:rFonts w:eastAsia="Times New Roman" w:cs="Times New Roman"/>
                  <w:sz w:val="20"/>
                  <w:szCs w:val="20"/>
                </w:rPr>
                <w:t>https://www.facebook.com/share/p/1https://daryivska-gromada.gov.ua/news/1784637958/4nRxpndwxG/</w:t>
              </w:r>
            </w:hyperlink>
          </w:p>
          <w:p w14:paraId="46502D03" w14:textId="77777777" w:rsidR="00747344" w:rsidRPr="000F39F5" w:rsidRDefault="00747344" w:rsidP="00747344">
            <w:pPr>
              <w:rPr>
                <w:rFonts w:eastAsia="Cambria"/>
                <w:color w:val="000000"/>
                <w:lang w:val="uk-UA"/>
              </w:rPr>
            </w:pPr>
            <w:hyperlink r:id="rId289" w:history="1">
              <w:r w:rsidRPr="000F39F5">
                <w:rPr>
                  <w:rStyle w:val="a5"/>
                  <w:rFonts w:eastAsia="Cambria"/>
                </w:rPr>
                <w:t>https</w:t>
              </w:r>
              <w:r w:rsidRPr="000F39F5">
                <w:rPr>
                  <w:rStyle w:val="a5"/>
                  <w:rFonts w:eastAsia="Cambria"/>
                  <w:lang w:val="uk-UA"/>
                </w:rPr>
                <w:t>://</w:t>
              </w:r>
              <w:r w:rsidRPr="000F39F5">
                <w:rPr>
                  <w:rStyle w:val="a5"/>
                  <w:rFonts w:eastAsia="Cambria"/>
                </w:rPr>
                <w:t>www</w:t>
              </w:r>
              <w:r w:rsidRPr="000F39F5">
                <w:rPr>
                  <w:rStyle w:val="a5"/>
                  <w:rFonts w:eastAsia="Cambria"/>
                  <w:lang w:val="uk-UA"/>
                </w:rPr>
                <w:t>.</w:t>
              </w:r>
              <w:r w:rsidRPr="000F39F5">
                <w:rPr>
                  <w:rStyle w:val="a5"/>
                  <w:rFonts w:eastAsia="Cambria"/>
                </w:rPr>
                <w:t>facebook</w:t>
              </w:r>
              <w:r w:rsidRPr="000F39F5">
                <w:rPr>
                  <w:rStyle w:val="a5"/>
                  <w:rFonts w:eastAsia="Cambria"/>
                  <w:lang w:val="uk-UA"/>
                </w:rPr>
                <w:t>.</w:t>
              </w:r>
              <w:r w:rsidRPr="000F39F5">
                <w:rPr>
                  <w:rStyle w:val="a5"/>
                  <w:rFonts w:eastAsia="Cambria"/>
                </w:rPr>
                <w:t>com</w:t>
              </w:r>
              <w:r w:rsidRPr="000F39F5">
                <w:rPr>
                  <w:rStyle w:val="a5"/>
                  <w:rFonts w:eastAsia="Cambria"/>
                  <w:lang w:val="uk-UA"/>
                </w:rPr>
                <w:t>/</w:t>
              </w:r>
              <w:r w:rsidRPr="000F39F5">
                <w:rPr>
                  <w:rStyle w:val="a5"/>
                  <w:rFonts w:eastAsia="Cambria"/>
                </w:rPr>
                <w:t>groups</w:t>
              </w:r>
              <w:r w:rsidRPr="000F39F5">
                <w:rPr>
                  <w:rStyle w:val="a5"/>
                  <w:rFonts w:eastAsia="Cambria"/>
                  <w:lang w:val="uk-UA"/>
                </w:rPr>
                <w:t>/223361861615076/?</w:t>
              </w:r>
              <w:r w:rsidRPr="000F39F5">
                <w:rPr>
                  <w:rStyle w:val="a5"/>
                  <w:rFonts w:eastAsia="Cambria"/>
                </w:rPr>
                <w:t>locale</w:t>
              </w:r>
              <w:r w:rsidRPr="000F39F5">
                <w:rPr>
                  <w:rStyle w:val="a5"/>
                  <w:rFonts w:eastAsia="Cambria"/>
                  <w:lang w:val="uk-UA"/>
                </w:rPr>
                <w:t>=</w:t>
              </w:r>
              <w:r w:rsidRPr="000F39F5">
                <w:rPr>
                  <w:rStyle w:val="a5"/>
                  <w:rFonts w:eastAsia="Cambria"/>
                </w:rPr>
                <w:t>uk</w:t>
              </w:r>
              <w:r w:rsidRPr="000F39F5">
                <w:rPr>
                  <w:rStyle w:val="a5"/>
                  <w:rFonts w:eastAsia="Cambria"/>
                  <w:lang w:val="uk-UA"/>
                </w:rPr>
                <w:t>_</w:t>
              </w:r>
              <w:r w:rsidRPr="000F39F5">
                <w:rPr>
                  <w:rStyle w:val="a5"/>
                  <w:rFonts w:eastAsia="Cambria"/>
                </w:rPr>
                <w:t>UA</w:t>
              </w:r>
            </w:hyperlink>
            <w:r w:rsidRPr="000F39F5">
              <w:rPr>
                <w:rFonts w:eastAsia="Cambria"/>
                <w:color w:val="000000"/>
                <w:lang w:val="uk-UA"/>
              </w:rPr>
              <w:t xml:space="preserve"> </w:t>
            </w:r>
          </w:p>
          <w:p w14:paraId="0CDBB332" w14:textId="77777777" w:rsidR="00747344" w:rsidRPr="000F39F5" w:rsidRDefault="00747344" w:rsidP="00747344">
            <w:pPr>
              <w:jc w:val="both"/>
              <w:rPr>
                <w:rFonts w:eastAsia="Cambria"/>
                <w:lang w:val="uk-UA"/>
              </w:rPr>
            </w:pPr>
            <w:hyperlink r:id="rId290" w:history="1">
              <w:r w:rsidRPr="000F39F5">
                <w:rPr>
                  <w:rStyle w:val="a5"/>
                  <w:rFonts w:eastAsia="Cambria"/>
                </w:rPr>
                <w:t>https</w:t>
              </w:r>
              <w:r w:rsidRPr="000F39F5">
                <w:rPr>
                  <w:rStyle w:val="a5"/>
                  <w:rFonts w:eastAsia="Cambria"/>
                  <w:lang w:val="uk-UA"/>
                </w:rPr>
                <w:t>://</w:t>
              </w:r>
              <w:r w:rsidRPr="000F39F5">
                <w:rPr>
                  <w:rStyle w:val="a5"/>
                  <w:rFonts w:eastAsia="Cambria"/>
                </w:rPr>
                <w:t>borozenska</w:t>
              </w:r>
              <w:r w:rsidRPr="000F39F5">
                <w:rPr>
                  <w:rStyle w:val="a5"/>
                  <w:rFonts w:eastAsia="Cambria"/>
                  <w:lang w:val="uk-UA"/>
                </w:rPr>
                <w:t>-</w:t>
              </w:r>
              <w:r w:rsidRPr="000F39F5">
                <w:rPr>
                  <w:rStyle w:val="a5"/>
                  <w:rFonts w:eastAsia="Cambria"/>
                </w:rPr>
                <w:t>gromada</w:t>
              </w:r>
              <w:r w:rsidRPr="000F39F5">
                <w:rPr>
                  <w:rStyle w:val="a5"/>
                  <w:rFonts w:eastAsia="Cambria"/>
                  <w:lang w:val="uk-UA"/>
                </w:rPr>
                <w:t>.</w:t>
              </w:r>
              <w:r w:rsidRPr="000F39F5">
                <w:rPr>
                  <w:rStyle w:val="a5"/>
                  <w:rFonts w:eastAsia="Cambria"/>
                </w:rPr>
                <w:t>gov</w:t>
              </w:r>
              <w:r w:rsidRPr="000F39F5">
                <w:rPr>
                  <w:rStyle w:val="a5"/>
                  <w:rFonts w:eastAsia="Cambria"/>
                  <w:lang w:val="uk-UA"/>
                </w:rPr>
                <w:t>.</w:t>
              </w:r>
              <w:r w:rsidRPr="000F39F5">
                <w:rPr>
                  <w:rStyle w:val="a5"/>
                  <w:rFonts w:eastAsia="Cambria"/>
                </w:rPr>
                <w:t>ua</w:t>
              </w:r>
              <w:r w:rsidRPr="000F39F5">
                <w:rPr>
                  <w:rStyle w:val="a5"/>
                  <w:rFonts w:eastAsia="Cambria"/>
                  <w:lang w:val="uk-UA"/>
                </w:rPr>
                <w:t>/</w:t>
              </w:r>
              <w:r w:rsidRPr="000F39F5">
                <w:rPr>
                  <w:rStyle w:val="a5"/>
                  <w:rFonts w:eastAsia="Cambria"/>
                </w:rPr>
                <w:t>news</w:t>
              </w:r>
              <w:r w:rsidRPr="000F39F5">
                <w:rPr>
                  <w:rStyle w:val="a5"/>
                  <w:rFonts w:eastAsia="Cambria"/>
                  <w:lang w:val="uk-UA"/>
                </w:rPr>
                <w:t>/1773914786/</w:t>
              </w:r>
            </w:hyperlink>
          </w:p>
          <w:p w14:paraId="6376363E" w14:textId="77777777" w:rsidR="008A27EE" w:rsidRDefault="00747344" w:rsidP="008A27EE">
            <w:pPr>
              <w:pStyle w:val="a6"/>
            </w:pPr>
            <w:hyperlink r:id="rId291" w:history="1">
              <w:r w:rsidRPr="000F39F5">
                <w:rPr>
                  <w:rStyle w:val="a5"/>
                  <w:sz w:val="20"/>
                </w:rPr>
                <w:t>https://t.me/NovaKahovkaMVA/7781</w:t>
              </w:r>
            </w:hyperlink>
            <w:r w:rsidRPr="00EB2601">
              <w:rPr>
                <w:sz w:val="20"/>
              </w:rPr>
              <w:br/>
            </w:r>
            <w:hyperlink r:id="rId292" w:history="1">
              <w:r w:rsidRPr="00EB2601">
                <w:rPr>
                  <w:rStyle w:val="a5"/>
                  <w:sz w:val="20"/>
                </w:rPr>
                <w:t>https://nk.gov.ua/2026/07/07/bezkoshtovnyj-onlajn-kurs-iz-minnoi-bezpeky-iak-rozpiznaty-zahrozu-ta-diiaty-pravylno/</w:t>
              </w:r>
            </w:hyperlink>
            <w:r w:rsidRPr="00EB2601">
              <w:rPr>
                <w:sz w:val="20"/>
              </w:rPr>
              <w:br/>
            </w:r>
            <w:hyperlink r:id="rId293" w:history="1">
              <w:r w:rsidRPr="00EB2601">
                <w:rPr>
                  <w:rStyle w:val="a5"/>
                  <w:sz w:val="20"/>
                </w:rPr>
                <w:t>https://www.facebook.com/share/p/1Kb3wMa1yf/</w:t>
              </w:r>
            </w:hyperlink>
          </w:p>
          <w:p w14:paraId="490BC163" w14:textId="77777777" w:rsidR="008A27EE" w:rsidRDefault="00747344" w:rsidP="008A27EE">
            <w:pPr>
              <w:pStyle w:val="a6"/>
            </w:pPr>
            <w:hyperlink r:id="rId294" w:history="1">
              <w:r w:rsidRPr="00EB2601">
                <w:rPr>
                  <w:rStyle w:val="a5"/>
                  <w:sz w:val="20"/>
                </w:rPr>
                <w:t>https://t.me/NovaKahovkaMVA/7682</w:t>
              </w:r>
            </w:hyperlink>
            <w:r w:rsidRPr="00EB2601">
              <w:rPr>
                <w:sz w:val="20"/>
              </w:rPr>
              <w:br/>
            </w:r>
            <w:hyperlink r:id="rId295" w:history="1">
              <w:r w:rsidRPr="00EB2601">
                <w:rPr>
                  <w:rStyle w:val="a5"/>
                  <w:sz w:val="20"/>
                </w:rPr>
                <w:t>https://nk.gov.ua/2026/07/01/nebezpeka-mozhe-buty-nepomitnoiu-budte-uvazhnymy/</w:t>
              </w:r>
            </w:hyperlink>
            <w:r w:rsidRPr="00EB2601">
              <w:rPr>
                <w:sz w:val="20"/>
              </w:rPr>
              <w:br/>
            </w:r>
            <w:hyperlink r:id="rId296" w:history="1">
              <w:r w:rsidRPr="00EB2601">
                <w:rPr>
                  <w:rStyle w:val="a5"/>
                  <w:sz w:val="20"/>
                </w:rPr>
                <w:t>https://www.facebook.com/share/p/1CJSfakXzR/</w:t>
              </w:r>
            </w:hyperlink>
          </w:p>
          <w:p w14:paraId="6306DD23" w14:textId="77777777" w:rsidR="00747344" w:rsidRPr="00EB2601" w:rsidRDefault="00747344" w:rsidP="00747344">
            <w:pPr>
              <w:pStyle w:val="a6"/>
              <w:rPr>
                <w:sz w:val="20"/>
              </w:rPr>
            </w:pPr>
            <w:hyperlink r:id="rId297" w:history="1">
              <w:r w:rsidRPr="00EB2601">
                <w:rPr>
                  <w:rStyle w:val="a5"/>
                  <w:sz w:val="20"/>
                </w:rPr>
                <w:t>https://t.me/NovaKahovkaMVA/7956</w:t>
              </w:r>
            </w:hyperlink>
            <w:r w:rsidRPr="00EB2601">
              <w:rPr>
                <w:sz w:val="20"/>
              </w:rPr>
              <w:t>:</w:t>
            </w:r>
            <w:hyperlink r:id="rId298" w:history="1">
              <w:r w:rsidRPr="00EB2601">
                <w:rPr>
                  <w:rStyle w:val="a5"/>
                  <w:sz w:val="20"/>
                </w:rPr>
                <w:t>https://nk.gov.ua/2026/07/27/zhyttia-v-zoni-aktyvnykh-bojovykh-dij-tse-postijnyj-ryzyk/</w:t>
              </w:r>
            </w:hyperlink>
            <w:r w:rsidRPr="00EB2601">
              <w:rPr>
                <w:sz w:val="20"/>
              </w:rPr>
              <w:br/>
            </w:r>
            <w:hyperlink r:id="rId299" w:history="1">
              <w:r w:rsidRPr="00EB2601">
                <w:rPr>
                  <w:rStyle w:val="a5"/>
                  <w:sz w:val="20"/>
                </w:rPr>
                <w:t>https://www.facebook.com/share/p/1EcBTfGXnT/</w:t>
              </w:r>
            </w:hyperlink>
          </w:p>
          <w:p w14:paraId="195E7051" w14:textId="77777777" w:rsidR="000F39F5" w:rsidRPr="000E0327" w:rsidRDefault="00747344" w:rsidP="002C2DD4">
            <w:pPr>
              <w:jc w:val="both"/>
              <w:rPr>
                <w:lang w:val="uk-UA"/>
              </w:rPr>
            </w:pPr>
            <w:hyperlink r:id="rId300" w:history="1">
              <w:r w:rsidRPr="00EB2601">
                <w:rPr>
                  <w:rStyle w:val="a5"/>
                </w:rPr>
                <w:t>https</w:t>
              </w:r>
              <w:r w:rsidRPr="008A27EE">
                <w:rPr>
                  <w:rStyle w:val="a5"/>
                  <w:lang w:val="uk-UA"/>
                </w:rPr>
                <w:t>://</w:t>
              </w:r>
              <w:r w:rsidRPr="00EB2601">
                <w:rPr>
                  <w:rStyle w:val="a5"/>
                </w:rPr>
                <w:t>t</w:t>
              </w:r>
              <w:r w:rsidRPr="008A27EE">
                <w:rPr>
                  <w:rStyle w:val="a5"/>
                  <w:lang w:val="uk-UA"/>
                </w:rPr>
                <w:t>.</w:t>
              </w:r>
              <w:r w:rsidRPr="00EB2601">
                <w:rPr>
                  <w:rStyle w:val="a5"/>
                </w:rPr>
                <w:t>me</w:t>
              </w:r>
              <w:r w:rsidRPr="008A27EE">
                <w:rPr>
                  <w:rStyle w:val="a5"/>
                  <w:lang w:val="uk-UA"/>
                </w:rPr>
                <w:t>/</w:t>
              </w:r>
              <w:r w:rsidRPr="00EB2601">
                <w:rPr>
                  <w:rStyle w:val="a5"/>
                </w:rPr>
                <w:t>NovaKahovkaMVA</w:t>
              </w:r>
              <w:r w:rsidRPr="008A27EE">
                <w:rPr>
                  <w:rStyle w:val="a5"/>
                  <w:lang w:val="uk-UA"/>
                </w:rPr>
                <w:t>/8215</w:t>
              </w:r>
            </w:hyperlink>
            <w:r w:rsidRPr="008A27EE">
              <w:rPr>
                <w:lang w:val="uk-UA"/>
              </w:rPr>
              <w:t>:</w:t>
            </w:r>
            <w:hyperlink r:id="rId301" w:history="1">
              <w:r w:rsidRPr="00EB2601">
                <w:rPr>
                  <w:rStyle w:val="a5"/>
                </w:rPr>
                <w:t>https</w:t>
              </w:r>
              <w:r w:rsidRPr="008A27EE">
                <w:rPr>
                  <w:rStyle w:val="a5"/>
                  <w:lang w:val="uk-UA"/>
                </w:rPr>
                <w:t>://</w:t>
              </w:r>
              <w:r w:rsidRPr="00EB2601">
                <w:rPr>
                  <w:rStyle w:val="a5"/>
                </w:rPr>
                <w:t>nk</w:t>
              </w:r>
              <w:r w:rsidRPr="008A27EE">
                <w:rPr>
                  <w:rStyle w:val="a5"/>
                  <w:lang w:val="uk-UA"/>
                </w:rPr>
                <w:t>.</w:t>
              </w:r>
              <w:r w:rsidRPr="00EB2601">
                <w:rPr>
                  <w:rStyle w:val="a5"/>
                </w:rPr>
                <w:t>gov</w:t>
              </w:r>
              <w:r w:rsidRPr="008A27EE">
                <w:rPr>
                  <w:rStyle w:val="a5"/>
                  <w:lang w:val="uk-UA"/>
                </w:rPr>
                <w:t>.</w:t>
              </w:r>
              <w:r w:rsidRPr="00EB2601">
                <w:rPr>
                  <w:rStyle w:val="a5"/>
                </w:rPr>
                <w:t>ua</w:t>
              </w:r>
              <w:r w:rsidRPr="008A27EE">
                <w:rPr>
                  <w:rStyle w:val="a5"/>
                  <w:lang w:val="uk-UA"/>
                </w:rPr>
                <w:t>/2026/08/20/</w:t>
              </w:r>
              <w:r w:rsidRPr="00EB2601">
                <w:rPr>
                  <w:rStyle w:val="a5"/>
                </w:rPr>
                <w:t>nebezpeka</w:t>
              </w:r>
              <w:r w:rsidRPr="008A27EE">
                <w:rPr>
                  <w:rStyle w:val="a5"/>
                  <w:lang w:val="uk-UA"/>
                </w:rPr>
                <w:t>-</w:t>
              </w:r>
              <w:r w:rsidRPr="00EB2601">
                <w:rPr>
                  <w:rStyle w:val="a5"/>
                </w:rPr>
                <w:t>fpv</w:t>
              </w:r>
              <w:r w:rsidRPr="008A27EE">
                <w:rPr>
                  <w:rStyle w:val="a5"/>
                  <w:lang w:val="uk-UA"/>
                </w:rPr>
                <w:t>-</w:t>
              </w:r>
              <w:r w:rsidRPr="00EB2601">
                <w:rPr>
                  <w:rStyle w:val="a5"/>
                </w:rPr>
                <w:t>droniv</w:t>
              </w:r>
              <w:r w:rsidRPr="008A27EE">
                <w:rPr>
                  <w:rStyle w:val="a5"/>
                  <w:lang w:val="uk-UA"/>
                </w:rPr>
                <w:t>-</w:t>
              </w:r>
              <w:r w:rsidRPr="00EB2601">
                <w:rPr>
                  <w:rStyle w:val="a5"/>
                </w:rPr>
                <w:t>pravyla</w:t>
              </w:r>
              <w:r w:rsidRPr="008A27EE">
                <w:rPr>
                  <w:rStyle w:val="a5"/>
                  <w:lang w:val="uk-UA"/>
                </w:rPr>
                <w:t>-</w:t>
              </w:r>
              <w:r w:rsidRPr="00EB2601">
                <w:rPr>
                  <w:rStyle w:val="a5"/>
                </w:rPr>
                <w:t>bezpechnoi</w:t>
              </w:r>
              <w:r w:rsidRPr="008A27EE">
                <w:rPr>
                  <w:rStyle w:val="a5"/>
                  <w:lang w:val="uk-UA"/>
                </w:rPr>
                <w:t>-</w:t>
              </w:r>
              <w:r w:rsidRPr="00EB2601">
                <w:rPr>
                  <w:rStyle w:val="a5"/>
                </w:rPr>
                <w:t>povedinky</w:t>
              </w:r>
              <w:r w:rsidRPr="008A27EE">
                <w:rPr>
                  <w:rStyle w:val="a5"/>
                  <w:lang w:val="uk-UA"/>
                </w:rPr>
                <w:t>-</w:t>
              </w:r>
              <w:r w:rsidRPr="00EB2601">
                <w:rPr>
                  <w:rStyle w:val="a5"/>
                </w:rPr>
                <w:t>u</w:t>
              </w:r>
              <w:r w:rsidRPr="008A27EE">
                <w:rPr>
                  <w:rStyle w:val="a5"/>
                  <w:lang w:val="uk-UA"/>
                </w:rPr>
                <w:t>-</w:t>
              </w:r>
              <w:r w:rsidRPr="00EB2601">
                <w:rPr>
                  <w:rStyle w:val="a5"/>
                </w:rPr>
                <w:t>razi</w:t>
              </w:r>
              <w:r w:rsidRPr="008A27EE">
                <w:rPr>
                  <w:rStyle w:val="a5"/>
                  <w:lang w:val="uk-UA"/>
                </w:rPr>
                <w:t>-</w:t>
              </w:r>
              <w:r w:rsidRPr="00EB2601">
                <w:rPr>
                  <w:rStyle w:val="a5"/>
                </w:rPr>
                <w:t>zahrozy</w:t>
              </w:r>
              <w:r w:rsidRPr="008A27EE">
                <w:rPr>
                  <w:rStyle w:val="a5"/>
                  <w:lang w:val="uk-UA"/>
                </w:rPr>
                <w:t>/</w:t>
              </w:r>
            </w:hyperlink>
            <w:r w:rsidRPr="008A27EE">
              <w:rPr>
                <w:lang w:val="uk-UA"/>
              </w:rPr>
              <w:br/>
            </w:r>
            <w:hyperlink r:id="rId302" w:history="1">
              <w:r w:rsidRPr="00EB2601">
                <w:rPr>
                  <w:rStyle w:val="a5"/>
                </w:rPr>
                <w:t>https</w:t>
              </w:r>
              <w:r w:rsidRPr="008A27EE">
                <w:rPr>
                  <w:rStyle w:val="a5"/>
                  <w:lang w:val="uk-UA"/>
                </w:rPr>
                <w:t>://</w:t>
              </w:r>
              <w:r w:rsidRPr="00EB2601">
                <w:rPr>
                  <w:rStyle w:val="a5"/>
                </w:rPr>
                <w:t>www</w:t>
              </w:r>
              <w:r w:rsidRPr="008A27EE">
                <w:rPr>
                  <w:rStyle w:val="a5"/>
                  <w:lang w:val="uk-UA"/>
                </w:rPr>
                <w:t>.</w:t>
              </w:r>
              <w:r w:rsidRPr="00EB2601">
                <w:rPr>
                  <w:rStyle w:val="a5"/>
                </w:rPr>
                <w:t>facebook</w:t>
              </w:r>
              <w:r w:rsidRPr="008A27EE">
                <w:rPr>
                  <w:rStyle w:val="a5"/>
                  <w:lang w:val="uk-UA"/>
                </w:rPr>
                <w:t>.</w:t>
              </w:r>
              <w:r w:rsidRPr="00EB2601">
                <w:rPr>
                  <w:rStyle w:val="a5"/>
                </w:rPr>
                <w:t>com</w:t>
              </w:r>
              <w:r w:rsidRPr="008A27EE">
                <w:rPr>
                  <w:rStyle w:val="a5"/>
                  <w:lang w:val="uk-UA"/>
                </w:rPr>
                <w:t>/</w:t>
              </w:r>
              <w:r w:rsidRPr="00EB2601">
                <w:rPr>
                  <w:rStyle w:val="a5"/>
                </w:rPr>
                <w:t>share</w:t>
              </w:r>
              <w:r w:rsidRPr="008A27EE">
                <w:rPr>
                  <w:rStyle w:val="a5"/>
                  <w:lang w:val="uk-UA"/>
                </w:rPr>
                <w:t>/</w:t>
              </w:r>
              <w:r w:rsidRPr="00EB2601">
                <w:rPr>
                  <w:rStyle w:val="a5"/>
                </w:rPr>
                <w:t>p</w:t>
              </w:r>
              <w:r w:rsidRPr="008A27EE">
                <w:rPr>
                  <w:rStyle w:val="a5"/>
                  <w:lang w:val="uk-UA"/>
                </w:rPr>
                <w:t>/19</w:t>
              </w:r>
              <w:r w:rsidRPr="00EB2601">
                <w:rPr>
                  <w:rStyle w:val="a5"/>
                </w:rPr>
                <w:t>KeCGESrM</w:t>
              </w:r>
              <w:r w:rsidRPr="008A27EE">
                <w:rPr>
                  <w:rStyle w:val="a5"/>
                  <w:lang w:val="uk-UA"/>
                </w:rPr>
                <w:t>/</w:t>
              </w:r>
            </w:hyperlink>
            <w:r w:rsidR="000E0327">
              <w:rPr>
                <w:lang w:val="uk-UA"/>
              </w:rPr>
              <w:t xml:space="preserve"> .</w:t>
            </w:r>
          </w:p>
        </w:tc>
      </w:tr>
      <w:tr w:rsidR="00491A9C" w:rsidRPr="00AF1FFA" w14:paraId="632012F5" w14:textId="77777777" w:rsidTr="002C2DD4">
        <w:tc>
          <w:tcPr>
            <w:tcW w:w="1951" w:type="dxa"/>
          </w:tcPr>
          <w:p w14:paraId="5A1677D3" w14:textId="77777777" w:rsidR="00491A9C" w:rsidRPr="00C12835" w:rsidRDefault="00491A9C" w:rsidP="004A4146">
            <w:r w:rsidRPr="00C12835">
              <w:lastRenderedPageBreak/>
              <w:t xml:space="preserve">3) </w:t>
            </w:r>
            <w:r w:rsidR="003D6896" w:rsidRPr="00C12835">
              <w:rPr>
                <w:lang w:val="uk-UA"/>
              </w:rPr>
              <w:t>Р</w:t>
            </w:r>
            <w:r w:rsidRPr="00C12835">
              <w:t>озмістити</w:t>
            </w:r>
          </w:p>
          <w:p w14:paraId="2AFFCB52" w14:textId="77777777" w:rsidR="00491A9C" w:rsidRPr="00C12835" w:rsidRDefault="00491A9C" w:rsidP="004A4146">
            <w:r w:rsidRPr="00C12835">
              <w:t>інформацію з питань</w:t>
            </w:r>
          </w:p>
          <w:p w14:paraId="3227D152" w14:textId="77777777" w:rsidR="00491A9C" w:rsidRPr="00C12835" w:rsidRDefault="00491A9C" w:rsidP="004A4146">
            <w:r w:rsidRPr="00C12835">
              <w:t>ветеранської політики</w:t>
            </w:r>
          </w:p>
          <w:p w14:paraId="3C960A09" w14:textId="77777777" w:rsidR="00491A9C" w:rsidRPr="00C12835" w:rsidRDefault="00491A9C" w:rsidP="004A4146">
            <w:r w:rsidRPr="00C12835">
              <w:lastRenderedPageBreak/>
              <w:t>в установах</w:t>
            </w:r>
          </w:p>
          <w:p w14:paraId="630BCD8A" w14:textId="77777777" w:rsidR="00491A9C" w:rsidRPr="00C12835" w:rsidRDefault="00491A9C" w:rsidP="004A4146">
            <w:r w:rsidRPr="00C12835">
              <w:t>соціального захисту,</w:t>
            </w:r>
            <w:r w:rsidR="00D11533" w:rsidRPr="00C12835">
              <w:rPr>
                <w:lang w:val="uk-UA"/>
              </w:rPr>
              <w:t xml:space="preserve"> </w:t>
            </w:r>
            <w:r w:rsidRPr="00C12835">
              <w:t>місцевих структурних</w:t>
            </w:r>
          </w:p>
          <w:p w14:paraId="56D911E8" w14:textId="77777777" w:rsidR="00491A9C" w:rsidRPr="00C12835" w:rsidRDefault="00491A9C" w:rsidP="004A4146">
            <w:r w:rsidRPr="00C12835">
              <w:t>підрозділах з питань</w:t>
            </w:r>
          </w:p>
          <w:p w14:paraId="6090C4E6" w14:textId="77777777" w:rsidR="00491A9C" w:rsidRPr="00C12835" w:rsidRDefault="00491A9C" w:rsidP="004A4146">
            <w:r w:rsidRPr="00C12835">
              <w:t>ветеранської</w:t>
            </w:r>
          </w:p>
          <w:p w14:paraId="2CDEA0AB" w14:textId="77777777" w:rsidR="00491A9C" w:rsidRPr="00C12835" w:rsidRDefault="00491A9C" w:rsidP="004A4146">
            <w:r w:rsidRPr="00C12835">
              <w:t>політики, інших</w:t>
            </w:r>
          </w:p>
          <w:p w14:paraId="73C69649" w14:textId="77777777" w:rsidR="00491A9C" w:rsidRPr="00C12835" w:rsidRDefault="00491A9C" w:rsidP="004A4146">
            <w:r w:rsidRPr="00C12835">
              <w:t>закладах та установах</w:t>
            </w:r>
          </w:p>
          <w:p w14:paraId="24806A61" w14:textId="77777777" w:rsidR="00491A9C" w:rsidRPr="00C12835" w:rsidRDefault="00491A9C" w:rsidP="004A4146">
            <w:r w:rsidRPr="00C12835">
              <w:t>для підвищення</w:t>
            </w:r>
          </w:p>
          <w:p w14:paraId="6D7DC874" w14:textId="77777777" w:rsidR="00491A9C" w:rsidRPr="00C12835" w:rsidRDefault="00491A9C" w:rsidP="004A4146">
            <w:r w:rsidRPr="00C12835">
              <w:t>обізнаності ветеранів</w:t>
            </w:r>
          </w:p>
          <w:p w14:paraId="0D7FF358" w14:textId="77777777" w:rsidR="00491A9C" w:rsidRPr="00C12835" w:rsidRDefault="00491A9C" w:rsidP="004A4146">
            <w:r w:rsidRPr="00C12835">
              <w:t>війни та членів їх</w:t>
            </w:r>
          </w:p>
          <w:p w14:paraId="00A72B59" w14:textId="77777777" w:rsidR="00491A9C" w:rsidRPr="00C12835" w:rsidRDefault="00491A9C" w:rsidP="004A4146">
            <w:r w:rsidRPr="00C12835">
              <w:t>сімей, членів сімей</w:t>
            </w:r>
          </w:p>
          <w:p w14:paraId="2836A789" w14:textId="77777777" w:rsidR="00491A9C" w:rsidRPr="00C12835" w:rsidRDefault="00491A9C" w:rsidP="004A4146">
            <w:r w:rsidRPr="00C12835">
              <w:t>загиблих (померлих)</w:t>
            </w:r>
          </w:p>
          <w:p w14:paraId="53C60112" w14:textId="77777777" w:rsidR="00491A9C" w:rsidRPr="00C12835" w:rsidRDefault="00491A9C" w:rsidP="004A4146">
            <w:r w:rsidRPr="00C12835">
              <w:t>Захисників та</w:t>
            </w:r>
          </w:p>
          <w:p w14:paraId="6E23EDC2" w14:textId="77777777" w:rsidR="00491A9C" w:rsidRPr="00C12835" w:rsidRDefault="00491A9C" w:rsidP="004A4146">
            <w:r w:rsidRPr="00C12835">
              <w:t>Захисниць України</w:t>
            </w:r>
          </w:p>
        </w:tc>
        <w:tc>
          <w:tcPr>
            <w:tcW w:w="2126" w:type="dxa"/>
          </w:tcPr>
          <w:p w14:paraId="7365284E" w14:textId="77777777" w:rsidR="00491A9C" w:rsidRPr="00C12835" w:rsidRDefault="00491A9C" w:rsidP="004A4146">
            <w:r w:rsidRPr="00C12835">
              <w:lastRenderedPageBreak/>
              <w:t>Управління у справах</w:t>
            </w:r>
          </w:p>
          <w:p w14:paraId="0AC829DB" w14:textId="77777777" w:rsidR="00491A9C" w:rsidRPr="00C12835" w:rsidRDefault="00491A9C" w:rsidP="004A4146">
            <w:r w:rsidRPr="00C12835">
              <w:t>ветеранів обласної</w:t>
            </w:r>
          </w:p>
          <w:p w14:paraId="3BFA713A" w14:textId="77777777" w:rsidR="00491A9C" w:rsidRPr="00C12835" w:rsidRDefault="00491A9C" w:rsidP="004A4146">
            <w:r w:rsidRPr="00C12835">
              <w:t>державної адміністрації,</w:t>
            </w:r>
          </w:p>
          <w:p w14:paraId="11D6A087" w14:textId="77777777" w:rsidR="00491A9C" w:rsidRPr="00C12835" w:rsidRDefault="00491A9C" w:rsidP="004A4146">
            <w:r w:rsidRPr="00C12835">
              <w:t>Департамент</w:t>
            </w:r>
          </w:p>
          <w:p w14:paraId="71D92871" w14:textId="77777777" w:rsidR="00491A9C" w:rsidRPr="00C12835" w:rsidRDefault="00491A9C" w:rsidP="004A4146">
            <w:r w:rsidRPr="00C12835">
              <w:lastRenderedPageBreak/>
              <w:t>соціального розвитку</w:t>
            </w:r>
          </w:p>
          <w:p w14:paraId="32F1693E" w14:textId="77777777" w:rsidR="00491A9C" w:rsidRPr="00C12835" w:rsidRDefault="00491A9C" w:rsidP="004A4146">
            <w:r w:rsidRPr="00C12835">
              <w:t>обласної державної</w:t>
            </w:r>
          </w:p>
          <w:p w14:paraId="725F4277" w14:textId="77777777" w:rsidR="00491A9C" w:rsidRPr="00C12835" w:rsidRDefault="00491A9C" w:rsidP="004A4146">
            <w:r w:rsidRPr="00C12835">
              <w:t>адміністрації,</w:t>
            </w:r>
          </w:p>
          <w:p w14:paraId="4B85D25B" w14:textId="77777777" w:rsidR="00491A9C" w:rsidRPr="00C12835" w:rsidRDefault="00491A9C" w:rsidP="004A4146">
            <w:r w:rsidRPr="00C12835">
              <w:t>військові адміністрації</w:t>
            </w:r>
          </w:p>
          <w:p w14:paraId="67E3C21A" w14:textId="77777777" w:rsidR="00491A9C" w:rsidRPr="00C12835" w:rsidRDefault="00491A9C" w:rsidP="004A4146">
            <w:r w:rsidRPr="00C12835">
              <w:t>населених пунктів</w:t>
            </w:r>
          </w:p>
          <w:p w14:paraId="279A3F81" w14:textId="77777777" w:rsidR="00491A9C" w:rsidRPr="00C12835" w:rsidRDefault="00491A9C" w:rsidP="004A4146">
            <w:r w:rsidRPr="00C12835">
              <w:t>деокупованих</w:t>
            </w:r>
          </w:p>
          <w:p w14:paraId="63830C75" w14:textId="77777777" w:rsidR="00491A9C" w:rsidRPr="00C12835" w:rsidRDefault="00491A9C" w:rsidP="004A4146">
            <w:r w:rsidRPr="00C12835">
              <w:t>територіальних громад</w:t>
            </w:r>
          </w:p>
          <w:p w14:paraId="3581C11E" w14:textId="77777777" w:rsidR="00491A9C" w:rsidRPr="00C12835" w:rsidRDefault="00491A9C" w:rsidP="004A4146">
            <w:r w:rsidRPr="00C12835">
              <w:t>(за згодою)</w:t>
            </w:r>
          </w:p>
        </w:tc>
        <w:tc>
          <w:tcPr>
            <w:tcW w:w="1134" w:type="dxa"/>
          </w:tcPr>
          <w:p w14:paraId="4DDA62DB" w14:textId="77777777" w:rsidR="00491A9C" w:rsidRPr="00C12835" w:rsidRDefault="00491A9C" w:rsidP="003D6896">
            <w:pPr>
              <w:jc w:val="center"/>
            </w:pPr>
            <w:r w:rsidRPr="00C12835">
              <w:lastRenderedPageBreak/>
              <w:t>Грудень</w:t>
            </w:r>
          </w:p>
          <w:p w14:paraId="4E0F45EC" w14:textId="77777777" w:rsidR="00491A9C" w:rsidRPr="00C12835" w:rsidRDefault="00AD4DDD" w:rsidP="003D6896">
            <w:pPr>
              <w:jc w:val="center"/>
            </w:pPr>
            <w:r w:rsidRPr="00C12835">
              <w:t>2026</w:t>
            </w:r>
            <w:r w:rsidR="00491A9C" w:rsidRPr="00C12835">
              <w:t xml:space="preserve"> року</w:t>
            </w:r>
          </w:p>
          <w:p w14:paraId="3AFA4AD2" w14:textId="77777777" w:rsidR="00491A9C" w:rsidRPr="00C12835" w:rsidRDefault="00491A9C" w:rsidP="004A4146"/>
        </w:tc>
        <w:tc>
          <w:tcPr>
            <w:tcW w:w="993" w:type="dxa"/>
          </w:tcPr>
          <w:p w14:paraId="2F153D32" w14:textId="77777777" w:rsidR="00491A9C" w:rsidRPr="00C12835" w:rsidRDefault="00491A9C" w:rsidP="004A4146"/>
        </w:tc>
        <w:tc>
          <w:tcPr>
            <w:tcW w:w="1417" w:type="dxa"/>
          </w:tcPr>
          <w:p w14:paraId="5CD97803" w14:textId="77777777" w:rsidR="00491A9C" w:rsidRPr="00C12835" w:rsidRDefault="00491A9C" w:rsidP="004A4146">
            <w:r w:rsidRPr="00C12835">
              <w:t>Викон</w:t>
            </w:r>
            <w:r w:rsidR="00AD4DDD" w:rsidRPr="00C12835">
              <w:t>ується</w:t>
            </w:r>
          </w:p>
        </w:tc>
        <w:tc>
          <w:tcPr>
            <w:tcW w:w="7938" w:type="dxa"/>
          </w:tcPr>
          <w:p w14:paraId="1DDDE48E" w14:textId="77777777" w:rsidR="00346AE8" w:rsidRPr="00EB2601" w:rsidRDefault="00346AE8" w:rsidP="00346AE8">
            <w:pPr>
              <w:spacing w:line="100" w:lineRule="atLeast"/>
              <w:jc w:val="both"/>
              <w:rPr>
                <w:lang w:val="uk-UA"/>
              </w:rPr>
            </w:pPr>
            <w:r w:rsidRPr="00E54F7A">
              <w:rPr>
                <w:lang w:val="uk-UA"/>
              </w:rPr>
              <w:t>В приміщеннях органів соціального захисту населення та у 5 ветеранських просторах області</w:t>
            </w:r>
            <w:r w:rsidR="00A57D86">
              <w:rPr>
                <w:lang w:val="uk-UA"/>
              </w:rPr>
              <w:t xml:space="preserve"> </w:t>
            </w:r>
            <w:r w:rsidRPr="00E54F7A">
              <w:rPr>
                <w:lang w:val="uk-UA"/>
              </w:rPr>
              <w:t xml:space="preserve">розміщені інформаційні стенди з переліком послуг, які надаються ветеранам війни та членам родин загиблих (померлих) Захисників і Захисниць України: ветеранський простір Чорнобаївської сільської військової адміністрацієї - село Благодатне; ветеранський простір Білозерської селищної військової адміністрації </w:t>
            </w:r>
            <w:r w:rsidRPr="00E54F7A">
              <w:rPr>
                <w:lang w:val="uk-UA"/>
              </w:rPr>
              <w:lastRenderedPageBreak/>
              <w:t>Херсонського району - село Миролюбівка; ветеранський простір</w:t>
            </w:r>
            <w:r w:rsidR="00A57D86">
              <w:rPr>
                <w:lang w:val="uk-UA"/>
              </w:rPr>
              <w:t xml:space="preserve"> </w:t>
            </w:r>
            <w:r w:rsidRPr="00E54F7A">
              <w:rPr>
                <w:lang w:val="uk-UA"/>
              </w:rPr>
              <w:t>Борозенської сільської військової адміністрації Бериславського району; у місті Херсоні ветеранський простір «</w:t>
            </w:r>
            <w:r w:rsidRPr="00E54F7A">
              <w:t>VETERAN</w:t>
            </w:r>
            <w:r w:rsidRPr="00E54F7A">
              <w:rPr>
                <w:lang w:val="uk-UA"/>
              </w:rPr>
              <w:t xml:space="preserve"> </w:t>
            </w:r>
            <w:r w:rsidRPr="00E54F7A">
              <w:t>PRO</w:t>
            </w:r>
            <w:r w:rsidRPr="00E54F7A">
              <w:rPr>
                <w:lang w:val="uk-UA"/>
              </w:rPr>
              <w:t xml:space="preserve">»; </w:t>
            </w:r>
            <w:r w:rsidRPr="00E54F7A">
              <w:rPr>
                <w:rFonts w:eastAsia="Calibri"/>
                <w:bCs/>
                <w:lang w:val="uk-UA"/>
              </w:rPr>
              <w:t>Музиківській сільській військовій адміністрації Херсонського району</w:t>
            </w:r>
            <w:r w:rsidR="00A57D86">
              <w:rPr>
                <w:rFonts w:eastAsia="Calibri"/>
                <w:bCs/>
                <w:lang w:val="uk-UA"/>
              </w:rPr>
              <w:t>.</w:t>
            </w:r>
          </w:p>
          <w:p w14:paraId="6495F0C7" w14:textId="77777777" w:rsidR="00BF385A" w:rsidRPr="00346AE8" w:rsidRDefault="00BF385A" w:rsidP="00BF385A">
            <w:pPr>
              <w:jc w:val="both"/>
              <w:rPr>
                <w:lang w:val="uk-UA"/>
              </w:rPr>
            </w:pPr>
            <w:r w:rsidRPr="00C12835">
              <w:rPr>
                <w:lang w:val="uk-UA"/>
              </w:rPr>
              <w:t>У Білозерській територіальній громаді інформацію з питань</w:t>
            </w:r>
            <w:r w:rsidRPr="00C12835">
              <w:t> </w:t>
            </w:r>
            <w:r w:rsidRPr="00C12835">
              <w:rPr>
                <w:lang w:val="uk-UA"/>
              </w:rPr>
              <w:t xml:space="preserve"> ветеранської політики розміщено на інформаційних стендах біля «Єдиного вікна ветеранів». </w:t>
            </w:r>
            <w:r w:rsidRPr="00C12835">
              <w:t xml:space="preserve">Інформаційно-презентаційні матеріали щодо адміністративної послуги </w:t>
            </w:r>
            <w:r w:rsidR="00A57D86">
              <w:rPr>
                <w:lang w:val="uk-UA"/>
              </w:rPr>
              <w:t>«</w:t>
            </w:r>
            <w:r w:rsidRPr="00C12835">
              <w:t xml:space="preserve">Надання відомостей з Єдиного </w:t>
            </w:r>
            <w:r w:rsidRPr="00346AE8">
              <w:t>державного реєстру ветеранів війни</w:t>
            </w:r>
            <w:r w:rsidR="00A57D86">
              <w:rPr>
                <w:lang w:val="uk-UA"/>
              </w:rPr>
              <w:t>»</w:t>
            </w:r>
            <w:r w:rsidR="002C2DD4" w:rsidRPr="00346AE8">
              <w:rPr>
                <w:lang w:val="uk-UA"/>
              </w:rPr>
              <w:t xml:space="preserve"> </w:t>
            </w:r>
            <w:hyperlink r:id="rId303" w:tgtFrame="_blank" w:history="1">
              <w:r w:rsidRPr="00346AE8">
                <w:rPr>
                  <w:rStyle w:val="a5"/>
                </w:rPr>
                <w:t>https://www.facebook.com/share/p/16X7SVeAxN/</w:t>
              </w:r>
            </w:hyperlink>
            <w:r w:rsidR="002C2DD4" w:rsidRPr="00346AE8">
              <w:rPr>
                <w:lang w:val="uk-UA"/>
              </w:rPr>
              <w:t>.</w:t>
            </w:r>
          </w:p>
          <w:p w14:paraId="6742F049" w14:textId="77777777" w:rsidR="00346AE8" w:rsidRPr="002C2DD4" w:rsidRDefault="00346AE8" w:rsidP="00346AE8">
            <w:pPr>
              <w:spacing w:line="100" w:lineRule="atLeast"/>
              <w:jc w:val="both"/>
              <w:rPr>
                <w:lang w:val="uk-UA"/>
              </w:rPr>
            </w:pPr>
            <w:hyperlink r:id="rId304" w:history="1">
              <w:r w:rsidRPr="00346AE8">
                <w:rPr>
                  <w:rStyle w:val="a5"/>
                  <w:shd w:val="clear" w:color="auto" w:fill="FFFFFF"/>
                </w:rPr>
                <w:t>https</w:t>
              </w:r>
              <w:r w:rsidRPr="00346AE8">
                <w:rPr>
                  <w:rStyle w:val="a5"/>
                  <w:shd w:val="clear" w:color="auto" w:fill="FFFFFF"/>
                  <w:lang w:val="uk-UA"/>
                </w:rPr>
                <w:t>://</w:t>
              </w:r>
              <w:r w:rsidRPr="00346AE8">
                <w:rPr>
                  <w:rStyle w:val="a5"/>
                  <w:shd w:val="clear" w:color="auto" w:fill="FFFFFF"/>
                </w:rPr>
                <w:t>bilozerka</w:t>
              </w:r>
              <w:r w:rsidRPr="00346AE8">
                <w:rPr>
                  <w:rStyle w:val="a5"/>
                  <w:shd w:val="clear" w:color="auto" w:fill="FFFFFF"/>
                  <w:lang w:val="uk-UA"/>
                </w:rPr>
                <w:t>-</w:t>
              </w:r>
              <w:r w:rsidRPr="00346AE8">
                <w:rPr>
                  <w:rStyle w:val="a5"/>
                  <w:shd w:val="clear" w:color="auto" w:fill="FFFFFF"/>
                </w:rPr>
                <w:t>otg</w:t>
              </w:r>
              <w:r w:rsidRPr="00346AE8">
                <w:rPr>
                  <w:rStyle w:val="a5"/>
                  <w:shd w:val="clear" w:color="auto" w:fill="FFFFFF"/>
                  <w:lang w:val="uk-UA"/>
                </w:rPr>
                <w:t>.</w:t>
              </w:r>
              <w:r w:rsidRPr="00346AE8">
                <w:rPr>
                  <w:rStyle w:val="a5"/>
                  <w:shd w:val="clear" w:color="auto" w:fill="FFFFFF"/>
                </w:rPr>
                <w:t>gov</w:t>
              </w:r>
              <w:r w:rsidRPr="00346AE8">
                <w:rPr>
                  <w:rStyle w:val="a5"/>
                  <w:shd w:val="clear" w:color="auto" w:fill="FFFFFF"/>
                  <w:lang w:val="uk-UA"/>
                </w:rPr>
                <w:t>.</w:t>
              </w:r>
              <w:r w:rsidRPr="00346AE8">
                <w:rPr>
                  <w:rStyle w:val="a5"/>
                  <w:shd w:val="clear" w:color="auto" w:fill="FFFFFF"/>
                </w:rPr>
                <w:t>ua</w:t>
              </w:r>
              <w:r w:rsidRPr="00346AE8">
                <w:rPr>
                  <w:rStyle w:val="a5"/>
                  <w:shd w:val="clear" w:color="auto" w:fill="FFFFFF"/>
                  <w:lang w:val="uk-UA"/>
                </w:rPr>
                <w:t>/2026/05/04/%</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bf</w:t>
              </w:r>
              <w:r w:rsidRPr="00346AE8">
                <w:rPr>
                  <w:rStyle w:val="a5"/>
                  <w:shd w:val="clear" w:color="auto" w:fill="FFFFFF"/>
                  <w:lang w:val="uk-UA"/>
                </w:rPr>
                <w:t>%</w:t>
              </w:r>
              <w:r w:rsidRPr="00346AE8">
                <w:rPr>
                  <w:rStyle w:val="a5"/>
                  <w:shd w:val="clear" w:color="auto" w:fill="FFFFFF"/>
                </w:rPr>
                <w:t>d</w:t>
              </w:r>
              <w:r w:rsidRPr="00346AE8">
                <w:rPr>
                  <w:rStyle w:val="a5"/>
                  <w:shd w:val="clear" w:color="auto" w:fill="FFFFFF"/>
                  <w:lang w:val="uk-UA"/>
                </w:rPr>
                <w:t>1%96%</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w:t>
              </w:r>
              <w:r w:rsidRPr="00346AE8">
                <w:rPr>
                  <w:rStyle w:val="a5"/>
                  <w:shd w:val="clear" w:color="auto" w:fill="FFFFFF"/>
                  <w:lang w:val="uk-UA"/>
                </w:rPr>
                <w:t>4%</w:t>
              </w:r>
              <w:r w:rsidRPr="00346AE8">
                <w:rPr>
                  <w:rStyle w:val="a5"/>
                  <w:shd w:val="clear" w:color="auto" w:fill="FFFFFF"/>
                </w:rPr>
                <w:t>d</w:t>
              </w:r>
              <w:r w:rsidRPr="00346AE8">
                <w:rPr>
                  <w:rStyle w:val="a5"/>
                  <w:shd w:val="clear" w:color="auto" w:fill="FFFFFF"/>
                  <w:lang w:val="uk-UA"/>
                </w:rPr>
                <w:t>1%82%</w:t>
              </w:r>
              <w:r w:rsidRPr="00346AE8">
                <w:rPr>
                  <w:rStyle w:val="a5"/>
                  <w:shd w:val="clear" w:color="auto" w:fill="FFFFFF"/>
                </w:rPr>
                <w:t>d</w:t>
              </w:r>
              <w:r w:rsidRPr="00346AE8">
                <w:rPr>
                  <w:rStyle w:val="a5"/>
                  <w:shd w:val="clear" w:color="auto" w:fill="FFFFFF"/>
                  <w:lang w:val="uk-UA"/>
                </w:rPr>
                <w:t>1%80%</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w:t>
              </w:r>
              <w:r w:rsidRPr="00346AE8">
                <w:rPr>
                  <w:rStyle w:val="a5"/>
                  <w:shd w:val="clear" w:color="auto" w:fill="FFFFFF"/>
                  <w:lang w:val="uk-UA"/>
                </w:rPr>
                <w:t>8%</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bc</w:t>
              </w:r>
              <w:r w:rsidRPr="00346AE8">
                <w:rPr>
                  <w:rStyle w:val="a5"/>
                  <w:shd w:val="clear" w:color="auto" w:fill="FFFFFF"/>
                  <w:lang w:val="uk-UA"/>
                </w:rPr>
                <w:t>%</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ba</w:t>
              </w:r>
              <w:r w:rsidRPr="00346AE8">
                <w:rPr>
                  <w:rStyle w:val="a5"/>
                  <w:shd w:val="clear" w:color="auto" w:fill="FFFFFF"/>
                  <w:lang w:val="uk-UA"/>
                </w:rPr>
                <w:t>%</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w:t>
              </w:r>
              <w:r w:rsidRPr="00346AE8">
                <w:rPr>
                  <w:rStyle w:val="a5"/>
                  <w:shd w:val="clear" w:color="auto" w:fill="FFFFFF"/>
                  <w:lang w:val="uk-UA"/>
                </w:rPr>
                <w:t>0-%</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w:t>
              </w:r>
              <w:r w:rsidRPr="00346AE8">
                <w:rPr>
                  <w:rStyle w:val="a5"/>
                  <w:shd w:val="clear" w:color="auto" w:fill="FFFFFF"/>
                  <w:lang w:val="uk-UA"/>
                </w:rPr>
                <w:t>2%</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w:t>
              </w:r>
              <w:r w:rsidRPr="00346AE8">
                <w:rPr>
                  <w:rStyle w:val="a5"/>
                  <w:shd w:val="clear" w:color="auto" w:fill="FFFFFF"/>
                  <w:lang w:val="uk-UA"/>
                </w:rPr>
                <w:t>5%</w:t>
              </w:r>
              <w:r w:rsidRPr="00346AE8">
                <w:rPr>
                  <w:rStyle w:val="a5"/>
                  <w:shd w:val="clear" w:color="auto" w:fill="FFFFFF"/>
                </w:rPr>
                <w:t>d</w:t>
              </w:r>
              <w:r w:rsidRPr="00346AE8">
                <w:rPr>
                  <w:rStyle w:val="a5"/>
                  <w:shd w:val="clear" w:color="auto" w:fill="FFFFFF"/>
                  <w:lang w:val="uk-UA"/>
                </w:rPr>
                <w:t>1%82%</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w:t>
              </w:r>
              <w:r w:rsidRPr="00346AE8">
                <w:rPr>
                  <w:rStyle w:val="a5"/>
                  <w:shd w:val="clear" w:color="auto" w:fill="FFFFFF"/>
                  <w:lang w:val="uk-UA"/>
                </w:rPr>
                <w:t>5%</w:t>
              </w:r>
              <w:r w:rsidRPr="00346AE8">
                <w:rPr>
                  <w:rStyle w:val="a5"/>
                  <w:shd w:val="clear" w:color="auto" w:fill="FFFFFF"/>
                </w:rPr>
                <w:t>d</w:t>
              </w:r>
              <w:r w:rsidRPr="00346AE8">
                <w:rPr>
                  <w:rStyle w:val="a5"/>
                  <w:shd w:val="clear" w:color="auto" w:fill="FFFFFF"/>
                  <w:lang w:val="uk-UA"/>
                </w:rPr>
                <w:t>1%80%</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w:t>
              </w:r>
              <w:r w:rsidRPr="00346AE8">
                <w:rPr>
                  <w:rStyle w:val="a5"/>
                  <w:shd w:val="clear" w:color="auto" w:fill="FFFFFF"/>
                  <w:lang w:val="uk-UA"/>
                </w:rPr>
                <w:t>0%</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bd</w:t>
              </w:r>
              <w:r w:rsidRPr="00346AE8">
                <w:rPr>
                  <w:rStyle w:val="a5"/>
                  <w:shd w:val="clear" w:color="auto" w:fill="FFFFFF"/>
                  <w:lang w:val="uk-UA"/>
                </w:rPr>
                <w:t>%</w:t>
              </w:r>
              <w:r w:rsidRPr="00346AE8">
                <w:rPr>
                  <w:rStyle w:val="a5"/>
                  <w:shd w:val="clear" w:color="auto" w:fill="FFFFFF"/>
                </w:rPr>
                <w:t>d</w:t>
              </w:r>
              <w:r w:rsidRPr="00346AE8">
                <w:rPr>
                  <w:rStyle w:val="a5"/>
                  <w:shd w:val="clear" w:color="auto" w:fill="FFFFFF"/>
                  <w:lang w:val="uk-UA"/>
                </w:rPr>
                <w:t>1%96%</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w:t>
              </w:r>
              <w:r w:rsidRPr="00346AE8">
                <w:rPr>
                  <w:rStyle w:val="a5"/>
                  <w:shd w:val="clear" w:color="auto" w:fill="FFFFFF"/>
                  <w:lang w:val="uk-UA"/>
                </w:rPr>
                <w:t>2-%</w:t>
              </w:r>
              <w:r w:rsidRPr="00346AE8">
                <w:rPr>
                  <w:rStyle w:val="a5"/>
                  <w:shd w:val="clear" w:color="auto" w:fill="FFFFFF"/>
                </w:rPr>
                <w:t>d</w:t>
              </w:r>
              <w:r w:rsidRPr="00346AE8">
                <w:rPr>
                  <w:rStyle w:val="a5"/>
                  <w:shd w:val="clear" w:color="auto" w:fill="FFFFFF"/>
                  <w:lang w:val="uk-UA"/>
                </w:rPr>
                <w:t>1%82%</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w:t>
              </w:r>
              <w:r w:rsidRPr="00346AE8">
                <w:rPr>
                  <w:rStyle w:val="a5"/>
                  <w:shd w:val="clear" w:color="auto" w:fill="FFFFFF"/>
                  <w:lang w:val="uk-UA"/>
                </w:rPr>
                <w:t>0-%</w:t>
              </w:r>
              <w:r w:rsidRPr="00346AE8">
                <w:rPr>
                  <w:rStyle w:val="a5"/>
                  <w:shd w:val="clear" w:color="auto" w:fill="FFFFFF"/>
                </w:rPr>
                <w:t>d</w:t>
              </w:r>
              <w:r w:rsidRPr="00346AE8">
                <w:rPr>
                  <w:rStyle w:val="a5"/>
                  <w:shd w:val="clear" w:color="auto" w:fill="FFFFFF"/>
                  <w:lang w:val="uk-UA"/>
                </w:rPr>
                <w:t>1%97%</w:t>
              </w:r>
              <w:r w:rsidRPr="00346AE8">
                <w:rPr>
                  <w:rStyle w:val="a5"/>
                  <w:shd w:val="clear" w:color="auto" w:fill="FFFFFF"/>
                </w:rPr>
                <w:t>d</w:t>
              </w:r>
              <w:r w:rsidRPr="00346AE8">
                <w:rPr>
                  <w:rStyle w:val="a5"/>
                  <w:shd w:val="clear" w:color="auto" w:fill="FFFFFF"/>
                  <w:lang w:val="uk-UA"/>
                </w:rPr>
                <w:t>1%85-%</w:t>
              </w:r>
              <w:r w:rsidRPr="00346AE8">
                <w:rPr>
                  <w:rStyle w:val="a5"/>
                  <w:shd w:val="clear" w:color="auto" w:fill="FFFFFF"/>
                </w:rPr>
                <w:t>d</w:t>
              </w:r>
              <w:r w:rsidRPr="00346AE8">
                <w:rPr>
                  <w:rStyle w:val="a5"/>
                  <w:shd w:val="clear" w:color="auto" w:fill="FFFFFF"/>
                  <w:lang w:val="uk-UA"/>
                </w:rPr>
                <w:t>1%80%</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be</w:t>
              </w:r>
              <w:r w:rsidRPr="00346AE8">
                <w:rPr>
                  <w:rStyle w:val="a5"/>
                  <w:shd w:val="clear" w:color="auto" w:fill="FFFFFF"/>
                  <w:lang w:val="uk-UA"/>
                </w:rPr>
                <w:t>%</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w:t>
              </w:r>
              <w:r w:rsidRPr="00346AE8">
                <w:rPr>
                  <w:rStyle w:val="a5"/>
                  <w:shd w:val="clear" w:color="auto" w:fill="FFFFFF"/>
                  <w:lang w:val="uk-UA"/>
                </w:rPr>
                <w:t>4%</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w:t>
              </w:r>
              <w:r w:rsidRPr="00346AE8">
                <w:rPr>
                  <w:rStyle w:val="a5"/>
                  <w:shd w:val="clear" w:color="auto" w:fill="FFFFFF"/>
                  <w:lang w:val="uk-UA"/>
                </w:rPr>
                <w:t>8%</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bd</w:t>
              </w:r>
              <w:r w:rsidRPr="00346AE8">
                <w:rPr>
                  <w:rStyle w:val="a5"/>
                  <w:shd w:val="clear" w:color="auto" w:fill="FFFFFF"/>
                  <w:lang w:val="uk-UA"/>
                </w:rPr>
                <w:t>-%</w:t>
              </w:r>
              <w:r w:rsidRPr="00346AE8">
                <w:rPr>
                  <w:rStyle w:val="a5"/>
                  <w:shd w:val="clear" w:color="auto" w:fill="FFFFFF"/>
                </w:rPr>
                <w:t>d</w:t>
              </w:r>
              <w:r w:rsidRPr="00346AE8">
                <w:rPr>
                  <w:rStyle w:val="a5"/>
                  <w:shd w:val="clear" w:color="auto" w:fill="FFFFFF"/>
                  <w:lang w:val="uk-UA"/>
                </w:rPr>
                <w:t>1%83-%</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w:t>
              </w:r>
              <w:r w:rsidRPr="00346AE8">
                <w:rPr>
                  <w:rStyle w:val="a5"/>
                  <w:shd w:val="clear" w:color="auto" w:fill="FFFFFF"/>
                  <w:lang w:val="uk-UA"/>
                </w:rPr>
                <w:t>3%</w:t>
              </w:r>
              <w:r w:rsidRPr="00346AE8">
                <w:rPr>
                  <w:rStyle w:val="a5"/>
                  <w:shd w:val="clear" w:color="auto" w:fill="FFFFFF"/>
                </w:rPr>
                <w:t>d</w:t>
              </w:r>
              <w:r w:rsidRPr="00346AE8">
                <w:rPr>
                  <w:rStyle w:val="a5"/>
                  <w:shd w:val="clear" w:color="auto" w:fill="FFFFFF"/>
                  <w:lang w:val="uk-UA"/>
                </w:rPr>
                <w:t>1%80%</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be</w:t>
              </w:r>
              <w:r w:rsidRPr="00346AE8">
                <w:rPr>
                  <w:rStyle w:val="a5"/>
                  <w:shd w:val="clear" w:color="auto" w:fill="FFFFFF"/>
                  <w:lang w:val="uk-UA"/>
                </w:rPr>
                <w:t>%</w:t>
              </w:r>
              <w:r w:rsidRPr="00346AE8">
                <w:rPr>
                  <w:rStyle w:val="a5"/>
                  <w:shd w:val="clear" w:color="auto" w:fill="FFFFFF"/>
                </w:rPr>
                <w:t>d</w:t>
              </w:r>
              <w:r w:rsidRPr="00346AE8">
                <w:rPr>
                  <w:rStyle w:val="a5"/>
                  <w:shd w:val="clear" w:color="auto" w:fill="FFFFFF"/>
                  <w:lang w:val="uk-UA"/>
                </w:rPr>
                <w:t>0%</w:t>
              </w:r>
              <w:r w:rsidRPr="00346AE8">
                <w:rPr>
                  <w:rStyle w:val="a5"/>
                  <w:shd w:val="clear" w:color="auto" w:fill="FFFFFF"/>
                </w:rPr>
                <w:t>bc</w:t>
              </w:r>
              <w:r w:rsidRPr="00346AE8">
                <w:rPr>
                  <w:rStyle w:val="a5"/>
                  <w:shd w:val="clear" w:color="auto" w:fill="FFFFFF"/>
                  <w:lang w:val="uk-UA"/>
                </w:rPr>
                <w:t>/</w:t>
              </w:r>
            </w:hyperlink>
            <w:r>
              <w:rPr>
                <w:lang w:val="uk-UA"/>
              </w:rPr>
              <w:t xml:space="preserve"> .</w:t>
            </w:r>
          </w:p>
          <w:p w14:paraId="0E09133D" w14:textId="77777777" w:rsidR="00BF385A" w:rsidRPr="00C12835" w:rsidRDefault="00BF385A" w:rsidP="00BF385A">
            <w:pPr>
              <w:jc w:val="both"/>
              <w:rPr>
                <w:lang w:val="uk-UA"/>
              </w:rPr>
            </w:pPr>
            <w:r w:rsidRPr="00346AE8">
              <w:rPr>
                <w:lang w:val="uk-UA"/>
              </w:rPr>
              <w:t>В Бериславській територіальній громаді діє Чат Бот «Свої», який забезпечує безбар’єрний доступ населенню громади до отримання соціальних та адміністративних послуг.</w:t>
            </w:r>
            <w:r w:rsidR="00346AE8" w:rsidRPr="00346AE8">
              <w:rPr>
                <w:lang w:val="uk-UA"/>
              </w:rPr>
              <w:t xml:space="preserve"> Фахівцем із супроводу ветеранів війни та демобілізованих осіб організована робота з членами родин віськовослужбовців: організована група в вайбері «Група підтримки», організовано щотижнева онлайн зустріч з вищевказаною категорією.</w:t>
            </w:r>
          </w:p>
          <w:p w14:paraId="0D33C229" w14:textId="77777777" w:rsidR="00BF385A" w:rsidRPr="00C12835" w:rsidRDefault="00BF385A" w:rsidP="00BF385A">
            <w:pPr>
              <w:jc w:val="both"/>
              <w:rPr>
                <w:lang w:val="uk-UA"/>
              </w:rPr>
            </w:pPr>
            <w:r w:rsidRPr="00C12835">
              <w:rPr>
                <w:lang w:val="uk-UA"/>
              </w:rPr>
              <w:t>Інформація з питань ветеранської політики розміщена в Єдиному вікні ветерана у відділі ЦНАП Високопільської селищної ради.</w:t>
            </w:r>
          </w:p>
          <w:p w14:paraId="15AC5ED0" w14:textId="77777777" w:rsidR="00BF385A" w:rsidRPr="00C12835" w:rsidRDefault="00BF385A" w:rsidP="00BF385A">
            <w:pPr>
              <w:jc w:val="both"/>
              <w:rPr>
                <w:lang w:val="uk-UA"/>
              </w:rPr>
            </w:pPr>
            <w:hyperlink r:id="rId305"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groups</w:t>
              </w:r>
              <w:r w:rsidRPr="00C12835">
                <w:rPr>
                  <w:rStyle w:val="a5"/>
                  <w:lang w:val="uk-UA"/>
                </w:rPr>
                <w:t>/2822785074655808/</w:t>
              </w:r>
              <w:r w:rsidRPr="00C12835">
                <w:rPr>
                  <w:rStyle w:val="a5"/>
                </w:rPr>
                <w:t>posts</w:t>
              </w:r>
              <w:r w:rsidRPr="00C12835">
                <w:rPr>
                  <w:rStyle w:val="a5"/>
                  <w:lang w:val="uk-UA"/>
                </w:rPr>
                <w:t>/4129193107348325/?</w:t>
              </w:r>
              <w:r w:rsidRPr="00C12835">
                <w:rPr>
                  <w:rStyle w:val="a5"/>
                </w:rPr>
                <w:t>locale</w:t>
              </w:r>
              <w:r w:rsidRPr="00C12835">
                <w:rPr>
                  <w:rStyle w:val="a5"/>
                  <w:lang w:val="uk-UA"/>
                </w:rPr>
                <w:t>=</w:t>
              </w:r>
              <w:r w:rsidRPr="00C12835">
                <w:rPr>
                  <w:rStyle w:val="a5"/>
                </w:rPr>
                <w:t>uk</w:t>
              </w:r>
              <w:r w:rsidRPr="00C12835">
                <w:rPr>
                  <w:rStyle w:val="a5"/>
                  <w:lang w:val="uk-UA"/>
                </w:rPr>
                <w:t>_</w:t>
              </w:r>
              <w:r w:rsidRPr="00C12835">
                <w:rPr>
                  <w:rStyle w:val="a5"/>
                </w:rPr>
                <w:t>UA</w:t>
              </w:r>
            </w:hyperlink>
            <w:r w:rsidRPr="00C12835">
              <w:rPr>
                <w:lang w:val="uk-UA"/>
              </w:rPr>
              <w:t>.</w:t>
            </w:r>
          </w:p>
          <w:p w14:paraId="10BE02B8" w14:textId="77777777" w:rsidR="00BF385A" w:rsidRPr="00C12835" w:rsidRDefault="00BF385A" w:rsidP="003D6896">
            <w:pPr>
              <w:jc w:val="both"/>
              <w:rPr>
                <w:highlight w:val="yellow"/>
              </w:rPr>
            </w:pPr>
            <w:r w:rsidRPr="00C12835">
              <w:t xml:space="preserve">Послуги для ветеранів надаються фахівцем із супроводу ветеранів війни та демобілізованих осіб </w:t>
            </w:r>
            <w:hyperlink r:id="rId306" w:history="1">
              <w:r w:rsidRPr="00C12835">
                <w:rPr>
                  <w:rStyle w:val="a5"/>
                </w:rPr>
                <w:t>https://kronau.gov.ua/news/1769777458/</w:t>
              </w:r>
            </w:hyperlink>
          </w:p>
          <w:p w14:paraId="647B0650" w14:textId="77777777" w:rsidR="00BF385A" w:rsidRPr="00C12835" w:rsidRDefault="00BF385A" w:rsidP="003D6896">
            <w:pPr>
              <w:jc w:val="both"/>
              <w:rPr>
                <w:highlight w:val="yellow"/>
                <w:lang w:val="uk-UA"/>
              </w:rPr>
            </w:pPr>
            <w:r w:rsidRPr="00C12835">
              <w:rPr>
                <w:lang w:val="uk-UA"/>
              </w:rPr>
              <w:t>У</w:t>
            </w:r>
            <w:r w:rsidR="00411765" w:rsidRPr="00C12835">
              <w:rPr>
                <w:lang w:val="uk-UA"/>
              </w:rPr>
              <w:t xml:space="preserve"> </w:t>
            </w:r>
            <w:r w:rsidRPr="00C12835">
              <w:rPr>
                <w:lang w:val="uk-UA"/>
              </w:rPr>
              <w:t>Станіславській територіальній громаді інформацію з питань</w:t>
            </w:r>
            <w:r w:rsidRPr="00C12835">
              <w:t> </w:t>
            </w:r>
            <w:r w:rsidRPr="00C12835">
              <w:rPr>
                <w:lang w:val="uk-UA"/>
              </w:rPr>
              <w:t xml:space="preserve"> ветеранської політики розміщено:</w:t>
            </w:r>
          </w:p>
          <w:p w14:paraId="5EAE111D" w14:textId="77777777" w:rsidR="00BF385A" w:rsidRPr="00C12835" w:rsidRDefault="00BF385A" w:rsidP="00BF385A">
            <w:pPr>
              <w:spacing w:line="100" w:lineRule="atLeast"/>
              <w:jc w:val="both"/>
              <w:rPr>
                <w:lang w:val="uk-UA"/>
              </w:rPr>
            </w:pPr>
            <w:hyperlink r:id="rId307" w:history="1">
              <w:r w:rsidRPr="00C12835">
                <w:rPr>
                  <w:rStyle w:val="a5"/>
                </w:rPr>
                <w:t>https</w:t>
              </w:r>
              <w:r w:rsidRPr="00C12835">
                <w:rPr>
                  <w:rStyle w:val="a5"/>
                  <w:lang w:val="uk-UA"/>
                </w:rPr>
                <w:t>://</w:t>
              </w:r>
              <w:r w:rsidRPr="00C12835">
                <w:rPr>
                  <w:rStyle w:val="a5"/>
                </w:rPr>
                <w:t>stanislavskaotg</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na</w:t>
              </w:r>
              <w:r w:rsidRPr="00C12835">
                <w:rPr>
                  <w:rStyle w:val="a5"/>
                  <w:lang w:val="uk-UA"/>
                </w:rPr>
                <w:t>-</w:t>
              </w:r>
              <w:r w:rsidRPr="00C12835">
                <w:rPr>
                  <w:rStyle w:val="a5"/>
                </w:rPr>
                <w:t>dopomogu</w:t>
              </w:r>
              <w:r w:rsidRPr="00C12835">
                <w:rPr>
                  <w:rStyle w:val="a5"/>
                  <w:lang w:val="uk-UA"/>
                </w:rPr>
                <w:t>-</w:t>
              </w:r>
              <w:r w:rsidRPr="00C12835">
                <w:rPr>
                  <w:rStyle w:val="a5"/>
                </w:rPr>
                <w:t>vijskovosluzhbovcyam</w:t>
              </w:r>
              <w:r w:rsidRPr="00C12835">
                <w:rPr>
                  <w:rStyle w:val="a5"/>
                  <w:lang w:val="uk-UA"/>
                </w:rPr>
                <w:t>-</w:t>
              </w:r>
              <w:r w:rsidRPr="00C12835">
                <w:rPr>
                  <w:rStyle w:val="a5"/>
                </w:rPr>
                <w:t>ta</w:t>
              </w:r>
              <w:r w:rsidRPr="00C12835">
                <w:rPr>
                  <w:rStyle w:val="a5"/>
                  <w:lang w:val="uk-UA"/>
                </w:rPr>
                <w:t>-</w:t>
              </w:r>
              <w:r w:rsidRPr="00C12835">
                <w:rPr>
                  <w:rStyle w:val="a5"/>
                </w:rPr>
                <w:t>chlenam</w:t>
              </w:r>
              <w:r w:rsidRPr="00C12835">
                <w:rPr>
                  <w:rStyle w:val="a5"/>
                  <w:lang w:val="uk-UA"/>
                </w:rPr>
                <w:t>-</w:t>
              </w:r>
              <w:r w:rsidRPr="00C12835">
                <w:rPr>
                  <w:rStyle w:val="a5"/>
                </w:rPr>
                <w:t>ih</w:t>
              </w:r>
              <w:r w:rsidRPr="00C12835">
                <w:rPr>
                  <w:rStyle w:val="a5"/>
                  <w:lang w:val="uk-UA"/>
                </w:rPr>
                <w:t>-</w:t>
              </w:r>
              <w:r w:rsidRPr="00C12835">
                <w:rPr>
                  <w:rStyle w:val="a5"/>
                </w:rPr>
                <w:t>simej</w:t>
              </w:r>
              <w:r w:rsidRPr="00C12835">
                <w:rPr>
                  <w:rStyle w:val="a5"/>
                  <w:lang w:val="uk-UA"/>
                </w:rPr>
                <w:t>-12-49-21-26-05-2025/</w:t>
              </w:r>
            </w:hyperlink>
          </w:p>
          <w:p w14:paraId="56D36E82" w14:textId="77777777" w:rsidR="00491A9C" w:rsidRPr="00C12835" w:rsidRDefault="00BF385A" w:rsidP="00AF1FFA">
            <w:pPr>
              <w:spacing w:line="100" w:lineRule="atLeast"/>
              <w:jc w:val="both"/>
              <w:rPr>
                <w:lang w:val="uk-UA"/>
              </w:rPr>
            </w:pPr>
            <w:hyperlink r:id="rId308" w:history="1">
              <w:r w:rsidRPr="00C12835">
                <w:rPr>
                  <w:rStyle w:val="a5"/>
                </w:rPr>
                <w:t>https</w:t>
              </w:r>
              <w:r w:rsidRPr="00C12835">
                <w:rPr>
                  <w:rStyle w:val="a5"/>
                  <w:lang w:val="uk-UA"/>
                </w:rPr>
                <w:t>://</w:t>
              </w:r>
              <w:r w:rsidRPr="00C12835">
                <w:rPr>
                  <w:rStyle w:val="a5"/>
                </w:rPr>
                <w:t>stanislavskaotg</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/1762170779/</w:t>
              </w:r>
            </w:hyperlink>
            <w:r w:rsidR="00AF1FFA" w:rsidRPr="00C12835">
              <w:rPr>
                <w:lang w:val="uk-UA"/>
              </w:rPr>
              <w:t>.</w:t>
            </w:r>
          </w:p>
          <w:p w14:paraId="08435D6D" w14:textId="77777777" w:rsidR="00901FC9" w:rsidRDefault="00200DC4" w:rsidP="00AF1FFA">
            <w:pPr>
              <w:spacing w:line="100" w:lineRule="atLeast"/>
              <w:jc w:val="both"/>
              <w:rPr>
                <w:lang w:val="uk-UA"/>
              </w:rPr>
            </w:pPr>
            <w:r w:rsidRPr="00C12835">
              <w:rPr>
                <w:lang w:val="uk-UA"/>
              </w:rPr>
              <w:t>У Кочубеївській розміщено інформацію з питань ветеранської політики на офіційному веб-сайті громади та сторінці у мережі Інтернет</w:t>
            </w:r>
            <w:r w:rsidR="00FF0CD2" w:rsidRPr="00C12835">
              <w:rPr>
                <w:lang w:val="uk-UA"/>
              </w:rPr>
              <w:t>.</w:t>
            </w:r>
            <w:r w:rsidR="00901FC9">
              <w:rPr>
                <w:lang w:val="uk-UA"/>
              </w:rPr>
              <w:t xml:space="preserve"> </w:t>
            </w:r>
          </w:p>
          <w:p w14:paraId="1B63DD2A" w14:textId="77777777" w:rsidR="00FF0CD2" w:rsidRPr="00C12835" w:rsidRDefault="00FF0CD2" w:rsidP="00AF1FFA">
            <w:pPr>
              <w:spacing w:line="100" w:lineRule="atLeast"/>
              <w:jc w:val="both"/>
              <w:rPr>
                <w:lang w:val="uk-UA"/>
              </w:rPr>
            </w:pPr>
            <w:r w:rsidRPr="00C12835">
              <w:rPr>
                <w:lang w:val="uk-UA"/>
              </w:rPr>
              <w:t>Інформація з питань ветеранської політики розміщується в закладах охорони, центрі надання адміністративних послуг Тягинської територіальної громади.</w:t>
            </w:r>
          </w:p>
          <w:p w14:paraId="6128616F" w14:textId="77777777" w:rsidR="009533BA" w:rsidRPr="00C12835" w:rsidRDefault="009533BA" w:rsidP="009533BA">
            <w:pPr>
              <w:spacing w:line="100" w:lineRule="atLeast"/>
              <w:jc w:val="both"/>
              <w:rPr>
                <w:lang w:val="uk-UA"/>
              </w:rPr>
            </w:pPr>
            <w:r w:rsidRPr="00C12835">
              <w:rPr>
                <w:lang w:val="uk-UA"/>
              </w:rPr>
              <w:t xml:space="preserve">Серія публікацій розміщено на офіційному сайті Станіславської територіальної громади в підрозділі «На допомогу військовослужбовцям та членам їх сімей» розділу «Новини» за посиланням: </w:t>
            </w:r>
            <w:hyperlink r:id="rId309" w:history="1">
              <w:r w:rsidRPr="00C12835">
                <w:rPr>
                  <w:rStyle w:val="a5"/>
                  <w:lang w:val="uk-UA"/>
                </w:rPr>
                <w:t>https://stanislavskaotg.gov.ua/na-dopomogu-vijskovosluzhbovcyam-ta-chlenam-ih-simej-12-49-21-26-05-2025/</w:t>
              </w:r>
            </w:hyperlink>
            <w:r w:rsidRPr="00C12835">
              <w:rPr>
                <w:lang w:val="uk-UA"/>
              </w:rPr>
              <w:t xml:space="preserve">, </w:t>
            </w:r>
            <w:hyperlink r:id="rId310" w:history="1">
              <w:r w:rsidRPr="00C12835">
                <w:rPr>
                  <w:rStyle w:val="a5"/>
                  <w:lang w:val="uk-UA"/>
                </w:rPr>
                <w:t>https://stanislavskaotg.gov.ua/news/1762170779/</w:t>
              </w:r>
            </w:hyperlink>
            <w:r w:rsidRPr="00C12835">
              <w:rPr>
                <w:lang w:val="uk-UA"/>
              </w:rPr>
              <w:t>.</w:t>
            </w:r>
          </w:p>
          <w:p w14:paraId="652EBC9C" w14:textId="77777777" w:rsidR="009533BA" w:rsidRPr="00C12835" w:rsidRDefault="009533BA" w:rsidP="009533BA">
            <w:hyperlink r:id="rId311" w:history="1">
              <w:r w:rsidRPr="00C12835">
                <w:rPr>
                  <w:rStyle w:val="a5"/>
                </w:rPr>
                <w:t>Ветеран PRO — платформа для ветеранів, ветеранок і їхніх родин | Станіславська сільська територіальна громада Херсонський район Херсонська область</w:t>
              </w:r>
            </w:hyperlink>
          </w:p>
          <w:p w14:paraId="4D068BFB" w14:textId="77777777" w:rsidR="00346AE8" w:rsidRDefault="009533BA" w:rsidP="004A3D24">
            <w:pPr>
              <w:rPr>
                <w:rStyle w:val="a5"/>
                <w:lang w:val="uk-UA"/>
              </w:rPr>
            </w:pPr>
            <w:hyperlink r:id="rId312" w:history="1">
              <w:r w:rsidRPr="00C12835">
                <w:rPr>
                  <w:rStyle w:val="a5"/>
                </w:rPr>
                <w:t>Як отримати компенсацію за товари, придбані для ветеранського бізнесу | Станіславська сільська територіальна громада Херсонський район Херсонська область</w:t>
              </w:r>
            </w:hyperlink>
            <w:r w:rsidR="004A3D24">
              <w:rPr>
                <w:rStyle w:val="a5"/>
                <w:lang w:val="uk-UA"/>
              </w:rPr>
              <w:t>.</w:t>
            </w:r>
          </w:p>
          <w:p w14:paraId="0F34F7D3" w14:textId="77777777" w:rsidR="00346AE8" w:rsidRPr="00346AE8" w:rsidRDefault="00346AE8" w:rsidP="00346AE8">
            <w:pPr>
              <w:jc w:val="both"/>
              <w:rPr>
                <w:color w:val="0000FF"/>
                <w:u w:val="single"/>
                <w:lang w:val="uk-UA"/>
              </w:rPr>
            </w:pPr>
            <w:r w:rsidRPr="00346AE8">
              <w:rPr>
                <w:rStyle w:val="a5"/>
                <w:color w:val="auto"/>
                <w:u w:val="none"/>
                <w:lang w:val="uk-UA"/>
              </w:rPr>
              <w:t>У Борозенській ТГ</w:t>
            </w:r>
            <w:r w:rsidRPr="00901FC9">
              <w:rPr>
                <w:rStyle w:val="a5"/>
                <w:u w:val="none"/>
                <w:lang w:val="uk-UA"/>
              </w:rPr>
              <w:t xml:space="preserve"> </w:t>
            </w:r>
            <w:r w:rsidR="00901FC9" w:rsidRPr="00901FC9">
              <w:rPr>
                <w:rStyle w:val="a5"/>
                <w:u w:val="none"/>
                <w:lang w:val="uk-UA"/>
              </w:rPr>
              <w:t>і</w:t>
            </w:r>
            <w:r w:rsidRPr="00901FC9">
              <w:rPr>
                <w:rFonts w:eastAsia="Cambria"/>
                <w:color w:val="000000"/>
                <w:lang w:val="uk-UA"/>
              </w:rPr>
              <w:t>нформація</w:t>
            </w:r>
            <w:r w:rsidRPr="00346AE8">
              <w:rPr>
                <w:rFonts w:eastAsia="Cambria"/>
                <w:color w:val="000000"/>
                <w:lang w:val="uk-UA"/>
              </w:rPr>
              <w:t xml:space="preserve"> з питань ветеранської політики розміщена в Єдиному вікні ветерана у відділі ЦНАП Борозенської сільської ради.</w:t>
            </w:r>
            <w:r>
              <w:rPr>
                <w:color w:val="0000FF"/>
                <w:u w:val="single"/>
                <w:lang w:val="uk-UA"/>
              </w:rPr>
              <w:t xml:space="preserve"> </w:t>
            </w:r>
            <w:r w:rsidRPr="00346AE8">
              <w:rPr>
                <w:rFonts w:eastAsia="Cambria"/>
              </w:rPr>
              <w:t>Послуги для ветеранів надаються фахівцем із супроводу ветеранів війни та демобілізованих осіб</w:t>
            </w:r>
            <w:r>
              <w:rPr>
                <w:rFonts w:eastAsia="Cambria"/>
                <w:lang w:val="uk-UA"/>
              </w:rPr>
              <w:t>:</w:t>
            </w:r>
          </w:p>
          <w:p w14:paraId="7E1412BF" w14:textId="77777777" w:rsidR="00346AE8" w:rsidRPr="00901FC9" w:rsidRDefault="00346AE8" w:rsidP="00901FC9">
            <w:pPr>
              <w:jc w:val="both"/>
              <w:rPr>
                <w:rFonts w:eastAsia="Cambria"/>
                <w:lang w:val="uk-UA"/>
              </w:rPr>
            </w:pPr>
            <w:hyperlink r:id="rId313" w:history="1">
              <w:r w:rsidRPr="00346AE8">
                <w:rPr>
                  <w:rStyle w:val="a5"/>
                  <w:rFonts w:eastAsia="Cambria"/>
                </w:rPr>
                <w:t>https</w:t>
              </w:r>
              <w:r w:rsidRPr="00901FC9">
                <w:rPr>
                  <w:rStyle w:val="a5"/>
                  <w:rFonts w:eastAsia="Cambria"/>
                  <w:lang w:val="uk-UA"/>
                </w:rPr>
                <w:t>://</w:t>
              </w:r>
              <w:r w:rsidRPr="00346AE8">
                <w:rPr>
                  <w:rStyle w:val="a5"/>
                  <w:rFonts w:eastAsia="Cambria"/>
                </w:rPr>
                <w:t>borozenska</w:t>
              </w:r>
              <w:r w:rsidRPr="00901FC9">
                <w:rPr>
                  <w:rStyle w:val="a5"/>
                  <w:rFonts w:eastAsia="Cambria"/>
                  <w:lang w:val="uk-UA"/>
                </w:rPr>
                <w:t>-</w:t>
              </w:r>
              <w:r w:rsidRPr="00346AE8">
                <w:rPr>
                  <w:rStyle w:val="a5"/>
                  <w:rFonts w:eastAsia="Cambria"/>
                </w:rPr>
                <w:t>gromada</w:t>
              </w:r>
              <w:r w:rsidRPr="00901FC9">
                <w:rPr>
                  <w:rStyle w:val="a5"/>
                  <w:rFonts w:eastAsia="Cambria"/>
                  <w:lang w:val="uk-UA"/>
                </w:rPr>
                <w:t>.</w:t>
              </w:r>
              <w:r w:rsidRPr="00346AE8">
                <w:rPr>
                  <w:rStyle w:val="a5"/>
                  <w:rFonts w:eastAsia="Cambria"/>
                </w:rPr>
                <w:t>gov</w:t>
              </w:r>
              <w:r w:rsidRPr="00901FC9">
                <w:rPr>
                  <w:rStyle w:val="a5"/>
                  <w:rFonts w:eastAsia="Cambria"/>
                  <w:lang w:val="uk-UA"/>
                </w:rPr>
                <w:t>.</w:t>
              </w:r>
              <w:r w:rsidRPr="00346AE8">
                <w:rPr>
                  <w:rStyle w:val="a5"/>
                  <w:rFonts w:eastAsia="Cambria"/>
                </w:rPr>
                <w:t>ua</w:t>
              </w:r>
              <w:r w:rsidRPr="00901FC9">
                <w:rPr>
                  <w:rStyle w:val="a5"/>
                  <w:rFonts w:eastAsia="Cambria"/>
                  <w:lang w:val="uk-UA"/>
                </w:rPr>
                <w:t>/</w:t>
              </w:r>
              <w:r w:rsidRPr="00346AE8">
                <w:rPr>
                  <w:rStyle w:val="a5"/>
                  <w:rFonts w:eastAsia="Cambria"/>
                </w:rPr>
                <w:t>yaki</w:t>
              </w:r>
              <w:r w:rsidRPr="00901FC9">
                <w:rPr>
                  <w:rStyle w:val="a5"/>
                  <w:rFonts w:eastAsia="Cambria"/>
                  <w:lang w:val="uk-UA"/>
                </w:rPr>
                <w:t>-</w:t>
              </w:r>
              <w:r w:rsidRPr="00346AE8">
                <w:rPr>
                  <w:rStyle w:val="a5"/>
                  <w:rFonts w:eastAsia="Cambria"/>
                </w:rPr>
                <w:t>poslugi</w:t>
              </w:r>
              <w:r w:rsidRPr="00901FC9">
                <w:rPr>
                  <w:rStyle w:val="a5"/>
                  <w:rFonts w:eastAsia="Cambria"/>
                  <w:lang w:val="uk-UA"/>
                </w:rPr>
                <w:t>-</w:t>
              </w:r>
              <w:r w:rsidRPr="00346AE8">
                <w:rPr>
                  <w:rStyle w:val="a5"/>
                  <w:rFonts w:eastAsia="Cambria"/>
                </w:rPr>
                <w:t>nadae</w:t>
              </w:r>
              <w:r w:rsidRPr="00901FC9">
                <w:rPr>
                  <w:rStyle w:val="a5"/>
                  <w:rFonts w:eastAsia="Cambria"/>
                  <w:lang w:val="uk-UA"/>
                </w:rPr>
                <w:t>-</w:t>
              </w:r>
              <w:r w:rsidRPr="00346AE8">
                <w:rPr>
                  <w:rStyle w:val="a5"/>
                  <w:rFonts w:eastAsia="Cambria"/>
                </w:rPr>
                <w:t>fahivec</w:t>
              </w:r>
              <w:r w:rsidRPr="00901FC9">
                <w:rPr>
                  <w:rStyle w:val="a5"/>
                  <w:rFonts w:eastAsia="Cambria"/>
                  <w:lang w:val="uk-UA"/>
                </w:rPr>
                <w:t>-14-41-33-06-01-2025/</w:t>
              </w:r>
            </w:hyperlink>
            <w:r w:rsidRPr="00901FC9">
              <w:rPr>
                <w:rFonts w:eastAsia="Cambria"/>
                <w:lang w:val="uk-UA"/>
              </w:rPr>
              <w:t xml:space="preserve"> </w:t>
            </w:r>
            <w:r w:rsidR="00901FC9">
              <w:rPr>
                <w:rFonts w:eastAsia="Cambria"/>
                <w:lang w:val="uk-UA"/>
              </w:rPr>
              <w:t>.</w:t>
            </w:r>
          </w:p>
        </w:tc>
      </w:tr>
      <w:tr w:rsidR="00491A9C" w:rsidRPr="007A2438" w14:paraId="149F40EB" w14:textId="77777777" w:rsidTr="002C2DD4">
        <w:tc>
          <w:tcPr>
            <w:tcW w:w="1951" w:type="dxa"/>
          </w:tcPr>
          <w:p w14:paraId="60843EA8" w14:textId="77777777" w:rsidR="006454FC" w:rsidRPr="00C12835" w:rsidRDefault="00491A9C" w:rsidP="006454FC">
            <w:pPr>
              <w:rPr>
                <w:lang w:val="uk-UA"/>
              </w:rPr>
            </w:pPr>
            <w:r w:rsidRPr="00C12835">
              <w:lastRenderedPageBreak/>
              <w:t xml:space="preserve">4) </w:t>
            </w:r>
            <w:r w:rsidR="006454FC" w:rsidRPr="00C12835">
              <w:rPr>
                <w:lang w:val="uk-UA"/>
              </w:rPr>
              <w:t>Р</w:t>
            </w:r>
            <w:r w:rsidR="006454FC" w:rsidRPr="00C12835">
              <w:t>озмістити інформаційні</w:t>
            </w:r>
          </w:p>
          <w:p w14:paraId="4C64A453" w14:textId="77777777" w:rsidR="006454FC" w:rsidRPr="00C12835" w:rsidRDefault="006454FC" w:rsidP="006454FC">
            <w:r w:rsidRPr="00C12835">
              <w:t>матеріали з питань</w:t>
            </w:r>
          </w:p>
          <w:p w14:paraId="4C00D034" w14:textId="77777777" w:rsidR="006454FC" w:rsidRPr="00C12835" w:rsidRDefault="006454FC" w:rsidP="006454FC">
            <w:r w:rsidRPr="00C12835">
              <w:t>ветеранської політики на</w:t>
            </w:r>
          </w:p>
          <w:p w14:paraId="564042BD" w14:textId="77777777" w:rsidR="006454FC" w:rsidRPr="00C12835" w:rsidRDefault="006454FC" w:rsidP="004A3D24">
            <w:r w:rsidRPr="00C12835">
              <w:t>офіційних вебсайтах,</w:t>
            </w:r>
            <w:r w:rsidR="004A3D24">
              <w:rPr>
                <w:lang w:val="uk-UA"/>
              </w:rPr>
              <w:t xml:space="preserve"> </w:t>
            </w:r>
            <w:r w:rsidRPr="00C12835">
              <w:t>сторінках у мережі Інтернет</w:t>
            </w:r>
            <w:r w:rsidRPr="00C12835">
              <w:rPr>
                <w:lang w:val="uk-UA"/>
              </w:rPr>
              <w:t xml:space="preserve"> </w:t>
            </w:r>
            <w:r w:rsidRPr="00C12835">
              <w:t>органів влади</w:t>
            </w:r>
          </w:p>
        </w:tc>
        <w:tc>
          <w:tcPr>
            <w:tcW w:w="2126" w:type="dxa"/>
          </w:tcPr>
          <w:p w14:paraId="7A4D436B" w14:textId="77777777" w:rsidR="00491A9C" w:rsidRPr="00C12835" w:rsidRDefault="00491A9C" w:rsidP="00E10518">
            <w:r w:rsidRPr="00C12835">
              <w:t>Управління у справах</w:t>
            </w:r>
          </w:p>
          <w:p w14:paraId="01205C42" w14:textId="77777777" w:rsidR="00491A9C" w:rsidRPr="00C12835" w:rsidRDefault="00491A9C" w:rsidP="00E10518">
            <w:r w:rsidRPr="00C12835">
              <w:t>ветеранів обласної</w:t>
            </w:r>
          </w:p>
          <w:p w14:paraId="517FF12B" w14:textId="77777777" w:rsidR="00491A9C" w:rsidRPr="00C12835" w:rsidRDefault="00491A9C" w:rsidP="00E10518">
            <w:r w:rsidRPr="00C12835">
              <w:t>державної адміністрації,</w:t>
            </w:r>
          </w:p>
          <w:p w14:paraId="3453EA5F" w14:textId="77777777" w:rsidR="00491A9C" w:rsidRPr="00C12835" w:rsidRDefault="00491A9C" w:rsidP="00E10518">
            <w:r w:rsidRPr="00C12835">
              <w:t>управління внутрішньої</w:t>
            </w:r>
          </w:p>
          <w:p w14:paraId="12530519" w14:textId="77777777" w:rsidR="00491A9C" w:rsidRPr="00C12835" w:rsidRDefault="00491A9C" w:rsidP="00E10518">
            <w:r w:rsidRPr="00C12835">
              <w:t>та інформаційної</w:t>
            </w:r>
          </w:p>
          <w:p w14:paraId="15F7479B" w14:textId="77777777" w:rsidR="00491A9C" w:rsidRPr="00C12835" w:rsidRDefault="00491A9C" w:rsidP="00E10518">
            <w:r w:rsidRPr="00C12835">
              <w:t>політики обласної</w:t>
            </w:r>
          </w:p>
          <w:p w14:paraId="4A82CFA3" w14:textId="77777777" w:rsidR="00491A9C" w:rsidRPr="00C12835" w:rsidRDefault="00491A9C" w:rsidP="00E10518">
            <w:r w:rsidRPr="00C12835">
              <w:t>державної адміністрації,</w:t>
            </w:r>
          </w:p>
          <w:p w14:paraId="17648140" w14:textId="77777777" w:rsidR="00491A9C" w:rsidRPr="00C12835" w:rsidRDefault="00491A9C" w:rsidP="00E10518">
            <w:r w:rsidRPr="00C12835">
              <w:t>військові адміністрації</w:t>
            </w:r>
          </w:p>
          <w:p w14:paraId="05BF3059" w14:textId="77777777" w:rsidR="00491A9C" w:rsidRPr="00C12835" w:rsidRDefault="00491A9C" w:rsidP="00E10518">
            <w:r w:rsidRPr="00C12835">
              <w:t>населених пунктів</w:t>
            </w:r>
          </w:p>
          <w:p w14:paraId="12AE6D5F" w14:textId="77777777" w:rsidR="00491A9C" w:rsidRPr="00C12835" w:rsidRDefault="00491A9C" w:rsidP="00E10518">
            <w:r w:rsidRPr="00C12835">
              <w:t>деокупованих</w:t>
            </w:r>
          </w:p>
          <w:p w14:paraId="48A6A157" w14:textId="77777777" w:rsidR="00491A9C" w:rsidRPr="00C12835" w:rsidRDefault="00491A9C" w:rsidP="00E10518">
            <w:r w:rsidRPr="00C12835">
              <w:t>територіальних громад</w:t>
            </w:r>
          </w:p>
          <w:p w14:paraId="3B88598D" w14:textId="77777777" w:rsidR="00491A9C" w:rsidRPr="00C12835" w:rsidRDefault="00491A9C" w:rsidP="00E10518">
            <w:r w:rsidRPr="00C12835">
              <w:t>(за згодою)</w:t>
            </w:r>
          </w:p>
        </w:tc>
        <w:tc>
          <w:tcPr>
            <w:tcW w:w="1134" w:type="dxa"/>
          </w:tcPr>
          <w:p w14:paraId="78E052FB" w14:textId="77777777" w:rsidR="00491A9C" w:rsidRPr="00C12835" w:rsidRDefault="00491A9C" w:rsidP="003D6896">
            <w:pPr>
              <w:jc w:val="center"/>
            </w:pPr>
            <w:r w:rsidRPr="00C12835">
              <w:t>Грудень</w:t>
            </w:r>
          </w:p>
          <w:p w14:paraId="50DC6271" w14:textId="77777777" w:rsidR="00491A9C" w:rsidRPr="00C12835" w:rsidRDefault="000151D9" w:rsidP="003D6896">
            <w:pPr>
              <w:jc w:val="center"/>
            </w:pPr>
            <w:r w:rsidRPr="00C12835">
              <w:t xml:space="preserve">2026 </w:t>
            </w:r>
            <w:r w:rsidR="00491A9C" w:rsidRPr="00C12835">
              <w:t>року</w:t>
            </w:r>
          </w:p>
          <w:p w14:paraId="31B95B40" w14:textId="77777777" w:rsidR="00491A9C" w:rsidRPr="00C12835" w:rsidRDefault="00491A9C" w:rsidP="004A4146"/>
        </w:tc>
        <w:tc>
          <w:tcPr>
            <w:tcW w:w="993" w:type="dxa"/>
          </w:tcPr>
          <w:p w14:paraId="2EEE63B1" w14:textId="77777777" w:rsidR="00491A9C" w:rsidRPr="00C12835" w:rsidRDefault="00491A9C" w:rsidP="004A4146"/>
        </w:tc>
        <w:tc>
          <w:tcPr>
            <w:tcW w:w="1417" w:type="dxa"/>
          </w:tcPr>
          <w:p w14:paraId="0A73550C" w14:textId="77777777" w:rsidR="00491A9C" w:rsidRPr="00C12835" w:rsidRDefault="00491A9C" w:rsidP="004A4146">
            <w:r w:rsidRPr="00C12835">
              <w:t>Викон</w:t>
            </w:r>
            <w:r w:rsidR="000151D9" w:rsidRPr="00C12835">
              <w:t>ується</w:t>
            </w:r>
          </w:p>
        </w:tc>
        <w:tc>
          <w:tcPr>
            <w:tcW w:w="7938" w:type="dxa"/>
          </w:tcPr>
          <w:p w14:paraId="05925560" w14:textId="77777777" w:rsidR="00AF1FFA" w:rsidRPr="00C12835" w:rsidRDefault="00AF1FFA" w:rsidP="00F55A2C">
            <w:pPr>
              <w:jc w:val="both"/>
              <w:rPr>
                <w:lang w:val="uk-UA"/>
              </w:rPr>
            </w:pPr>
            <w:r w:rsidRPr="00C12835">
              <w:rPr>
                <w:lang w:val="uk-UA"/>
              </w:rPr>
              <w:t xml:space="preserve">Управлінням у справах ветеранів Херсонської обласної державної адміністрації постійно на офіційному сайті ОДА розміщується інформація щодо реалізації в області ветеранської політики та про перелік послуг, які надаються ветеранам війни та членам родин загиблих (померлих) Захисників і Захисниць України. </w:t>
            </w:r>
            <w:r w:rsidRPr="00C12835">
              <w:t>В месенджері Whatsapp створено групи «Рада ветеранів війни та родин загиблих» та «Робоча група з представниками ЦВС», в яких постійно розміщуються інформаційні матеріали з питань ветеранської політики:</w:t>
            </w:r>
          </w:p>
          <w:p w14:paraId="59E1F733" w14:textId="77777777" w:rsidR="00336896" w:rsidRPr="00336896" w:rsidRDefault="00336896" w:rsidP="00336896">
            <w:pPr>
              <w:jc w:val="both"/>
              <w:rPr>
                <w:color w:val="000000"/>
                <w:lang w:val="uk-UA"/>
              </w:rPr>
            </w:pPr>
            <w:r w:rsidRPr="00336896">
              <w:rPr>
                <w:color w:val="000000"/>
                <w:lang w:val="uk-UA"/>
              </w:rPr>
              <w:t>Протягом звітного періоду на інформаційних ресурсах Херсонської обласної державної (військової) адміністрації розміщені наступні тематичні матеріали:</w:t>
            </w:r>
          </w:p>
          <w:p w14:paraId="4CD549A0" w14:textId="77777777" w:rsidR="00336896" w:rsidRPr="00336896" w:rsidRDefault="00336896" w:rsidP="00336896">
            <w:pPr>
              <w:rPr>
                <w:color w:val="000000"/>
                <w:lang w:val="uk-UA"/>
              </w:rPr>
            </w:pPr>
            <w:hyperlink r:id="rId314" w:history="1">
              <w:r w:rsidRPr="00336896">
                <w:rPr>
                  <w:rStyle w:val="a5"/>
                  <w:lang w:val="uk-UA"/>
                </w:rPr>
                <w:t>https://khoda.gov.ua/news/na-khersonshchyni-prodovzhuiut-pidtrymuvaty-rodyny-zahyblykh-zakhysnykiv-i-zakhysnyts</w:t>
              </w:r>
            </w:hyperlink>
            <w:r w:rsidRPr="00336896">
              <w:rPr>
                <w:color w:val="000000"/>
                <w:lang w:val="uk-UA"/>
              </w:rPr>
              <w:t>;</w:t>
            </w:r>
          </w:p>
          <w:p w14:paraId="2D7660C2" w14:textId="77777777" w:rsidR="00336896" w:rsidRPr="00336896" w:rsidRDefault="00336896" w:rsidP="00336896">
            <w:pPr>
              <w:rPr>
                <w:lang w:val="uk-UA"/>
              </w:rPr>
            </w:pPr>
            <w:hyperlink r:id="rId315" w:history="1">
              <w:r w:rsidRPr="00336896">
                <w:rPr>
                  <w:rStyle w:val="a5"/>
                </w:rPr>
                <w:t>https</w:t>
              </w:r>
              <w:r w:rsidRPr="00336896">
                <w:rPr>
                  <w:rStyle w:val="a5"/>
                  <w:lang w:val="uk-UA"/>
                </w:rPr>
                <w:t>://</w:t>
              </w:r>
              <w:r w:rsidRPr="00336896">
                <w:rPr>
                  <w:rStyle w:val="a5"/>
                </w:rPr>
                <w:t>khoda</w:t>
              </w:r>
              <w:r w:rsidRPr="00336896">
                <w:rPr>
                  <w:rStyle w:val="a5"/>
                  <w:lang w:val="uk-UA"/>
                </w:rPr>
                <w:t>.</w:t>
              </w:r>
              <w:r w:rsidRPr="00336896">
                <w:rPr>
                  <w:rStyle w:val="a5"/>
                </w:rPr>
                <w:t>gov</w:t>
              </w:r>
              <w:r w:rsidRPr="00336896">
                <w:rPr>
                  <w:rStyle w:val="a5"/>
                  <w:lang w:val="uk-UA"/>
                </w:rPr>
                <w:t>.</w:t>
              </w:r>
              <w:r w:rsidRPr="00336896">
                <w:rPr>
                  <w:rStyle w:val="a5"/>
                </w:rPr>
                <w:t>ua</w:t>
              </w:r>
              <w:r w:rsidRPr="00336896">
                <w:rPr>
                  <w:rStyle w:val="a5"/>
                  <w:lang w:val="uk-UA"/>
                </w:rPr>
                <w:t>/</w:t>
              </w:r>
              <w:r w:rsidRPr="00336896">
                <w:rPr>
                  <w:rStyle w:val="a5"/>
                </w:rPr>
                <w:t>news</w:t>
              </w:r>
              <w:r w:rsidRPr="00336896">
                <w:rPr>
                  <w:rStyle w:val="a5"/>
                  <w:lang w:val="uk-UA"/>
                </w:rPr>
                <w:t>/</w:t>
              </w:r>
              <w:r w:rsidRPr="00336896">
                <w:rPr>
                  <w:rStyle w:val="a5"/>
                </w:rPr>
                <w:t>zvilnenym</w:t>
              </w:r>
              <w:r w:rsidRPr="00336896">
                <w:rPr>
                  <w:rStyle w:val="a5"/>
                  <w:lang w:val="uk-UA"/>
                </w:rPr>
                <w:t>-</w:t>
              </w:r>
              <w:r w:rsidRPr="00336896">
                <w:rPr>
                  <w:rStyle w:val="a5"/>
                </w:rPr>
                <w:t>z</w:t>
              </w:r>
              <w:r w:rsidRPr="00336896">
                <w:rPr>
                  <w:rStyle w:val="a5"/>
                  <w:lang w:val="uk-UA"/>
                </w:rPr>
                <w:t>-</w:t>
              </w:r>
              <w:r w:rsidRPr="00336896">
                <w:rPr>
                  <w:rStyle w:val="a5"/>
                </w:rPr>
                <w:t>polonu</w:t>
              </w:r>
              <w:r w:rsidRPr="00336896">
                <w:rPr>
                  <w:rStyle w:val="a5"/>
                  <w:lang w:val="uk-UA"/>
                </w:rPr>
                <w:t>-</w:t>
              </w:r>
              <w:r w:rsidRPr="00336896">
                <w:rPr>
                  <w:rStyle w:val="a5"/>
                </w:rPr>
                <w:t>oborontsiam</w:t>
              </w:r>
              <w:r w:rsidRPr="00336896">
                <w:rPr>
                  <w:rStyle w:val="a5"/>
                  <w:lang w:val="uk-UA"/>
                </w:rPr>
                <w:t>-</w:t>
              </w:r>
              <w:r w:rsidRPr="00336896">
                <w:rPr>
                  <w:rStyle w:val="a5"/>
                </w:rPr>
                <w:t>nadadut</w:t>
              </w:r>
              <w:r w:rsidRPr="00336896">
                <w:rPr>
                  <w:rStyle w:val="a5"/>
                  <w:lang w:val="uk-UA"/>
                </w:rPr>
                <w:t>-</w:t>
              </w:r>
              <w:r w:rsidRPr="00336896">
                <w:rPr>
                  <w:rStyle w:val="a5"/>
                </w:rPr>
                <w:t>dopomohu</w:t>
              </w:r>
              <w:r w:rsidRPr="00336896">
                <w:rPr>
                  <w:rStyle w:val="a5"/>
                  <w:lang w:val="uk-UA"/>
                </w:rPr>
                <w:t>-</w:t>
              </w:r>
              <w:r w:rsidRPr="00336896">
                <w:rPr>
                  <w:rStyle w:val="a5"/>
                </w:rPr>
                <w:t>koshtom</w:t>
              </w:r>
              <w:r w:rsidRPr="00336896">
                <w:rPr>
                  <w:rStyle w:val="a5"/>
                  <w:lang w:val="uk-UA"/>
                </w:rPr>
                <w:t>-</w:t>
              </w:r>
              <w:r w:rsidRPr="00336896">
                <w:rPr>
                  <w:rStyle w:val="a5"/>
                </w:rPr>
                <w:t>oblasnoho</w:t>
              </w:r>
              <w:r w:rsidRPr="00336896">
                <w:rPr>
                  <w:rStyle w:val="a5"/>
                  <w:lang w:val="uk-UA"/>
                </w:rPr>
                <w:t>-</w:t>
              </w:r>
              <w:r w:rsidRPr="00336896">
                <w:rPr>
                  <w:rStyle w:val="a5"/>
                </w:rPr>
                <w:t>biudzhetu</w:t>
              </w:r>
            </w:hyperlink>
            <w:r w:rsidRPr="00336896">
              <w:rPr>
                <w:lang w:val="uk-UA"/>
              </w:rPr>
              <w:t>;</w:t>
            </w:r>
          </w:p>
          <w:p w14:paraId="316ABFF4" w14:textId="77777777" w:rsidR="00336896" w:rsidRPr="00336896" w:rsidRDefault="00336896" w:rsidP="00336896">
            <w:pPr>
              <w:rPr>
                <w:color w:val="000000"/>
                <w:lang w:val="uk-UA"/>
              </w:rPr>
            </w:pPr>
            <w:hyperlink r:id="rId316" w:history="1">
              <w:r w:rsidRPr="00336896">
                <w:rPr>
                  <w:rStyle w:val="a5"/>
                  <w:lang w:val="uk-UA"/>
                </w:rPr>
                <w:t>https://khoda.gov.ua/news/sformovano-sklad-rady-veteraniv-viiny-za-nezalezhnist-ukrainy</w:t>
              </w:r>
            </w:hyperlink>
            <w:r w:rsidRPr="00336896">
              <w:rPr>
                <w:color w:val="000000"/>
                <w:lang w:val="uk-UA"/>
              </w:rPr>
              <w:t>;</w:t>
            </w:r>
          </w:p>
          <w:p w14:paraId="6752C66F" w14:textId="77777777" w:rsidR="00336896" w:rsidRPr="00336896" w:rsidRDefault="00336896" w:rsidP="00336896">
            <w:pPr>
              <w:rPr>
                <w:lang w:val="uk-UA"/>
              </w:rPr>
            </w:pPr>
            <w:hyperlink r:id="rId317" w:history="1">
              <w:r w:rsidRPr="00336896">
                <w:rPr>
                  <w:rStyle w:val="a5"/>
                  <w:lang w:val="uk-UA"/>
                </w:rPr>
                <w:t>https://khoda.gov.ua/news/dlia-rodyn-zahyblykh-zakhysnykiv-i-zakhysnyts-ukrainy-orhanizuvaly-vidpochynok-ta-reabilitatsiiu-na-zakarpatti</w:t>
              </w:r>
            </w:hyperlink>
            <w:r w:rsidRPr="00336896">
              <w:rPr>
                <w:lang w:val="uk-UA"/>
              </w:rPr>
              <w:t>;</w:t>
            </w:r>
          </w:p>
          <w:p w14:paraId="6D938582" w14:textId="77777777" w:rsidR="00336896" w:rsidRPr="00336896" w:rsidRDefault="00336896" w:rsidP="00336896">
            <w:pPr>
              <w:rPr>
                <w:color w:val="000000"/>
                <w:lang w:val="uk-UA"/>
              </w:rPr>
            </w:pPr>
            <w:hyperlink r:id="rId318" w:history="1">
              <w:r w:rsidRPr="00336896">
                <w:rPr>
                  <w:rStyle w:val="a5"/>
                </w:rPr>
                <w:t>https</w:t>
              </w:r>
              <w:r w:rsidRPr="00336896">
                <w:rPr>
                  <w:rStyle w:val="a5"/>
                  <w:lang w:val="uk-UA"/>
                </w:rPr>
                <w:t>://</w:t>
              </w:r>
              <w:r w:rsidRPr="00336896">
                <w:rPr>
                  <w:rStyle w:val="a5"/>
                </w:rPr>
                <w:t>khoda</w:t>
              </w:r>
              <w:r w:rsidRPr="00336896">
                <w:rPr>
                  <w:rStyle w:val="a5"/>
                  <w:lang w:val="uk-UA"/>
                </w:rPr>
                <w:t>.</w:t>
              </w:r>
              <w:r w:rsidRPr="00336896">
                <w:rPr>
                  <w:rStyle w:val="a5"/>
                </w:rPr>
                <w:t>gov</w:t>
              </w:r>
              <w:r w:rsidRPr="00336896">
                <w:rPr>
                  <w:rStyle w:val="a5"/>
                  <w:lang w:val="uk-UA"/>
                </w:rPr>
                <w:t>.</w:t>
              </w:r>
              <w:r w:rsidRPr="00336896">
                <w:rPr>
                  <w:rStyle w:val="a5"/>
                </w:rPr>
                <w:t>ua</w:t>
              </w:r>
              <w:r w:rsidRPr="00336896">
                <w:rPr>
                  <w:rStyle w:val="a5"/>
                  <w:lang w:val="uk-UA"/>
                </w:rPr>
                <w:t>/</w:t>
              </w:r>
              <w:r w:rsidRPr="00336896">
                <w:rPr>
                  <w:rStyle w:val="a5"/>
                </w:rPr>
                <w:t>news</w:t>
              </w:r>
              <w:r w:rsidRPr="00336896">
                <w:rPr>
                  <w:rStyle w:val="a5"/>
                  <w:lang w:val="uk-UA"/>
                </w:rPr>
                <w:t>/</w:t>
              </w:r>
              <w:r w:rsidRPr="00336896">
                <w:rPr>
                  <w:rStyle w:val="a5"/>
                </w:rPr>
                <w:t>vidbulas</w:t>
              </w:r>
              <w:r w:rsidRPr="00336896">
                <w:rPr>
                  <w:rStyle w:val="a5"/>
                  <w:lang w:val="uk-UA"/>
                </w:rPr>
                <w:t>-</w:t>
              </w:r>
              <w:r w:rsidRPr="00336896">
                <w:rPr>
                  <w:rStyle w:val="a5"/>
                </w:rPr>
                <w:t>robocha</w:t>
              </w:r>
              <w:r w:rsidRPr="00336896">
                <w:rPr>
                  <w:rStyle w:val="a5"/>
                  <w:lang w:val="uk-UA"/>
                </w:rPr>
                <w:t>-</w:t>
              </w:r>
              <w:r w:rsidRPr="00336896">
                <w:rPr>
                  <w:rStyle w:val="a5"/>
                </w:rPr>
                <w:t>narada</w:t>
              </w:r>
              <w:r w:rsidRPr="00336896">
                <w:rPr>
                  <w:rStyle w:val="a5"/>
                  <w:lang w:val="uk-UA"/>
                </w:rPr>
                <w:t>-</w:t>
              </w:r>
              <w:r w:rsidRPr="00336896">
                <w:rPr>
                  <w:rStyle w:val="a5"/>
                </w:rPr>
                <w:t>shchodo</w:t>
              </w:r>
              <w:r w:rsidRPr="00336896">
                <w:rPr>
                  <w:rStyle w:val="a5"/>
                  <w:lang w:val="uk-UA"/>
                </w:rPr>
                <w:t>-</w:t>
              </w:r>
              <w:r w:rsidRPr="00336896">
                <w:rPr>
                  <w:rStyle w:val="a5"/>
                </w:rPr>
                <w:t>aspektiv</w:t>
              </w:r>
              <w:r w:rsidRPr="00336896">
                <w:rPr>
                  <w:rStyle w:val="a5"/>
                  <w:lang w:val="uk-UA"/>
                </w:rPr>
                <w:t>-</w:t>
              </w:r>
              <w:r w:rsidRPr="00336896">
                <w:rPr>
                  <w:rStyle w:val="a5"/>
                </w:rPr>
                <w:t>dopomohy</w:t>
              </w:r>
              <w:r w:rsidRPr="00336896">
                <w:rPr>
                  <w:rStyle w:val="a5"/>
                  <w:lang w:val="uk-UA"/>
                </w:rPr>
                <w:t>-</w:t>
              </w:r>
              <w:r w:rsidRPr="00336896">
                <w:rPr>
                  <w:rStyle w:val="a5"/>
                </w:rPr>
                <w:t>veteranam</w:t>
              </w:r>
              <w:r w:rsidRPr="00336896">
                <w:rPr>
                  <w:rStyle w:val="a5"/>
                  <w:lang w:val="uk-UA"/>
                </w:rPr>
                <w:t>-</w:t>
              </w:r>
              <w:r w:rsidRPr="00336896">
                <w:rPr>
                  <w:rStyle w:val="a5"/>
                </w:rPr>
                <w:t>ta</w:t>
              </w:r>
              <w:r w:rsidRPr="00336896">
                <w:rPr>
                  <w:rStyle w:val="a5"/>
                  <w:lang w:val="uk-UA"/>
                </w:rPr>
                <w:t>-</w:t>
              </w:r>
              <w:r w:rsidRPr="00336896">
                <w:rPr>
                  <w:rStyle w:val="a5"/>
                </w:rPr>
                <w:t>veterankam</w:t>
              </w:r>
              <w:r w:rsidRPr="00336896">
                <w:rPr>
                  <w:rStyle w:val="a5"/>
                  <w:lang w:val="uk-UA"/>
                </w:rPr>
                <w:t>-</w:t>
              </w:r>
              <w:r w:rsidRPr="00336896">
                <w:rPr>
                  <w:rStyle w:val="a5"/>
                </w:rPr>
                <w:t>viiny</w:t>
              </w:r>
            </w:hyperlink>
            <w:r w:rsidRPr="00336896">
              <w:rPr>
                <w:color w:val="000000"/>
                <w:lang w:val="uk-UA"/>
              </w:rPr>
              <w:t>;</w:t>
            </w:r>
          </w:p>
          <w:p w14:paraId="4F75CFBA" w14:textId="77777777" w:rsidR="00336896" w:rsidRPr="00336896" w:rsidRDefault="00336896" w:rsidP="00336896">
            <w:pPr>
              <w:rPr>
                <w:color w:val="000000"/>
                <w:lang w:val="uk-UA"/>
              </w:rPr>
            </w:pPr>
            <w:hyperlink r:id="rId319" w:history="1">
              <w:r w:rsidRPr="00336896">
                <w:rPr>
                  <w:rStyle w:val="a5"/>
                  <w:lang w:val="uk-UA"/>
                </w:rPr>
                <w:t>https://khoda.gov.ua/news/rodyny-zahyblykh-zakhysnykiv-i-zakhysnyts-ukrainy-vzialy-uchast-u-vseukrainskii-proshchi-ta-spilnii-molytvi</w:t>
              </w:r>
            </w:hyperlink>
            <w:r w:rsidRPr="00336896">
              <w:rPr>
                <w:color w:val="000000"/>
                <w:lang w:val="uk-UA"/>
              </w:rPr>
              <w:t>;</w:t>
            </w:r>
          </w:p>
          <w:p w14:paraId="75AEE404" w14:textId="77777777" w:rsidR="00336896" w:rsidRPr="00336896" w:rsidRDefault="00336896" w:rsidP="00336896">
            <w:pPr>
              <w:rPr>
                <w:color w:val="000000"/>
                <w:lang w:val="uk-UA"/>
              </w:rPr>
            </w:pPr>
            <w:hyperlink r:id="rId320" w:history="1">
              <w:r w:rsidRPr="00336896">
                <w:rPr>
                  <w:rStyle w:val="a5"/>
                </w:rPr>
                <w:t>https</w:t>
              </w:r>
              <w:r w:rsidRPr="00336896">
                <w:rPr>
                  <w:rStyle w:val="a5"/>
                  <w:lang w:val="uk-UA"/>
                </w:rPr>
                <w:t>://</w:t>
              </w:r>
              <w:r w:rsidRPr="00336896">
                <w:rPr>
                  <w:rStyle w:val="a5"/>
                </w:rPr>
                <w:t>khoda</w:t>
              </w:r>
              <w:r w:rsidRPr="00336896">
                <w:rPr>
                  <w:rStyle w:val="a5"/>
                  <w:lang w:val="uk-UA"/>
                </w:rPr>
                <w:t>.</w:t>
              </w:r>
              <w:r w:rsidRPr="00336896">
                <w:rPr>
                  <w:rStyle w:val="a5"/>
                </w:rPr>
                <w:t>gov</w:t>
              </w:r>
              <w:r w:rsidRPr="00336896">
                <w:rPr>
                  <w:rStyle w:val="a5"/>
                  <w:lang w:val="uk-UA"/>
                </w:rPr>
                <w:t>.</w:t>
              </w:r>
              <w:r w:rsidRPr="00336896">
                <w:rPr>
                  <w:rStyle w:val="a5"/>
                </w:rPr>
                <w:t>ua</w:t>
              </w:r>
              <w:r w:rsidRPr="00336896">
                <w:rPr>
                  <w:rStyle w:val="a5"/>
                  <w:lang w:val="uk-UA"/>
                </w:rPr>
                <w:t>/</w:t>
              </w:r>
              <w:r w:rsidRPr="00336896">
                <w:rPr>
                  <w:rStyle w:val="a5"/>
                </w:rPr>
                <w:t>news</w:t>
              </w:r>
              <w:r w:rsidRPr="00336896">
                <w:rPr>
                  <w:rStyle w:val="a5"/>
                  <w:lang w:val="uk-UA"/>
                </w:rPr>
                <w:t>/</w:t>
              </w:r>
              <w:r w:rsidRPr="00336896">
                <w:rPr>
                  <w:rStyle w:val="a5"/>
                </w:rPr>
                <w:t>dlia</w:t>
              </w:r>
              <w:r w:rsidRPr="00336896">
                <w:rPr>
                  <w:rStyle w:val="a5"/>
                  <w:lang w:val="uk-UA"/>
                </w:rPr>
                <w:t>-</w:t>
              </w:r>
              <w:r w:rsidRPr="00336896">
                <w:rPr>
                  <w:rStyle w:val="a5"/>
                </w:rPr>
                <w:t>veteraniv</w:t>
              </w:r>
              <w:r w:rsidRPr="00336896">
                <w:rPr>
                  <w:rStyle w:val="a5"/>
                  <w:lang w:val="uk-UA"/>
                </w:rPr>
                <w:t>-</w:t>
              </w:r>
              <w:r w:rsidRPr="00336896">
                <w:rPr>
                  <w:rStyle w:val="a5"/>
                </w:rPr>
                <w:t>veteranok</w:t>
              </w:r>
              <w:r w:rsidRPr="00336896">
                <w:rPr>
                  <w:rStyle w:val="a5"/>
                  <w:lang w:val="uk-UA"/>
                </w:rPr>
                <w:t>-</w:t>
              </w:r>
              <w:r w:rsidRPr="00336896">
                <w:rPr>
                  <w:rStyle w:val="a5"/>
                </w:rPr>
                <w:t>demobilizovanykh</w:t>
              </w:r>
              <w:r w:rsidRPr="00336896">
                <w:rPr>
                  <w:rStyle w:val="a5"/>
                  <w:lang w:val="uk-UA"/>
                </w:rPr>
                <w:t>-</w:t>
              </w:r>
              <w:r w:rsidRPr="00336896">
                <w:rPr>
                  <w:rStyle w:val="a5"/>
                </w:rPr>
                <w:t>viiskovosluzhbovtsiv</w:t>
              </w:r>
              <w:r w:rsidRPr="00336896">
                <w:rPr>
                  <w:rStyle w:val="a5"/>
                  <w:lang w:val="uk-UA"/>
                </w:rPr>
                <w:t>-</w:t>
              </w:r>
              <w:r w:rsidRPr="00336896">
                <w:rPr>
                  <w:rStyle w:val="a5"/>
                </w:rPr>
                <w:t>ta</w:t>
              </w:r>
              <w:r w:rsidRPr="00336896">
                <w:rPr>
                  <w:rStyle w:val="a5"/>
                  <w:lang w:val="uk-UA"/>
                </w:rPr>
                <w:t>-</w:t>
              </w:r>
              <w:r w:rsidRPr="00336896">
                <w:rPr>
                  <w:rStyle w:val="a5"/>
                </w:rPr>
                <w:t>chleniv</w:t>
              </w:r>
              <w:r w:rsidRPr="00336896">
                <w:rPr>
                  <w:rStyle w:val="a5"/>
                  <w:lang w:val="uk-UA"/>
                </w:rPr>
                <w:t>-</w:t>
              </w:r>
              <w:r w:rsidRPr="00336896">
                <w:rPr>
                  <w:rStyle w:val="a5"/>
                </w:rPr>
                <w:t>ikhnikh</w:t>
              </w:r>
              <w:r w:rsidRPr="00336896">
                <w:rPr>
                  <w:rStyle w:val="a5"/>
                  <w:lang w:val="uk-UA"/>
                </w:rPr>
                <w:t>-</w:t>
              </w:r>
              <w:r w:rsidRPr="00336896">
                <w:rPr>
                  <w:rStyle w:val="a5"/>
                </w:rPr>
                <w:t>rodyn</w:t>
              </w:r>
              <w:r w:rsidRPr="00336896">
                <w:rPr>
                  <w:rStyle w:val="a5"/>
                  <w:lang w:val="uk-UA"/>
                </w:rPr>
                <w:t>-</w:t>
              </w:r>
              <w:r w:rsidRPr="00336896">
                <w:rPr>
                  <w:rStyle w:val="a5"/>
                </w:rPr>
                <w:t>provodiat</w:t>
              </w:r>
              <w:r w:rsidRPr="00336896">
                <w:rPr>
                  <w:rStyle w:val="a5"/>
                  <w:lang w:val="uk-UA"/>
                </w:rPr>
                <w:t>-</w:t>
              </w:r>
              <w:r w:rsidRPr="00336896">
                <w:rPr>
                  <w:rStyle w:val="a5"/>
                </w:rPr>
                <w:t>opytuvannia</w:t>
              </w:r>
              <w:r w:rsidRPr="00336896">
                <w:rPr>
                  <w:rStyle w:val="a5"/>
                  <w:lang w:val="uk-UA"/>
                </w:rPr>
                <w:t>-</w:t>
              </w:r>
              <w:r w:rsidRPr="00336896">
                <w:rPr>
                  <w:rStyle w:val="a5"/>
                </w:rPr>
                <w:t>u</w:t>
              </w:r>
              <w:r w:rsidRPr="00336896">
                <w:rPr>
                  <w:rStyle w:val="a5"/>
                  <w:lang w:val="uk-UA"/>
                </w:rPr>
                <w:t>-</w:t>
              </w:r>
              <w:r w:rsidRPr="00336896">
                <w:rPr>
                  <w:rStyle w:val="a5"/>
                </w:rPr>
                <w:t>mezhakh</w:t>
              </w:r>
              <w:r w:rsidRPr="00336896">
                <w:rPr>
                  <w:rStyle w:val="a5"/>
                  <w:lang w:val="uk-UA"/>
                </w:rPr>
                <w:t>-</w:t>
              </w:r>
              <w:r w:rsidRPr="00336896">
                <w:rPr>
                  <w:rStyle w:val="a5"/>
                </w:rPr>
                <w:t>vseukrainskoi</w:t>
              </w:r>
              <w:r w:rsidRPr="00336896">
                <w:rPr>
                  <w:rStyle w:val="a5"/>
                  <w:lang w:val="uk-UA"/>
                </w:rPr>
                <w:t>-</w:t>
              </w:r>
              <w:r w:rsidRPr="00336896">
                <w:rPr>
                  <w:rStyle w:val="a5"/>
                </w:rPr>
                <w:t>prohramy</w:t>
              </w:r>
              <w:r w:rsidRPr="00336896">
                <w:rPr>
                  <w:rStyle w:val="a5"/>
                  <w:lang w:val="uk-UA"/>
                </w:rPr>
                <w:t>-</w:t>
              </w:r>
              <w:r w:rsidRPr="00336896">
                <w:rPr>
                  <w:rStyle w:val="a5"/>
                </w:rPr>
                <w:t>mentalnoho</w:t>
              </w:r>
              <w:r w:rsidRPr="00336896">
                <w:rPr>
                  <w:rStyle w:val="a5"/>
                  <w:lang w:val="uk-UA"/>
                </w:rPr>
                <w:t>-</w:t>
              </w:r>
              <w:r w:rsidRPr="00336896">
                <w:rPr>
                  <w:rStyle w:val="a5"/>
                </w:rPr>
                <w:t>zdorovia</w:t>
              </w:r>
              <w:r w:rsidRPr="00336896">
                <w:rPr>
                  <w:rStyle w:val="a5"/>
                  <w:lang w:val="uk-UA"/>
                </w:rPr>
                <w:t>-</w:t>
              </w:r>
              <w:r w:rsidRPr="00336896">
                <w:rPr>
                  <w:rStyle w:val="a5"/>
                </w:rPr>
                <w:t>ty</w:t>
              </w:r>
              <w:r w:rsidRPr="00336896">
                <w:rPr>
                  <w:rStyle w:val="a5"/>
                  <w:lang w:val="uk-UA"/>
                </w:rPr>
                <w:t>-</w:t>
              </w:r>
              <w:r w:rsidRPr="00336896">
                <w:rPr>
                  <w:rStyle w:val="a5"/>
                </w:rPr>
                <w:t>iak</w:t>
              </w:r>
            </w:hyperlink>
            <w:r w:rsidRPr="00336896">
              <w:rPr>
                <w:color w:val="000000"/>
                <w:lang w:val="uk-UA"/>
              </w:rPr>
              <w:t>;</w:t>
            </w:r>
          </w:p>
          <w:p w14:paraId="516E584D" w14:textId="77777777" w:rsidR="00336896" w:rsidRPr="00336896" w:rsidRDefault="00336896" w:rsidP="00336896">
            <w:pPr>
              <w:rPr>
                <w:color w:val="000000"/>
                <w:lang w:val="uk-UA"/>
              </w:rPr>
            </w:pPr>
            <w:hyperlink r:id="rId321" w:history="1">
              <w:r w:rsidRPr="00336896">
                <w:rPr>
                  <w:rStyle w:val="a5"/>
                </w:rPr>
                <w:t>https</w:t>
              </w:r>
              <w:r w:rsidRPr="00336896">
                <w:rPr>
                  <w:rStyle w:val="a5"/>
                  <w:lang w:val="uk-UA"/>
                </w:rPr>
                <w:t>://</w:t>
              </w:r>
              <w:r w:rsidRPr="00336896">
                <w:rPr>
                  <w:rStyle w:val="a5"/>
                </w:rPr>
                <w:t>khoda</w:t>
              </w:r>
              <w:r w:rsidRPr="00336896">
                <w:rPr>
                  <w:rStyle w:val="a5"/>
                  <w:lang w:val="uk-UA"/>
                </w:rPr>
                <w:t>.</w:t>
              </w:r>
              <w:r w:rsidRPr="00336896">
                <w:rPr>
                  <w:rStyle w:val="a5"/>
                </w:rPr>
                <w:t>gov</w:t>
              </w:r>
              <w:r w:rsidRPr="00336896">
                <w:rPr>
                  <w:rStyle w:val="a5"/>
                  <w:lang w:val="uk-UA"/>
                </w:rPr>
                <w:t>.</w:t>
              </w:r>
              <w:r w:rsidRPr="00336896">
                <w:rPr>
                  <w:rStyle w:val="a5"/>
                </w:rPr>
                <w:t>ua</w:t>
              </w:r>
              <w:r w:rsidRPr="00336896">
                <w:rPr>
                  <w:rStyle w:val="a5"/>
                  <w:lang w:val="uk-UA"/>
                </w:rPr>
                <w:t>/</w:t>
              </w:r>
              <w:r w:rsidRPr="00336896">
                <w:rPr>
                  <w:rStyle w:val="a5"/>
                </w:rPr>
                <w:t>news</w:t>
              </w:r>
              <w:r w:rsidRPr="00336896">
                <w:rPr>
                  <w:rStyle w:val="a5"/>
                  <w:lang w:val="uk-UA"/>
                </w:rPr>
                <w:t>/</w:t>
              </w:r>
              <w:r w:rsidRPr="00336896">
                <w:rPr>
                  <w:rStyle w:val="a5"/>
                </w:rPr>
                <w:t>cherhova</w:t>
              </w:r>
              <w:r w:rsidRPr="00336896">
                <w:rPr>
                  <w:rStyle w:val="a5"/>
                  <w:lang w:val="uk-UA"/>
                </w:rPr>
                <w:t>-</w:t>
              </w:r>
              <w:r w:rsidRPr="00336896">
                <w:rPr>
                  <w:rStyle w:val="a5"/>
                </w:rPr>
                <w:t>hrupa</w:t>
              </w:r>
              <w:r w:rsidRPr="00336896">
                <w:rPr>
                  <w:rStyle w:val="a5"/>
                  <w:lang w:val="uk-UA"/>
                </w:rPr>
                <w:t>-</w:t>
              </w:r>
              <w:r w:rsidRPr="00336896">
                <w:rPr>
                  <w:rStyle w:val="a5"/>
                </w:rPr>
                <w:t>iunykh</w:t>
              </w:r>
              <w:r w:rsidRPr="00336896">
                <w:rPr>
                  <w:rStyle w:val="a5"/>
                  <w:lang w:val="uk-UA"/>
                </w:rPr>
                <w:t>-</w:t>
              </w:r>
              <w:r w:rsidRPr="00336896">
                <w:rPr>
                  <w:rStyle w:val="a5"/>
                </w:rPr>
                <w:t>zhyteliv</w:t>
              </w:r>
              <w:r w:rsidRPr="00336896">
                <w:rPr>
                  <w:rStyle w:val="a5"/>
                  <w:lang w:val="uk-UA"/>
                </w:rPr>
                <w:t>-</w:t>
              </w:r>
              <w:r w:rsidRPr="00336896">
                <w:rPr>
                  <w:rStyle w:val="a5"/>
                </w:rPr>
                <w:t>khersonshchyny</w:t>
              </w:r>
              <w:r w:rsidRPr="00336896">
                <w:rPr>
                  <w:rStyle w:val="a5"/>
                  <w:lang w:val="uk-UA"/>
                </w:rPr>
                <w:t>-</w:t>
              </w:r>
              <w:r w:rsidRPr="00336896">
                <w:rPr>
                  <w:rStyle w:val="a5"/>
                </w:rPr>
                <w:t>vyrushyla</w:t>
              </w:r>
              <w:r w:rsidRPr="00336896">
                <w:rPr>
                  <w:rStyle w:val="a5"/>
                  <w:lang w:val="uk-UA"/>
                </w:rPr>
                <w:t>-</w:t>
              </w:r>
              <w:r w:rsidRPr="00336896">
                <w:rPr>
                  <w:rStyle w:val="a5"/>
                </w:rPr>
                <w:t>na</w:t>
              </w:r>
              <w:r w:rsidRPr="00336896">
                <w:rPr>
                  <w:rStyle w:val="a5"/>
                  <w:lang w:val="uk-UA"/>
                </w:rPr>
                <w:t>-10-</w:t>
              </w:r>
              <w:r w:rsidRPr="00336896">
                <w:rPr>
                  <w:rStyle w:val="a5"/>
                </w:rPr>
                <w:t>dennyi</w:t>
              </w:r>
              <w:r w:rsidRPr="00336896">
                <w:rPr>
                  <w:rStyle w:val="a5"/>
                  <w:lang w:val="uk-UA"/>
                </w:rPr>
                <w:t>-</w:t>
              </w:r>
              <w:r w:rsidRPr="00336896">
                <w:rPr>
                  <w:rStyle w:val="a5"/>
                </w:rPr>
                <w:t>vidpochynok</w:t>
              </w:r>
              <w:r w:rsidRPr="00336896">
                <w:rPr>
                  <w:rStyle w:val="a5"/>
                  <w:lang w:val="uk-UA"/>
                </w:rPr>
                <w:t>-</w:t>
              </w:r>
              <w:r w:rsidRPr="00336896">
                <w:rPr>
                  <w:rStyle w:val="a5"/>
                </w:rPr>
                <w:t>do</w:t>
              </w:r>
              <w:r w:rsidRPr="00336896">
                <w:rPr>
                  <w:rStyle w:val="a5"/>
                  <w:lang w:val="uk-UA"/>
                </w:rPr>
                <w:t>-</w:t>
              </w:r>
              <w:r w:rsidRPr="00336896">
                <w:rPr>
                  <w:rStyle w:val="a5"/>
                </w:rPr>
                <w:t>lvova</w:t>
              </w:r>
            </w:hyperlink>
            <w:r w:rsidRPr="00336896">
              <w:rPr>
                <w:color w:val="000000"/>
                <w:lang w:val="uk-UA"/>
              </w:rPr>
              <w:t>;</w:t>
            </w:r>
          </w:p>
          <w:p w14:paraId="113E5CB7" w14:textId="77777777" w:rsidR="00336896" w:rsidRPr="00336896" w:rsidRDefault="00336896" w:rsidP="00336896">
            <w:pPr>
              <w:rPr>
                <w:color w:val="000000"/>
                <w:lang w:val="uk-UA"/>
              </w:rPr>
            </w:pPr>
            <w:hyperlink r:id="rId322" w:history="1">
              <w:r w:rsidRPr="00336896">
                <w:rPr>
                  <w:rStyle w:val="a5"/>
                </w:rPr>
                <w:t>https</w:t>
              </w:r>
              <w:r w:rsidRPr="00336896">
                <w:rPr>
                  <w:rStyle w:val="a5"/>
                  <w:lang w:val="uk-UA"/>
                </w:rPr>
                <w:t>://</w:t>
              </w:r>
              <w:r w:rsidRPr="00336896">
                <w:rPr>
                  <w:rStyle w:val="a5"/>
                </w:rPr>
                <w:t>khoda</w:t>
              </w:r>
              <w:r w:rsidRPr="00336896">
                <w:rPr>
                  <w:rStyle w:val="a5"/>
                  <w:lang w:val="uk-UA"/>
                </w:rPr>
                <w:t>.</w:t>
              </w:r>
              <w:r w:rsidRPr="00336896">
                <w:rPr>
                  <w:rStyle w:val="a5"/>
                </w:rPr>
                <w:t>gov</w:t>
              </w:r>
              <w:r w:rsidRPr="00336896">
                <w:rPr>
                  <w:rStyle w:val="a5"/>
                  <w:lang w:val="uk-UA"/>
                </w:rPr>
                <w:t>.</w:t>
              </w:r>
              <w:r w:rsidRPr="00336896">
                <w:rPr>
                  <w:rStyle w:val="a5"/>
                </w:rPr>
                <w:t>ua</w:t>
              </w:r>
              <w:r w:rsidRPr="00336896">
                <w:rPr>
                  <w:rStyle w:val="a5"/>
                  <w:lang w:val="uk-UA"/>
                </w:rPr>
                <w:t>/</w:t>
              </w:r>
              <w:r w:rsidRPr="00336896">
                <w:rPr>
                  <w:rStyle w:val="a5"/>
                </w:rPr>
                <w:t>news</w:t>
              </w:r>
              <w:r w:rsidRPr="00336896">
                <w:rPr>
                  <w:rStyle w:val="a5"/>
                  <w:lang w:val="uk-UA"/>
                </w:rPr>
                <w:t>/</w:t>
              </w:r>
              <w:r w:rsidRPr="00336896">
                <w:rPr>
                  <w:rStyle w:val="a5"/>
                </w:rPr>
                <w:t>cherhova</w:t>
              </w:r>
              <w:r w:rsidRPr="00336896">
                <w:rPr>
                  <w:rStyle w:val="a5"/>
                  <w:lang w:val="uk-UA"/>
                </w:rPr>
                <w:t>-</w:t>
              </w:r>
              <w:r w:rsidRPr="00336896">
                <w:rPr>
                  <w:rStyle w:val="a5"/>
                </w:rPr>
                <w:t>hrupa</w:t>
              </w:r>
              <w:r w:rsidRPr="00336896">
                <w:rPr>
                  <w:rStyle w:val="a5"/>
                  <w:lang w:val="uk-UA"/>
                </w:rPr>
                <w:t>-</w:t>
              </w:r>
              <w:r w:rsidRPr="00336896">
                <w:rPr>
                  <w:rStyle w:val="a5"/>
                </w:rPr>
                <w:t>ditei</w:t>
              </w:r>
              <w:r w:rsidRPr="00336896">
                <w:rPr>
                  <w:rStyle w:val="a5"/>
                  <w:lang w:val="uk-UA"/>
                </w:rPr>
                <w:t>-</w:t>
              </w:r>
              <w:r w:rsidRPr="00336896">
                <w:rPr>
                  <w:rStyle w:val="a5"/>
                </w:rPr>
                <w:t>z</w:t>
              </w:r>
              <w:r w:rsidRPr="00336896">
                <w:rPr>
                  <w:rStyle w:val="a5"/>
                  <w:lang w:val="uk-UA"/>
                </w:rPr>
                <w:t>-</w:t>
              </w:r>
              <w:r w:rsidRPr="00336896">
                <w:rPr>
                  <w:rStyle w:val="a5"/>
                </w:rPr>
                <w:t>khersonshchyny</w:t>
              </w:r>
              <w:r w:rsidRPr="00336896">
                <w:rPr>
                  <w:rStyle w:val="a5"/>
                  <w:lang w:val="uk-UA"/>
                </w:rPr>
                <w:t>-</w:t>
              </w:r>
              <w:r w:rsidRPr="00336896">
                <w:rPr>
                  <w:rStyle w:val="a5"/>
                </w:rPr>
                <w:t>vyrushyla</w:t>
              </w:r>
              <w:r w:rsidRPr="00336896">
                <w:rPr>
                  <w:rStyle w:val="a5"/>
                  <w:lang w:val="uk-UA"/>
                </w:rPr>
                <w:t>-</w:t>
              </w:r>
              <w:r w:rsidRPr="00336896">
                <w:rPr>
                  <w:rStyle w:val="a5"/>
                </w:rPr>
                <w:t>na</w:t>
              </w:r>
              <w:r w:rsidRPr="00336896">
                <w:rPr>
                  <w:rStyle w:val="a5"/>
                  <w:lang w:val="uk-UA"/>
                </w:rPr>
                <w:t>-</w:t>
              </w:r>
              <w:r w:rsidRPr="00336896">
                <w:rPr>
                  <w:rStyle w:val="a5"/>
                </w:rPr>
                <w:t>vidpochynok</w:t>
              </w:r>
              <w:r w:rsidRPr="00336896">
                <w:rPr>
                  <w:rStyle w:val="a5"/>
                  <w:lang w:val="uk-UA"/>
                </w:rPr>
                <w:t>-</w:t>
              </w:r>
              <w:r w:rsidRPr="00336896">
                <w:rPr>
                  <w:rStyle w:val="a5"/>
                </w:rPr>
                <w:t>do</w:t>
              </w:r>
              <w:r w:rsidRPr="00336896">
                <w:rPr>
                  <w:rStyle w:val="a5"/>
                  <w:lang w:val="uk-UA"/>
                </w:rPr>
                <w:t>-</w:t>
              </w:r>
              <w:r w:rsidRPr="00336896">
                <w:rPr>
                  <w:rStyle w:val="a5"/>
                </w:rPr>
                <w:t>iaremcha</w:t>
              </w:r>
            </w:hyperlink>
            <w:r w:rsidRPr="00336896">
              <w:rPr>
                <w:color w:val="000000"/>
                <w:lang w:val="uk-UA"/>
              </w:rPr>
              <w:t>;</w:t>
            </w:r>
          </w:p>
          <w:p w14:paraId="20778AAF" w14:textId="77777777" w:rsidR="00336896" w:rsidRPr="00336896" w:rsidRDefault="00336896" w:rsidP="00336896">
            <w:pPr>
              <w:rPr>
                <w:color w:val="000000"/>
                <w:lang w:val="uk-UA"/>
              </w:rPr>
            </w:pPr>
            <w:hyperlink r:id="rId323" w:history="1">
              <w:r w:rsidRPr="00336896">
                <w:rPr>
                  <w:rStyle w:val="a5"/>
                </w:rPr>
                <w:t>https</w:t>
              </w:r>
              <w:r w:rsidRPr="00336896">
                <w:rPr>
                  <w:rStyle w:val="a5"/>
                  <w:lang w:val="uk-UA"/>
                </w:rPr>
                <w:t>://</w:t>
              </w:r>
              <w:r w:rsidRPr="00336896">
                <w:rPr>
                  <w:rStyle w:val="a5"/>
                </w:rPr>
                <w:t>khoda</w:t>
              </w:r>
              <w:r w:rsidRPr="00336896">
                <w:rPr>
                  <w:rStyle w:val="a5"/>
                  <w:lang w:val="uk-UA"/>
                </w:rPr>
                <w:t>.</w:t>
              </w:r>
              <w:r w:rsidRPr="00336896">
                <w:rPr>
                  <w:rStyle w:val="a5"/>
                </w:rPr>
                <w:t>gov</w:t>
              </w:r>
              <w:r w:rsidRPr="00336896">
                <w:rPr>
                  <w:rStyle w:val="a5"/>
                  <w:lang w:val="uk-UA"/>
                </w:rPr>
                <w:t>.</w:t>
              </w:r>
              <w:r w:rsidRPr="00336896">
                <w:rPr>
                  <w:rStyle w:val="a5"/>
                </w:rPr>
                <w:t>ua</w:t>
              </w:r>
              <w:r w:rsidRPr="00336896">
                <w:rPr>
                  <w:rStyle w:val="a5"/>
                  <w:lang w:val="uk-UA"/>
                </w:rPr>
                <w:t>/</w:t>
              </w:r>
              <w:r w:rsidRPr="00336896">
                <w:rPr>
                  <w:rStyle w:val="a5"/>
                </w:rPr>
                <w:t>news</w:t>
              </w:r>
              <w:r w:rsidRPr="00336896">
                <w:rPr>
                  <w:rStyle w:val="a5"/>
                  <w:lang w:val="uk-UA"/>
                </w:rPr>
                <w:t>/</w:t>
              </w:r>
              <w:r w:rsidRPr="00336896">
                <w:rPr>
                  <w:rStyle w:val="a5"/>
                </w:rPr>
                <w:t>yedyna</w:t>
              </w:r>
              <w:r w:rsidRPr="00336896">
                <w:rPr>
                  <w:rStyle w:val="a5"/>
                  <w:lang w:val="uk-UA"/>
                </w:rPr>
                <w:t>-</w:t>
              </w:r>
              <w:r w:rsidRPr="00336896">
                <w:rPr>
                  <w:rStyle w:val="a5"/>
                </w:rPr>
                <w:t>veteranska</w:t>
              </w:r>
              <w:r w:rsidRPr="00336896">
                <w:rPr>
                  <w:rStyle w:val="a5"/>
                  <w:lang w:val="uk-UA"/>
                </w:rPr>
                <w:t>-</w:t>
              </w:r>
              <w:r w:rsidRPr="00336896">
                <w:rPr>
                  <w:rStyle w:val="a5"/>
                </w:rPr>
                <w:t>liniia</w:t>
              </w:r>
              <w:r w:rsidRPr="00336896">
                <w:rPr>
                  <w:rStyle w:val="a5"/>
                  <w:lang w:val="uk-UA"/>
                </w:rPr>
                <w:t>-</w:t>
              </w:r>
              <w:r w:rsidRPr="00336896">
                <w:rPr>
                  <w:rStyle w:val="a5"/>
                </w:rPr>
                <w:t>ministerstva</w:t>
              </w:r>
              <w:r w:rsidRPr="00336896">
                <w:rPr>
                  <w:rStyle w:val="a5"/>
                  <w:lang w:val="uk-UA"/>
                </w:rPr>
                <w:t>-</w:t>
              </w:r>
              <w:r w:rsidRPr="00336896">
                <w:rPr>
                  <w:rStyle w:val="a5"/>
                </w:rPr>
                <w:t>u</w:t>
              </w:r>
              <w:r w:rsidRPr="00336896">
                <w:rPr>
                  <w:rStyle w:val="a5"/>
                  <w:lang w:val="uk-UA"/>
                </w:rPr>
                <w:t>-</w:t>
              </w:r>
              <w:r w:rsidRPr="00336896">
                <w:rPr>
                  <w:rStyle w:val="a5"/>
                </w:rPr>
                <w:t>spravakh</w:t>
              </w:r>
              <w:r w:rsidRPr="00336896">
                <w:rPr>
                  <w:rStyle w:val="a5"/>
                  <w:lang w:val="uk-UA"/>
                </w:rPr>
                <w:t>-</w:t>
              </w:r>
              <w:r w:rsidRPr="00336896">
                <w:rPr>
                  <w:rStyle w:val="a5"/>
                </w:rPr>
                <w:t>veteraniv</w:t>
              </w:r>
              <w:r w:rsidRPr="00336896">
                <w:rPr>
                  <w:rStyle w:val="a5"/>
                  <w:lang w:val="uk-UA"/>
                </w:rPr>
                <w:t>-</w:t>
              </w:r>
              <w:r w:rsidRPr="00336896">
                <w:rPr>
                  <w:rStyle w:val="a5"/>
                </w:rPr>
                <w:t>ukrainy</w:t>
              </w:r>
              <w:r w:rsidRPr="00336896">
                <w:rPr>
                  <w:rStyle w:val="a5"/>
                  <w:lang w:val="uk-UA"/>
                </w:rPr>
                <w:t>-</w:t>
              </w:r>
              <w:r w:rsidRPr="00336896">
                <w:rPr>
                  <w:rStyle w:val="a5"/>
                </w:rPr>
                <w:t>pratsiuie</w:t>
              </w:r>
              <w:r w:rsidRPr="00336896">
                <w:rPr>
                  <w:rStyle w:val="a5"/>
                  <w:lang w:val="uk-UA"/>
                </w:rPr>
                <w:t>-</w:t>
              </w:r>
              <w:r w:rsidRPr="00336896">
                <w:rPr>
                  <w:rStyle w:val="a5"/>
                </w:rPr>
                <w:t>za</w:t>
              </w:r>
              <w:r w:rsidRPr="00336896">
                <w:rPr>
                  <w:rStyle w:val="a5"/>
                  <w:lang w:val="uk-UA"/>
                </w:rPr>
                <w:t>-</w:t>
              </w:r>
              <w:r w:rsidRPr="00336896">
                <w:rPr>
                  <w:rStyle w:val="a5"/>
                </w:rPr>
                <w:t>korotkym</w:t>
              </w:r>
              <w:r w:rsidRPr="00336896">
                <w:rPr>
                  <w:rStyle w:val="a5"/>
                  <w:lang w:val="uk-UA"/>
                </w:rPr>
                <w:t>-</w:t>
              </w:r>
              <w:r w:rsidRPr="00336896">
                <w:rPr>
                  <w:rStyle w:val="a5"/>
                </w:rPr>
                <w:t>nomerom</w:t>
              </w:r>
              <w:r w:rsidRPr="00336896">
                <w:rPr>
                  <w:rStyle w:val="a5"/>
                  <w:lang w:val="uk-UA"/>
                </w:rPr>
                <w:t>-1528</w:t>
              </w:r>
            </w:hyperlink>
            <w:r w:rsidRPr="00336896">
              <w:rPr>
                <w:color w:val="000000"/>
                <w:lang w:val="uk-UA"/>
              </w:rPr>
              <w:t>;</w:t>
            </w:r>
          </w:p>
          <w:p w14:paraId="251029E0" w14:textId="77777777" w:rsidR="00336896" w:rsidRPr="00336896" w:rsidRDefault="00336896" w:rsidP="00336896">
            <w:pPr>
              <w:rPr>
                <w:color w:val="000000"/>
                <w:lang w:val="uk-UA"/>
              </w:rPr>
            </w:pPr>
            <w:hyperlink r:id="rId324" w:history="1">
              <w:r w:rsidRPr="00336896">
                <w:rPr>
                  <w:rStyle w:val="a5"/>
                  <w:lang w:val="uk-UA"/>
                </w:rPr>
                <w:t>https://khoda.gov.ua/news/zastupnytsia-nachalnyka-khersonskoi-ova-olha-maliarchuk-vziala-uchast-u-panelnii-dyskusii-rehionalnyi-vymir-veteranskoi-polityky-vid-stratehii-do-realizatsii-u-mezhakh-ikh-mizhnarodnoho-veteranskoho-forumu-nova-arkhitektura-veteranskoi-polityky</w:t>
              </w:r>
            </w:hyperlink>
            <w:r w:rsidRPr="00336896">
              <w:rPr>
                <w:color w:val="000000"/>
                <w:lang w:val="uk-UA"/>
              </w:rPr>
              <w:t>;</w:t>
            </w:r>
          </w:p>
          <w:p w14:paraId="78234918" w14:textId="77777777" w:rsidR="00336896" w:rsidRPr="00336896" w:rsidRDefault="00336896" w:rsidP="00336896">
            <w:pPr>
              <w:rPr>
                <w:color w:val="000000"/>
                <w:lang w:val="uk-UA"/>
              </w:rPr>
            </w:pPr>
            <w:hyperlink r:id="rId325" w:history="1">
              <w:r w:rsidRPr="00336896">
                <w:rPr>
                  <w:rStyle w:val="a5"/>
                  <w:lang w:val="uk-UA"/>
                </w:rPr>
                <w:t>https://khoda.gov.ua/news/natsionalna-platforma-samoosvity-hotuie-pratsivnykiv-tsentriv-zainiatosti-do-efektyvnoi-vzaiemodii-z-veteranamy-ta-liudmy-z-dosvidom-viiny</w:t>
              </w:r>
            </w:hyperlink>
            <w:r w:rsidRPr="00336896">
              <w:rPr>
                <w:color w:val="000000"/>
                <w:lang w:val="uk-UA"/>
              </w:rPr>
              <w:t>;</w:t>
            </w:r>
          </w:p>
          <w:p w14:paraId="7CB80BEF" w14:textId="77777777" w:rsidR="00336896" w:rsidRPr="00336896" w:rsidRDefault="00336896" w:rsidP="00336896">
            <w:pPr>
              <w:rPr>
                <w:color w:val="000000"/>
                <w:lang w:val="uk-UA"/>
              </w:rPr>
            </w:pPr>
            <w:hyperlink r:id="rId326" w:history="1">
              <w:r w:rsidRPr="00336896">
                <w:rPr>
                  <w:rStyle w:val="a5"/>
                </w:rPr>
                <w:t>https</w:t>
              </w:r>
              <w:r w:rsidRPr="00336896">
                <w:rPr>
                  <w:rStyle w:val="a5"/>
                  <w:lang w:val="uk-UA"/>
                </w:rPr>
                <w:t>://</w:t>
              </w:r>
              <w:r w:rsidRPr="00336896">
                <w:rPr>
                  <w:rStyle w:val="a5"/>
                </w:rPr>
                <w:t>khoda</w:t>
              </w:r>
              <w:r w:rsidRPr="00336896">
                <w:rPr>
                  <w:rStyle w:val="a5"/>
                  <w:lang w:val="uk-UA"/>
                </w:rPr>
                <w:t>.</w:t>
              </w:r>
              <w:r w:rsidRPr="00336896">
                <w:rPr>
                  <w:rStyle w:val="a5"/>
                </w:rPr>
                <w:t>gov</w:t>
              </w:r>
              <w:r w:rsidRPr="00336896">
                <w:rPr>
                  <w:rStyle w:val="a5"/>
                  <w:lang w:val="uk-UA"/>
                </w:rPr>
                <w:t>.</w:t>
              </w:r>
              <w:r w:rsidRPr="00336896">
                <w:rPr>
                  <w:rStyle w:val="a5"/>
                </w:rPr>
                <w:t>ua</w:t>
              </w:r>
              <w:r w:rsidRPr="00336896">
                <w:rPr>
                  <w:rStyle w:val="a5"/>
                  <w:lang w:val="uk-UA"/>
                </w:rPr>
                <w:t>/</w:t>
              </w:r>
              <w:r w:rsidRPr="00336896">
                <w:rPr>
                  <w:rStyle w:val="a5"/>
                </w:rPr>
                <w:t>news</w:t>
              </w:r>
              <w:r w:rsidRPr="00336896">
                <w:rPr>
                  <w:rStyle w:val="a5"/>
                  <w:lang w:val="uk-UA"/>
                </w:rPr>
                <w:t>/</w:t>
              </w:r>
              <w:r w:rsidRPr="00336896">
                <w:rPr>
                  <w:rStyle w:val="a5"/>
                </w:rPr>
                <w:t>rodyny</w:t>
              </w:r>
              <w:r w:rsidRPr="00336896">
                <w:rPr>
                  <w:rStyle w:val="a5"/>
                  <w:lang w:val="uk-UA"/>
                </w:rPr>
                <w:t>-</w:t>
              </w:r>
              <w:r w:rsidRPr="00336896">
                <w:rPr>
                  <w:rStyle w:val="a5"/>
                </w:rPr>
                <w:t>polehlykh</w:t>
              </w:r>
              <w:r w:rsidRPr="00336896">
                <w:rPr>
                  <w:rStyle w:val="a5"/>
                  <w:lang w:val="uk-UA"/>
                </w:rPr>
                <w:t>-</w:t>
              </w:r>
              <w:r w:rsidRPr="00336896">
                <w:rPr>
                  <w:rStyle w:val="a5"/>
                </w:rPr>
                <w:t>zakhysnykiv</w:t>
              </w:r>
              <w:r w:rsidRPr="00336896">
                <w:rPr>
                  <w:rStyle w:val="a5"/>
                  <w:lang w:val="uk-UA"/>
                </w:rPr>
                <w:t>-</w:t>
              </w:r>
              <w:r w:rsidRPr="00336896">
                <w:rPr>
                  <w:rStyle w:val="a5"/>
                </w:rPr>
                <w:t>ta</w:t>
              </w:r>
              <w:r w:rsidRPr="00336896">
                <w:rPr>
                  <w:rStyle w:val="a5"/>
                  <w:lang w:val="uk-UA"/>
                </w:rPr>
                <w:t>-</w:t>
              </w:r>
              <w:r w:rsidRPr="00336896">
                <w:rPr>
                  <w:rStyle w:val="a5"/>
                </w:rPr>
                <w:t>zakhysnyts</w:t>
              </w:r>
              <w:r w:rsidRPr="00336896">
                <w:rPr>
                  <w:rStyle w:val="a5"/>
                  <w:lang w:val="uk-UA"/>
                </w:rPr>
                <w:t>-</w:t>
              </w:r>
              <w:r w:rsidRPr="00336896">
                <w:rPr>
                  <w:rStyle w:val="a5"/>
                </w:rPr>
                <w:t>ukrainy</w:t>
              </w:r>
              <w:r w:rsidRPr="00336896">
                <w:rPr>
                  <w:rStyle w:val="a5"/>
                  <w:lang w:val="uk-UA"/>
                </w:rPr>
                <w:t>-</w:t>
              </w:r>
              <w:r w:rsidRPr="00336896">
                <w:rPr>
                  <w:rStyle w:val="a5"/>
                </w:rPr>
                <w:t>otrymaiut</w:t>
              </w:r>
              <w:r w:rsidRPr="00336896">
                <w:rPr>
                  <w:rStyle w:val="a5"/>
                  <w:lang w:val="uk-UA"/>
                </w:rPr>
                <w:t>-</w:t>
              </w:r>
              <w:r w:rsidRPr="00336896">
                <w:rPr>
                  <w:rStyle w:val="a5"/>
                </w:rPr>
                <w:t>odnorazovu</w:t>
              </w:r>
              <w:r w:rsidRPr="00336896">
                <w:rPr>
                  <w:rStyle w:val="a5"/>
                  <w:lang w:val="uk-UA"/>
                </w:rPr>
                <w:t>-</w:t>
              </w:r>
              <w:r w:rsidRPr="00336896">
                <w:rPr>
                  <w:rStyle w:val="a5"/>
                </w:rPr>
                <w:t>materialnu</w:t>
              </w:r>
              <w:r w:rsidRPr="00336896">
                <w:rPr>
                  <w:rStyle w:val="a5"/>
                  <w:lang w:val="uk-UA"/>
                </w:rPr>
                <w:t>-</w:t>
              </w:r>
              <w:r w:rsidRPr="00336896">
                <w:rPr>
                  <w:rStyle w:val="a5"/>
                </w:rPr>
                <w:t>dopomohu</w:t>
              </w:r>
              <w:r w:rsidRPr="00336896">
                <w:rPr>
                  <w:rStyle w:val="a5"/>
                  <w:lang w:val="uk-UA"/>
                </w:rPr>
                <w:t>-</w:t>
              </w:r>
              <w:r w:rsidRPr="00336896">
                <w:rPr>
                  <w:rStyle w:val="a5"/>
                </w:rPr>
                <w:t>koshtom</w:t>
              </w:r>
              <w:r w:rsidRPr="00336896">
                <w:rPr>
                  <w:rStyle w:val="a5"/>
                  <w:lang w:val="uk-UA"/>
                </w:rPr>
                <w:t>-</w:t>
              </w:r>
              <w:r w:rsidRPr="00336896">
                <w:rPr>
                  <w:rStyle w:val="a5"/>
                </w:rPr>
                <w:t>oblasnoho</w:t>
              </w:r>
              <w:r w:rsidRPr="00336896">
                <w:rPr>
                  <w:rStyle w:val="a5"/>
                  <w:lang w:val="uk-UA"/>
                </w:rPr>
                <w:t>-</w:t>
              </w:r>
              <w:r w:rsidRPr="00336896">
                <w:rPr>
                  <w:rStyle w:val="a5"/>
                </w:rPr>
                <w:t>biudzhetu</w:t>
              </w:r>
            </w:hyperlink>
            <w:r w:rsidRPr="00336896">
              <w:rPr>
                <w:color w:val="000000"/>
                <w:lang w:val="uk-UA"/>
              </w:rPr>
              <w:t>;</w:t>
            </w:r>
          </w:p>
          <w:p w14:paraId="3BAED785" w14:textId="77777777" w:rsidR="00336896" w:rsidRPr="00336896" w:rsidRDefault="00336896" w:rsidP="00336896">
            <w:pPr>
              <w:rPr>
                <w:color w:val="000000"/>
                <w:lang w:val="uk-UA"/>
              </w:rPr>
            </w:pPr>
            <w:hyperlink r:id="rId327" w:history="1">
              <w:r w:rsidRPr="00336896">
                <w:rPr>
                  <w:rStyle w:val="a5"/>
                  <w:lang w:val="uk-UA"/>
                </w:rPr>
                <w:t>https://khoda.gov.ua/news/vidbulos-zasidannia-oblasnoi-komisii-z-pytan-nadannia-odnorazovoi-materialnoi-dopomohy-voinam-iakykh-vdalosia-zvilnyty-z-rosiiskoho-polonu</w:t>
              </w:r>
            </w:hyperlink>
            <w:r w:rsidRPr="00336896">
              <w:rPr>
                <w:color w:val="000000"/>
                <w:lang w:val="uk-UA"/>
              </w:rPr>
              <w:t>;</w:t>
            </w:r>
          </w:p>
          <w:p w14:paraId="3D8EE15C" w14:textId="77777777" w:rsidR="00336896" w:rsidRPr="00336896" w:rsidRDefault="00336896" w:rsidP="00336896">
            <w:pPr>
              <w:jc w:val="both"/>
              <w:rPr>
                <w:lang w:val="uk-UA"/>
              </w:rPr>
            </w:pPr>
            <w:hyperlink r:id="rId328" w:history="1">
              <w:r w:rsidRPr="00336896">
                <w:rPr>
                  <w:rStyle w:val="a5"/>
                </w:rPr>
                <w:t>https</w:t>
              </w:r>
              <w:r w:rsidRPr="00336896">
                <w:rPr>
                  <w:rStyle w:val="a5"/>
                  <w:lang w:val="uk-UA"/>
                </w:rPr>
                <w:t>://</w:t>
              </w:r>
              <w:r w:rsidRPr="00336896">
                <w:rPr>
                  <w:rStyle w:val="a5"/>
                </w:rPr>
                <w:t>khoda</w:t>
              </w:r>
              <w:r w:rsidRPr="00336896">
                <w:rPr>
                  <w:rStyle w:val="a5"/>
                  <w:lang w:val="uk-UA"/>
                </w:rPr>
                <w:t>.</w:t>
              </w:r>
              <w:r w:rsidRPr="00336896">
                <w:rPr>
                  <w:rStyle w:val="a5"/>
                </w:rPr>
                <w:t>gov</w:t>
              </w:r>
              <w:r w:rsidRPr="00336896">
                <w:rPr>
                  <w:rStyle w:val="a5"/>
                  <w:lang w:val="uk-UA"/>
                </w:rPr>
                <w:t>.</w:t>
              </w:r>
              <w:r w:rsidRPr="00336896">
                <w:rPr>
                  <w:rStyle w:val="a5"/>
                </w:rPr>
                <w:t>ua</w:t>
              </w:r>
              <w:r w:rsidRPr="00336896">
                <w:rPr>
                  <w:rStyle w:val="a5"/>
                  <w:lang w:val="uk-UA"/>
                </w:rPr>
                <w:t>/</w:t>
              </w:r>
              <w:r w:rsidRPr="00336896">
                <w:rPr>
                  <w:rStyle w:val="a5"/>
                </w:rPr>
                <w:t>news</w:t>
              </w:r>
              <w:r w:rsidRPr="00336896">
                <w:rPr>
                  <w:rStyle w:val="a5"/>
                  <w:lang w:val="uk-UA"/>
                </w:rPr>
                <w:t>/</w:t>
              </w:r>
              <w:r w:rsidRPr="00336896">
                <w:rPr>
                  <w:rStyle w:val="a5"/>
                </w:rPr>
                <w:t>ukrainskyi</w:t>
              </w:r>
              <w:r w:rsidRPr="00336896">
                <w:rPr>
                  <w:rStyle w:val="a5"/>
                  <w:lang w:val="uk-UA"/>
                </w:rPr>
                <w:t>-</w:t>
              </w:r>
              <w:r w:rsidRPr="00336896">
                <w:rPr>
                  <w:rStyle w:val="a5"/>
                </w:rPr>
                <w:t>veteranskyi</w:t>
              </w:r>
              <w:r w:rsidRPr="00336896">
                <w:rPr>
                  <w:rStyle w:val="a5"/>
                  <w:lang w:val="uk-UA"/>
                </w:rPr>
                <w:t>-</w:t>
              </w:r>
              <w:r w:rsidRPr="00336896">
                <w:rPr>
                  <w:rStyle w:val="a5"/>
                </w:rPr>
                <w:t>fond</w:t>
              </w:r>
              <w:r w:rsidRPr="00336896">
                <w:rPr>
                  <w:rStyle w:val="a5"/>
                  <w:lang w:val="uk-UA"/>
                </w:rPr>
                <w:t>-</w:t>
              </w:r>
              <w:r w:rsidRPr="00336896">
                <w:rPr>
                  <w:rStyle w:val="a5"/>
                </w:rPr>
                <w:t>minveteraniv</w:t>
              </w:r>
              <w:r w:rsidRPr="00336896">
                <w:rPr>
                  <w:rStyle w:val="a5"/>
                  <w:lang w:val="uk-UA"/>
                </w:rPr>
                <w:t>-</w:t>
              </w:r>
              <w:r w:rsidRPr="00336896">
                <w:rPr>
                  <w:rStyle w:val="a5"/>
                </w:rPr>
                <w:t>zaproshuie</w:t>
              </w:r>
              <w:r w:rsidRPr="00336896">
                <w:rPr>
                  <w:rStyle w:val="a5"/>
                  <w:lang w:val="uk-UA"/>
                </w:rPr>
                <w:t>-</w:t>
              </w:r>
              <w:r w:rsidRPr="00336896">
                <w:rPr>
                  <w:rStyle w:val="a5"/>
                </w:rPr>
                <w:t>veteraniv</w:t>
              </w:r>
              <w:r w:rsidRPr="00336896">
                <w:rPr>
                  <w:rStyle w:val="a5"/>
                  <w:lang w:val="uk-UA"/>
                </w:rPr>
                <w:t>-</w:t>
              </w:r>
              <w:r w:rsidRPr="00336896">
                <w:rPr>
                  <w:rStyle w:val="a5"/>
                </w:rPr>
                <w:t>ta</w:t>
              </w:r>
              <w:r w:rsidRPr="00336896">
                <w:rPr>
                  <w:rStyle w:val="a5"/>
                  <w:lang w:val="uk-UA"/>
                </w:rPr>
                <w:t>-</w:t>
              </w:r>
              <w:r w:rsidRPr="00336896">
                <w:rPr>
                  <w:rStyle w:val="a5"/>
                </w:rPr>
                <w:t>veteranok</w:t>
              </w:r>
              <w:r w:rsidRPr="00336896">
                <w:rPr>
                  <w:rStyle w:val="a5"/>
                  <w:lang w:val="uk-UA"/>
                </w:rPr>
                <w:t>-</w:t>
              </w:r>
              <w:r w:rsidRPr="00336896">
                <w:rPr>
                  <w:rStyle w:val="a5"/>
                </w:rPr>
                <w:t>proity</w:t>
              </w:r>
              <w:r w:rsidRPr="00336896">
                <w:rPr>
                  <w:rStyle w:val="a5"/>
                  <w:lang w:val="uk-UA"/>
                </w:rPr>
                <w:t>-</w:t>
              </w:r>
              <w:r w:rsidRPr="00336896">
                <w:rPr>
                  <w:rStyle w:val="a5"/>
                </w:rPr>
                <w:t>anonimne</w:t>
              </w:r>
              <w:r w:rsidRPr="00336896">
                <w:rPr>
                  <w:rStyle w:val="a5"/>
                  <w:lang w:val="uk-UA"/>
                </w:rPr>
                <w:t>-</w:t>
              </w:r>
              <w:r w:rsidRPr="00336896">
                <w:rPr>
                  <w:rStyle w:val="a5"/>
                </w:rPr>
                <w:t>onlain</w:t>
              </w:r>
              <w:r w:rsidRPr="00336896">
                <w:rPr>
                  <w:rStyle w:val="a5"/>
                  <w:lang w:val="uk-UA"/>
                </w:rPr>
                <w:t>-</w:t>
              </w:r>
              <w:r w:rsidRPr="00336896">
                <w:rPr>
                  <w:rStyle w:val="a5"/>
                </w:rPr>
                <w:t>opytuvannia</w:t>
              </w:r>
            </w:hyperlink>
            <w:r>
              <w:rPr>
                <w:lang w:val="uk-UA"/>
              </w:rPr>
              <w:t xml:space="preserve"> .</w:t>
            </w:r>
          </w:p>
          <w:p w14:paraId="2D684A4F" w14:textId="77777777" w:rsidR="00875489" w:rsidRDefault="00875489" w:rsidP="00875489">
            <w:pPr>
              <w:jc w:val="both"/>
              <w:rPr>
                <w:lang w:val="uk-UA"/>
              </w:rPr>
            </w:pPr>
            <w:r w:rsidRPr="00C12835">
              <w:rPr>
                <w:lang w:val="uk-UA"/>
              </w:rPr>
              <w:t>В Білозерській громаді розміщено інформацію «Зміцнені»: в Україні стартувала інформаційна кампанія про безоплатну реабілітацію.</w:t>
            </w:r>
          </w:p>
          <w:p w14:paraId="14F781E8" w14:textId="77777777" w:rsidR="00336896" w:rsidRPr="00C12835" w:rsidRDefault="00336896" w:rsidP="00875489">
            <w:pPr>
              <w:jc w:val="both"/>
              <w:rPr>
                <w:lang w:val="uk-UA"/>
              </w:rPr>
            </w:pPr>
            <w:hyperlink r:id="rId329" w:history="1">
              <w:r w:rsidRPr="00336896">
                <w:rPr>
                  <w:rStyle w:val="a5"/>
                  <w:lang w:val="uk-UA"/>
                </w:rPr>
                <w:t>https://bilozerka-otg.gov.ua/2026/07/17/%d0%bd%d0%b0%d0%b3%d0%b0%d0%b4%d1%83%d1%94%d0%bc</w:t>
              </w:r>
              <w:r w:rsidRPr="00336896">
                <w:rPr>
                  <w:rStyle w:val="a5"/>
                  <w:lang w:val="uk-UA"/>
                </w:rPr>
                <w:lastRenderedPageBreak/>
                <w:t>%d0%be-%d1%89%d0%be-%d1%83-%d0%b1%d1%96%d0%bb%d0%be%d0%b7%d0%b5%d1%80%d1%81%d1%8c%d0%ba%d1%96%d0%b9-%d0%b3%d1%80%d0%be%d0%bc%d0%b0%d0%b4%d1%96-%d0%bf/</w:t>
              </w:r>
            </w:hyperlink>
          </w:p>
          <w:p w14:paraId="763F6683" w14:textId="77777777" w:rsidR="00875489" w:rsidRPr="00C12835" w:rsidRDefault="00875489" w:rsidP="00875489">
            <w:pPr>
              <w:jc w:val="both"/>
              <w:rPr>
                <w:lang w:val="uk-UA"/>
              </w:rPr>
            </w:pPr>
            <w:r w:rsidRPr="00C12835">
              <w:rPr>
                <w:lang w:val="uk-UA"/>
              </w:rPr>
              <w:t xml:space="preserve">У Високопільській громаді інформаційні матеріали з питань ветеранської політики розміщені на офіційному сайті Високопільської селищної військової адміністрації </w:t>
            </w:r>
            <w:hyperlink r:id="rId330"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zahisnikam</w:t>
              </w:r>
              <w:r w:rsidRPr="00C12835">
                <w:rPr>
                  <w:rStyle w:val="a5"/>
                  <w:lang w:val="uk-UA"/>
                </w:rPr>
                <w:t>-</w:t>
              </w:r>
              <w:r w:rsidRPr="00C12835">
                <w:rPr>
                  <w:rStyle w:val="a5"/>
                </w:rPr>
                <w:t>ta</w:t>
              </w:r>
              <w:r w:rsidRPr="00C12835">
                <w:rPr>
                  <w:rStyle w:val="a5"/>
                  <w:lang w:val="uk-UA"/>
                </w:rPr>
                <w:t>-</w:t>
              </w:r>
              <w:r w:rsidRPr="00C12835">
                <w:rPr>
                  <w:rStyle w:val="a5"/>
                </w:rPr>
                <w:t>zahisnicyam</w:t>
              </w:r>
              <w:r w:rsidRPr="00C12835">
                <w:rPr>
                  <w:rStyle w:val="a5"/>
                  <w:lang w:val="uk-UA"/>
                </w:rPr>
                <w:t>-</w:t>
              </w:r>
              <w:r w:rsidRPr="00C12835">
                <w:rPr>
                  <w:rStyle w:val="a5"/>
                </w:rPr>
                <w:t>rodinam</w:t>
              </w:r>
              <w:r w:rsidRPr="00C12835">
                <w:rPr>
                  <w:rStyle w:val="a5"/>
                  <w:lang w:val="uk-UA"/>
                </w:rPr>
                <w:t>-</w:t>
              </w:r>
              <w:r w:rsidRPr="00C12835">
                <w:rPr>
                  <w:rStyle w:val="a5"/>
                </w:rPr>
                <w:t>vijskovosluzhbovciv</w:t>
              </w:r>
              <w:r w:rsidRPr="00C12835">
                <w:rPr>
                  <w:rStyle w:val="a5"/>
                  <w:lang w:val="uk-UA"/>
                </w:rPr>
                <w:t>-14-54-24-20-03-2025/</w:t>
              </w:r>
            </w:hyperlink>
            <w:r w:rsidRPr="00C12835">
              <w:rPr>
                <w:lang w:val="uk-UA"/>
              </w:rPr>
              <w:t xml:space="preserve">, </w:t>
            </w:r>
            <w:hyperlink r:id="rId331" w:history="1">
              <w:r w:rsidR="00336896" w:rsidRPr="00EB2601">
                <w:rPr>
                  <w:rStyle w:val="a5"/>
                  <w:lang w:val="uk-UA"/>
                </w:rPr>
                <w:t>https://kronau.gov.ua/novini-14-55-43-20-03-2025/</w:t>
              </w:r>
            </w:hyperlink>
            <w:r w:rsidR="00336896">
              <w:rPr>
                <w:lang w:val="uk-UA"/>
              </w:rPr>
              <w:t xml:space="preserve"> ,</w:t>
            </w:r>
            <w:r w:rsidRPr="00C12835">
              <w:rPr>
                <w:lang w:val="uk-UA"/>
              </w:rPr>
              <w:t xml:space="preserve">на офіційній сторінці мережі </w:t>
            </w:r>
            <w:r w:rsidRPr="00C12835">
              <w:t>Facebook</w:t>
            </w:r>
            <w:r w:rsidRPr="00C12835">
              <w:rPr>
                <w:lang w:val="uk-UA"/>
              </w:rPr>
              <w:t>:</w:t>
            </w:r>
          </w:p>
          <w:p w14:paraId="794CA97F" w14:textId="77777777" w:rsidR="00467CF6" w:rsidRPr="00C12835" w:rsidRDefault="00875489" w:rsidP="007A2438">
            <w:pPr>
              <w:jc w:val="both"/>
              <w:rPr>
                <w:lang w:val="uk-UA"/>
              </w:rPr>
            </w:pPr>
            <w:hyperlink r:id="rId332"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groups</w:t>
              </w:r>
              <w:r w:rsidRPr="00C12835">
                <w:rPr>
                  <w:rStyle w:val="a5"/>
                  <w:lang w:val="uk-UA"/>
                </w:rPr>
                <w:t>/2822785074655808/</w:t>
              </w:r>
              <w:r w:rsidRPr="00C12835">
                <w:rPr>
                  <w:rStyle w:val="a5"/>
                </w:rPr>
                <w:t>posts</w:t>
              </w:r>
              <w:r w:rsidRPr="00C12835">
                <w:rPr>
                  <w:rStyle w:val="a5"/>
                  <w:lang w:val="uk-UA"/>
                </w:rPr>
                <w:t>/4216026525331649/?</w:t>
              </w:r>
              <w:r w:rsidRPr="00C12835">
                <w:rPr>
                  <w:rStyle w:val="a5"/>
                </w:rPr>
                <w:t>locale</w:t>
              </w:r>
              <w:r w:rsidRPr="00C12835">
                <w:rPr>
                  <w:rStyle w:val="a5"/>
                  <w:lang w:val="uk-UA"/>
                </w:rPr>
                <w:t>=</w:t>
              </w:r>
              <w:r w:rsidRPr="00C12835">
                <w:rPr>
                  <w:rStyle w:val="a5"/>
                </w:rPr>
                <w:t>uk</w:t>
              </w:r>
              <w:r w:rsidRPr="00C12835">
                <w:rPr>
                  <w:rStyle w:val="a5"/>
                  <w:lang w:val="uk-UA"/>
                </w:rPr>
                <w:t>_</w:t>
              </w:r>
              <w:r w:rsidRPr="00C12835">
                <w:rPr>
                  <w:rStyle w:val="a5"/>
                </w:rPr>
                <w:t>UA</w:t>
              </w:r>
            </w:hyperlink>
            <w:r w:rsidRPr="00C12835">
              <w:rPr>
                <w:lang w:val="uk-UA"/>
              </w:rPr>
              <w:t xml:space="preserve"> .</w:t>
            </w:r>
          </w:p>
          <w:p w14:paraId="0D0F5B5C" w14:textId="77777777" w:rsidR="00A22828" w:rsidRPr="00C12835" w:rsidRDefault="00A22828" w:rsidP="00A22828">
            <w:pPr>
              <w:jc w:val="both"/>
              <w:rPr>
                <w:lang w:val="uk-UA"/>
              </w:rPr>
            </w:pPr>
            <w:r w:rsidRPr="00C12835">
              <w:rPr>
                <w:lang w:val="uk-UA"/>
              </w:rPr>
              <w:t xml:space="preserve">В Кочубеївській ТГ розміщено інформацію з питань ветеранської політики на офіційному веб-сайті громади та сторінці у мережі Інтернет. Інформація про сервіс «єдине вікно» для військовослужбовців і членів їхніх родин, про послуги для відновлення здоров’я ветеранів і ветеранок розміщується на офіційній сторінці військової адміністрації </w:t>
            </w:r>
          </w:p>
          <w:p w14:paraId="21309365" w14:textId="77777777" w:rsidR="00A22828" w:rsidRPr="00C12835" w:rsidRDefault="00A22828" w:rsidP="00A22828">
            <w:pPr>
              <w:jc w:val="both"/>
              <w:rPr>
                <w:lang w:val="uk-UA"/>
              </w:rPr>
            </w:pPr>
            <w:hyperlink r:id="rId333" w:history="1">
              <w:r w:rsidRPr="00C12835">
                <w:rPr>
                  <w:rStyle w:val="a5"/>
                  <w:lang w:val="uk-UA"/>
                </w:rPr>
                <w:t>https://kochubeivska-gromada.gov.ua/news/1769414242/</w:t>
              </w:r>
            </w:hyperlink>
          </w:p>
          <w:p w14:paraId="5F933B4B" w14:textId="77777777" w:rsidR="00A22828" w:rsidRDefault="00A22828" w:rsidP="00A22828">
            <w:pPr>
              <w:jc w:val="both"/>
              <w:rPr>
                <w:lang w:val="uk-UA"/>
              </w:rPr>
            </w:pPr>
            <w:hyperlink r:id="rId334" w:history="1">
              <w:r w:rsidRPr="00C12835">
                <w:rPr>
                  <w:rStyle w:val="a5"/>
                  <w:lang w:val="uk-UA"/>
                </w:rPr>
                <w:t>https://kochubeivska-gromada.gov.ua/news/1769088908/</w:t>
              </w:r>
            </w:hyperlink>
            <w:r w:rsidRPr="00C12835">
              <w:rPr>
                <w:lang w:val="uk-UA"/>
              </w:rPr>
              <w:t>.</w:t>
            </w:r>
          </w:p>
          <w:p w14:paraId="2E568F87" w14:textId="77777777" w:rsidR="00336896" w:rsidRPr="00336896" w:rsidRDefault="00336896" w:rsidP="00336896">
            <w:pPr>
              <w:pStyle w:val="TableParagraph"/>
              <w:spacing w:before="2"/>
              <w:ind w:right="99"/>
              <w:rPr>
                <w:sz w:val="20"/>
                <w:szCs w:val="20"/>
              </w:rPr>
            </w:pPr>
            <w:hyperlink r:id="rId335" w:history="1">
              <w:r w:rsidRPr="00EB2601">
                <w:rPr>
                  <w:rStyle w:val="a5"/>
                  <w:sz w:val="20"/>
                  <w:szCs w:val="20"/>
                </w:rPr>
                <w:t>https://kochubeivska-gromada.gov.ua/ogoloshennya-14-18-15-24-12-2020/</w:t>
              </w:r>
            </w:hyperlink>
          </w:p>
          <w:p w14:paraId="49CCFB5E" w14:textId="77777777" w:rsidR="00A22828" w:rsidRPr="00E54F7A" w:rsidRDefault="00672DD1" w:rsidP="00672DD1">
            <w:pPr>
              <w:jc w:val="both"/>
              <w:rPr>
                <w:lang w:val="uk-UA"/>
              </w:rPr>
            </w:pPr>
            <w:r w:rsidRPr="00E54F7A">
              <w:rPr>
                <w:lang w:val="uk-UA"/>
              </w:rPr>
              <w:t>Інформаційні матеріали з питань ветеранської політики розміщуються на офіційному вебсайті Тягинської сільської ради, сторінках у мережі Інтернет.</w:t>
            </w:r>
          </w:p>
          <w:p w14:paraId="57D4305F" w14:textId="77777777" w:rsidR="00336896" w:rsidRPr="00E54F7A" w:rsidRDefault="00336896" w:rsidP="00336896">
            <w:pPr>
              <w:jc w:val="both"/>
              <w:rPr>
                <w:lang w:val="uk-UA"/>
              </w:rPr>
            </w:pPr>
            <w:r w:rsidRPr="00E54F7A">
              <w:rPr>
                <w:lang w:val="uk-UA"/>
              </w:rPr>
              <w:t xml:space="preserve">У Борозенській ТГ </w:t>
            </w:r>
            <w:r w:rsidRPr="00E54F7A">
              <w:rPr>
                <w:rFonts w:eastAsia="Cambria"/>
                <w:color w:val="000000"/>
                <w:lang w:val="uk-UA"/>
              </w:rPr>
              <w:t xml:space="preserve">інформаційні матеріали з питань ветеранської політики розміщені на офіційному сайті Борозенської сільської військової адміністрації </w:t>
            </w:r>
          </w:p>
          <w:p w14:paraId="02508395" w14:textId="77777777" w:rsidR="00336896" w:rsidRPr="00E54F7A" w:rsidRDefault="00336896" w:rsidP="00336896">
            <w:pPr>
              <w:jc w:val="both"/>
              <w:rPr>
                <w:rFonts w:eastAsia="Cambria"/>
                <w:color w:val="000000"/>
                <w:lang w:val="uk-UA"/>
              </w:rPr>
            </w:pPr>
            <w:hyperlink r:id="rId336" w:history="1">
              <w:r w:rsidRPr="00E54F7A">
                <w:rPr>
                  <w:rStyle w:val="a5"/>
                  <w:rFonts w:eastAsia="Cambria"/>
                </w:rPr>
                <w:t>https</w:t>
              </w:r>
              <w:r w:rsidRPr="00E54F7A">
                <w:rPr>
                  <w:rStyle w:val="a5"/>
                  <w:rFonts w:eastAsia="Cambria"/>
                  <w:lang w:val="uk-UA"/>
                </w:rPr>
                <w:t>://</w:t>
              </w:r>
              <w:r w:rsidRPr="00E54F7A">
                <w:rPr>
                  <w:rStyle w:val="a5"/>
                  <w:rFonts w:eastAsia="Cambria"/>
                </w:rPr>
                <w:t>borozenska</w:t>
              </w:r>
              <w:r w:rsidRPr="00E54F7A">
                <w:rPr>
                  <w:rStyle w:val="a5"/>
                  <w:rFonts w:eastAsia="Cambria"/>
                  <w:lang w:val="uk-UA"/>
                </w:rPr>
                <w:t>-</w:t>
              </w:r>
              <w:r w:rsidRPr="00E54F7A">
                <w:rPr>
                  <w:rStyle w:val="a5"/>
                  <w:rFonts w:eastAsia="Cambria"/>
                </w:rPr>
                <w:t>gromada</w:t>
              </w:r>
              <w:r w:rsidRPr="00E54F7A">
                <w:rPr>
                  <w:rStyle w:val="a5"/>
                  <w:rFonts w:eastAsia="Cambria"/>
                  <w:lang w:val="uk-UA"/>
                </w:rPr>
                <w:t>.</w:t>
              </w:r>
              <w:r w:rsidRPr="00E54F7A">
                <w:rPr>
                  <w:rStyle w:val="a5"/>
                  <w:rFonts w:eastAsia="Cambria"/>
                </w:rPr>
                <w:t>gov</w:t>
              </w:r>
              <w:r w:rsidRPr="00E54F7A">
                <w:rPr>
                  <w:rStyle w:val="a5"/>
                  <w:rFonts w:eastAsia="Cambria"/>
                  <w:lang w:val="uk-UA"/>
                </w:rPr>
                <w:t>.</w:t>
              </w:r>
              <w:r w:rsidRPr="00E54F7A">
                <w:rPr>
                  <w:rStyle w:val="a5"/>
                  <w:rFonts w:eastAsia="Cambria"/>
                </w:rPr>
                <w:t>ua</w:t>
              </w:r>
              <w:r w:rsidRPr="00E54F7A">
                <w:rPr>
                  <w:rStyle w:val="a5"/>
                  <w:rFonts w:eastAsia="Cambria"/>
                  <w:lang w:val="uk-UA"/>
                </w:rPr>
                <w:t>/</w:t>
              </w:r>
              <w:r w:rsidRPr="00E54F7A">
                <w:rPr>
                  <w:rStyle w:val="a5"/>
                  <w:rFonts w:eastAsia="Cambria"/>
                </w:rPr>
                <w:t>veteran</w:t>
              </w:r>
              <w:r w:rsidRPr="00E54F7A">
                <w:rPr>
                  <w:rStyle w:val="a5"/>
                  <w:rFonts w:eastAsia="Cambria"/>
                  <w:lang w:val="uk-UA"/>
                </w:rPr>
                <w:t>-14-36-26-06-01-2025/</w:t>
              </w:r>
            </w:hyperlink>
            <w:r w:rsidRPr="00E54F7A">
              <w:rPr>
                <w:rFonts w:eastAsia="Cambria"/>
                <w:color w:val="000000"/>
                <w:lang w:val="uk-UA"/>
              </w:rPr>
              <w:t xml:space="preserve"> </w:t>
            </w:r>
          </w:p>
          <w:p w14:paraId="65D4A126" w14:textId="77777777" w:rsidR="00336896" w:rsidRPr="00E54F7A" w:rsidRDefault="00336896" w:rsidP="00336896">
            <w:pPr>
              <w:jc w:val="both"/>
              <w:rPr>
                <w:rStyle w:val="a5"/>
                <w:rFonts w:ascii="Cambria" w:eastAsia="Cambria" w:hAnsi="Cambria"/>
              </w:rPr>
            </w:pPr>
            <w:r w:rsidRPr="00E54F7A">
              <w:rPr>
                <w:rFonts w:eastAsia="Cambria"/>
                <w:color w:val="000000"/>
              </w:rPr>
              <w:t xml:space="preserve">на офіційній сторінці у мережі </w:t>
            </w:r>
            <w:r w:rsidRPr="00E54F7A">
              <w:rPr>
                <w:rFonts w:eastAsia="Cambria"/>
                <w:color w:val="000000"/>
                <w:lang w:val="en-US"/>
              </w:rPr>
              <w:t>Facebook</w:t>
            </w:r>
            <w:r w:rsidRPr="00E54F7A">
              <w:rPr>
                <w:rFonts w:eastAsia="Cambria"/>
                <w:color w:val="000000"/>
              </w:rPr>
              <w:t xml:space="preserve"> </w:t>
            </w:r>
            <w:hyperlink r:id="rId337" w:history="1"/>
          </w:p>
          <w:p w14:paraId="29372D96" w14:textId="77777777" w:rsidR="00336896" w:rsidRPr="00336896" w:rsidRDefault="00336896" w:rsidP="00336896">
            <w:pPr>
              <w:jc w:val="both"/>
              <w:rPr>
                <w:rFonts w:ascii="Cambria" w:eastAsia="Cambria" w:hAnsi="Cambria"/>
                <w:lang w:val="uk-UA"/>
              </w:rPr>
            </w:pPr>
            <w:hyperlink r:id="rId338" w:history="1">
              <w:r w:rsidRPr="00E54F7A">
                <w:rPr>
                  <w:rStyle w:val="a5"/>
                  <w:rFonts w:ascii="Cambria" w:eastAsia="Cambria" w:hAnsi="Cambria"/>
                </w:rPr>
                <w:t>https://www.facebook.com/groups/223361861615076/?locale=uk_UA</w:t>
              </w:r>
            </w:hyperlink>
            <w:r w:rsidRPr="00EB2601">
              <w:rPr>
                <w:rFonts w:ascii="Cambria" w:eastAsia="Cambria" w:hAnsi="Cambria"/>
              </w:rPr>
              <w:t xml:space="preserve"> </w:t>
            </w:r>
          </w:p>
          <w:p w14:paraId="44DCAADC" w14:textId="77777777" w:rsidR="00336896" w:rsidRPr="00EB2601" w:rsidRDefault="00336896" w:rsidP="00336896">
            <w:pPr>
              <w:jc w:val="both"/>
              <w:rPr>
                <w:lang w:val="uk-UA"/>
              </w:rPr>
            </w:pPr>
            <w:r>
              <w:rPr>
                <w:lang w:val="uk-UA"/>
              </w:rPr>
              <w:t xml:space="preserve">У Калинівській ТГ: </w:t>
            </w:r>
            <w:r w:rsidRPr="00EB2601">
              <w:rPr>
                <w:rFonts w:eastAsia="Cambria"/>
                <w:color w:val="000000"/>
              </w:rPr>
              <w:t>https</w:t>
            </w:r>
            <w:r w:rsidRPr="00EB2601">
              <w:rPr>
                <w:rFonts w:eastAsia="Cambria"/>
                <w:color w:val="000000"/>
                <w:lang w:val="uk-UA"/>
              </w:rPr>
              <w:t>://</w:t>
            </w:r>
            <w:r w:rsidRPr="00EB2601">
              <w:rPr>
                <w:rFonts w:eastAsia="Cambria"/>
                <w:color w:val="000000"/>
              </w:rPr>
              <w:t>kalynivske</w:t>
            </w:r>
            <w:r w:rsidRPr="00EB2601">
              <w:rPr>
                <w:rFonts w:eastAsia="Cambria"/>
                <w:color w:val="000000"/>
                <w:lang w:val="uk-UA"/>
              </w:rPr>
              <w:t>-</w:t>
            </w:r>
            <w:r w:rsidRPr="00EB2601">
              <w:rPr>
                <w:rFonts w:eastAsia="Cambria"/>
                <w:color w:val="000000"/>
              </w:rPr>
              <w:t>gromada</w:t>
            </w:r>
            <w:r w:rsidRPr="00EB2601">
              <w:rPr>
                <w:rFonts w:eastAsia="Cambria"/>
                <w:color w:val="000000"/>
                <w:lang w:val="uk-UA"/>
              </w:rPr>
              <w:t>.</w:t>
            </w:r>
            <w:r w:rsidRPr="00EB2601">
              <w:rPr>
                <w:rFonts w:eastAsia="Cambria"/>
                <w:color w:val="000000"/>
              </w:rPr>
              <w:t>gov</w:t>
            </w:r>
            <w:r w:rsidRPr="00EB2601">
              <w:rPr>
                <w:rFonts w:eastAsia="Cambria"/>
                <w:color w:val="000000"/>
                <w:lang w:val="uk-UA"/>
              </w:rPr>
              <w:t>.</w:t>
            </w:r>
            <w:r w:rsidRPr="00EB2601">
              <w:rPr>
                <w:rFonts w:eastAsia="Cambria"/>
                <w:color w:val="000000"/>
              </w:rPr>
              <w:t>ua</w:t>
            </w:r>
            <w:r w:rsidRPr="00EB2601">
              <w:rPr>
                <w:rFonts w:eastAsia="Cambria"/>
                <w:color w:val="000000"/>
                <w:lang w:val="uk-UA"/>
              </w:rPr>
              <w:t>/</w:t>
            </w:r>
            <w:r w:rsidRPr="00EB2601">
              <w:rPr>
                <w:rFonts w:eastAsia="Cambria"/>
                <w:color w:val="000000"/>
              </w:rPr>
              <w:t>news</w:t>
            </w:r>
            <w:r w:rsidRPr="00EB2601">
              <w:rPr>
                <w:rFonts w:eastAsia="Cambria"/>
                <w:color w:val="000000"/>
                <w:lang w:val="uk-UA"/>
              </w:rPr>
              <w:t>/1785737739/</w:t>
            </w:r>
          </w:p>
          <w:p w14:paraId="60938BD1" w14:textId="77777777" w:rsidR="00336896" w:rsidRPr="00EB2601" w:rsidRDefault="00336896" w:rsidP="00336896">
            <w:pPr>
              <w:pStyle w:val="af0"/>
              <w:jc w:val="both"/>
              <w:rPr>
                <w:rFonts w:ascii="Times New Roman" w:hAnsi="Times New Roman"/>
                <w:sz w:val="20"/>
              </w:rPr>
            </w:pPr>
            <w:r w:rsidRPr="00EB2601">
              <w:rPr>
                <w:rFonts w:ascii="Times New Roman" w:hAnsi="Times New Roman"/>
                <w:sz w:val="20"/>
              </w:rPr>
              <w:t xml:space="preserve">На сайті Новокаховської МВА у звітний період були опубліковані   наступні  матеріали з питань ветеранської політики: </w:t>
            </w:r>
          </w:p>
          <w:p w14:paraId="1767BF39" w14:textId="77777777" w:rsidR="00336896" w:rsidRPr="00336896" w:rsidRDefault="00336896" w:rsidP="00336896">
            <w:pPr>
              <w:jc w:val="both"/>
              <w:rPr>
                <w:lang w:val="uk-UA" w:eastAsia="uk-UA"/>
              </w:rPr>
            </w:pPr>
            <w:hyperlink r:id="rId339" w:history="1">
              <w:r w:rsidRPr="00EB2601">
                <w:rPr>
                  <w:color w:val="0000FF"/>
                  <w:u w:val="single"/>
                  <w:lang w:eastAsia="uk-UA"/>
                </w:rPr>
                <w:t>https</w:t>
              </w:r>
              <w:r w:rsidRPr="00EB2601">
                <w:rPr>
                  <w:color w:val="0000FF"/>
                  <w:u w:val="single"/>
                  <w:lang w:val="uk-UA" w:eastAsia="uk-UA"/>
                </w:rPr>
                <w:t>://</w:t>
              </w:r>
              <w:r w:rsidRPr="00EB2601">
                <w:rPr>
                  <w:color w:val="0000FF"/>
                  <w:u w:val="single"/>
                  <w:lang w:eastAsia="uk-UA"/>
                </w:rPr>
                <w:t>nk</w:t>
              </w:r>
              <w:r w:rsidRPr="00EB2601">
                <w:rPr>
                  <w:color w:val="0000FF"/>
                  <w:u w:val="single"/>
                  <w:lang w:val="uk-UA" w:eastAsia="uk-UA"/>
                </w:rPr>
                <w:t>.</w:t>
              </w:r>
              <w:r w:rsidRPr="00EB2601">
                <w:rPr>
                  <w:color w:val="0000FF"/>
                  <w:u w:val="single"/>
                  <w:lang w:eastAsia="uk-UA"/>
                </w:rPr>
                <w:t>gov</w:t>
              </w:r>
              <w:r w:rsidRPr="00EB2601">
                <w:rPr>
                  <w:color w:val="0000FF"/>
                  <w:u w:val="single"/>
                  <w:lang w:val="uk-UA" w:eastAsia="uk-UA"/>
                </w:rPr>
                <w:t>.</w:t>
              </w:r>
              <w:r w:rsidRPr="00EB2601">
                <w:rPr>
                  <w:color w:val="0000FF"/>
                  <w:u w:val="single"/>
                  <w:lang w:eastAsia="uk-UA"/>
                </w:rPr>
                <w:t>ua</w:t>
              </w:r>
              <w:r w:rsidRPr="00EB2601">
                <w:rPr>
                  <w:color w:val="0000FF"/>
                  <w:u w:val="single"/>
                  <w:lang w:val="uk-UA" w:eastAsia="uk-UA"/>
                </w:rPr>
                <w:t>/2026/06/26/</w:t>
              </w:r>
              <w:r w:rsidRPr="00EB2601">
                <w:rPr>
                  <w:color w:val="0000FF"/>
                  <w:u w:val="single"/>
                  <w:lang w:eastAsia="uk-UA"/>
                </w:rPr>
                <w:t>iak</w:t>
              </w:r>
              <w:r w:rsidRPr="00EB2601">
                <w:rPr>
                  <w:color w:val="0000FF"/>
                  <w:u w:val="single"/>
                  <w:lang w:val="uk-UA" w:eastAsia="uk-UA"/>
                </w:rPr>
                <w:t>-</w:t>
              </w:r>
              <w:r w:rsidRPr="00EB2601">
                <w:rPr>
                  <w:color w:val="0000FF"/>
                  <w:u w:val="single"/>
                  <w:lang w:eastAsia="uk-UA"/>
                </w:rPr>
                <w:t>otrymaty</w:t>
              </w:r>
              <w:r w:rsidRPr="00EB2601">
                <w:rPr>
                  <w:color w:val="0000FF"/>
                  <w:u w:val="single"/>
                  <w:lang w:val="uk-UA" w:eastAsia="uk-UA"/>
                </w:rPr>
                <w:t>-</w:t>
              </w:r>
              <w:r w:rsidRPr="00EB2601">
                <w:rPr>
                  <w:color w:val="0000FF"/>
                  <w:u w:val="single"/>
                  <w:lang w:eastAsia="uk-UA"/>
                </w:rPr>
                <w:t>dopomohu</w:t>
              </w:r>
              <w:r w:rsidRPr="00EB2601">
                <w:rPr>
                  <w:color w:val="0000FF"/>
                  <w:u w:val="single"/>
                  <w:lang w:val="uk-UA" w:eastAsia="uk-UA"/>
                </w:rPr>
                <w:t>-</w:t>
              </w:r>
              <w:r w:rsidRPr="00EB2601">
                <w:rPr>
                  <w:color w:val="0000FF"/>
                  <w:u w:val="single"/>
                  <w:lang w:eastAsia="uk-UA"/>
                </w:rPr>
                <w:t>na</w:t>
              </w:r>
              <w:r w:rsidRPr="00EB2601">
                <w:rPr>
                  <w:color w:val="0000FF"/>
                  <w:u w:val="single"/>
                  <w:lang w:val="uk-UA" w:eastAsia="uk-UA"/>
                </w:rPr>
                <w:t>-</w:t>
              </w:r>
              <w:r w:rsidRPr="00EB2601">
                <w:rPr>
                  <w:color w:val="0000FF"/>
                  <w:u w:val="single"/>
                  <w:lang w:eastAsia="uk-UA"/>
                </w:rPr>
                <w:t>prydbannia</w:t>
              </w:r>
              <w:r w:rsidRPr="00EB2601">
                <w:rPr>
                  <w:color w:val="0000FF"/>
                  <w:u w:val="single"/>
                  <w:lang w:val="uk-UA" w:eastAsia="uk-UA"/>
                </w:rPr>
                <w:t>-</w:t>
              </w:r>
              <w:r w:rsidRPr="00EB2601">
                <w:rPr>
                  <w:color w:val="0000FF"/>
                  <w:u w:val="single"/>
                  <w:lang w:eastAsia="uk-UA"/>
                </w:rPr>
                <w:t>pobutovoi</w:t>
              </w:r>
              <w:r w:rsidRPr="00EB2601">
                <w:rPr>
                  <w:color w:val="0000FF"/>
                  <w:u w:val="single"/>
                  <w:lang w:val="uk-UA" w:eastAsia="uk-UA"/>
                </w:rPr>
                <w:t>-</w:t>
              </w:r>
              <w:r w:rsidRPr="00EB2601">
                <w:rPr>
                  <w:color w:val="0000FF"/>
                  <w:u w:val="single"/>
                  <w:lang w:eastAsia="uk-UA"/>
                </w:rPr>
                <w:t>tekhniky</w:t>
              </w:r>
              <w:r w:rsidRPr="00EB2601">
                <w:rPr>
                  <w:color w:val="0000FF"/>
                  <w:u w:val="single"/>
                  <w:lang w:val="uk-UA" w:eastAsia="uk-UA"/>
                </w:rPr>
                <w:t>-</w:t>
              </w:r>
              <w:r w:rsidRPr="00EB2601">
                <w:rPr>
                  <w:color w:val="0000FF"/>
                  <w:u w:val="single"/>
                  <w:lang w:eastAsia="uk-UA"/>
                </w:rPr>
                <w:t>veteranam</w:t>
              </w:r>
              <w:r w:rsidRPr="00EB2601">
                <w:rPr>
                  <w:color w:val="0000FF"/>
                  <w:u w:val="single"/>
                  <w:lang w:val="uk-UA" w:eastAsia="uk-UA"/>
                </w:rPr>
                <w:t>-</w:t>
              </w:r>
              <w:r w:rsidRPr="00EB2601">
                <w:rPr>
                  <w:color w:val="0000FF"/>
                  <w:u w:val="single"/>
                  <w:lang w:eastAsia="uk-UA"/>
                </w:rPr>
                <w:t>iz</w:t>
              </w:r>
              <w:r w:rsidRPr="00EB2601">
                <w:rPr>
                  <w:color w:val="0000FF"/>
                  <w:u w:val="single"/>
                  <w:lang w:val="uk-UA" w:eastAsia="uk-UA"/>
                </w:rPr>
                <w:t>-</w:t>
              </w:r>
              <w:r w:rsidRPr="00EB2601">
                <w:rPr>
                  <w:color w:val="0000FF"/>
                  <w:u w:val="single"/>
                  <w:lang w:eastAsia="uk-UA"/>
                </w:rPr>
                <w:t>povnoiu</w:t>
              </w:r>
              <w:r w:rsidRPr="00EB2601">
                <w:rPr>
                  <w:color w:val="0000FF"/>
                  <w:u w:val="single"/>
                  <w:lang w:val="uk-UA" w:eastAsia="uk-UA"/>
                </w:rPr>
                <w:t>-</w:t>
              </w:r>
              <w:r w:rsidRPr="00EB2601">
                <w:rPr>
                  <w:color w:val="0000FF"/>
                  <w:u w:val="single"/>
                  <w:lang w:eastAsia="uk-UA"/>
                </w:rPr>
                <w:t>abo</w:t>
              </w:r>
              <w:r w:rsidRPr="00EB2601">
                <w:rPr>
                  <w:color w:val="0000FF"/>
                  <w:u w:val="single"/>
                  <w:lang w:val="uk-UA" w:eastAsia="uk-UA"/>
                </w:rPr>
                <w:t>-</w:t>
              </w:r>
              <w:r w:rsidRPr="00EB2601">
                <w:rPr>
                  <w:color w:val="0000FF"/>
                  <w:u w:val="single"/>
                  <w:lang w:eastAsia="uk-UA"/>
                </w:rPr>
                <w:t>chastkovoiu</w:t>
              </w:r>
              <w:r w:rsidRPr="00EB2601">
                <w:rPr>
                  <w:color w:val="0000FF"/>
                  <w:u w:val="single"/>
                  <w:lang w:val="uk-UA" w:eastAsia="uk-UA"/>
                </w:rPr>
                <w:t>-</w:t>
              </w:r>
              <w:r w:rsidRPr="00EB2601">
                <w:rPr>
                  <w:color w:val="0000FF"/>
                  <w:u w:val="single"/>
                  <w:lang w:eastAsia="uk-UA"/>
                </w:rPr>
                <w:t>vtratoiu</w:t>
              </w:r>
              <w:r w:rsidRPr="00EB2601">
                <w:rPr>
                  <w:color w:val="0000FF"/>
                  <w:u w:val="single"/>
                  <w:lang w:val="uk-UA" w:eastAsia="uk-UA"/>
                </w:rPr>
                <w:t>-</w:t>
              </w:r>
              <w:r w:rsidRPr="00EB2601">
                <w:rPr>
                  <w:color w:val="0000FF"/>
                  <w:u w:val="single"/>
                  <w:lang w:eastAsia="uk-UA"/>
                </w:rPr>
                <w:t>zoru</w:t>
              </w:r>
              <w:r w:rsidRPr="00EB2601">
                <w:rPr>
                  <w:color w:val="0000FF"/>
                  <w:u w:val="single"/>
                  <w:lang w:val="uk-UA" w:eastAsia="uk-UA"/>
                </w:rPr>
                <w:t>/</w:t>
              </w:r>
            </w:hyperlink>
            <w:r>
              <w:rPr>
                <w:lang w:val="uk-UA" w:eastAsia="uk-UA"/>
              </w:rPr>
              <w:t xml:space="preserve"> ;</w:t>
            </w:r>
          </w:p>
          <w:p w14:paraId="021FAF93" w14:textId="77777777" w:rsidR="00336896" w:rsidRPr="00C12835" w:rsidRDefault="00336896" w:rsidP="00790420">
            <w:pPr>
              <w:spacing w:line="228" w:lineRule="auto"/>
              <w:rPr>
                <w:lang w:val="uk-UA"/>
              </w:rPr>
            </w:pPr>
            <w:hyperlink r:id="rId340" w:history="1">
              <w:r w:rsidRPr="00EB2601">
                <w:rPr>
                  <w:color w:val="0000FF"/>
                  <w:u w:val="single"/>
                  <w:lang w:eastAsia="uk-UA"/>
                </w:rPr>
                <w:t>https</w:t>
              </w:r>
              <w:r w:rsidRPr="00336896">
                <w:rPr>
                  <w:color w:val="0000FF"/>
                  <w:u w:val="single"/>
                  <w:lang w:val="uk-UA" w:eastAsia="uk-UA"/>
                </w:rPr>
                <w:t>://</w:t>
              </w:r>
              <w:r w:rsidRPr="00EB2601">
                <w:rPr>
                  <w:color w:val="0000FF"/>
                  <w:u w:val="single"/>
                  <w:lang w:eastAsia="uk-UA"/>
                </w:rPr>
                <w:t>nk</w:t>
              </w:r>
              <w:r w:rsidRPr="00336896">
                <w:rPr>
                  <w:color w:val="0000FF"/>
                  <w:u w:val="single"/>
                  <w:lang w:val="uk-UA" w:eastAsia="uk-UA"/>
                </w:rPr>
                <w:t>.</w:t>
              </w:r>
              <w:r w:rsidRPr="00EB2601">
                <w:rPr>
                  <w:color w:val="0000FF"/>
                  <w:u w:val="single"/>
                  <w:lang w:eastAsia="uk-UA"/>
                </w:rPr>
                <w:t>gov</w:t>
              </w:r>
              <w:r w:rsidRPr="00336896">
                <w:rPr>
                  <w:color w:val="0000FF"/>
                  <w:u w:val="single"/>
                  <w:lang w:val="uk-UA" w:eastAsia="uk-UA"/>
                </w:rPr>
                <w:t>.</w:t>
              </w:r>
              <w:r w:rsidRPr="00EB2601">
                <w:rPr>
                  <w:color w:val="0000FF"/>
                  <w:u w:val="single"/>
                  <w:lang w:eastAsia="uk-UA"/>
                </w:rPr>
                <w:t>ua</w:t>
              </w:r>
              <w:r w:rsidRPr="00336896">
                <w:rPr>
                  <w:color w:val="0000FF"/>
                  <w:u w:val="single"/>
                  <w:lang w:val="uk-UA" w:eastAsia="uk-UA"/>
                </w:rPr>
                <w:t>/2026/08/05/</w:t>
              </w:r>
              <w:r w:rsidRPr="00EB2601">
                <w:rPr>
                  <w:color w:val="0000FF"/>
                  <w:u w:val="single"/>
                  <w:lang w:eastAsia="uk-UA"/>
                </w:rPr>
                <w:t>ukrainskyj</w:t>
              </w:r>
              <w:r w:rsidRPr="00336896">
                <w:rPr>
                  <w:color w:val="0000FF"/>
                  <w:u w:val="single"/>
                  <w:lang w:val="uk-UA" w:eastAsia="uk-UA"/>
                </w:rPr>
                <w:t>-</w:t>
              </w:r>
              <w:r w:rsidRPr="00EB2601">
                <w:rPr>
                  <w:color w:val="0000FF"/>
                  <w:u w:val="single"/>
                  <w:lang w:eastAsia="uk-UA"/>
                </w:rPr>
                <w:t>veteranskyj</w:t>
              </w:r>
              <w:r w:rsidRPr="00336896">
                <w:rPr>
                  <w:color w:val="0000FF"/>
                  <w:u w:val="single"/>
                  <w:lang w:val="uk-UA" w:eastAsia="uk-UA"/>
                </w:rPr>
                <w:t>-</w:t>
              </w:r>
              <w:r w:rsidRPr="00EB2601">
                <w:rPr>
                  <w:color w:val="0000FF"/>
                  <w:u w:val="single"/>
                  <w:lang w:eastAsia="uk-UA"/>
                </w:rPr>
                <w:t>fond</w:t>
              </w:r>
              <w:r w:rsidRPr="00336896">
                <w:rPr>
                  <w:color w:val="0000FF"/>
                  <w:u w:val="single"/>
                  <w:lang w:val="uk-UA" w:eastAsia="uk-UA"/>
                </w:rPr>
                <w:t>-</w:t>
              </w:r>
              <w:r w:rsidRPr="00EB2601">
                <w:rPr>
                  <w:color w:val="0000FF"/>
                  <w:u w:val="single"/>
                  <w:lang w:eastAsia="uk-UA"/>
                </w:rPr>
                <w:t>minveteraniv</w:t>
              </w:r>
              <w:r w:rsidRPr="00336896">
                <w:rPr>
                  <w:color w:val="0000FF"/>
                  <w:u w:val="single"/>
                  <w:lang w:val="uk-UA" w:eastAsia="uk-UA"/>
                </w:rPr>
                <w:t>-</w:t>
              </w:r>
              <w:r w:rsidRPr="00EB2601">
                <w:rPr>
                  <w:color w:val="0000FF"/>
                  <w:u w:val="single"/>
                  <w:lang w:eastAsia="uk-UA"/>
                </w:rPr>
                <w:t>kompensuie</w:t>
              </w:r>
              <w:r w:rsidRPr="00336896">
                <w:rPr>
                  <w:color w:val="0000FF"/>
                  <w:u w:val="single"/>
                  <w:lang w:val="uk-UA" w:eastAsia="uk-UA"/>
                </w:rPr>
                <w:t>-</w:t>
              </w:r>
              <w:r w:rsidRPr="00EB2601">
                <w:rPr>
                  <w:color w:val="0000FF"/>
                  <w:u w:val="single"/>
                  <w:lang w:eastAsia="uk-UA"/>
                </w:rPr>
                <w:t>do</w:t>
              </w:r>
              <w:r w:rsidRPr="00336896">
                <w:rPr>
                  <w:color w:val="0000FF"/>
                  <w:u w:val="single"/>
                  <w:lang w:val="uk-UA" w:eastAsia="uk-UA"/>
                </w:rPr>
                <w:t>-20-000-</w:t>
              </w:r>
              <w:r w:rsidRPr="00EB2601">
                <w:rPr>
                  <w:color w:val="0000FF"/>
                  <w:u w:val="single"/>
                  <w:lang w:eastAsia="uk-UA"/>
                </w:rPr>
                <w:t>hryven</w:t>
              </w:r>
              <w:r w:rsidRPr="00336896">
                <w:rPr>
                  <w:color w:val="0000FF"/>
                  <w:u w:val="single"/>
                  <w:lang w:val="uk-UA" w:eastAsia="uk-UA"/>
                </w:rPr>
                <w:t>-</w:t>
              </w:r>
              <w:r w:rsidRPr="00EB2601">
                <w:rPr>
                  <w:color w:val="0000FF"/>
                  <w:u w:val="single"/>
                  <w:lang w:eastAsia="uk-UA"/>
                </w:rPr>
                <w:t>na</w:t>
              </w:r>
              <w:r w:rsidRPr="00336896">
                <w:rPr>
                  <w:color w:val="0000FF"/>
                  <w:u w:val="single"/>
                  <w:lang w:val="uk-UA" w:eastAsia="uk-UA"/>
                </w:rPr>
                <w:t>-</w:t>
              </w:r>
              <w:r w:rsidRPr="00EB2601">
                <w:rPr>
                  <w:color w:val="0000FF"/>
                  <w:u w:val="single"/>
                  <w:lang w:eastAsia="uk-UA"/>
                </w:rPr>
                <w:t>kupivliu</w:t>
              </w:r>
              <w:r w:rsidRPr="00336896">
                <w:rPr>
                  <w:color w:val="0000FF"/>
                  <w:u w:val="single"/>
                  <w:lang w:val="uk-UA" w:eastAsia="uk-UA"/>
                </w:rPr>
                <w:t>-</w:t>
              </w:r>
              <w:r w:rsidRPr="00EB2601">
                <w:rPr>
                  <w:color w:val="0000FF"/>
                  <w:u w:val="single"/>
                  <w:lang w:eastAsia="uk-UA"/>
                </w:rPr>
                <w:t>predmetiv</w:t>
              </w:r>
              <w:r w:rsidRPr="00336896">
                <w:rPr>
                  <w:color w:val="0000FF"/>
                  <w:u w:val="single"/>
                  <w:lang w:val="uk-UA" w:eastAsia="uk-UA"/>
                </w:rPr>
                <w:t>-</w:t>
              </w:r>
              <w:r w:rsidRPr="00EB2601">
                <w:rPr>
                  <w:color w:val="0000FF"/>
                  <w:u w:val="single"/>
                  <w:lang w:eastAsia="uk-UA"/>
                </w:rPr>
                <w:t>ta</w:t>
              </w:r>
              <w:r w:rsidRPr="00336896">
                <w:rPr>
                  <w:color w:val="0000FF"/>
                  <w:u w:val="single"/>
                  <w:lang w:val="uk-UA" w:eastAsia="uk-UA"/>
                </w:rPr>
                <w:t>-</w:t>
              </w:r>
              <w:r w:rsidRPr="00EB2601">
                <w:rPr>
                  <w:color w:val="0000FF"/>
                  <w:u w:val="single"/>
                  <w:lang w:eastAsia="uk-UA"/>
                </w:rPr>
                <w:t>tovariv</w:t>
              </w:r>
              <w:r w:rsidRPr="00336896">
                <w:rPr>
                  <w:color w:val="0000FF"/>
                  <w:u w:val="single"/>
                  <w:lang w:val="uk-UA" w:eastAsia="uk-UA"/>
                </w:rPr>
                <w:t>-</w:t>
              </w:r>
              <w:r w:rsidRPr="00EB2601">
                <w:rPr>
                  <w:color w:val="0000FF"/>
                  <w:u w:val="single"/>
                  <w:lang w:eastAsia="uk-UA"/>
                </w:rPr>
                <w:t>dlia</w:t>
              </w:r>
              <w:r w:rsidRPr="00336896">
                <w:rPr>
                  <w:color w:val="0000FF"/>
                  <w:u w:val="single"/>
                  <w:lang w:val="uk-UA" w:eastAsia="uk-UA"/>
                </w:rPr>
                <w:t>-</w:t>
              </w:r>
              <w:r w:rsidRPr="00EB2601">
                <w:rPr>
                  <w:color w:val="0000FF"/>
                  <w:u w:val="single"/>
                  <w:lang w:eastAsia="uk-UA"/>
                </w:rPr>
                <w:t>vedennia</w:t>
              </w:r>
              <w:r w:rsidRPr="00336896">
                <w:rPr>
                  <w:color w:val="0000FF"/>
                  <w:u w:val="single"/>
                  <w:lang w:val="uk-UA" w:eastAsia="uk-UA"/>
                </w:rPr>
                <w:t>-</w:t>
              </w:r>
              <w:r w:rsidRPr="00EB2601">
                <w:rPr>
                  <w:color w:val="0000FF"/>
                  <w:u w:val="single"/>
                  <w:lang w:eastAsia="uk-UA"/>
                </w:rPr>
                <w:t>veteranskoho</w:t>
              </w:r>
              <w:r w:rsidRPr="00336896">
                <w:rPr>
                  <w:color w:val="0000FF"/>
                  <w:u w:val="single"/>
                  <w:lang w:val="uk-UA" w:eastAsia="uk-UA"/>
                </w:rPr>
                <w:t>-</w:t>
              </w:r>
              <w:r w:rsidRPr="00EB2601">
                <w:rPr>
                  <w:color w:val="0000FF"/>
                  <w:u w:val="single"/>
                  <w:lang w:eastAsia="uk-UA"/>
                </w:rPr>
                <w:t>biznesu</w:t>
              </w:r>
              <w:r w:rsidRPr="00336896">
                <w:rPr>
                  <w:color w:val="0000FF"/>
                  <w:u w:val="single"/>
                  <w:lang w:val="uk-UA" w:eastAsia="uk-UA"/>
                </w:rPr>
                <w:t>/</w:t>
              </w:r>
            </w:hyperlink>
            <w:r>
              <w:rPr>
                <w:lang w:val="uk-UA"/>
              </w:rPr>
              <w:t xml:space="preserve"> .</w:t>
            </w:r>
          </w:p>
        </w:tc>
      </w:tr>
      <w:tr w:rsidR="003E1C4F" w:rsidRPr="00922635" w14:paraId="3774CE37" w14:textId="77777777" w:rsidTr="002C2DD4">
        <w:tc>
          <w:tcPr>
            <w:tcW w:w="15559" w:type="dxa"/>
            <w:gridSpan w:val="6"/>
          </w:tcPr>
          <w:p w14:paraId="3C8A38C9" w14:textId="77777777" w:rsidR="002C2DD4" w:rsidRDefault="003E1C4F" w:rsidP="00E10518">
            <w:pPr>
              <w:jc w:val="center"/>
              <w:rPr>
                <w:b/>
                <w:bCs/>
                <w:lang w:val="uk-UA"/>
              </w:rPr>
            </w:pPr>
            <w:r w:rsidRPr="00C12835">
              <w:rPr>
                <w:b/>
                <w:bCs/>
                <w:lang w:val="uk-UA"/>
              </w:rPr>
              <w:lastRenderedPageBreak/>
              <w:t xml:space="preserve">Стратегічна ціль «Інформація в аудіовізуальних та друкованих медіа відповідає потребам людей з різними рівнями функціональних порушень </w:t>
            </w:r>
          </w:p>
          <w:p w14:paraId="1DB15774" w14:textId="77777777" w:rsidR="003E1C4F" w:rsidRPr="00C12835" w:rsidRDefault="003E1C4F" w:rsidP="00E10518">
            <w:pPr>
              <w:jc w:val="center"/>
              <w:rPr>
                <w:b/>
                <w:bCs/>
                <w:lang w:val="uk-UA"/>
              </w:rPr>
            </w:pPr>
            <w:r w:rsidRPr="00C12835">
              <w:rPr>
                <w:b/>
                <w:bCs/>
                <w:lang w:val="uk-UA"/>
              </w:rPr>
              <w:t>та комунікативних можливостей»</w:t>
            </w:r>
          </w:p>
        </w:tc>
      </w:tr>
      <w:tr w:rsidR="003E1C4F" w:rsidRPr="00922635" w14:paraId="2669DEC8" w14:textId="77777777" w:rsidTr="002C2DD4">
        <w:tc>
          <w:tcPr>
            <w:tcW w:w="15559" w:type="dxa"/>
            <w:gridSpan w:val="6"/>
          </w:tcPr>
          <w:p w14:paraId="1717DBFD" w14:textId="77777777" w:rsidR="002C2DD4" w:rsidRDefault="003E1C4F" w:rsidP="00E10518">
            <w:pPr>
              <w:jc w:val="center"/>
              <w:rPr>
                <w:b/>
                <w:bCs/>
                <w:lang w:val="uk-UA"/>
              </w:rPr>
            </w:pPr>
            <w:r w:rsidRPr="00C12835">
              <w:rPr>
                <w:b/>
                <w:bCs/>
                <w:lang w:val="uk-UA"/>
              </w:rPr>
              <w:t xml:space="preserve">15. Забезпечення взаємодії та консультацій з профільними  організаціями, експертними організаціями, людьми з інвалідністю для визначення конкретних </w:t>
            </w:r>
          </w:p>
          <w:p w14:paraId="095F41BE" w14:textId="77777777" w:rsidR="003E1C4F" w:rsidRPr="00C12835" w:rsidRDefault="003E1C4F" w:rsidP="00E10518">
            <w:pPr>
              <w:jc w:val="center"/>
              <w:rPr>
                <w:b/>
                <w:bCs/>
                <w:lang w:val="uk-UA"/>
              </w:rPr>
            </w:pPr>
            <w:r w:rsidRPr="00C12835">
              <w:rPr>
                <w:b/>
                <w:bCs/>
                <w:lang w:val="uk-UA"/>
              </w:rPr>
              <w:t>потреб та побажань щодо доступності медіа</w:t>
            </w:r>
          </w:p>
        </w:tc>
      </w:tr>
      <w:tr w:rsidR="00491A9C" w:rsidRPr="00922635" w14:paraId="467F7B70" w14:textId="77777777" w:rsidTr="002C2DD4">
        <w:tc>
          <w:tcPr>
            <w:tcW w:w="1951" w:type="dxa"/>
          </w:tcPr>
          <w:p w14:paraId="46946071" w14:textId="77777777" w:rsidR="00491A9C" w:rsidRPr="00C12835" w:rsidRDefault="00491A9C" w:rsidP="004A4146">
            <w:pPr>
              <w:rPr>
                <w:lang w:val="uk-UA"/>
              </w:rPr>
            </w:pPr>
            <w:r w:rsidRPr="00C12835">
              <w:rPr>
                <w:lang w:val="uk-UA"/>
              </w:rPr>
              <w:t xml:space="preserve">1) </w:t>
            </w:r>
            <w:r w:rsidR="00E10518" w:rsidRPr="00C12835">
              <w:rPr>
                <w:lang w:val="uk-UA"/>
              </w:rPr>
              <w:t>П</w:t>
            </w:r>
            <w:r w:rsidRPr="00C12835">
              <w:rPr>
                <w:lang w:val="uk-UA"/>
              </w:rPr>
              <w:t xml:space="preserve">ровести для представників медіа інформаційні кампанії з метою підвищення рівня їх обізнаності з питань інвалідності, зокрема щодо прав та можливостей </w:t>
            </w:r>
            <w:r w:rsidRPr="00C12835">
              <w:rPr>
                <w:lang w:val="uk-UA"/>
              </w:rPr>
              <w:lastRenderedPageBreak/>
              <w:t>осіб з інвалідністю та інших маломобільних груп населення</w:t>
            </w:r>
          </w:p>
        </w:tc>
        <w:tc>
          <w:tcPr>
            <w:tcW w:w="2126" w:type="dxa"/>
          </w:tcPr>
          <w:p w14:paraId="4544BB52" w14:textId="77777777" w:rsidR="00491A9C" w:rsidRPr="00C12835" w:rsidRDefault="00491A9C" w:rsidP="004A4146">
            <w:pPr>
              <w:rPr>
                <w:lang w:val="uk-UA"/>
              </w:rPr>
            </w:pPr>
            <w:r w:rsidRPr="00C12835">
              <w:rPr>
                <w:lang w:val="uk-UA"/>
              </w:rPr>
              <w:lastRenderedPageBreak/>
              <w:t>Управління внутрішньої та інформаційної політики обласної державної адміністрації</w:t>
            </w:r>
          </w:p>
        </w:tc>
        <w:tc>
          <w:tcPr>
            <w:tcW w:w="1134" w:type="dxa"/>
          </w:tcPr>
          <w:p w14:paraId="78D324AF" w14:textId="77777777" w:rsidR="00491A9C" w:rsidRPr="00C12835" w:rsidRDefault="00491A9C" w:rsidP="00E10518">
            <w:pPr>
              <w:jc w:val="center"/>
            </w:pPr>
            <w:r w:rsidRPr="00C12835">
              <w:t>Грудень</w:t>
            </w:r>
          </w:p>
          <w:p w14:paraId="57333CFE" w14:textId="77777777" w:rsidR="00491A9C" w:rsidRPr="00C12835" w:rsidRDefault="00BA2415" w:rsidP="00E10518">
            <w:pPr>
              <w:jc w:val="center"/>
            </w:pPr>
            <w:r w:rsidRPr="00C12835">
              <w:t>2026</w:t>
            </w:r>
            <w:r w:rsidR="00491A9C" w:rsidRPr="00C12835">
              <w:t xml:space="preserve"> року</w:t>
            </w:r>
          </w:p>
          <w:p w14:paraId="63B7BA02" w14:textId="77777777" w:rsidR="00491A9C" w:rsidRPr="00C12835" w:rsidRDefault="00491A9C" w:rsidP="004A4146"/>
        </w:tc>
        <w:tc>
          <w:tcPr>
            <w:tcW w:w="993" w:type="dxa"/>
          </w:tcPr>
          <w:p w14:paraId="1A67C17C" w14:textId="77777777" w:rsidR="00491A9C" w:rsidRPr="00C12835" w:rsidRDefault="00491A9C" w:rsidP="004A4146"/>
        </w:tc>
        <w:tc>
          <w:tcPr>
            <w:tcW w:w="1417" w:type="dxa"/>
          </w:tcPr>
          <w:p w14:paraId="197674F6" w14:textId="77777777" w:rsidR="00491A9C" w:rsidRPr="00C12835" w:rsidRDefault="00491A9C" w:rsidP="004A4146">
            <w:r w:rsidRPr="00C12835">
              <w:t>Викон</w:t>
            </w:r>
            <w:r w:rsidR="00BA2415" w:rsidRPr="00C12835">
              <w:t>ується</w:t>
            </w:r>
          </w:p>
        </w:tc>
        <w:tc>
          <w:tcPr>
            <w:tcW w:w="7938" w:type="dxa"/>
          </w:tcPr>
          <w:p w14:paraId="7071BCB5" w14:textId="77777777" w:rsidR="002065B2" w:rsidRPr="00C12835" w:rsidRDefault="002065B2" w:rsidP="002065B2">
            <w:pPr>
              <w:jc w:val="both"/>
            </w:pPr>
            <w:r w:rsidRPr="00C12835">
              <w:t xml:space="preserve">Інформація про </w:t>
            </w:r>
            <w:proofErr w:type="gramStart"/>
            <w:r w:rsidRPr="00C12835">
              <w:t>проведені  інформаційні</w:t>
            </w:r>
            <w:proofErr w:type="gramEnd"/>
            <w:r w:rsidRPr="00C12835">
              <w:t xml:space="preserve"> </w:t>
            </w:r>
            <w:proofErr w:type="gramStart"/>
            <w:r w:rsidRPr="00C12835">
              <w:t>кампанії  за</w:t>
            </w:r>
            <w:proofErr w:type="gramEnd"/>
            <w:r w:rsidRPr="00C12835">
              <w:t xml:space="preserve"> посиланнями:</w:t>
            </w:r>
          </w:p>
          <w:p w14:paraId="5661668F" w14:textId="77777777" w:rsidR="00DF04BE" w:rsidRPr="002C2DD4" w:rsidRDefault="00DF04BE" w:rsidP="004A4146">
            <w:pPr>
              <w:rPr>
                <w:lang w:val="uk-UA"/>
              </w:rPr>
            </w:pPr>
            <w:hyperlink r:id="rId341" w:history="1">
              <w:r w:rsidRPr="00C12835">
                <w:rPr>
                  <w:rStyle w:val="a5"/>
                  <w:lang w:val="en-US"/>
                </w:rPr>
                <w:t>https</w:t>
              </w:r>
              <w:r w:rsidRPr="00C12835">
                <w:rPr>
                  <w:rStyle w:val="a5"/>
                  <w:lang w:val="uk-UA"/>
                </w:rPr>
                <w:t>://</w:t>
              </w:r>
              <w:r w:rsidRPr="00C12835">
                <w:rPr>
                  <w:rStyle w:val="a5"/>
                  <w:lang w:val="en-US"/>
                </w:rPr>
                <w:t>khoda</w:t>
              </w:r>
              <w:r w:rsidRPr="00C12835">
                <w:rPr>
                  <w:rStyle w:val="a5"/>
                  <w:lang w:val="uk-UA"/>
                </w:rPr>
                <w:t>.</w:t>
              </w:r>
              <w:r w:rsidRPr="00C12835">
                <w:rPr>
                  <w:rStyle w:val="a5"/>
                  <w:lang w:val="en-US"/>
                </w:rPr>
                <w:t>gov</w:t>
              </w:r>
              <w:r w:rsidRPr="00C12835">
                <w:rPr>
                  <w:rStyle w:val="a5"/>
                  <w:lang w:val="uk-UA"/>
                </w:rPr>
                <w:t>.</w:t>
              </w:r>
              <w:r w:rsidRPr="00C12835">
                <w:rPr>
                  <w:rStyle w:val="a5"/>
                  <w:lang w:val="en-US"/>
                </w:rPr>
                <w:t>ua</w:t>
              </w:r>
              <w:r w:rsidRPr="00C12835">
                <w:rPr>
                  <w:rStyle w:val="a5"/>
                  <w:lang w:val="uk-UA"/>
                </w:rPr>
                <w:t>/</w:t>
              </w:r>
              <w:r w:rsidRPr="00C12835">
                <w:rPr>
                  <w:rStyle w:val="a5"/>
                  <w:lang w:val="en-US"/>
                </w:rPr>
                <w:t>news</w:t>
              </w:r>
              <w:r w:rsidRPr="00C12835">
                <w:rPr>
                  <w:rStyle w:val="a5"/>
                  <w:lang w:val="uk-UA"/>
                </w:rPr>
                <w:t>/</w:t>
              </w:r>
              <w:r w:rsidRPr="00C12835">
                <w:rPr>
                  <w:rStyle w:val="a5"/>
                  <w:lang w:val="en-US"/>
                </w:rPr>
                <w:t>u</w:t>
              </w:r>
              <w:r w:rsidRPr="00C12835">
                <w:rPr>
                  <w:rStyle w:val="a5"/>
                  <w:lang w:val="uk-UA"/>
                </w:rPr>
                <w:t>-</w:t>
              </w:r>
              <w:r w:rsidRPr="00C12835">
                <w:rPr>
                  <w:rStyle w:val="a5"/>
                  <w:lang w:val="en-US"/>
                </w:rPr>
                <w:t>khersoni</w:t>
              </w:r>
              <w:r w:rsidRPr="00C12835">
                <w:rPr>
                  <w:rStyle w:val="a5"/>
                  <w:lang w:val="uk-UA"/>
                </w:rPr>
                <w:t>-</w:t>
              </w:r>
              <w:r w:rsidRPr="00C12835">
                <w:rPr>
                  <w:rStyle w:val="a5"/>
                  <w:lang w:val="en-US"/>
                </w:rPr>
                <w:t>vidbuvsia</w:t>
              </w:r>
              <w:r w:rsidRPr="00C12835">
                <w:rPr>
                  <w:rStyle w:val="a5"/>
                  <w:lang w:val="uk-UA"/>
                </w:rPr>
                <w:t>-</w:t>
              </w:r>
              <w:r w:rsidRPr="00C12835">
                <w:rPr>
                  <w:rStyle w:val="a5"/>
                  <w:lang w:val="en-US"/>
                </w:rPr>
                <w:t>informatsiinyi</w:t>
              </w:r>
              <w:r w:rsidRPr="00C12835">
                <w:rPr>
                  <w:rStyle w:val="a5"/>
                  <w:lang w:val="uk-UA"/>
                </w:rPr>
                <w:t>-</w:t>
              </w:r>
              <w:r w:rsidRPr="00C12835">
                <w:rPr>
                  <w:rStyle w:val="a5"/>
                  <w:lang w:val="en-US"/>
                </w:rPr>
                <w:t>zakhid</w:t>
              </w:r>
              <w:r w:rsidRPr="00C12835">
                <w:rPr>
                  <w:rStyle w:val="a5"/>
                  <w:lang w:val="uk-UA"/>
                </w:rPr>
                <w:t>-</w:t>
              </w:r>
              <w:r w:rsidRPr="00C12835">
                <w:rPr>
                  <w:rStyle w:val="a5"/>
                  <w:lang w:val="en-US"/>
                </w:rPr>
                <w:t>do</w:t>
              </w:r>
              <w:r w:rsidRPr="00C12835">
                <w:rPr>
                  <w:rStyle w:val="a5"/>
                  <w:lang w:val="uk-UA"/>
                </w:rPr>
                <w:t>-</w:t>
              </w:r>
              <w:r w:rsidRPr="00C12835">
                <w:rPr>
                  <w:rStyle w:val="a5"/>
                  <w:lang w:val="en-US"/>
                </w:rPr>
                <w:t>vsesvitnoho</w:t>
              </w:r>
              <w:r w:rsidRPr="00C12835">
                <w:rPr>
                  <w:rStyle w:val="a5"/>
                  <w:lang w:val="uk-UA"/>
                </w:rPr>
                <w:t>-</w:t>
              </w:r>
              <w:r w:rsidRPr="00C12835">
                <w:rPr>
                  <w:rStyle w:val="a5"/>
                  <w:lang w:val="en-US"/>
                </w:rPr>
                <w:t>dnia</w:t>
              </w:r>
              <w:r w:rsidRPr="00C12835">
                <w:rPr>
                  <w:rStyle w:val="a5"/>
                  <w:lang w:val="uk-UA"/>
                </w:rPr>
                <w:t>-</w:t>
              </w:r>
              <w:r w:rsidRPr="00C12835">
                <w:rPr>
                  <w:rStyle w:val="a5"/>
                  <w:lang w:val="en-US"/>
                </w:rPr>
                <w:t>poshyrennia</w:t>
              </w:r>
              <w:r w:rsidRPr="00C12835">
                <w:rPr>
                  <w:rStyle w:val="a5"/>
                  <w:lang w:val="uk-UA"/>
                </w:rPr>
                <w:t>-</w:t>
              </w:r>
              <w:r w:rsidRPr="00C12835">
                <w:rPr>
                  <w:rStyle w:val="a5"/>
                  <w:lang w:val="en-US"/>
                </w:rPr>
                <w:t>informatsii</w:t>
              </w:r>
              <w:r w:rsidRPr="00C12835">
                <w:rPr>
                  <w:rStyle w:val="a5"/>
                  <w:lang w:val="uk-UA"/>
                </w:rPr>
                <w:t>-</w:t>
              </w:r>
              <w:r w:rsidRPr="00C12835">
                <w:rPr>
                  <w:rStyle w:val="a5"/>
                  <w:lang w:val="en-US"/>
                </w:rPr>
                <w:t>pro</w:t>
              </w:r>
              <w:r w:rsidRPr="00C12835">
                <w:rPr>
                  <w:rStyle w:val="a5"/>
                  <w:lang w:val="uk-UA"/>
                </w:rPr>
                <w:t>-</w:t>
              </w:r>
              <w:r w:rsidRPr="00C12835">
                <w:rPr>
                  <w:rStyle w:val="a5"/>
                  <w:lang w:val="en-US"/>
                </w:rPr>
                <w:t>autyzm</w:t>
              </w:r>
            </w:hyperlink>
            <w:r w:rsidR="002C2DD4">
              <w:rPr>
                <w:lang w:val="uk-UA"/>
              </w:rPr>
              <w:t>;</w:t>
            </w:r>
          </w:p>
          <w:p w14:paraId="71A8710F" w14:textId="77777777" w:rsidR="00DF04BE" w:rsidRPr="002C2DD4" w:rsidRDefault="00DF04BE" w:rsidP="004A4146">
            <w:pPr>
              <w:rPr>
                <w:lang w:val="uk-UA"/>
              </w:rPr>
            </w:pPr>
            <w:hyperlink r:id="rId342" w:history="1">
              <w:r w:rsidRPr="00C12835">
                <w:rPr>
                  <w:rStyle w:val="a5"/>
                  <w:lang w:val="en-US"/>
                </w:rPr>
                <w:t>https</w:t>
              </w:r>
              <w:r w:rsidRPr="00C12835">
                <w:rPr>
                  <w:rStyle w:val="a5"/>
                  <w:lang w:val="uk-UA"/>
                </w:rPr>
                <w:t>://</w:t>
              </w:r>
              <w:r w:rsidRPr="00C12835">
                <w:rPr>
                  <w:rStyle w:val="a5"/>
                  <w:lang w:val="en-US"/>
                </w:rPr>
                <w:t>khoda</w:t>
              </w:r>
              <w:r w:rsidRPr="00C12835">
                <w:rPr>
                  <w:rStyle w:val="a5"/>
                  <w:lang w:val="uk-UA"/>
                </w:rPr>
                <w:t>.</w:t>
              </w:r>
              <w:r w:rsidRPr="00C12835">
                <w:rPr>
                  <w:rStyle w:val="a5"/>
                  <w:lang w:val="en-US"/>
                </w:rPr>
                <w:t>gov</w:t>
              </w:r>
              <w:r w:rsidRPr="00C12835">
                <w:rPr>
                  <w:rStyle w:val="a5"/>
                  <w:lang w:val="uk-UA"/>
                </w:rPr>
                <w:t>.</w:t>
              </w:r>
              <w:r w:rsidRPr="00C12835">
                <w:rPr>
                  <w:rStyle w:val="a5"/>
                  <w:lang w:val="en-US"/>
                </w:rPr>
                <w:t>ua</w:t>
              </w:r>
              <w:r w:rsidRPr="00C12835">
                <w:rPr>
                  <w:rStyle w:val="a5"/>
                  <w:lang w:val="uk-UA"/>
                </w:rPr>
                <w:t>/</w:t>
              </w:r>
              <w:r w:rsidRPr="00C12835">
                <w:rPr>
                  <w:rStyle w:val="a5"/>
                  <w:lang w:val="en-US"/>
                </w:rPr>
                <w:t>news</w:t>
              </w:r>
              <w:r w:rsidRPr="00C12835">
                <w:rPr>
                  <w:rStyle w:val="a5"/>
                  <w:lang w:val="uk-UA"/>
                </w:rPr>
                <w:t>/</w:t>
              </w:r>
              <w:r w:rsidRPr="00C12835">
                <w:rPr>
                  <w:rStyle w:val="a5"/>
                  <w:lang w:val="en-US"/>
                </w:rPr>
                <w:t>khersonshchyna</w:t>
              </w:r>
              <w:r w:rsidRPr="00C12835">
                <w:rPr>
                  <w:rStyle w:val="a5"/>
                  <w:lang w:val="uk-UA"/>
                </w:rPr>
                <w:t>-</w:t>
              </w:r>
              <w:r w:rsidRPr="00C12835">
                <w:rPr>
                  <w:rStyle w:val="a5"/>
                  <w:lang w:val="en-US"/>
                </w:rPr>
                <w:t>pereimaie</w:t>
              </w:r>
              <w:r w:rsidRPr="00C12835">
                <w:rPr>
                  <w:rStyle w:val="a5"/>
                  <w:lang w:val="uk-UA"/>
                </w:rPr>
                <w:t>-</w:t>
              </w:r>
              <w:r w:rsidRPr="00C12835">
                <w:rPr>
                  <w:rStyle w:val="a5"/>
                  <w:lang w:val="en-US"/>
                </w:rPr>
                <w:t>dosvid</w:t>
              </w:r>
              <w:r w:rsidRPr="00C12835">
                <w:rPr>
                  <w:rStyle w:val="a5"/>
                  <w:lang w:val="uk-UA"/>
                </w:rPr>
                <w:t>-</w:t>
              </w:r>
              <w:r w:rsidRPr="00C12835">
                <w:rPr>
                  <w:rStyle w:val="a5"/>
                  <w:lang w:val="en-US"/>
                </w:rPr>
                <w:t>rozvytku</w:t>
              </w:r>
              <w:r w:rsidRPr="00C12835">
                <w:rPr>
                  <w:rStyle w:val="a5"/>
                  <w:lang w:val="uk-UA"/>
                </w:rPr>
                <w:t>-</w:t>
              </w:r>
              <w:r w:rsidRPr="00C12835">
                <w:rPr>
                  <w:rStyle w:val="a5"/>
                  <w:lang w:val="en-US"/>
                </w:rPr>
                <w:t>inkliuzyvnoho</w:t>
              </w:r>
              <w:r w:rsidRPr="00C12835">
                <w:rPr>
                  <w:rStyle w:val="a5"/>
                  <w:lang w:val="uk-UA"/>
                </w:rPr>
                <w:t>-</w:t>
              </w:r>
              <w:r w:rsidRPr="00C12835">
                <w:rPr>
                  <w:rStyle w:val="a5"/>
                  <w:lang w:val="en-US"/>
                </w:rPr>
                <w:t>rynku</w:t>
              </w:r>
              <w:r w:rsidRPr="00C12835">
                <w:rPr>
                  <w:rStyle w:val="a5"/>
                  <w:lang w:val="uk-UA"/>
                </w:rPr>
                <w:t>-</w:t>
              </w:r>
              <w:r w:rsidRPr="00C12835">
                <w:rPr>
                  <w:rStyle w:val="a5"/>
                  <w:lang w:val="en-US"/>
                </w:rPr>
                <w:t>pratsi</w:t>
              </w:r>
            </w:hyperlink>
            <w:r w:rsidR="002C2DD4">
              <w:rPr>
                <w:lang w:val="uk-UA"/>
              </w:rPr>
              <w:t>;</w:t>
            </w:r>
          </w:p>
          <w:p w14:paraId="660648FA" w14:textId="77777777" w:rsidR="00BA2415" w:rsidRPr="00C12835" w:rsidRDefault="00DF04BE" w:rsidP="004A4146">
            <w:pPr>
              <w:rPr>
                <w:rFonts w:eastAsia="Cambria"/>
                <w:lang w:val="uk-UA"/>
              </w:rPr>
            </w:pPr>
            <w:hyperlink r:id="rId343" w:history="1">
              <w:r w:rsidRPr="00C12835">
                <w:rPr>
                  <w:rStyle w:val="a5"/>
                  <w:lang w:val="uk-UA"/>
                </w:rPr>
                <w:t>https://khoda.gov.ua/news/predstavnyky-khrestivskoi-sva-vzialy-uchast-u-forumi-protsvitannia-ukrainy-rozvytok-potentsialu-hromad-dlia-stvorennia-inkliuzyvnykh-robochykh-mists</w:t>
              </w:r>
            </w:hyperlink>
            <w:r w:rsidR="002C2DD4">
              <w:rPr>
                <w:lang w:val="uk-UA"/>
              </w:rPr>
              <w:t>.</w:t>
            </w:r>
          </w:p>
          <w:p w14:paraId="1A2A9AD4" w14:textId="77777777" w:rsidR="00790420" w:rsidRPr="00CA030B" w:rsidRDefault="00790420" w:rsidP="00790420">
            <w:pPr>
              <w:rPr>
                <w:color w:val="000000"/>
                <w:lang w:val="uk-UA"/>
              </w:rPr>
            </w:pPr>
            <w:hyperlink r:id="rId344" w:history="1">
              <w:r w:rsidRPr="00CA030B">
                <w:rPr>
                  <w:rStyle w:val="a5"/>
                  <w:lang w:val="uk-UA"/>
                </w:rPr>
                <w:t>https://khoda.gov.ua/news/u-koordynatsiinomu-tsentri-vilni-razom-u-dnipri-vidbulas-zustrich-na-temu-bezbariernoho-spilkuvannia</w:t>
              </w:r>
            </w:hyperlink>
            <w:r w:rsidRPr="00CA030B">
              <w:rPr>
                <w:color w:val="000000"/>
                <w:lang w:val="uk-UA"/>
              </w:rPr>
              <w:t>;</w:t>
            </w:r>
          </w:p>
          <w:p w14:paraId="6F828217" w14:textId="77777777" w:rsidR="006E4F30" w:rsidRPr="00CA030B" w:rsidRDefault="00790420" w:rsidP="00790420">
            <w:pPr>
              <w:rPr>
                <w:lang w:val="uk-UA"/>
              </w:rPr>
            </w:pPr>
            <w:hyperlink r:id="rId345" w:history="1">
              <w:r w:rsidRPr="00CA030B">
                <w:rPr>
                  <w:rStyle w:val="a5"/>
                  <w:lang w:val="uk-UA"/>
                </w:rPr>
                <w:t>https://khoda.gov.ua/news/v-odesi-vidbuvsia-festyval-rozvytku-mozhlyvostei-ta-natkhnennia-odesa-life-fest-do-iakoho-doluchylysia-vpo-z-khersonshchyny-ta-fakhivtsi-verkhnorohachytskoi-hromady</w:t>
              </w:r>
            </w:hyperlink>
            <w:r w:rsidR="00CA030B">
              <w:rPr>
                <w:lang w:val="uk-UA"/>
              </w:rPr>
              <w:t xml:space="preserve"> .</w:t>
            </w:r>
          </w:p>
          <w:p w14:paraId="7CC5ACB4" w14:textId="77777777" w:rsidR="00790420" w:rsidRPr="00C12835" w:rsidRDefault="00790420" w:rsidP="004A4146">
            <w:pPr>
              <w:rPr>
                <w:lang w:val="uk-UA"/>
              </w:rPr>
            </w:pPr>
          </w:p>
        </w:tc>
      </w:tr>
      <w:tr w:rsidR="003E1C4F" w:rsidRPr="00ED51E9" w14:paraId="17983C90" w14:textId="77777777" w:rsidTr="002C2DD4">
        <w:tc>
          <w:tcPr>
            <w:tcW w:w="15559" w:type="dxa"/>
            <w:gridSpan w:val="6"/>
          </w:tcPr>
          <w:p w14:paraId="23AF4FE1" w14:textId="77777777" w:rsidR="003E1C4F" w:rsidRPr="00C12835" w:rsidRDefault="003E1C4F" w:rsidP="00E10518">
            <w:pPr>
              <w:jc w:val="center"/>
              <w:rPr>
                <w:b/>
                <w:bCs/>
              </w:rPr>
            </w:pPr>
            <w:r w:rsidRPr="00C12835">
              <w:rPr>
                <w:b/>
                <w:bCs/>
              </w:rPr>
              <w:lastRenderedPageBreak/>
              <w:t>НАПРЯМ 3. ЦИФРОВА БЕЗБАР’ЄРНІСТЬ</w:t>
            </w:r>
          </w:p>
        </w:tc>
      </w:tr>
      <w:tr w:rsidR="003E1C4F" w:rsidRPr="00ED51E9" w14:paraId="3E0166C7" w14:textId="77777777" w:rsidTr="002C2DD4">
        <w:tc>
          <w:tcPr>
            <w:tcW w:w="15559" w:type="dxa"/>
            <w:gridSpan w:val="6"/>
          </w:tcPr>
          <w:p w14:paraId="46582146" w14:textId="77777777" w:rsidR="003E1C4F" w:rsidRPr="00C12835" w:rsidRDefault="003E1C4F" w:rsidP="00E10518">
            <w:pPr>
              <w:jc w:val="center"/>
              <w:rPr>
                <w:b/>
                <w:bCs/>
              </w:rPr>
            </w:pPr>
            <w:r w:rsidRPr="00C12835">
              <w:rPr>
                <w:b/>
                <w:bCs/>
              </w:rPr>
              <w:t>Стратегічна ціль «Швидкісний інтернет та засоби доступу доступні для всіх»</w:t>
            </w:r>
          </w:p>
        </w:tc>
      </w:tr>
      <w:tr w:rsidR="003E1C4F" w:rsidRPr="00ED51E9" w14:paraId="1E81D30C" w14:textId="77777777" w:rsidTr="002C2DD4">
        <w:tc>
          <w:tcPr>
            <w:tcW w:w="15559" w:type="dxa"/>
            <w:gridSpan w:val="6"/>
          </w:tcPr>
          <w:p w14:paraId="56D0ACCB" w14:textId="77777777" w:rsidR="003E1C4F" w:rsidRPr="00C12835" w:rsidRDefault="003E1C4F" w:rsidP="00E10518">
            <w:pPr>
              <w:jc w:val="center"/>
              <w:rPr>
                <w:b/>
                <w:bCs/>
              </w:rPr>
            </w:pPr>
            <w:r w:rsidRPr="00C12835">
              <w:rPr>
                <w:b/>
                <w:bCs/>
              </w:rPr>
              <w:t>16. Проведення моніторингу стану покриття Інтернетом закладів освіти, охорони здоров’я, соціального обслуговування</w:t>
            </w:r>
          </w:p>
        </w:tc>
      </w:tr>
      <w:tr w:rsidR="00491A9C" w:rsidRPr="00ED51E9" w14:paraId="4992394C" w14:textId="77777777" w:rsidTr="002C2DD4">
        <w:tc>
          <w:tcPr>
            <w:tcW w:w="1951" w:type="dxa"/>
          </w:tcPr>
          <w:p w14:paraId="758A2B07" w14:textId="77777777" w:rsidR="00491A9C" w:rsidRPr="00C12835" w:rsidRDefault="00491A9C" w:rsidP="004A4146">
            <w:r w:rsidRPr="00C12835">
              <w:t xml:space="preserve">1) </w:t>
            </w:r>
            <w:r w:rsidR="00E10518" w:rsidRPr="00C12835">
              <w:rPr>
                <w:lang w:val="uk-UA"/>
              </w:rPr>
              <w:t>П</w:t>
            </w:r>
            <w:r w:rsidRPr="00C12835">
              <w:t>ровести моніторинг доступу</w:t>
            </w:r>
            <w:r w:rsidR="00D11533" w:rsidRPr="00C12835">
              <w:rPr>
                <w:lang w:val="uk-UA"/>
              </w:rPr>
              <w:t xml:space="preserve"> </w:t>
            </w:r>
            <w:r w:rsidRPr="00C12835">
              <w:t>до Інтернету в закладах освіти,</w:t>
            </w:r>
          </w:p>
          <w:p w14:paraId="50A1AA2C" w14:textId="77777777" w:rsidR="00491A9C" w:rsidRPr="00C12835" w:rsidRDefault="00491A9C" w:rsidP="004A4146">
            <w:r w:rsidRPr="00C12835">
              <w:t>охорони здоров’я, соціального</w:t>
            </w:r>
          </w:p>
          <w:p w14:paraId="650A32EC" w14:textId="77777777" w:rsidR="00491A9C" w:rsidRPr="00C12835" w:rsidRDefault="00491A9C" w:rsidP="004A4146">
            <w:r w:rsidRPr="00C12835">
              <w:t>обслуговування, центрах</w:t>
            </w:r>
            <w:r w:rsidR="00D11533" w:rsidRPr="00C12835">
              <w:rPr>
                <w:lang w:val="uk-UA"/>
              </w:rPr>
              <w:t xml:space="preserve"> </w:t>
            </w:r>
            <w:r w:rsidRPr="00C12835">
              <w:t>зайнятості, центрах надання</w:t>
            </w:r>
          </w:p>
          <w:p w14:paraId="535078E0" w14:textId="77777777" w:rsidR="00491A9C" w:rsidRPr="00C12835" w:rsidRDefault="00491A9C" w:rsidP="004A4146">
            <w:r w:rsidRPr="00C12835">
              <w:t>адміністративних послуг</w:t>
            </w:r>
          </w:p>
        </w:tc>
        <w:tc>
          <w:tcPr>
            <w:tcW w:w="2126" w:type="dxa"/>
          </w:tcPr>
          <w:p w14:paraId="513A0DDA" w14:textId="77777777" w:rsidR="00491A9C" w:rsidRPr="00C12835" w:rsidRDefault="00491A9C" w:rsidP="004A4146">
            <w:r w:rsidRPr="00C12835">
              <w:t>Структурні підрозділи</w:t>
            </w:r>
          </w:p>
          <w:p w14:paraId="3B32544A" w14:textId="77777777" w:rsidR="00491A9C" w:rsidRPr="00C12835" w:rsidRDefault="00491A9C" w:rsidP="004A4146">
            <w:r w:rsidRPr="00C12835">
              <w:t>обласної державної</w:t>
            </w:r>
          </w:p>
          <w:p w14:paraId="14D86A89" w14:textId="77777777" w:rsidR="00491A9C" w:rsidRPr="00C12835" w:rsidRDefault="00491A9C" w:rsidP="004A4146">
            <w:r w:rsidRPr="00C12835">
              <w:t>адміністрації:</w:t>
            </w:r>
          </w:p>
          <w:p w14:paraId="4D7BC077" w14:textId="77777777" w:rsidR="00491A9C" w:rsidRPr="00C12835" w:rsidRDefault="00491A9C" w:rsidP="004A4146">
            <w:r w:rsidRPr="00C12835">
              <w:t>Департамент</w:t>
            </w:r>
          </w:p>
          <w:p w14:paraId="1F938600" w14:textId="77777777" w:rsidR="00491A9C" w:rsidRPr="00C12835" w:rsidRDefault="00491A9C" w:rsidP="004A4146">
            <w:r w:rsidRPr="00C12835">
              <w:t>соціального розвитку,</w:t>
            </w:r>
          </w:p>
          <w:p w14:paraId="79886FA2" w14:textId="77777777" w:rsidR="00491A9C" w:rsidRPr="00C12835" w:rsidRDefault="00491A9C" w:rsidP="004A4146">
            <w:r w:rsidRPr="00C12835">
              <w:t>Департамент здоров’я,</w:t>
            </w:r>
          </w:p>
          <w:p w14:paraId="022F9E8E" w14:textId="77777777" w:rsidR="00491A9C" w:rsidRPr="00C12835" w:rsidRDefault="00491A9C" w:rsidP="004A4146">
            <w:r w:rsidRPr="00C12835">
              <w:t>Департамент розвитку</w:t>
            </w:r>
          </w:p>
          <w:p w14:paraId="77E25512" w14:textId="77777777" w:rsidR="00491A9C" w:rsidRPr="00C12835" w:rsidRDefault="00491A9C" w:rsidP="004A4146">
            <w:r w:rsidRPr="00C12835">
              <w:t>економіки, управління</w:t>
            </w:r>
          </w:p>
          <w:p w14:paraId="40E6892E" w14:textId="77777777" w:rsidR="00491A9C" w:rsidRPr="00C12835" w:rsidRDefault="00491A9C" w:rsidP="004A4146">
            <w:r w:rsidRPr="00C12835">
              <w:t xml:space="preserve">освіти і </w:t>
            </w:r>
            <w:proofErr w:type="gramStart"/>
            <w:r w:rsidRPr="00C12835">
              <w:t>науки,управління</w:t>
            </w:r>
            <w:proofErr w:type="gramEnd"/>
          </w:p>
          <w:p w14:paraId="67297B02" w14:textId="77777777" w:rsidR="00491A9C" w:rsidRPr="00C12835" w:rsidRDefault="00491A9C" w:rsidP="004A4146">
            <w:r w:rsidRPr="00C12835">
              <w:t>інформаційних</w:t>
            </w:r>
          </w:p>
          <w:p w14:paraId="3D60D8A3" w14:textId="77777777" w:rsidR="00491A9C" w:rsidRPr="00C12835" w:rsidRDefault="00491A9C" w:rsidP="004A4146">
            <w:proofErr w:type="gramStart"/>
            <w:r w:rsidRPr="00C12835">
              <w:t>технологій,військові</w:t>
            </w:r>
            <w:proofErr w:type="gramEnd"/>
            <w:r w:rsidRPr="00C12835">
              <w:t xml:space="preserve"> адміністрації</w:t>
            </w:r>
          </w:p>
          <w:p w14:paraId="4763C80C" w14:textId="77777777" w:rsidR="00491A9C" w:rsidRPr="00C12835" w:rsidRDefault="00491A9C" w:rsidP="004A4146">
            <w:r w:rsidRPr="00C12835">
              <w:t>населених пунктів</w:t>
            </w:r>
          </w:p>
          <w:p w14:paraId="59FE3E3D" w14:textId="77777777" w:rsidR="00491A9C" w:rsidRPr="00C12835" w:rsidRDefault="00491A9C" w:rsidP="004A4146">
            <w:r w:rsidRPr="00C12835">
              <w:t>деокупованих</w:t>
            </w:r>
          </w:p>
          <w:p w14:paraId="09A687C0" w14:textId="77777777" w:rsidR="00491A9C" w:rsidRPr="00C12835" w:rsidRDefault="00491A9C" w:rsidP="004A4146">
            <w:r w:rsidRPr="00C12835">
              <w:t>територіальних громад</w:t>
            </w:r>
          </w:p>
          <w:p w14:paraId="54B27F34" w14:textId="77777777" w:rsidR="00491A9C" w:rsidRPr="00C12835" w:rsidRDefault="00491A9C" w:rsidP="00D11533">
            <w:r w:rsidRPr="00C12835">
              <w:t>(за згодою),Херсонський обласний</w:t>
            </w:r>
            <w:r w:rsidR="00D11533" w:rsidRPr="00C12835">
              <w:rPr>
                <w:lang w:val="uk-UA"/>
              </w:rPr>
              <w:t xml:space="preserve"> </w:t>
            </w:r>
            <w:r w:rsidRPr="00C12835">
              <w:t>центр зайнятості (за</w:t>
            </w:r>
            <w:r w:rsidR="00D11533" w:rsidRPr="00C12835">
              <w:rPr>
                <w:lang w:val="uk-UA"/>
              </w:rPr>
              <w:t xml:space="preserve"> </w:t>
            </w:r>
            <w:r w:rsidRPr="00C12835">
              <w:t>згодою)</w:t>
            </w:r>
          </w:p>
        </w:tc>
        <w:tc>
          <w:tcPr>
            <w:tcW w:w="1134" w:type="dxa"/>
          </w:tcPr>
          <w:p w14:paraId="5EC6DF68" w14:textId="77777777" w:rsidR="00491A9C" w:rsidRPr="00C12835" w:rsidRDefault="00491A9C" w:rsidP="00E10518">
            <w:pPr>
              <w:jc w:val="center"/>
            </w:pPr>
            <w:r w:rsidRPr="00C12835">
              <w:t>Грудень</w:t>
            </w:r>
          </w:p>
          <w:p w14:paraId="0E7579BE" w14:textId="77777777" w:rsidR="00491A9C" w:rsidRPr="00C12835" w:rsidRDefault="00595B22" w:rsidP="00E10518">
            <w:pPr>
              <w:jc w:val="center"/>
            </w:pPr>
            <w:r w:rsidRPr="00C12835">
              <w:t>2026</w:t>
            </w:r>
            <w:r w:rsidR="00491A9C" w:rsidRPr="00C12835">
              <w:t xml:space="preserve"> року</w:t>
            </w:r>
          </w:p>
          <w:p w14:paraId="4BCC2326" w14:textId="77777777" w:rsidR="00491A9C" w:rsidRPr="00C12835" w:rsidRDefault="00491A9C" w:rsidP="004A4146"/>
        </w:tc>
        <w:tc>
          <w:tcPr>
            <w:tcW w:w="993" w:type="dxa"/>
          </w:tcPr>
          <w:p w14:paraId="716D3A53" w14:textId="77777777" w:rsidR="00491A9C" w:rsidRPr="00C12835" w:rsidRDefault="00491A9C" w:rsidP="004A4146"/>
        </w:tc>
        <w:tc>
          <w:tcPr>
            <w:tcW w:w="1417" w:type="dxa"/>
          </w:tcPr>
          <w:p w14:paraId="066373F9" w14:textId="77777777" w:rsidR="00491A9C" w:rsidRPr="00C12835" w:rsidRDefault="00491A9C" w:rsidP="004A4146">
            <w:pPr>
              <w:rPr>
                <w:lang w:val="uk-UA"/>
              </w:rPr>
            </w:pPr>
            <w:r w:rsidRPr="00C12835">
              <w:t>Викон</w:t>
            </w:r>
            <w:r w:rsidR="00595B22" w:rsidRPr="00C12835">
              <w:t>ується</w:t>
            </w:r>
          </w:p>
          <w:p w14:paraId="3064C7A3" w14:textId="77777777" w:rsidR="00C61722" w:rsidRPr="00C12835" w:rsidRDefault="00C61722" w:rsidP="004A4146">
            <w:pPr>
              <w:rPr>
                <w:lang w:val="uk-UA"/>
              </w:rPr>
            </w:pPr>
          </w:p>
        </w:tc>
        <w:tc>
          <w:tcPr>
            <w:tcW w:w="7938" w:type="dxa"/>
          </w:tcPr>
          <w:p w14:paraId="254B8A30" w14:textId="77777777" w:rsidR="007A4572" w:rsidRDefault="007C4BEA" w:rsidP="00C61722">
            <w:pPr>
              <w:jc w:val="both"/>
              <w:rPr>
                <w:lang w:val="uk-UA"/>
              </w:rPr>
            </w:pPr>
            <w:r w:rsidRPr="00FD4F83">
              <w:rPr>
                <w:lang w:val="uk-UA"/>
              </w:rPr>
              <w:t xml:space="preserve">За інформацією управління </w:t>
            </w:r>
            <w:r w:rsidRPr="00FD4F83">
              <w:rPr>
                <w:rStyle w:val="afc"/>
                <w:lang w:val="uk-UA"/>
              </w:rPr>
              <w:t>інформаційних технологій обласної державної адміністрації</w:t>
            </w:r>
            <w:r w:rsidRPr="00FD4F83">
              <w:rPr>
                <w:lang w:val="uk-UA"/>
              </w:rPr>
              <w:t xml:space="preserve"> в</w:t>
            </w:r>
            <w:r w:rsidR="00C61722" w:rsidRPr="00FD4F83">
              <w:rPr>
                <w:lang w:val="uk-UA"/>
              </w:rPr>
              <w:t>сі</w:t>
            </w:r>
            <w:r w:rsidRPr="00FD4F83">
              <w:rPr>
                <w:lang w:val="uk-UA"/>
              </w:rPr>
              <w:t xml:space="preserve"> </w:t>
            </w:r>
            <w:r w:rsidR="00C61722" w:rsidRPr="00FD4F83">
              <w:rPr>
                <w:lang w:val="uk-UA"/>
              </w:rPr>
              <w:t>адмінбудівлі сільських/селищних рад</w:t>
            </w:r>
            <w:r w:rsidRPr="00FD4F83">
              <w:rPr>
                <w:lang w:val="uk-UA"/>
              </w:rPr>
              <w:t xml:space="preserve"> </w:t>
            </w:r>
            <w:r w:rsidR="00C61722" w:rsidRPr="00FD4F83">
              <w:rPr>
                <w:lang w:val="uk-UA"/>
              </w:rPr>
              <w:t>деокупованих громад, центри надання</w:t>
            </w:r>
            <w:r w:rsidRPr="00FD4F83">
              <w:rPr>
                <w:lang w:val="uk-UA"/>
              </w:rPr>
              <w:t xml:space="preserve"> </w:t>
            </w:r>
            <w:r w:rsidR="00C61722" w:rsidRPr="00FD4F83">
              <w:rPr>
                <w:lang w:val="uk-UA"/>
              </w:rPr>
              <w:t>адміністративних та соціальних послуг</w:t>
            </w:r>
            <w:r w:rsidRPr="00FD4F83">
              <w:rPr>
                <w:lang w:val="uk-UA"/>
              </w:rPr>
              <w:t xml:space="preserve"> </w:t>
            </w:r>
            <w:r w:rsidR="00C61722" w:rsidRPr="00FD4F83">
              <w:rPr>
                <w:lang w:val="uk-UA"/>
              </w:rPr>
              <w:t>підключено до широкосмугового доступу до</w:t>
            </w:r>
            <w:r w:rsidRPr="00FD4F83">
              <w:rPr>
                <w:lang w:val="uk-UA"/>
              </w:rPr>
              <w:t xml:space="preserve"> </w:t>
            </w:r>
            <w:r w:rsidR="00C61722" w:rsidRPr="00FD4F83">
              <w:rPr>
                <w:lang w:val="uk-UA"/>
              </w:rPr>
              <w:t>інтернету.</w:t>
            </w:r>
            <w:r w:rsidRPr="00C12835">
              <w:rPr>
                <w:lang w:val="uk-UA"/>
              </w:rPr>
              <w:t xml:space="preserve"> </w:t>
            </w:r>
          </w:p>
          <w:p w14:paraId="5E012256" w14:textId="77777777" w:rsidR="00FD4F83" w:rsidRPr="00C12835" w:rsidRDefault="00FD4F83" w:rsidP="00C61722">
            <w:pPr>
              <w:jc w:val="both"/>
              <w:rPr>
                <w:lang w:val="uk-UA"/>
              </w:rPr>
            </w:pPr>
            <w:r w:rsidRPr="00FD4F83">
              <w:t>Усі надавачі соціальних послуг, що здійснюють діяльність на території області, забезпечені доступом до мережі Інтернет. Це створює необхідні умови для оперативного отримання та опрацювання службової інформації, обміну даними, використання електронних сервісів і державних інформаційних систем, а також своєчасного інформування населення щодо надання соціальних послуг</w:t>
            </w:r>
            <w:r>
              <w:rPr>
                <w:lang w:val="uk-UA"/>
              </w:rPr>
              <w:t>.</w:t>
            </w:r>
          </w:p>
          <w:p w14:paraId="6C8F2158" w14:textId="77777777" w:rsidR="00FD4F83" w:rsidRPr="00FD4F83" w:rsidRDefault="00FD4F83" w:rsidP="00FD4F83">
            <w:pPr>
              <w:pStyle w:val="Default"/>
              <w:jc w:val="both"/>
              <w:rPr>
                <w:color w:val="auto"/>
                <w:sz w:val="20"/>
                <w:szCs w:val="20"/>
              </w:rPr>
            </w:pPr>
            <w:r w:rsidRPr="00FD4F83">
              <w:rPr>
                <w:sz w:val="20"/>
                <w:szCs w:val="20"/>
              </w:rPr>
              <w:t xml:space="preserve">Станом на </w:t>
            </w:r>
            <w:r w:rsidR="00A57D86">
              <w:rPr>
                <w:sz w:val="20"/>
                <w:szCs w:val="20"/>
              </w:rPr>
              <w:t>12 жовтня</w:t>
            </w:r>
            <w:r w:rsidRPr="00FD4F83">
              <w:rPr>
                <w:sz w:val="20"/>
                <w:szCs w:val="20"/>
              </w:rPr>
              <w:t xml:space="preserve"> 2026 року на деокупованій території Херсонської області 37 закладів охорони здоров’я, з них 1 релокований. </w:t>
            </w:r>
            <w:r w:rsidRPr="00FD4F83">
              <w:rPr>
                <w:color w:val="auto"/>
                <w:sz w:val="20"/>
                <w:szCs w:val="20"/>
              </w:rPr>
              <w:t xml:space="preserve">Для стабільного інтернет-зв'язку в закладах охорони здоров’я наявні 63 супутникові платформи </w:t>
            </w:r>
            <w:r w:rsidRPr="00FD4F83">
              <w:rPr>
                <w:color w:val="auto"/>
                <w:sz w:val="20"/>
                <w:szCs w:val="20"/>
                <w:lang w:val="ru-RU"/>
              </w:rPr>
              <w:t>Starlink</w:t>
            </w:r>
            <w:r w:rsidRPr="00FD4F83">
              <w:rPr>
                <w:color w:val="auto"/>
                <w:sz w:val="20"/>
                <w:szCs w:val="20"/>
              </w:rPr>
              <w:t xml:space="preserve"> (з них 6 в неробочому стані), які забезпечують виконання конкретних робіт, а саме: для надання телемедичних послуг, роботи з електронною системою охорони здоров’я (ЕСОЗ), адміністративних потреб тощо.</w:t>
            </w:r>
          </w:p>
          <w:p w14:paraId="49FF2095" w14:textId="77777777" w:rsidR="00FD4F83" w:rsidRPr="00FD4F83" w:rsidRDefault="00FD4F83" w:rsidP="00FD4F83">
            <w:pPr>
              <w:pStyle w:val="Default"/>
              <w:jc w:val="both"/>
              <w:rPr>
                <w:sz w:val="20"/>
                <w:szCs w:val="20"/>
              </w:rPr>
            </w:pPr>
            <w:r w:rsidRPr="00FD4F83">
              <w:rPr>
                <w:sz w:val="20"/>
                <w:szCs w:val="20"/>
              </w:rPr>
              <w:t xml:space="preserve">За результати моніторингу встановлено, що у </w:t>
            </w:r>
            <w:r w:rsidR="00A57D86">
              <w:rPr>
                <w:sz w:val="20"/>
                <w:szCs w:val="20"/>
              </w:rPr>
              <w:t>І</w:t>
            </w:r>
            <w:r w:rsidRPr="00FD4F83">
              <w:rPr>
                <w:sz w:val="20"/>
                <w:szCs w:val="20"/>
              </w:rPr>
              <w:t>ІІ кварталі 2026 року 30 закладів охорони здоров’я, які наразі забезпечують надання медичної допомоги населенню області, підключені до мережі Інтернет, з яких до оптоволоконного Інтернету підключено 28 закладів. Окрім цього, до мережі Інтернет зі швидкістю не менше 100 Мбіт/с підключено 24 заклади та 4 заклади підключені до менш якісного інтернету.  Крім того, 3 заклади не підключені до Інтернету, у КНП «Білозерська лікарня» та КНП «Качкарівський центр первинної медико- санітарної допомоги» доступ відсутній безпосередньо через руйнування інфраструктури внаслідок бойових дій, а діяльність КУ «Медичний пансіонат «Медик» на даний час є частково обмеженою. Також 2 навчальні заклади працюють онлайн.</w:t>
            </w:r>
          </w:p>
          <w:p w14:paraId="5B91D875" w14:textId="77777777" w:rsidR="00FD4F83" w:rsidRPr="00FD4F83" w:rsidRDefault="00FD4F83" w:rsidP="00FD4F83">
            <w:pPr>
              <w:pStyle w:val="Default"/>
              <w:jc w:val="both"/>
              <w:rPr>
                <w:color w:val="auto"/>
                <w:sz w:val="20"/>
                <w:szCs w:val="20"/>
              </w:rPr>
            </w:pPr>
            <w:r w:rsidRPr="00FD4F83">
              <w:rPr>
                <w:color w:val="auto"/>
                <w:sz w:val="20"/>
                <w:szCs w:val="20"/>
              </w:rPr>
              <w:t xml:space="preserve">На сьогодні заклади охорони здоров’я деокупованої території області, в яких наявні укриття, забезпечені швидкісним Інтернетом з належними можливостями </w:t>
            </w:r>
            <w:r w:rsidRPr="00FD4F83">
              <w:rPr>
                <w:color w:val="auto"/>
                <w:sz w:val="20"/>
                <w:szCs w:val="20"/>
                <w:lang w:val="ru-RU"/>
              </w:rPr>
              <w:t>Wi</w:t>
            </w:r>
            <w:r w:rsidRPr="00FD4F83">
              <w:rPr>
                <w:color w:val="auto"/>
                <w:sz w:val="20"/>
                <w:szCs w:val="20"/>
              </w:rPr>
              <w:t>-</w:t>
            </w:r>
            <w:r w:rsidRPr="00FD4F83">
              <w:rPr>
                <w:color w:val="auto"/>
                <w:sz w:val="20"/>
                <w:szCs w:val="20"/>
                <w:lang w:val="ru-RU"/>
              </w:rPr>
              <w:t>Fi</w:t>
            </w:r>
            <w:r w:rsidRPr="00FD4F83">
              <w:rPr>
                <w:color w:val="auto"/>
                <w:sz w:val="20"/>
                <w:szCs w:val="20"/>
              </w:rPr>
              <w:t>.</w:t>
            </w:r>
          </w:p>
          <w:p w14:paraId="0529E2AA" w14:textId="77777777" w:rsidR="00FD4F83" w:rsidRPr="00FD4F83" w:rsidRDefault="00FD4F83" w:rsidP="00FD4F83">
            <w:pPr>
              <w:pStyle w:val="Default"/>
              <w:jc w:val="both"/>
              <w:rPr>
                <w:color w:val="auto"/>
                <w:sz w:val="20"/>
                <w:szCs w:val="20"/>
                <w:lang w:val="ru-RU"/>
              </w:rPr>
            </w:pPr>
            <w:r w:rsidRPr="00FD4F83">
              <w:rPr>
                <w:color w:val="auto"/>
                <w:sz w:val="20"/>
                <w:szCs w:val="20"/>
                <w:lang w:val="ru-RU"/>
              </w:rPr>
              <w:t>Також, наразі активно проводяться заходи над проведенням</w:t>
            </w:r>
            <w:r w:rsidR="00A57D86">
              <w:rPr>
                <w:color w:val="auto"/>
                <w:sz w:val="20"/>
                <w:szCs w:val="20"/>
                <w:lang w:val="ru-RU"/>
              </w:rPr>
              <w:t xml:space="preserve"> </w:t>
            </w:r>
            <w:r w:rsidRPr="00FD4F83">
              <w:rPr>
                <w:color w:val="auto"/>
                <w:sz w:val="20"/>
                <w:szCs w:val="20"/>
                <w:lang w:val="ru-RU"/>
              </w:rPr>
              <w:t>відповідних</w:t>
            </w:r>
            <w:r w:rsidR="00A57D86">
              <w:rPr>
                <w:color w:val="auto"/>
                <w:sz w:val="20"/>
                <w:szCs w:val="20"/>
                <w:lang w:val="ru-RU"/>
              </w:rPr>
              <w:t xml:space="preserve"> </w:t>
            </w:r>
            <w:r w:rsidRPr="00FD4F83">
              <w:rPr>
                <w:color w:val="auto"/>
                <w:sz w:val="20"/>
                <w:szCs w:val="20"/>
                <w:lang w:val="ru-RU"/>
              </w:rPr>
              <w:t>будівельних та відновлювальних</w:t>
            </w:r>
            <w:r w:rsidR="00A57D86">
              <w:rPr>
                <w:color w:val="auto"/>
                <w:sz w:val="20"/>
                <w:szCs w:val="20"/>
                <w:lang w:val="ru-RU"/>
              </w:rPr>
              <w:t xml:space="preserve"> </w:t>
            </w:r>
            <w:r w:rsidRPr="00FD4F83">
              <w:rPr>
                <w:color w:val="auto"/>
                <w:sz w:val="20"/>
                <w:szCs w:val="20"/>
                <w:lang w:val="ru-RU"/>
              </w:rPr>
              <w:t>робіт, які дозволять розширити доступ до Інтернету в усіх</w:t>
            </w:r>
            <w:r w:rsidR="00A57D86">
              <w:rPr>
                <w:color w:val="auto"/>
                <w:sz w:val="20"/>
                <w:szCs w:val="20"/>
                <w:lang w:val="ru-RU"/>
              </w:rPr>
              <w:t xml:space="preserve"> </w:t>
            </w:r>
            <w:r w:rsidRPr="00FD4F83">
              <w:rPr>
                <w:color w:val="auto"/>
                <w:sz w:val="20"/>
                <w:szCs w:val="20"/>
                <w:lang w:val="ru-RU"/>
              </w:rPr>
              <w:t>доступних</w:t>
            </w:r>
            <w:r w:rsidR="00A57D86">
              <w:rPr>
                <w:color w:val="auto"/>
                <w:sz w:val="20"/>
                <w:szCs w:val="20"/>
                <w:lang w:val="ru-RU"/>
              </w:rPr>
              <w:t xml:space="preserve"> </w:t>
            </w:r>
            <w:r w:rsidRPr="00FD4F83">
              <w:rPr>
                <w:color w:val="auto"/>
                <w:sz w:val="20"/>
                <w:szCs w:val="20"/>
                <w:lang w:val="ru-RU"/>
              </w:rPr>
              <w:t>укриттях</w:t>
            </w:r>
            <w:r w:rsidR="00A57D86">
              <w:rPr>
                <w:color w:val="auto"/>
                <w:sz w:val="20"/>
                <w:szCs w:val="20"/>
                <w:lang w:val="ru-RU"/>
              </w:rPr>
              <w:t xml:space="preserve"> </w:t>
            </w:r>
            <w:r w:rsidRPr="00FD4F83">
              <w:rPr>
                <w:color w:val="auto"/>
                <w:sz w:val="20"/>
                <w:szCs w:val="20"/>
                <w:lang w:val="ru-RU"/>
              </w:rPr>
              <w:t>закладів</w:t>
            </w:r>
            <w:r w:rsidR="00A57D86">
              <w:rPr>
                <w:color w:val="auto"/>
                <w:sz w:val="20"/>
                <w:szCs w:val="20"/>
                <w:lang w:val="ru-RU"/>
              </w:rPr>
              <w:t xml:space="preserve"> </w:t>
            </w:r>
            <w:r w:rsidRPr="00FD4F83">
              <w:rPr>
                <w:color w:val="auto"/>
                <w:sz w:val="20"/>
                <w:szCs w:val="20"/>
                <w:lang w:val="ru-RU"/>
              </w:rPr>
              <w:t>охорони</w:t>
            </w:r>
            <w:r w:rsidR="00A57D86">
              <w:rPr>
                <w:color w:val="auto"/>
                <w:sz w:val="20"/>
                <w:szCs w:val="20"/>
                <w:lang w:val="ru-RU"/>
              </w:rPr>
              <w:t xml:space="preserve"> </w:t>
            </w:r>
            <w:r w:rsidRPr="00FD4F83">
              <w:rPr>
                <w:color w:val="auto"/>
                <w:sz w:val="20"/>
                <w:szCs w:val="20"/>
                <w:lang w:val="ru-RU"/>
              </w:rPr>
              <w:t>здоров’я.</w:t>
            </w:r>
          </w:p>
          <w:p w14:paraId="32E94549" w14:textId="77777777" w:rsidR="00FD4F83" w:rsidRPr="00FD4F83" w:rsidRDefault="00FD4F83" w:rsidP="00FD4F83">
            <w:pPr>
              <w:pStyle w:val="Default"/>
              <w:jc w:val="both"/>
              <w:rPr>
                <w:color w:val="auto"/>
                <w:sz w:val="20"/>
                <w:szCs w:val="20"/>
                <w:lang w:val="ru-RU"/>
              </w:rPr>
            </w:pPr>
            <w:r w:rsidRPr="00FD4F83">
              <w:rPr>
                <w:color w:val="auto"/>
                <w:sz w:val="20"/>
                <w:szCs w:val="20"/>
              </w:rPr>
              <w:t xml:space="preserve">Окрім цього, в закладах охорони здоров'я деокупованої території Херсонської області, які категоризовані Міністерством охорони здоров'я України, у відповідності до вимог постанови Кабінету Міністрів України від 09 жовтня 2020 року № 1109 «Деякі питання об’єктів критичної інфраструктури», проводиться робота щодо встановлення хмарної системи </w:t>
            </w:r>
            <w:r w:rsidRPr="00FD4F83">
              <w:rPr>
                <w:color w:val="auto"/>
                <w:sz w:val="20"/>
                <w:szCs w:val="20"/>
                <w:lang w:val="ru-RU"/>
              </w:rPr>
              <w:t>CiscoUmbrella</w:t>
            </w:r>
            <w:r w:rsidRPr="00FD4F83">
              <w:rPr>
                <w:color w:val="auto"/>
                <w:sz w:val="20"/>
                <w:szCs w:val="20"/>
              </w:rPr>
              <w:t xml:space="preserve">, що захищає вхідний/вихідний трафік від хакерських та кібератак. </w:t>
            </w:r>
            <w:r w:rsidRPr="00FD4F83">
              <w:rPr>
                <w:color w:val="auto"/>
                <w:sz w:val="20"/>
                <w:szCs w:val="20"/>
                <w:lang w:val="ru-RU"/>
              </w:rPr>
              <w:t>Наразі</w:t>
            </w:r>
            <w:r w:rsidR="00A57D86">
              <w:rPr>
                <w:color w:val="auto"/>
                <w:sz w:val="20"/>
                <w:szCs w:val="20"/>
                <w:lang w:val="ru-RU"/>
              </w:rPr>
              <w:t xml:space="preserve"> </w:t>
            </w:r>
            <w:r w:rsidRPr="00FD4F83">
              <w:rPr>
                <w:color w:val="auto"/>
                <w:sz w:val="20"/>
                <w:szCs w:val="20"/>
                <w:lang w:val="ru-RU"/>
              </w:rPr>
              <w:t>встановлено в 4 закладах охорони</w:t>
            </w:r>
            <w:r w:rsidR="00A57D86">
              <w:rPr>
                <w:color w:val="auto"/>
                <w:sz w:val="20"/>
                <w:szCs w:val="20"/>
                <w:lang w:val="ru-RU"/>
              </w:rPr>
              <w:t xml:space="preserve"> </w:t>
            </w:r>
            <w:r w:rsidRPr="00FD4F83">
              <w:rPr>
                <w:color w:val="auto"/>
                <w:sz w:val="20"/>
                <w:szCs w:val="20"/>
                <w:lang w:val="ru-RU"/>
              </w:rPr>
              <w:t>здоров’я.</w:t>
            </w:r>
          </w:p>
          <w:p w14:paraId="3A13DDD5" w14:textId="77777777" w:rsidR="003E4E56" w:rsidRPr="00376A5C" w:rsidRDefault="00FD4F83" w:rsidP="00FD4F83">
            <w:pPr>
              <w:jc w:val="both"/>
              <w:rPr>
                <w:lang w:val="uk-UA"/>
              </w:rPr>
            </w:pPr>
            <w:r w:rsidRPr="00FD4F83">
              <w:rPr>
                <w:lang w:val="uk-UA"/>
              </w:rPr>
              <w:t xml:space="preserve">Також, у разі знеструмлення центральної електромережі, на сьогодні, в закладах охорони </w:t>
            </w:r>
            <w:r w:rsidRPr="00FD4F83">
              <w:rPr>
                <w:lang w:val="uk-UA"/>
              </w:rPr>
              <w:lastRenderedPageBreak/>
              <w:t xml:space="preserve">здоров’я деокупованої території Херсонської області в наявності 380 автономних джерел живлення (генераторів), з них 344 одиниць підключено, що забезпечує потребу закладів. Це </w:t>
            </w:r>
            <w:r w:rsidRPr="00376A5C">
              <w:rPr>
                <w:lang w:val="uk-UA"/>
              </w:rPr>
              <w:t>дозволяє, в тому числі, забезпечити автономну роботу супутникового інтернет-зв’язку.</w:t>
            </w:r>
          </w:p>
          <w:p w14:paraId="273205D4" w14:textId="77777777" w:rsidR="00FD4F83" w:rsidRPr="00376A5C" w:rsidRDefault="00FD4F83" w:rsidP="00FD4F83">
            <w:pPr>
              <w:jc w:val="both"/>
              <w:rPr>
                <w:lang w:val="uk-UA"/>
              </w:rPr>
            </w:pPr>
            <w:r w:rsidRPr="00376A5C">
              <w:rPr>
                <w:lang w:val="uk-UA"/>
              </w:rPr>
              <w:t>Херсонський обласний центр зайнятості та його філії забезпечені доступом до швидкісного Інтернету. В майбутньому планується створення безкоштовних</w:t>
            </w:r>
            <w:r w:rsidR="00A57D86">
              <w:rPr>
                <w:lang w:val="uk-UA"/>
              </w:rPr>
              <w:t xml:space="preserve"> </w:t>
            </w:r>
            <w:r w:rsidRPr="00376A5C">
              <w:rPr>
                <w:lang w:val="uk-UA"/>
              </w:rPr>
              <w:t>гостьових точок доступу Wi-Fi для відвідувачів.</w:t>
            </w:r>
          </w:p>
          <w:p w14:paraId="45165A80" w14:textId="77777777" w:rsidR="00FD4F83" w:rsidRPr="00376A5C" w:rsidRDefault="00FD4F83" w:rsidP="00FD4F83">
            <w:pPr>
              <w:jc w:val="both"/>
              <w:rPr>
                <w:lang w:val="uk-UA"/>
              </w:rPr>
            </w:pPr>
            <w:r w:rsidRPr="00376A5C">
              <w:rPr>
                <w:lang w:val="uk-UA"/>
              </w:rPr>
              <w:t>У 6 закладах загальної середньої освіти – з поєднанням очної і дистанційної роботи проведено моніторинг доступу до Інтернету. Моніторинг доступу до Інтернету в звітному періоді у закладах професійної та фахової передвищої освіти не проводився. Заклади не</w:t>
            </w:r>
          </w:p>
          <w:p w14:paraId="059ABB18" w14:textId="77777777" w:rsidR="00FD4F83" w:rsidRPr="00376A5C" w:rsidRDefault="00FD4F83" w:rsidP="00E10518">
            <w:pPr>
              <w:jc w:val="both"/>
              <w:rPr>
                <w:lang w:val="uk-UA"/>
              </w:rPr>
            </w:pPr>
            <w:r w:rsidRPr="00376A5C">
              <w:rPr>
                <w:lang w:val="uk-UA"/>
              </w:rPr>
              <w:t>використовують будівлі та приміщення. Освітній процес проходить у дистанційному форматі.</w:t>
            </w:r>
          </w:p>
          <w:p w14:paraId="1C082BFD" w14:textId="77777777" w:rsidR="00922635" w:rsidRPr="00376A5C" w:rsidRDefault="00922635" w:rsidP="00922635">
            <w:pPr>
              <w:jc w:val="both"/>
              <w:rPr>
                <w:color w:val="000000"/>
                <w:lang w:val="uk-UA"/>
              </w:rPr>
            </w:pPr>
            <w:r w:rsidRPr="00376A5C">
              <w:rPr>
                <w:color w:val="000000"/>
                <w:lang w:val="uk-UA"/>
              </w:rPr>
              <w:t>У закладах освіти Кочубеївської ТГ всі здобувачі освіти та педагогічні працівники забезпечені гаджетами та мають доступ до мережі Інтернет. На території громади наявні 6 точок доступу безкоштовного wi-fi у місцях надання публічних послуг.</w:t>
            </w:r>
          </w:p>
          <w:p w14:paraId="008C3918" w14:textId="77777777" w:rsidR="003E4E56" w:rsidRPr="00376A5C" w:rsidRDefault="00EB50A7" w:rsidP="00EB50A7">
            <w:pPr>
              <w:jc w:val="both"/>
              <w:rPr>
                <w:color w:val="000000"/>
                <w:lang w:val="uk-UA"/>
              </w:rPr>
            </w:pPr>
            <w:r w:rsidRPr="00376A5C">
              <w:rPr>
                <w:color w:val="000000"/>
                <w:lang w:val="uk-UA"/>
              </w:rPr>
              <w:t>Центр надання адміністративних послуг Тягинської територіальної громади забезпечено інтернетом</w:t>
            </w:r>
            <w:r w:rsidR="003E4E56" w:rsidRPr="00376A5C">
              <w:rPr>
                <w:color w:val="000000"/>
                <w:lang w:val="uk-UA"/>
              </w:rPr>
              <w:t>.</w:t>
            </w:r>
          </w:p>
          <w:p w14:paraId="1E76F954" w14:textId="77777777" w:rsidR="00E938DD" w:rsidRPr="00376A5C" w:rsidRDefault="003E4E56" w:rsidP="00E938DD">
            <w:pPr>
              <w:jc w:val="both"/>
              <w:rPr>
                <w:lang w:val="uk-UA"/>
              </w:rPr>
            </w:pPr>
            <w:r w:rsidRPr="00376A5C">
              <w:rPr>
                <w:lang w:val="uk-UA"/>
              </w:rPr>
              <w:t>У Білозерській ТГ з</w:t>
            </w:r>
            <w:r w:rsidR="00E938DD" w:rsidRPr="00376A5C">
              <w:rPr>
                <w:color w:val="000000"/>
              </w:rPr>
              <w:t>аклади охорони здоров’я доступом до швидкісного Інтернету та за допомогою Старлінк</w:t>
            </w:r>
            <w:r w:rsidRPr="00376A5C">
              <w:rPr>
                <w:color w:val="000000"/>
                <w:lang w:val="uk-UA"/>
              </w:rPr>
              <w:t>.</w:t>
            </w:r>
          </w:p>
          <w:p w14:paraId="5547DA6A" w14:textId="77777777" w:rsidR="00E938DD" w:rsidRPr="003E4E56" w:rsidRDefault="003E4E56" w:rsidP="00E938DD">
            <w:pPr>
              <w:jc w:val="both"/>
              <w:rPr>
                <w:lang w:val="uk-UA"/>
              </w:rPr>
            </w:pPr>
            <w:r w:rsidRPr="00376A5C">
              <w:rPr>
                <w:lang w:val="uk-UA"/>
              </w:rPr>
              <w:t xml:space="preserve">У Борозенській ТГ в </w:t>
            </w:r>
            <w:r w:rsidR="00A57D86">
              <w:rPr>
                <w:lang w:val="uk-UA"/>
              </w:rPr>
              <w:t>у</w:t>
            </w:r>
            <w:r w:rsidR="00E938DD" w:rsidRPr="00376A5C">
              <w:rPr>
                <w:rFonts w:eastAsia="Cambria"/>
              </w:rPr>
              <w:t>сіх населених пунктах</w:t>
            </w:r>
            <w:r w:rsidR="00E938DD" w:rsidRPr="00D61577">
              <w:rPr>
                <w:rFonts w:eastAsia="Cambria"/>
              </w:rPr>
              <w:t xml:space="preserve"> громади наявний мобільний зв'язок (5 базових станцій мобільного зв'язку з доступом до інтернету). Населені пункти з дротовим підключенням до мережі Інтернет, у 8 – наявність </w:t>
            </w:r>
            <w:r w:rsidR="00E938DD" w:rsidRPr="00D61577">
              <w:rPr>
                <w:rFonts w:eastAsia="Cambria"/>
                <w:lang w:val="en-US"/>
              </w:rPr>
              <w:t>Starlink</w:t>
            </w:r>
            <w:r w:rsidR="00E938DD" w:rsidRPr="00D61577">
              <w:rPr>
                <w:rFonts w:eastAsia="Cambria"/>
              </w:rPr>
              <w:t>. Тому всі заклади освіти (здобувачі освіти та педагоги, які навчаються та працюють онлайн), охорони здоров’я, соціального обслуговування, Центр надання адміністративних послуг мають доступ до Інтернету</w:t>
            </w:r>
          </w:p>
          <w:p w14:paraId="4093041D" w14:textId="77777777" w:rsidR="00E938DD" w:rsidRPr="003E4E56" w:rsidRDefault="003E4E56" w:rsidP="003E4E56">
            <w:pPr>
              <w:jc w:val="both"/>
              <w:rPr>
                <w:rFonts w:eastAsia="Cambria"/>
                <w:lang w:val="uk-UA"/>
              </w:rPr>
            </w:pPr>
            <w:r>
              <w:rPr>
                <w:rFonts w:eastAsia="Cambria"/>
                <w:lang w:val="uk-UA"/>
              </w:rPr>
              <w:t>У Великоолександрівській ТГ п</w:t>
            </w:r>
            <w:r w:rsidR="00E938DD" w:rsidRPr="00D61577">
              <w:t>роведено моніторинг доступу до Інтернету в закладах освіти. Білокриницька опорна гімназія працює у змішаному форматі, де проведено інтернет в укриття</w:t>
            </w:r>
          </w:p>
          <w:p w14:paraId="6311A865" w14:textId="77777777" w:rsidR="00E938DD" w:rsidRPr="00D61577" w:rsidRDefault="003E4E56" w:rsidP="00E938DD">
            <w:pPr>
              <w:jc w:val="both"/>
              <w:rPr>
                <w:rFonts w:eastAsia="Cambria"/>
                <w:lang w:val="uk-UA"/>
              </w:rPr>
            </w:pPr>
            <w:r>
              <w:rPr>
                <w:rFonts w:eastAsia="Cambria"/>
                <w:lang w:val="uk-UA"/>
              </w:rPr>
              <w:t>У Високопільській ТГ з</w:t>
            </w:r>
            <w:r w:rsidR="00E938DD" w:rsidRPr="00D61577">
              <w:rPr>
                <w:lang w:val="uk-UA"/>
              </w:rPr>
              <w:t xml:space="preserve">аклади освіти, охорони здоров’я, соціального обслуговування та ЦНАП мають доступ до Інтернету. </w:t>
            </w:r>
          </w:p>
          <w:p w14:paraId="37761F0E" w14:textId="77777777" w:rsidR="00E938DD" w:rsidRPr="003E4E56" w:rsidRDefault="00E938DD" w:rsidP="00EB50A7">
            <w:pPr>
              <w:jc w:val="both"/>
              <w:rPr>
                <w:color w:val="000000"/>
              </w:rPr>
            </w:pPr>
            <w:r w:rsidRPr="00D61577">
              <w:t>В центрі надання адміністративних послуг Новокаховської громади наявний доступ до Інтернету (стаціонарний, мобільний).</w:t>
            </w:r>
          </w:p>
        </w:tc>
      </w:tr>
      <w:tr w:rsidR="003E1C4F" w:rsidRPr="00ED51E9" w14:paraId="4AA47A09" w14:textId="77777777" w:rsidTr="002C2DD4">
        <w:tc>
          <w:tcPr>
            <w:tcW w:w="15559" w:type="dxa"/>
            <w:gridSpan w:val="6"/>
          </w:tcPr>
          <w:p w14:paraId="09ACF0F4" w14:textId="77777777" w:rsidR="003E1C4F" w:rsidRPr="00C12835" w:rsidRDefault="003E1C4F" w:rsidP="004A3D24">
            <w:pPr>
              <w:jc w:val="center"/>
            </w:pPr>
            <w:r w:rsidRPr="00C12835">
              <w:rPr>
                <w:b/>
                <w:bCs/>
              </w:rPr>
              <w:lastRenderedPageBreak/>
              <w:t>Завдання: 17. Розширення мережі центрів доступу до цифрових можливостей (спрощеного отримання цифрової послуги /</w:t>
            </w:r>
            <w:r w:rsidR="004A3D24">
              <w:rPr>
                <w:b/>
                <w:bCs/>
                <w:lang w:val="uk-UA"/>
              </w:rPr>
              <w:t xml:space="preserve"> </w:t>
            </w:r>
            <w:r w:rsidRPr="00C12835">
              <w:rPr>
                <w:b/>
                <w:bCs/>
              </w:rPr>
              <w:t>полегшеного доступу до Інтернету)</w:t>
            </w:r>
          </w:p>
        </w:tc>
      </w:tr>
      <w:tr w:rsidR="00491A9C" w:rsidRPr="00ED51E9" w14:paraId="2E7C055F" w14:textId="77777777" w:rsidTr="002C2DD4">
        <w:tc>
          <w:tcPr>
            <w:tcW w:w="1951" w:type="dxa"/>
          </w:tcPr>
          <w:p w14:paraId="22EA8A5B" w14:textId="77777777" w:rsidR="00491A9C" w:rsidRPr="00C12835" w:rsidRDefault="00491A9C" w:rsidP="004A4146">
            <w:r w:rsidRPr="00C12835">
              <w:t xml:space="preserve">1) </w:t>
            </w:r>
            <w:r w:rsidR="00E10518" w:rsidRPr="00C12835">
              <w:rPr>
                <w:lang w:val="uk-UA"/>
              </w:rPr>
              <w:t>П</w:t>
            </w:r>
            <w:r w:rsidRPr="00C12835">
              <w:t>ровести (забезпечення бібліотек,</w:t>
            </w:r>
          </w:p>
          <w:p w14:paraId="1ACA8BCB" w14:textId="77777777" w:rsidR="00491A9C" w:rsidRPr="00C12835" w:rsidRDefault="00491A9C" w:rsidP="004A4146">
            <w:r w:rsidRPr="00C12835">
              <w:t>цифровізацію пристроями) закладів освіти, закладів культури</w:t>
            </w:r>
          </w:p>
        </w:tc>
        <w:tc>
          <w:tcPr>
            <w:tcW w:w="2126" w:type="dxa"/>
          </w:tcPr>
          <w:p w14:paraId="6761B034" w14:textId="77777777" w:rsidR="00491A9C" w:rsidRPr="00C12835" w:rsidRDefault="00491A9C" w:rsidP="004A4146">
            <w:r w:rsidRPr="00C12835">
              <w:t>Департамент реалізації</w:t>
            </w:r>
          </w:p>
          <w:p w14:paraId="29B1A358" w14:textId="77777777" w:rsidR="00491A9C" w:rsidRPr="00C12835" w:rsidRDefault="00491A9C" w:rsidP="004A4146">
            <w:r w:rsidRPr="00C12835">
              <w:t>гуманітарної політики</w:t>
            </w:r>
          </w:p>
          <w:p w14:paraId="1ED42264" w14:textId="77777777" w:rsidR="00491A9C" w:rsidRPr="00C12835" w:rsidRDefault="00491A9C" w:rsidP="004A4146">
            <w:r w:rsidRPr="00C12835">
              <w:t>обласної державної</w:t>
            </w:r>
          </w:p>
          <w:p w14:paraId="4B380B61" w14:textId="77777777" w:rsidR="00491A9C" w:rsidRPr="00C12835" w:rsidRDefault="00491A9C" w:rsidP="004A4146">
            <w:r w:rsidRPr="00C12835">
              <w:t>адміністрації, управління освіти і</w:t>
            </w:r>
            <w:r w:rsidR="00E10518" w:rsidRPr="00C12835">
              <w:rPr>
                <w:lang w:val="uk-UA"/>
              </w:rPr>
              <w:t xml:space="preserve"> </w:t>
            </w:r>
            <w:r w:rsidRPr="00C12835">
              <w:t>науки обласної</w:t>
            </w:r>
          </w:p>
          <w:p w14:paraId="401952CB" w14:textId="77777777" w:rsidR="00491A9C" w:rsidRPr="00C12835" w:rsidRDefault="00491A9C" w:rsidP="004A4146">
            <w:r w:rsidRPr="00C12835">
              <w:t>державної адміністрації,</w:t>
            </w:r>
          </w:p>
          <w:p w14:paraId="268A0552" w14:textId="77777777" w:rsidR="00491A9C" w:rsidRPr="00C12835" w:rsidRDefault="00491A9C" w:rsidP="004A4146">
            <w:r w:rsidRPr="00C12835">
              <w:t>військові адміністрації</w:t>
            </w:r>
          </w:p>
          <w:p w14:paraId="17FAF0E2" w14:textId="77777777" w:rsidR="00491A9C" w:rsidRPr="00C12835" w:rsidRDefault="00491A9C" w:rsidP="004A4146">
            <w:r w:rsidRPr="00C12835">
              <w:lastRenderedPageBreak/>
              <w:t>населених пунктів</w:t>
            </w:r>
          </w:p>
          <w:p w14:paraId="10F7DCA1" w14:textId="77777777" w:rsidR="00491A9C" w:rsidRPr="00C12835" w:rsidRDefault="00491A9C" w:rsidP="004A4146">
            <w:r w:rsidRPr="00C12835">
              <w:t>деокупованих</w:t>
            </w:r>
          </w:p>
          <w:p w14:paraId="0FD7CDC1" w14:textId="77777777" w:rsidR="00491A9C" w:rsidRPr="00C12835" w:rsidRDefault="00491A9C" w:rsidP="004A4146">
            <w:r w:rsidRPr="00C12835">
              <w:t>територіальних громад</w:t>
            </w:r>
          </w:p>
          <w:p w14:paraId="64FD209B" w14:textId="77777777" w:rsidR="00491A9C" w:rsidRPr="00C12835" w:rsidRDefault="00491A9C" w:rsidP="004A4146">
            <w:r w:rsidRPr="00C12835">
              <w:t>(за згодою)</w:t>
            </w:r>
          </w:p>
        </w:tc>
        <w:tc>
          <w:tcPr>
            <w:tcW w:w="1134" w:type="dxa"/>
          </w:tcPr>
          <w:p w14:paraId="5DD8BCB0" w14:textId="77777777" w:rsidR="00491A9C" w:rsidRPr="00C12835" w:rsidRDefault="00491A9C" w:rsidP="00E10518">
            <w:pPr>
              <w:jc w:val="center"/>
            </w:pPr>
            <w:r w:rsidRPr="00C12835">
              <w:lastRenderedPageBreak/>
              <w:t>Грудень</w:t>
            </w:r>
          </w:p>
          <w:p w14:paraId="5ECB98BB" w14:textId="77777777" w:rsidR="00491A9C" w:rsidRPr="00C12835" w:rsidRDefault="00595B22" w:rsidP="00E10518">
            <w:pPr>
              <w:jc w:val="center"/>
            </w:pPr>
            <w:r w:rsidRPr="00C12835">
              <w:t>2026</w:t>
            </w:r>
            <w:r w:rsidR="00491A9C" w:rsidRPr="00C12835">
              <w:t xml:space="preserve"> року</w:t>
            </w:r>
          </w:p>
          <w:p w14:paraId="43AF343F" w14:textId="77777777" w:rsidR="00491A9C" w:rsidRPr="00C12835" w:rsidRDefault="00491A9C" w:rsidP="004A4146"/>
        </w:tc>
        <w:tc>
          <w:tcPr>
            <w:tcW w:w="993" w:type="dxa"/>
          </w:tcPr>
          <w:p w14:paraId="33742775" w14:textId="77777777" w:rsidR="00491A9C" w:rsidRPr="00C12835" w:rsidRDefault="00491A9C" w:rsidP="004A4146"/>
        </w:tc>
        <w:tc>
          <w:tcPr>
            <w:tcW w:w="1417" w:type="dxa"/>
          </w:tcPr>
          <w:p w14:paraId="0A1A93CA" w14:textId="77777777" w:rsidR="00491A9C" w:rsidRPr="00C12835" w:rsidRDefault="00491A9C" w:rsidP="004A4146">
            <w:r w:rsidRPr="00C12835">
              <w:t>Вико</w:t>
            </w:r>
            <w:r w:rsidR="00595B22" w:rsidRPr="00C12835">
              <w:t>нується</w:t>
            </w:r>
          </w:p>
        </w:tc>
        <w:tc>
          <w:tcPr>
            <w:tcW w:w="7938" w:type="dxa"/>
          </w:tcPr>
          <w:p w14:paraId="38A46F85" w14:textId="77777777" w:rsidR="000D129B" w:rsidRPr="00381894" w:rsidRDefault="000D129B" w:rsidP="005A440E">
            <w:pPr>
              <w:jc w:val="both"/>
              <w:rPr>
                <w:lang w:val="uk-UA"/>
              </w:rPr>
            </w:pPr>
            <w:r w:rsidRPr="00381894">
              <w:rPr>
                <w:lang w:val="uk-UA"/>
              </w:rPr>
              <w:t xml:space="preserve">Обласні підвідомчі </w:t>
            </w:r>
            <w:r w:rsidR="00D55740" w:rsidRPr="00381894">
              <w:rPr>
                <w:lang w:val="uk-UA"/>
              </w:rPr>
              <w:t>Департамент</w:t>
            </w:r>
            <w:r w:rsidR="00331A92" w:rsidRPr="00381894">
              <w:rPr>
                <w:lang w:val="uk-UA"/>
              </w:rPr>
              <w:t>у</w:t>
            </w:r>
            <w:r w:rsidR="00D55740" w:rsidRPr="00381894">
              <w:rPr>
                <w:lang w:val="uk-UA"/>
              </w:rPr>
              <w:t xml:space="preserve"> реалізації гуманітарної політики обласної державної адміністрації </w:t>
            </w:r>
            <w:r w:rsidRPr="00381894">
              <w:rPr>
                <w:lang w:val="uk-UA"/>
              </w:rPr>
              <w:t>бібліотеки забезпечені мінімальною кількістю пристроїв для доступу до мережі інтернет і надання відповідних бібліотечних послуг населенню. Придбання додаткових пристроїв для цифровізації за рахунок бюджетних коштів у звітному періоді не здійснювалося.</w:t>
            </w:r>
            <w:r w:rsidR="00821B35" w:rsidRPr="00381894">
              <w:rPr>
                <w:lang w:val="uk-UA"/>
              </w:rPr>
              <w:t xml:space="preserve"> КЗ «Обласний Палац культури» ХОР за рахунок коштів спеціального фонду придбано ноутбук Dell для забезпечення діяльності закладу на загальну суму 17600 гривень.</w:t>
            </w:r>
          </w:p>
          <w:p w14:paraId="17571191" w14:textId="77777777" w:rsidR="00381894" w:rsidRPr="00381894" w:rsidRDefault="00331A92" w:rsidP="009B38E5">
            <w:pPr>
              <w:jc w:val="both"/>
              <w:rPr>
                <w:lang w:val="uk-UA"/>
              </w:rPr>
            </w:pPr>
            <w:r w:rsidRPr="00381894">
              <w:t xml:space="preserve">В </w:t>
            </w:r>
            <w:r w:rsidR="009B38E5" w:rsidRPr="00381894">
              <w:rPr>
                <w:lang w:val="uk-UA"/>
              </w:rPr>
              <w:t>19 закладах освіти облаштовані цифрові освітні центри.</w:t>
            </w:r>
          </w:p>
          <w:p w14:paraId="0249AFC3" w14:textId="77777777" w:rsidR="0025703D" w:rsidRPr="00381894" w:rsidRDefault="0025703D" w:rsidP="0025703D">
            <w:pPr>
              <w:widowControl w:val="0"/>
              <w:jc w:val="both"/>
              <w:rPr>
                <w:lang w:val="uk-UA"/>
              </w:rPr>
            </w:pPr>
            <w:r w:rsidRPr="00381894">
              <w:rPr>
                <w:shd w:val="clear" w:color="auto" w:fill="FFFFFF"/>
                <w:lang w:val="uk-UA"/>
              </w:rPr>
              <w:t>В Херсонській міській територіальній громаді завдяки дружньої підтримки закордонних донорів та громадських організацій відновлюється</w:t>
            </w:r>
            <w:r w:rsidRPr="00381894">
              <w:rPr>
                <w:lang w:val="uk-UA"/>
              </w:rPr>
              <w:t xml:space="preserve"> технічна база </w:t>
            </w:r>
            <w:r w:rsidR="003F4348" w:rsidRPr="00381894">
              <w:rPr>
                <w:lang w:val="uk-UA"/>
              </w:rPr>
              <w:t xml:space="preserve">бібліотечних </w:t>
            </w:r>
            <w:r w:rsidRPr="00381894">
              <w:rPr>
                <w:lang w:val="uk-UA"/>
              </w:rPr>
              <w:t>закладів: 6 ноутбуків, 3 зарядні станції . 5 павербанків тощо.</w:t>
            </w:r>
          </w:p>
          <w:p w14:paraId="5FE87546" w14:textId="77777777" w:rsidR="0025703D" w:rsidRPr="00381894" w:rsidRDefault="00381894" w:rsidP="0025703D">
            <w:pPr>
              <w:widowControl w:val="0"/>
              <w:jc w:val="both"/>
              <w:rPr>
                <w:shd w:val="clear" w:color="auto" w:fill="FFFFFF"/>
              </w:rPr>
            </w:pPr>
            <w:r>
              <w:rPr>
                <w:lang w:val="uk-UA"/>
              </w:rPr>
              <w:lastRenderedPageBreak/>
              <w:t xml:space="preserve"> </w:t>
            </w:r>
            <w:hyperlink r:id="rId346" w:history="1">
              <w:r w:rsidRPr="00717487">
                <w:rPr>
                  <w:rStyle w:val="a5"/>
                  <w:shd w:val="clear" w:color="auto" w:fill="FFFFFF"/>
                </w:rPr>
                <w:t>https://www.facebook.com/share/p/1MCpkqrdr5/</w:t>
              </w:r>
            </w:hyperlink>
            <w:r>
              <w:rPr>
                <w:lang w:val="uk-UA"/>
              </w:rPr>
              <w:t xml:space="preserve"> </w:t>
            </w:r>
            <w:r w:rsidR="0025703D" w:rsidRPr="00381894">
              <w:rPr>
                <w:shd w:val="clear" w:color="auto" w:fill="FFFFFF"/>
              </w:rPr>
              <w:t> </w:t>
            </w:r>
          </w:p>
          <w:p w14:paraId="73E7E96D" w14:textId="77777777" w:rsidR="0025703D" w:rsidRPr="00381894" w:rsidRDefault="00381894" w:rsidP="005A440E">
            <w:pPr>
              <w:jc w:val="both"/>
              <w:rPr>
                <w:lang w:val="uk-UA"/>
              </w:rPr>
            </w:pPr>
            <w:r>
              <w:rPr>
                <w:lang w:val="uk-UA"/>
              </w:rPr>
              <w:t xml:space="preserve"> </w:t>
            </w:r>
            <w:hyperlink r:id="rId347" w:history="1">
              <w:r w:rsidRPr="00717487">
                <w:rPr>
                  <w:rStyle w:val="a5"/>
                  <w:shd w:val="clear" w:color="auto" w:fill="FFFFFF"/>
                </w:rPr>
                <w:t>https://www.facebook.com/share/p/1AoUWmDNdL/</w:t>
              </w:r>
            </w:hyperlink>
            <w:r>
              <w:rPr>
                <w:lang w:val="uk-UA"/>
              </w:rPr>
              <w:t xml:space="preserve"> </w:t>
            </w:r>
            <w:r w:rsidR="0025703D" w:rsidRPr="00381894">
              <w:rPr>
                <w:lang w:val="uk-UA"/>
              </w:rPr>
              <w:t>.</w:t>
            </w:r>
          </w:p>
          <w:p w14:paraId="22F2FA21" w14:textId="77777777" w:rsidR="009B38E5" w:rsidRPr="00381894" w:rsidRDefault="009B38E5" w:rsidP="005A440E">
            <w:pPr>
              <w:jc w:val="both"/>
              <w:rPr>
                <w:lang w:val="uk-UA"/>
              </w:rPr>
            </w:pPr>
            <w:r w:rsidRPr="00381894">
              <w:rPr>
                <w:lang w:val="uk-UA"/>
              </w:rPr>
              <w:t>Проведено цифровізацію закладів культури: (школи спеціалізованої мистецької освіти - 6 од., клубні заклади - 7 од., бібліотеки-філії, які входять до складу Херсонської централізованої бібліотечної системи -29 од., галерея дитячої творчості “Синій кіт”) – 100% забезпечені пристроями цифровізації та оснащені програмним забезпеченням для доступу до інтернету.</w:t>
            </w:r>
          </w:p>
          <w:p w14:paraId="5E727D75" w14:textId="77777777" w:rsidR="00381894" w:rsidRDefault="000D129B" w:rsidP="005A440E">
            <w:pPr>
              <w:jc w:val="both"/>
              <w:rPr>
                <w:lang w:val="uk-UA"/>
              </w:rPr>
            </w:pPr>
            <w:r w:rsidRPr="00381894">
              <w:rPr>
                <w:lang w:val="uk-UA"/>
              </w:rPr>
              <w:t xml:space="preserve">У Високопільській територіальній громаді у закладах освіти всі здобувачі освіти та педагогічні працівники забезпечені гаджетами та мають доступ до мережі Інтернет. </w:t>
            </w:r>
            <w:r w:rsidRPr="00381894">
              <w:t xml:space="preserve">Бібліотеки (4 функціонуючі заклади) не забезпечені гаджетами, але є доступ до мережі </w:t>
            </w:r>
            <w:r w:rsidR="00F12DC6" w:rsidRPr="00381894">
              <w:t>Інтернет</w:t>
            </w:r>
            <w:r w:rsidRPr="00381894">
              <w:t xml:space="preserve">. </w:t>
            </w:r>
          </w:p>
          <w:p w14:paraId="6943D78E" w14:textId="77777777" w:rsidR="0099565C" w:rsidRPr="00381894" w:rsidRDefault="00D23D37" w:rsidP="005A440E">
            <w:pPr>
              <w:jc w:val="both"/>
              <w:rPr>
                <w:lang w:val="uk-UA"/>
              </w:rPr>
            </w:pPr>
            <w:r w:rsidRPr="00381894">
              <w:t>Усі бібліотеки та заклади культури Білозерської територіальної громади перебувають у вимушеному простої. Доступ до Інтернету відсутній.</w:t>
            </w:r>
            <w:r w:rsidR="000D129B" w:rsidRPr="00381894">
              <w:t xml:space="preserve"> </w:t>
            </w:r>
            <w:r w:rsidRPr="00381894">
              <w:t>Дев'ять закладів загальної середньої освіти</w:t>
            </w:r>
            <w:r w:rsidR="000D129B" w:rsidRPr="00381894">
              <w:t xml:space="preserve"> </w:t>
            </w:r>
            <w:r w:rsidRPr="00381894">
              <w:t>підключено до мережі Інтернет</w:t>
            </w:r>
            <w:r w:rsidR="000D129B" w:rsidRPr="00381894">
              <w:t>.</w:t>
            </w:r>
          </w:p>
          <w:p w14:paraId="6AB14B8F" w14:textId="77777777" w:rsidR="00EB7725" w:rsidRPr="00381894" w:rsidRDefault="009B38E5" w:rsidP="00EB7725">
            <w:pPr>
              <w:jc w:val="both"/>
              <w:rPr>
                <w:rFonts w:eastAsia="Cambria"/>
                <w:lang w:val="uk-UA"/>
              </w:rPr>
            </w:pPr>
            <w:r w:rsidRPr="00381894">
              <w:rPr>
                <w:rFonts w:eastAsia="Cambria"/>
                <w:lang w:val="uk-UA"/>
              </w:rPr>
              <w:t>У Борозенській ТГ у</w:t>
            </w:r>
            <w:r w:rsidR="00EB7725" w:rsidRPr="00381894">
              <w:rPr>
                <w:rFonts w:eastAsia="Cambria"/>
              </w:rPr>
              <w:t xml:space="preserve"> закладах освіти громади всі здобувачі освіти та педагогічні працівники забезпечені гаджетами та мають доступ до мережі Інтернет. Борозенська бібліотека забезпечена ноутбуком та доступ</w:t>
            </w:r>
            <w:r w:rsidR="00381894">
              <w:rPr>
                <w:rFonts w:eastAsia="Cambria"/>
                <w:lang w:val="uk-UA"/>
              </w:rPr>
              <w:t>ом</w:t>
            </w:r>
            <w:r w:rsidR="00EB7725" w:rsidRPr="00381894">
              <w:rPr>
                <w:rFonts w:eastAsia="Cambria"/>
              </w:rPr>
              <w:t xml:space="preserve"> до мережі Інтернет.</w:t>
            </w:r>
          </w:p>
          <w:p w14:paraId="2EAC9926" w14:textId="77777777" w:rsidR="00376A5C" w:rsidRPr="00381894" w:rsidRDefault="00EB7725" w:rsidP="005A440E">
            <w:pPr>
              <w:jc w:val="both"/>
            </w:pPr>
            <w:r w:rsidRPr="00381894">
              <w:rPr>
                <w:lang w:val="uk-UA"/>
              </w:rPr>
              <w:t xml:space="preserve">Заклади загальної середньої освіти Новокаховської міської ради 100% забезпечені ноутбуками та іншими цифровими гаджетами для організації освітнього процесу. </w:t>
            </w:r>
            <w:r w:rsidRPr="00381894">
              <w:t>Створено умови для безперешкодного доступу до цифрових можливостей усіх учасників освітнього процесу, у тому числі дітей з особливими освітніми потребами.</w:t>
            </w:r>
          </w:p>
        </w:tc>
      </w:tr>
      <w:tr w:rsidR="00491A9C" w:rsidRPr="005B4351" w14:paraId="51AE7403" w14:textId="77777777" w:rsidTr="002C2DD4">
        <w:tc>
          <w:tcPr>
            <w:tcW w:w="1951" w:type="dxa"/>
          </w:tcPr>
          <w:p w14:paraId="66E6DAB0" w14:textId="77777777" w:rsidR="00491A9C" w:rsidRPr="00C12835" w:rsidRDefault="00491A9C" w:rsidP="004A4146">
            <w:r w:rsidRPr="00C12835">
              <w:lastRenderedPageBreak/>
              <w:t xml:space="preserve">2) </w:t>
            </w:r>
            <w:r w:rsidR="00E10518" w:rsidRPr="00C12835">
              <w:rPr>
                <w:lang w:val="uk-UA"/>
              </w:rPr>
              <w:t>С</w:t>
            </w:r>
            <w:r w:rsidRPr="00C12835">
              <w:t>прияти підключенню</w:t>
            </w:r>
            <w:r w:rsidR="00E10518" w:rsidRPr="00C12835">
              <w:rPr>
                <w:lang w:val="uk-UA"/>
              </w:rPr>
              <w:t xml:space="preserve"> </w:t>
            </w:r>
            <w:r w:rsidR="00E10518" w:rsidRPr="00C12835">
              <w:t>закладів</w:t>
            </w:r>
            <w:r w:rsidR="00D11533" w:rsidRPr="00C12835">
              <w:rPr>
                <w:lang w:val="uk-UA"/>
              </w:rPr>
              <w:t xml:space="preserve"> </w:t>
            </w:r>
            <w:r w:rsidRPr="00C12835">
              <w:t xml:space="preserve">соціальної інфраструктури області до широкосмугового </w:t>
            </w:r>
          </w:p>
          <w:p w14:paraId="41606F39" w14:textId="77777777" w:rsidR="00491A9C" w:rsidRPr="00C12835" w:rsidRDefault="00170621" w:rsidP="004A4146">
            <w:pPr>
              <w:rPr>
                <w:lang w:val="uk-UA"/>
              </w:rPr>
            </w:pPr>
            <w:r w:rsidRPr="00C12835">
              <w:rPr>
                <w:lang w:val="uk-UA"/>
              </w:rPr>
              <w:t xml:space="preserve">доступу до </w:t>
            </w:r>
            <w:r w:rsidR="00491A9C" w:rsidRPr="00C12835">
              <w:t>Інтернет</w:t>
            </w:r>
            <w:r w:rsidR="00E10518" w:rsidRPr="00C12835">
              <w:rPr>
                <w:lang w:val="uk-UA"/>
              </w:rPr>
              <w:t>у</w:t>
            </w:r>
          </w:p>
          <w:p w14:paraId="2B97BD04" w14:textId="77777777" w:rsidR="006454FC" w:rsidRPr="00C12835" w:rsidRDefault="006454FC" w:rsidP="004A4146">
            <w:pPr>
              <w:rPr>
                <w:color w:val="FF0000"/>
                <w:lang w:val="uk-UA"/>
              </w:rPr>
            </w:pPr>
          </w:p>
          <w:p w14:paraId="773B1E16" w14:textId="77777777" w:rsidR="006454FC" w:rsidRPr="00C12835" w:rsidRDefault="006454FC" w:rsidP="004A4146">
            <w:pPr>
              <w:rPr>
                <w:color w:val="FF0000"/>
                <w:lang w:val="uk-UA"/>
              </w:rPr>
            </w:pPr>
          </w:p>
          <w:p w14:paraId="31FE37D1" w14:textId="77777777" w:rsidR="006454FC" w:rsidRPr="00C12835" w:rsidRDefault="006454FC" w:rsidP="006454FC">
            <w:pPr>
              <w:rPr>
                <w:lang w:val="uk-UA"/>
              </w:rPr>
            </w:pPr>
          </w:p>
        </w:tc>
        <w:tc>
          <w:tcPr>
            <w:tcW w:w="2126" w:type="dxa"/>
          </w:tcPr>
          <w:p w14:paraId="00B0104A" w14:textId="77777777" w:rsidR="00491A9C" w:rsidRPr="00C12835" w:rsidRDefault="00491A9C" w:rsidP="004A4146">
            <w:r w:rsidRPr="00C12835">
              <w:t>Департамент реалізації</w:t>
            </w:r>
          </w:p>
          <w:p w14:paraId="7D6DA5AB" w14:textId="77777777" w:rsidR="00491A9C" w:rsidRPr="00C12835" w:rsidRDefault="00491A9C" w:rsidP="004A4146">
            <w:r w:rsidRPr="00C12835">
              <w:t>гуманітарної політики</w:t>
            </w:r>
          </w:p>
          <w:p w14:paraId="72799990" w14:textId="77777777" w:rsidR="00491A9C" w:rsidRPr="00C12835" w:rsidRDefault="00491A9C" w:rsidP="004A4146">
            <w:r w:rsidRPr="00C12835">
              <w:t>обласної державної</w:t>
            </w:r>
          </w:p>
          <w:p w14:paraId="3E052C36" w14:textId="77777777" w:rsidR="00491A9C" w:rsidRPr="00C12835" w:rsidRDefault="00491A9C" w:rsidP="004A4146">
            <w:r w:rsidRPr="00C12835">
              <w:t>адміністрації,</w:t>
            </w:r>
          </w:p>
          <w:p w14:paraId="677DFA0B" w14:textId="77777777" w:rsidR="00491A9C" w:rsidRPr="00C12835" w:rsidRDefault="00491A9C" w:rsidP="004A4146">
            <w:r w:rsidRPr="00C12835">
              <w:t>управління освіти і</w:t>
            </w:r>
          </w:p>
          <w:p w14:paraId="66EE5D72" w14:textId="77777777" w:rsidR="00491A9C" w:rsidRPr="00C12835" w:rsidRDefault="00491A9C" w:rsidP="004A4146">
            <w:r w:rsidRPr="00C12835">
              <w:t>науки обласної</w:t>
            </w:r>
          </w:p>
          <w:p w14:paraId="6183DC5E" w14:textId="77777777" w:rsidR="00491A9C" w:rsidRPr="00C12835" w:rsidRDefault="00491A9C" w:rsidP="004A4146">
            <w:r w:rsidRPr="00C12835">
              <w:t>державної адміністрації,</w:t>
            </w:r>
          </w:p>
          <w:p w14:paraId="1AA9E8F4" w14:textId="77777777" w:rsidR="00491A9C" w:rsidRPr="00C12835" w:rsidRDefault="00491A9C" w:rsidP="004A4146">
            <w:r w:rsidRPr="00C12835">
              <w:t>управління</w:t>
            </w:r>
          </w:p>
          <w:p w14:paraId="035A9436" w14:textId="77777777" w:rsidR="00491A9C" w:rsidRPr="00C12835" w:rsidRDefault="00491A9C" w:rsidP="004A4146">
            <w:r w:rsidRPr="00C12835">
              <w:t>інформаційних</w:t>
            </w:r>
          </w:p>
          <w:p w14:paraId="44F49E9A" w14:textId="77777777" w:rsidR="00491A9C" w:rsidRPr="00C12835" w:rsidRDefault="00491A9C" w:rsidP="004A4146">
            <w:r w:rsidRPr="00C12835">
              <w:t>технологій обласної</w:t>
            </w:r>
          </w:p>
          <w:p w14:paraId="7775629E" w14:textId="77777777" w:rsidR="00491A9C" w:rsidRPr="00C12835" w:rsidRDefault="00491A9C" w:rsidP="004A4146">
            <w:r w:rsidRPr="00C12835">
              <w:t>державної адміністрації,</w:t>
            </w:r>
          </w:p>
          <w:p w14:paraId="6D553E15" w14:textId="77777777" w:rsidR="00491A9C" w:rsidRPr="00C12835" w:rsidRDefault="00491A9C" w:rsidP="004A4146">
            <w:r w:rsidRPr="00C12835">
              <w:t>військові адміністрації</w:t>
            </w:r>
          </w:p>
          <w:p w14:paraId="7A3BA10A" w14:textId="77777777" w:rsidR="00491A9C" w:rsidRPr="00C12835" w:rsidRDefault="00491A9C" w:rsidP="004A4146">
            <w:r w:rsidRPr="00C12835">
              <w:t>населених пунктів</w:t>
            </w:r>
          </w:p>
          <w:p w14:paraId="5C9DEEBF" w14:textId="77777777" w:rsidR="00491A9C" w:rsidRPr="00C12835" w:rsidRDefault="00491A9C" w:rsidP="004A4146">
            <w:r w:rsidRPr="00C12835">
              <w:t>деокупованих</w:t>
            </w:r>
          </w:p>
          <w:p w14:paraId="31DD07CE" w14:textId="77777777" w:rsidR="00491A9C" w:rsidRPr="004A3D24" w:rsidRDefault="00491A9C" w:rsidP="004A3D24">
            <w:pPr>
              <w:rPr>
                <w:lang w:val="uk-UA"/>
              </w:rPr>
            </w:pPr>
            <w:r w:rsidRPr="00C12835">
              <w:t>територіальних громад</w:t>
            </w:r>
            <w:r w:rsidR="004A3D24">
              <w:rPr>
                <w:lang w:val="uk-UA"/>
              </w:rPr>
              <w:t xml:space="preserve"> </w:t>
            </w:r>
            <w:r w:rsidRPr="00C12835">
              <w:t>(за згодою</w:t>
            </w:r>
            <w:r w:rsidR="004A3D24">
              <w:rPr>
                <w:lang w:val="uk-UA"/>
              </w:rPr>
              <w:t>)</w:t>
            </w:r>
          </w:p>
        </w:tc>
        <w:tc>
          <w:tcPr>
            <w:tcW w:w="1134" w:type="dxa"/>
          </w:tcPr>
          <w:p w14:paraId="07812B54" w14:textId="77777777" w:rsidR="00491A9C" w:rsidRPr="00C12835" w:rsidRDefault="00491A9C" w:rsidP="00E10518">
            <w:pPr>
              <w:jc w:val="center"/>
            </w:pPr>
            <w:r w:rsidRPr="00C12835">
              <w:t>Грудень</w:t>
            </w:r>
          </w:p>
          <w:p w14:paraId="0167DF8E" w14:textId="77777777" w:rsidR="00491A9C" w:rsidRPr="00C12835" w:rsidRDefault="00BA3BC8" w:rsidP="00E10518">
            <w:pPr>
              <w:jc w:val="center"/>
            </w:pPr>
            <w:r w:rsidRPr="00C12835">
              <w:t>2026</w:t>
            </w:r>
            <w:r w:rsidR="00491A9C" w:rsidRPr="00C12835">
              <w:t xml:space="preserve"> року</w:t>
            </w:r>
          </w:p>
          <w:p w14:paraId="08F7FA3E" w14:textId="77777777" w:rsidR="00491A9C" w:rsidRPr="00C12835" w:rsidRDefault="00491A9C" w:rsidP="004A4146"/>
        </w:tc>
        <w:tc>
          <w:tcPr>
            <w:tcW w:w="993" w:type="dxa"/>
          </w:tcPr>
          <w:p w14:paraId="2C47E415" w14:textId="77777777" w:rsidR="00491A9C" w:rsidRPr="00C12835" w:rsidRDefault="00491A9C" w:rsidP="004A4146"/>
        </w:tc>
        <w:tc>
          <w:tcPr>
            <w:tcW w:w="1417" w:type="dxa"/>
          </w:tcPr>
          <w:p w14:paraId="5D05CA83" w14:textId="77777777" w:rsidR="00491A9C" w:rsidRPr="00C12835" w:rsidRDefault="00491A9C" w:rsidP="004A4146">
            <w:pPr>
              <w:rPr>
                <w:lang w:val="uk-UA"/>
              </w:rPr>
            </w:pPr>
            <w:r w:rsidRPr="00C12835">
              <w:t>Викон</w:t>
            </w:r>
            <w:r w:rsidR="00BA3BC8" w:rsidRPr="00C12835">
              <w:t>ується</w:t>
            </w:r>
          </w:p>
          <w:p w14:paraId="4236F3B8" w14:textId="77777777" w:rsidR="00C61722" w:rsidRPr="00C12835" w:rsidRDefault="00C61722" w:rsidP="00C61722">
            <w:pPr>
              <w:rPr>
                <w:lang w:val="uk-UA"/>
              </w:rPr>
            </w:pPr>
          </w:p>
        </w:tc>
        <w:tc>
          <w:tcPr>
            <w:tcW w:w="7938" w:type="dxa"/>
          </w:tcPr>
          <w:p w14:paraId="5130C032" w14:textId="77777777" w:rsidR="00376A5C" w:rsidRPr="00376A5C" w:rsidRDefault="0025703D" w:rsidP="00376A5C">
            <w:pPr>
              <w:jc w:val="both"/>
              <w:rPr>
                <w:lang w:val="uk-UA" w:eastAsia="uk-UA"/>
              </w:rPr>
            </w:pPr>
            <w:r w:rsidRPr="00376A5C">
              <w:rPr>
                <w:lang w:val="uk-UA"/>
              </w:rPr>
              <w:t xml:space="preserve">За інформацією управління </w:t>
            </w:r>
            <w:r w:rsidRPr="00376A5C">
              <w:rPr>
                <w:rStyle w:val="afc"/>
                <w:lang w:val="uk-UA"/>
              </w:rPr>
              <w:t>інформаційних технологій обласної державної адміністрації</w:t>
            </w:r>
            <w:r w:rsidRPr="00376A5C">
              <w:rPr>
                <w:lang w:val="uk-UA"/>
              </w:rPr>
              <w:t xml:space="preserve"> </w:t>
            </w:r>
            <w:r w:rsidR="00376A5C" w:rsidRPr="00376A5C">
              <w:rPr>
                <w:lang w:val="uk-UA" w:eastAsia="uk-UA"/>
              </w:rPr>
              <w:t xml:space="preserve">станом на 17 </w:t>
            </w:r>
            <w:r w:rsidR="00376A5C">
              <w:rPr>
                <w:lang w:val="uk-UA" w:eastAsia="uk-UA"/>
              </w:rPr>
              <w:t>вересня 2026</w:t>
            </w:r>
            <w:r w:rsidR="00376A5C" w:rsidRPr="00376A5C">
              <w:rPr>
                <w:lang w:val="uk-UA" w:eastAsia="uk-UA"/>
              </w:rPr>
              <w:t xml:space="preserve"> року загальна кількість населених пунктів, де відновлено стаціонарний дротовий інтернет-зв’язок –</w:t>
            </w:r>
            <w:r w:rsidR="00381894">
              <w:rPr>
                <w:lang w:val="uk-UA" w:eastAsia="uk-UA"/>
              </w:rPr>
              <w:t xml:space="preserve"> </w:t>
            </w:r>
            <w:r w:rsidR="00376A5C" w:rsidRPr="00376A5C">
              <w:rPr>
                <w:color w:val="000000"/>
                <w:lang w:val="uk-UA" w:eastAsia="uk-UA"/>
              </w:rPr>
              <w:t>92</w:t>
            </w:r>
            <w:r w:rsidR="00376A5C">
              <w:rPr>
                <w:color w:val="000000"/>
                <w:lang w:val="uk-UA" w:eastAsia="uk-UA"/>
              </w:rPr>
              <w:t xml:space="preserve"> </w:t>
            </w:r>
            <w:r w:rsidR="00376A5C" w:rsidRPr="00376A5C">
              <w:rPr>
                <w:lang w:val="uk-UA" w:eastAsia="uk-UA"/>
              </w:rPr>
              <w:t>(населені пункти 17</w:t>
            </w:r>
            <w:r w:rsidR="00381894">
              <w:rPr>
                <w:lang w:val="uk-UA" w:eastAsia="uk-UA"/>
              </w:rPr>
              <w:t xml:space="preserve"> деокупованих</w:t>
            </w:r>
            <w:r w:rsidR="00376A5C" w:rsidRPr="00376A5C">
              <w:rPr>
                <w:lang w:val="uk-UA" w:eastAsia="uk-UA"/>
              </w:rPr>
              <w:t xml:space="preserve"> територіальних громад)</w:t>
            </w:r>
            <w:r w:rsidR="00381894">
              <w:rPr>
                <w:lang w:val="uk-UA" w:eastAsia="uk-UA"/>
              </w:rPr>
              <w:t>.</w:t>
            </w:r>
          </w:p>
          <w:p w14:paraId="564A1CA6" w14:textId="77777777" w:rsidR="00376A5C" w:rsidRPr="00376A5C" w:rsidRDefault="00376A5C" w:rsidP="00376A5C">
            <w:pPr>
              <w:jc w:val="both"/>
              <w:rPr>
                <w:lang w:eastAsia="uk-UA"/>
              </w:rPr>
            </w:pPr>
            <w:r w:rsidRPr="00376A5C">
              <w:rPr>
                <w:lang w:eastAsia="uk-UA"/>
              </w:rPr>
              <w:t>До відновлення інтернет-покриття в області долучились 18 операторів та провайдерів зв’язку.</w:t>
            </w:r>
            <w:r w:rsidRPr="00376A5C">
              <w:rPr>
                <w:lang w:val="uk-UA" w:eastAsia="uk-UA"/>
              </w:rPr>
              <w:t xml:space="preserve"> </w:t>
            </w:r>
            <w:r w:rsidRPr="00376A5C">
              <w:rPr>
                <w:lang w:eastAsia="uk-UA"/>
              </w:rPr>
              <w:t>Наразі підключено 90 пунктів незламності до фіксованого Інтернет доступу за пасивною технологією хPON.</w:t>
            </w:r>
          </w:p>
          <w:p w14:paraId="7439E804" w14:textId="77777777" w:rsidR="00376A5C" w:rsidRPr="00C12835" w:rsidRDefault="00376A5C" w:rsidP="00C61722">
            <w:pPr>
              <w:jc w:val="both"/>
              <w:rPr>
                <w:lang w:val="uk-UA"/>
              </w:rPr>
            </w:pPr>
            <w:r w:rsidRPr="00376A5C">
              <w:rPr>
                <w:lang w:eastAsia="uk-UA"/>
              </w:rPr>
              <w:t>З метою ефективного надання населенню доступу до мережі інтернет пункти  незламності забезпечені терміналами Starlink як резервний канал зв'язку на випадок блекауту.</w:t>
            </w:r>
          </w:p>
          <w:p w14:paraId="6C86C7E1" w14:textId="77777777" w:rsidR="0025703D" w:rsidRPr="00C12835" w:rsidRDefault="0025703D" w:rsidP="0025703D">
            <w:pPr>
              <w:jc w:val="both"/>
            </w:pPr>
            <w:r w:rsidRPr="00C12835">
              <w:t>В обласному підпорядкуванні перебувають три бібліотеки, будівлі двох з них зазнали руйнувань внаслідок військової агресії рф. На сьогодні в обласному центрі працюють два обласні бібліотечні заклади. Приміщення</w:t>
            </w:r>
            <w:r w:rsidR="00381894">
              <w:rPr>
                <w:lang w:val="uk-UA"/>
              </w:rPr>
              <w:t>,</w:t>
            </w:r>
            <w:r w:rsidRPr="00C12835">
              <w:t xml:space="preserve"> в яких працюють бібліотеки, обладнані доступом до мережі інтернет. Відвідувачі та читачі бібліотек отримують доступ до мережі інтернет, консультаційні послуги, та можливість долучитися</w:t>
            </w:r>
            <w:r w:rsidRPr="00C12835">
              <w:rPr>
                <w:lang w:val="uk-UA"/>
              </w:rPr>
              <w:t xml:space="preserve"> </w:t>
            </w:r>
            <w:r w:rsidRPr="00C12835">
              <w:t>до засідань клубів, гуртків та інших форм бібліотечної роботи, у тому числі, і в онлайн форматі.</w:t>
            </w:r>
          </w:p>
          <w:p w14:paraId="09AEE845" w14:textId="77777777" w:rsidR="00376A5C" w:rsidRDefault="0025703D" w:rsidP="004E0D28">
            <w:pPr>
              <w:jc w:val="both"/>
              <w:rPr>
                <w:lang w:val="uk-UA"/>
              </w:rPr>
            </w:pPr>
            <w:r w:rsidRPr="00C12835">
              <w:t>В населених пунктах, де дозволила безпекова ситуація</w:t>
            </w:r>
            <w:r w:rsidR="00381894">
              <w:rPr>
                <w:lang w:val="uk-UA"/>
              </w:rPr>
              <w:t>,</w:t>
            </w:r>
            <w:r w:rsidRPr="00C12835">
              <w:t xml:space="preserve"> заклади соціальної інфраструктури області підключено до широкосмугового доступу до Інтернет.</w:t>
            </w:r>
            <w:r w:rsidRPr="00C12835">
              <w:rPr>
                <w:lang w:val="uk-UA"/>
              </w:rPr>
              <w:t xml:space="preserve"> Повне виконання можливе після припинення військових дій та повної деокупації всієї території області.</w:t>
            </w:r>
          </w:p>
          <w:p w14:paraId="16115757" w14:textId="77777777" w:rsidR="00376A5C" w:rsidRDefault="00376A5C" w:rsidP="00762BCC">
            <w:pPr>
              <w:rPr>
                <w:lang w:val="uk-UA"/>
              </w:rPr>
            </w:pPr>
            <w:r w:rsidRPr="00762BCC">
              <w:rPr>
                <w:lang w:val="uk-UA"/>
              </w:rPr>
              <w:t>Д</w:t>
            </w:r>
            <w:r w:rsidRPr="00762BCC">
              <w:t xml:space="preserve">о широкосмугового </w:t>
            </w:r>
            <w:r w:rsidRPr="00762BCC">
              <w:rPr>
                <w:lang w:val="uk-UA"/>
              </w:rPr>
              <w:t xml:space="preserve">доступу до </w:t>
            </w:r>
            <w:r w:rsidRPr="00762BCC">
              <w:t>Інтернет</w:t>
            </w:r>
            <w:r w:rsidRPr="00762BCC">
              <w:rPr>
                <w:lang w:val="uk-UA"/>
              </w:rPr>
              <w:t>у підключено 6 закладів освіти, що здійснюють навчання у змішаному форматі.</w:t>
            </w:r>
          </w:p>
          <w:p w14:paraId="325067E4" w14:textId="77777777" w:rsidR="00381894" w:rsidRPr="00762BCC" w:rsidRDefault="00381894" w:rsidP="00762BCC">
            <w:pPr>
              <w:rPr>
                <w:lang w:val="uk-UA"/>
              </w:rPr>
            </w:pPr>
          </w:p>
        </w:tc>
      </w:tr>
      <w:tr w:rsidR="00491A9C" w:rsidRPr="00ED51E9" w14:paraId="746D4782" w14:textId="77777777" w:rsidTr="002C2DD4">
        <w:tc>
          <w:tcPr>
            <w:tcW w:w="1951" w:type="dxa"/>
          </w:tcPr>
          <w:p w14:paraId="2CA57D4B" w14:textId="77777777" w:rsidR="00491A9C" w:rsidRPr="00C12835" w:rsidRDefault="00491A9C" w:rsidP="004A4146">
            <w:r w:rsidRPr="00C12835">
              <w:lastRenderedPageBreak/>
              <w:t xml:space="preserve">3) </w:t>
            </w:r>
            <w:r w:rsidR="004E0D28" w:rsidRPr="00C12835">
              <w:rPr>
                <w:lang w:val="uk-UA"/>
              </w:rPr>
              <w:t>З</w:t>
            </w:r>
            <w:r w:rsidRPr="00C12835">
              <w:t>абезпечити необхідним</w:t>
            </w:r>
          </w:p>
          <w:p w14:paraId="63C476CB" w14:textId="77777777" w:rsidR="00491A9C" w:rsidRPr="00C12835" w:rsidRDefault="00491A9C" w:rsidP="004A4146">
            <w:r w:rsidRPr="00C12835">
              <w:t>програмним забезпеченням та</w:t>
            </w:r>
          </w:p>
          <w:p w14:paraId="030E2DB4" w14:textId="77777777" w:rsidR="00491A9C" w:rsidRPr="00C12835" w:rsidRDefault="00491A9C" w:rsidP="004A4146">
            <w:r w:rsidRPr="00C12835">
              <w:t>засобами доступу до Інтернету</w:t>
            </w:r>
          </w:p>
          <w:p w14:paraId="51FC11B4" w14:textId="77777777" w:rsidR="00491A9C" w:rsidRPr="00C12835" w:rsidRDefault="00491A9C" w:rsidP="004A4146">
            <w:r w:rsidRPr="00C12835">
              <w:t>заклади освіти сфери культури та заклади культури, а також бібліотеки в межах населених пунктів</w:t>
            </w:r>
          </w:p>
        </w:tc>
        <w:tc>
          <w:tcPr>
            <w:tcW w:w="2126" w:type="dxa"/>
          </w:tcPr>
          <w:p w14:paraId="4E4012E3" w14:textId="77777777" w:rsidR="00491A9C" w:rsidRPr="00C12835" w:rsidRDefault="00491A9C" w:rsidP="004A4146">
            <w:r w:rsidRPr="00C12835">
              <w:t>Департамент реалізації</w:t>
            </w:r>
          </w:p>
          <w:p w14:paraId="0B217FE9" w14:textId="77777777" w:rsidR="00491A9C" w:rsidRPr="00C12835" w:rsidRDefault="00491A9C" w:rsidP="004A4146">
            <w:r w:rsidRPr="00C12835">
              <w:t>гуманітарної політики</w:t>
            </w:r>
          </w:p>
          <w:p w14:paraId="1F34C146" w14:textId="77777777" w:rsidR="00491A9C" w:rsidRPr="00C12835" w:rsidRDefault="00491A9C" w:rsidP="004A4146">
            <w:r w:rsidRPr="00C12835">
              <w:t>обласної державної</w:t>
            </w:r>
          </w:p>
          <w:p w14:paraId="45E753AD" w14:textId="77777777" w:rsidR="00491A9C" w:rsidRPr="00C12835" w:rsidRDefault="00491A9C" w:rsidP="004A4146">
            <w:r w:rsidRPr="00C12835">
              <w:t>адміністрації,</w:t>
            </w:r>
          </w:p>
          <w:p w14:paraId="5681E4FE" w14:textId="77777777" w:rsidR="00491A9C" w:rsidRPr="00C12835" w:rsidRDefault="00491A9C" w:rsidP="004A4146">
            <w:r w:rsidRPr="00C12835">
              <w:t>управління освіти і</w:t>
            </w:r>
          </w:p>
          <w:p w14:paraId="503AD99C" w14:textId="77777777" w:rsidR="00491A9C" w:rsidRPr="00C12835" w:rsidRDefault="00491A9C" w:rsidP="004A4146">
            <w:r w:rsidRPr="00C12835">
              <w:t>науки обласної</w:t>
            </w:r>
          </w:p>
          <w:p w14:paraId="7CBB20BE" w14:textId="77777777" w:rsidR="00491A9C" w:rsidRPr="00C12835" w:rsidRDefault="00491A9C" w:rsidP="004A4146">
            <w:r w:rsidRPr="00C12835">
              <w:t>державної адмінісграції,</w:t>
            </w:r>
          </w:p>
          <w:p w14:paraId="31E40885" w14:textId="77777777" w:rsidR="00491A9C" w:rsidRPr="00C12835" w:rsidRDefault="00491A9C" w:rsidP="004A4146">
            <w:r w:rsidRPr="00C12835">
              <w:t>управління</w:t>
            </w:r>
          </w:p>
          <w:p w14:paraId="14279496" w14:textId="77777777" w:rsidR="00491A9C" w:rsidRPr="00C12835" w:rsidRDefault="00491A9C" w:rsidP="004A4146">
            <w:r w:rsidRPr="00C12835">
              <w:t>інформаційних</w:t>
            </w:r>
          </w:p>
          <w:p w14:paraId="4D7BEFCB" w14:textId="77777777" w:rsidR="00491A9C" w:rsidRPr="00C12835" w:rsidRDefault="00491A9C" w:rsidP="004A4146">
            <w:r w:rsidRPr="00C12835">
              <w:t>технологій обласної</w:t>
            </w:r>
          </w:p>
          <w:p w14:paraId="26AB2C85" w14:textId="77777777" w:rsidR="00491A9C" w:rsidRPr="00C12835" w:rsidRDefault="00491A9C" w:rsidP="004A4146">
            <w:r w:rsidRPr="00C12835">
              <w:t>державної адміністрації, військові адміністрації</w:t>
            </w:r>
          </w:p>
          <w:p w14:paraId="0FD7A1C4" w14:textId="77777777" w:rsidR="00491A9C" w:rsidRPr="00C12835" w:rsidRDefault="00491A9C" w:rsidP="004A4146">
            <w:r w:rsidRPr="00C12835">
              <w:t>населених пунктів</w:t>
            </w:r>
          </w:p>
          <w:p w14:paraId="5E659F90" w14:textId="77777777" w:rsidR="00491A9C" w:rsidRPr="00C12835" w:rsidRDefault="00491A9C" w:rsidP="004A4146">
            <w:r w:rsidRPr="00C12835">
              <w:t>деокупованих</w:t>
            </w:r>
          </w:p>
          <w:p w14:paraId="7BA73C76" w14:textId="77777777" w:rsidR="00491A9C" w:rsidRPr="00C12835" w:rsidRDefault="00491A9C" w:rsidP="004A3D24">
            <w:r w:rsidRPr="00C12835">
              <w:t>територіальних громад</w:t>
            </w:r>
            <w:r w:rsidR="004A3D24">
              <w:rPr>
                <w:lang w:val="uk-UA"/>
              </w:rPr>
              <w:t xml:space="preserve"> </w:t>
            </w:r>
            <w:r w:rsidRPr="00C12835">
              <w:t>(за згодою)</w:t>
            </w:r>
          </w:p>
        </w:tc>
        <w:tc>
          <w:tcPr>
            <w:tcW w:w="1134" w:type="dxa"/>
          </w:tcPr>
          <w:p w14:paraId="59C7834F" w14:textId="77777777" w:rsidR="00491A9C" w:rsidRPr="00C12835" w:rsidRDefault="00491A9C" w:rsidP="004E0D28">
            <w:pPr>
              <w:jc w:val="center"/>
            </w:pPr>
            <w:r w:rsidRPr="00C12835">
              <w:t>Грудень</w:t>
            </w:r>
          </w:p>
          <w:p w14:paraId="5605650F" w14:textId="77777777" w:rsidR="00491A9C" w:rsidRPr="00C12835" w:rsidRDefault="00BA3BC8" w:rsidP="004E0D28">
            <w:pPr>
              <w:jc w:val="center"/>
            </w:pPr>
            <w:r w:rsidRPr="00C12835">
              <w:t>2026</w:t>
            </w:r>
            <w:r w:rsidR="00491A9C" w:rsidRPr="00C12835">
              <w:t xml:space="preserve"> року</w:t>
            </w:r>
          </w:p>
          <w:p w14:paraId="2802D7DA" w14:textId="77777777" w:rsidR="00491A9C" w:rsidRPr="00C12835" w:rsidRDefault="00491A9C" w:rsidP="004A4146"/>
        </w:tc>
        <w:tc>
          <w:tcPr>
            <w:tcW w:w="993" w:type="dxa"/>
          </w:tcPr>
          <w:p w14:paraId="101F9326" w14:textId="77777777" w:rsidR="00491A9C" w:rsidRPr="00C12835" w:rsidRDefault="00491A9C" w:rsidP="004A4146"/>
        </w:tc>
        <w:tc>
          <w:tcPr>
            <w:tcW w:w="1417" w:type="dxa"/>
          </w:tcPr>
          <w:p w14:paraId="265CE130" w14:textId="77777777" w:rsidR="00491A9C" w:rsidRPr="00C12835" w:rsidRDefault="00491A9C" w:rsidP="004A4146">
            <w:r w:rsidRPr="00C12835">
              <w:t>Викон</w:t>
            </w:r>
            <w:r w:rsidR="00BA3BC8" w:rsidRPr="00C12835">
              <w:t>ується</w:t>
            </w:r>
          </w:p>
        </w:tc>
        <w:tc>
          <w:tcPr>
            <w:tcW w:w="7938" w:type="dxa"/>
          </w:tcPr>
          <w:p w14:paraId="5437B3BF" w14:textId="77777777" w:rsidR="00876799" w:rsidRPr="00C12835" w:rsidRDefault="00E54D89" w:rsidP="004E0D28">
            <w:pPr>
              <w:jc w:val="both"/>
              <w:rPr>
                <w:lang w:val="uk-UA"/>
              </w:rPr>
            </w:pPr>
            <w:r w:rsidRPr="00C12835">
              <w:t>Обласні бібліотечні заклади забезпечені необхідним програмним забезпеченням та засобами доступу до Інтернету. Приміщення</w:t>
            </w:r>
            <w:r w:rsidR="00381894">
              <w:rPr>
                <w:lang w:val="uk-UA"/>
              </w:rPr>
              <w:t>,</w:t>
            </w:r>
            <w:r w:rsidRPr="00C12835">
              <w:t xml:space="preserve"> в яких працюють обласні бібліотеки, обладнані доступом до мережі Інтернет</w:t>
            </w:r>
            <w:r w:rsidRPr="00C12835">
              <w:rPr>
                <w:lang w:val="uk-UA"/>
              </w:rPr>
              <w:t>.</w:t>
            </w:r>
            <w:r w:rsidR="00876799">
              <w:rPr>
                <w:lang w:val="uk-UA"/>
              </w:rPr>
              <w:t xml:space="preserve"> </w:t>
            </w:r>
            <w:r w:rsidR="00876799" w:rsidRPr="00876799">
              <w:rPr>
                <w:lang w:val="uk-UA"/>
              </w:rPr>
              <w:t>У звітному періоді КЗ «Обласний Палац культури»</w:t>
            </w:r>
            <w:r w:rsidR="00876799">
              <w:rPr>
                <w:lang w:val="uk-UA"/>
              </w:rPr>
              <w:t xml:space="preserve"> </w:t>
            </w:r>
            <w:r w:rsidR="00876799" w:rsidRPr="00876799">
              <w:rPr>
                <w:lang w:val="uk-UA"/>
              </w:rPr>
              <w:t>ХОР за ра</w:t>
            </w:r>
            <w:r w:rsidR="00876799">
              <w:rPr>
                <w:lang w:val="uk-UA"/>
              </w:rPr>
              <w:t xml:space="preserve">хунок коштів спеціального фонду </w:t>
            </w:r>
            <w:r w:rsidR="00876799" w:rsidRPr="00876799">
              <w:rPr>
                <w:lang w:val="uk-UA"/>
              </w:rPr>
              <w:t>придбано ноутбук D</w:t>
            </w:r>
            <w:r w:rsidR="00876799">
              <w:rPr>
                <w:lang w:val="uk-UA"/>
              </w:rPr>
              <w:t xml:space="preserve">ell для забезпечення діяльності </w:t>
            </w:r>
            <w:r w:rsidR="00876799" w:rsidRPr="00876799">
              <w:rPr>
                <w:lang w:val="uk-UA"/>
              </w:rPr>
              <w:t>закладу на загальну суму 17600 гривень.</w:t>
            </w:r>
          </w:p>
          <w:p w14:paraId="77F780E6" w14:textId="77777777" w:rsidR="00E54D89" w:rsidRPr="00C12835" w:rsidRDefault="00E54D89" w:rsidP="00E54D89">
            <w:pPr>
              <w:widowControl w:val="0"/>
              <w:jc w:val="both"/>
              <w:rPr>
                <w:lang w:val="uk-UA"/>
              </w:rPr>
            </w:pPr>
            <w:r w:rsidRPr="00C12835">
              <w:rPr>
                <w:shd w:val="clear" w:color="auto" w:fill="FFFFFF"/>
                <w:lang w:val="uk-UA"/>
              </w:rPr>
              <w:t>В Херсонській міській територіальній громаді завдяки дружньої підтримки закордонних донорів та громадських організацій відновлюється</w:t>
            </w:r>
            <w:r w:rsidRPr="00C12835">
              <w:rPr>
                <w:lang w:val="uk-UA"/>
              </w:rPr>
              <w:t xml:space="preserve"> технічна база бібліотечних закладів: 6 ноутбуків, 3 зарядні станції . 5 павербанків тощо.</w:t>
            </w:r>
          </w:p>
          <w:p w14:paraId="6D18E193" w14:textId="77777777" w:rsidR="00E54D89" w:rsidRPr="00C12835" w:rsidRDefault="00E54D89" w:rsidP="00E54D89">
            <w:pPr>
              <w:widowControl w:val="0"/>
              <w:jc w:val="both"/>
              <w:rPr>
                <w:shd w:val="clear" w:color="auto" w:fill="FFFFFF"/>
              </w:rPr>
            </w:pPr>
            <w:hyperlink r:id="rId348" w:tgtFrame="_blank" w:history="1">
              <w:r w:rsidRPr="00C12835">
                <w:rPr>
                  <w:rStyle w:val="a5"/>
                  <w:shd w:val="clear" w:color="auto" w:fill="FFFFFF"/>
                </w:rPr>
                <w:t>https://www.facebook.com/share/p/1MCpkqrdr5/</w:t>
              </w:r>
            </w:hyperlink>
            <w:r w:rsidRPr="00C12835">
              <w:rPr>
                <w:shd w:val="clear" w:color="auto" w:fill="FFFFFF"/>
              </w:rPr>
              <w:t> </w:t>
            </w:r>
          </w:p>
          <w:p w14:paraId="6E92C580" w14:textId="77777777" w:rsidR="00E54D89" w:rsidRPr="00C12835" w:rsidRDefault="00E54D89" w:rsidP="004E0D28">
            <w:pPr>
              <w:jc w:val="both"/>
              <w:rPr>
                <w:lang w:val="uk-UA"/>
              </w:rPr>
            </w:pPr>
            <w:hyperlink r:id="rId349" w:tgtFrame="_blank" w:history="1">
              <w:r w:rsidRPr="00C12835">
                <w:rPr>
                  <w:rStyle w:val="a5"/>
                  <w:shd w:val="clear" w:color="auto" w:fill="FFFFFF"/>
                </w:rPr>
                <w:t>https://www.facebook.com/share/p/1AoUWmDNdL/</w:t>
              </w:r>
            </w:hyperlink>
            <w:r w:rsidRPr="00C12835">
              <w:rPr>
                <w:lang w:val="uk-UA"/>
              </w:rPr>
              <w:t>.</w:t>
            </w:r>
          </w:p>
          <w:p w14:paraId="0FAFBE82" w14:textId="77777777" w:rsidR="00E54D89" w:rsidRPr="00625B22" w:rsidRDefault="00E54D89" w:rsidP="00E54D89">
            <w:pPr>
              <w:jc w:val="both"/>
              <w:rPr>
                <w:lang w:val="uk-UA"/>
              </w:rPr>
            </w:pPr>
            <w:r w:rsidRPr="00C12835">
              <w:rPr>
                <w:lang w:val="uk-UA"/>
              </w:rPr>
              <w:t xml:space="preserve">КЗ «Херсонський фаховий коледж культури і мистецтв» ХОР завдяки роботі з грантодавцями отримав допомогу у вигляді 32 одиниць комп’ютерної техніки (ноутбуки) </w:t>
            </w:r>
            <w:r w:rsidRPr="00625B22">
              <w:rPr>
                <w:lang w:val="uk-UA"/>
              </w:rPr>
              <w:t xml:space="preserve">для поліпшення умов проведення навчанні у дистанційному форматі. </w:t>
            </w:r>
          </w:p>
          <w:p w14:paraId="642C3034" w14:textId="77777777" w:rsidR="00625B22" w:rsidRPr="00C12835" w:rsidRDefault="00625B22" w:rsidP="00E54D89">
            <w:pPr>
              <w:jc w:val="both"/>
              <w:rPr>
                <w:lang w:val="uk-UA"/>
              </w:rPr>
            </w:pPr>
            <w:r w:rsidRPr="00625B22">
              <w:rPr>
                <w:lang w:val="uk-UA"/>
              </w:rPr>
              <w:t>Заклади освіти області, що здійснюють статутну діяльність, мають доступ до інформаційно- комунікаційних систем у сфері освіти та освітніх онлайн платформ.</w:t>
            </w:r>
          </w:p>
          <w:p w14:paraId="0E4236D3" w14:textId="77777777" w:rsidR="00625B22" w:rsidRPr="00625B22" w:rsidRDefault="00E54D89" w:rsidP="00625B22">
            <w:pPr>
              <w:jc w:val="both"/>
              <w:rPr>
                <w:lang w:val="uk-UA"/>
              </w:rPr>
            </w:pPr>
            <w:r w:rsidRPr="00C12835">
              <w:rPr>
                <w:lang w:val="uk-UA"/>
              </w:rPr>
              <w:t xml:space="preserve">У Високопільській територіальній громаді всі здобувачі освіти громади мають можливість повноцінно користуватися електронними платформами, електронним щоденником, онлайн-бібліотекою. </w:t>
            </w:r>
            <w:r w:rsidRPr="00C12835">
              <w:t>Доступ до навчальних ресурсів у зручному форматі (аудіо, відео, збільшений шрифт, субтитри, екранні читачі). Діючі заклади культури та бібліотеки розміщені в будівлях інших закладів, де наявний широкосмуговий  Інтернет, до якого вони мають доступ.</w:t>
            </w:r>
            <w:r w:rsidR="00625B22" w:rsidRPr="00625B22">
              <w:rPr>
                <w:lang w:val="uk-UA"/>
              </w:rPr>
              <w:t xml:space="preserve"> Учням доступні електронні освітні платформи, щоденники та бібліотеки. Заклади культури й бібліотеки користуються Інтернетом у приміщеннях закладів, де вони розміщені.</w:t>
            </w:r>
          </w:p>
          <w:p w14:paraId="1D3E00C4" w14:textId="77777777" w:rsidR="00625B22" w:rsidRPr="00625B22" w:rsidRDefault="00625B22" w:rsidP="00625B22">
            <w:pPr>
              <w:jc w:val="both"/>
              <w:rPr>
                <w:lang w:val="uk-UA"/>
              </w:rPr>
            </w:pPr>
            <w:r>
              <w:rPr>
                <w:lang w:val="uk-UA"/>
              </w:rPr>
              <w:t>У Болрозенській ТГ всі</w:t>
            </w:r>
            <w:r w:rsidRPr="00625B22">
              <w:rPr>
                <w:lang w:val="uk-UA"/>
              </w:rPr>
              <w:t xml:space="preserve"> здобувачі освіти громади мають можливість повноцінно користуватися електронними платформами, електронним щоденником, онлайн-бібліотекою. </w:t>
            </w:r>
            <w:r w:rsidRPr="00625B22">
              <w:t>Доступ до навчальних ресурсів у зручному форматі</w:t>
            </w:r>
          </w:p>
          <w:p w14:paraId="6EB016F2" w14:textId="77777777" w:rsidR="00625B22" w:rsidRPr="00625B22" w:rsidRDefault="00625B22" w:rsidP="004E0D28">
            <w:pPr>
              <w:jc w:val="both"/>
            </w:pPr>
            <w:r w:rsidRPr="00625B22">
              <w:t>Заклади освіти здійснюють освітню діяльність у дистанційному форматі. Забезпечено використання цифрових освітніх платформ (Google Classroom / Zoom / Meet, Google for eduсation тощо) та сервісів дистанційного навчання. Учасники освітнього процесу мають доступ до навчальних матеріалів, консультацій та онлайн-заходів.</w:t>
            </w:r>
          </w:p>
        </w:tc>
      </w:tr>
      <w:tr w:rsidR="003E1C4F" w:rsidRPr="00ED51E9" w14:paraId="57A04480" w14:textId="77777777" w:rsidTr="002C2DD4">
        <w:tc>
          <w:tcPr>
            <w:tcW w:w="15559" w:type="dxa"/>
            <w:gridSpan w:val="6"/>
          </w:tcPr>
          <w:p w14:paraId="1F5D4156" w14:textId="77777777" w:rsidR="003E1C4F" w:rsidRPr="00C12835" w:rsidRDefault="003E1C4F" w:rsidP="004E0D28">
            <w:pPr>
              <w:jc w:val="center"/>
              <w:rPr>
                <w:b/>
                <w:bCs/>
              </w:rPr>
            </w:pPr>
            <w:r w:rsidRPr="00C12835">
              <w:rPr>
                <w:b/>
                <w:bCs/>
              </w:rPr>
              <w:t>Завдання 18. Забезпечення енергонезалежності точок вільного доступу до Інтернету для кожного та кожної</w:t>
            </w:r>
          </w:p>
        </w:tc>
      </w:tr>
      <w:tr w:rsidR="00B354B8" w:rsidRPr="009331B2" w14:paraId="0DDD2C3C" w14:textId="77777777" w:rsidTr="002C2DD4">
        <w:tc>
          <w:tcPr>
            <w:tcW w:w="1951" w:type="dxa"/>
          </w:tcPr>
          <w:p w14:paraId="3A70CE8C" w14:textId="77777777" w:rsidR="00B354B8" w:rsidRPr="00C12835" w:rsidRDefault="00D11533" w:rsidP="00D11533">
            <w:pPr>
              <w:ind w:right="-43"/>
            </w:pPr>
            <w:r w:rsidRPr="00C12835">
              <w:rPr>
                <w:lang w:val="uk-UA"/>
              </w:rPr>
              <w:t>1)</w:t>
            </w:r>
            <w:r w:rsidR="00EB50A7" w:rsidRPr="00C12835">
              <w:rPr>
                <w:lang w:val="uk-UA"/>
              </w:rPr>
              <w:t xml:space="preserve"> </w:t>
            </w:r>
            <w:r w:rsidR="004E0D28" w:rsidRPr="00C12835">
              <w:rPr>
                <w:lang w:val="uk-UA"/>
              </w:rPr>
              <w:t>З</w:t>
            </w:r>
            <w:r w:rsidR="00B354B8" w:rsidRPr="00C12835">
              <w:t>абезпечити</w:t>
            </w:r>
            <w:r w:rsidR="004E0D28" w:rsidRPr="00C12835">
              <w:rPr>
                <w:lang w:val="uk-UA"/>
              </w:rPr>
              <w:t xml:space="preserve"> </w:t>
            </w:r>
            <w:r w:rsidR="00B354B8" w:rsidRPr="00C12835">
              <w:t>пункти незламності</w:t>
            </w:r>
            <w:r w:rsidR="004E0D28" w:rsidRPr="00C12835">
              <w:rPr>
                <w:lang w:val="uk-UA"/>
              </w:rPr>
              <w:t xml:space="preserve"> </w:t>
            </w:r>
            <w:r w:rsidR="00B354B8" w:rsidRPr="00C12835">
              <w:t>необхідним</w:t>
            </w:r>
            <w:r w:rsidR="004E0D28" w:rsidRPr="00C12835">
              <w:rPr>
                <w:lang w:val="uk-UA"/>
              </w:rPr>
              <w:t xml:space="preserve"> </w:t>
            </w:r>
            <w:r w:rsidR="000F7F88" w:rsidRPr="00C12835">
              <w:t>обладнанням/тех</w:t>
            </w:r>
            <w:r w:rsidR="00B354B8" w:rsidRPr="00C12835">
              <w:t>нікою</w:t>
            </w:r>
          </w:p>
        </w:tc>
        <w:tc>
          <w:tcPr>
            <w:tcW w:w="2126" w:type="dxa"/>
          </w:tcPr>
          <w:p w14:paraId="14B0A7DB" w14:textId="77777777" w:rsidR="00B354B8" w:rsidRPr="00C12835" w:rsidRDefault="00B354B8" w:rsidP="004A4146">
            <w:r w:rsidRPr="00C12835">
              <w:t>Департамент з питань</w:t>
            </w:r>
          </w:p>
          <w:p w14:paraId="58242B9D" w14:textId="77777777" w:rsidR="00B354B8" w:rsidRPr="00C12835" w:rsidRDefault="00B354B8" w:rsidP="004A4146">
            <w:r w:rsidRPr="00C12835">
              <w:t>цивільного захисту та</w:t>
            </w:r>
          </w:p>
          <w:p w14:paraId="7EAA0291" w14:textId="77777777" w:rsidR="00B354B8" w:rsidRPr="00C12835" w:rsidRDefault="00B354B8" w:rsidP="004A4146">
            <w:r w:rsidRPr="00C12835">
              <w:t>оборонної роботи</w:t>
            </w:r>
          </w:p>
          <w:p w14:paraId="5B318164" w14:textId="77777777" w:rsidR="00B354B8" w:rsidRPr="00C12835" w:rsidRDefault="00B354B8" w:rsidP="004A4146">
            <w:r w:rsidRPr="00C12835">
              <w:t>обласної державної</w:t>
            </w:r>
          </w:p>
          <w:p w14:paraId="153DB7F7" w14:textId="77777777" w:rsidR="00B354B8" w:rsidRPr="00C12835" w:rsidRDefault="00B354B8" w:rsidP="004A4146">
            <w:r w:rsidRPr="00C12835">
              <w:t>адміністрації,</w:t>
            </w:r>
          </w:p>
          <w:p w14:paraId="7BC74203" w14:textId="77777777" w:rsidR="00B354B8" w:rsidRPr="00C12835" w:rsidRDefault="00B354B8" w:rsidP="004A4146">
            <w:r w:rsidRPr="00C12835">
              <w:t>військові адміністрації</w:t>
            </w:r>
          </w:p>
          <w:p w14:paraId="263C71A4" w14:textId="77777777" w:rsidR="00B354B8" w:rsidRPr="00C12835" w:rsidRDefault="00B354B8" w:rsidP="004A4146">
            <w:r w:rsidRPr="00C12835">
              <w:t>населених пунктів</w:t>
            </w:r>
          </w:p>
          <w:p w14:paraId="77E0607D" w14:textId="77777777" w:rsidR="00B354B8" w:rsidRPr="00C12835" w:rsidRDefault="00B354B8" w:rsidP="004A4146">
            <w:r w:rsidRPr="00C12835">
              <w:t>деокупованих</w:t>
            </w:r>
          </w:p>
          <w:p w14:paraId="75E29949" w14:textId="77777777" w:rsidR="00B354B8" w:rsidRPr="00C12835" w:rsidRDefault="00B354B8" w:rsidP="004A4146">
            <w:r w:rsidRPr="00C12835">
              <w:t>територіальних громад</w:t>
            </w:r>
          </w:p>
          <w:p w14:paraId="111F8BB8" w14:textId="77777777" w:rsidR="00B354B8" w:rsidRPr="00C12835" w:rsidRDefault="00B354B8" w:rsidP="004A4146">
            <w:r w:rsidRPr="00C12835">
              <w:t>(за згодою)</w:t>
            </w:r>
          </w:p>
        </w:tc>
        <w:tc>
          <w:tcPr>
            <w:tcW w:w="1134" w:type="dxa"/>
          </w:tcPr>
          <w:p w14:paraId="023FD19D" w14:textId="77777777" w:rsidR="00B354B8" w:rsidRPr="00C12835" w:rsidRDefault="00B354B8" w:rsidP="004E0D28">
            <w:pPr>
              <w:jc w:val="center"/>
            </w:pPr>
            <w:r w:rsidRPr="00C12835">
              <w:t>Грудень</w:t>
            </w:r>
          </w:p>
          <w:p w14:paraId="65591740" w14:textId="77777777" w:rsidR="00B354B8" w:rsidRPr="00C12835" w:rsidRDefault="00B354B8" w:rsidP="004E0D28">
            <w:pPr>
              <w:jc w:val="center"/>
            </w:pPr>
            <w:r w:rsidRPr="00C12835">
              <w:t>2026 року</w:t>
            </w:r>
          </w:p>
          <w:p w14:paraId="25DDDA54" w14:textId="77777777" w:rsidR="00B354B8" w:rsidRPr="00C12835" w:rsidRDefault="00B354B8" w:rsidP="004A4146"/>
        </w:tc>
        <w:tc>
          <w:tcPr>
            <w:tcW w:w="993" w:type="dxa"/>
          </w:tcPr>
          <w:p w14:paraId="4B0D9E75" w14:textId="77777777" w:rsidR="00B354B8" w:rsidRPr="00C12835" w:rsidRDefault="00B354B8" w:rsidP="004A4146"/>
        </w:tc>
        <w:tc>
          <w:tcPr>
            <w:tcW w:w="1417" w:type="dxa"/>
          </w:tcPr>
          <w:p w14:paraId="6484D574" w14:textId="77777777" w:rsidR="00B354B8" w:rsidRPr="00C12835" w:rsidRDefault="00B354B8" w:rsidP="004A4146">
            <w:r w:rsidRPr="00C12835">
              <w:t>Виконується</w:t>
            </w:r>
          </w:p>
        </w:tc>
        <w:tc>
          <w:tcPr>
            <w:tcW w:w="7938" w:type="dxa"/>
          </w:tcPr>
          <w:p w14:paraId="56FDB302" w14:textId="77777777" w:rsidR="00F8006F" w:rsidRDefault="00F8006F" w:rsidP="004922C9">
            <w:pPr>
              <w:jc w:val="both"/>
              <w:rPr>
                <w:lang w:val="uk-UA"/>
              </w:rPr>
            </w:pPr>
            <w:r w:rsidRPr="00F8006F">
              <w:rPr>
                <w:lang w:val="uk-UA"/>
              </w:rPr>
              <w:t xml:space="preserve">Утворено 199 пунктів незламності, з них 159 діючий та 40 готових до відкриття. 94 пунктів незламності, підпорядкованих військовими адміністраціям деокупованих населених </w:t>
            </w:r>
            <w:r w:rsidR="00381894">
              <w:rPr>
                <w:lang w:val="uk-UA"/>
              </w:rPr>
              <w:t xml:space="preserve">пунктів </w:t>
            </w:r>
            <w:r w:rsidRPr="00F8006F">
              <w:rPr>
                <w:lang w:val="uk-UA"/>
              </w:rPr>
              <w:t>підключені до фіксованого інтернет-доступу за пасивною технологією PON. Можливості підключення до фіксованого інтернет-доступу за пасивною технологією PON обмежені технічними спроможностями провайдерів та безпековою ситуацією. 90 пунктів незламності мають Старлінки</w:t>
            </w:r>
            <w:r>
              <w:rPr>
                <w:lang w:val="uk-UA"/>
              </w:rPr>
              <w:t>.</w:t>
            </w:r>
          </w:p>
          <w:p w14:paraId="5DC934D5" w14:textId="77777777" w:rsidR="00E3341D" w:rsidRPr="004922C9" w:rsidRDefault="009331B2" w:rsidP="004922C9">
            <w:pPr>
              <w:jc w:val="both"/>
              <w:rPr>
                <w:lang w:val="uk-UA"/>
              </w:rPr>
            </w:pPr>
            <w:r w:rsidRPr="004922C9">
              <w:t>Всі пункти незламності укомплектовані</w:t>
            </w:r>
            <w:r w:rsidR="00BE0105" w:rsidRPr="004922C9">
              <w:rPr>
                <w:lang w:val="uk-UA"/>
              </w:rPr>
              <w:t xml:space="preserve"> </w:t>
            </w:r>
            <w:r w:rsidRPr="004922C9">
              <w:t>генераторами та мають запас паливо-мастильних матеріалів</w:t>
            </w:r>
            <w:r w:rsidR="004922C9" w:rsidRPr="004922C9">
              <w:rPr>
                <w:lang w:val="uk-UA"/>
              </w:rPr>
              <w:t>.</w:t>
            </w:r>
          </w:p>
          <w:p w14:paraId="0AFCB8CE" w14:textId="77777777" w:rsidR="004922C9" w:rsidRPr="007F40D1" w:rsidRDefault="009331B2" w:rsidP="007F40D1">
            <w:pPr>
              <w:pStyle w:val="a8"/>
              <w:ind w:firstLine="0"/>
              <w:rPr>
                <w:sz w:val="20"/>
              </w:rPr>
            </w:pPr>
            <w:r w:rsidRPr="004922C9">
              <w:rPr>
                <w:sz w:val="20"/>
              </w:rPr>
              <w:t xml:space="preserve">У Херсонській міській територіальній громаді станом на </w:t>
            </w:r>
            <w:r w:rsidR="004922C9" w:rsidRPr="004922C9">
              <w:rPr>
                <w:sz w:val="20"/>
              </w:rPr>
              <w:t>вересень</w:t>
            </w:r>
            <w:r w:rsidRPr="004922C9">
              <w:rPr>
                <w:sz w:val="20"/>
              </w:rPr>
              <w:t xml:space="preserve"> 2026 року функціонують 28 закладів пунктів незламності</w:t>
            </w:r>
            <w:r w:rsidR="004922C9" w:rsidRPr="004922C9">
              <w:rPr>
                <w:sz w:val="20"/>
              </w:rPr>
              <w:t xml:space="preserve"> Станом на 08</w:t>
            </w:r>
            <w:r w:rsidR="00381894">
              <w:rPr>
                <w:sz w:val="20"/>
              </w:rPr>
              <w:t xml:space="preserve"> вересня </w:t>
            </w:r>
            <w:r w:rsidR="004922C9" w:rsidRPr="004922C9">
              <w:rPr>
                <w:sz w:val="20"/>
              </w:rPr>
              <w:t>2026 року 19 з них забезпечені супутниковими станціями «</w:t>
            </w:r>
            <w:r w:rsidR="004922C9" w:rsidRPr="004922C9">
              <w:rPr>
                <w:sz w:val="20"/>
                <w:lang w:val="en-US"/>
              </w:rPr>
              <w:t>Starlink</w:t>
            </w:r>
            <w:r w:rsidR="004922C9" w:rsidRPr="004922C9">
              <w:rPr>
                <w:sz w:val="20"/>
              </w:rPr>
              <w:t>». Інтернет підключенням пасивною оптичною мережею (хPON) забезпечено 22 пунктів незламності.</w:t>
            </w:r>
          </w:p>
          <w:p w14:paraId="1C4A801E" w14:textId="77777777" w:rsidR="009331B2" w:rsidRPr="00C838EC" w:rsidRDefault="00907E28" w:rsidP="009331B2">
            <w:pPr>
              <w:jc w:val="both"/>
              <w:rPr>
                <w:lang w:val="uk-UA"/>
              </w:rPr>
            </w:pPr>
            <w:r w:rsidRPr="00C12835">
              <w:rPr>
                <w:lang w:val="uk-UA"/>
              </w:rPr>
              <w:t>У</w:t>
            </w:r>
            <w:r w:rsidR="009331B2" w:rsidRPr="00C838EC">
              <w:rPr>
                <w:lang w:val="uk-UA"/>
              </w:rPr>
              <w:t xml:space="preserve"> Бериславській громаді пункти незламності (с.Раківка, с.Урожайне) забезпечені точками </w:t>
            </w:r>
            <w:r w:rsidR="009331B2" w:rsidRPr="00C838EC">
              <w:rPr>
                <w:lang w:val="uk-UA"/>
              </w:rPr>
              <w:lastRenderedPageBreak/>
              <w:t>вільного доступу до Інтернету, необхідним обладнанням, а саме</w:t>
            </w:r>
            <w:r w:rsidR="00816CA5" w:rsidRPr="00C12835">
              <w:rPr>
                <w:lang w:val="uk-UA"/>
              </w:rPr>
              <w:t>:</w:t>
            </w:r>
            <w:r w:rsidR="009331B2" w:rsidRPr="00C838EC">
              <w:rPr>
                <w:lang w:val="uk-UA"/>
              </w:rPr>
              <w:t xml:space="preserve"> портативні зарядні станції 2 та 3 кВт, дизельними або бензиновими генераторами.</w:t>
            </w:r>
          </w:p>
          <w:p w14:paraId="7121CB19" w14:textId="77777777" w:rsidR="009331B2" w:rsidRPr="00C12835" w:rsidRDefault="009331B2" w:rsidP="009331B2">
            <w:pPr>
              <w:jc w:val="both"/>
            </w:pPr>
            <w:r w:rsidRPr="00C12835">
              <w:t>На території Білозерської громади утворено 23 пункти незламності, з них 20 діючих, 3 готові до відкриття.</w:t>
            </w:r>
          </w:p>
          <w:p w14:paraId="387973DF" w14:textId="77777777" w:rsidR="007F40D1" w:rsidRPr="007F40D1" w:rsidRDefault="009331B2" w:rsidP="009331B2">
            <w:pPr>
              <w:jc w:val="both"/>
              <w:rPr>
                <w:color w:val="000000"/>
                <w:lang w:val="uk-UA"/>
              </w:rPr>
            </w:pPr>
            <w:r w:rsidRPr="00C12835">
              <w:t>На території Високопільської громади функц</w:t>
            </w:r>
            <w:r w:rsidR="004922C9">
              <w:t xml:space="preserve">іонує </w:t>
            </w:r>
            <w:r w:rsidRPr="00C12835">
              <w:t>8 пунктів незламності, у яких організовано доступ до мережі Інтернет шляхом використання фіксованого оптичного інтернету за технологією PON/FTTH (8 пунктів), а також із застосуванням супутникового зв’язку Starlink (9 пунктів). Енергонезалежність зв’язку підтримується генераторами, зарядними станціями та джерелами безперебійного живлення.</w:t>
            </w:r>
            <w:r w:rsidR="007F40D1" w:rsidRPr="00AE7EF4">
              <w:t xml:space="preserve"> </w:t>
            </w:r>
            <w:hyperlink r:id="rId350" w:history="1">
              <w:r w:rsidR="007F40D1" w:rsidRPr="00AE7EF4">
                <w:rPr>
                  <w:rStyle w:val="a5"/>
                  <w:lang w:val="uk-UA"/>
                </w:rPr>
                <w:t>https://cnap.kronau.gov.ua/news/296090-whitelist-dlia-starlink-iak-verifikuvati-terminal-cerez-cnap-ta-diiu</w:t>
              </w:r>
            </w:hyperlink>
            <w:r w:rsidR="007F40D1">
              <w:rPr>
                <w:color w:val="000000"/>
                <w:lang w:val="uk-UA"/>
              </w:rPr>
              <w:t xml:space="preserve"> .</w:t>
            </w:r>
          </w:p>
          <w:p w14:paraId="265EFA2B" w14:textId="77777777" w:rsidR="009331B2" w:rsidRPr="007F40D1" w:rsidRDefault="009331B2" w:rsidP="009331B2">
            <w:pPr>
              <w:jc w:val="both"/>
              <w:rPr>
                <w:shd w:val="clear" w:color="auto" w:fill="FFFFFF"/>
                <w:lang w:val="uk-UA"/>
              </w:rPr>
            </w:pPr>
            <w:r w:rsidRPr="007F40D1">
              <w:rPr>
                <w:rFonts w:eastAsia="Arial"/>
                <w:lang w:val="uk-UA"/>
              </w:rPr>
              <w:t>В Дар’ївській громаді працює 10 пунктів незламності, які забезпечені необхідним обладнанням:</w:t>
            </w:r>
            <w:r w:rsidR="004A3D24">
              <w:rPr>
                <w:rFonts w:eastAsia="Arial"/>
                <w:lang w:val="uk-UA"/>
              </w:rPr>
              <w:t xml:space="preserve"> </w:t>
            </w:r>
            <w:r w:rsidRPr="007F40D1">
              <w:rPr>
                <w:lang w:val="uk-UA"/>
              </w:rPr>
              <w:t xml:space="preserve"> </w:t>
            </w:r>
            <w:hyperlink r:id="rId351">
              <w:r w:rsidR="004922C9" w:rsidRPr="004922C9">
                <w:rPr>
                  <w:color w:val="1155CC"/>
                  <w:u w:val="single"/>
                </w:rPr>
                <w:t>https</w:t>
              </w:r>
              <w:r w:rsidR="004922C9" w:rsidRPr="004922C9">
                <w:rPr>
                  <w:color w:val="1155CC"/>
                  <w:u w:val="single"/>
                  <w:lang w:val="uk-UA"/>
                </w:rPr>
                <w:t>://</w:t>
              </w:r>
              <w:r w:rsidR="004922C9" w:rsidRPr="004922C9">
                <w:rPr>
                  <w:color w:val="1155CC"/>
                  <w:u w:val="single"/>
                </w:rPr>
                <w:t>gromada</w:t>
              </w:r>
              <w:r w:rsidR="004922C9" w:rsidRPr="004922C9">
                <w:rPr>
                  <w:color w:val="1155CC"/>
                  <w:u w:val="single"/>
                  <w:lang w:val="uk-UA"/>
                </w:rPr>
                <w:t>.</w:t>
              </w:r>
              <w:r w:rsidR="004922C9" w:rsidRPr="004922C9">
                <w:rPr>
                  <w:color w:val="1155CC"/>
                  <w:u w:val="single"/>
                </w:rPr>
                <w:t>org</w:t>
              </w:r>
              <w:r w:rsidR="004922C9" w:rsidRPr="004922C9">
                <w:rPr>
                  <w:color w:val="1155CC"/>
                  <w:u w:val="single"/>
                  <w:lang w:val="uk-UA"/>
                </w:rPr>
                <w:t>.</w:t>
              </w:r>
              <w:r w:rsidR="004922C9" w:rsidRPr="004922C9">
                <w:rPr>
                  <w:color w:val="1155CC"/>
                  <w:u w:val="single"/>
                </w:rPr>
                <w:t>ua</w:t>
              </w:r>
              <w:r w:rsidR="004922C9" w:rsidRPr="004922C9">
                <w:rPr>
                  <w:color w:val="1155CC"/>
                  <w:u w:val="single"/>
                  <w:lang w:val="uk-UA"/>
                </w:rPr>
                <w:t>/</w:t>
              </w:r>
              <w:r w:rsidR="004922C9" w:rsidRPr="004922C9">
                <w:rPr>
                  <w:color w:val="1155CC"/>
                  <w:u w:val="single"/>
                </w:rPr>
                <w:t>gromada</w:t>
              </w:r>
              <w:r w:rsidR="004922C9" w:rsidRPr="004922C9">
                <w:rPr>
                  <w:color w:val="1155CC"/>
                  <w:u w:val="single"/>
                  <w:lang w:val="uk-UA"/>
                </w:rPr>
                <w:t>/</w:t>
              </w:r>
              <w:r w:rsidR="004922C9" w:rsidRPr="004922C9">
                <w:rPr>
                  <w:color w:val="1155CC"/>
                  <w:u w:val="single"/>
                </w:rPr>
                <w:t>daryivska</w:t>
              </w:r>
              <w:r w:rsidR="004922C9" w:rsidRPr="004922C9">
                <w:rPr>
                  <w:color w:val="1155CC"/>
                  <w:u w:val="single"/>
                  <w:lang w:val="uk-UA"/>
                </w:rPr>
                <w:t>/</w:t>
              </w:r>
              <w:r w:rsidR="004922C9" w:rsidRPr="004922C9">
                <w:rPr>
                  <w:color w:val="1155CC"/>
                  <w:u w:val="single"/>
                </w:rPr>
                <w:t>news</w:t>
              </w:r>
              <w:r w:rsidR="004922C9" w:rsidRPr="004922C9">
                <w:rPr>
                  <w:color w:val="1155CC"/>
                  <w:u w:val="single"/>
                  <w:lang w:val="uk-UA"/>
                </w:rPr>
                <w:t>/1789037550/</w:t>
              </w:r>
            </w:hyperlink>
            <w:r w:rsidR="004922C9">
              <w:rPr>
                <w:lang w:val="uk-UA"/>
              </w:rPr>
              <w:t>.</w:t>
            </w:r>
          </w:p>
          <w:p w14:paraId="24B01A64" w14:textId="77777777" w:rsidR="009331B2" w:rsidRPr="00C12835" w:rsidRDefault="009331B2" w:rsidP="009331B2">
            <w:pPr>
              <w:jc w:val="both"/>
              <w:rPr>
                <w:lang w:val="uk-UA"/>
              </w:rPr>
            </w:pPr>
            <w:r w:rsidRPr="00C838EC">
              <w:rPr>
                <w:lang w:val="uk-UA"/>
              </w:rPr>
              <w:t>На території Музиківської громади розташовані два пункти незламності; які забезпечені необхідним обладнанням та технікою.</w:t>
            </w:r>
          </w:p>
          <w:p w14:paraId="12F12ED8" w14:textId="77777777" w:rsidR="000B4B3E" w:rsidRPr="00C12835" w:rsidRDefault="009331B2" w:rsidP="000B4B3E">
            <w:pPr>
              <w:jc w:val="both"/>
              <w:rPr>
                <w:shd w:val="clear" w:color="auto" w:fill="FFFFFF"/>
                <w:lang w:val="uk-UA"/>
              </w:rPr>
            </w:pPr>
            <w:r w:rsidRPr="00C12835">
              <w:rPr>
                <w:lang w:val="uk-UA"/>
              </w:rPr>
              <w:t xml:space="preserve">У Нововоронцовській територіальній громаді </w:t>
            </w:r>
            <w:r w:rsidRPr="00C12835">
              <w:rPr>
                <w:shd w:val="clear" w:color="auto" w:fill="FFFFFF"/>
                <w:lang w:val="uk-UA"/>
              </w:rPr>
              <w:t>визначено місця функціонування пунктів незламності</w:t>
            </w:r>
            <w:r w:rsidR="007D5ACE" w:rsidRPr="00C12835">
              <w:rPr>
                <w:shd w:val="clear" w:color="auto" w:fill="FFFFFF"/>
                <w:lang w:val="uk-UA"/>
              </w:rPr>
              <w:t>, а саме</w:t>
            </w:r>
            <w:r w:rsidRPr="00C12835">
              <w:rPr>
                <w:shd w:val="clear" w:color="auto" w:fill="FFFFFF"/>
                <w:lang w:val="uk-UA"/>
              </w:rPr>
              <w:t>:</w:t>
            </w:r>
            <w:r w:rsidRPr="00C12835">
              <w:rPr>
                <w:lang w:val="uk-UA" w:eastAsia="uk-UA"/>
              </w:rPr>
              <w:t xml:space="preserve"> </w:t>
            </w:r>
            <w:r w:rsidR="000B4B3E" w:rsidRPr="00C12835">
              <w:rPr>
                <w:shd w:val="clear" w:color="auto" w:fill="FFFFFF"/>
                <w:lang w:val="uk-UA"/>
              </w:rPr>
              <w:t xml:space="preserve">с.Любимівка, с. Хрещенівка, с.Миролюбівка, с-ще Нововоронцовка, </w:t>
            </w:r>
            <w:r w:rsidR="00771691" w:rsidRPr="00771691">
              <w:rPr>
                <w:shd w:val="clear" w:color="auto" w:fill="FFFFFF"/>
                <w:lang w:val="uk-UA"/>
              </w:rPr>
              <w:t>с</w:t>
            </w:r>
            <w:r w:rsidR="00771691" w:rsidRPr="00771691">
              <w:rPr>
                <w:shd w:val="clear" w:color="auto" w:fill="FFFFFF"/>
              </w:rPr>
              <w:t>ектор поліцейської діяльності №1 відділення поліції №1 Бериславського районного відділу поліції Головного управління Національної поліції в Херсонській області</w:t>
            </w:r>
            <w:r w:rsidR="00771691" w:rsidRPr="00771691">
              <w:rPr>
                <w:shd w:val="clear" w:color="auto" w:fill="FFFFFF"/>
                <w:lang w:val="uk-UA"/>
              </w:rPr>
              <w:t xml:space="preserve"> (</w:t>
            </w:r>
            <w:r w:rsidR="000B4B3E" w:rsidRPr="00771691">
              <w:rPr>
                <w:shd w:val="clear" w:color="auto" w:fill="FFFFFF"/>
                <w:lang w:val="uk-UA"/>
              </w:rPr>
              <w:t>СПД№1 ВП№1 Бериславського</w:t>
            </w:r>
            <w:r w:rsidR="000B4B3E" w:rsidRPr="00C12835">
              <w:rPr>
                <w:shd w:val="clear" w:color="auto" w:fill="FFFFFF"/>
                <w:lang w:val="uk-UA"/>
              </w:rPr>
              <w:t xml:space="preserve"> РВП ГУНП в Херсонській області</w:t>
            </w:r>
            <w:r w:rsidR="00771691">
              <w:rPr>
                <w:shd w:val="clear" w:color="auto" w:fill="FFFFFF"/>
                <w:lang w:val="uk-UA"/>
              </w:rPr>
              <w:t>)</w:t>
            </w:r>
            <w:r w:rsidR="000B4B3E" w:rsidRPr="00C12835">
              <w:rPr>
                <w:shd w:val="clear" w:color="auto" w:fill="FFFFFF"/>
                <w:lang w:val="uk-UA"/>
              </w:rPr>
              <w:t xml:space="preserve">, </w:t>
            </w:r>
            <w:r w:rsidR="00771691" w:rsidRPr="00771691">
              <w:rPr>
                <w:shd w:val="clear" w:color="auto" w:fill="FFFFFF"/>
              </w:rPr>
              <w:t>2-й державний пожежно-рятувальний загін Головного управління Державної служби України з надзвичайних ситуацій у Херсонській області</w:t>
            </w:r>
            <w:r w:rsidR="00771691" w:rsidRPr="00771691">
              <w:rPr>
                <w:shd w:val="clear" w:color="auto" w:fill="FFFFFF"/>
                <w:lang w:val="uk-UA"/>
              </w:rPr>
              <w:t xml:space="preserve"> </w:t>
            </w:r>
            <w:r w:rsidR="00771691">
              <w:rPr>
                <w:shd w:val="clear" w:color="auto" w:fill="FFFFFF"/>
                <w:lang w:val="uk-UA"/>
              </w:rPr>
              <w:t>(</w:t>
            </w:r>
            <w:r w:rsidR="000B4B3E" w:rsidRPr="00C12835">
              <w:rPr>
                <w:shd w:val="clear" w:color="auto" w:fill="FFFFFF"/>
                <w:lang w:val="uk-UA"/>
              </w:rPr>
              <w:t>2 ДПРЗ ГУ ДСНС України у Херсонській області</w:t>
            </w:r>
            <w:r w:rsidR="00771691">
              <w:rPr>
                <w:shd w:val="clear" w:color="auto" w:fill="FFFFFF"/>
                <w:lang w:val="uk-UA"/>
              </w:rPr>
              <w:t>)</w:t>
            </w:r>
            <w:r w:rsidR="00B72A23" w:rsidRPr="00C12835">
              <w:rPr>
                <w:shd w:val="clear" w:color="auto" w:fill="FFFFFF"/>
                <w:lang w:val="uk-UA"/>
              </w:rPr>
              <w:t xml:space="preserve"> </w:t>
            </w:r>
            <w:r w:rsidR="000B4B3E" w:rsidRPr="00C12835">
              <w:rPr>
                <w:shd w:val="clear" w:color="auto" w:fill="FFFFFF"/>
                <w:lang w:val="uk-UA"/>
              </w:rPr>
              <w:t>та с.Нововоскресенське. Забезпечення необхідним обладнанням здійснюється з урахуванням потреб населення, безпекової ситуації та наявних ресурсів.</w:t>
            </w:r>
          </w:p>
          <w:p w14:paraId="499ED701" w14:textId="77777777" w:rsidR="0088424C" w:rsidRPr="00C12835" w:rsidRDefault="0088424C" w:rsidP="004E0D28">
            <w:pPr>
              <w:jc w:val="both"/>
              <w:rPr>
                <w:shd w:val="clear" w:color="auto" w:fill="FFFFFF"/>
                <w:lang w:val="uk-UA"/>
              </w:rPr>
            </w:pPr>
            <w:r w:rsidRPr="00C12835">
              <w:rPr>
                <w:shd w:val="clear" w:color="auto" w:fill="FFFFFF"/>
                <w:lang w:val="uk-UA"/>
              </w:rPr>
              <w:t>У Калинівський територіальній громаді пункти незламності забезпечені необхідним обладнанням.</w:t>
            </w:r>
          </w:p>
          <w:p w14:paraId="6DAB2697" w14:textId="77777777" w:rsidR="00EB50A7" w:rsidRDefault="00EB50A7" w:rsidP="004E0D28">
            <w:pPr>
              <w:jc w:val="both"/>
              <w:rPr>
                <w:lang w:val="uk-UA"/>
              </w:rPr>
            </w:pPr>
            <w:r w:rsidRPr="00C12835">
              <w:rPr>
                <w:lang w:val="uk-UA"/>
              </w:rPr>
              <w:t>Пункт незламності Тягинської териоріальної громади забезпечений необхідними обладнанням і технікою.</w:t>
            </w:r>
          </w:p>
          <w:p w14:paraId="59F457E7" w14:textId="77777777" w:rsidR="00E3341D" w:rsidRPr="007F40D1" w:rsidRDefault="00E3341D" w:rsidP="004E0D28">
            <w:pPr>
              <w:jc w:val="both"/>
              <w:rPr>
                <w:rFonts w:eastAsia="Cambria"/>
                <w:color w:val="000000"/>
                <w:lang w:val="uk-UA"/>
              </w:rPr>
            </w:pPr>
            <w:r w:rsidRPr="00AE7EF4">
              <w:rPr>
                <w:rFonts w:eastAsia="Cambria"/>
                <w:color w:val="000000"/>
                <w:lang w:val="uk-UA"/>
              </w:rPr>
              <w:t xml:space="preserve">На території </w:t>
            </w:r>
            <w:r w:rsidR="004922C9">
              <w:rPr>
                <w:rFonts w:eastAsia="Cambria"/>
                <w:color w:val="000000"/>
                <w:lang w:val="uk-UA"/>
              </w:rPr>
              <w:t>Борозенської ТГ</w:t>
            </w:r>
            <w:r w:rsidRPr="00AE7EF4">
              <w:rPr>
                <w:rFonts w:eastAsia="Cambria"/>
                <w:b/>
                <w:bCs/>
                <w:color w:val="000000"/>
                <w:lang w:val="uk-UA"/>
              </w:rPr>
              <w:t xml:space="preserve"> </w:t>
            </w:r>
            <w:r w:rsidRPr="00AE7EF4">
              <w:rPr>
                <w:rFonts w:eastAsia="Cambria"/>
                <w:color w:val="000000"/>
                <w:lang w:val="uk-UA"/>
              </w:rPr>
              <w:t>функціонує 8 пунктів незламності СВА</w:t>
            </w:r>
            <w:r w:rsidR="004922C9">
              <w:rPr>
                <w:rFonts w:eastAsia="Cambria"/>
                <w:color w:val="000000"/>
                <w:lang w:val="uk-UA"/>
              </w:rPr>
              <w:t xml:space="preserve">, </w:t>
            </w:r>
            <w:r w:rsidRPr="004922C9">
              <w:rPr>
                <w:rFonts w:eastAsia="Cambria"/>
                <w:color w:val="000000"/>
                <w:lang w:val="uk-UA"/>
              </w:rPr>
              <w:t xml:space="preserve">у яких організовано доступ до мережі Інтернет шляхом використання фіксованого оптичного інтернету, а також із застосуванням супутникового зв’язку </w:t>
            </w:r>
            <w:r w:rsidRPr="00AE7EF4">
              <w:rPr>
                <w:rFonts w:eastAsia="Cambria"/>
                <w:color w:val="000000"/>
                <w:lang w:val="en-US"/>
              </w:rPr>
              <w:t>Starlink</w:t>
            </w:r>
            <w:r w:rsidRPr="004922C9">
              <w:rPr>
                <w:rFonts w:eastAsia="Cambria"/>
                <w:color w:val="000000"/>
                <w:lang w:val="uk-UA"/>
              </w:rPr>
              <w:t xml:space="preserve">. </w:t>
            </w:r>
            <w:r w:rsidRPr="00AE7EF4">
              <w:rPr>
                <w:rFonts w:eastAsia="Cambria"/>
                <w:color w:val="000000"/>
              </w:rPr>
              <w:t>Енергонезалежність зв’язку підтримується генераторами, зарядними станціями та джерелами безперебійного живлення</w:t>
            </w:r>
            <w:r w:rsidR="007F40D1">
              <w:rPr>
                <w:rFonts w:eastAsia="Cambria"/>
                <w:color w:val="000000"/>
                <w:lang w:val="uk-UA"/>
              </w:rPr>
              <w:t>.</w:t>
            </w:r>
          </w:p>
        </w:tc>
      </w:tr>
      <w:tr w:rsidR="00491A9C" w:rsidRPr="00ED51E9" w14:paraId="0BDA39FA" w14:textId="77777777" w:rsidTr="002C2DD4">
        <w:tc>
          <w:tcPr>
            <w:tcW w:w="1951" w:type="dxa"/>
          </w:tcPr>
          <w:p w14:paraId="78F6C22D" w14:textId="77777777" w:rsidR="00491A9C" w:rsidRPr="00C12835" w:rsidRDefault="00491A9C" w:rsidP="004A4146">
            <w:r w:rsidRPr="00C12835">
              <w:lastRenderedPageBreak/>
              <w:t>2)</w:t>
            </w:r>
            <w:r w:rsidR="00EB50A7" w:rsidRPr="00C12835">
              <w:rPr>
                <w:lang w:val="uk-UA"/>
              </w:rPr>
              <w:t xml:space="preserve"> </w:t>
            </w:r>
            <w:r w:rsidR="004E0D28" w:rsidRPr="00C12835">
              <w:rPr>
                <w:lang w:val="uk-UA"/>
              </w:rPr>
              <w:t>С</w:t>
            </w:r>
            <w:r w:rsidRPr="00C12835">
              <w:t>прияти розвитку</w:t>
            </w:r>
          </w:p>
          <w:p w14:paraId="2D842405" w14:textId="77777777" w:rsidR="00491A9C" w:rsidRPr="00C12835" w:rsidRDefault="00491A9C" w:rsidP="004E0D28">
            <w:pPr>
              <w:rPr>
                <w:lang w:val="uk-UA"/>
              </w:rPr>
            </w:pPr>
            <w:r w:rsidRPr="00C12835">
              <w:t>мобільного зв’язку та</w:t>
            </w:r>
            <w:r w:rsidR="004E0D28" w:rsidRPr="00C12835">
              <w:rPr>
                <w:lang w:val="uk-UA"/>
              </w:rPr>
              <w:t xml:space="preserve"> </w:t>
            </w:r>
            <w:r w:rsidRPr="00C12835">
              <w:t>доступності послуг</w:t>
            </w:r>
            <w:r w:rsidR="004E0D28" w:rsidRPr="00C12835">
              <w:rPr>
                <w:lang w:val="uk-UA"/>
              </w:rPr>
              <w:t xml:space="preserve"> </w:t>
            </w:r>
            <w:r w:rsidRPr="00C12835">
              <w:t>широкосмугового доступу</w:t>
            </w:r>
            <w:r w:rsidR="004E0D28" w:rsidRPr="00C12835">
              <w:rPr>
                <w:lang w:val="uk-UA"/>
              </w:rPr>
              <w:t xml:space="preserve"> </w:t>
            </w:r>
            <w:r w:rsidRPr="00C12835">
              <w:t>до Інтернету на</w:t>
            </w:r>
            <w:r w:rsidR="004E0D28" w:rsidRPr="00C12835">
              <w:rPr>
                <w:lang w:val="uk-UA"/>
              </w:rPr>
              <w:t xml:space="preserve"> </w:t>
            </w:r>
            <w:r w:rsidRPr="00C12835">
              <w:t>деокупованій території</w:t>
            </w:r>
            <w:r w:rsidR="004E0D28" w:rsidRPr="00C12835">
              <w:rPr>
                <w:lang w:val="uk-UA"/>
              </w:rPr>
              <w:t xml:space="preserve"> </w:t>
            </w:r>
            <w:r w:rsidRPr="00C12835">
              <w:t>област</w:t>
            </w:r>
            <w:r w:rsidR="005E61F2" w:rsidRPr="00C12835">
              <w:rPr>
                <w:lang w:val="uk-UA"/>
              </w:rPr>
              <w:t>і</w:t>
            </w:r>
          </w:p>
        </w:tc>
        <w:tc>
          <w:tcPr>
            <w:tcW w:w="2126" w:type="dxa"/>
          </w:tcPr>
          <w:p w14:paraId="4166AE68" w14:textId="77777777" w:rsidR="00491A9C" w:rsidRPr="00C12835" w:rsidRDefault="00491A9C" w:rsidP="004A4146">
            <w:r w:rsidRPr="00C12835">
              <w:t>Управління</w:t>
            </w:r>
          </w:p>
          <w:p w14:paraId="1B3D966A" w14:textId="77777777" w:rsidR="00491A9C" w:rsidRPr="00C12835" w:rsidRDefault="00491A9C" w:rsidP="004A4146">
            <w:r w:rsidRPr="00C12835">
              <w:t>інформаційних</w:t>
            </w:r>
          </w:p>
          <w:p w14:paraId="24C010B0" w14:textId="77777777" w:rsidR="00491A9C" w:rsidRPr="00C12835" w:rsidRDefault="00491A9C" w:rsidP="004A4146">
            <w:r w:rsidRPr="00C12835">
              <w:t>технологій обласної</w:t>
            </w:r>
          </w:p>
          <w:p w14:paraId="774D01E8" w14:textId="77777777" w:rsidR="00491A9C" w:rsidRPr="00C12835" w:rsidRDefault="00491A9C" w:rsidP="004A4146">
            <w:r w:rsidRPr="00C12835">
              <w:t>державної адміністрації,</w:t>
            </w:r>
          </w:p>
          <w:p w14:paraId="604F168B" w14:textId="77777777" w:rsidR="00491A9C" w:rsidRPr="00C12835" w:rsidRDefault="00491A9C" w:rsidP="004A4146">
            <w:r w:rsidRPr="00C12835">
              <w:t>військові адміністрації</w:t>
            </w:r>
          </w:p>
          <w:p w14:paraId="5520B6AD" w14:textId="77777777" w:rsidR="00491A9C" w:rsidRPr="00C12835" w:rsidRDefault="00491A9C" w:rsidP="004A4146">
            <w:r w:rsidRPr="00C12835">
              <w:t>населених пунктів</w:t>
            </w:r>
          </w:p>
          <w:p w14:paraId="630CDF11" w14:textId="77777777" w:rsidR="00491A9C" w:rsidRPr="00C12835" w:rsidRDefault="00491A9C" w:rsidP="004A4146">
            <w:r w:rsidRPr="00C12835">
              <w:t>деокупованих</w:t>
            </w:r>
          </w:p>
          <w:p w14:paraId="7FD66F4E" w14:textId="77777777" w:rsidR="00491A9C" w:rsidRPr="00C12835" w:rsidRDefault="00491A9C" w:rsidP="004A3D24">
            <w:r w:rsidRPr="00C12835">
              <w:t>територіальних громад</w:t>
            </w:r>
            <w:r w:rsidR="004A3D24">
              <w:rPr>
                <w:lang w:val="uk-UA"/>
              </w:rPr>
              <w:t xml:space="preserve"> </w:t>
            </w:r>
            <w:r w:rsidRPr="00C12835">
              <w:t>(за згодою)</w:t>
            </w:r>
          </w:p>
        </w:tc>
        <w:tc>
          <w:tcPr>
            <w:tcW w:w="1134" w:type="dxa"/>
          </w:tcPr>
          <w:p w14:paraId="60790543" w14:textId="77777777" w:rsidR="00491A9C" w:rsidRPr="00C12835" w:rsidRDefault="00491A9C" w:rsidP="004E0D28">
            <w:pPr>
              <w:jc w:val="center"/>
            </w:pPr>
            <w:r w:rsidRPr="00C12835">
              <w:t>Грудень</w:t>
            </w:r>
          </w:p>
          <w:p w14:paraId="1DCBB3FC" w14:textId="77777777" w:rsidR="00491A9C" w:rsidRPr="00C12835" w:rsidRDefault="00EE6AFA" w:rsidP="004E0D28">
            <w:pPr>
              <w:jc w:val="center"/>
            </w:pPr>
            <w:r w:rsidRPr="00C12835">
              <w:t>2026</w:t>
            </w:r>
            <w:r w:rsidR="00491A9C" w:rsidRPr="00C12835">
              <w:t xml:space="preserve"> року</w:t>
            </w:r>
          </w:p>
          <w:p w14:paraId="2AC47974" w14:textId="77777777" w:rsidR="00491A9C" w:rsidRPr="00C12835" w:rsidRDefault="00491A9C" w:rsidP="004A4146"/>
        </w:tc>
        <w:tc>
          <w:tcPr>
            <w:tcW w:w="993" w:type="dxa"/>
          </w:tcPr>
          <w:p w14:paraId="4E7425BD" w14:textId="77777777" w:rsidR="00491A9C" w:rsidRPr="00C12835" w:rsidRDefault="00491A9C" w:rsidP="004A4146"/>
        </w:tc>
        <w:tc>
          <w:tcPr>
            <w:tcW w:w="1417" w:type="dxa"/>
          </w:tcPr>
          <w:p w14:paraId="58D8B241" w14:textId="77777777" w:rsidR="00491A9C" w:rsidRPr="00C12835" w:rsidRDefault="00491A9C" w:rsidP="004A4146">
            <w:r w:rsidRPr="00C12835">
              <w:t>Викон</w:t>
            </w:r>
            <w:r w:rsidR="00EE6AFA" w:rsidRPr="00C12835">
              <w:t>ується</w:t>
            </w:r>
          </w:p>
        </w:tc>
        <w:tc>
          <w:tcPr>
            <w:tcW w:w="7938" w:type="dxa"/>
          </w:tcPr>
          <w:p w14:paraId="0C3B455A" w14:textId="77777777" w:rsidR="008A402C" w:rsidRPr="00EA045D" w:rsidRDefault="009331B2" w:rsidP="00F171C6">
            <w:pPr>
              <w:jc w:val="both"/>
            </w:pPr>
            <w:r w:rsidRPr="00EA045D">
              <w:rPr>
                <w:lang w:val="uk-UA"/>
              </w:rPr>
              <w:t xml:space="preserve">За інформацією управління </w:t>
            </w:r>
            <w:r w:rsidRPr="00EA045D">
              <w:rPr>
                <w:rStyle w:val="afc"/>
                <w:lang w:val="uk-UA"/>
              </w:rPr>
              <w:t>інформаційних технологій обласної державної адміністрації</w:t>
            </w:r>
            <w:r w:rsidRPr="00EA045D">
              <w:rPr>
                <w:lang w:val="uk-UA"/>
              </w:rPr>
              <w:t xml:space="preserve"> </w:t>
            </w:r>
            <w:r w:rsidR="008A402C" w:rsidRPr="00EA045D">
              <w:rPr>
                <w:lang w:val="uk-UA"/>
              </w:rPr>
              <w:t>с</w:t>
            </w:r>
            <w:r w:rsidR="008A402C" w:rsidRPr="00EA045D">
              <w:t>таном на 17</w:t>
            </w:r>
            <w:r w:rsidR="00771691">
              <w:rPr>
                <w:lang w:val="uk-UA"/>
              </w:rPr>
              <w:t xml:space="preserve"> вересня </w:t>
            </w:r>
            <w:r w:rsidR="008A402C" w:rsidRPr="00EA045D">
              <w:t>2026</w:t>
            </w:r>
            <w:r w:rsidR="00771691">
              <w:rPr>
                <w:lang w:val="uk-UA"/>
              </w:rPr>
              <w:t xml:space="preserve"> року</w:t>
            </w:r>
            <w:r w:rsidR="008A402C" w:rsidRPr="00EA045D">
              <w:rPr>
                <w:lang w:val="uk-UA"/>
              </w:rPr>
              <w:t xml:space="preserve"> з</w:t>
            </w:r>
            <w:r w:rsidR="008A402C" w:rsidRPr="00EA045D">
              <w:t xml:space="preserve">агальна кількість працюючих базових станцій 176 </w:t>
            </w:r>
            <w:r w:rsidR="00771691">
              <w:rPr>
                <w:lang w:val="uk-UA"/>
              </w:rPr>
              <w:t>од.</w:t>
            </w:r>
            <w:r w:rsidR="008A402C" w:rsidRPr="00EA045D">
              <w:rPr>
                <w:lang w:val="uk-UA"/>
              </w:rPr>
              <w:t>. З</w:t>
            </w:r>
            <w:r w:rsidR="008A402C" w:rsidRPr="00EA045D">
              <w:t>агальна кількість користувачів мобільного зв’язку у Херсонській області – 155 372, у м. Херсон – 104 691.</w:t>
            </w:r>
          </w:p>
          <w:p w14:paraId="58E04A16" w14:textId="77777777" w:rsidR="00B05479" w:rsidRPr="00C12835" w:rsidRDefault="00B05479" w:rsidP="00B05479">
            <w:pPr>
              <w:jc w:val="both"/>
            </w:pPr>
            <w:r w:rsidRPr="00C12835">
              <w:t>На виконання Розпорядження Національного центру оперативно-технічного управління мережами телекомунікацій (НЦУ) від 31</w:t>
            </w:r>
            <w:r w:rsidR="00771691">
              <w:rPr>
                <w:lang w:val="uk-UA"/>
              </w:rPr>
              <w:t xml:space="preserve"> жовтня 20</w:t>
            </w:r>
            <w:r w:rsidRPr="00C12835">
              <w:t>25</w:t>
            </w:r>
            <w:r w:rsidR="00771691">
              <w:rPr>
                <w:lang w:val="uk-UA"/>
              </w:rPr>
              <w:t xml:space="preserve"> року</w:t>
            </w:r>
            <w:r w:rsidRPr="00C12835">
              <w:t xml:space="preserve"> №831/3632ДСК щодо нових умов до забезпечення сталості мереж операторами мобільного зв’язку мобільними операторами проводиться робота по модернізації робочих базових станцій, перевірці та заміні акумуляторних батарей для дотримання показників якості та їх параметрів протягом 8 годин відсутності електроживлення, та забезпеченню наявності електрогенераторних установок у необхідній кількості для</w:t>
            </w:r>
            <w:r w:rsidRPr="00C12835">
              <w:rPr>
                <w:lang w:val="uk-UA"/>
              </w:rPr>
              <w:t xml:space="preserve"> </w:t>
            </w:r>
            <w:r w:rsidRPr="00C12835">
              <w:t xml:space="preserve">використання на базових </w:t>
            </w:r>
            <w:r w:rsidRPr="00C12835">
              <w:lastRenderedPageBreak/>
              <w:t>станціях.</w:t>
            </w:r>
          </w:p>
          <w:p w14:paraId="2F871745" w14:textId="77777777" w:rsidR="00B05479" w:rsidRPr="00C12835" w:rsidRDefault="00B05479" w:rsidP="00B05479">
            <w:pPr>
              <w:jc w:val="both"/>
            </w:pPr>
            <w:r w:rsidRPr="00C12835">
              <w:t>Для гарантування безпеки та сталості електронних комунікаційних мереж, в територіальних громадах області організована належна взаємодія комунальних підприємств, установ та закладів, військових адміністрацій населених пунктів деокупованих громад з операторами мобільного зв’язку та постачальниками електронних комунікаційних мереж та послуг, проводиться робота щодо сприяння пріоритетному підключенню базових станцій, вузлів зв’язку, обладнання постачальників електронних комунікаційних мереж та/або послуг усіх рівнів (як національних, так і місцевих) до автономних джерел електроживлення, що належать органам місцевого самоврядування, у випадку відключення електропостачання (за наявності організаційно-технічної можливості).</w:t>
            </w:r>
          </w:p>
          <w:p w14:paraId="6C946D68" w14:textId="77777777" w:rsidR="008A402C" w:rsidRPr="001F2ECE" w:rsidRDefault="00B05479" w:rsidP="00B05479">
            <w:pPr>
              <w:jc w:val="both"/>
              <w:rPr>
                <w:lang w:val="uk-UA"/>
              </w:rPr>
            </w:pPr>
            <w:r w:rsidRPr="001F2ECE">
              <w:t>Наразі пріоритетні станції операторів мобільного зв’язку забезпечено генераторами.</w:t>
            </w:r>
          </w:p>
          <w:p w14:paraId="15362997" w14:textId="77777777" w:rsidR="008A402C" w:rsidRPr="001F2ECE" w:rsidRDefault="008A402C" w:rsidP="008A402C">
            <w:pPr>
              <w:jc w:val="both"/>
              <w:rPr>
                <w:lang w:val="uk-UA"/>
              </w:rPr>
            </w:pPr>
            <w:r w:rsidRPr="001F2ECE">
              <w:rPr>
                <w:rFonts w:hint="cs"/>
                <w:lang w:val="uk-UA"/>
              </w:rPr>
              <w:t>Територіальними</w:t>
            </w:r>
            <w:r w:rsidRPr="001F2ECE">
              <w:rPr>
                <w:lang w:val="uk-UA"/>
              </w:rPr>
              <w:t xml:space="preserve"> </w:t>
            </w:r>
            <w:r w:rsidRPr="001F2ECE">
              <w:rPr>
                <w:rFonts w:hint="cs"/>
                <w:lang w:val="uk-UA"/>
              </w:rPr>
              <w:t>громадами</w:t>
            </w:r>
            <w:r w:rsidRPr="001F2ECE">
              <w:rPr>
                <w:lang w:val="uk-UA"/>
              </w:rPr>
              <w:t xml:space="preserve"> </w:t>
            </w:r>
            <w:r w:rsidRPr="001F2ECE">
              <w:rPr>
                <w:rFonts w:hint="cs"/>
                <w:lang w:val="uk-UA"/>
              </w:rPr>
              <w:t>оновлен</w:t>
            </w:r>
            <w:r w:rsidRPr="001F2ECE">
              <w:rPr>
                <w:lang w:val="uk-UA"/>
              </w:rPr>
              <w:t xml:space="preserve">о </w:t>
            </w:r>
            <w:r w:rsidRPr="001F2ECE">
              <w:rPr>
                <w:rFonts w:hint="cs"/>
                <w:lang w:val="uk-UA"/>
              </w:rPr>
              <w:t>скла</w:t>
            </w:r>
            <w:r w:rsidRPr="001F2ECE">
              <w:rPr>
                <w:lang w:val="uk-UA"/>
              </w:rPr>
              <w:t xml:space="preserve">д груп </w:t>
            </w:r>
            <w:r w:rsidRPr="001F2ECE">
              <w:rPr>
                <w:rFonts w:hint="cs"/>
                <w:lang w:val="uk-UA"/>
              </w:rPr>
              <w:t>забезпечення</w:t>
            </w:r>
            <w:r w:rsidRPr="001F2ECE">
              <w:rPr>
                <w:lang w:val="uk-UA"/>
              </w:rPr>
              <w:t xml:space="preserve"> </w:t>
            </w:r>
            <w:r w:rsidRPr="001F2ECE">
              <w:rPr>
                <w:rFonts w:hint="cs"/>
                <w:lang w:val="uk-UA"/>
              </w:rPr>
              <w:t>сталого</w:t>
            </w:r>
            <w:r w:rsidRPr="001F2ECE">
              <w:rPr>
                <w:lang w:val="uk-UA"/>
              </w:rPr>
              <w:t xml:space="preserve"> </w:t>
            </w:r>
            <w:r w:rsidRPr="001F2ECE">
              <w:rPr>
                <w:rFonts w:hint="cs"/>
                <w:lang w:val="uk-UA"/>
              </w:rPr>
              <w:t>процесу</w:t>
            </w:r>
            <w:r w:rsidRPr="001F2ECE">
              <w:rPr>
                <w:lang w:val="uk-UA"/>
              </w:rPr>
              <w:t xml:space="preserve"> </w:t>
            </w:r>
            <w:r w:rsidRPr="001F2ECE">
              <w:rPr>
                <w:rFonts w:hint="cs"/>
                <w:lang w:val="uk-UA"/>
              </w:rPr>
              <w:t>дозаправки</w:t>
            </w:r>
            <w:r w:rsidRPr="001F2ECE">
              <w:rPr>
                <w:lang w:val="uk-UA"/>
              </w:rPr>
              <w:t xml:space="preserve"> </w:t>
            </w:r>
            <w:r w:rsidRPr="001F2ECE">
              <w:rPr>
                <w:rFonts w:hint="cs"/>
                <w:lang w:val="uk-UA"/>
              </w:rPr>
              <w:t>генераторів</w:t>
            </w:r>
            <w:r w:rsidRPr="001F2ECE">
              <w:rPr>
                <w:lang w:val="uk-UA"/>
              </w:rPr>
              <w:t xml:space="preserve">, </w:t>
            </w:r>
            <w:r w:rsidRPr="001F2ECE">
              <w:rPr>
                <w:rFonts w:hint="cs"/>
                <w:lang w:val="uk-UA"/>
              </w:rPr>
              <w:t>обслуговування</w:t>
            </w:r>
            <w:r w:rsidRPr="001F2ECE">
              <w:rPr>
                <w:lang w:val="uk-UA"/>
              </w:rPr>
              <w:t xml:space="preserve"> </w:t>
            </w:r>
            <w:r w:rsidRPr="001F2ECE">
              <w:rPr>
                <w:rFonts w:hint="cs"/>
                <w:lang w:val="uk-UA"/>
              </w:rPr>
              <w:t>та</w:t>
            </w:r>
            <w:r w:rsidRPr="001F2ECE">
              <w:rPr>
                <w:lang w:val="uk-UA"/>
              </w:rPr>
              <w:t xml:space="preserve"> </w:t>
            </w:r>
            <w:r w:rsidRPr="001F2ECE">
              <w:rPr>
                <w:rFonts w:hint="cs"/>
                <w:lang w:val="uk-UA"/>
              </w:rPr>
              <w:t>підключення</w:t>
            </w:r>
            <w:r w:rsidRPr="001F2ECE">
              <w:rPr>
                <w:lang w:val="uk-UA"/>
              </w:rPr>
              <w:t xml:space="preserve"> </w:t>
            </w:r>
            <w:r w:rsidRPr="001F2ECE">
              <w:rPr>
                <w:rFonts w:hint="cs"/>
                <w:lang w:val="uk-UA"/>
              </w:rPr>
              <w:t>генераторів</w:t>
            </w:r>
            <w:r w:rsidRPr="001F2ECE">
              <w:rPr>
                <w:lang w:val="uk-UA"/>
              </w:rPr>
              <w:t xml:space="preserve"> </w:t>
            </w:r>
            <w:r w:rsidRPr="001F2ECE">
              <w:rPr>
                <w:rFonts w:hint="cs"/>
                <w:lang w:val="uk-UA"/>
              </w:rPr>
              <w:t>до</w:t>
            </w:r>
            <w:r w:rsidRPr="001F2ECE">
              <w:rPr>
                <w:lang w:val="uk-UA"/>
              </w:rPr>
              <w:t xml:space="preserve"> </w:t>
            </w:r>
            <w:r w:rsidRPr="001F2ECE">
              <w:rPr>
                <w:rFonts w:hint="cs"/>
                <w:lang w:val="uk-UA"/>
              </w:rPr>
              <w:t>базових</w:t>
            </w:r>
            <w:r w:rsidRPr="001F2ECE">
              <w:rPr>
                <w:lang w:val="uk-UA"/>
              </w:rPr>
              <w:t xml:space="preserve"> </w:t>
            </w:r>
            <w:r w:rsidRPr="001F2ECE">
              <w:rPr>
                <w:rFonts w:hint="cs"/>
                <w:lang w:val="uk-UA"/>
              </w:rPr>
              <w:t>станцій</w:t>
            </w:r>
            <w:r w:rsidRPr="001F2ECE">
              <w:rPr>
                <w:lang w:val="uk-UA"/>
              </w:rPr>
              <w:t xml:space="preserve"> </w:t>
            </w:r>
            <w:r w:rsidRPr="001F2ECE">
              <w:rPr>
                <w:rFonts w:hint="cs"/>
                <w:lang w:val="uk-UA"/>
              </w:rPr>
              <w:t>у</w:t>
            </w:r>
            <w:r w:rsidRPr="001F2ECE">
              <w:rPr>
                <w:lang w:val="uk-UA"/>
              </w:rPr>
              <w:t xml:space="preserve"> </w:t>
            </w:r>
            <w:r w:rsidRPr="001F2ECE">
              <w:rPr>
                <w:rFonts w:hint="cs"/>
                <w:lang w:val="uk-UA"/>
              </w:rPr>
              <w:t>разі</w:t>
            </w:r>
            <w:r w:rsidRPr="001F2ECE">
              <w:rPr>
                <w:lang w:val="uk-UA"/>
              </w:rPr>
              <w:t xml:space="preserve"> </w:t>
            </w:r>
            <w:r w:rsidRPr="001F2ECE">
              <w:rPr>
                <w:rFonts w:hint="cs"/>
                <w:lang w:val="uk-UA"/>
              </w:rPr>
              <w:t>потреби</w:t>
            </w:r>
            <w:r w:rsidRPr="001F2ECE">
              <w:rPr>
                <w:lang w:val="uk-UA"/>
              </w:rPr>
              <w:t xml:space="preserve">. </w:t>
            </w:r>
            <w:r w:rsidRPr="001F2ECE">
              <w:rPr>
                <w:rFonts w:hint="cs"/>
                <w:lang w:val="uk-UA"/>
              </w:rPr>
              <w:t>Відповідно</w:t>
            </w:r>
            <w:r w:rsidRPr="001F2ECE">
              <w:rPr>
                <w:lang w:val="uk-UA"/>
              </w:rPr>
              <w:t xml:space="preserve"> </w:t>
            </w:r>
            <w:r w:rsidRPr="001F2ECE">
              <w:rPr>
                <w:rFonts w:hint="cs"/>
                <w:lang w:val="uk-UA"/>
              </w:rPr>
              <w:t>до</w:t>
            </w:r>
            <w:r w:rsidRPr="001F2ECE">
              <w:rPr>
                <w:lang w:val="uk-UA"/>
              </w:rPr>
              <w:t xml:space="preserve"> </w:t>
            </w:r>
            <w:r w:rsidRPr="001F2ECE">
              <w:rPr>
                <w:rFonts w:hint="cs"/>
                <w:lang w:val="uk-UA"/>
              </w:rPr>
              <w:t>розпорядження</w:t>
            </w:r>
            <w:r w:rsidRPr="001F2ECE">
              <w:rPr>
                <w:lang w:val="uk-UA"/>
              </w:rPr>
              <w:t xml:space="preserve"> </w:t>
            </w:r>
            <w:r w:rsidRPr="001F2ECE">
              <w:rPr>
                <w:rFonts w:hint="cs"/>
                <w:lang w:val="uk-UA"/>
              </w:rPr>
              <w:t>начальника</w:t>
            </w:r>
            <w:r w:rsidRPr="001F2ECE">
              <w:rPr>
                <w:lang w:val="uk-UA"/>
              </w:rPr>
              <w:t xml:space="preserve"> </w:t>
            </w:r>
            <w:r w:rsidRPr="001F2ECE">
              <w:rPr>
                <w:rFonts w:hint="cs"/>
                <w:lang w:val="uk-UA"/>
              </w:rPr>
              <w:t>Херсонської</w:t>
            </w:r>
            <w:r w:rsidRPr="001F2ECE">
              <w:rPr>
                <w:lang w:val="uk-UA"/>
              </w:rPr>
              <w:t xml:space="preserve"> </w:t>
            </w:r>
            <w:r w:rsidRPr="001F2ECE">
              <w:rPr>
                <w:rFonts w:hint="cs"/>
                <w:lang w:val="uk-UA"/>
              </w:rPr>
              <w:t>міської</w:t>
            </w:r>
            <w:r w:rsidRPr="001F2ECE">
              <w:rPr>
                <w:lang w:val="uk-UA"/>
              </w:rPr>
              <w:t xml:space="preserve"> </w:t>
            </w:r>
            <w:r w:rsidRPr="001F2ECE">
              <w:rPr>
                <w:rFonts w:hint="cs"/>
                <w:lang w:val="uk-UA"/>
              </w:rPr>
              <w:t>військової</w:t>
            </w:r>
            <w:r w:rsidRPr="001F2ECE">
              <w:rPr>
                <w:lang w:val="uk-UA"/>
              </w:rPr>
              <w:t xml:space="preserve"> </w:t>
            </w:r>
            <w:r w:rsidRPr="001F2ECE">
              <w:rPr>
                <w:rFonts w:hint="cs"/>
                <w:lang w:val="uk-UA"/>
              </w:rPr>
              <w:t>адміністрації</w:t>
            </w:r>
            <w:r w:rsidRPr="001F2ECE">
              <w:rPr>
                <w:lang w:val="uk-UA"/>
              </w:rPr>
              <w:t xml:space="preserve"> </w:t>
            </w:r>
            <w:r w:rsidRPr="001F2ECE">
              <w:rPr>
                <w:rFonts w:hint="cs"/>
                <w:lang w:val="uk-UA"/>
              </w:rPr>
              <w:t>від</w:t>
            </w:r>
            <w:r w:rsidRPr="001F2ECE">
              <w:rPr>
                <w:lang w:val="uk-UA"/>
              </w:rPr>
              <w:t xml:space="preserve"> 21</w:t>
            </w:r>
            <w:r w:rsidR="00771691">
              <w:rPr>
                <w:lang w:val="uk-UA"/>
              </w:rPr>
              <w:t xml:space="preserve"> січня </w:t>
            </w:r>
            <w:r w:rsidRPr="001F2ECE">
              <w:rPr>
                <w:lang w:val="uk-UA"/>
              </w:rPr>
              <w:t xml:space="preserve">2026 </w:t>
            </w:r>
            <w:r w:rsidR="00771691">
              <w:rPr>
                <w:lang w:val="uk-UA"/>
              </w:rPr>
              <w:t xml:space="preserve">року </w:t>
            </w:r>
            <w:r w:rsidRPr="001F2ECE">
              <w:rPr>
                <w:rFonts w:hint="cs"/>
                <w:lang w:val="uk-UA"/>
              </w:rPr>
              <w:t>№</w:t>
            </w:r>
            <w:r w:rsidRPr="001F2ECE">
              <w:rPr>
                <w:lang w:val="uk-UA"/>
              </w:rPr>
              <w:t xml:space="preserve"> 36</w:t>
            </w:r>
            <w:r w:rsidRPr="001F2ECE">
              <w:rPr>
                <w:rFonts w:hint="cs"/>
                <w:lang w:val="uk-UA"/>
              </w:rPr>
              <w:t>р</w:t>
            </w:r>
            <w:r w:rsidRPr="001F2ECE">
              <w:rPr>
                <w:lang w:val="uk-UA"/>
              </w:rPr>
              <w:t xml:space="preserve"> </w:t>
            </w:r>
            <w:r w:rsidRPr="001F2ECE">
              <w:rPr>
                <w:rFonts w:hint="cs"/>
                <w:lang w:val="uk-UA"/>
              </w:rPr>
              <w:t>«Про</w:t>
            </w:r>
            <w:r w:rsidRPr="001F2ECE">
              <w:rPr>
                <w:lang w:val="uk-UA"/>
              </w:rPr>
              <w:t xml:space="preserve"> </w:t>
            </w:r>
            <w:r w:rsidRPr="001F2ECE">
              <w:rPr>
                <w:rFonts w:hint="cs"/>
                <w:lang w:val="uk-UA"/>
              </w:rPr>
              <w:t>деякі</w:t>
            </w:r>
            <w:r w:rsidRPr="001F2ECE">
              <w:rPr>
                <w:lang w:val="uk-UA"/>
              </w:rPr>
              <w:t xml:space="preserve"> </w:t>
            </w:r>
            <w:r w:rsidRPr="001F2ECE">
              <w:rPr>
                <w:rFonts w:hint="cs"/>
                <w:lang w:val="uk-UA"/>
              </w:rPr>
              <w:t>питання</w:t>
            </w:r>
            <w:r w:rsidRPr="001F2ECE">
              <w:rPr>
                <w:lang w:val="uk-UA"/>
              </w:rPr>
              <w:t xml:space="preserve"> </w:t>
            </w:r>
            <w:r w:rsidRPr="001F2ECE">
              <w:rPr>
                <w:rFonts w:hint="cs"/>
                <w:lang w:val="uk-UA"/>
              </w:rPr>
              <w:t>забезпечення</w:t>
            </w:r>
            <w:r w:rsidRPr="001F2ECE">
              <w:rPr>
                <w:lang w:val="uk-UA"/>
              </w:rPr>
              <w:t xml:space="preserve"> </w:t>
            </w:r>
            <w:r w:rsidRPr="001F2ECE">
              <w:rPr>
                <w:rFonts w:hint="cs"/>
                <w:lang w:val="uk-UA"/>
              </w:rPr>
              <w:t>сталог</w:t>
            </w:r>
            <w:r w:rsidRPr="001F2ECE">
              <w:rPr>
                <w:lang w:val="uk-UA"/>
              </w:rPr>
              <w:t xml:space="preserve">о </w:t>
            </w:r>
            <w:r w:rsidRPr="001F2ECE">
              <w:rPr>
                <w:rFonts w:hint="cs"/>
                <w:lang w:val="uk-UA"/>
              </w:rPr>
              <w:t>функціонування</w:t>
            </w:r>
            <w:r w:rsidRPr="001F2ECE">
              <w:rPr>
                <w:lang w:val="uk-UA"/>
              </w:rPr>
              <w:t xml:space="preserve"> </w:t>
            </w:r>
            <w:r w:rsidRPr="001F2ECE">
              <w:rPr>
                <w:rFonts w:hint="cs"/>
                <w:lang w:val="uk-UA"/>
              </w:rPr>
              <w:t>електронних</w:t>
            </w:r>
            <w:r w:rsidRPr="001F2ECE">
              <w:rPr>
                <w:lang w:val="uk-UA"/>
              </w:rPr>
              <w:t xml:space="preserve"> </w:t>
            </w:r>
            <w:r w:rsidRPr="001F2ECE">
              <w:rPr>
                <w:rFonts w:hint="cs"/>
                <w:lang w:val="uk-UA"/>
              </w:rPr>
              <w:t>комунікаційни</w:t>
            </w:r>
            <w:r w:rsidRPr="001F2ECE">
              <w:rPr>
                <w:lang w:val="uk-UA"/>
              </w:rPr>
              <w:t xml:space="preserve"> </w:t>
            </w:r>
            <w:r w:rsidRPr="001F2ECE">
              <w:rPr>
                <w:rFonts w:hint="cs"/>
                <w:lang w:val="uk-UA"/>
              </w:rPr>
              <w:t>хмереж</w:t>
            </w:r>
            <w:r w:rsidRPr="001F2ECE">
              <w:rPr>
                <w:lang w:val="uk-UA"/>
              </w:rPr>
              <w:t xml:space="preserve"> </w:t>
            </w:r>
            <w:r w:rsidRPr="001F2ECE">
              <w:rPr>
                <w:rFonts w:hint="cs"/>
                <w:lang w:val="uk-UA"/>
              </w:rPr>
              <w:t>в</w:t>
            </w:r>
            <w:r w:rsidRPr="001F2ECE">
              <w:rPr>
                <w:lang w:val="uk-UA"/>
              </w:rPr>
              <w:t xml:space="preserve"> </w:t>
            </w:r>
            <w:r w:rsidRPr="001F2ECE">
              <w:rPr>
                <w:rFonts w:hint="cs"/>
                <w:lang w:val="uk-UA"/>
              </w:rPr>
              <w:t>умовах</w:t>
            </w:r>
            <w:r w:rsidRPr="001F2ECE">
              <w:rPr>
                <w:lang w:val="uk-UA"/>
              </w:rPr>
              <w:t xml:space="preserve"> </w:t>
            </w:r>
            <w:r w:rsidRPr="001F2ECE">
              <w:rPr>
                <w:rFonts w:hint="cs"/>
                <w:lang w:val="uk-UA"/>
              </w:rPr>
              <w:t>воєнного</w:t>
            </w:r>
            <w:r w:rsidRPr="001F2ECE">
              <w:rPr>
                <w:lang w:val="uk-UA"/>
              </w:rPr>
              <w:t xml:space="preserve"> </w:t>
            </w:r>
            <w:r w:rsidRPr="001F2ECE">
              <w:rPr>
                <w:rFonts w:hint="cs"/>
                <w:lang w:val="uk-UA"/>
              </w:rPr>
              <w:t>стану»</w:t>
            </w:r>
            <w:r w:rsidRPr="001F2ECE">
              <w:rPr>
                <w:lang w:val="uk-UA"/>
              </w:rPr>
              <w:t xml:space="preserve">, </w:t>
            </w:r>
            <w:r w:rsidRPr="001F2ECE">
              <w:rPr>
                <w:rFonts w:hint="cs"/>
                <w:lang w:val="uk-UA"/>
              </w:rPr>
              <w:t>комунальні</w:t>
            </w:r>
            <w:r w:rsidRPr="001F2ECE">
              <w:rPr>
                <w:lang w:val="uk-UA"/>
              </w:rPr>
              <w:t xml:space="preserve"> </w:t>
            </w:r>
            <w:r w:rsidRPr="001F2ECE">
              <w:rPr>
                <w:rFonts w:hint="cs"/>
                <w:lang w:val="uk-UA"/>
              </w:rPr>
              <w:t>підприємства</w:t>
            </w:r>
            <w:r w:rsidRPr="001F2ECE">
              <w:rPr>
                <w:lang w:val="uk-UA"/>
              </w:rPr>
              <w:t xml:space="preserve"> </w:t>
            </w:r>
            <w:r w:rsidRPr="001F2ECE">
              <w:rPr>
                <w:rFonts w:hint="cs"/>
                <w:lang w:val="uk-UA"/>
              </w:rPr>
              <w:t>«Парки</w:t>
            </w:r>
            <w:r w:rsidRPr="001F2ECE">
              <w:rPr>
                <w:lang w:val="uk-UA"/>
              </w:rPr>
              <w:t xml:space="preserve"> </w:t>
            </w:r>
            <w:r w:rsidRPr="001F2ECE">
              <w:rPr>
                <w:rFonts w:hint="cs"/>
                <w:lang w:val="uk-UA"/>
              </w:rPr>
              <w:t>Херсона»</w:t>
            </w:r>
            <w:r w:rsidRPr="001F2ECE">
              <w:rPr>
                <w:lang w:val="uk-UA"/>
              </w:rPr>
              <w:t xml:space="preserve"> </w:t>
            </w:r>
            <w:r w:rsidRPr="001F2ECE">
              <w:rPr>
                <w:rFonts w:hint="cs"/>
                <w:lang w:val="uk-UA"/>
              </w:rPr>
              <w:t>Херсонської</w:t>
            </w:r>
            <w:r w:rsidRPr="001F2ECE">
              <w:rPr>
                <w:lang w:val="uk-UA"/>
              </w:rPr>
              <w:t xml:space="preserve"> </w:t>
            </w:r>
            <w:r w:rsidRPr="001F2ECE">
              <w:rPr>
                <w:rFonts w:hint="cs"/>
                <w:lang w:val="uk-UA"/>
              </w:rPr>
              <w:t>міської</w:t>
            </w:r>
            <w:r w:rsidRPr="001F2ECE">
              <w:rPr>
                <w:lang w:val="uk-UA"/>
              </w:rPr>
              <w:t xml:space="preserve"> </w:t>
            </w:r>
            <w:r w:rsidRPr="001F2ECE">
              <w:rPr>
                <w:rFonts w:hint="cs"/>
                <w:lang w:val="uk-UA"/>
              </w:rPr>
              <w:t>ради</w:t>
            </w:r>
            <w:r w:rsidRPr="001F2ECE">
              <w:rPr>
                <w:lang w:val="uk-UA"/>
              </w:rPr>
              <w:t xml:space="preserve"> </w:t>
            </w:r>
            <w:r w:rsidRPr="001F2ECE">
              <w:rPr>
                <w:rFonts w:hint="cs"/>
                <w:lang w:val="uk-UA"/>
              </w:rPr>
              <w:t>та</w:t>
            </w:r>
            <w:r w:rsidRPr="001F2ECE">
              <w:rPr>
                <w:lang w:val="uk-UA"/>
              </w:rPr>
              <w:t xml:space="preserve"> </w:t>
            </w:r>
            <w:r w:rsidRPr="001F2ECE">
              <w:rPr>
                <w:rFonts w:hint="cs"/>
                <w:lang w:val="uk-UA"/>
              </w:rPr>
              <w:t>ЕЗО</w:t>
            </w:r>
            <w:r w:rsidR="00771691">
              <w:rPr>
                <w:lang w:val="uk-UA"/>
              </w:rPr>
              <w:t xml:space="preserve"> </w:t>
            </w:r>
            <w:r w:rsidRPr="001F2ECE">
              <w:rPr>
                <w:rFonts w:hint="cs"/>
                <w:lang w:val="uk-UA"/>
              </w:rPr>
              <w:t>«Херсонміськсвітло»</w:t>
            </w:r>
            <w:r w:rsidRPr="001F2ECE">
              <w:rPr>
                <w:lang w:val="uk-UA"/>
              </w:rPr>
              <w:t xml:space="preserve"> </w:t>
            </w:r>
            <w:r w:rsidRPr="001F2ECE">
              <w:rPr>
                <w:rFonts w:hint="cs"/>
                <w:lang w:val="uk-UA"/>
              </w:rPr>
              <w:t>Херсонської</w:t>
            </w:r>
            <w:r w:rsidRPr="001F2ECE">
              <w:rPr>
                <w:lang w:val="uk-UA"/>
              </w:rPr>
              <w:t xml:space="preserve"> </w:t>
            </w:r>
            <w:r w:rsidRPr="001F2ECE">
              <w:rPr>
                <w:rFonts w:hint="cs"/>
                <w:lang w:val="uk-UA"/>
              </w:rPr>
              <w:t>міської</w:t>
            </w:r>
            <w:r w:rsidRPr="001F2ECE">
              <w:rPr>
                <w:lang w:val="uk-UA"/>
              </w:rPr>
              <w:t xml:space="preserve"> </w:t>
            </w:r>
            <w:r w:rsidRPr="001F2ECE">
              <w:rPr>
                <w:rFonts w:hint="cs"/>
                <w:lang w:val="uk-UA"/>
              </w:rPr>
              <w:t>ради</w:t>
            </w:r>
            <w:r w:rsidRPr="001F2ECE">
              <w:rPr>
                <w:lang w:val="uk-UA"/>
              </w:rPr>
              <w:t xml:space="preserve"> </w:t>
            </w:r>
            <w:r w:rsidRPr="001F2ECE">
              <w:rPr>
                <w:rFonts w:hint="cs"/>
                <w:lang w:val="uk-UA"/>
              </w:rPr>
              <w:t>визначено</w:t>
            </w:r>
            <w:r w:rsidRPr="001F2ECE">
              <w:rPr>
                <w:lang w:val="uk-UA"/>
              </w:rPr>
              <w:t xml:space="preserve"> </w:t>
            </w:r>
            <w:r w:rsidRPr="001F2ECE">
              <w:rPr>
                <w:rFonts w:hint="cs"/>
                <w:lang w:val="uk-UA"/>
              </w:rPr>
              <w:t>такими</w:t>
            </w:r>
            <w:r w:rsidRPr="001F2ECE">
              <w:rPr>
                <w:lang w:val="uk-UA"/>
              </w:rPr>
              <w:t xml:space="preserve">, </w:t>
            </w:r>
            <w:r w:rsidRPr="001F2ECE">
              <w:rPr>
                <w:rFonts w:hint="cs"/>
                <w:lang w:val="uk-UA"/>
              </w:rPr>
              <w:t>що</w:t>
            </w:r>
            <w:r w:rsidRPr="001F2ECE">
              <w:rPr>
                <w:lang w:val="uk-UA"/>
              </w:rPr>
              <w:t xml:space="preserve"> </w:t>
            </w:r>
            <w:r w:rsidRPr="001F2ECE">
              <w:rPr>
                <w:rFonts w:hint="cs"/>
                <w:lang w:val="uk-UA"/>
              </w:rPr>
              <w:t>можуть</w:t>
            </w:r>
            <w:r w:rsidRPr="001F2ECE">
              <w:rPr>
                <w:lang w:val="uk-UA"/>
              </w:rPr>
              <w:t xml:space="preserve"> </w:t>
            </w:r>
            <w:r w:rsidRPr="001F2ECE">
              <w:rPr>
                <w:rFonts w:hint="cs"/>
                <w:lang w:val="uk-UA"/>
              </w:rPr>
              <w:t>забезпечувати</w:t>
            </w:r>
            <w:r w:rsidRPr="001F2ECE">
              <w:rPr>
                <w:lang w:val="uk-UA"/>
              </w:rPr>
              <w:t xml:space="preserve"> </w:t>
            </w:r>
            <w:r w:rsidRPr="001F2ECE">
              <w:rPr>
                <w:rFonts w:hint="cs"/>
                <w:lang w:val="uk-UA"/>
              </w:rPr>
              <w:t>експлуатаційно</w:t>
            </w:r>
            <w:r w:rsidRPr="001F2ECE">
              <w:rPr>
                <w:lang w:val="uk-UA"/>
              </w:rPr>
              <w:t>-</w:t>
            </w:r>
            <w:r w:rsidRPr="001F2ECE">
              <w:rPr>
                <w:rFonts w:hint="cs"/>
                <w:lang w:val="uk-UA"/>
              </w:rPr>
              <w:t>технічне</w:t>
            </w:r>
            <w:r w:rsidRPr="001F2ECE">
              <w:rPr>
                <w:lang w:val="uk-UA"/>
              </w:rPr>
              <w:t xml:space="preserve"> </w:t>
            </w:r>
            <w:r w:rsidRPr="001F2ECE">
              <w:rPr>
                <w:rFonts w:hint="cs"/>
                <w:lang w:val="uk-UA"/>
              </w:rPr>
              <w:t>обслуговування</w:t>
            </w:r>
            <w:r w:rsidRPr="001F2ECE">
              <w:rPr>
                <w:lang w:val="uk-UA"/>
              </w:rPr>
              <w:t xml:space="preserve"> </w:t>
            </w:r>
            <w:r w:rsidRPr="001F2ECE">
              <w:rPr>
                <w:rFonts w:hint="cs"/>
                <w:lang w:val="uk-UA"/>
              </w:rPr>
              <w:t>засобів</w:t>
            </w:r>
            <w:r w:rsidRPr="001F2ECE">
              <w:rPr>
                <w:lang w:val="uk-UA"/>
              </w:rPr>
              <w:t xml:space="preserve"> </w:t>
            </w:r>
            <w:r w:rsidRPr="001F2ECE">
              <w:rPr>
                <w:rFonts w:hint="cs"/>
                <w:lang w:val="uk-UA"/>
              </w:rPr>
              <w:t>електроживлення</w:t>
            </w:r>
            <w:r w:rsidRPr="001F2ECE">
              <w:rPr>
                <w:lang w:val="uk-UA"/>
              </w:rPr>
              <w:t xml:space="preserve">, </w:t>
            </w:r>
            <w:r w:rsidRPr="001F2ECE">
              <w:rPr>
                <w:rFonts w:hint="cs"/>
                <w:lang w:val="uk-UA"/>
              </w:rPr>
              <w:t>щ</w:t>
            </w:r>
            <w:r w:rsidRPr="001F2ECE">
              <w:rPr>
                <w:lang w:val="uk-UA"/>
              </w:rPr>
              <w:t xml:space="preserve"> </w:t>
            </w:r>
            <w:r w:rsidRPr="001F2ECE">
              <w:rPr>
                <w:rFonts w:hint="cs"/>
                <w:lang w:val="uk-UA"/>
              </w:rPr>
              <w:t>опередаються</w:t>
            </w:r>
            <w:r w:rsidRPr="001F2ECE">
              <w:rPr>
                <w:lang w:val="uk-UA"/>
              </w:rPr>
              <w:t xml:space="preserve"> </w:t>
            </w:r>
            <w:r w:rsidRPr="001F2ECE">
              <w:rPr>
                <w:rFonts w:hint="cs"/>
                <w:lang w:val="uk-UA"/>
              </w:rPr>
              <w:t>постачальниками</w:t>
            </w:r>
            <w:r w:rsidRPr="001F2ECE">
              <w:rPr>
                <w:lang w:val="uk-UA"/>
              </w:rPr>
              <w:t xml:space="preserve"> </w:t>
            </w:r>
            <w:r w:rsidRPr="001F2ECE">
              <w:rPr>
                <w:rFonts w:hint="cs"/>
                <w:lang w:val="uk-UA"/>
              </w:rPr>
              <w:t>для</w:t>
            </w:r>
            <w:r w:rsidRPr="001F2ECE">
              <w:rPr>
                <w:lang w:val="uk-UA"/>
              </w:rPr>
              <w:t xml:space="preserve"> </w:t>
            </w:r>
            <w:r w:rsidRPr="001F2ECE">
              <w:rPr>
                <w:rFonts w:hint="cs"/>
                <w:lang w:val="uk-UA"/>
              </w:rPr>
              <w:t>забезпечення</w:t>
            </w:r>
            <w:r w:rsidRPr="001F2ECE">
              <w:rPr>
                <w:lang w:val="uk-UA"/>
              </w:rPr>
              <w:t xml:space="preserve"> </w:t>
            </w:r>
            <w:r w:rsidRPr="001F2ECE">
              <w:rPr>
                <w:rFonts w:hint="cs"/>
                <w:lang w:val="uk-UA"/>
              </w:rPr>
              <w:t>резервного</w:t>
            </w:r>
            <w:r w:rsidRPr="001F2ECE">
              <w:rPr>
                <w:lang w:val="uk-UA"/>
              </w:rPr>
              <w:t xml:space="preserve"> </w:t>
            </w:r>
            <w:r w:rsidRPr="001F2ECE">
              <w:rPr>
                <w:rFonts w:hint="cs"/>
                <w:lang w:val="uk-UA"/>
              </w:rPr>
              <w:t>електроживлення</w:t>
            </w:r>
            <w:r w:rsidRPr="001F2ECE">
              <w:rPr>
                <w:lang w:val="uk-UA"/>
              </w:rPr>
              <w:t xml:space="preserve"> </w:t>
            </w:r>
            <w:r w:rsidRPr="001F2ECE">
              <w:rPr>
                <w:rFonts w:hint="cs"/>
                <w:lang w:val="uk-UA"/>
              </w:rPr>
              <w:t>обладнання</w:t>
            </w:r>
            <w:r w:rsidRPr="001F2ECE">
              <w:rPr>
                <w:lang w:val="uk-UA"/>
              </w:rPr>
              <w:t>.</w:t>
            </w:r>
          </w:p>
          <w:p w14:paraId="59E6549B" w14:textId="77777777" w:rsidR="008A402C" w:rsidRPr="001F2ECE" w:rsidRDefault="008A402C" w:rsidP="008A402C">
            <w:pPr>
              <w:jc w:val="both"/>
              <w:rPr>
                <w:lang w:val="uk-UA"/>
              </w:rPr>
            </w:pPr>
            <w:r w:rsidRPr="001F2ECE">
              <w:rPr>
                <w:rFonts w:hint="cs"/>
                <w:lang w:val="uk-UA"/>
              </w:rPr>
              <w:t>Відповідно</w:t>
            </w:r>
            <w:r w:rsidRPr="001F2ECE">
              <w:rPr>
                <w:lang w:val="uk-UA"/>
              </w:rPr>
              <w:t xml:space="preserve"> </w:t>
            </w:r>
            <w:r w:rsidRPr="001F2ECE">
              <w:rPr>
                <w:rFonts w:hint="cs"/>
                <w:lang w:val="uk-UA"/>
              </w:rPr>
              <w:t>до</w:t>
            </w:r>
            <w:r w:rsidRPr="001F2ECE">
              <w:rPr>
                <w:lang w:val="uk-UA"/>
              </w:rPr>
              <w:t xml:space="preserve"> </w:t>
            </w:r>
            <w:r w:rsidRPr="001F2ECE">
              <w:rPr>
                <w:rFonts w:hint="cs"/>
                <w:lang w:val="uk-UA"/>
              </w:rPr>
              <w:t>розпорядження</w:t>
            </w:r>
            <w:r w:rsidRPr="001F2ECE">
              <w:rPr>
                <w:lang w:val="uk-UA"/>
              </w:rPr>
              <w:t xml:space="preserve"> </w:t>
            </w:r>
            <w:r w:rsidRPr="001F2ECE">
              <w:rPr>
                <w:rFonts w:hint="cs"/>
                <w:lang w:val="uk-UA"/>
              </w:rPr>
              <w:t>вжито</w:t>
            </w:r>
            <w:r w:rsidRPr="001F2ECE">
              <w:rPr>
                <w:lang w:val="uk-UA"/>
              </w:rPr>
              <w:t xml:space="preserve"> </w:t>
            </w:r>
            <w:r w:rsidRPr="001F2ECE">
              <w:rPr>
                <w:rFonts w:hint="cs"/>
                <w:lang w:val="uk-UA"/>
              </w:rPr>
              <w:t>заходів</w:t>
            </w:r>
            <w:r w:rsidRPr="001F2ECE">
              <w:rPr>
                <w:lang w:val="uk-UA"/>
              </w:rPr>
              <w:t xml:space="preserve"> </w:t>
            </w:r>
            <w:r w:rsidRPr="001F2ECE">
              <w:rPr>
                <w:rFonts w:hint="cs"/>
                <w:lang w:val="uk-UA"/>
              </w:rPr>
              <w:t>щодо</w:t>
            </w:r>
            <w:r w:rsidRPr="001F2ECE">
              <w:rPr>
                <w:lang w:val="uk-UA"/>
              </w:rPr>
              <w:t xml:space="preserve"> </w:t>
            </w:r>
            <w:r w:rsidRPr="001F2ECE">
              <w:rPr>
                <w:rFonts w:hint="cs"/>
                <w:lang w:val="uk-UA"/>
              </w:rPr>
              <w:t>укладання</w:t>
            </w:r>
            <w:r w:rsidRPr="001F2ECE">
              <w:rPr>
                <w:lang w:val="uk-UA"/>
              </w:rPr>
              <w:t xml:space="preserve"> </w:t>
            </w:r>
            <w:r w:rsidRPr="001F2ECE">
              <w:rPr>
                <w:rFonts w:hint="cs"/>
                <w:lang w:val="uk-UA"/>
              </w:rPr>
              <w:t>договорів</w:t>
            </w:r>
            <w:r w:rsidRPr="001F2ECE">
              <w:rPr>
                <w:lang w:val="uk-UA"/>
              </w:rPr>
              <w:t xml:space="preserve"> </w:t>
            </w:r>
            <w:r w:rsidRPr="001F2ECE">
              <w:rPr>
                <w:rFonts w:hint="cs"/>
                <w:lang w:val="uk-UA"/>
              </w:rPr>
              <w:t>із</w:t>
            </w:r>
            <w:r w:rsidRPr="001F2ECE">
              <w:rPr>
                <w:lang w:val="uk-UA"/>
              </w:rPr>
              <w:t xml:space="preserve"> </w:t>
            </w:r>
            <w:r w:rsidRPr="001F2ECE">
              <w:rPr>
                <w:rFonts w:hint="cs"/>
                <w:lang w:val="uk-UA"/>
              </w:rPr>
              <w:t>постачальниками</w:t>
            </w:r>
            <w:r w:rsidRPr="001F2ECE">
              <w:rPr>
                <w:lang w:val="uk-UA"/>
              </w:rPr>
              <w:t xml:space="preserve"> </w:t>
            </w:r>
            <w:r w:rsidRPr="001F2ECE">
              <w:rPr>
                <w:rFonts w:hint="cs"/>
                <w:lang w:val="uk-UA"/>
              </w:rPr>
              <w:t>електронних</w:t>
            </w:r>
            <w:r w:rsidRPr="001F2ECE">
              <w:rPr>
                <w:lang w:val="uk-UA"/>
              </w:rPr>
              <w:t xml:space="preserve"> </w:t>
            </w:r>
            <w:r w:rsidRPr="001F2ECE">
              <w:rPr>
                <w:rFonts w:hint="cs"/>
                <w:lang w:val="uk-UA"/>
              </w:rPr>
              <w:t>комунікаційних</w:t>
            </w:r>
            <w:r w:rsidRPr="001F2ECE">
              <w:rPr>
                <w:lang w:val="uk-UA"/>
              </w:rPr>
              <w:t xml:space="preserve"> </w:t>
            </w:r>
            <w:r w:rsidRPr="001F2ECE">
              <w:rPr>
                <w:rFonts w:hint="cs"/>
                <w:lang w:val="uk-UA"/>
              </w:rPr>
              <w:t>послуг</w:t>
            </w:r>
            <w:r w:rsidRPr="001F2ECE">
              <w:rPr>
                <w:lang w:val="uk-UA"/>
              </w:rPr>
              <w:t xml:space="preserve"> </w:t>
            </w:r>
            <w:r w:rsidRPr="001F2ECE">
              <w:rPr>
                <w:rFonts w:hint="cs"/>
                <w:lang w:val="uk-UA"/>
              </w:rPr>
              <w:t>відповідно</w:t>
            </w:r>
            <w:r w:rsidRPr="001F2ECE">
              <w:rPr>
                <w:lang w:val="uk-UA"/>
              </w:rPr>
              <w:t xml:space="preserve"> </w:t>
            </w:r>
            <w:r w:rsidRPr="001F2ECE">
              <w:rPr>
                <w:rFonts w:hint="cs"/>
                <w:lang w:val="uk-UA"/>
              </w:rPr>
              <w:t>до</w:t>
            </w:r>
            <w:r w:rsidRPr="001F2ECE">
              <w:rPr>
                <w:lang w:val="uk-UA"/>
              </w:rPr>
              <w:t xml:space="preserve"> </w:t>
            </w:r>
            <w:r w:rsidRPr="001F2ECE">
              <w:rPr>
                <w:rFonts w:hint="cs"/>
                <w:lang w:val="uk-UA"/>
              </w:rPr>
              <w:t>чинного</w:t>
            </w:r>
            <w:r w:rsidRPr="001F2ECE">
              <w:rPr>
                <w:lang w:val="uk-UA"/>
              </w:rPr>
              <w:t xml:space="preserve"> </w:t>
            </w:r>
            <w:r w:rsidRPr="001F2ECE">
              <w:rPr>
                <w:rFonts w:hint="cs"/>
                <w:lang w:val="uk-UA"/>
              </w:rPr>
              <w:t>законодавства</w:t>
            </w:r>
            <w:r w:rsidRPr="001F2ECE">
              <w:rPr>
                <w:lang w:val="uk-UA"/>
              </w:rPr>
              <w:t>.</w:t>
            </w:r>
          </w:p>
          <w:p w14:paraId="74489479" w14:textId="77777777" w:rsidR="008A402C" w:rsidRPr="001F2ECE" w:rsidRDefault="008A402C" w:rsidP="001F2ECE">
            <w:pPr>
              <w:jc w:val="both"/>
              <w:rPr>
                <w:lang w:val="uk-UA" w:eastAsia="uk-UA"/>
              </w:rPr>
            </w:pPr>
            <w:r w:rsidRPr="001F2ECE">
              <w:rPr>
                <w:lang w:val="uk-UA" w:eastAsia="uk-UA"/>
              </w:rPr>
              <w:t>У населених пунктах мобільний зв’язок забезпечують оператор Київстар (4 вежі, з них 1 в с-щі</w:t>
            </w:r>
            <w:r w:rsidR="001F2ECE" w:rsidRPr="001F2ECE">
              <w:rPr>
                <w:lang w:val="uk-UA" w:eastAsia="uk-UA"/>
              </w:rPr>
              <w:t xml:space="preserve"> </w:t>
            </w:r>
            <w:r w:rsidRPr="001F2ECE">
              <w:rPr>
                <w:lang w:val="uk-UA" w:eastAsia="uk-UA"/>
              </w:rPr>
              <w:t>Білозерка пошкоджена ),</w:t>
            </w:r>
            <w:r w:rsidRPr="001F2ECE">
              <w:rPr>
                <w:lang w:eastAsia="uk-UA"/>
              </w:rPr>
              <w:t>Vodafone</w:t>
            </w:r>
            <w:r w:rsidRPr="001F2ECE">
              <w:rPr>
                <w:lang w:val="uk-UA" w:eastAsia="uk-UA"/>
              </w:rPr>
              <w:t xml:space="preserve"> (4 вежі, з них 2 пошкоджені в с. Томина Балка, Білозерка), </w:t>
            </w:r>
            <w:r w:rsidRPr="001F2ECE">
              <w:rPr>
                <w:lang w:eastAsia="uk-UA"/>
              </w:rPr>
              <w:t>Life</w:t>
            </w:r>
            <w:r w:rsidRPr="001F2ECE">
              <w:rPr>
                <w:lang w:val="uk-UA" w:eastAsia="uk-UA"/>
              </w:rPr>
              <w:t xml:space="preserve"> (1 вежа) та Інтернет від інтернет-провайдерів (Хоумнет, Діджиком, Вінер, Укртелеком).</w:t>
            </w:r>
          </w:p>
          <w:p w14:paraId="1F74E1D1" w14:textId="77777777" w:rsidR="008A402C" w:rsidRPr="001F2ECE" w:rsidRDefault="008A402C" w:rsidP="001F2ECE">
            <w:pPr>
              <w:jc w:val="both"/>
              <w:rPr>
                <w:lang w:val="uk-UA"/>
              </w:rPr>
            </w:pPr>
            <w:r w:rsidRPr="001F2ECE">
              <w:rPr>
                <w:lang w:val="uk-UA" w:eastAsia="uk-UA"/>
              </w:rPr>
              <w:t xml:space="preserve">У зв'язку з пошкодженням веж під час дронових атак мобільний зв'язок відсутній в населених пунктах: </w:t>
            </w:r>
            <w:r w:rsidRPr="001F2ECE">
              <w:rPr>
                <w:rStyle w:val="2576"/>
                <w:color w:val="000000"/>
                <w:lang w:val="uk-UA"/>
              </w:rPr>
              <w:t>с.</w:t>
            </w:r>
            <w:r w:rsidRPr="001F2ECE">
              <w:rPr>
                <w:lang w:val="uk-UA" w:eastAsia="uk-UA"/>
              </w:rPr>
              <w:t>Кізомис, с.Велетенське, с.Берегове, с.Гончарне,с.Дніпровське, с.Янтарне, с. Дослідне; нестабільний звязок у населених пунктах: с.Розлив, с. Незламне с.Новодмитрівка, с.Томина Балка, с.Ромашкове, с. Білозерка.</w:t>
            </w:r>
          </w:p>
          <w:p w14:paraId="6207CC24" w14:textId="77777777" w:rsidR="008A402C" w:rsidRPr="001F2ECE" w:rsidRDefault="008A402C" w:rsidP="008A402C">
            <w:pPr>
              <w:jc w:val="both"/>
              <w:rPr>
                <w:lang w:val="uk-UA"/>
              </w:rPr>
            </w:pPr>
            <w:r w:rsidRPr="001F2ECE">
              <w:rPr>
                <w:rFonts w:eastAsia="Cambria"/>
              </w:rPr>
              <w:t>На території Борозенської громади наявне покриття мобільним зв’язком, широкосмуговий доступ до Інтернету: оптоволокно, супутниковий зв'язок, бездротовий (4</w:t>
            </w:r>
            <w:r w:rsidRPr="001F2ECE">
              <w:rPr>
                <w:rFonts w:eastAsia="Cambria"/>
                <w:lang w:val="en-US"/>
              </w:rPr>
              <w:t>G</w:t>
            </w:r>
            <w:r w:rsidRPr="001F2ECE">
              <w:rPr>
                <w:rFonts w:eastAsia="Cambria"/>
              </w:rPr>
              <w:t>).</w:t>
            </w:r>
          </w:p>
          <w:p w14:paraId="602F6A47" w14:textId="77777777" w:rsidR="008A402C" w:rsidRPr="001F2ECE" w:rsidRDefault="001F2ECE" w:rsidP="008A402C">
            <w:pPr>
              <w:jc w:val="both"/>
              <w:rPr>
                <w:lang w:val="uk-UA"/>
              </w:rPr>
            </w:pPr>
            <w:r w:rsidRPr="001F2ECE">
              <w:rPr>
                <w:lang w:val="uk-UA"/>
              </w:rPr>
              <w:t>У Високопільській ТГ</w:t>
            </w:r>
            <w:r w:rsidR="00771691">
              <w:rPr>
                <w:lang w:val="uk-UA"/>
              </w:rPr>
              <w:t xml:space="preserve"> </w:t>
            </w:r>
            <w:r w:rsidR="008A402C" w:rsidRPr="001F2ECE">
              <w:rPr>
                <w:lang w:val="uk-UA"/>
              </w:rPr>
              <w:t>мобільний зв’язок доступний у 22 населених пунктах; оптоволокно — у 7, супутниковий зв’язок — у 8. Підтримується доступ установ до мережі Інтернет.</w:t>
            </w:r>
          </w:p>
          <w:p w14:paraId="160D0089" w14:textId="77777777" w:rsidR="007F40D1" w:rsidRPr="007F40D1" w:rsidRDefault="001F2ECE" w:rsidP="004E0D28">
            <w:pPr>
              <w:jc w:val="both"/>
              <w:rPr>
                <w:lang w:val="uk-UA"/>
              </w:rPr>
            </w:pPr>
            <w:r w:rsidRPr="001F2ECE">
              <w:rPr>
                <w:lang w:val="uk-UA"/>
              </w:rPr>
              <w:t>У Нововоронцовській ТГ</w:t>
            </w:r>
            <w:r w:rsidR="00771691">
              <w:rPr>
                <w:lang w:val="uk-UA"/>
              </w:rPr>
              <w:t xml:space="preserve"> </w:t>
            </w:r>
            <w:r w:rsidRPr="001F2ECE">
              <w:rPr>
                <w:color w:val="000000"/>
                <w:lang w:val="uk-UA"/>
              </w:rPr>
              <w:t>п</w:t>
            </w:r>
            <w:r w:rsidR="008A402C" w:rsidRPr="001F2ECE">
              <w:rPr>
                <w:color w:val="000000"/>
                <w:lang w:val="uk-UA"/>
              </w:rPr>
              <w:t>итання</w:t>
            </w:r>
            <w:r w:rsidRPr="001F2ECE">
              <w:rPr>
                <w:color w:val="000000"/>
                <w:lang w:val="uk-UA"/>
              </w:rPr>
              <w:t xml:space="preserve"> </w:t>
            </w:r>
            <w:r w:rsidR="008A402C" w:rsidRPr="001F2ECE">
              <w:rPr>
                <w:color w:val="000000"/>
                <w:lang w:val="uk-UA"/>
              </w:rPr>
              <w:t>стабільності</w:t>
            </w:r>
            <w:r w:rsidRPr="001F2ECE">
              <w:rPr>
                <w:color w:val="000000"/>
                <w:lang w:val="uk-UA"/>
              </w:rPr>
              <w:t xml:space="preserve"> </w:t>
            </w:r>
            <w:r w:rsidR="008A402C" w:rsidRPr="001F2ECE">
              <w:rPr>
                <w:color w:val="000000"/>
                <w:lang w:val="uk-UA"/>
              </w:rPr>
              <w:t>мобільного</w:t>
            </w:r>
            <w:r w:rsidRPr="001F2ECE">
              <w:rPr>
                <w:color w:val="000000"/>
                <w:lang w:val="uk-UA"/>
              </w:rPr>
              <w:t xml:space="preserve"> </w:t>
            </w:r>
            <w:r w:rsidR="008A402C" w:rsidRPr="001F2ECE">
              <w:rPr>
                <w:color w:val="000000"/>
                <w:lang w:val="uk-UA"/>
              </w:rPr>
              <w:t>зв’язку та доступу до Інтернету на території</w:t>
            </w:r>
            <w:r w:rsidRPr="001F2ECE">
              <w:rPr>
                <w:color w:val="000000"/>
                <w:lang w:val="uk-UA"/>
              </w:rPr>
              <w:t xml:space="preserve"> </w:t>
            </w:r>
            <w:r w:rsidR="008A402C" w:rsidRPr="001F2ECE">
              <w:rPr>
                <w:color w:val="000000"/>
                <w:lang w:val="uk-UA"/>
              </w:rPr>
              <w:t>громади</w:t>
            </w:r>
            <w:r w:rsidRPr="001F2ECE">
              <w:rPr>
                <w:color w:val="000000"/>
                <w:lang w:val="uk-UA"/>
              </w:rPr>
              <w:t xml:space="preserve"> </w:t>
            </w:r>
            <w:r w:rsidR="008A402C" w:rsidRPr="001F2ECE">
              <w:rPr>
                <w:color w:val="000000"/>
                <w:lang w:val="uk-UA"/>
              </w:rPr>
              <w:t>залишається</w:t>
            </w:r>
            <w:r w:rsidRPr="001F2ECE">
              <w:rPr>
                <w:color w:val="000000"/>
                <w:lang w:val="uk-UA"/>
              </w:rPr>
              <w:t xml:space="preserve"> </w:t>
            </w:r>
            <w:r w:rsidR="008A402C" w:rsidRPr="001F2ECE">
              <w:rPr>
                <w:color w:val="000000"/>
                <w:lang w:val="uk-UA"/>
              </w:rPr>
              <w:t xml:space="preserve">актуальним з огляду на </w:t>
            </w:r>
            <w:r w:rsidRPr="001F2ECE">
              <w:rPr>
                <w:color w:val="000000"/>
                <w:lang w:val="uk-UA"/>
              </w:rPr>
              <w:t xml:space="preserve">безпекову </w:t>
            </w:r>
            <w:r w:rsidR="008A402C" w:rsidRPr="001F2ECE">
              <w:rPr>
                <w:color w:val="000000"/>
                <w:lang w:val="uk-UA"/>
              </w:rPr>
              <w:t>ситуацію та пошкодження</w:t>
            </w:r>
            <w:r w:rsidRPr="001F2ECE">
              <w:rPr>
                <w:color w:val="000000"/>
                <w:lang w:val="uk-UA"/>
              </w:rPr>
              <w:t xml:space="preserve"> </w:t>
            </w:r>
            <w:r w:rsidR="008A402C" w:rsidRPr="001F2ECE">
              <w:rPr>
                <w:color w:val="000000"/>
                <w:lang w:val="uk-UA"/>
              </w:rPr>
              <w:t>інфраструктури</w:t>
            </w:r>
            <w:r w:rsidRPr="001F2ECE">
              <w:rPr>
                <w:color w:val="000000"/>
                <w:lang w:val="uk-UA"/>
              </w:rPr>
              <w:t xml:space="preserve"> </w:t>
            </w:r>
            <w:r w:rsidR="008A402C" w:rsidRPr="001F2ECE">
              <w:rPr>
                <w:color w:val="000000"/>
                <w:lang w:val="uk-UA"/>
              </w:rPr>
              <w:t>внаслідок</w:t>
            </w:r>
            <w:r w:rsidRPr="001F2ECE">
              <w:rPr>
                <w:color w:val="000000"/>
                <w:lang w:val="uk-UA"/>
              </w:rPr>
              <w:t xml:space="preserve"> </w:t>
            </w:r>
            <w:r w:rsidR="008A402C" w:rsidRPr="001F2ECE">
              <w:rPr>
                <w:color w:val="000000"/>
                <w:lang w:val="uk-UA"/>
              </w:rPr>
              <w:t>збройно</w:t>
            </w:r>
            <w:r w:rsidRPr="001F2ECE">
              <w:rPr>
                <w:color w:val="000000"/>
                <w:lang w:val="uk-UA"/>
              </w:rPr>
              <w:t xml:space="preserve"> </w:t>
            </w:r>
            <w:r w:rsidR="008A402C" w:rsidRPr="001F2ECE">
              <w:rPr>
                <w:color w:val="000000"/>
                <w:lang w:val="uk-UA"/>
              </w:rPr>
              <w:t xml:space="preserve">агресії. </w:t>
            </w:r>
            <w:r w:rsidR="008A402C" w:rsidRPr="001F2ECE">
              <w:rPr>
                <w:color w:val="000000"/>
              </w:rPr>
              <w:t>Інформація</w:t>
            </w:r>
            <w:r w:rsidRPr="001F2ECE">
              <w:rPr>
                <w:color w:val="000000"/>
                <w:lang w:val="uk-UA"/>
              </w:rPr>
              <w:t xml:space="preserve"> </w:t>
            </w:r>
            <w:r w:rsidR="008A402C" w:rsidRPr="001F2ECE">
              <w:rPr>
                <w:color w:val="000000"/>
              </w:rPr>
              <w:t>про</w:t>
            </w:r>
            <w:r w:rsidRPr="001F2ECE">
              <w:rPr>
                <w:color w:val="000000"/>
                <w:lang w:val="uk-UA"/>
              </w:rPr>
              <w:t xml:space="preserve"> </w:t>
            </w:r>
            <w:r w:rsidR="008A402C" w:rsidRPr="001F2ECE">
              <w:rPr>
                <w:color w:val="000000"/>
              </w:rPr>
              <w:t>проблемні</w:t>
            </w:r>
            <w:r w:rsidRPr="001F2ECE">
              <w:rPr>
                <w:color w:val="000000"/>
                <w:lang w:val="uk-UA"/>
              </w:rPr>
              <w:t xml:space="preserve"> </w:t>
            </w:r>
            <w:r w:rsidR="008A402C" w:rsidRPr="001F2ECE">
              <w:rPr>
                <w:color w:val="000000"/>
              </w:rPr>
              <w:t>питання передається/опрацьовується в межах компетенції.</w:t>
            </w:r>
          </w:p>
        </w:tc>
      </w:tr>
      <w:tr w:rsidR="009C35EF" w:rsidRPr="007F3A53" w14:paraId="05F2F257" w14:textId="77777777" w:rsidTr="002C2DD4">
        <w:tc>
          <w:tcPr>
            <w:tcW w:w="1951" w:type="dxa"/>
          </w:tcPr>
          <w:p w14:paraId="4DEED3C2" w14:textId="77777777" w:rsidR="009C35EF" w:rsidRPr="00EA045D" w:rsidRDefault="009C35EF" w:rsidP="00EA045D">
            <w:pPr>
              <w:rPr>
                <w:lang w:val="uk-UA"/>
              </w:rPr>
            </w:pPr>
            <w:r>
              <w:rPr>
                <w:lang w:val="uk-UA"/>
              </w:rPr>
              <w:lastRenderedPageBreak/>
              <w:t>3)</w:t>
            </w:r>
            <w:r>
              <w:rPr>
                <w:sz w:val="22"/>
                <w:szCs w:val="22"/>
                <w:lang w:val="uk-UA"/>
              </w:rPr>
              <w:t xml:space="preserve"> </w:t>
            </w:r>
            <w:r w:rsidRPr="00EA045D">
              <w:rPr>
                <w:lang w:val="uk-UA"/>
              </w:rPr>
              <w:t>Розширити кількість точок</w:t>
            </w:r>
          </w:p>
          <w:p w14:paraId="5E3E8C32" w14:textId="77777777" w:rsidR="009C35EF" w:rsidRPr="00EA045D" w:rsidRDefault="009C35EF" w:rsidP="00EA045D">
            <w:pPr>
              <w:rPr>
                <w:lang w:val="uk-UA"/>
              </w:rPr>
            </w:pPr>
            <w:r w:rsidRPr="00EA045D">
              <w:rPr>
                <w:lang w:val="uk-UA"/>
              </w:rPr>
              <w:lastRenderedPageBreak/>
              <w:t>доступу безкоштовного wi-fi у місцях надання публічних</w:t>
            </w:r>
          </w:p>
          <w:p w14:paraId="20954863" w14:textId="77777777" w:rsidR="009C35EF" w:rsidRPr="00EA045D" w:rsidRDefault="009C35EF" w:rsidP="00EA045D">
            <w:pPr>
              <w:rPr>
                <w:lang w:val="uk-UA"/>
              </w:rPr>
            </w:pPr>
            <w:r w:rsidRPr="00EA045D">
              <w:rPr>
                <w:lang w:val="uk-UA"/>
              </w:rPr>
              <w:t>послуг</w:t>
            </w:r>
          </w:p>
        </w:tc>
        <w:tc>
          <w:tcPr>
            <w:tcW w:w="2126" w:type="dxa"/>
          </w:tcPr>
          <w:p w14:paraId="1A06B8DC" w14:textId="77777777" w:rsidR="009C35EF" w:rsidRPr="00C12835" w:rsidRDefault="009C35EF" w:rsidP="00EA045D">
            <w:r w:rsidRPr="00C12835">
              <w:lastRenderedPageBreak/>
              <w:t>Структурні підрозділи</w:t>
            </w:r>
          </w:p>
          <w:p w14:paraId="0EEEA0EC" w14:textId="77777777" w:rsidR="009C35EF" w:rsidRPr="00C12835" w:rsidRDefault="009C35EF" w:rsidP="00EA045D">
            <w:r w:rsidRPr="00C12835">
              <w:lastRenderedPageBreak/>
              <w:t>обласної державної</w:t>
            </w:r>
          </w:p>
          <w:p w14:paraId="73A03EC5" w14:textId="77777777" w:rsidR="009C35EF" w:rsidRPr="00EA045D" w:rsidRDefault="009C35EF" w:rsidP="00EA045D">
            <w:pPr>
              <w:rPr>
                <w:lang w:val="uk-UA"/>
              </w:rPr>
            </w:pPr>
            <w:r w:rsidRPr="00C12835">
              <w:t>адміністрації</w:t>
            </w:r>
            <w:r>
              <w:rPr>
                <w:lang w:val="uk-UA"/>
              </w:rPr>
              <w:t xml:space="preserve"> відповідно до галузевого спрямування,</w:t>
            </w:r>
          </w:p>
          <w:p w14:paraId="6594FEE1" w14:textId="77777777" w:rsidR="009C35EF" w:rsidRPr="00C12835" w:rsidRDefault="009C35EF" w:rsidP="00EA045D">
            <w:r w:rsidRPr="00C12835">
              <w:t>військові адміністрації</w:t>
            </w:r>
          </w:p>
          <w:p w14:paraId="2002EC8F" w14:textId="77777777" w:rsidR="009C35EF" w:rsidRPr="00C12835" w:rsidRDefault="009C35EF" w:rsidP="00EA045D">
            <w:r w:rsidRPr="00C12835">
              <w:t>населених пунктів</w:t>
            </w:r>
          </w:p>
          <w:p w14:paraId="2B39F63A" w14:textId="77777777" w:rsidR="009C35EF" w:rsidRPr="00C12835" w:rsidRDefault="009C35EF" w:rsidP="00EA045D">
            <w:r w:rsidRPr="00C12835">
              <w:t>деокупованих</w:t>
            </w:r>
          </w:p>
          <w:p w14:paraId="69A7E576" w14:textId="77777777" w:rsidR="009C35EF" w:rsidRPr="00EA045D" w:rsidRDefault="009C35EF" w:rsidP="00EA045D">
            <w:pPr>
              <w:rPr>
                <w:lang w:val="uk-UA"/>
              </w:rPr>
            </w:pPr>
            <w:r w:rsidRPr="00C12835">
              <w:t>територіальних громад</w:t>
            </w:r>
            <w:r>
              <w:rPr>
                <w:lang w:val="uk-UA"/>
              </w:rPr>
              <w:t xml:space="preserve"> </w:t>
            </w:r>
            <w:r w:rsidRPr="00C12835">
              <w:t>(за згодою</w:t>
            </w:r>
            <w:r>
              <w:rPr>
                <w:lang w:val="uk-UA"/>
              </w:rPr>
              <w:t>)</w:t>
            </w:r>
          </w:p>
        </w:tc>
        <w:tc>
          <w:tcPr>
            <w:tcW w:w="1134" w:type="dxa"/>
          </w:tcPr>
          <w:p w14:paraId="691ACA43" w14:textId="77777777" w:rsidR="009C35EF" w:rsidRPr="00C12835" w:rsidRDefault="009C35EF" w:rsidP="000837F7">
            <w:pPr>
              <w:jc w:val="center"/>
            </w:pPr>
            <w:r w:rsidRPr="00C12835">
              <w:lastRenderedPageBreak/>
              <w:t>Грудень</w:t>
            </w:r>
          </w:p>
          <w:p w14:paraId="43CE69D8" w14:textId="77777777" w:rsidR="009C35EF" w:rsidRPr="00C12835" w:rsidRDefault="009C35EF" w:rsidP="000837F7">
            <w:pPr>
              <w:jc w:val="center"/>
            </w:pPr>
            <w:r w:rsidRPr="00C12835">
              <w:t>2026 року</w:t>
            </w:r>
          </w:p>
          <w:p w14:paraId="60BF66D2" w14:textId="77777777" w:rsidR="009C35EF" w:rsidRPr="00C12835" w:rsidRDefault="009C35EF" w:rsidP="000837F7">
            <w:pPr>
              <w:jc w:val="center"/>
            </w:pPr>
          </w:p>
        </w:tc>
        <w:tc>
          <w:tcPr>
            <w:tcW w:w="993" w:type="dxa"/>
          </w:tcPr>
          <w:p w14:paraId="29D880F3" w14:textId="77777777" w:rsidR="009C35EF" w:rsidRPr="00C12835" w:rsidRDefault="009C35EF" w:rsidP="000837F7">
            <w:r w:rsidRPr="00C12835">
              <w:lastRenderedPageBreak/>
              <w:t xml:space="preserve"> </w:t>
            </w:r>
          </w:p>
        </w:tc>
        <w:tc>
          <w:tcPr>
            <w:tcW w:w="1417" w:type="dxa"/>
          </w:tcPr>
          <w:p w14:paraId="71D7AB03" w14:textId="77777777" w:rsidR="009C35EF" w:rsidRPr="00C12835" w:rsidRDefault="009C35EF" w:rsidP="000837F7">
            <w:r w:rsidRPr="00C12835">
              <w:t>Виконується</w:t>
            </w:r>
          </w:p>
        </w:tc>
        <w:tc>
          <w:tcPr>
            <w:tcW w:w="7938" w:type="dxa"/>
          </w:tcPr>
          <w:p w14:paraId="79C88FE4" w14:textId="77777777" w:rsidR="007F3A53" w:rsidRDefault="007F3A53" w:rsidP="00F171C6">
            <w:pPr>
              <w:jc w:val="both"/>
              <w:rPr>
                <w:lang w:val="uk-UA"/>
              </w:rPr>
            </w:pPr>
            <w:r>
              <w:rPr>
                <w:szCs w:val="24"/>
              </w:rPr>
              <w:t>Н</w:t>
            </w:r>
            <w:r w:rsidRPr="006A2EBF">
              <w:rPr>
                <w:szCs w:val="24"/>
              </w:rPr>
              <w:t>а території деокупованої частини</w:t>
            </w:r>
            <w:r>
              <w:rPr>
                <w:szCs w:val="24"/>
              </w:rPr>
              <w:t xml:space="preserve"> </w:t>
            </w:r>
            <w:r w:rsidRPr="006A2EBF">
              <w:rPr>
                <w:szCs w:val="24"/>
              </w:rPr>
              <w:t>області забезпечено організацію безоплатного</w:t>
            </w:r>
            <w:r>
              <w:rPr>
                <w:szCs w:val="24"/>
              </w:rPr>
              <w:t xml:space="preserve"> </w:t>
            </w:r>
            <w:r w:rsidRPr="006A2EBF">
              <w:rPr>
                <w:szCs w:val="24"/>
              </w:rPr>
              <w:t>доступу до бездротового Інтернету в місцях надання публічних</w:t>
            </w:r>
            <w:r>
              <w:rPr>
                <w:szCs w:val="24"/>
              </w:rPr>
              <w:t xml:space="preserve"> (адмін</w:t>
            </w:r>
            <w:r w:rsidRPr="006A2EBF">
              <w:rPr>
                <w:szCs w:val="24"/>
              </w:rPr>
              <w:t>) послуг</w:t>
            </w:r>
            <w:r>
              <w:rPr>
                <w:szCs w:val="24"/>
              </w:rPr>
              <w:t>. У</w:t>
            </w:r>
            <w:r w:rsidRPr="006A2EBF">
              <w:rPr>
                <w:szCs w:val="24"/>
              </w:rPr>
              <w:t xml:space="preserve"> </w:t>
            </w:r>
            <w:r w:rsidRPr="006A2EBF">
              <w:rPr>
                <w:szCs w:val="24"/>
              </w:rPr>
              <w:lastRenderedPageBreak/>
              <w:t>приміщеннях 17 відділів ЦНАП деокупованої частини</w:t>
            </w:r>
            <w:r>
              <w:rPr>
                <w:szCs w:val="24"/>
              </w:rPr>
              <w:t xml:space="preserve"> </w:t>
            </w:r>
            <w:r w:rsidRPr="006A2EBF">
              <w:rPr>
                <w:szCs w:val="24"/>
              </w:rPr>
              <w:t>області;</w:t>
            </w:r>
            <w:r>
              <w:rPr>
                <w:szCs w:val="24"/>
              </w:rPr>
              <w:t xml:space="preserve"> </w:t>
            </w:r>
            <w:r w:rsidRPr="006A2EBF">
              <w:rPr>
                <w:szCs w:val="24"/>
              </w:rPr>
              <w:t>у приміщеннях 32 релокованих відділів ЦНАП;</w:t>
            </w:r>
            <w:r>
              <w:rPr>
                <w:szCs w:val="24"/>
              </w:rPr>
              <w:t xml:space="preserve"> </w:t>
            </w:r>
            <w:r w:rsidRPr="006A2EBF">
              <w:rPr>
                <w:szCs w:val="24"/>
              </w:rPr>
              <w:t>у приміщеннях 28 віддалених робочих місць відділів ЦНАП;</w:t>
            </w:r>
            <w:r>
              <w:rPr>
                <w:szCs w:val="24"/>
              </w:rPr>
              <w:t xml:space="preserve"> у 2 територіальних</w:t>
            </w:r>
            <w:r w:rsidRPr="006A2EBF">
              <w:rPr>
                <w:szCs w:val="24"/>
              </w:rPr>
              <w:t xml:space="preserve"> підрозділах ЦНАП.</w:t>
            </w:r>
            <w:r>
              <w:rPr>
                <w:szCs w:val="24"/>
              </w:rPr>
              <w:t xml:space="preserve"> </w:t>
            </w:r>
            <w:r w:rsidRPr="006A2EBF">
              <w:rPr>
                <w:szCs w:val="24"/>
              </w:rPr>
              <w:t>Загалом створено 7</w:t>
            </w:r>
            <w:r>
              <w:rPr>
                <w:szCs w:val="24"/>
              </w:rPr>
              <w:t xml:space="preserve">9 точок доступу до </w:t>
            </w:r>
            <w:r w:rsidRPr="007F3A53">
              <w:rPr>
                <w:szCs w:val="24"/>
              </w:rPr>
              <w:t xml:space="preserve">мережі </w:t>
            </w:r>
            <w:r w:rsidRPr="007F3A53">
              <w:rPr>
                <w:color w:val="1D273E"/>
                <w:sz w:val="21"/>
                <w:szCs w:val="21"/>
                <w:shd w:val="clear" w:color="auto" w:fill="FFFFFF"/>
              </w:rPr>
              <w:t>WI-FI</w:t>
            </w:r>
            <w:r w:rsidRPr="007F3A53">
              <w:rPr>
                <w:szCs w:val="24"/>
              </w:rPr>
              <w:t>,</w:t>
            </w:r>
            <w:r w:rsidRPr="006A2EBF">
              <w:rPr>
                <w:szCs w:val="24"/>
              </w:rPr>
              <w:t xml:space="preserve"> </w:t>
            </w:r>
            <w:r w:rsidRPr="00AC058C">
              <w:rPr>
                <w:color w:val="000000"/>
                <w:szCs w:val="24"/>
                <w:lang w:eastAsia="uk-UA"/>
              </w:rPr>
              <w:t>що забезпечують зручність та комфорт відвідувачів при отриманні адміністративних послуг</w:t>
            </w:r>
            <w:r>
              <w:rPr>
                <w:lang w:val="uk-UA"/>
              </w:rPr>
              <w:t>:</w:t>
            </w:r>
          </w:p>
          <w:p w14:paraId="1E451D22" w14:textId="77777777" w:rsidR="007F3A53" w:rsidRPr="007F3A53" w:rsidRDefault="007F3A53" w:rsidP="007F3A53">
            <w:pPr>
              <w:autoSpaceDE w:val="0"/>
              <w:autoSpaceDN w:val="0"/>
              <w:adjustRightInd w:val="0"/>
              <w:jc w:val="both"/>
              <w:rPr>
                <w:lang w:val="uk-UA"/>
              </w:rPr>
            </w:pPr>
            <w:hyperlink r:id="rId352" w:history="1">
              <w:r w:rsidRPr="00A41C09">
                <w:rPr>
                  <w:rStyle w:val="a5"/>
                </w:rPr>
                <w:t>https</w:t>
              </w:r>
              <w:r w:rsidRPr="007F3A53">
                <w:rPr>
                  <w:rStyle w:val="a5"/>
                  <w:lang w:val="uk-UA"/>
                </w:rPr>
                <w:t>://</w:t>
              </w:r>
              <w:r w:rsidRPr="00A41C09">
                <w:rPr>
                  <w:rStyle w:val="a5"/>
                </w:rPr>
                <w:t>khoda</w:t>
              </w:r>
              <w:r w:rsidRPr="007F3A53">
                <w:rPr>
                  <w:rStyle w:val="a5"/>
                  <w:lang w:val="uk-UA"/>
                </w:rPr>
                <w:t>.</w:t>
              </w:r>
              <w:r w:rsidRPr="00A41C09">
                <w:rPr>
                  <w:rStyle w:val="a5"/>
                </w:rPr>
                <w:t>gov</w:t>
              </w:r>
              <w:r w:rsidRPr="007F3A53">
                <w:rPr>
                  <w:rStyle w:val="a5"/>
                  <w:lang w:val="uk-UA"/>
                </w:rPr>
                <w:t>.</w:t>
              </w:r>
              <w:r w:rsidRPr="00A41C09">
                <w:rPr>
                  <w:rStyle w:val="a5"/>
                </w:rPr>
                <w:t>ua</w:t>
              </w:r>
              <w:r w:rsidRPr="007F3A53">
                <w:rPr>
                  <w:rStyle w:val="a5"/>
                  <w:lang w:val="uk-UA"/>
                </w:rPr>
                <w:t>/</w:t>
              </w:r>
              <w:r w:rsidRPr="00A41C09">
                <w:rPr>
                  <w:rStyle w:val="a5"/>
                </w:rPr>
                <w:t>news</w:t>
              </w:r>
              <w:r w:rsidRPr="007F3A53">
                <w:rPr>
                  <w:rStyle w:val="a5"/>
                  <w:lang w:val="uk-UA"/>
                </w:rPr>
                <w:t>/</w:t>
              </w:r>
              <w:r w:rsidRPr="00A41C09">
                <w:rPr>
                  <w:rStyle w:val="a5"/>
                </w:rPr>
                <w:t>na</w:t>
              </w:r>
              <w:r w:rsidRPr="007F3A53">
                <w:rPr>
                  <w:rStyle w:val="a5"/>
                  <w:lang w:val="uk-UA"/>
                </w:rPr>
                <w:t>-</w:t>
              </w:r>
              <w:r w:rsidRPr="00A41C09">
                <w:rPr>
                  <w:rStyle w:val="a5"/>
                </w:rPr>
                <w:t>khersonshchyni</w:t>
              </w:r>
              <w:r w:rsidRPr="007F3A53">
                <w:rPr>
                  <w:rStyle w:val="a5"/>
                  <w:lang w:val="uk-UA"/>
                </w:rPr>
                <w:t>-</w:t>
              </w:r>
              <w:r w:rsidRPr="00A41C09">
                <w:rPr>
                  <w:rStyle w:val="a5"/>
                </w:rPr>
                <w:t>stvoreno</w:t>
              </w:r>
              <w:r w:rsidRPr="007F3A53">
                <w:rPr>
                  <w:rStyle w:val="a5"/>
                  <w:lang w:val="uk-UA"/>
                </w:rPr>
                <w:t>-79-</w:t>
              </w:r>
              <w:r w:rsidRPr="00A41C09">
                <w:rPr>
                  <w:rStyle w:val="a5"/>
                </w:rPr>
                <w:t>tochok</w:t>
              </w:r>
              <w:r w:rsidRPr="007F3A53">
                <w:rPr>
                  <w:rStyle w:val="a5"/>
                  <w:lang w:val="uk-UA"/>
                </w:rPr>
                <w:t>-</w:t>
              </w:r>
              <w:r w:rsidRPr="00A41C09">
                <w:rPr>
                  <w:rStyle w:val="a5"/>
                </w:rPr>
                <w:t>bezoplatnoho</w:t>
              </w:r>
              <w:r w:rsidRPr="007F3A53">
                <w:rPr>
                  <w:rStyle w:val="a5"/>
                  <w:lang w:val="uk-UA"/>
                </w:rPr>
                <w:t>-</w:t>
              </w:r>
              <w:r w:rsidRPr="00A41C09">
                <w:rPr>
                  <w:rStyle w:val="a5"/>
                </w:rPr>
                <w:t>dostupu</w:t>
              </w:r>
              <w:r w:rsidRPr="007F3A53">
                <w:rPr>
                  <w:rStyle w:val="a5"/>
                  <w:lang w:val="uk-UA"/>
                </w:rPr>
                <w:t>-</w:t>
              </w:r>
              <w:r w:rsidRPr="00A41C09">
                <w:rPr>
                  <w:rStyle w:val="a5"/>
                </w:rPr>
                <w:t>do</w:t>
              </w:r>
              <w:r w:rsidRPr="007F3A53">
                <w:rPr>
                  <w:rStyle w:val="a5"/>
                  <w:lang w:val="uk-UA"/>
                </w:rPr>
                <w:t>-</w:t>
              </w:r>
              <w:r w:rsidRPr="00A41C09">
                <w:rPr>
                  <w:rStyle w:val="a5"/>
                </w:rPr>
                <w:t>wi</w:t>
              </w:r>
              <w:r w:rsidRPr="007F3A53">
                <w:rPr>
                  <w:rStyle w:val="a5"/>
                  <w:lang w:val="uk-UA"/>
                </w:rPr>
                <w:t>-</w:t>
              </w:r>
              <w:r w:rsidRPr="00A41C09">
                <w:rPr>
                  <w:rStyle w:val="a5"/>
                </w:rPr>
                <w:t>fi</w:t>
              </w:r>
              <w:r w:rsidRPr="007F3A53">
                <w:rPr>
                  <w:rStyle w:val="a5"/>
                  <w:lang w:val="uk-UA"/>
                </w:rPr>
                <w:t>-</w:t>
              </w:r>
              <w:r w:rsidRPr="00A41C09">
                <w:rPr>
                  <w:rStyle w:val="a5"/>
                </w:rPr>
                <w:t>u</w:t>
              </w:r>
              <w:r w:rsidRPr="007F3A53">
                <w:rPr>
                  <w:rStyle w:val="a5"/>
                  <w:lang w:val="uk-UA"/>
                </w:rPr>
                <w:t>-</w:t>
              </w:r>
              <w:r w:rsidRPr="00A41C09">
                <w:rPr>
                  <w:rStyle w:val="a5"/>
                </w:rPr>
                <w:t>tsnapakh</w:t>
              </w:r>
            </w:hyperlink>
            <w:r>
              <w:rPr>
                <w:lang w:val="uk-UA"/>
              </w:rPr>
              <w:t xml:space="preserve"> ;</w:t>
            </w:r>
          </w:p>
          <w:p w14:paraId="5C7B6C34" w14:textId="77777777" w:rsidR="007F3A53" w:rsidRPr="007F3A53" w:rsidRDefault="007F3A53" w:rsidP="00F171C6">
            <w:pPr>
              <w:jc w:val="both"/>
              <w:rPr>
                <w:lang w:val="uk-UA"/>
              </w:rPr>
            </w:pPr>
            <w:hyperlink r:id="rId353" w:history="1">
              <w:r w:rsidRPr="00965EF5">
                <w:rPr>
                  <w:rStyle w:val="a5"/>
                  <w:szCs w:val="24"/>
                </w:rPr>
                <w:t>https</w:t>
              </w:r>
              <w:r w:rsidRPr="007F3A53">
                <w:rPr>
                  <w:rStyle w:val="a5"/>
                  <w:szCs w:val="24"/>
                  <w:lang w:val="uk-UA"/>
                </w:rPr>
                <w:t>://</w:t>
              </w:r>
              <w:r w:rsidRPr="00965EF5">
                <w:rPr>
                  <w:rStyle w:val="a5"/>
                  <w:szCs w:val="24"/>
                </w:rPr>
                <w:t>kronau</w:t>
              </w:r>
              <w:r w:rsidRPr="007F3A53">
                <w:rPr>
                  <w:rStyle w:val="a5"/>
                  <w:szCs w:val="24"/>
                  <w:lang w:val="uk-UA"/>
                </w:rPr>
                <w:t>.</w:t>
              </w:r>
              <w:r w:rsidRPr="00965EF5">
                <w:rPr>
                  <w:rStyle w:val="a5"/>
                  <w:szCs w:val="24"/>
                </w:rPr>
                <w:t>gov</w:t>
              </w:r>
              <w:r w:rsidRPr="007F3A53">
                <w:rPr>
                  <w:rStyle w:val="a5"/>
                  <w:szCs w:val="24"/>
                  <w:lang w:val="uk-UA"/>
                </w:rPr>
                <w:t>.</w:t>
              </w:r>
              <w:r w:rsidRPr="00965EF5">
                <w:rPr>
                  <w:rStyle w:val="a5"/>
                  <w:szCs w:val="24"/>
                </w:rPr>
                <w:t>ua</w:t>
              </w:r>
              <w:r w:rsidRPr="007F3A53">
                <w:rPr>
                  <w:rStyle w:val="a5"/>
                  <w:szCs w:val="24"/>
                  <w:lang w:val="uk-UA"/>
                </w:rPr>
                <w:t>/</w:t>
              </w:r>
              <w:r w:rsidRPr="00965EF5">
                <w:rPr>
                  <w:rStyle w:val="a5"/>
                  <w:szCs w:val="24"/>
                </w:rPr>
                <w:t>news</w:t>
              </w:r>
              <w:r w:rsidRPr="007F3A53">
                <w:rPr>
                  <w:rStyle w:val="a5"/>
                  <w:szCs w:val="24"/>
                  <w:lang w:val="uk-UA"/>
                </w:rPr>
                <w:t>/1774589148/</w:t>
              </w:r>
            </w:hyperlink>
          </w:p>
        </w:tc>
      </w:tr>
      <w:tr w:rsidR="003E1C4F" w:rsidRPr="00ED51E9" w14:paraId="5E994301" w14:textId="77777777" w:rsidTr="002C2DD4">
        <w:tc>
          <w:tcPr>
            <w:tcW w:w="15559" w:type="dxa"/>
            <w:gridSpan w:val="6"/>
          </w:tcPr>
          <w:p w14:paraId="5447B937" w14:textId="77777777" w:rsidR="003E1C4F" w:rsidRPr="00C12835" w:rsidRDefault="003E1C4F" w:rsidP="004E0D28">
            <w:pPr>
              <w:jc w:val="center"/>
              <w:rPr>
                <w:b/>
                <w:bCs/>
              </w:rPr>
            </w:pPr>
            <w:r w:rsidRPr="00C12835">
              <w:rPr>
                <w:b/>
                <w:bCs/>
              </w:rPr>
              <w:lastRenderedPageBreak/>
              <w:t>Стратегічна ціль «Усі бажаючі просто та доступно отримують цифрові знання і навички»</w:t>
            </w:r>
          </w:p>
        </w:tc>
      </w:tr>
      <w:tr w:rsidR="003E1C4F" w:rsidRPr="00ED51E9" w14:paraId="468EB814" w14:textId="77777777" w:rsidTr="002C2DD4">
        <w:tc>
          <w:tcPr>
            <w:tcW w:w="15559" w:type="dxa"/>
            <w:gridSpan w:val="6"/>
          </w:tcPr>
          <w:p w14:paraId="38AC56E7" w14:textId="77777777" w:rsidR="003E1C4F" w:rsidRPr="00C12835" w:rsidRDefault="003E1C4F" w:rsidP="004A3D24">
            <w:pPr>
              <w:jc w:val="center"/>
              <w:rPr>
                <w:b/>
                <w:bCs/>
              </w:rPr>
            </w:pPr>
            <w:r w:rsidRPr="00C12835">
              <w:rPr>
                <w:b/>
                <w:bCs/>
              </w:rPr>
              <w:t>Завдання 19. Проведення моніторингу й оцінки доступності курсів з цифрової грамотності для людей старшого віку і людей</w:t>
            </w:r>
            <w:r w:rsidR="00830703" w:rsidRPr="00C12835">
              <w:rPr>
                <w:b/>
                <w:bCs/>
                <w:lang w:val="uk-UA"/>
              </w:rPr>
              <w:t xml:space="preserve"> з</w:t>
            </w:r>
            <w:r w:rsidR="004A3D24">
              <w:rPr>
                <w:b/>
                <w:bCs/>
                <w:lang w:val="uk-UA"/>
              </w:rPr>
              <w:t xml:space="preserve"> </w:t>
            </w:r>
            <w:r w:rsidRPr="00C12835">
              <w:rPr>
                <w:b/>
                <w:bCs/>
              </w:rPr>
              <w:t>функціональними порушеннями</w:t>
            </w:r>
          </w:p>
        </w:tc>
      </w:tr>
      <w:tr w:rsidR="00491A9C" w:rsidRPr="00ED51E9" w14:paraId="392A07FC" w14:textId="77777777" w:rsidTr="002C2DD4">
        <w:tc>
          <w:tcPr>
            <w:tcW w:w="1951" w:type="dxa"/>
          </w:tcPr>
          <w:p w14:paraId="6C38C123" w14:textId="77777777" w:rsidR="000A1E67" w:rsidRPr="00C12835" w:rsidRDefault="000A1E67" w:rsidP="004A4146">
            <w:r w:rsidRPr="00C12835">
              <w:t xml:space="preserve">2) </w:t>
            </w:r>
            <w:r w:rsidR="00830703" w:rsidRPr="00C12835">
              <w:rPr>
                <w:lang w:val="uk-UA"/>
              </w:rPr>
              <w:t>З</w:t>
            </w:r>
            <w:r w:rsidRPr="00C12835">
              <w:t>абезпечити подання</w:t>
            </w:r>
            <w:r w:rsidR="00830703" w:rsidRPr="00C12835">
              <w:rPr>
                <w:lang w:val="uk-UA"/>
              </w:rPr>
              <w:t xml:space="preserve"> </w:t>
            </w:r>
            <w:r w:rsidRPr="00C12835">
              <w:t>показників результативності</w:t>
            </w:r>
          </w:p>
          <w:p w14:paraId="58564ECE" w14:textId="77777777" w:rsidR="00491A9C" w:rsidRPr="00C12835" w:rsidRDefault="000A1E67" w:rsidP="00830703">
            <w:r w:rsidRPr="00C12835">
              <w:t>до інформаційної системи</w:t>
            </w:r>
            <w:r w:rsidR="00830703" w:rsidRPr="00C12835">
              <w:rPr>
                <w:lang w:val="uk-UA"/>
              </w:rPr>
              <w:t xml:space="preserve"> </w:t>
            </w:r>
            <w:r w:rsidRPr="00C12835">
              <w:t>моніторингу</w:t>
            </w:r>
          </w:p>
        </w:tc>
        <w:tc>
          <w:tcPr>
            <w:tcW w:w="2126" w:type="dxa"/>
          </w:tcPr>
          <w:p w14:paraId="021A0EAE" w14:textId="77777777" w:rsidR="000A1E67" w:rsidRPr="00C12835" w:rsidRDefault="000A1E67" w:rsidP="004A4146">
            <w:r w:rsidRPr="00C12835">
              <w:t>Управління</w:t>
            </w:r>
          </w:p>
          <w:p w14:paraId="3CB1D485" w14:textId="77777777" w:rsidR="000A1E67" w:rsidRPr="00C12835" w:rsidRDefault="000A1E67" w:rsidP="004A4146">
            <w:r w:rsidRPr="00C12835">
              <w:t>містобудування та</w:t>
            </w:r>
          </w:p>
          <w:p w14:paraId="0D32CBB6" w14:textId="77777777" w:rsidR="000A1E67" w:rsidRPr="00C12835" w:rsidRDefault="000A1E67" w:rsidP="004A4146">
            <w:r w:rsidRPr="00C12835">
              <w:t>архітектури обласної</w:t>
            </w:r>
          </w:p>
          <w:p w14:paraId="70BDC3FB" w14:textId="77777777" w:rsidR="00491A9C" w:rsidRPr="00C12835" w:rsidRDefault="000A1E67" w:rsidP="004A4146">
            <w:r w:rsidRPr="00C12835">
              <w:t>державної адміністраці</w:t>
            </w:r>
          </w:p>
        </w:tc>
        <w:tc>
          <w:tcPr>
            <w:tcW w:w="1134" w:type="dxa"/>
          </w:tcPr>
          <w:p w14:paraId="3B145D3C" w14:textId="77777777" w:rsidR="00491A9C" w:rsidRPr="00C12835" w:rsidRDefault="00491A9C" w:rsidP="004E0D28">
            <w:pPr>
              <w:jc w:val="center"/>
            </w:pPr>
            <w:r w:rsidRPr="00C12835">
              <w:t>Грудень</w:t>
            </w:r>
          </w:p>
          <w:p w14:paraId="174993C0" w14:textId="77777777" w:rsidR="00491A9C" w:rsidRPr="00C12835" w:rsidRDefault="00E868A6" w:rsidP="004E0D28">
            <w:pPr>
              <w:jc w:val="center"/>
            </w:pPr>
            <w:r w:rsidRPr="00C12835">
              <w:t>2026</w:t>
            </w:r>
            <w:r w:rsidR="00491A9C" w:rsidRPr="00C12835">
              <w:t xml:space="preserve"> року</w:t>
            </w:r>
          </w:p>
          <w:p w14:paraId="7CB5F521" w14:textId="77777777" w:rsidR="00491A9C" w:rsidRPr="00C12835" w:rsidRDefault="00491A9C" w:rsidP="004E0D28">
            <w:pPr>
              <w:jc w:val="center"/>
            </w:pPr>
          </w:p>
        </w:tc>
        <w:tc>
          <w:tcPr>
            <w:tcW w:w="993" w:type="dxa"/>
          </w:tcPr>
          <w:p w14:paraId="6B89DEA8" w14:textId="77777777" w:rsidR="00491A9C" w:rsidRPr="00C12835" w:rsidRDefault="000A1E67" w:rsidP="004A4146">
            <w:r w:rsidRPr="00C12835">
              <w:t xml:space="preserve"> </w:t>
            </w:r>
          </w:p>
        </w:tc>
        <w:tc>
          <w:tcPr>
            <w:tcW w:w="1417" w:type="dxa"/>
          </w:tcPr>
          <w:p w14:paraId="232FD3FC" w14:textId="77777777" w:rsidR="00491A9C" w:rsidRPr="00C12835" w:rsidRDefault="00E868A6" w:rsidP="004A4146">
            <w:r w:rsidRPr="00C12835">
              <w:t>Вико</w:t>
            </w:r>
            <w:r w:rsidR="000A1E67" w:rsidRPr="00C12835">
              <w:t>н</w:t>
            </w:r>
            <w:r w:rsidR="00DC09D6" w:rsidRPr="00C12835">
              <w:t>ується</w:t>
            </w:r>
          </w:p>
        </w:tc>
        <w:tc>
          <w:tcPr>
            <w:tcW w:w="7938" w:type="dxa"/>
          </w:tcPr>
          <w:p w14:paraId="7CE4353F" w14:textId="77777777" w:rsidR="00491A9C" w:rsidRDefault="000A1E67" w:rsidP="003C4775">
            <w:pPr>
              <w:jc w:val="both"/>
              <w:rPr>
                <w:lang w:val="uk-UA"/>
              </w:rPr>
            </w:pPr>
            <w:r w:rsidRPr="00C12835">
              <w:t xml:space="preserve">Станом на 01 </w:t>
            </w:r>
            <w:r w:rsidR="00E54F7A">
              <w:rPr>
                <w:lang w:val="uk-UA"/>
              </w:rPr>
              <w:t xml:space="preserve">жовтня </w:t>
            </w:r>
            <w:r w:rsidRPr="00C12835">
              <w:t>2026 року в інформаційну Систему ProjectUA внесено результати 12 показників результативності  реалізації Національної стратегії із створення безбар’єрного простору в Україні на період до 2030 року (за 2025 рік) всі 12 показників результативності погоджено  відповідними фахівцями Міністерства розвитку громад та територій України й Офісу Президента України.</w:t>
            </w:r>
          </w:p>
          <w:p w14:paraId="59DBB5C2" w14:textId="77777777" w:rsidR="00E54F7A" w:rsidRDefault="00E54F7A" w:rsidP="003C4775">
            <w:pPr>
              <w:jc w:val="both"/>
              <w:rPr>
                <w:lang w:val="uk-UA"/>
              </w:rPr>
            </w:pPr>
          </w:p>
          <w:p w14:paraId="5CD8C7B0" w14:textId="77777777" w:rsidR="00E54F7A" w:rsidRDefault="00E54F7A" w:rsidP="003C4775">
            <w:pPr>
              <w:jc w:val="both"/>
              <w:rPr>
                <w:lang w:val="uk-UA"/>
              </w:rPr>
            </w:pPr>
          </w:p>
          <w:p w14:paraId="0371A094" w14:textId="77777777" w:rsidR="00E54F7A" w:rsidRPr="00E54F7A" w:rsidRDefault="00E54F7A" w:rsidP="003C4775">
            <w:pPr>
              <w:jc w:val="both"/>
              <w:rPr>
                <w:lang w:val="uk-UA"/>
              </w:rPr>
            </w:pPr>
          </w:p>
        </w:tc>
      </w:tr>
      <w:tr w:rsidR="003E1C4F" w:rsidRPr="00ED51E9" w14:paraId="22BD86B7" w14:textId="77777777" w:rsidTr="002C2DD4">
        <w:tc>
          <w:tcPr>
            <w:tcW w:w="15559" w:type="dxa"/>
            <w:gridSpan w:val="6"/>
          </w:tcPr>
          <w:p w14:paraId="1C812D8F" w14:textId="77777777" w:rsidR="003E1C4F" w:rsidRPr="00C12835" w:rsidRDefault="003E1C4F" w:rsidP="004E0D28">
            <w:pPr>
              <w:jc w:val="center"/>
              <w:rPr>
                <w:b/>
                <w:bCs/>
              </w:rPr>
            </w:pPr>
            <w:r w:rsidRPr="00C12835">
              <w:rPr>
                <w:b/>
                <w:bCs/>
              </w:rPr>
              <w:t>Завдання 20. Розроблення програм навчання цифровим навичкам, користування асистивними технологіями для людей з порушеннями функціонування</w:t>
            </w:r>
          </w:p>
        </w:tc>
      </w:tr>
      <w:tr w:rsidR="00491A9C" w:rsidRPr="005D78CE" w14:paraId="59CA0D3D" w14:textId="77777777" w:rsidTr="002C2DD4">
        <w:tc>
          <w:tcPr>
            <w:tcW w:w="1951" w:type="dxa"/>
          </w:tcPr>
          <w:p w14:paraId="5BE5E40F" w14:textId="77777777" w:rsidR="00491A9C" w:rsidRPr="00C12835" w:rsidRDefault="00491A9C" w:rsidP="004A4146">
            <w:r w:rsidRPr="00C12835">
              <w:t xml:space="preserve">1) </w:t>
            </w:r>
            <w:r w:rsidR="00830703" w:rsidRPr="00C12835">
              <w:rPr>
                <w:lang w:val="uk-UA"/>
              </w:rPr>
              <w:t>П</w:t>
            </w:r>
            <w:r w:rsidRPr="00C12835">
              <w:t xml:space="preserve">ровести інформаційні кампанії щодо використання наявних асистивних технологій для осіб </w:t>
            </w:r>
            <w:r w:rsidR="00830703" w:rsidRPr="00C12835">
              <w:rPr>
                <w:lang w:val="uk-UA"/>
              </w:rPr>
              <w:t>з</w:t>
            </w:r>
            <w:r w:rsidRPr="00C12835">
              <w:t xml:space="preserve"> інвалідністю</w:t>
            </w:r>
          </w:p>
        </w:tc>
        <w:tc>
          <w:tcPr>
            <w:tcW w:w="2126" w:type="dxa"/>
          </w:tcPr>
          <w:p w14:paraId="1D6AFB87" w14:textId="77777777" w:rsidR="00491A9C" w:rsidRPr="00C12835" w:rsidRDefault="00491A9C" w:rsidP="004A4146">
            <w:r w:rsidRPr="00C12835">
              <w:t>Управління інформаційних технологій обласної державної адміністрації, управління 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2C4028FC" w14:textId="77777777" w:rsidR="00491A9C" w:rsidRPr="00C12835" w:rsidRDefault="00491A9C" w:rsidP="004E0D28">
            <w:pPr>
              <w:jc w:val="center"/>
            </w:pPr>
            <w:r w:rsidRPr="00C12835">
              <w:t>Грудень</w:t>
            </w:r>
          </w:p>
          <w:p w14:paraId="34711534" w14:textId="77777777" w:rsidR="00491A9C" w:rsidRPr="00C12835" w:rsidRDefault="00BA2415" w:rsidP="004E0D28">
            <w:pPr>
              <w:jc w:val="center"/>
            </w:pPr>
            <w:r w:rsidRPr="00C12835">
              <w:t>2026</w:t>
            </w:r>
            <w:r w:rsidR="00491A9C" w:rsidRPr="00C12835">
              <w:t xml:space="preserve"> року</w:t>
            </w:r>
          </w:p>
          <w:p w14:paraId="71473492" w14:textId="77777777" w:rsidR="00491A9C" w:rsidRPr="00C12835" w:rsidRDefault="00491A9C" w:rsidP="004E0D28">
            <w:pPr>
              <w:jc w:val="center"/>
            </w:pPr>
          </w:p>
        </w:tc>
        <w:tc>
          <w:tcPr>
            <w:tcW w:w="993" w:type="dxa"/>
          </w:tcPr>
          <w:p w14:paraId="53B8A638" w14:textId="77777777" w:rsidR="00491A9C" w:rsidRPr="00C12835" w:rsidRDefault="00491A9C" w:rsidP="004A4146"/>
        </w:tc>
        <w:tc>
          <w:tcPr>
            <w:tcW w:w="1417" w:type="dxa"/>
          </w:tcPr>
          <w:p w14:paraId="6DCDA2CF" w14:textId="77777777" w:rsidR="00491A9C" w:rsidRPr="00C12835" w:rsidRDefault="00491A9C" w:rsidP="004A4146">
            <w:r w:rsidRPr="00C12835">
              <w:t>Викон</w:t>
            </w:r>
            <w:r w:rsidR="00BA2415" w:rsidRPr="00C12835">
              <w:t>ується</w:t>
            </w:r>
          </w:p>
        </w:tc>
        <w:tc>
          <w:tcPr>
            <w:tcW w:w="7938" w:type="dxa"/>
          </w:tcPr>
          <w:p w14:paraId="04EBD1B2" w14:textId="77777777" w:rsidR="00AC6D23" w:rsidRPr="00C12835" w:rsidRDefault="005D78CE" w:rsidP="00AC6D23">
            <w:pPr>
              <w:jc w:val="both"/>
              <w:rPr>
                <w:lang w:val="uk-UA"/>
              </w:rPr>
            </w:pPr>
            <w:r w:rsidRPr="00C12835">
              <w:rPr>
                <w:lang w:val="uk-UA"/>
              </w:rPr>
              <w:t>На офіційному вебсайті обласної державної (військової) адміністрації розміщено статті з відповідної тематики, інформація розміщена за посиланнями:</w:t>
            </w:r>
          </w:p>
          <w:p w14:paraId="65D83BC1" w14:textId="77777777" w:rsidR="00AC6D23" w:rsidRPr="00C12835" w:rsidRDefault="00AC6D23" w:rsidP="00AC6D23">
            <w:pPr>
              <w:rPr>
                <w:lang w:val="uk-UA"/>
              </w:rPr>
            </w:pPr>
            <w:hyperlink r:id="rId354" w:history="1">
              <w:r w:rsidRPr="00C12835">
                <w:rPr>
                  <w:rStyle w:val="a5"/>
                  <w:lang w:val="uk-UA"/>
                </w:rPr>
                <w:t>https://khoda.gov.ua/news/dlia-veteraniv-ta-postrazhdalykh-dostupnyi-onlain-kurs-z-adaptyvnykh-trenuvan-na-platformi-diiaosvita</w:t>
              </w:r>
            </w:hyperlink>
          </w:p>
          <w:p w14:paraId="33794DC1" w14:textId="77777777" w:rsidR="00F171C6" w:rsidRPr="00C12835" w:rsidRDefault="00AC6D23" w:rsidP="004A4146">
            <w:pPr>
              <w:rPr>
                <w:lang w:val="uk-UA"/>
              </w:rPr>
            </w:pPr>
            <w:hyperlink r:id="rId355" w:history="1">
              <w:r w:rsidRPr="00C12835">
                <w:rPr>
                  <w:rStyle w:val="a5"/>
                  <w:lang w:val="uk-UA"/>
                </w:rPr>
                <w:t>https://khoda.gov.ua/news/onlain-biblioteka-shryftom-brailia-bezoplatnyi-dostup-do-literatury-dlia-liudei-z-porushenniamy-zoru</w:t>
              </w:r>
            </w:hyperlink>
          </w:p>
          <w:p w14:paraId="4FA8BB81" w14:textId="77777777" w:rsidR="002546D7" w:rsidRPr="00C12835" w:rsidRDefault="002546D7" w:rsidP="004A4146">
            <w:pPr>
              <w:rPr>
                <w:lang w:val="uk-UA"/>
              </w:rPr>
            </w:pPr>
            <w:hyperlink r:id="rId356" w:history="1">
              <w:r w:rsidRPr="00C12835">
                <w:rPr>
                  <w:rStyle w:val="a5"/>
                  <w:lang w:val="uk-UA"/>
                </w:rPr>
                <w:t>https://khoda.gov.ua/news/shliakh-rozvytku-shi-do-2030-roku-znaiomtesia-z-proiektom-stratehii-ta-davaite-fidbek</w:t>
              </w:r>
            </w:hyperlink>
          </w:p>
          <w:p w14:paraId="172E2E44" w14:textId="77777777" w:rsidR="002546D7" w:rsidRPr="00C12835" w:rsidRDefault="002546D7" w:rsidP="004A4146">
            <w:pPr>
              <w:rPr>
                <w:lang w:val="uk-UA"/>
              </w:rPr>
            </w:pPr>
            <w:hyperlink r:id="rId357" w:history="1">
              <w:r w:rsidRPr="00C12835">
                <w:rPr>
                  <w:rStyle w:val="a5"/>
                  <w:lang w:val="uk-UA"/>
                </w:rPr>
                <w:t>https://khoda.gov.ua/news/20-milioniv-posluh-bez-cherh-i-biurokratii-iak-tsnapy-staly-holovnymy-servisnymy-khabamy-krainy</w:t>
              </w:r>
            </w:hyperlink>
          </w:p>
          <w:p w14:paraId="61B1977B" w14:textId="77777777" w:rsidR="002546D7" w:rsidRPr="00C12835" w:rsidRDefault="002546D7" w:rsidP="004A4146">
            <w:pPr>
              <w:rPr>
                <w:lang w:val="uk-UA"/>
              </w:rPr>
            </w:pPr>
            <w:hyperlink r:id="rId358" w:history="1">
              <w:r w:rsidRPr="00C12835">
                <w:rPr>
                  <w:rStyle w:val="a5"/>
                  <w:lang w:val="uk-UA"/>
                </w:rPr>
                <w:t>https://khoda.gov.ua/news/kozhen-druhyi-ukrainets-korystuietsia-derzhposluhamy-v-dii-doslidzhennia-proon</w:t>
              </w:r>
            </w:hyperlink>
          </w:p>
          <w:p w14:paraId="750D2D09" w14:textId="77777777" w:rsidR="002546D7" w:rsidRPr="00C12835" w:rsidRDefault="002546D7" w:rsidP="004A4146">
            <w:pPr>
              <w:rPr>
                <w:lang w:val="uk-UA"/>
              </w:rPr>
            </w:pPr>
            <w:hyperlink r:id="rId359" w:history="1">
              <w:r w:rsidRPr="00C12835">
                <w:rPr>
                  <w:rStyle w:val="a5"/>
                  <w:lang w:val="uk-UA"/>
                </w:rPr>
                <w:t>https://khoda.gov.ua/news/ukrainski-pidlitky-zdobuly-sriblo-na-hlobalnomu-khakatoni-teens-in-ai-komanda-z-irpenia-stvoryla-platformu-dlia-navchannia-pohliadom</w:t>
              </w:r>
            </w:hyperlink>
          </w:p>
          <w:p w14:paraId="1585ACEE" w14:textId="77777777" w:rsidR="002546D7" w:rsidRPr="00C12835" w:rsidRDefault="002546D7" w:rsidP="004A4146">
            <w:pPr>
              <w:rPr>
                <w:lang w:val="uk-UA"/>
              </w:rPr>
            </w:pPr>
            <w:hyperlink r:id="rId360" w:history="1">
              <w:r w:rsidRPr="00C12835">
                <w:rPr>
                  <w:rStyle w:val="a5"/>
                  <w:lang w:val="uk-UA"/>
                </w:rPr>
                <w:t>https://khoda.gov.ua/news/predstavnyky-khersonshchyny-doluchylys-do-prezentatsii-novykh-servisiv-veteran-pro</w:t>
              </w:r>
            </w:hyperlink>
          </w:p>
          <w:p w14:paraId="4447E746" w14:textId="77777777" w:rsidR="002546D7" w:rsidRPr="00C12835" w:rsidRDefault="002546D7" w:rsidP="004A4146">
            <w:pPr>
              <w:rPr>
                <w:lang w:val="uk-UA"/>
              </w:rPr>
            </w:pPr>
            <w:hyperlink r:id="rId361" w:history="1">
              <w:r w:rsidRPr="00C12835">
                <w:rPr>
                  <w:rStyle w:val="a5"/>
                  <w:lang w:val="uk-UA"/>
                </w:rPr>
                <w:t>https://khoda.gov.ua/news/mintsyfry-ta-protez-foundation-spivpratsiuvatymut-nad-rozvytkom-inkliuzyvnykh-tsyfrovykh-posluh</w:t>
              </w:r>
            </w:hyperlink>
          </w:p>
          <w:p w14:paraId="158046D8" w14:textId="77777777" w:rsidR="002546D7" w:rsidRPr="00C12835" w:rsidRDefault="002546D7" w:rsidP="004A4146">
            <w:pPr>
              <w:rPr>
                <w:lang w:val="uk-UA"/>
              </w:rPr>
            </w:pPr>
            <w:hyperlink r:id="rId362" w:history="1">
              <w:r w:rsidRPr="00C12835">
                <w:rPr>
                  <w:rStyle w:val="a5"/>
                  <w:lang w:val="uk-UA"/>
                </w:rPr>
                <w:t>https://khoda.gov.ua/news/diiaai-u-zastosunku-diia-derzhavni-posluhy-teper-dostupni-cherez-shi-ahenta</w:t>
              </w:r>
            </w:hyperlink>
          </w:p>
          <w:p w14:paraId="752A7AD9" w14:textId="77777777" w:rsidR="002546D7" w:rsidRPr="00C12835" w:rsidRDefault="002546D7" w:rsidP="004A4146">
            <w:pPr>
              <w:rPr>
                <w:lang w:val="uk-UA"/>
              </w:rPr>
            </w:pPr>
            <w:hyperlink r:id="rId363" w:history="1">
              <w:r w:rsidRPr="00C12835">
                <w:rPr>
                  <w:rStyle w:val="a5"/>
                  <w:lang w:val="uk-UA"/>
                </w:rPr>
                <w:t>https://khoda.gov.ua/news/v-ukraini-startuvav-natsionalnyi-tyzhden-bezbariernosti-formuiemo-suspilstvo-rivnykh-mozhlyvostei</w:t>
              </w:r>
            </w:hyperlink>
          </w:p>
          <w:p w14:paraId="79B7C160" w14:textId="77777777" w:rsidR="002546D7" w:rsidRPr="00C12835" w:rsidRDefault="002546D7" w:rsidP="004A4146">
            <w:pPr>
              <w:rPr>
                <w:lang w:val="uk-UA"/>
              </w:rPr>
            </w:pPr>
            <w:hyperlink r:id="rId364" w:history="1">
              <w:r w:rsidRPr="00C12835">
                <w:rPr>
                  <w:rStyle w:val="a5"/>
                  <w:lang w:val="uk-UA"/>
                </w:rPr>
                <w:t>https://khoda.gov.ua/news/diiaosvita-ta-recovery-seksualne-zhyttia-zapustyly-pershyi-osvitnii-serial-pro-seksualnu-reabilitatsiiu-pislia-poranen</w:t>
              </w:r>
            </w:hyperlink>
          </w:p>
          <w:p w14:paraId="19828B78" w14:textId="77777777" w:rsidR="002546D7" w:rsidRPr="00C12835" w:rsidRDefault="002546D7" w:rsidP="004A4146">
            <w:pPr>
              <w:rPr>
                <w:lang w:val="uk-UA"/>
              </w:rPr>
            </w:pPr>
            <w:hyperlink r:id="rId365" w:history="1">
              <w:r w:rsidRPr="00C12835">
                <w:rPr>
                  <w:rStyle w:val="a5"/>
                  <w:lang w:val="uk-UA"/>
                </w:rPr>
                <w:t>https://khoda.gov.ua/news/stvoriuiemo-suspilstvo-dlia-vsikh-dobirka-osvitnikh-serialiv-pro-bezbariernist-na-platformi-diiaosvita</w:t>
              </w:r>
            </w:hyperlink>
          </w:p>
          <w:p w14:paraId="402D3D5B" w14:textId="77777777" w:rsidR="002546D7" w:rsidRPr="00C12835" w:rsidRDefault="002546D7" w:rsidP="004A4146">
            <w:pPr>
              <w:rPr>
                <w:lang w:val="uk-UA"/>
              </w:rPr>
            </w:pPr>
            <w:hyperlink r:id="rId366" w:history="1">
              <w:r w:rsidRPr="00C12835">
                <w:rPr>
                  <w:rStyle w:val="a5"/>
                  <w:lang w:val="uk-UA"/>
                </w:rPr>
                <w:t>https://khoda.gov.ua/news/u-vinnytsi-dlia-pereselentsiv-starshoho-viku-z-khersonshchyny-provely-zaniattia-z-tsyfrovoi-hramotnosti</w:t>
              </w:r>
            </w:hyperlink>
          </w:p>
          <w:p w14:paraId="22979FD5" w14:textId="77777777" w:rsidR="002546D7" w:rsidRPr="00C12835" w:rsidRDefault="002546D7" w:rsidP="004A4146">
            <w:pPr>
              <w:rPr>
                <w:lang w:val="uk-UA"/>
              </w:rPr>
            </w:pPr>
            <w:hyperlink r:id="rId367" w:history="1">
              <w:r w:rsidRPr="00C12835">
                <w:rPr>
                  <w:rStyle w:val="a5"/>
                  <w:lang w:val="uk-UA"/>
                </w:rPr>
                <w:t>https://khoda.gov.ua/news/dlia-veteraniv-ta-postrazhdalykh-dostupnyi-onlain-kurs-z-adaptyvnykh-trenuvan-na-platformi-diiaosvita</w:t>
              </w:r>
            </w:hyperlink>
          </w:p>
          <w:p w14:paraId="2DDB64B4" w14:textId="77777777" w:rsidR="002546D7" w:rsidRPr="00C12835" w:rsidRDefault="002546D7" w:rsidP="004A4146">
            <w:pPr>
              <w:rPr>
                <w:lang w:val="uk-UA"/>
              </w:rPr>
            </w:pPr>
            <w:hyperlink r:id="rId368" w:history="1">
              <w:r w:rsidRPr="00C12835">
                <w:rPr>
                  <w:rStyle w:val="a5"/>
                  <w:lang w:val="uk-UA"/>
                </w:rPr>
                <w:t>https://khoda.gov.ua/news/vidkryti-dani-proty-koruptsii-iak-derzhava-biznes-ta-media-zabezpechuiut-prozorist-pid-chas-viiny</w:t>
              </w:r>
            </w:hyperlink>
          </w:p>
          <w:p w14:paraId="54B31B51" w14:textId="77777777" w:rsidR="002546D7" w:rsidRPr="00C12835" w:rsidRDefault="002546D7" w:rsidP="004A4146">
            <w:pPr>
              <w:rPr>
                <w:lang w:val="uk-UA"/>
              </w:rPr>
            </w:pPr>
            <w:hyperlink r:id="rId369" w:history="1">
              <w:r w:rsidRPr="00C12835">
                <w:rPr>
                  <w:rStyle w:val="a5"/>
                  <w:lang w:val="uk-UA"/>
                </w:rPr>
                <w:t>https://khoda.gov.ua/news/uriad-rozshyryv-mozhlyvosti-dlia-podannia-zaiav-do-mizhnarodnoho-reiestru-zbytkiv-cherez-diiu</w:t>
              </w:r>
            </w:hyperlink>
          </w:p>
          <w:p w14:paraId="762BC8AA" w14:textId="77777777" w:rsidR="002546D7" w:rsidRPr="00C12835" w:rsidRDefault="002546D7" w:rsidP="004A4146">
            <w:pPr>
              <w:rPr>
                <w:lang w:val="uk-UA"/>
              </w:rPr>
            </w:pPr>
            <w:hyperlink r:id="rId370" w:history="1">
              <w:r w:rsidRPr="00C12835">
                <w:rPr>
                  <w:rStyle w:val="a5"/>
                  <w:lang w:val="uk-UA"/>
                </w:rPr>
                <w:t>https://khoda.gov.ua/news/multysherynhu-v-dii-odyn-rik-servisom-skorystalysia-ponad-2-miliony-raziv</w:t>
              </w:r>
            </w:hyperlink>
          </w:p>
          <w:p w14:paraId="08BE2496" w14:textId="77777777" w:rsidR="002546D7" w:rsidRPr="00C12835" w:rsidRDefault="002546D7" w:rsidP="004A4146">
            <w:pPr>
              <w:rPr>
                <w:lang w:val="uk-UA"/>
              </w:rPr>
            </w:pPr>
            <w:hyperlink r:id="rId371" w:history="1">
              <w:r w:rsidRPr="00C12835">
                <w:rPr>
                  <w:rStyle w:val="a5"/>
                  <w:lang w:val="uk-UA"/>
                </w:rPr>
                <w:t>https://khoda.gov.ua/news/potribni-beta-testuvalnyky-novoi-posluhy-v-dii-zvilnennia-z-roboty-na-tymchasovo-okupovanykh-terytoriiakh</w:t>
              </w:r>
            </w:hyperlink>
          </w:p>
          <w:p w14:paraId="018E47AB" w14:textId="77777777" w:rsidR="002546D7" w:rsidRPr="00C12835" w:rsidRDefault="002546D7" w:rsidP="004A4146">
            <w:pPr>
              <w:rPr>
                <w:lang w:val="uk-UA"/>
              </w:rPr>
            </w:pPr>
            <w:hyperlink r:id="rId372" w:history="1">
              <w:r w:rsidRPr="00C12835">
                <w:rPr>
                  <w:rStyle w:val="a5"/>
                  <w:lang w:val="uk-UA"/>
                </w:rPr>
                <w:t>https://khoda.gov.ua/news/uriad-ukhvalyv-rishennia-shtuchnyi-intelekt-dopomahatyme-administratoram-tsnapiv-nadavaty-posluhy-ta-pidvyshchuvaty-riven-znan</w:t>
              </w:r>
            </w:hyperlink>
          </w:p>
          <w:p w14:paraId="4A600EF0" w14:textId="77777777" w:rsidR="002546D7" w:rsidRPr="00C12835" w:rsidRDefault="002546D7" w:rsidP="004A4146">
            <w:pPr>
              <w:rPr>
                <w:lang w:val="uk-UA"/>
              </w:rPr>
            </w:pPr>
            <w:hyperlink r:id="rId373" w:history="1">
              <w:r w:rsidRPr="00C12835">
                <w:rPr>
                  <w:rStyle w:val="a5"/>
                  <w:lang w:val="uk-UA"/>
                </w:rPr>
                <w:t>https://khoda.gov.ua/news/uchast-hromadian-u-formuvanni-rishen-stane-shche-dostupnishoiu-na-portali-diia-ziavytsia-nova-platforma-e-demokratii</w:t>
              </w:r>
            </w:hyperlink>
          </w:p>
          <w:p w14:paraId="6229E048" w14:textId="77777777" w:rsidR="002546D7" w:rsidRPr="00C12835" w:rsidRDefault="002546D7" w:rsidP="004A4146">
            <w:pPr>
              <w:rPr>
                <w:lang w:val="uk-UA"/>
              </w:rPr>
            </w:pPr>
            <w:hyperlink r:id="rId374" w:history="1">
              <w:r w:rsidRPr="00C12835">
                <w:rPr>
                  <w:rStyle w:val="a5"/>
                  <w:lang w:val="uk-UA"/>
                </w:rPr>
                <w:t>https://khoda.gov.ua/news/web3-iaki-karierni-mozhlyvosti-vidkryvaie-nova-tsyfrova-ekonomika</w:t>
              </w:r>
            </w:hyperlink>
          </w:p>
          <w:p w14:paraId="7B8E2051" w14:textId="77777777" w:rsidR="002546D7" w:rsidRPr="00C12835" w:rsidRDefault="002546D7" w:rsidP="004A4146">
            <w:pPr>
              <w:rPr>
                <w:lang w:val="uk-UA"/>
              </w:rPr>
            </w:pPr>
            <w:hyperlink r:id="rId375" w:history="1">
              <w:r w:rsidRPr="00C12835">
                <w:rPr>
                  <w:rStyle w:val="a5"/>
                  <w:lang w:val="uk-UA"/>
                </w:rPr>
                <w:t>https://khoda.gov.ua/news/novi-baity-navychok-u-rozdili-mentalne-zdorovia-na-diiaosvita-korotki-tilesni-praktyky-dlia-vidnovlennia-resursu</w:t>
              </w:r>
            </w:hyperlink>
          </w:p>
          <w:p w14:paraId="167AAE6D" w14:textId="77777777" w:rsidR="002546D7" w:rsidRPr="00C12835" w:rsidRDefault="002546D7" w:rsidP="004A4146">
            <w:pPr>
              <w:rPr>
                <w:lang w:val="uk-UA"/>
              </w:rPr>
            </w:pPr>
            <w:hyperlink r:id="rId376" w:history="1">
              <w:r w:rsidRPr="00C12835">
                <w:rPr>
                  <w:rStyle w:val="a5"/>
                  <w:lang w:val="uk-UA"/>
                </w:rPr>
                <w:t>https://khoda.gov.ua/news/v-ukraini-rozshyryly-mozhlyvosti-suputnykovoho-zviazku-starlink-direct-to-cell</w:t>
              </w:r>
            </w:hyperlink>
          </w:p>
          <w:p w14:paraId="7B824DC2" w14:textId="77777777" w:rsidR="00491A9C" w:rsidRPr="00195C6A" w:rsidRDefault="002546D7" w:rsidP="005D78CE">
            <w:pPr>
              <w:rPr>
                <w:lang w:val="uk-UA"/>
              </w:rPr>
            </w:pPr>
            <w:hyperlink r:id="rId377" w:history="1">
              <w:r w:rsidRPr="00195C6A">
                <w:rPr>
                  <w:rStyle w:val="a5"/>
                  <w:lang w:val="uk-UA"/>
                </w:rPr>
                <w:t>https://khoda.gov.ua/news/v-odesi-vidkryly-nabir-do-bezoplatnoi-shkoly-prohramuvannia-koododesa</w:t>
              </w:r>
            </w:hyperlink>
            <w:r w:rsidR="00922635" w:rsidRPr="00195C6A">
              <w:rPr>
                <w:lang w:val="uk-UA"/>
              </w:rPr>
              <w:t>.</w:t>
            </w:r>
          </w:p>
          <w:p w14:paraId="50EDF43A" w14:textId="77777777" w:rsidR="00195C6A" w:rsidRPr="00195C6A" w:rsidRDefault="00195C6A" w:rsidP="00195C6A">
            <w:pPr>
              <w:rPr>
                <w:color w:val="000000"/>
                <w:lang w:val="uk-UA"/>
              </w:rPr>
            </w:pPr>
            <w:hyperlink r:id="rId378" w:history="1">
              <w:r w:rsidRPr="00195C6A">
                <w:rPr>
                  <w:rStyle w:val="a5"/>
                  <w:lang w:val="uk-UA"/>
                </w:rPr>
                <w:t>https://khoda.gov.ua/news/na-portali-diia-zapratsiuvav-holosovyi-funktsional-diiaai</w:t>
              </w:r>
            </w:hyperlink>
            <w:r w:rsidRPr="00195C6A">
              <w:rPr>
                <w:color w:val="000000"/>
                <w:lang w:val="uk-UA"/>
              </w:rPr>
              <w:t>;</w:t>
            </w:r>
          </w:p>
          <w:p w14:paraId="53BF2C83" w14:textId="77777777" w:rsidR="00195C6A" w:rsidRPr="00195C6A" w:rsidRDefault="00195C6A" w:rsidP="00195C6A">
            <w:pPr>
              <w:rPr>
                <w:color w:val="000000"/>
                <w:lang w:val="uk-UA"/>
              </w:rPr>
            </w:pPr>
            <w:hyperlink r:id="rId379" w:history="1">
              <w:r w:rsidRPr="00195C6A">
                <w:rPr>
                  <w:rStyle w:val="a5"/>
                  <w:lang w:val="uk-UA"/>
                </w:rPr>
                <w:t>https://khoda.gov.ua/news/asystyvni-tekhnolohii-iak-smartfon-i-kompiuter-dopomahaiut-liudiam-z-invalidnistiu</w:t>
              </w:r>
            </w:hyperlink>
            <w:r w:rsidRPr="00195C6A">
              <w:rPr>
                <w:color w:val="000000"/>
                <w:lang w:val="uk-UA"/>
              </w:rPr>
              <w:t>;</w:t>
            </w:r>
          </w:p>
          <w:p w14:paraId="681B7674" w14:textId="77777777" w:rsidR="00195C6A" w:rsidRPr="00195C6A" w:rsidRDefault="00195C6A" w:rsidP="00195C6A">
            <w:pPr>
              <w:rPr>
                <w:lang w:val="uk-UA"/>
              </w:rPr>
            </w:pPr>
            <w:hyperlink r:id="rId380" w:history="1">
              <w:r w:rsidRPr="00195C6A">
                <w:rPr>
                  <w:rStyle w:val="a5"/>
                  <w:lang w:val="uk-UA"/>
                </w:rPr>
                <w:t>https://khoda.gov.ua/news/bezbarierni-tsnapy-u-tsentrakh-nadannia-adminposluh-oblashtuvaly-zony-dlia-pidzariadky-proteziv</w:t>
              </w:r>
            </w:hyperlink>
          </w:p>
          <w:p w14:paraId="009C2A51" w14:textId="77777777" w:rsidR="00195C6A" w:rsidRPr="00C12835" w:rsidRDefault="00195C6A" w:rsidP="005D78CE">
            <w:pPr>
              <w:rPr>
                <w:lang w:val="uk-UA"/>
              </w:rPr>
            </w:pPr>
            <w:hyperlink r:id="rId381" w:history="1">
              <w:r w:rsidRPr="00F26161">
                <w:rPr>
                  <w:rStyle w:val="a5"/>
                  <w:lang w:val="uk-UA"/>
                </w:rPr>
                <w:t>https://khoda.gov.ua/news/na-portali-diia-zapratsiuvav-holosovyi-funktsional-diiaai</w:t>
              </w:r>
            </w:hyperlink>
          </w:p>
          <w:p w14:paraId="021027AB" w14:textId="77777777" w:rsidR="0045060D" w:rsidRDefault="00922635" w:rsidP="003569E3">
            <w:pPr>
              <w:rPr>
                <w:lang w:val="uk-UA"/>
              </w:rPr>
            </w:pPr>
            <w:r w:rsidRPr="00C12835">
              <w:rPr>
                <w:lang w:val="uk-UA"/>
              </w:rPr>
              <w:t xml:space="preserve">Також на офіційному вебсайті Кочубеївської ТГ опубліковано інформацію щодо курсів з </w:t>
            </w:r>
            <w:r w:rsidRPr="00195C6A">
              <w:rPr>
                <w:lang w:val="uk-UA"/>
              </w:rPr>
              <w:t>асистивних технологій для осіб з інвалідністю</w:t>
            </w:r>
            <w:r w:rsidR="003569E3" w:rsidRPr="00195C6A">
              <w:rPr>
                <w:lang w:val="uk-UA"/>
              </w:rPr>
              <w:t xml:space="preserve"> </w:t>
            </w:r>
          </w:p>
          <w:p w14:paraId="40CE6E1D" w14:textId="77777777" w:rsidR="00922635" w:rsidRPr="00195C6A" w:rsidRDefault="0045060D" w:rsidP="003569E3">
            <w:pPr>
              <w:rPr>
                <w:lang w:val="uk-UA"/>
              </w:rPr>
            </w:pPr>
            <w:hyperlink r:id="rId382" w:history="1">
              <w:r w:rsidRPr="00717487">
                <w:rPr>
                  <w:rStyle w:val="a5"/>
                  <w:lang w:val="uk-UA"/>
                </w:rPr>
                <w:t>https://kochubeivska-gromada.gov.ua/news/1782134194/</w:t>
              </w:r>
            </w:hyperlink>
            <w:r w:rsidR="00922635" w:rsidRPr="00195C6A">
              <w:rPr>
                <w:lang w:val="uk-UA"/>
              </w:rPr>
              <w:t>.</w:t>
            </w:r>
          </w:p>
          <w:p w14:paraId="4A632D34" w14:textId="77777777" w:rsidR="00195C6A" w:rsidRPr="00195C6A" w:rsidRDefault="00195C6A" w:rsidP="00195C6A">
            <w:pPr>
              <w:spacing w:line="228" w:lineRule="auto"/>
              <w:jc w:val="both"/>
              <w:rPr>
                <w:rFonts w:eastAsia="Cambria"/>
                <w:color w:val="000000"/>
                <w:highlight w:val="green"/>
                <w:lang w:val="uk-UA"/>
              </w:rPr>
            </w:pPr>
            <w:r w:rsidRPr="00195C6A">
              <w:rPr>
                <w:rFonts w:eastAsia="Cambria"/>
                <w:color w:val="000000"/>
                <w:lang w:val="uk-UA"/>
              </w:rPr>
              <w:t xml:space="preserve">У відділі ЦНАП Борозенської сільської ради розміщено інформаційні матеріали про можливості навчання цифровій грамотності для осіб з інвалідністю. </w:t>
            </w:r>
            <w:r w:rsidRPr="00195C6A">
              <w:rPr>
                <w:rFonts w:eastAsia="Cambria"/>
                <w:color w:val="000000"/>
              </w:rPr>
              <w:t xml:space="preserve">Адміністратори ЦНАП надають супровід особам з інвалідністю при реєстрації на освітні курси, а також за потреби — допомогу в проходженні навчання. </w:t>
            </w:r>
            <w:r w:rsidRPr="00195C6A">
              <w:rPr>
                <w:rFonts w:eastAsia="Cambria"/>
                <w:color w:val="000000"/>
                <w:lang w:val="uk-UA"/>
              </w:rPr>
              <w:t xml:space="preserve">Інформаційна кампанія триває на постійній основі у форматі щомісячного висвітлення на </w:t>
            </w:r>
            <w:r w:rsidRPr="00195C6A">
              <w:rPr>
                <w:rFonts w:eastAsia="Cambria"/>
                <w:color w:val="000000"/>
              </w:rPr>
              <w:t>Facebook</w:t>
            </w:r>
            <w:r w:rsidRPr="00195C6A">
              <w:rPr>
                <w:rFonts w:eastAsia="Cambria"/>
                <w:color w:val="000000"/>
                <w:lang w:val="uk-UA"/>
              </w:rPr>
              <w:t>-сторінці військової адміністрації. У такий спосіб забезпечено доступність цифрової освіти, популяризацію асистивних рішень для людей з інвалідністю, а також реалізуються ключові принципи державної політики у сфері безбар’єрності.</w:t>
            </w:r>
          </w:p>
        </w:tc>
      </w:tr>
      <w:tr w:rsidR="001E502B" w:rsidRPr="00F171C6" w14:paraId="52FDB15C" w14:textId="77777777" w:rsidTr="002C2DD4">
        <w:tc>
          <w:tcPr>
            <w:tcW w:w="1951" w:type="dxa"/>
          </w:tcPr>
          <w:p w14:paraId="376AC5D6" w14:textId="77777777" w:rsidR="001E502B" w:rsidRPr="00C12835" w:rsidRDefault="001E502B" w:rsidP="00CF5394">
            <w:r w:rsidRPr="00C12835">
              <w:lastRenderedPageBreak/>
              <w:t xml:space="preserve">2) </w:t>
            </w:r>
            <w:r w:rsidR="00830703" w:rsidRPr="00C12835">
              <w:rPr>
                <w:lang w:val="uk-UA"/>
              </w:rPr>
              <w:t>З</w:t>
            </w:r>
            <w:r w:rsidRPr="00C12835">
              <w:t xml:space="preserve">апровадити освітні </w:t>
            </w:r>
            <w:r w:rsidR="00CF5394" w:rsidRPr="00C12835">
              <w:rPr>
                <w:lang w:val="uk-UA"/>
              </w:rPr>
              <w:t xml:space="preserve">програми для </w:t>
            </w:r>
            <w:r w:rsidRPr="00C12835">
              <w:t>людей з порушеннями функціонування відповідно до потреб</w:t>
            </w:r>
          </w:p>
        </w:tc>
        <w:tc>
          <w:tcPr>
            <w:tcW w:w="2126" w:type="dxa"/>
          </w:tcPr>
          <w:p w14:paraId="16347311" w14:textId="77777777" w:rsidR="001E502B" w:rsidRPr="00C12835" w:rsidRDefault="001E502B" w:rsidP="004A4146">
            <w:r w:rsidRPr="00C12835">
              <w:t>Управління інформаційних технологій обласної державної адміністрації, управління освіти і науки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752F2239" w14:textId="77777777" w:rsidR="001E502B" w:rsidRPr="00C12835" w:rsidRDefault="001E502B" w:rsidP="00830703">
            <w:pPr>
              <w:jc w:val="center"/>
            </w:pPr>
            <w:r w:rsidRPr="00C12835">
              <w:t>Грудень</w:t>
            </w:r>
          </w:p>
          <w:p w14:paraId="2C40D6C0" w14:textId="77777777" w:rsidR="001E502B" w:rsidRPr="00C12835" w:rsidRDefault="001E502B" w:rsidP="00830703">
            <w:pPr>
              <w:jc w:val="center"/>
            </w:pPr>
            <w:r w:rsidRPr="00C12835">
              <w:t>2026 року</w:t>
            </w:r>
          </w:p>
          <w:p w14:paraId="4E7B48E9" w14:textId="77777777" w:rsidR="001E502B" w:rsidRPr="00C12835" w:rsidRDefault="001E502B" w:rsidP="004A4146"/>
        </w:tc>
        <w:tc>
          <w:tcPr>
            <w:tcW w:w="993" w:type="dxa"/>
          </w:tcPr>
          <w:p w14:paraId="6AA8DF38" w14:textId="77777777" w:rsidR="001E502B" w:rsidRPr="00C12835" w:rsidRDefault="001E502B" w:rsidP="004A4146"/>
        </w:tc>
        <w:tc>
          <w:tcPr>
            <w:tcW w:w="1417" w:type="dxa"/>
          </w:tcPr>
          <w:p w14:paraId="6B88599B" w14:textId="77777777" w:rsidR="001E502B" w:rsidRPr="00C12835" w:rsidRDefault="001E502B" w:rsidP="004A4146">
            <w:r w:rsidRPr="00C12835">
              <w:t>Виконується</w:t>
            </w:r>
          </w:p>
        </w:tc>
        <w:tc>
          <w:tcPr>
            <w:tcW w:w="7938" w:type="dxa"/>
          </w:tcPr>
          <w:p w14:paraId="68E28F95" w14:textId="77777777" w:rsidR="003236EA" w:rsidRPr="00C12835" w:rsidRDefault="00CF5394" w:rsidP="00CF5394">
            <w:pPr>
              <w:jc w:val="both"/>
              <w:rPr>
                <w:lang w:val="uk-UA"/>
              </w:rPr>
            </w:pPr>
            <w:r w:rsidRPr="00C12835">
              <w:rPr>
                <w:lang w:val="uk-UA"/>
              </w:rPr>
              <w:t>На базі Центру ветеранського розвитку при Херсонському державному аграрно-економічного університеті запроваджуються освітні програми з урахуванням  індивідуальних потреб та інтересів з числа звільнених з військової служби, зокрема ветеранів війни та членів їх сімей, членів сімей загиблих (померлих) ветеранів війни, членів сімей загиблих (померлих) Захисників та Захисниць України, учасників бойових дій</w:t>
            </w:r>
            <w:r w:rsidRPr="003236EA">
              <w:rPr>
                <w:lang w:val="uk-UA"/>
              </w:rPr>
              <w:t>.</w:t>
            </w:r>
            <w:r w:rsidR="003236EA" w:rsidRPr="003236EA">
              <w:rPr>
                <w:lang w:val="uk-UA"/>
              </w:rPr>
              <w:t xml:space="preserve">  У </w:t>
            </w:r>
            <w:r w:rsidR="00E63387">
              <w:rPr>
                <w:lang w:val="uk-UA"/>
              </w:rPr>
              <w:t xml:space="preserve">поточному </w:t>
            </w:r>
            <w:r w:rsidR="004E13D4">
              <w:rPr>
                <w:lang w:val="uk-UA"/>
              </w:rPr>
              <w:t>році</w:t>
            </w:r>
            <w:r w:rsidR="003236EA" w:rsidRPr="003236EA">
              <w:rPr>
                <w:lang w:val="uk-UA"/>
              </w:rPr>
              <w:t xml:space="preserve"> </w:t>
            </w:r>
            <w:r w:rsidR="004E13D4">
              <w:rPr>
                <w:lang w:val="uk-UA"/>
              </w:rPr>
              <w:t>проведено 22 зах</w:t>
            </w:r>
            <w:r w:rsidR="0045060D">
              <w:rPr>
                <w:lang w:val="uk-UA"/>
              </w:rPr>
              <w:t>оди</w:t>
            </w:r>
            <w:r w:rsidR="003236EA" w:rsidRPr="003236EA">
              <w:rPr>
                <w:lang w:val="uk-UA"/>
              </w:rPr>
              <w:t>, охоплено 1100 осіб</w:t>
            </w:r>
            <w:r w:rsidR="003236EA">
              <w:rPr>
                <w:lang w:val="uk-UA"/>
              </w:rPr>
              <w:t>.</w:t>
            </w:r>
          </w:p>
          <w:p w14:paraId="56AB4622" w14:textId="77777777" w:rsidR="003A55BF" w:rsidRDefault="00CB6C1A" w:rsidP="009658F8">
            <w:pPr>
              <w:jc w:val="both"/>
              <w:rPr>
                <w:lang w:val="uk-UA"/>
              </w:rPr>
            </w:pPr>
            <w:r w:rsidRPr="00C12835">
              <w:rPr>
                <w:lang w:val="uk-UA"/>
              </w:rPr>
              <w:t xml:space="preserve">В Дар’ївській територіальній громаді в </w:t>
            </w:r>
            <w:r w:rsidR="003A55BF" w:rsidRPr="00C12835">
              <w:rPr>
                <w:lang w:val="uk-UA"/>
              </w:rPr>
              <w:t xml:space="preserve">умовах дистанційного навчання асистентами вчителів та практичними психологами закладів освіти громади, де впроваджено інклюзію, інтегровано елементи навчання цифровим навичкам в індивідуальні програми розвитку (ІПР) учнів з ООП. </w:t>
            </w:r>
            <w:r w:rsidRPr="00C12835">
              <w:rPr>
                <w:color w:val="1155CC"/>
                <w:u w:val="single"/>
              </w:rPr>
              <w:fldChar w:fldCharType="begin"/>
            </w:r>
            <w:r w:rsidRPr="00C12835">
              <w:rPr>
                <w:color w:val="1155CC"/>
                <w:u w:val="single"/>
                <w:lang w:val="uk-UA"/>
              </w:rPr>
              <w:instrText xml:space="preserve"> </w:instrText>
            </w:r>
            <w:r w:rsidRPr="00C12835">
              <w:rPr>
                <w:color w:val="1155CC"/>
                <w:u w:val="single"/>
              </w:rPr>
              <w:instrText>HYPERLINK</w:instrText>
            </w:r>
            <w:r w:rsidRPr="00C12835">
              <w:rPr>
                <w:color w:val="1155CC"/>
                <w:u w:val="single"/>
                <w:lang w:val="uk-UA"/>
              </w:rPr>
              <w:instrText xml:space="preserve"> "</w:instrText>
            </w:r>
            <w:r w:rsidRPr="00C12835">
              <w:rPr>
                <w:color w:val="1155CC"/>
                <w:u w:val="single"/>
              </w:rPr>
              <w:instrText>https</w:instrText>
            </w:r>
            <w:r w:rsidRPr="00C12835">
              <w:rPr>
                <w:color w:val="1155CC"/>
                <w:u w:val="single"/>
                <w:lang w:val="uk-UA"/>
              </w:rPr>
              <w:instrText>://</w:instrText>
            </w:r>
            <w:r w:rsidRPr="00C12835">
              <w:rPr>
                <w:color w:val="1155CC"/>
                <w:u w:val="single"/>
              </w:rPr>
              <w:instrText>www</w:instrText>
            </w:r>
            <w:r w:rsidRPr="00C12835">
              <w:rPr>
                <w:color w:val="1155CC"/>
                <w:u w:val="single"/>
                <w:lang w:val="uk-UA"/>
              </w:rPr>
              <w:instrText>.</w:instrText>
            </w:r>
            <w:r w:rsidRPr="00C12835">
              <w:rPr>
                <w:color w:val="1155CC"/>
                <w:u w:val="single"/>
              </w:rPr>
              <w:instrText>facebook</w:instrText>
            </w:r>
            <w:r w:rsidRPr="00C12835">
              <w:rPr>
                <w:color w:val="1155CC"/>
                <w:u w:val="single"/>
                <w:lang w:val="uk-UA"/>
              </w:rPr>
              <w:instrText>.</w:instrText>
            </w:r>
            <w:r w:rsidRPr="00C12835">
              <w:rPr>
                <w:color w:val="1155CC"/>
                <w:u w:val="single"/>
              </w:rPr>
              <w:instrText>com</w:instrText>
            </w:r>
            <w:r w:rsidRPr="00C12835">
              <w:rPr>
                <w:color w:val="1155CC"/>
                <w:u w:val="single"/>
                <w:lang w:val="uk-UA"/>
              </w:rPr>
              <w:instrText>/</w:instrText>
            </w:r>
            <w:r w:rsidRPr="00C12835">
              <w:rPr>
                <w:color w:val="1155CC"/>
                <w:u w:val="single"/>
              </w:rPr>
              <w:instrText>share</w:instrText>
            </w:r>
            <w:r w:rsidRPr="00C12835">
              <w:rPr>
                <w:color w:val="1155CC"/>
                <w:u w:val="single"/>
                <w:lang w:val="uk-UA"/>
              </w:rPr>
              <w:instrText>/</w:instrText>
            </w:r>
            <w:r w:rsidRPr="00C12835">
              <w:rPr>
                <w:color w:val="1155CC"/>
                <w:u w:val="single"/>
              </w:rPr>
              <w:instrText>p</w:instrText>
            </w:r>
            <w:r w:rsidRPr="00C12835">
              <w:rPr>
                <w:color w:val="1155CC"/>
                <w:u w:val="single"/>
                <w:lang w:val="uk-UA"/>
              </w:rPr>
              <w:instrText>/1</w:instrText>
            </w:r>
            <w:r w:rsidRPr="00C12835">
              <w:rPr>
                <w:color w:val="1155CC"/>
                <w:u w:val="single"/>
              </w:rPr>
              <w:instrText>DApxDwXd</w:instrText>
            </w:r>
            <w:r w:rsidRPr="00C12835">
              <w:rPr>
                <w:color w:val="1155CC"/>
                <w:u w:val="single"/>
                <w:lang w:val="uk-UA"/>
              </w:rPr>
              <w:instrText xml:space="preserve">7/" </w:instrText>
            </w:r>
            <w:r w:rsidRPr="00C12835">
              <w:rPr>
                <w:color w:val="1155CC"/>
                <w:u w:val="single"/>
              </w:rPr>
              <w:fldChar w:fldCharType="separate"/>
            </w:r>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share</w:t>
            </w:r>
            <w:r w:rsidRPr="00C12835">
              <w:rPr>
                <w:rStyle w:val="a5"/>
                <w:lang w:val="uk-UA"/>
              </w:rPr>
              <w:t>/</w:t>
            </w:r>
            <w:r w:rsidRPr="00C12835">
              <w:rPr>
                <w:rStyle w:val="a5"/>
              </w:rPr>
              <w:t>p</w:t>
            </w:r>
            <w:r w:rsidRPr="00C12835">
              <w:rPr>
                <w:rStyle w:val="a5"/>
                <w:lang w:val="uk-UA"/>
              </w:rPr>
              <w:t>/1</w:t>
            </w:r>
            <w:r w:rsidRPr="00C12835">
              <w:rPr>
                <w:rStyle w:val="a5"/>
              </w:rPr>
              <w:t>DApxDwXd</w:t>
            </w:r>
            <w:r w:rsidRPr="00C12835">
              <w:rPr>
                <w:rStyle w:val="a5"/>
                <w:lang w:val="uk-UA"/>
              </w:rPr>
              <w:t>7/</w:t>
            </w:r>
            <w:r w:rsidRPr="00C12835">
              <w:rPr>
                <w:color w:val="1155CC"/>
                <w:u w:val="single"/>
              </w:rPr>
              <w:fldChar w:fldCharType="end"/>
            </w:r>
            <w:r w:rsidRPr="00C12835">
              <w:rPr>
                <w:lang w:val="uk-UA"/>
              </w:rPr>
              <w:t xml:space="preserve"> .</w:t>
            </w:r>
          </w:p>
          <w:p w14:paraId="03AE5BA0" w14:textId="77777777" w:rsidR="003236EA" w:rsidRPr="00C12835" w:rsidRDefault="003236EA" w:rsidP="003236EA">
            <w:pPr>
              <w:jc w:val="both"/>
              <w:rPr>
                <w:lang w:val="uk-UA"/>
              </w:rPr>
            </w:pPr>
          </w:p>
        </w:tc>
      </w:tr>
      <w:tr w:rsidR="003E1C4F" w:rsidRPr="00ED51E9" w14:paraId="6EEF4830" w14:textId="77777777" w:rsidTr="002C2DD4">
        <w:tc>
          <w:tcPr>
            <w:tcW w:w="15559" w:type="dxa"/>
            <w:gridSpan w:val="6"/>
          </w:tcPr>
          <w:p w14:paraId="698A0504" w14:textId="77777777" w:rsidR="003E1C4F" w:rsidRPr="00C12835" w:rsidRDefault="003E1C4F" w:rsidP="004A3D24">
            <w:pPr>
              <w:jc w:val="center"/>
            </w:pPr>
            <w:r w:rsidRPr="00C12835">
              <w:rPr>
                <w:b/>
                <w:bCs/>
              </w:rPr>
              <w:t>Завдання 21.Забезпечення інформування щодо можливості безоплатного дистанційного навчання через Інтернет для цільових</w:t>
            </w:r>
            <w:r w:rsidR="004A3D24">
              <w:rPr>
                <w:b/>
                <w:bCs/>
                <w:lang w:val="uk-UA"/>
              </w:rPr>
              <w:t xml:space="preserve"> </w:t>
            </w:r>
            <w:r w:rsidRPr="00C12835">
              <w:rPr>
                <w:b/>
                <w:bCs/>
              </w:rPr>
              <w:t>аудиторій будь-якого віку</w:t>
            </w:r>
          </w:p>
        </w:tc>
      </w:tr>
      <w:tr w:rsidR="00491A9C" w:rsidRPr="00ED51E9" w14:paraId="49FE8FE0" w14:textId="77777777" w:rsidTr="002C2DD4">
        <w:tc>
          <w:tcPr>
            <w:tcW w:w="1951" w:type="dxa"/>
          </w:tcPr>
          <w:p w14:paraId="6CB13C31" w14:textId="77777777" w:rsidR="00491A9C" w:rsidRPr="00C12835" w:rsidRDefault="00491A9C" w:rsidP="004A4146">
            <w:r w:rsidRPr="00C12835">
              <w:t xml:space="preserve">1) </w:t>
            </w:r>
            <w:r w:rsidR="00830703" w:rsidRPr="00C12835">
              <w:rPr>
                <w:lang w:val="uk-UA"/>
              </w:rPr>
              <w:t>І</w:t>
            </w:r>
            <w:r w:rsidRPr="00C12835">
              <w:t>нформувати на офіційному</w:t>
            </w:r>
            <w:r w:rsidR="00830703" w:rsidRPr="00C12835">
              <w:rPr>
                <w:lang w:val="uk-UA"/>
              </w:rPr>
              <w:t xml:space="preserve"> </w:t>
            </w:r>
            <w:r w:rsidRPr="00C12835">
              <w:t>вебсайті обласної державної</w:t>
            </w:r>
            <w:r w:rsidR="00830703" w:rsidRPr="00C12835">
              <w:rPr>
                <w:lang w:val="uk-UA"/>
              </w:rPr>
              <w:t xml:space="preserve"> </w:t>
            </w:r>
            <w:r w:rsidRPr="00C12835">
              <w:t>(військової) адміністрації про</w:t>
            </w:r>
            <w:r w:rsidR="00830703" w:rsidRPr="00C12835">
              <w:rPr>
                <w:lang w:val="uk-UA"/>
              </w:rPr>
              <w:t xml:space="preserve"> </w:t>
            </w:r>
            <w:r w:rsidRPr="00C12835">
              <w:t>запуск на освітніх онлайн-платформах Дія.Освіта,Prometheus безоплатних</w:t>
            </w:r>
            <w:r w:rsidR="00830703" w:rsidRPr="00C12835">
              <w:rPr>
                <w:lang w:val="uk-UA"/>
              </w:rPr>
              <w:t xml:space="preserve"> </w:t>
            </w:r>
            <w:r w:rsidRPr="00C12835">
              <w:t>серіалів, курсів, вебінарів,</w:t>
            </w:r>
            <w:r w:rsidR="00830703" w:rsidRPr="00C12835">
              <w:rPr>
                <w:lang w:val="uk-UA"/>
              </w:rPr>
              <w:t xml:space="preserve"> </w:t>
            </w:r>
            <w:r w:rsidRPr="00C12835">
              <w:t>спрямованих на посилення</w:t>
            </w:r>
            <w:r w:rsidR="00830703" w:rsidRPr="00C12835">
              <w:rPr>
                <w:lang w:val="uk-UA"/>
              </w:rPr>
              <w:t xml:space="preserve"> </w:t>
            </w:r>
            <w:r w:rsidRPr="00C12835">
              <w:t>цифрових навичок та</w:t>
            </w:r>
            <w:r w:rsidR="00830703" w:rsidRPr="00C12835">
              <w:rPr>
                <w:lang w:val="uk-UA"/>
              </w:rPr>
              <w:t xml:space="preserve"> </w:t>
            </w:r>
            <w:r w:rsidRPr="00C12835">
              <w:t>цифрових компетентностей,</w:t>
            </w:r>
          </w:p>
          <w:p w14:paraId="665F0D39" w14:textId="77777777" w:rsidR="00491A9C" w:rsidRPr="00C12835" w:rsidRDefault="00491A9C" w:rsidP="004A4146">
            <w:r w:rsidRPr="00C12835">
              <w:t>отримання актуальних знань і</w:t>
            </w:r>
          </w:p>
          <w:p w14:paraId="678B336C" w14:textId="77777777" w:rsidR="00491A9C" w:rsidRPr="00C12835" w:rsidRDefault="00491A9C" w:rsidP="004A4146">
            <w:r w:rsidRPr="00C12835">
              <w:t>вмінь, можливість опанувати</w:t>
            </w:r>
          </w:p>
          <w:p w14:paraId="6240AFC4" w14:textId="77777777" w:rsidR="00491A9C" w:rsidRPr="00C12835" w:rsidRDefault="00491A9C" w:rsidP="004A4146">
            <w:r w:rsidRPr="00C12835">
              <w:t>нову професію тощо та</w:t>
            </w:r>
            <w:r w:rsidR="00830703" w:rsidRPr="00C12835">
              <w:rPr>
                <w:lang w:val="uk-UA"/>
              </w:rPr>
              <w:t xml:space="preserve"> </w:t>
            </w:r>
            <w:r w:rsidRPr="00C12835">
              <w:t>орієнтованих на всі ключові</w:t>
            </w:r>
          </w:p>
          <w:p w14:paraId="66A3E3DE" w14:textId="77777777" w:rsidR="00491A9C" w:rsidRPr="00C12835" w:rsidRDefault="00491A9C" w:rsidP="00830703">
            <w:r w:rsidRPr="00C12835">
              <w:t>цільові аудиторії будь-якого</w:t>
            </w:r>
            <w:r w:rsidR="00830703" w:rsidRPr="00C12835">
              <w:rPr>
                <w:lang w:val="uk-UA"/>
              </w:rPr>
              <w:t xml:space="preserve"> </w:t>
            </w:r>
            <w:r w:rsidRPr="00C12835">
              <w:t>віку</w:t>
            </w:r>
          </w:p>
        </w:tc>
        <w:tc>
          <w:tcPr>
            <w:tcW w:w="2126" w:type="dxa"/>
          </w:tcPr>
          <w:p w14:paraId="3869AA8B" w14:textId="77777777" w:rsidR="00491A9C" w:rsidRPr="00C12835" w:rsidRDefault="00491A9C" w:rsidP="004A4146">
            <w:r w:rsidRPr="00C12835">
              <w:t>Управління</w:t>
            </w:r>
          </w:p>
          <w:p w14:paraId="48C069BE" w14:textId="77777777" w:rsidR="00491A9C" w:rsidRPr="00C12835" w:rsidRDefault="00491A9C" w:rsidP="004A4146">
            <w:r w:rsidRPr="00C12835">
              <w:t>інформаційних</w:t>
            </w:r>
          </w:p>
          <w:p w14:paraId="18A5704C" w14:textId="77777777" w:rsidR="00491A9C" w:rsidRPr="00C12835" w:rsidRDefault="00491A9C" w:rsidP="004A4146">
            <w:r w:rsidRPr="00C12835">
              <w:t>технологій обласної</w:t>
            </w:r>
          </w:p>
          <w:p w14:paraId="1DD1D805" w14:textId="77777777" w:rsidR="00491A9C" w:rsidRPr="00C12835" w:rsidRDefault="00491A9C" w:rsidP="004A4146">
            <w:r w:rsidRPr="00C12835">
              <w:t>державної адміністраці</w:t>
            </w:r>
          </w:p>
        </w:tc>
        <w:tc>
          <w:tcPr>
            <w:tcW w:w="1134" w:type="dxa"/>
          </w:tcPr>
          <w:p w14:paraId="16590B70" w14:textId="77777777" w:rsidR="00491A9C" w:rsidRPr="00C12835" w:rsidRDefault="00491A9C" w:rsidP="00830703">
            <w:pPr>
              <w:jc w:val="center"/>
            </w:pPr>
            <w:r w:rsidRPr="00C12835">
              <w:t>Грудень</w:t>
            </w:r>
          </w:p>
          <w:p w14:paraId="7118966F" w14:textId="77777777" w:rsidR="00491A9C" w:rsidRPr="00C12835" w:rsidRDefault="00EE6AFA" w:rsidP="00830703">
            <w:pPr>
              <w:jc w:val="center"/>
            </w:pPr>
            <w:r w:rsidRPr="00C12835">
              <w:t>2026</w:t>
            </w:r>
            <w:r w:rsidR="00491A9C" w:rsidRPr="00C12835">
              <w:t xml:space="preserve"> року</w:t>
            </w:r>
          </w:p>
          <w:p w14:paraId="57501CDB" w14:textId="77777777" w:rsidR="00491A9C" w:rsidRPr="00C12835" w:rsidRDefault="00491A9C" w:rsidP="004A4146"/>
        </w:tc>
        <w:tc>
          <w:tcPr>
            <w:tcW w:w="993" w:type="dxa"/>
          </w:tcPr>
          <w:p w14:paraId="376FD334" w14:textId="77777777" w:rsidR="00491A9C" w:rsidRPr="00C12835" w:rsidRDefault="00491A9C" w:rsidP="004A4146"/>
        </w:tc>
        <w:tc>
          <w:tcPr>
            <w:tcW w:w="1417" w:type="dxa"/>
          </w:tcPr>
          <w:p w14:paraId="58063CF8" w14:textId="77777777" w:rsidR="00491A9C" w:rsidRPr="00C12835" w:rsidRDefault="00491A9C" w:rsidP="004A4146">
            <w:r w:rsidRPr="00C12835">
              <w:t>Викон</w:t>
            </w:r>
            <w:r w:rsidR="00EE6AFA" w:rsidRPr="00C12835">
              <w:t>ується</w:t>
            </w:r>
          </w:p>
        </w:tc>
        <w:tc>
          <w:tcPr>
            <w:tcW w:w="7938" w:type="dxa"/>
          </w:tcPr>
          <w:p w14:paraId="025DD016" w14:textId="77777777" w:rsidR="003A63B8" w:rsidRPr="005A120E" w:rsidRDefault="00AC6D23" w:rsidP="00EB50A7">
            <w:pPr>
              <w:jc w:val="both"/>
              <w:rPr>
                <w:lang w:val="uk-UA"/>
              </w:rPr>
            </w:pPr>
            <w:r w:rsidRPr="00C12835">
              <w:rPr>
                <w:lang w:val="uk-UA"/>
              </w:rPr>
              <w:t>Протягом ІI</w:t>
            </w:r>
            <w:r w:rsidR="005A120E">
              <w:rPr>
                <w:lang w:val="uk-UA"/>
              </w:rPr>
              <w:t>І</w:t>
            </w:r>
            <w:r w:rsidRPr="00C12835">
              <w:rPr>
                <w:lang w:val="uk-UA"/>
              </w:rPr>
              <w:t xml:space="preserve"> кварталу 2026 року на офіційному</w:t>
            </w:r>
            <w:r w:rsidR="003A63B8" w:rsidRPr="00C12835">
              <w:rPr>
                <w:lang w:val="uk-UA"/>
              </w:rPr>
              <w:t xml:space="preserve"> </w:t>
            </w:r>
            <w:r w:rsidRPr="00C12835">
              <w:rPr>
                <w:lang w:val="uk-UA"/>
              </w:rPr>
              <w:t>вебсайті обласної державної адміністрації</w:t>
            </w:r>
            <w:r w:rsidR="003A63B8" w:rsidRPr="00C12835">
              <w:rPr>
                <w:lang w:val="uk-UA"/>
              </w:rPr>
              <w:t xml:space="preserve"> </w:t>
            </w:r>
            <w:r w:rsidRPr="005A120E">
              <w:rPr>
                <w:lang w:val="uk-UA"/>
              </w:rPr>
              <w:t>розміщено статті:</w:t>
            </w:r>
          </w:p>
          <w:p w14:paraId="6404953C" w14:textId="77777777" w:rsidR="005A120E" w:rsidRPr="005A120E" w:rsidRDefault="005A120E" w:rsidP="005A34D6">
            <w:pPr>
              <w:pStyle w:val="af7"/>
              <w:numPr>
                <w:ilvl w:val="0"/>
                <w:numId w:val="4"/>
              </w:numPr>
              <w:ind w:left="176" w:firstLine="184"/>
              <w:jc w:val="both"/>
              <w:rPr>
                <w:rStyle w:val="a5"/>
                <w:color w:val="3071C3"/>
                <w:sz w:val="20"/>
                <w:szCs w:val="20"/>
              </w:rPr>
            </w:pPr>
            <w:hyperlink r:id="rId383" w:history="1">
              <w:r w:rsidRPr="005A120E">
                <w:rPr>
                  <w:rStyle w:val="a5"/>
                  <w:color w:val="3071C3"/>
                  <w:sz w:val="20"/>
                  <w:szCs w:val="20"/>
                </w:rPr>
                <w:t>В Одесі відкрили набір до безоплатної школи програмування kood/Odesa</w:t>
              </w:r>
            </w:hyperlink>
          </w:p>
          <w:p w14:paraId="1EDE1650" w14:textId="77777777" w:rsidR="005A120E" w:rsidRPr="005A120E" w:rsidRDefault="005A120E" w:rsidP="005A34D6">
            <w:pPr>
              <w:pStyle w:val="af7"/>
              <w:numPr>
                <w:ilvl w:val="0"/>
                <w:numId w:val="4"/>
              </w:numPr>
              <w:ind w:left="176" w:firstLine="184"/>
              <w:jc w:val="both"/>
              <w:rPr>
                <w:rStyle w:val="a5"/>
                <w:color w:val="3071C3"/>
                <w:sz w:val="20"/>
                <w:szCs w:val="20"/>
              </w:rPr>
            </w:pPr>
            <w:hyperlink r:id="rId384" w:history="1">
              <w:r w:rsidRPr="005A120E">
                <w:rPr>
                  <w:rStyle w:val="a5"/>
                  <w:color w:val="3071C3"/>
                  <w:sz w:val="20"/>
                  <w:szCs w:val="20"/>
                </w:rPr>
                <w:t>Чверть українських шкіл завершили навчальний рік 2025/2026 з освітньою екосистемою Мрія</w:t>
              </w:r>
            </w:hyperlink>
          </w:p>
          <w:p w14:paraId="490ABAAD" w14:textId="77777777" w:rsidR="005A120E" w:rsidRPr="005A120E" w:rsidRDefault="005A120E" w:rsidP="005A34D6">
            <w:pPr>
              <w:pStyle w:val="af7"/>
              <w:numPr>
                <w:ilvl w:val="0"/>
                <w:numId w:val="4"/>
              </w:numPr>
              <w:ind w:left="35" w:firstLine="325"/>
              <w:jc w:val="both"/>
              <w:rPr>
                <w:rStyle w:val="a5"/>
                <w:color w:val="3071C3"/>
                <w:sz w:val="20"/>
                <w:szCs w:val="20"/>
              </w:rPr>
            </w:pPr>
            <w:hyperlink r:id="rId385" w:history="1">
              <w:r w:rsidRPr="005A120E">
                <w:rPr>
                  <w:rStyle w:val="a5"/>
                  <w:color w:val="3071C3"/>
                  <w:sz w:val="20"/>
                  <w:szCs w:val="20"/>
                </w:rPr>
                <w:t>Україна інвестує в розвиток цифрових навичок для подолання глобального кадрового дефіциту</w:t>
              </w:r>
            </w:hyperlink>
          </w:p>
          <w:p w14:paraId="3BA860DB" w14:textId="77777777" w:rsidR="005A120E" w:rsidRPr="005A120E" w:rsidRDefault="005A120E" w:rsidP="005A34D6">
            <w:pPr>
              <w:pStyle w:val="af7"/>
              <w:numPr>
                <w:ilvl w:val="0"/>
                <w:numId w:val="4"/>
              </w:numPr>
              <w:ind w:left="176" w:firstLine="184"/>
              <w:jc w:val="both"/>
              <w:rPr>
                <w:rStyle w:val="a5"/>
                <w:color w:val="3071C3"/>
                <w:sz w:val="20"/>
                <w:szCs w:val="20"/>
              </w:rPr>
            </w:pPr>
            <w:hyperlink r:id="rId386" w:history="1">
              <w:r w:rsidRPr="005A120E">
                <w:rPr>
                  <w:rStyle w:val="a5"/>
                  <w:color w:val="3071C3"/>
                  <w:sz w:val="20"/>
                  <w:szCs w:val="20"/>
                </w:rPr>
                <w:t>Як розпізнати дипфейк і захистити банківську картку: на Дія.Освіта запустили новий безоплатний серіал</w:t>
              </w:r>
            </w:hyperlink>
          </w:p>
          <w:p w14:paraId="45987B83" w14:textId="77777777" w:rsidR="005A120E" w:rsidRPr="005A120E" w:rsidRDefault="005A120E" w:rsidP="005A34D6">
            <w:pPr>
              <w:pStyle w:val="af7"/>
              <w:numPr>
                <w:ilvl w:val="0"/>
                <w:numId w:val="4"/>
              </w:numPr>
              <w:ind w:left="176" w:firstLine="184"/>
              <w:jc w:val="both"/>
              <w:rPr>
                <w:rStyle w:val="a5"/>
                <w:color w:val="3071C3"/>
                <w:sz w:val="20"/>
                <w:szCs w:val="20"/>
              </w:rPr>
            </w:pPr>
            <w:hyperlink r:id="rId387" w:history="1">
              <w:r w:rsidRPr="005A120E">
                <w:rPr>
                  <w:rStyle w:val="a5"/>
                  <w:color w:val="3071C3"/>
                  <w:sz w:val="20"/>
                  <w:szCs w:val="20"/>
                </w:rPr>
                <w:t>Від теорії до практики: опановуйте роботу з відкритими даними на платформі Дія.Освіта</w:t>
              </w:r>
            </w:hyperlink>
          </w:p>
          <w:p w14:paraId="05C73526" w14:textId="77777777" w:rsidR="005A120E" w:rsidRPr="005A120E" w:rsidRDefault="005A120E" w:rsidP="005A34D6">
            <w:pPr>
              <w:pStyle w:val="af7"/>
              <w:numPr>
                <w:ilvl w:val="0"/>
                <w:numId w:val="4"/>
              </w:numPr>
              <w:ind w:left="176" w:firstLine="184"/>
              <w:jc w:val="both"/>
              <w:rPr>
                <w:rStyle w:val="a5"/>
                <w:color w:val="3071C3"/>
                <w:sz w:val="20"/>
                <w:szCs w:val="20"/>
              </w:rPr>
            </w:pPr>
            <w:hyperlink r:id="rId388" w:history="1">
              <w:r w:rsidRPr="005A120E">
                <w:rPr>
                  <w:rStyle w:val="a5"/>
                  <w:color w:val="3071C3"/>
                  <w:sz w:val="20"/>
                  <w:szCs w:val="20"/>
                </w:rPr>
                <w:t>Перші гаджети дитини: як безпечно знайомити дошкільнят із цифровим світом</w:t>
              </w:r>
            </w:hyperlink>
          </w:p>
          <w:p w14:paraId="464E9D24" w14:textId="77777777" w:rsidR="005A120E" w:rsidRPr="005A120E" w:rsidRDefault="005A120E" w:rsidP="005A34D6">
            <w:pPr>
              <w:pStyle w:val="af7"/>
              <w:numPr>
                <w:ilvl w:val="0"/>
                <w:numId w:val="4"/>
              </w:numPr>
              <w:ind w:left="176" w:firstLine="184"/>
              <w:jc w:val="both"/>
              <w:rPr>
                <w:rStyle w:val="a5"/>
                <w:color w:val="3071C3"/>
                <w:sz w:val="20"/>
                <w:szCs w:val="20"/>
              </w:rPr>
            </w:pPr>
            <w:hyperlink r:id="rId389" w:history="1">
              <w:r w:rsidRPr="005A120E">
                <w:rPr>
                  <w:rStyle w:val="a5"/>
                  <w:color w:val="3071C3"/>
                  <w:sz w:val="20"/>
                  <w:szCs w:val="20"/>
                </w:rPr>
                <w:t>Від навчання до реального працевлаштування: на Дія.Освіта запрацювала Кар’єрна студія із ШІ-симулятором співбесіди</w:t>
              </w:r>
            </w:hyperlink>
          </w:p>
          <w:p w14:paraId="50EF399B" w14:textId="77777777" w:rsidR="005A120E" w:rsidRPr="005A120E" w:rsidRDefault="005A120E" w:rsidP="005A34D6">
            <w:pPr>
              <w:pStyle w:val="af7"/>
              <w:numPr>
                <w:ilvl w:val="0"/>
                <w:numId w:val="4"/>
              </w:numPr>
              <w:ind w:left="176" w:firstLine="184"/>
              <w:jc w:val="both"/>
              <w:rPr>
                <w:rStyle w:val="a5"/>
                <w:color w:val="3071C3"/>
                <w:sz w:val="20"/>
                <w:szCs w:val="20"/>
              </w:rPr>
            </w:pPr>
            <w:hyperlink r:id="rId390" w:history="1">
              <w:r w:rsidRPr="005A120E">
                <w:rPr>
                  <w:rStyle w:val="a5"/>
                  <w:color w:val="3071C3"/>
                  <w:sz w:val="20"/>
                  <w:szCs w:val="20"/>
                </w:rPr>
                <w:t>Власна справа з нуля: на Дія.Освіта запустили новий гайд для підприємців і внутрішньо переміщених осіб</w:t>
              </w:r>
            </w:hyperlink>
          </w:p>
          <w:p w14:paraId="0481CCC0" w14:textId="77777777" w:rsidR="005A120E" w:rsidRPr="005A120E" w:rsidRDefault="005A120E" w:rsidP="005A34D6">
            <w:pPr>
              <w:pStyle w:val="af7"/>
              <w:numPr>
                <w:ilvl w:val="0"/>
                <w:numId w:val="4"/>
              </w:numPr>
              <w:ind w:left="176" w:firstLine="184"/>
              <w:jc w:val="both"/>
              <w:rPr>
                <w:rStyle w:val="a5"/>
                <w:color w:val="3071C3"/>
                <w:sz w:val="20"/>
                <w:szCs w:val="20"/>
              </w:rPr>
            </w:pPr>
            <w:hyperlink r:id="rId391" w:history="1">
              <w:r w:rsidRPr="005A120E">
                <w:rPr>
                  <w:rStyle w:val="a5"/>
                  <w:color w:val="3071C3"/>
                  <w:sz w:val="20"/>
                  <w:szCs w:val="20"/>
                </w:rPr>
                <w:t>Куди звернутися по допомогу в разі онлайн-загроз</w:t>
              </w:r>
            </w:hyperlink>
          </w:p>
          <w:p w14:paraId="02988246" w14:textId="77777777" w:rsidR="005A120E" w:rsidRPr="005A120E" w:rsidRDefault="005A120E" w:rsidP="005A34D6">
            <w:pPr>
              <w:pStyle w:val="af7"/>
              <w:numPr>
                <w:ilvl w:val="0"/>
                <w:numId w:val="4"/>
              </w:numPr>
              <w:ind w:left="176" w:firstLine="66"/>
              <w:jc w:val="both"/>
              <w:rPr>
                <w:rStyle w:val="a5"/>
                <w:color w:val="3071C3"/>
                <w:sz w:val="20"/>
                <w:szCs w:val="20"/>
              </w:rPr>
            </w:pPr>
            <w:hyperlink r:id="rId392" w:history="1">
              <w:r w:rsidRPr="005A120E">
                <w:rPr>
                  <w:rStyle w:val="a5"/>
                  <w:color w:val="3071C3"/>
                  <w:sz w:val="20"/>
                  <w:szCs w:val="20"/>
                </w:rPr>
                <w:t>На платформі Дія.Освіта презентували новий освітній серіал про інклюзію в Силах оборони України</w:t>
              </w:r>
            </w:hyperlink>
          </w:p>
          <w:p w14:paraId="2FCA6477" w14:textId="77777777" w:rsidR="005A120E" w:rsidRPr="005A120E" w:rsidRDefault="005A120E" w:rsidP="005A34D6">
            <w:pPr>
              <w:pStyle w:val="af7"/>
              <w:numPr>
                <w:ilvl w:val="0"/>
                <w:numId w:val="4"/>
              </w:numPr>
              <w:ind w:left="176" w:firstLine="184"/>
              <w:jc w:val="both"/>
              <w:rPr>
                <w:rStyle w:val="a5"/>
                <w:color w:val="3071C3"/>
                <w:sz w:val="20"/>
                <w:szCs w:val="20"/>
              </w:rPr>
            </w:pPr>
            <w:hyperlink r:id="rId393" w:history="1">
              <w:r w:rsidRPr="005A120E">
                <w:rPr>
                  <w:rStyle w:val="a5"/>
                  <w:color w:val="3071C3"/>
                  <w:sz w:val="20"/>
                  <w:szCs w:val="20"/>
                </w:rPr>
                <w:t>На Дія.Освіта запустили безоплатний серіал про панічні атаки та способи самодопомоги</w:t>
              </w:r>
            </w:hyperlink>
          </w:p>
          <w:p w14:paraId="027CE315" w14:textId="77777777" w:rsidR="005A120E" w:rsidRPr="005A120E" w:rsidRDefault="005A120E" w:rsidP="005A34D6">
            <w:pPr>
              <w:pStyle w:val="af7"/>
              <w:numPr>
                <w:ilvl w:val="0"/>
                <w:numId w:val="4"/>
              </w:numPr>
              <w:ind w:left="176" w:firstLine="184"/>
              <w:jc w:val="both"/>
              <w:rPr>
                <w:rStyle w:val="a5"/>
                <w:color w:val="3071C3"/>
                <w:sz w:val="20"/>
                <w:szCs w:val="20"/>
              </w:rPr>
            </w:pPr>
            <w:hyperlink r:id="rId394" w:history="1">
              <w:r w:rsidRPr="005A120E">
                <w:rPr>
                  <w:rStyle w:val="a5"/>
                  <w:color w:val="3071C3"/>
                  <w:sz w:val="20"/>
                  <w:szCs w:val="20"/>
                </w:rPr>
                <w:t>Безплатний курс зі штучного інтелекту: від початківця до експерта в ШІ</w:t>
              </w:r>
            </w:hyperlink>
          </w:p>
          <w:p w14:paraId="0C204971" w14:textId="77777777" w:rsidR="005A120E" w:rsidRPr="005A120E" w:rsidRDefault="005A120E" w:rsidP="005A34D6">
            <w:pPr>
              <w:pStyle w:val="af7"/>
              <w:numPr>
                <w:ilvl w:val="0"/>
                <w:numId w:val="4"/>
              </w:numPr>
              <w:ind w:left="176" w:firstLine="184"/>
              <w:jc w:val="both"/>
              <w:rPr>
                <w:rStyle w:val="a5"/>
                <w:color w:val="3071C3"/>
                <w:sz w:val="20"/>
                <w:szCs w:val="20"/>
              </w:rPr>
            </w:pPr>
            <w:hyperlink r:id="rId395" w:history="1">
              <w:r w:rsidRPr="005A120E">
                <w:rPr>
                  <w:rStyle w:val="a5"/>
                  <w:color w:val="3071C3"/>
                  <w:sz w:val="20"/>
                  <w:szCs w:val="20"/>
                </w:rPr>
                <w:t>Чому небезпечно зберігати паролі в браузері</w:t>
              </w:r>
            </w:hyperlink>
          </w:p>
          <w:p w14:paraId="4DAE18FE" w14:textId="77777777" w:rsidR="005A120E" w:rsidRPr="005A120E" w:rsidRDefault="005A120E" w:rsidP="005A34D6">
            <w:pPr>
              <w:pStyle w:val="af7"/>
              <w:numPr>
                <w:ilvl w:val="0"/>
                <w:numId w:val="4"/>
              </w:numPr>
              <w:ind w:left="176" w:firstLine="184"/>
              <w:jc w:val="both"/>
              <w:rPr>
                <w:rStyle w:val="a5"/>
                <w:color w:val="3071C3"/>
                <w:sz w:val="20"/>
                <w:szCs w:val="20"/>
              </w:rPr>
            </w:pPr>
            <w:hyperlink r:id="rId396" w:history="1">
              <w:r w:rsidRPr="005A120E">
                <w:rPr>
                  <w:rStyle w:val="a5"/>
                  <w:color w:val="3071C3"/>
                  <w:sz w:val="20"/>
                  <w:szCs w:val="20"/>
                </w:rPr>
                <w:t>Як захистити свої дані від кіберзлочинців: поради з кібергігієни</w:t>
              </w:r>
            </w:hyperlink>
          </w:p>
          <w:p w14:paraId="2B01A7CD" w14:textId="77777777" w:rsidR="005A120E" w:rsidRPr="005A120E" w:rsidRDefault="005A120E" w:rsidP="005A34D6">
            <w:pPr>
              <w:pStyle w:val="af7"/>
              <w:numPr>
                <w:ilvl w:val="0"/>
                <w:numId w:val="4"/>
              </w:numPr>
              <w:ind w:left="176" w:firstLine="184"/>
              <w:jc w:val="both"/>
              <w:rPr>
                <w:rStyle w:val="a5"/>
                <w:color w:val="3071C3"/>
                <w:sz w:val="20"/>
                <w:szCs w:val="20"/>
              </w:rPr>
            </w:pPr>
            <w:hyperlink r:id="rId397" w:history="1">
              <w:r w:rsidRPr="005A120E">
                <w:rPr>
                  <w:rStyle w:val="a5"/>
                  <w:color w:val="3071C3"/>
                  <w:sz w:val="20"/>
                  <w:szCs w:val="20"/>
                </w:rPr>
                <w:t>На Дія.Освіта запустили освітній серіал про Центри життєстійкості та підтримку громад</w:t>
              </w:r>
            </w:hyperlink>
          </w:p>
          <w:p w14:paraId="798F1E5D" w14:textId="77777777" w:rsidR="005A120E" w:rsidRPr="005A120E" w:rsidRDefault="005A120E" w:rsidP="005A34D6">
            <w:pPr>
              <w:pStyle w:val="af7"/>
              <w:numPr>
                <w:ilvl w:val="0"/>
                <w:numId w:val="4"/>
              </w:numPr>
              <w:ind w:left="176" w:firstLine="207"/>
              <w:jc w:val="both"/>
              <w:rPr>
                <w:rStyle w:val="a5"/>
                <w:color w:val="3071C3"/>
                <w:sz w:val="20"/>
                <w:szCs w:val="20"/>
              </w:rPr>
            </w:pPr>
            <w:hyperlink r:id="rId398" w:history="1">
              <w:r w:rsidRPr="005A120E">
                <w:rPr>
                  <w:rStyle w:val="a5"/>
                  <w:color w:val="3071C3"/>
                  <w:sz w:val="20"/>
                  <w:szCs w:val="20"/>
                </w:rPr>
                <w:t>На платформі Дія.Освіта вийшов новий освітній серіал про використання штучного інтелекту на публічній службі</w:t>
              </w:r>
            </w:hyperlink>
          </w:p>
          <w:p w14:paraId="028CCD26" w14:textId="77777777" w:rsidR="005A120E" w:rsidRPr="005A120E" w:rsidRDefault="005A120E" w:rsidP="005A34D6">
            <w:pPr>
              <w:pStyle w:val="af7"/>
              <w:numPr>
                <w:ilvl w:val="0"/>
                <w:numId w:val="4"/>
              </w:numPr>
              <w:ind w:left="176" w:firstLine="142"/>
              <w:jc w:val="both"/>
              <w:rPr>
                <w:rStyle w:val="a5"/>
                <w:color w:val="3071C3"/>
                <w:sz w:val="20"/>
                <w:szCs w:val="20"/>
              </w:rPr>
            </w:pPr>
            <w:hyperlink r:id="rId399" w:history="1">
              <w:r w:rsidRPr="005A120E">
                <w:rPr>
                  <w:rStyle w:val="a5"/>
                  <w:color w:val="3071C3"/>
                  <w:sz w:val="20"/>
                  <w:szCs w:val="20"/>
                </w:rPr>
                <w:t>Як налаштувати батьківський контроль: практичні поради для захисту дитини в інтернеті</w:t>
              </w:r>
            </w:hyperlink>
          </w:p>
          <w:p w14:paraId="6EA6EBEA" w14:textId="77777777" w:rsidR="005A120E" w:rsidRPr="005A120E" w:rsidRDefault="005A120E" w:rsidP="005A34D6">
            <w:pPr>
              <w:pStyle w:val="af7"/>
              <w:numPr>
                <w:ilvl w:val="0"/>
                <w:numId w:val="4"/>
              </w:numPr>
              <w:ind w:left="176" w:firstLine="207"/>
              <w:jc w:val="both"/>
              <w:rPr>
                <w:rStyle w:val="a5"/>
                <w:color w:val="3071C3"/>
                <w:sz w:val="20"/>
                <w:szCs w:val="20"/>
              </w:rPr>
            </w:pPr>
            <w:hyperlink r:id="rId400" w:history="1">
              <w:r w:rsidRPr="005A120E">
                <w:rPr>
                  <w:rStyle w:val="a5"/>
                  <w:color w:val="3071C3"/>
                  <w:sz w:val="20"/>
                  <w:szCs w:val="20"/>
                </w:rPr>
                <w:t>CDTO Campus запускає факультет DigitalHealthGovernance та відкриває набір на 5 освітніх програм</w:t>
              </w:r>
            </w:hyperlink>
          </w:p>
          <w:p w14:paraId="14B56A4C" w14:textId="77777777" w:rsidR="005A120E" w:rsidRPr="005A120E" w:rsidRDefault="005A120E" w:rsidP="005A34D6">
            <w:pPr>
              <w:pStyle w:val="af7"/>
              <w:numPr>
                <w:ilvl w:val="0"/>
                <w:numId w:val="4"/>
              </w:numPr>
              <w:ind w:left="176" w:firstLine="184"/>
              <w:jc w:val="both"/>
              <w:rPr>
                <w:rStyle w:val="a5"/>
                <w:color w:val="3071C3"/>
                <w:sz w:val="20"/>
                <w:szCs w:val="20"/>
              </w:rPr>
            </w:pPr>
            <w:hyperlink r:id="rId401" w:history="1">
              <w:r w:rsidRPr="005A120E">
                <w:rPr>
                  <w:rStyle w:val="a5"/>
                  <w:color w:val="3071C3"/>
                  <w:sz w:val="20"/>
                  <w:szCs w:val="20"/>
                </w:rPr>
                <w:t>10 кроків до сучасного ЦНАПу: Мінцифри запустило освітній серіал для працівників громад</w:t>
              </w:r>
            </w:hyperlink>
          </w:p>
          <w:p w14:paraId="0EBB9A96" w14:textId="77777777" w:rsidR="005A120E" w:rsidRPr="005A120E" w:rsidRDefault="005A120E" w:rsidP="005A34D6">
            <w:pPr>
              <w:pStyle w:val="af7"/>
              <w:numPr>
                <w:ilvl w:val="0"/>
                <w:numId w:val="4"/>
              </w:numPr>
              <w:ind w:left="176" w:firstLine="184"/>
              <w:jc w:val="both"/>
              <w:rPr>
                <w:rStyle w:val="a5"/>
                <w:color w:val="3071C3"/>
                <w:sz w:val="20"/>
                <w:szCs w:val="20"/>
              </w:rPr>
            </w:pPr>
            <w:hyperlink r:id="rId402" w:history="1">
              <w:r w:rsidRPr="005A120E">
                <w:rPr>
                  <w:rStyle w:val="a5"/>
                  <w:color w:val="3071C3"/>
                  <w:sz w:val="20"/>
                  <w:szCs w:val="20"/>
                </w:rPr>
                <w:t>Від ідеї до власного стартапу: стартує національний бізнес-інкубатор Youthquake</w:t>
              </w:r>
            </w:hyperlink>
          </w:p>
          <w:p w14:paraId="4E263014" w14:textId="77777777" w:rsidR="005A120E" w:rsidRPr="005A120E" w:rsidRDefault="005A120E" w:rsidP="005A34D6">
            <w:pPr>
              <w:pStyle w:val="af7"/>
              <w:numPr>
                <w:ilvl w:val="0"/>
                <w:numId w:val="4"/>
              </w:numPr>
              <w:ind w:left="176" w:firstLine="184"/>
              <w:jc w:val="both"/>
              <w:rPr>
                <w:rStyle w:val="a5"/>
                <w:color w:val="3071C3"/>
                <w:sz w:val="20"/>
                <w:szCs w:val="20"/>
              </w:rPr>
            </w:pPr>
            <w:hyperlink r:id="rId403" w:history="1">
              <w:r w:rsidRPr="005A120E">
                <w:rPr>
                  <w:rStyle w:val="a5"/>
                  <w:color w:val="3071C3"/>
                  <w:sz w:val="20"/>
                  <w:szCs w:val="20"/>
                </w:rPr>
                <w:t>Цифрові лідери громад завершили навчання у CDTO Campus: як громади розвивають цифрову трансформацію</w:t>
              </w:r>
            </w:hyperlink>
          </w:p>
          <w:p w14:paraId="2A0F42F6" w14:textId="77777777" w:rsidR="005A120E" w:rsidRPr="005A120E" w:rsidRDefault="005A120E" w:rsidP="005A34D6">
            <w:pPr>
              <w:pStyle w:val="af7"/>
              <w:numPr>
                <w:ilvl w:val="0"/>
                <w:numId w:val="4"/>
              </w:numPr>
              <w:ind w:left="176" w:firstLine="184"/>
              <w:jc w:val="both"/>
              <w:rPr>
                <w:rStyle w:val="a5"/>
                <w:color w:val="3071C3"/>
                <w:sz w:val="20"/>
                <w:szCs w:val="20"/>
              </w:rPr>
            </w:pPr>
            <w:hyperlink r:id="rId404" w:history="1">
              <w:r w:rsidRPr="005A120E">
                <w:rPr>
                  <w:rStyle w:val="a5"/>
                  <w:color w:val="3071C3"/>
                  <w:sz w:val="20"/>
                  <w:szCs w:val="20"/>
                </w:rPr>
                <w:t>Як згуртовувати громади: на Дія.Освіта запустили новий освітній серіал про інтеграційні заходи</w:t>
              </w:r>
            </w:hyperlink>
          </w:p>
          <w:p w14:paraId="2688AD16" w14:textId="77777777" w:rsidR="005A120E" w:rsidRPr="005A120E" w:rsidRDefault="005A120E" w:rsidP="005A34D6">
            <w:pPr>
              <w:pStyle w:val="af7"/>
              <w:numPr>
                <w:ilvl w:val="0"/>
                <w:numId w:val="4"/>
              </w:numPr>
              <w:ind w:left="176" w:firstLine="184"/>
              <w:jc w:val="both"/>
              <w:rPr>
                <w:rStyle w:val="a5"/>
                <w:color w:val="3071C3"/>
                <w:sz w:val="20"/>
                <w:szCs w:val="20"/>
              </w:rPr>
            </w:pPr>
            <w:hyperlink r:id="rId405" w:history="1">
              <w:r w:rsidRPr="005A120E">
                <w:rPr>
                  <w:rStyle w:val="a5"/>
                  <w:color w:val="3071C3"/>
                  <w:sz w:val="20"/>
                  <w:szCs w:val="20"/>
                </w:rPr>
                <w:t>Права людини та європейські стандарти: на Дія.Освіта запустили новий серіал для держслужбовців</w:t>
              </w:r>
            </w:hyperlink>
          </w:p>
          <w:p w14:paraId="6464F709" w14:textId="77777777" w:rsidR="005A120E" w:rsidRPr="005A120E" w:rsidRDefault="005A120E" w:rsidP="005A34D6">
            <w:pPr>
              <w:pStyle w:val="af7"/>
              <w:numPr>
                <w:ilvl w:val="0"/>
                <w:numId w:val="4"/>
              </w:numPr>
              <w:ind w:left="176" w:firstLine="184"/>
              <w:jc w:val="both"/>
              <w:rPr>
                <w:rStyle w:val="a5"/>
                <w:color w:val="3071C3"/>
                <w:sz w:val="20"/>
                <w:szCs w:val="20"/>
              </w:rPr>
            </w:pPr>
            <w:hyperlink r:id="rId406" w:history="1">
              <w:r w:rsidRPr="005A120E">
                <w:rPr>
                  <w:rStyle w:val="a5"/>
                  <w:color w:val="3071C3"/>
                  <w:sz w:val="20"/>
                  <w:szCs w:val="20"/>
                </w:rPr>
                <w:t>Масштабна цифрова екосистема для українських родин: як сервіси Мінцифри допомагають батькам та дітям</w:t>
              </w:r>
            </w:hyperlink>
          </w:p>
          <w:p w14:paraId="10661081" w14:textId="77777777" w:rsidR="005A120E" w:rsidRPr="005A120E" w:rsidRDefault="005A120E" w:rsidP="005A34D6">
            <w:pPr>
              <w:pStyle w:val="af7"/>
              <w:numPr>
                <w:ilvl w:val="0"/>
                <w:numId w:val="4"/>
              </w:numPr>
              <w:ind w:left="176" w:firstLine="184"/>
              <w:jc w:val="both"/>
              <w:rPr>
                <w:rStyle w:val="a5"/>
                <w:color w:val="3071C3"/>
                <w:sz w:val="20"/>
                <w:szCs w:val="20"/>
              </w:rPr>
            </w:pPr>
            <w:hyperlink r:id="rId407" w:history="1">
              <w:r w:rsidRPr="005A120E">
                <w:rPr>
                  <w:rStyle w:val="a5"/>
                  <w:color w:val="3071C3"/>
                  <w:sz w:val="20"/>
                  <w:szCs w:val="20"/>
                </w:rPr>
                <w:t>Від проблеми до продукту: як українські стартапи знаходять рішення, отримують гранти та зростають</w:t>
              </w:r>
            </w:hyperlink>
          </w:p>
          <w:p w14:paraId="3693DE7C" w14:textId="77777777" w:rsidR="005A120E" w:rsidRPr="005A120E" w:rsidRDefault="005A120E" w:rsidP="005A34D6">
            <w:pPr>
              <w:pStyle w:val="af7"/>
              <w:numPr>
                <w:ilvl w:val="0"/>
                <w:numId w:val="4"/>
              </w:numPr>
              <w:ind w:left="35" w:firstLine="325"/>
              <w:jc w:val="both"/>
              <w:rPr>
                <w:rStyle w:val="a5"/>
                <w:color w:val="3071C3"/>
                <w:sz w:val="20"/>
                <w:szCs w:val="20"/>
              </w:rPr>
            </w:pPr>
            <w:hyperlink r:id="rId408" w:history="1">
              <w:r w:rsidRPr="005A120E">
                <w:rPr>
                  <w:rStyle w:val="a5"/>
                  <w:color w:val="3071C3"/>
                  <w:sz w:val="20"/>
                  <w:szCs w:val="20"/>
                </w:rPr>
                <w:t>Ваш чатбот може помилятися: як ворожа дезінформація потрапляє в ШІ та як перевіряти відповіді</w:t>
              </w:r>
            </w:hyperlink>
          </w:p>
          <w:p w14:paraId="61CB08AC" w14:textId="77777777" w:rsidR="005A120E" w:rsidRPr="005A120E" w:rsidRDefault="005A120E" w:rsidP="005A34D6">
            <w:pPr>
              <w:pStyle w:val="af7"/>
              <w:numPr>
                <w:ilvl w:val="0"/>
                <w:numId w:val="4"/>
              </w:numPr>
              <w:ind w:left="35" w:firstLine="325"/>
              <w:jc w:val="both"/>
              <w:rPr>
                <w:rStyle w:val="a5"/>
                <w:color w:val="3071C3"/>
                <w:sz w:val="20"/>
                <w:szCs w:val="20"/>
              </w:rPr>
            </w:pPr>
            <w:hyperlink r:id="rId409" w:history="1">
              <w:r w:rsidRPr="005A120E">
                <w:rPr>
                  <w:rStyle w:val="a5"/>
                  <w:color w:val="3071C3"/>
                  <w:sz w:val="20"/>
                  <w:szCs w:val="20"/>
                </w:rPr>
                <w:t>Чекліст безпечного геймінгу: Дія.Освіта випустила два нові гайди для батьків</w:t>
              </w:r>
            </w:hyperlink>
          </w:p>
          <w:p w14:paraId="45188F38" w14:textId="77777777" w:rsidR="005A120E" w:rsidRPr="005A120E" w:rsidRDefault="005A120E" w:rsidP="005A34D6">
            <w:pPr>
              <w:pStyle w:val="af7"/>
              <w:numPr>
                <w:ilvl w:val="0"/>
                <w:numId w:val="4"/>
              </w:numPr>
              <w:spacing w:after="60"/>
              <w:ind w:left="35" w:firstLine="325"/>
              <w:jc w:val="both"/>
              <w:rPr>
                <w:rStyle w:val="a5"/>
                <w:bCs/>
                <w:color w:val="3071C3"/>
                <w:sz w:val="20"/>
                <w:szCs w:val="20"/>
              </w:rPr>
            </w:pPr>
            <w:hyperlink r:id="rId410" w:history="1">
              <w:r w:rsidRPr="005A120E">
                <w:rPr>
                  <w:rStyle w:val="a5"/>
                  <w:bCs/>
                  <w:color w:val="3071C3"/>
                  <w:sz w:val="20"/>
                  <w:szCs w:val="20"/>
                </w:rPr>
                <w:t>Голос можна підробити, а людину — перевірити: на Дія.Освіта вийшов гайд із захисту від телефонних шахраїв</w:t>
              </w:r>
            </w:hyperlink>
          </w:p>
          <w:p w14:paraId="5A3B1DED" w14:textId="77777777" w:rsidR="005A120E" w:rsidRPr="005A120E" w:rsidRDefault="005A120E" w:rsidP="005A34D6">
            <w:pPr>
              <w:pStyle w:val="af7"/>
              <w:numPr>
                <w:ilvl w:val="0"/>
                <w:numId w:val="4"/>
              </w:numPr>
              <w:spacing w:after="60"/>
              <w:ind w:left="35" w:firstLine="325"/>
              <w:jc w:val="both"/>
              <w:rPr>
                <w:bCs/>
                <w:color w:val="3071C3"/>
                <w:sz w:val="20"/>
                <w:szCs w:val="20"/>
                <w:u w:val="single"/>
              </w:rPr>
            </w:pPr>
            <w:hyperlink r:id="rId411" w:history="1">
              <w:r w:rsidRPr="005A120E">
                <w:rPr>
                  <w:rStyle w:val="a5"/>
                  <w:bCs/>
                  <w:color w:val="3071C3"/>
                  <w:sz w:val="20"/>
                  <w:szCs w:val="20"/>
                </w:rPr>
                <w:t>Замість перевірки зошитів до ночі — делегуйте рутинні завдання ШІ: Google запускає безоплатний курс для освітян</w:t>
              </w:r>
            </w:hyperlink>
          </w:p>
          <w:p w14:paraId="28F7EAFC" w14:textId="77777777" w:rsidR="005A120E" w:rsidRPr="00C12835" w:rsidRDefault="005A120E" w:rsidP="005A34D6">
            <w:pPr>
              <w:pStyle w:val="afd"/>
              <w:numPr>
                <w:ilvl w:val="0"/>
                <w:numId w:val="4"/>
              </w:numPr>
              <w:tabs>
                <w:tab w:val="left" w:pos="365"/>
              </w:tabs>
            </w:pPr>
            <w:hyperlink r:id="rId412" w:history="1">
              <w:r w:rsidRPr="005A120E">
                <w:rPr>
                  <w:rStyle w:val="a5"/>
                  <w:bCs/>
                  <w:color w:val="3071C3"/>
                </w:rPr>
                <w:t>Від ідеї до прибутку: як захистити та монетизувати інтелектуальну власність</w:t>
              </w:r>
            </w:hyperlink>
          </w:p>
        </w:tc>
      </w:tr>
      <w:tr w:rsidR="003E1C4F" w:rsidRPr="00ED51E9" w14:paraId="1959293D" w14:textId="77777777" w:rsidTr="002C2DD4">
        <w:tc>
          <w:tcPr>
            <w:tcW w:w="15559" w:type="dxa"/>
            <w:gridSpan w:val="6"/>
          </w:tcPr>
          <w:p w14:paraId="45E26568" w14:textId="77777777" w:rsidR="003E1C4F" w:rsidRPr="00C12835" w:rsidRDefault="003E1C4F" w:rsidP="00830703">
            <w:pPr>
              <w:jc w:val="center"/>
              <w:rPr>
                <w:b/>
                <w:bCs/>
              </w:rPr>
            </w:pPr>
            <w:r w:rsidRPr="00C12835">
              <w:rPr>
                <w:b/>
                <w:bCs/>
              </w:rPr>
              <w:lastRenderedPageBreak/>
              <w:t>Стратегічна ціль: «Усі громадяни мають доступ до електронних публічних послуг»</w:t>
            </w:r>
          </w:p>
        </w:tc>
      </w:tr>
      <w:tr w:rsidR="003E1C4F" w:rsidRPr="00ED51E9" w14:paraId="05271E25" w14:textId="77777777" w:rsidTr="002C2DD4">
        <w:tc>
          <w:tcPr>
            <w:tcW w:w="15559" w:type="dxa"/>
            <w:gridSpan w:val="6"/>
          </w:tcPr>
          <w:p w14:paraId="0C8FD691" w14:textId="77777777" w:rsidR="003E1C4F" w:rsidRPr="00C12835" w:rsidRDefault="003E1C4F" w:rsidP="00830703">
            <w:pPr>
              <w:jc w:val="center"/>
              <w:rPr>
                <w:b/>
                <w:bCs/>
              </w:rPr>
            </w:pPr>
            <w:r w:rsidRPr="00C12835">
              <w:rPr>
                <w:b/>
                <w:bCs/>
              </w:rPr>
              <w:t>Завдання: 22. Розроблення комплексних підходів до цифровізації сфер життя та публічних послуг</w:t>
            </w:r>
          </w:p>
        </w:tc>
      </w:tr>
      <w:tr w:rsidR="00491A9C" w:rsidRPr="00F31AA2" w14:paraId="6355979C" w14:textId="77777777" w:rsidTr="002C2DD4">
        <w:tc>
          <w:tcPr>
            <w:tcW w:w="1951" w:type="dxa"/>
          </w:tcPr>
          <w:p w14:paraId="48BC1E06" w14:textId="77777777" w:rsidR="00491A9C" w:rsidRPr="00C12835" w:rsidRDefault="00491A9C" w:rsidP="00830703">
            <w:r w:rsidRPr="00C12835">
              <w:t xml:space="preserve">1) </w:t>
            </w:r>
            <w:r w:rsidR="00830703" w:rsidRPr="00C12835">
              <w:rPr>
                <w:lang w:val="uk-UA"/>
              </w:rPr>
              <w:t>П</w:t>
            </w:r>
            <w:r w:rsidRPr="00C12835">
              <w:t>ровести навчання</w:t>
            </w:r>
            <w:r w:rsidR="00830703" w:rsidRPr="00C12835">
              <w:rPr>
                <w:lang w:val="uk-UA"/>
              </w:rPr>
              <w:t xml:space="preserve"> </w:t>
            </w:r>
            <w:r w:rsidRPr="00C12835">
              <w:t>працівників надавачів</w:t>
            </w:r>
            <w:r w:rsidR="00830703" w:rsidRPr="00C12835">
              <w:rPr>
                <w:lang w:val="uk-UA"/>
              </w:rPr>
              <w:t xml:space="preserve"> </w:t>
            </w:r>
            <w:r w:rsidRPr="00C12835">
              <w:t>соціальних послуг з питань</w:t>
            </w:r>
            <w:r w:rsidR="00830703" w:rsidRPr="00C12835">
              <w:rPr>
                <w:lang w:val="uk-UA"/>
              </w:rPr>
              <w:t xml:space="preserve"> </w:t>
            </w:r>
            <w:r w:rsidRPr="00C12835">
              <w:t>цифрової грамотності</w:t>
            </w:r>
          </w:p>
        </w:tc>
        <w:tc>
          <w:tcPr>
            <w:tcW w:w="2126" w:type="dxa"/>
          </w:tcPr>
          <w:p w14:paraId="73D8A8F0" w14:textId="77777777" w:rsidR="00491A9C" w:rsidRPr="00C12835" w:rsidRDefault="00491A9C" w:rsidP="004A4146">
            <w:r w:rsidRPr="00C12835">
              <w:t>Департамент</w:t>
            </w:r>
          </w:p>
          <w:p w14:paraId="59D5FA71" w14:textId="77777777" w:rsidR="00491A9C" w:rsidRPr="00C12835" w:rsidRDefault="00491A9C" w:rsidP="004A4146">
            <w:r w:rsidRPr="00C12835">
              <w:t>соціального розвитку</w:t>
            </w:r>
          </w:p>
          <w:p w14:paraId="00F5B99D" w14:textId="77777777" w:rsidR="00491A9C" w:rsidRPr="00C12835" w:rsidRDefault="00491A9C" w:rsidP="004A4146">
            <w:r w:rsidRPr="00C12835">
              <w:t>обласної державної</w:t>
            </w:r>
          </w:p>
          <w:p w14:paraId="6DDE7979" w14:textId="77777777" w:rsidR="00491A9C" w:rsidRPr="00C12835" w:rsidRDefault="00491A9C" w:rsidP="004A4146">
            <w:r w:rsidRPr="00C12835">
              <w:t>адміністрації, Херсонський обласний</w:t>
            </w:r>
          </w:p>
          <w:p w14:paraId="0AE71511" w14:textId="77777777" w:rsidR="00491A9C" w:rsidRPr="00C12835" w:rsidRDefault="00491A9C" w:rsidP="004A4146">
            <w:r w:rsidRPr="00C12835">
              <w:t>центр соціальних служб,</w:t>
            </w:r>
          </w:p>
          <w:p w14:paraId="5E1FE0CD" w14:textId="77777777" w:rsidR="00491A9C" w:rsidRPr="00C12835" w:rsidRDefault="00491A9C" w:rsidP="004A4146">
            <w:r w:rsidRPr="00C12835">
              <w:t>військові адміністрації</w:t>
            </w:r>
          </w:p>
          <w:p w14:paraId="07FFF816" w14:textId="77777777" w:rsidR="00491A9C" w:rsidRPr="00C12835" w:rsidRDefault="00491A9C" w:rsidP="004A4146">
            <w:r w:rsidRPr="00C12835">
              <w:t>населених пунктів</w:t>
            </w:r>
          </w:p>
          <w:p w14:paraId="01DD0EC8" w14:textId="77777777" w:rsidR="00491A9C" w:rsidRPr="00C12835" w:rsidRDefault="00491A9C" w:rsidP="004A4146">
            <w:r w:rsidRPr="00C12835">
              <w:t>деокупованих</w:t>
            </w:r>
          </w:p>
          <w:p w14:paraId="188CB745" w14:textId="77777777" w:rsidR="00491A9C" w:rsidRPr="00C12835" w:rsidRDefault="00491A9C" w:rsidP="004A4146">
            <w:r w:rsidRPr="00C12835">
              <w:lastRenderedPageBreak/>
              <w:t>територіальних громад</w:t>
            </w:r>
          </w:p>
          <w:p w14:paraId="695F96C7" w14:textId="77777777" w:rsidR="00491A9C" w:rsidRPr="00C12835" w:rsidRDefault="00491A9C" w:rsidP="004A4146">
            <w:r w:rsidRPr="00C12835">
              <w:t>(за згодою)</w:t>
            </w:r>
          </w:p>
        </w:tc>
        <w:tc>
          <w:tcPr>
            <w:tcW w:w="1134" w:type="dxa"/>
          </w:tcPr>
          <w:p w14:paraId="1328306E" w14:textId="77777777" w:rsidR="00491A9C" w:rsidRPr="00C12835" w:rsidRDefault="00491A9C" w:rsidP="00830703">
            <w:pPr>
              <w:jc w:val="center"/>
            </w:pPr>
            <w:r w:rsidRPr="00C12835">
              <w:lastRenderedPageBreak/>
              <w:t>Грудень</w:t>
            </w:r>
          </w:p>
          <w:p w14:paraId="07D6A12A" w14:textId="77777777" w:rsidR="00491A9C" w:rsidRPr="00C12835" w:rsidRDefault="00D6224B" w:rsidP="00830703">
            <w:pPr>
              <w:jc w:val="center"/>
            </w:pPr>
            <w:r w:rsidRPr="00C12835">
              <w:t>2026</w:t>
            </w:r>
            <w:r w:rsidR="00491A9C" w:rsidRPr="00C12835">
              <w:t xml:space="preserve"> року</w:t>
            </w:r>
          </w:p>
          <w:p w14:paraId="4FF17A62" w14:textId="77777777" w:rsidR="00491A9C" w:rsidRPr="00C12835" w:rsidRDefault="00491A9C" w:rsidP="004A4146"/>
        </w:tc>
        <w:tc>
          <w:tcPr>
            <w:tcW w:w="993" w:type="dxa"/>
          </w:tcPr>
          <w:p w14:paraId="7DF0EF4B" w14:textId="77777777" w:rsidR="00491A9C" w:rsidRPr="00C12835" w:rsidRDefault="00491A9C" w:rsidP="004A4146"/>
        </w:tc>
        <w:tc>
          <w:tcPr>
            <w:tcW w:w="1417" w:type="dxa"/>
          </w:tcPr>
          <w:p w14:paraId="1F190D74" w14:textId="77777777" w:rsidR="00491A9C" w:rsidRPr="00C12835" w:rsidRDefault="00491A9C" w:rsidP="004A4146">
            <w:r w:rsidRPr="00C12835">
              <w:t>Викон</w:t>
            </w:r>
            <w:r w:rsidR="00D6224B" w:rsidRPr="00C12835">
              <w:t>ується</w:t>
            </w:r>
          </w:p>
        </w:tc>
        <w:tc>
          <w:tcPr>
            <w:tcW w:w="7938" w:type="dxa"/>
          </w:tcPr>
          <w:p w14:paraId="1F25E2B3" w14:textId="77777777" w:rsidR="00F31AA2" w:rsidRPr="0078111D" w:rsidRDefault="00F31AA2" w:rsidP="00F31AA2">
            <w:pPr>
              <w:jc w:val="both"/>
              <w:rPr>
                <w:lang w:val="uk-UA"/>
              </w:rPr>
            </w:pPr>
            <w:r w:rsidRPr="0078111D">
              <w:rPr>
                <w:lang w:val="uk-UA"/>
              </w:rPr>
              <w:t>Працівники закладів, які надають соціальні послуги на постійній основі проходять навчання з питань цифрової освіти та підвищення рівня цифрових компетентностей на національній онлайн-платформі освіти з цифрової грамотності «Дія. Цифрова освіта».</w:t>
            </w:r>
          </w:p>
          <w:p w14:paraId="0B76B26A" w14:textId="77777777" w:rsidR="00F31AA2" w:rsidRPr="0078111D" w:rsidRDefault="00F31AA2" w:rsidP="00F31AA2">
            <w:pPr>
              <w:jc w:val="both"/>
              <w:rPr>
                <w:lang w:val="uk-UA"/>
              </w:rPr>
            </w:pPr>
            <w:r w:rsidRPr="0078111D">
              <w:rPr>
                <w:lang w:val="uk-UA"/>
              </w:rPr>
              <w:t xml:space="preserve">Фахівці </w:t>
            </w:r>
            <w:r w:rsidR="0045060D" w:rsidRPr="0045060D">
              <w:t>Херсонськ</w:t>
            </w:r>
            <w:r w:rsidR="0045060D">
              <w:rPr>
                <w:lang w:val="uk-UA"/>
              </w:rPr>
              <w:t>ого</w:t>
            </w:r>
            <w:r w:rsidR="0045060D" w:rsidRPr="0045060D">
              <w:t xml:space="preserve"> міськ</w:t>
            </w:r>
            <w:r w:rsidR="0045060D">
              <w:rPr>
                <w:lang w:val="uk-UA"/>
              </w:rPr>
              <w:t>ого</w:t>
            </w:r>
            <w:r w:rsidR="0045060D" w:rsidRPr="0045060D">
              <w:t xml:space="preserve"> центр</w:t>
            </w:r>
            <w:r w:rsidR="0045060D">
              <w:rPr>
                <w:lang w:val="uk-UA"/>
              </w:rPr>
              <w:t>у</w:t>
            </w:r>
            <w:r w:rsidR="0045060D" w:rsidRPr="0045060D">
              <w:t xml:space="preserve"> соціальних служб для сім'ї, дітей та молоді </w:t>
            </w:r>
            <w:r w:rsidR="0045060D">
              <w:rPr>
                <w:lang w:val="uk-UA"/>
              </w:rPr>
              <w:t>(</w:t>
            </w:r>
            <w:r w:rsidRPr="0078111D">
              <w:rPr>
                <w:lang w:val="uk-UA"/>
              </w:rPr>
              <w:t>ХМЦСССДМ</w:t>
            </w:r>
            <w:r w:rsidR="0045060D">
              <w:rPr>
                <w:lang w:val="uk-UA"/>
              </w:rPr>
              <w:t>)</w:t>
            </w:r>
            <w:r w:rsidRPr="0078111D">
              <w:rPr>
                <w:lang w:val="uk-UA"/>
              </w:rPr>
              <w:t xml:space="preserve"> та закладів/установ, які здійснюють соціальну роботу та надання соціальних послуг</w:t>
            </w:r>
            <w:r w:rsidR="0045060D">
              <w:rPr>
                <w:lang w:val="uk-UA"/>
              </w:rPr>
              <w:t>,</w:t>
            </w:r>
            <w:r w:rsidRPr="0078111D">
              <w:rPr>
                <w:lang w:val="uk-UA"/>
              </w:rPr>
              <w:t xml:space="preserve"> відслідковують новації у сфері цифрових сервісів, підвищують рівень цифрових компетентностей та готові до проходження подальших навчань з метою вдо</w:t>
            </w:r>
            <w:r w:rsidR="006C0AF0" w:rsidRPr="0078111D">
              <w:rPr>
                <w:lang w:val="uk-UA"/>
              </w:rPr>
              <w:t>сконалення професійних навичок.</w:t>
            </w:r>
          </w:p>
          <w:p w14:paraId="63A747A0" w14:textId="77777777" w:rsidR="006C0AF0" w:rsidRPr="0078111D" w:rsidRDefault="006C0AF0" w:rsidP="006C0AF0">
            <w:pPr>
              <w:jc w:val="both"/>
              <w:rPr>
                <w:lang w:val="uk-UA"/>
              </w:rPr>
            </w:pPr>
            <w:r w:rsidRPr="0078111D">
              <w:rPr>
                <w:lang w:val="uk-UA"/>
              </w:rPr>
              <w:t>У Високопільській громаді БФ ПРООН пров</w:t>
            </w:r>
            <w:r w:rsidR="0045060D">
              <w:rPr>
                <w:lang w:val="uk-UA"/>
              </w:rPr>
              <w:t>едено</w:t>
            </w:r>
            <w:r w:rsidRPr="0078111D">
              <w:rPr>
                <w:lang w:val="uk-UA"/>
              </w:rPr>
              <w:t xml:space="preserve"> навчання для працівників надавачів соціальних послуг на тему: «Поняття безбар’єрності, універсальний дизайн і правозахисний підхід», «Відбудова на основі безбар’рності. </w:t>
            </w:r>
            <w:r w:rsidRPr="0078111D">
              <w:t>Алгоритм аудиту», «Залучення через подолання бар’єрів. Робота з кейсами».</w:t>
            </w:r>
            <w:r w:rsidRPr="0078111D">
              <w:rPr>
                <w:lang w:val="uk-UA"/>
              </w:rPr>
              <w:t xml:space="preserve"> </w:t>
            </w:r>
            <w:r w:rsidRPr="0078111D">
              <w:t xml:space="preserve">Пройшли навчання 5 надавачів </w:t>
            </w:r>
            <w:r w:rsidRPr="0078111D">
              <w:lastRenderedPageBreak/>
              <w:t>послуг</w:t>
            </w:r>
            <w:r w:rsidRPr="0078111D">
              <w:rPr>
                <w:lang w:val="uk-UA"/>
              </w:rPr>
              <w:t>:.</w:t>
            </w:r>
            <w:hyperlink r:id="rId413" w:history="1">
              <w:r w:rsidRPr="0078111D">
                <w:rPr>
                  <w:rStyle w:val="a5"/>
                  <w:lang w:val="uk-UA"/>
                </w:rPr>
                <w:t>https://cnap.kronau.gov.ua/pages/301514-onlain-navcannia-na-platformi-diiaosvita-mozlivosti-dlia-rozvitku-cifrovix-navicok?fbclid=IwY2xjawQxzZhleHRuA2FlbQIxMABicmlkETF0UEl1eHZ1UGhHc2tRUGVBc3J0YwZhcHBfaWQQMjIyMDM5MTc4ODIwMDg5MgABHvvPSj2dg722G2QZU0cz4b10SxagVPjRXDvdXbIM0oIqa8tqkFSrgI_JgZlc_aem_xCdRKk8RkCvwRxiIO8YypQ</w:t>
              </w:r>
            </w:hyperlink>
            <w:r w:rsidRPr="0078111D">
              <w:rPr>
                <w:lang w:val="uk-UA"/>
              </w:rPr>
              <w:t xml:space="preserve"> .</w:t>
            </w:r>
          </w:p>
          <w:p w14:paraId="2373AB08" w14:textId="77777777" w:rsidR="006C0AF0" w:rsidRPr="0078111D" w:rsidRDefault="006C0AF0" w:rsidP="006C0AF0">
            <w:pPr>
              <w:jc w:val="both"/>
            </w:pPr>
            <w:r w:rsidRPr="0078111D">
              <w:t>6 працівників КУ «Територіальний центр надання соціальних послуг» Новоолександрівської сільської ради взяли участь у навчальному тренінгу проведеному БФ «Право на захист». В Бериславській</w:t>
            </w:r>
            <w:r w:rsidRPr="0078111D">
              <w:rPr>
                <w:lang w:val="uk-UA"/>
              </w:rPr>
              <w:t xml:space="preserve"> </w:t>
            </w:r>
            <w:r w:rsidRPr="0078111D">
              <w:t xml:space="preserve">міській громаді навчання з цифрової грамотності пройшла соціальний працівник. В Музиківській громаді проведено внутрішні навчання та інструктажі для працівників КЗ «Центрнадання соціальних послуг» Музиківської сільської ради. </w:t>
            </w:r>
          </w:p>
          <w:p w14:paraId="27750695" w14:textId="77777777" w:rsidR="006C0AF0" w:rsidRPr="0078111D" w:rsidRDefault="006C0AF0" w:rsidP="006C0AF0">
            <w:pPr>
              <w:jc w:val="both"/>
              <w:rPr>
                <w:lang w:val="uk-UA"/>
              </w:rPr>
            </w:pPr>
            <w:r w:rsidRPr="0078111D">
              <w:rPr>
                <w:lang w:val="uk-UA"/>
              </w:rPr>
              <w:t>З метою підвищення к</w:t>
            </w:r>
            <w:r w:rsidR="00EF3FFA">
              <w:rPr>
                <w:lang w:val="uk-UA"/>
              </w:rPr>
              <w:t>валі</w:t>
            </w:r>
            <w:r w:rsidRPr="0078111D">
              <w:rPr>
                <w:lang w:val="uk-UA"/>
              </w:rPr>
              <w:t>фікації та цифрової грамотності колективу, працівників та фахівців Соціального центру матері та дитини ознайомились з інформаційно-просвітницькими заходами національної платформи «Дія.Освіта», з алгоритмами тестування та інтеграцією освітніх серіалів, для впровадження цих інструментів та цифрових технологій у подальшій роботі з клієнтами закладу.</w:t>
            </w:r>
          </w:p>
          <w:p w14:paraId="4F8A5034" w14:textId="77777777" w:rsidR="00F31AA2" w:rsidRPr="0078111D" w:rsidRDefault="006C0AF0" w:rsidP="00F31AA2">
            <w:pPr>
              <w:jc w:val="both"/>
              <w:rPr>
                <w:bCs/>
                <w:lang w:val="uk-UA"/>
              </w:rPr>
            </w:pPr>
            <w:r w:rsidRPr="0078111D">
              <w:rPr>
                <w:lang w:val="uk-UA"/>
              </w:rPr>
              <w:t>Фахівці КНП «Центр надання соціальних послуг» Дар’ївської сільської ради</w:t>
            </w:r>
            <w:r w:rsidRPr="0078111D">
              <w:rPr>
                <w:bCs/>
                <w:lang w:val="uk-UA"/>
              </w:rPr>
              <w:t xml:space="preserve"> пройшли навчання та успішно склали тестування на освітній платформі «Дія. Освіта», за результатами чого отримали відповідні сертифікати та </w:t>
            </w:r>
            <w:r w:rsidRPr="0078111D">
              <w:rPr>
                <w:lang w:val="uk-UA"/>
              </w:rPr>
              <w:t>продовжують підвищення рівня цифрових компетентностей шляхом самостійного опрацювання освітніх матеріалів, використання електронних сервісів та вдосконалення навичок роботи з цифровими інструментами, необхідними для виконання професійних обов’язків та якісного надання соціальних послуг.</w:t>
            </w:r>
          </w:p>
          <w:p w14:paraId="0833BF13" w14:textId="77777777" w:rsidR="006C0AF0" w:rsidRPr="0078111D" w:rsidRDefault="00F31AA2" w:rsidP="006C0AF0">
            <w:pPr>
              <w:jc w:val="both"/>
              <w:rPr>
                <w:color w:val="000000"/>
                <w:lang w:val="uk-UA"/>
              </w:rPr>
            </w:pPr>
            <w:r w:rsidRPr="0078111D">
              <w:rPr>
                <w:color w:val="000000"/>
                <w:lang w:val="uk-UA"/>
              </w:rPr>
              <w:t>Працівники Білозерської селищної ради пройшли навчання з питань цифрової грамотності з отриманням відповідних сертифікатів.</w:t>
            </w:r>
            <w:r w:rsidR="006C0AF0" w:rsidRPr="0078111D">
              <w:rPr>
                <w:color w:val="000000"/>
                <w:lang w:val="uk-UA"/>
              </w:rPr>
              <w:t xml:space="preserve"> </w:t>
            </w:r>
            <w:r w:rsidR="00B579D3" w:rsidRPr="0078111D">
              <w:rPr>
                <w:lang w:val="uk-UA"/>
              </w:rPr>
              <w:t>Працівники КУ «Центр надання соціальних послуг» Калинівської селищної ради пройшли навчання з питань цифрової грамотності.</w:t>
            </w:r>
            <w:r w:rsidR="006C0AF0" w:rsidRPr="0078111D">
              <w:rPr>
                <w:color w:val="000000"/>
                <w:lang w:val="uk-UA"/>
              </w:rPr>
              <w:t xml:space="preserve"> </w:t>
            </w:r>
            <w:r w:rsidR="006C0AF0" w:rsidRPr="0078111D">
              <w:rPr>
                <w:lang w:val="uk-UA"/>
              </w:rPr>
              <w:t>У Борозенській ТГ п</w:t>
            </w:r>
            <w:r w:rsidR="006C0AF0" w:rsidRPr="0078111D">
              <w:rPr>
                <w:rFonts w:eastAsia="Cambria"/>
                <w:color w:val="000000"/>
                <w:lang w:val="uk-UA"/>
              </w:rPr>
              <w:t>роводиться навчання працівників надавачів соціальної цифрової грамотності шляхом Дія.Освіта.</w:t>
            </w:r>
            <w:r w:rsidR="006C0AF0" w:rsidRPr="0078111D">
              <w:rPr>
                <w:lang w:val="uk-UA"/>
              </w:rPr>
              <w:t xml:space="preserve"> </w:t>
            </w:r>
            <w:r w:rsidR="006C0AF0" w:rsidRPr="0078111D">
              <w:rPr>
                <w:rFonts w:eastAsia="Cambria"/>
              </w:rPr>
              <w:fldChar w:fldCharType="begin"/>
            </w:r>
            <w:r w:rsidR="006C0AF0" w:rsidRPr="0078111D">
              <w:rPr>
                <w:rFonts w:eastAsia="Cambria"/>
                <w:lang w:val="uk-UA"/>
              </w:rPr>
              <w:instrText xml:space="preserve"> </w:instrText>
            </w:r>
            <w:r w:rsidR="006C0AF0" w:rsidRPr="0078111D">
              <w:rPr>
                <w:rFonts w:eastAsia="Cambria"/>
              </w:rPr>
              <w:instrText>HYPERLINK</w:instrText>
            </w:r>
            <w:r w:rsidR="006C0AF0" w:rsidRPr="0078111D">
              <w:rPr>
                <w:rFonts w:eastAsia="Cambria"/>
                <w:lang w:val="uk-UA"/>
              </w:rPr>
              <w:instrText xml:space="preserve"> "</w:instrText>
            </w:r>
            <w:r w:rsidR="006C0AF0" w:rsidRPr="0078111D">
              <w:rPr>
                <w:rFonts w:eastAsia="Cambria"/>
              </w:rPr>
              <w:instrText>https</w:instrText>
            </w:r>
            <w:r w:rsidR="006C0AF0" w:rsidRPr="0078111D">
              <w:rPr>
                <w:rFonts w:eastAsia="Cambria"/>
                <w:lang w:val="uk-UA"/>
              </w:rPr>
              <w:instrText>://</w:instrText>
            </w:r>
            <w:r w:rsidR="006C0AF0" w:rsidRPr="0078111D">
              <w:rPr>
                <w:rFonts w:eastAsia="Cambria"/>
              </w:rPr>
              <w:instrText>osvita</w:instrText>
            </w:r>
            <w:r w:rsidR="006C0AF0" w:rsidRPr="0078111D">
              <w:rPr>
                <w:rFonts w:eastAsia="Cambria"/>
                <w:lang w:val="uk-UA"/>
              </w:rPr>
              <w:instrText>.</w:instrText>
            </w:r>
            <w:r w:rsidR="006C0AF0" w:rsidRPr="0078111D">
              <w:rPr>
                <w:rFonts w:eastAsia="Cambria"/>
              </w:rPr>
              <w:instrText>diia</w:instrText>
            </w:r>
            <w:r w:rsidR="006C0AF0" w:rsidRPr="0078111D">
              <w:rPr>
                <w:rFonts w:eastAsia="Cambria"/>
                <w:lang w:val="uk-UA"/>
              </w:rPr>
              <w:instrText>.</w:instrText>
            </w:r>
            <w:r w:rsidR="006C0AF0" w:rsidRPr="0078111D">
              <w:rPr>
                <w:rFonts w:eastAsia="Cambria"/>
              </w:rPr>
              <w:instrText>gov</w:instrText>
            </w:r>
            <w:r w:rsidR="006C0AF0" w:rsidRPr="0078111D">
              <w:rPr>
                <w:rFonts w:eastAsia="Cambria"/>
                <w:lang w:val="uk-UA"/>
              </w:rPr>
              <w:instrText>.</w:instrText>
            </w:r>
            <w:r w:rsidR="006C0AF0" w:rsidRPr="0078111D">
              <w:rPr>
                <w:rFonts w:eastAsia="Cambria"/>
              </w:rPr>
              <w:instrText>ua</w:instrText>
            </w:r>
            <w:r w:rsidR="006C0AF0" w:rsidRPr="0078111D">
              <w:rPr>
                <w:rFonts w:eastAsia="Cambria"/>
                <w:lang w:val="uk-UA"/>
              </w:rPr>
              <w:instrText xml:space="preserve">/" </w:instrText>
            </w:r>
            <w:r w:rsidR="006C0AF0" w:rsidRPr="0078111D">
              <w:rPr>
                <w:rFonts w:eastAsia="Cambria"/>
              </w:rPr>
              <w:fldChar w:fldCharType="separate"/>
            </w:r>
            <w:r w:rsidR="006C0AF0" w:rsidRPr="0078111D">
              <w:rPr>
                <w:rStyle w:val="a5"/>
                <w:rFonts w:eastAsia="Cambria"/>
              </w:rPr>
              <w:t>https</w:t>
            </w:r>
            <w:r w:rsidR="006C0AF0" w:rsidRPr="0078111D">
              <w:rPr>
                <w:rStyle w:val="a5"/>
                <w:rFonts w:eastAsia="Cambria"/>
                <w:lang w:val="uk-UA"/>
              </w:rPr>
              <w:t>://</w:t>
            </w:r>
            <w:r w:rsidR="006C0AF0" w:rsidRPr="0078111D">
              <w:rPr>
                <w:rStyle w:val="a5"/>
                <w:rFonts w:eastAsia="Cambria"/>
              </w:rPr>
              <w:t>osvita</w:t>
            </w:r>
            <w:r w:rsidR="006C0AF0" w:rsidRPr="0078111D">
              <w:rPr>
                <w:rStyle w:val="a5"/>
                <w:rFonts w:eastAsia="Cambria"/>
                <w:lang w:val="uk-UA"/>
              </w:rPr>
              <w:t>.</w:t>
            </w:r>
            <w:r w:rsidR="006C0AF0" w:rsidRPr="0078111D">
              <w:rPr>
                <w:rStyle w:val="a5"/>
                <w:rFonts w:eastAsia="Cambria"/>
              </w:rPr>
              <w:t>diia</w:t>
            </w:r>
            <w:r w:rsidR="006C0AF0" w:rsidRPr="0078111D">
              <w:rPr>
                <w:rStyle w:val="a5"/>
                <w:rFonts w:eastAsia="Cambria"/>
                <w:lang w:val="uk-UA"/>
              </w:rPr>
              <w:t>.</w:t>
            </w:r>
            <w:r w:rsidR="006C0AF0" w:rsidRPr="0078111D">
              <w:rPr>
                <w:rStyle w:val="a5"/>
                <w:rFonts w:eastAsia="Cambria"/>
              </w:rPr>
              <w:t>gov</w:t>
            </w:r>
            <w:r w:rsidR="006C0AF0" w:rsidRPr="0078111D">
              <w:rPr>
                <w:rStyle w:val="a5"/>
                <w:rFonts w:eastAsia="Cambria"/>
                <w:lang w:val="uk-UA"/>
              </w:rPr>
              <w:t>.</w:t>
            </w:r>
            <w:r w:rsidR="006C0AF0" w:rsidRPr="0078111D">
              <w:rPr>
                <w:rStyle w:val="a5"/>
                <w:rFonts w:eastAsia="Cambria"/>
              </w:rPr>
              <w:t>ua</w:t>
            </w:r>
            <w:r w:rsidR="006C0AF0" w:rsidRPr="0078111D">
              <w:rPr>
                <w:rStyle w:val="a5"/>
                <w:rFonts w:eastAsia="Cambria"/>
                <w:lang w:val="uk-UA"/>
              </w:rPr>
              <w:t>/</w:t>
            </w:r>
            <w:r w:rsidR="006C0AF0" w:rsidRPr="0078111D">
              <w:rPr>
                <w:rFonts w:eastAsia="Cambria"/>
              </w:rPr>
              <w:fldChar w:fldCharType="end"/>
            </w:r>
          </w:p>
          <w:p w14:paraId="4435E9C2" w14:textId="77777777" w:rsidR="006C0AF0" w:rsidRPr="00C12835" w:rsidRDefault="006C0AF0" w:rsidP="00830703">
            <w:pPr>
              <w:jc w:val="both"/>
              <w:rPr>
                <w:lang w:val="uk-UA"/>
              </w:rPr>
            </w:pPr>
            <w:r w:rsidRPr="0078111D">
              <w:rPr>
                <w:rFonts w:eastAsia="Cambria"/>
                <w:lang w:val="uk-UA"/>
              </w:rPr>
              <w:t>Працівники КУ «Центр надання соціальних послуг» Калинівської селищної ради пройшли навчання з питань цифрової грамотності</w:t>
            </w:r>
            <w:r w:rsidRPr="0078111D">
              <w:rPr>
                <w:lang w:val="uk-UA"/>
              </w:rPr>
              <w:t xml:space="preserve"> В Тягинській ТГ н</w:t>
            </w:r>
            <w:r w:rsidRPr="0078111D">
              <w:rPr>
                <w:rFonts w:eastAsia="Arial"/>
                <w:color w:val="000000"/>
                <w:lang w:val="uk-UA"/>
              </w:rPr>
              <w:t>адавачі послуг (соціальні робітники) приймають участь у навчальних заходах</w:t>
            </w:r>
            <w:r w:rsidRPr="0078111D">
              <w:rPr>
                <w:lang w:val="uk-UA"/>
              </w:rPr>
              <w:t>.</w:t>
            </w:r>
          </w:p>
        </w:tc>
      </w:tr>
      <w:tr w:rsidR="00D6224B" w:rsidRPr="00D52885" w14:paraId="3E9227FC" w14:textId="77777777" w:rsidTr="002C2DD4">
        <w:tc>
          <w:tcPr>
            <w:tcW w:w="1951" w:type="dxa"/>
          </w:tcPr>
          <w:p w14:paraId="65A6173B" w14:textId="77777777" w:rsidR="00D6224B" w:rsidRPr="00C12835" w:rsidRDefault="00D6224B" w:rsidP="004A4146">
            <w:r w:rsidRPr="00C12835">
              <w:lastRenderedPageBreak/>
              <w:t xml:space="preserve">2) </w:t>
            </w:r>
            <w:r w:rsidR="00830703" w:rsidRPr="00C12835">
              <w:rPr>
                <w:lang w:val="uk-UA"/>
              </w:rPr>
              <w:t>П</w:t>
            </w:r>
            <w:r w:rsidRPr="00C12835">
              <w:t>ровести навчання</w:t>
            </w:r>
          </w:p>
          <w:p w14:paraId="2FD6314A" w14:textId="77777777" w:rsidR="00D6224B" w:rsidRPr="00C12835" w:rsidRDefault="00D6224B" w:rsidP="00D11533">
            <w:r w:rsidRPr="00C12835">
              <w:t>працівників закладів</w:t>
            </w:r>
            <w:r w:rsidR="00D11533" w:rsidRPr="00C12835">
              <w:rPr>
                <w:lang w:val="uk-UA"/>
              </w:rPr>
              <w:t xml:space="preserve"> </w:t>
            </w:r>
            <w:r w:rsidRPr="00C12835">
              <w:t>соціальної інфраструктури</w:t>
            </w:r>
          </w:p>
        </w:tc>
        <w:tc>
          <w:tcPr>
            <w:tcW w:w="2126" w:type="dxa"/>
          </w:tcPr>
          <w:p w14:paraId="472DAB37" w14:textId="77777777" w:rsidR="00D6224B" w:rsidRPr="00C12835" w:rsidRDefault="00D6224B" w:rsidP="004A4146">
            <w:r w:rsidRPr="00C12835">
              <w:t>Департамент</w:t>
            </w:r>
          </w:p>
          <w:p w14:paraId="3E0E33D3" w14:textId="77777777" w:rsidR="00D6224B" w:rsidRPr="00C12835" w:rsidRDefault="00D6224B" w:rsidP="004A4146">
            <w:r w:rsidRPr="00C12835">
              <w:t>соціального розвитку</w:t>
            </w:r>
          </w:p>
          <w:p w14:paraId="41E6ED22" w14:textId="77777777" w:rsidR="00D6224B" w:rsidRPr="00C12835" w:rsidRDefault="00D6224B" w:rsidP="004A4146">
            <w:r w:rsidRPr="00C12835">
              <w:t>обласної державної</w:t>
            </w:r>
          </w:p>
          <w:p w14:paraId="53241621" w14:textId="77777777" w:rsidR="00D6224B" w:rsidRPr="00C12835" w:rsidRDefault="00D6224B" w:rsidP="004A4146">
            <w:r w:rsidRPr="00C12835">
              <w:t>адміністрації,</w:t>
            </w:r>
          </w:p>
          <w:p w14:paraId="2A71D598" w14:textId="77777777" w:rsidR="00D6224B" w:rsidRPr="00C12835" w:rsidRDefault="00D6224B" w:rsidP="004A4146">
            <w:r w:rsidRPr="00C12835">
              <w:t>військові адміністрації</w:t>
            </w:r>
          </w:p>
          <w:p w14:paraId="6C1BE762" w14:textId="77777777" w:rsidR="00D6224B" w:rsidRPr="00C12835" w:rsidRDefault="00D6224B" w:rsidP="004A4146">
            <w:r w:rsidRPr="00C12835">
              <w:t>населених пунктів</w:t>
            </w:r>
          </w:p>
          <w:p w14:paraId="0588792A" w14:textId="77777777" w:rsidR="00D6224B" w:rsidRPr="00C12835" w:rsidRDefault="00D6224B" w:rsidP="004A4146">
            <w:r w:rsidRPr="00C12835">
              <w:t>деокупованих</w:t>
            </w:r>
          </w:p>
          <w:p w14:paraId="5F9CFCB9" w14:textId="77777777" w:rsidR="00D6224B" w:rsidRPr="00C12835" w:rsidRDefault="00D6224B" w:rsidP="004A3D24">
            <w:r w:rsidRPr="00C12835">
              <w:t>територіальних громад</w:t>
            </w:r>
            <w:r w:rsidR="004A3D24">
              <w:rPr>
                <w:lang w:val="uk-UA"/>
              </w:rPr>
              <w:t xml:space="preserve"> </w:t>
            </w:r>
            <w:r w:rsidRPr="00C12835">
              <w:t>(за згодою)</w:t>
            </w:r>
          </w:p>
        </w:tc>
        <w:tc>
          <w:tcPr>
            <w:tcW w:w="1134" w:type="dxa"/>
          </w:tcPr>
          <w:p w14:paraId="24983574" w14:textId="77777777" w:rsidR="00D6224B" w:rsidRPr="00C12835" w:rsidRDefault="00D6224B" w:rsidP="00830703">
            <w:pPr>
              <w:jc w:val="center"/>
            </w:pPr>
            <w:r w:rsidRPr="00C12835">
              <w:t>Грудень</w:t>
            </w:r>
          </w:p>
          <w:p w14:paraId="7E475A5C" w14:textId="77777777" w:rsidR="00D6224B" w:rsidRPr="00C12835" w:rsidRDefault="00D6224B" w:rsidP="00830703">
            <w:pPr>
              <w:jc w:val="center"/>
            </w:pPr>
            <w:r w:rsidRPr="00C12835">
              <w:t>2026 року</w:t>
            </w:r>
          </w:p>
          <w:p w14:paraId="1262769B" w14:textId="77777777" w:rsidR="00D6224B" w:rsidRPr="00C12835" w:rsidRDefault="00D6224B" w:rsidP="004A4146"/>
        </w:tc>
        <w:tc>
          <w:tcPr>
            <w:tcW w:w="993" w:type="dxa"/>
          </w:tcPr>
          <w:p w14:paraId="666CE376" w14:textId="77777777" w:rsidR="00D6224B" w:rsidRPr="00C12835" w:rsidRDefault="00D6224B" w:rsidP="004A4146"/>
        </w:tc>
        <w:tc>
          <w:tcPr>
            <w:tcW w:w="1417" w:type="dxa"/>
          </w:tcPr>
          <w:p w14:paraId="7A5F06D2" w14:textId="77777777" w:rsidR="00D6224B" w:rsidRPr="00C12835" w:rsidRDefault="00D6224B" w:rsidP="004A4146">
            <w:r w:rsidRPr="00C12835">
              <w:t>Виконується</w:t>
            </w:r>
          </w:p>
        </w:tc>
        <w:tc>
          <w:tcPr>
            <w:tcW w:w="7938" w:type="dxa"/>
          </w:tcPr>
          <w:p w14:paraId="2A95A824" w14:textId="77777777" w:rsidR="00D52885" w:rsidRPr="00D13169" w:rsidRDefault="00D52885" w:rsidP="00D52885">
            <w:pPr>
              <w:jc w:val="both"/>
            </w:pPr>
            <w:r w:rsidRPr="00C12835">
              <w:t>Працівники закладів, які надають соціальні послуги в області на постійній основі беруть участь у навчальних заходах, семінарах та тренінгах, що організовуються громадськими та благодійними організаціями, міжнародними партнерами, а</w:t>
            </w:r>
            <w:r w:rsidR="00D13169">
              <w:rPr>
                <w:lang w:val="uk-UA"/>
              </w:rPr>
              <w:t xml:space="preserve"> </w:t>
            </w:r>
            <w:r w:rsidRPr="00C12835">
              <w:t>також іншими установами та організаціями, діяльність яких спрямована на розвиток сфери соціального захисту населення.</w:t>
            </w:r>
          </w:p>
          <w:p w14:paraId="4A603EAD" w14:textId="77777777" w:rsidR="00D52885" w:rsidRPr="00C12835" w:rsidRDefault="00D52885" w:rsidP="00D52885">
            <w:pPr>
              <w:jc w:val="both"/>
              <w:rPr>
                <w:lang w:val="uk-UA"/>
              </w:rPr>
            </w:pPr>
            <w:r w:rsidRPr="00C12835">
              <w:rPr>
                <w:lang w:val="uk-UA"/>
              </w:rPr>
              <w:t>Навчання працівників соціальної інфраструктури територіальних громад відбувається шляхом онлайн навчання на платформі Дія.Освіта.</w:t>
            </w:r>
          </w:p>
          <w:p w14:paraId="69514544" w14:textId="77777777" w:rsidR="00D23D37" w:rsidRDefault="00D52885" w:rsidP="00830703">
            <w:pPr>
              <w:jc w:val="both"/>
              <w:rPr>
                <w:lang w:val="uk-UA"/>
              </w:rPr>
            </w:pPr>
            <w:r w:rsidRPr="00C12835">
              <w:rPr>
                <w:lang w:val="uk-UA"/>
              </w:rPr>
              <w:t>Участь у таких навчаннях сприяє підвищенню якості надання соціальних послуг, розвитку міжвідомчої взаємодії та впровадженню кращих практик у діяльність надавачів соціальних послуг області.</w:t>
            </w:r>
          </w:p>
          <w:p w14:paraId="6DDB3A69" w14:textId="77777777" w:rsidR="00D13169" w:rsidRPr="00C838EC" w:rsidRDefault="00D13169" w:rsidP="00D13169">
            <w:pPr>
              <w:jc w:val="both"/>
              <w:rPr>
                <w:lang w:val="uk-UA"/>
              </w:rPr>
            </w:pPr>
            <w:r w:rsidRPr="00056E8D">
              <w:rPr>
                <w:color w:val="000000"/>
                <w:lang w:val="uk-UA"/>
              </w:rPr>
              <w:t>27–28</w:t>
            </w:r>
            <w:r w:rsidRPr="00056E8D">
              <w:rPr>
                <w:color w:val="000000"/>
              </w:rPr>
              <w:t> </w:t>
            </w:r>
            <w:r w:rsidRPr="00056E8D">
              <w:rPr>
                <w:color w:val="000000"/>
                <w:lang w:val="uk-UA"/>
              </w:rPr>
              <w:t>січня</w:t>
            </w:r>
            <w:r w:rsidRPr="00056E8D">
              <w:rPr>
                <w:color w:val="000000"/>
              </w:rPr>
              <w:t> </w:t>
            </w:r>
            <w:r w:rsidRPr="00056E8D">
              <w:rPr>
                <w:color w:val="000000"/>
                <w:lang w:val="uk-UA"/>
              </w:rPr>
              <w:t>2026</w:t>
            </w:r>
            <w:r w:rsidRPr="00056E8D">
              <w:rPr>
                <w:color w:val="000000"/>
              </w:rPr>
              <w:t> </w:t>
            </w:r>
            <w:r w:rsidRPr="00056E8D">
              <w:rPr>
                <w:color w:val="000000"/>
                <w:lang w:val="uk-UA"/>
              </w:rPr>
              <w:t xml:space="preserve">року у місті Миколаєві фахівці соціальної сфери Білозерської громади взяли участь у тренінгу «Перша психологічна допомога в травмо-інформованому підході», організованому ГО «Білозерський центр регіонального розвитку» спільно з </w:t>
            </w:r>
            <w:r w:rsidRPr="00056E8D">
              <w:rPr>
                <w:color w:val="000000"/>
                <w:lang w:val="uk-UA"/>
              </w:rPr>
              <w:lastRenderedPageBreak/>
              <w:t xml:space="preserve">Польською гуманітарною акцією. </w:t>
            </w:r>
          </w:p>
          <w:p w14:paraId="0E5CBFE4" w14:textId="77777777" w:rsidR="00D13169" w:rsidRPr="00056E8D" w:rsidRDefault="00D13169" w:rsidP="00D13169">
            <w:pPr>
              <w:rPr>
                <w:rFonts w:eastAsia="Cambria"/>
                <w:color w:val="000000"/>
                <w:lang w:val="uk-UA"/>
              </w:rPr>
            </w:pPr>
            <w:r w:rsidRPr="00056E8D">
              <w:rPr>
                <w:rFonts w:eastAsia="Cambria"/>
                <w:color w:val="000000"/>
                <w:lang w:val="uk-UA"/>
              </w:rPr>
              <w:t>Навчання працівників соціальної інфраструктури Борозенської ТГ відбувається шляхом онлайн навчання на платформі Дія.Освіта.</w:t>
            </w:r>
            <w:hyperlink r:id="rId414" w:history="1">
              <w:r w:rsidRPr="00056E8D">
                <w:rPr>
                  <w:rStyle w:val="a5"/>
                  <w:rFonts w:eastAsia="Cambria"/>
                </w:rPr>
                <w:t>https</w:t>
              </w:r>
              <w:r w:rsidRPr="00056E8D">
                <w:rPr>
                  <w:rStyle w:val="a5"/>
                  <w:rFonts w:eastAsia="Cambria"/>
                  <w:lang w:val="uk-UA"/>
                </w:rPr>
                <w:t>://</w:t>
              </w:r>
              <w:r w:rsidRPr="00056E8D">
                <w:rPr>
                  <w:rStyle w:val="a5"/>
                  <w:rFonts w:eastAsia="Cambria"/>
                </w:rPr>
                <w:t>osvita</w:t>
              </w:r>
              <w:r w:rsidRPr="00056E8D">
                <w:rPr>
                  <w:rStyle w:val="a5"/>
                  <w:rFonts w:eastAsia="Cambria"/>
                  <w:lang w:val="uk-UA"/>
                </w:rPr>
                <w:t>.</w:t>
              </w:r>
              <w:r w:rsidRPr="00056E8D">
                <w:rPr>
                  <w:rStyle w:val="a5"/>
                  <w:rFonts w:eastAsia="Cambria"/>
                </w:rPr>
                <w:t>diia</w:t>
              </w:r>
              <w:r w:rsidRPr="00056E8D">
                <w:rPr>
                  <w:rStyle w:val="a5"/>
                  <w:rFonts w:eastAsia="Cambria"/>
                  <w:lang w:val="uk-UA"/>
                </w:rPr>
                <w:t>.</w:t>
              </w:r>
              <w:r w:rsidRPr="00056E8D">
                <w:rPr>
                  <w:rStyle w:val="a5"/>
                  <w:rFonts w:eastAsia="Cambria"/>
                </w:rPr>
                <w:t>gov</w:t>
              </w:r>
              <w:r w:rsidRPr="00056E8D">
                <w:rPr>
                  <w:rStyle w:val="a5"/>
                  <w:rFonts w:eastAsia="Cambria"/>
                  <w:lang w:val="uk-UA"/>
                </w:rPr>
                <w:t>.</w:t>
              </w:r>
              <w:r w:rsidRPr="00056E8D">
                <w:rPr>
                  <w:rStyle w:val="a5"/>
                  <w:rFonts w:eastAsia="Cambria"/>
                </w:rPr>
                <w:t>ua</w:t>
              </w:r>
              <w:r w:rsidRPr="00056E8D">
                <w:rPr>
                  <w:rStyle w:val="a5"/>
                  <w:rFonts w:eastAsia="Cambria"/>
                  <w:lang w:val="uk-UA"/>
                </w:rPr>
                <w:t>/</w:t>
              </w:r>
            </w:hyperlink>
          </w:p>
          <w:p w14:paraId="173A371E" w14:textId="77777777" w:rsidR="00D13169" w:rsidRPr="00406B9A" w:rsidRDefault="00D13169" w:rsidP="00D13169">
            <w:pPr>
              <w:jc w:val="both"/>
              <w:rPr>
                <w:lang w:val="uk-UA"/>
              </w:rPr>
            </w:pPr>
            <w:r>
              <w:rPr>
                <w:lang w:val="uk-UA"/>
              </w:rPr>
              <w:t>У Високопільській ТГ п</w:t>
            </w:r>
            <w:r w:rsidRPr="00406B9A">
              <w:rPr>
                <w:lang w:val="uk-UA"/>
              </w:rPr>
              <w:t>рацівники закладів соціальної інфраструктури проходять онлайн-навчання на платформі Дія.Освіта.</w:t>
            </w:r>
            <w:hyperlink r:id="rId415" w:history="1">
              <w:r w:rsidRPr="00406B9A">
                <w:rPr>
                  <w:rStyle w:val="a5"/>
                </w:rPr>
                <w:t>https://cnap.kronau.gov.ua/pages/301514-onlain-navcannia-na-platformi-diiaosvita-mozlivosti-dlia-rozvitku-cifrovix-navicok?fbclid=IwY2xjawQxzZhleHRuA2FlbQIxMABicmlkETF0UEl1eHZ1UGhHc2tRUGVBc3J0YwZhcHBfaWQQMjIyMDM5MTc4ODIwMDg5MgABHvvPSj2dg722G2QZU0cz4b10SxagVPjRXDvdXbIM0oIqa8tqkFSrgI_JgZlc_aem_xCdRKk8RkCvwRxiIO8YypQ</w:t>
              </w:r>
            </w:hyperlink>
          </w:p>
          <w:p w14:paraId="2F613099" w14:textId="77777777" w:rsidR="0078111D" w:rsidRPr="00C12835" w:rsidRDefault="00D13169" w:rsidP="00830703">
            <w:pPr>
              <w:jc w:val="both"/>
              <w:rPr>
                <w:lang w:val="uk-UA"/>
              </w:rPr>
            </w:pPr>
            <w:r>
              <w:rPr>
                <w:lang w:val="uk-UA"/>
              </w:rPr>
              <w:t>У Новокаховській ТГ п</w:t>
            </w:r>
            <w:r w:rsidRPr="00406B9A">
              <w:rPr>
                <w:color w:val="1D1D1B"/>
                <w:lang w:val="uk-UA"/>
              </w:rPr>
              <w:t>остійно здійснюється навчання працівників на платформі Дія.Освіта, з отриманням відповідних сертифікатів</w:t>
            </w:r>
            <w:r>
              <w:rPr>
                <w:lang w:val="uk-UA"/>
              </w:rPr>
              <w:t>.</w:t>
            </w:r>
          </w:p>
        </w:tc>
      </w:tr>
      <w:tr w:rsidR="00491A9C" w:rsidRPr="00562F75" w14:paraId="17E83C21" w14:textId="77777777" w:rsidTr="002C2DD4">
        <w:tc>
          <w:tcPr>
            <w:tcW w:w="1951" w:type="dxa"/>
          </w:tcPr>
          <w:p w14:paraId="0814D68D" w14:textId="77777777" w:rsidR="00491A9C" w:rsidRPr="00C12835" w:rsidRDefault="00491A9C" w:rsidP="00830703">
            <w:r w:rsidRPr="00C12835">
              <w:lastRenderedPageBreak/>
              <w:t xml:space="preserve">3) </w:t>
            </w:r>
            <w:r w:rsidR="00830703" w:rsidRPr="00C12835">
              <w:rPr>
                <w:lang w:val="uk-UA"/>
              </w:rPr>
              <w:t>П</w:t>
            </w:r>
            <w:r w:rsidRPr="00C12835">
              <w:t>ровести навчання бібліотекарів</w:t>
            </w:r>
            <w:r w:rsidR="00830703" w:rsidRPr="00C12835">
              <w:rPr>
                <w:lang w:val="uk-UA"/>
              </w:rPr>
              <w:t xml:space="preserve"> </w:t>
            </w:r>
            <w:r w:rsidRPr="00C12835">
              <w:t>цифровим навичкам для надання</w:t>
            </w:r>
            <w:r w:rsidR="00830703" w:rsidRPr="00C12835">
              <w:rPr>
                <w:lang w:val="uk-UA"/>
              </w:rPr>
              <w:t xml:space="preserve"> </w:t>
            </w:r>
            <w:r w:rsidRPr="00C12835">
              <w:t>підтримки людям старшого віку та</w:t>
            </w:r>
            <w:r w:rsidR="00830703" w:rsidRPr="00C12835">
              <w:rPr>
                <w:lang w:val="uk-UA"/>
              </w:rPr>
              <w:t xml:space="preserve"> </w:t>
            </w:r>
            <w:r w:rsidRPr="00C12835">
              <w:t>особам з інвалідністю</w:t>
            </w:r>
          </w:p>
        </w:tc>
        <w:tc>
          <w:tcPr>
            <w:tcW w:w="2126" w:type="dxa"/>
          </w:tcPr>
          <w:p w14:paraId="22779732" w14:textId="77777777" w:rsidR="00491A9C" w:rsidRPr="00C12835" w:rsidRDefault="00491A9C" w:rsidP="004A4146">
            <w:r w:rsidRPr="00C12835">
              <w:t>Департамент реалізації</w:t>
            </w:r>
          </w:p>
          <w:p w14:paraId="60F026F0" w14:textId="77777777" w:rsidR="00491A9C" w:rsidRPr="00C12835" w:rsidRDefault="00491A9C" w:rsidP="004A4146">
            <w:r w:rsidRPr="00C12835">
              <w:t>гуманітарної політики</w:t>
            </w:r>
          </w:p>
          <w:p w14:paraId="7812B3DA" w14:textId="77777777" w:rsidR="00491A9C" w:rsidRPr="00C12835" w:rsidRDefault="00491A9C" w:rsidP="004A4146">
            <w:r w:rsidRPr="00C12835">
              <w:t>обласної державної</w:t>
            </w:r>
          </w:p>
          <w:p w14:paraId="008ABD44" w14:textId="77777777" w:rsidR="00491A9C" w:rsidRPr="00C12835" w:rsidRDefault="00491A9C" w:rsidP="004A4146">
            <w:r w:rsidRPr="00C12835">
              <w:t>адміністрації,</w:t>
            </w:r>
          </w:p>
          <w:p w14:paraId="658B91F9" w14:textId="77777777" w:rsidR="00491A9C" w:rsidRPr="00C12835" w:rsidRDefault="00491A9C" w:rsidP="004A4146">
            <w:r w:rsidRPr="00C12835">
              <w:t>військові адміністрації</w:t>
            </w:r>
          </w:p>
          <w:p w14:paraId="366BE71C" w14:textId="77777777" w:rsidR="00491A9C" w:rsidRPr="00C12835" w:rsidRDefault="00491A9C" w:rsidP="004A4146">
            <w:r w:rsidRPr="00C12835">
              <w:t>населених пунктів</w:t>
            </w:r>
          </w:p>
          <w:p w14:paraId="648DE075" w14:textId="77777777" w:rsidR="00491A9C" w:rsidRPr="00C12835" w:rsidRDefault="00491A9C" w:rsidP="004A4146">
            <w:r w:rsidRPr="00C12835">
              <w:t>деокупованих</w:t>
            </w:r>
          </w:p>
          <w:p w14:paraId="31E8C6B1" w14:textId="77777777" w:rsidR="00491A9C" w:rsidRPr="00C12835" w:rsidRDefault="00491A9C" w:rsidP="004A4146">
            <w:r w:rsidRPr="00C12835">
              <w:t>територіальних громад</w:t>
            </w:r>
          </w:p>
          <w:p w14:paraId="4A1B3424" w14:textId="77777777" w:rsidR="00491A9C" w:rsidRPr="00C12835" w:rsidRDefault="00491A9C" w:rsidP="004A4146">
            <w:r w:rsidRPr="00C12835">
              <w:t>(за згодою)</w:t>
            </w:r>
          </w:p>
        </w:tc>
        <w:tc>
          <w:tcPr>
            <w:tcW w:w="1134" w:type="dxa"/>
          </w:tcPr>
          <w:p w14:paraId="10AC19A1" w14:textId="77777777" w:rsidR="00491A9C" w:rsidRPr="00C12835" w:rsidRDefault="00491A9C" w:rsidP="00830703">
            <w:pPr>
              <w:jc w:val="center"/>
            </w:pPr>
            <w:r w:rsidRPr="00C12835">
              <w:t>Грудень</w:t>
            </w:r>
          </w:p>
          <w:p w14:paraId="355FF315" w14:textId="77777777" w:rsidR="00491A9C" w:rsidRPr="00C12835" w:rsidRDefault="00876781" w:rsidP="00830703">
            <w:pPr>
              <w:jc w:val="center"/>
            </w:pPr>
            <w:r w:rsidRPr="00C12835">
              <w:t>2026</w:t>
            </w:r>
            <w:r w:rsidR="00491A9C" w:rsidRPr="00C12835">
              <w:t xml:space="preserve"> року</w:t>
            </w:r>
          </w:p>
          <w:p w14:paraId="3CFD2BF2" w14:textId="77777777" w:rsidR="00491A9C" w:rsidRPr="00C12835" w:rsidRDefault="00491A9C" w:rsidP="004A4146"/>
        </w:tc>
        <w:tc>
          <w:tcPr>
            <w:tcW w:w="993" w:type="dxa"/>
          </w:tcPr>
          <w:p w14:paraId="578BA90C" w14:textId="77777777" w:rsidR="00491A9C" w:rsidRPr="00C12835" w:rsidRDefault="00491A9C" w:rsidP="004A4146"/>
        </w:tc>
        <w:tc>
          <w:tcPr>
            <w:tcW w:w="1417" w:type="dxa"/>
          </w:tcPr>
          <w:p w14:paraId="23E10BCD" w14:textId="77777777" w:rsidR="00491A9C" w:rsidRPr="00C12835" w:rsidRDefault="00491A9C" w:rsidP="004A4146">
            <w:r w:rsidRPr="00C12835">
              <w:t>Викон</w:t>
            </w:r>
            <w:r w:rsidR="00876781" w:rsidRPr="00C12835">
              <w:t>ується</w:t>
            </w:r>
          </w:p>
        </w:tc>
        <w:tc>
          <w:tcPr>
            <w:tcW w:w="7938" w:type="dxa"/>
          </w:tcPr>
          <w:p w14:paraId="0B8E742B" w14:textId="77777777" w:rsidR="00D10427" w:rsidRPr="007E2B0F" w:rsidRDefault="00A82B0E" w:rsidP="00D10427">
            <w:pPr>
              <w:jc w:val="both"/>
              <w:rPr>
                <w:lang w:val="uk-UA"/>
              </w:rPr>
            </w:pPr>
            <w:r w:rsidRPr="00D10427">
              <w:t>Навчання бібліотекарів цифровим навичкам здійснюється на постійній основі.</w:t>
            </w:r>
            <w:r w:rsidR="00D10427" w:rsidRPr="00D10427">
              <w:rPr>
                <w:lang w:val="uk-UA"/>
              </w:rPr>
              <w:t xml:space="preserve"> З метою підвищення рівня безбар’єрної комунікації серед працівників державних установ фахівцями КЗ «Херсонська обласна універсальна наукова бібліотека імені Олеся Гончара» ХОР у ІІІ кварталі було проведено 6 онлайн тренінгів Мистецтво безбар’єрної </w:t>
            </w:r>
            <w:r w:rsidR="00D10427" w:rsidRPr="007E2B0F">
              <w:rPr>
                <w:lang w:val="uk-UA"/>
              </w:rPr>
              <w:t>комунікації» для представників ТГ Херсонщини. Участь у навчанні взяли 92 учасника:</w:t>
            </w:r>
          </w:p>
          <w:p w14:paraId="730B4E0A" w14:textId="77777777" w:rsidR="00D10427" w:rsidRPr="007E2B0F" w:rsidRDefault="00D10427" w:rsidP="00D10427">
            <w:pPr>
              <w:jc w:val="both"/>
              <w:rPr>
                <w:lang w:val="uk-UA"/>
              </w:rPr>
            </w:pPr>
            <w:hyperlink r:id="rId416" w:history="1">
              <w:r w:rsidRPr="007E2B0F">
                <w:rPr>
                  <w:rStyle w:val="a5"/>
                  <w:lang w:val="uk-UA"/>
                </w:rPr>
                <w:t>https://gromada.org.ua/gromada/zelenopidska/news/1784554278/</w:t>
              </w:r>
            </w:hyperlink>
            <w:r w:rsidRPr="007E2B0F">
              <w:rPr>
                <w:lang w:val="uk-UA"/>
              </w:rPr>
              <w:t>.</w:t>
            </w:r>
          </w:p>
          <w:p w14:paraId="13BDCD39" w14:textId="77777777" w:rsidR="00D10427" w:rsidRPr="007E2B0F" w:rsidRDefault="00D10427" w:rsidP="00D10427">
            <w:pPr>
              <w:jc w:val="both"/>
              <w:rPr>
                <w:lang w:val="uk-UA"/>
              </w:rPr>
            </w:pPr>
            <w:r w:rsidRPr="007E2B0F">
              <w:rPr>
                <w:lang w:val="uk-UA"/>
              </w:rPr>
              <w:t xml:space="preserve">В рамках засідань молодіжного клубу «АпГрейд» було проведення навчання з медіації ««Анатомія демократичного діалогу: як говорити про складне, не втрачаючи поваги». У зустрічі взяли участь 12 учасників. </w:t>
            </w:r>
            <w:r w:rsidRPr="007E2B0F">
              <w:rPr>
                <w:lang w:val="uk-UA"/>
              </w:rPr>
              <w:fldChar w:fldCharType="begin"/>
            </w:r>
            <w:r w:rsidRPr="007E2B0F">
              <w:rPr>
                <w:lang w:val="uk-UA"/>
              </w:rPr>
              <w:instrText xml:space="preserve"> HYPERLINK "https://lib.kherson.ua/yak-govoriti-pro-skladne-y-zalishatisya-pochutimi-vchimos-na-molodizhnomu-klubi-upgade.htm?ps=1" </w:instrText>
            </w:r>
            <w:r w:rsidRPr="007E2B0F">
              <w:rPr>
                <w:lang w:val="uk-UA"/>
              </w:rPr>
              <w:fldChar w:fldCharType="separate"/>
            </w:r>
            <w:r w:rsidRPr="007E2B0F">
              <w:rPr>
                <w:rStyle w:val="a5"/>
                <w:lang w:val="uk-UA"/>
              </w:rPr>
              <w:t>https://lib.kherson.ua/yak-govoriti-pro-skladne-y-zalishatisya-pochutimi-vchimos-na-molodizhnomu-klubi-upgade.htm?ps=1</w:t>
            </w:r>
            <w:r w:rsidRPr="007E2B0F">
              <w:rPr>
                <w:lang w:val="uk-UA"/>
              </w:rPr>
              <w:fldChar w:fldCharType="end"/>
            </w:r>
          </w:p>
          <w:p w14:paraId="7376B349" w14:textId="77777777" w:rsidR="00EF3FFA" w:rsidRDefault="00D10427" w:rsidP="00D10427">
            <w:pPr>
              <w:jc w:val="both"/>
              <w:rPr>
                <w:lang w:val="uk-UA"/>
              </w:rPr>
            </w:pPr>
            <w:r w:rsidRPr="007E2B0F">
              <w:rPr>
                <w:lang w:val="uk-UA"/>
              </w:rPr>
              <w:t>У ІІІ кварталі 2026 року Херсонською обласною бібліотекою для дітей імені Дніпрової Чайки було проведено такі навчальні заходи: «Бібліотеки як простір психосоціальної підтримки». Одним із ключових напрямів цього проєкту є ініціатива «Бібліотеки як простір психосоціальної підтримки», що реалізується Міністерством культури України спільно з ЮНЕСКО за підтримки Уряду Японії:</w:t>
            </w:r>
          </w:p>
          <w:p w14:paraId="2BC8DE79" w14:textId="77777777" w:rsidR="00D10427" w:rsidRPr="007E2B0F" w:rsidRDefault="00D10427" w:rsidP="00D10427">
            <w:pPr>
              <w:jc w:val="both"/>
              <w:rPr>
                <w:lang w:val="uk-UA"/>
              </w:rPr>
            </w:pPr>
            <w:r w:rsidRPr="007E2B0F">
              <w:rPr>
                <w:lang w:val="uk-UA"/>
              </w:rPr>
              <w:t xml:space="preserve"> </w:t>
            </w:r>
            <w:hyperlink r:id="rId417" w:history="1">
              <w:r w:rsidRPr="007E2B0F">
                <w:rPr>
                  <w:rStyle w:val="a5"/>
                  <w:lang w:val="uk-UA"/>
                </w:rPr>
                <w:t>https://vbpi.blogspot.com/2026/07/blog-post_25.html</w:t>
              </w:r>
            </w:hyperlink>
            <w:r w:rsidRPr="007E2B0F">
              <w:rPr>
                <w:lang w:val="uk-UA"/>
              </w:rPr>
              <w:t xml:space="preserve"> ;</w:t>
            </w:r>
          </w:p>
          <w:p w14:paraId="540B919C" w14:textId="77777777" w:rsidR="00D10427" w:rsidRPr="007E2B0F" w:rsidRDefault="00D10427" w:rsidP="00D10427">
            <w:pPr>
              <w:jc w:val="both"/>
              <w:rPr>
                <w:lang w:val="uk-UA"/>
              </w:rPr>
            </w:pPr>
            <w:r w:rsidRPr="007E2B0F">
              <w:rPr>
                <w:lang w:val="uk-UA"/>
              </w:rPr>
              <w:t>«Шкільна бібліотека і академічна доброчесність: нові завдання та нові можливост»:</w:t>
            </w:r>
          </w:p>
          <w:p w14:paraId="5ADDFCB7" w14:textId="77777777" w:rsidR="00D10427" w:rsidRPr="007E2B0F" w:rsidRDefault="00D10427" w:rsidP="00D10427">
            <w:pPr>
              <w:jc w:val="both"/>
              <w:rPr>
                <w:lang w:val="uk-UA"/>
              </w:rPr>
            </w:pPr>
            <w:hyperlink r:id="rId418" w:history="1">
              <w:r w:rsidRPr="007E2B0F">
                <w:rPr>
                  <w:rStyle w:val="a5"/>
                  <w:lang w:val="uk-UA"/>
                </w:rPr>
                <w:t>https://vbpi.blogspot.com/2026/08/blog-post.html</w:t>
              </w:r>
            </w:hyperlink>
          </w:p>
          <w:p w14:paraId="1134D9AA" w14:textId="77777777" w:rsidR="00D10427" w:rsidRPr="007E2B0F" w:rsidRDefault="00D10427" w:rsidP="00D10427">
            <w:pPr>
              <w:jc w:val="both"/>
              <w:rPr>
                <w:lang w:val="uk-UA"/>
              </w:rPr>
            </w:pPr>
            <w:r w:rsidRPr="007E2B0F">
              <w:rPr>
                <w:lang w:val="uk-UA"/>
              </w:rPr>
              <w:t>«Про проблеми і перспективи шкільних бібліотек - на Всеукраїнськом</w:t>
            </w:r>
            <w:r w:rsidR="007E2B0F" w:rsidRPr="007E2B0F">
              <w:rPr>
                <w:lang w:val="uk-UA"/>
              </w:rPr>
              <w:t xml:space="preserve">у форумі педагогів "Стартуємо!" </w:t>
            </w:r>
            <w:r w:rsidRPr="007E2B0F">
              <w:rPr>
                <w:lang w:val="uk-UA"/>
              </w:rPr>
              <w:t>19–20 серпня 2026 року видавництво «Ранок» провело</w:t>
            </w:r>
            <w:r w:rsidR="007E2B0F" w:rsidRPr="007E2B0F">
              <w:rPr>
                <w:lang w:val="uk-UA"/>
              </w:rPr>
              <w:t xml:space="preserve"> Всеукраїнський форум педагогів </w:t>
            </w:r>
            <w:r w:rsidRPr="007E2B0F">
              <w:rPr>
                <w:lang w:val="uk-UA"/>
              </w:rPr>
              <w:t>«Стартуємо!». Дороботи Форуму долучились і бібліотекарі з Херсонщини:</w:t>
            </w:r>
          </w:p>
          <w:p w14:paraId="338F18CA" w14:textId="77777777" w:rsidR="00D10427" w:rsidRDefault="00D10427" w:rsidP="00562F75">
            <w:pPr>
              <w:jc w:val="both"/>
              <w:rPr>
                <w:lang w:val="uk-UA"/>
              </w:rPr>
            </w:pPr>
            <w:hyperlink r:id="rId419" w:history="1">
              <w:r w:rsidRPr="007E2B0F">
                <w:rPr>
                  <w:rStyle w:val="a5"/>
                  <w:lang w:val="uk-UA"/>
                </w:rPr>
                <w:t>https://vbpi.blogspot.com/2026/07/blog-post_25.html</w:t>
              </w:r>
            </w:hyperlink>
            <w:r w:rsidR="007E2B0F">
              <w:rPr>
                <w:lang w:val="uk-UA"/>
              </w:rPr>
              <w:t xml:space="preserve"> .</w:t>
            </w:r>
          </w:p>
          <w:p w14:paraId="13B6C28B" w14:textId="77777777" w:rsidR="001F61C6" w:rsidRPr="00C12835" w:rsidRDefault="005E0ED5" w:rsidP="00562F75">
            <w:pPr>
              <w:jc w:val="both"/>
              <w:rPr>
                <w:lang w:val="uk-UA"/>
              </w:rPr>
            </w:pPr>
            <w:r w:rsidRPr="00C12835">
              <w:rPr>
                <w:lang w:val="uk-UA"/>
              </w:rPr>
              <w:t xml:space="preserve">В Херсонській міській громаді </w:t>
            </w:r>
            <w:r w:rsidR="00562F75" w:rsidRPr="00C12835">
              <w:rPr>
                <w:color w:val="050505"/>
                <w:shd w:val="clear" w:color="auto" w:fill="FFFFFF"/>
              </w:rPr>
              <w:t xml:space="preserve">організовано участь </w:t>
            </w:r>
            <w:r w:rsidR="00562F75" w:rsidRPr="00C12835">
              <w:rPr>
                <w:color w:val="050505"/>
                <w:shd w:val="clear" w:color="auto" w:fill="FFFFFF"/>
                <w:lang w:val="uk-UA"/>
              </w:rPr>
              <w:t xml:space="preserve">фахівців бібліотечної системи у </w:t>
            </w:r>
            <w:r w:rsidRPr="00C12835">
              <w:rPr>
                <w:color w:val="050505"/>
                <w:shd w:val="clear" w:color="auto" w:fill="FFFFFF"/>
              </w:rPr>
              <w:t>таких навчальних захода</w:t>
            </w:r>
            <w:r w:rsidR="00562F75" w:rsidRPr="00C12835">
              <w:rPr>
                <w:color w:val="050505"/>
                <w:shd w:val="clear" w:color="auto" w:fill="FFFFFF"/>
                <w:lang w:val="uk-UA"/>
              </w:rPr>
              <w:t>х:</w:t>
            </w:r>
          </w:p>
          <w:p w14:paraId="65521B12" w14:textId="77777777" w:rsidR="001F61C6" w:rsidRPr="00C12835" w:rsidRDefault="001F61C6" w:rsidP="001F61C6">
            <w:pPr>
              <w:widowControl w:val="0"/>
              <w:jc w:val="both"/>
              <w:rPr>
                <w:rFonts w:eastAsia="SimSun"/>
                <w:lang w:val="uk-UA" w:eastAsia="zh-CN"/>
              </w:rPr>
            </w:pPr>
            <w:hyperlink r:id="rId420" w:tgtFrame="_blank" w:history="1">
              <w:r w:rsidRPr="00C12835">
                <w:rPr>
                  <w:rStyle w:val="a5"/>
                  <w:shd w:val="clear" w:color="auto" w:fill="FFFFFF"/>
                </w:rPr>
                <w:t>https</w:t>
              </w:r>
              <w:r w:rsidRPr="00C12835">
                <w:rPr>
                  <w:rStyle w:val="a5"/>
                  <w:shd w:val="clear" w:color="auto" w:fill="FFFFFF"/>
                  <w:lang w:val="uk-UA"/>
                </w:rPr>
                <w:t>://</w:t>
              </w:r>
              <w:r w:rsidRPr="00C12835">
                <w:rPr>
                  <w:rStyle w:val="a5"/>
                  <w:shd w:val="clear" w:color="auto" w:fill="FFFFFF"/>
                </w:rPr>
                <w:t>www</w:t>
              </w:r>
              <w:r w:rsidRPr="00C12835">
                <w:rPr>
                  <w:rStyle w:val="a5"/>
                  <w:shd w:val="clear" w:color="auto" w:fill="FFFFFF"/>
                  <w:lang w:val="uk-UA"/>
                </w:rPr>
                <w:t>.</w:t>
              </w:r>
              <w:r w:rsidRPr="00C12835">
                <w:rPr>
                  <w:rStyle w:val="a5"/>
                  <w:shd w:val="clear" w:color="auto" w:fill="FFFFFF"/>
                </w:rPr>
                <w:t>facebook</w:t>
              </w:r>
              <w:r w:rsidRPr="00C12835">
                <w:rPr>
                  <w:rStyle w:val="a5"/>
                  <w:shd w:val="clear" w:color="auto" w:fill="FFFFFF"/>
                  <w:lang w:val="uk-UA"/>
                </w:rPr>
                <w:t>.</w:t>
              </w:r>
              <w:r w:rsidRPr="00C12835">
                <w:rPr>
                  <w:rStyle w:val="a5"/>
                  <w:shd w:val="clear" w:color="auto" w:fill="FFFFFF"/>
                </w:rPr>
                <w:t>com</w:t>
              </w:r>
              <w:r w:rsidRPr="00C12835">
                <w:rPr>
                  <w:rStyle w:val="a5"/>
                  <w:shd w:val="clear" w:color="auto" w:fill="FFFFFF"/>
                  <w:lang w:val="uk-UA"/>
                </w:rPr>
                <w:t>/</w:t>
              </w:r>
              <w:r w:rsidRPr="00C12835">
                <w:rPr>
                  <w:rStyle w:val="a5"/>
                  <w:shd w:val="clear" w:color="auto" w:fill="FFFFFF"/>
                </w:rPr>
                <w:t>share</w:t>
              </w:r>
              <w:r w:rsidRPr="00C12835">
                <w:rPr>
                  <w:rStyle w:val="a5"/>
                  <w:shd w:val="clear" w:color="auto" w:fill="FFFFFF"/>
                  <w:lang w:val="uk-UA"/>
                </w:rPr>
                <w:t>/</w:t>
              </w:r>
              <w:r w:rsidRPr="00C12835">
                <w:rPr>
                  <w:rStyle w:val="a5"/>
                  <w:shd w:val="clear" w:color="auto" w:fill="FFFFFF"/>
                </w:rPr>
                <w:t>p</w:t>
              </w:r>
              <w:r w:rsidRPr="00C12835">
                <w:rPr>
                  <w:rStyle w:val="a5"/>
                  <w:shd w:val="clear" w:color="auto" w:fill="FFFFFF"/>
                  <w:lang w:val="uk-UA"/>
                </w:rPr>
                <w:t>/1</w:t>
              </w:r>
              <w:r w:rsidRPr="00C12835">
                <w:rPr>
                  <w:rStyle w:val="a5"/>
                  <w:shd w:val="clear" w:color="auto" w:fill="FFFFFF"/>
                </w:rPr>
                <w:t>CRxD</w:t>
              </w:r>
              <w:r w:rsidRPr="00C12835">
                <w:rPr>
                  <w:rStyle w:val="a5"/>
                  <w:shd w:val="clear" w:color="auto" w:fill="FFFFFF"/>
                  <w:lang w:val="uk-UA"/>
                </w:rPr>
                <w:t>2</w:t>
              </w:r>
              <w:r w:rsidRPr="00C12835">
                <w:rPr>
                  <w:rStyle w:val="a5"/>
                  <w:shd w:val="clear" w:color="auto" w:fill="FFFFFF"/>
                </w:rPr>
                <w:t>MxYm</w:t>
              </w:r>
              <w:r w:rsidRPr="00C12835">
                <w:rPr>
                  <w:rStyle w:val="a5"/>
                  <w:shd w:val="clear" w:color="auto" w:fill="FFFFFF"/>
                  <w:lang w:val="uk-UA"/>
                </w:rPr>
                <w:t>/</w:t>
              </w:r>
            </w:hyperlink>
            <w:r w:rsidRPr="00C12835">
              <w:rPr>
                <w:color w:val="2D2C37"/>
                <w:shd w:val="clear" w:color="auto" w:fill="FFFFFF"/>
              </w:rPr>
              <w:t> </w:t>
            </w:r>
          </w:p>
          <w:p w14:paraId="19E573CF" w14:textId="77777777" w:rsidR="001F61C6" w:rsidRPr="00C12835" w:rsidRDefault="001F61C6" w:rsidP="001F61C6">
            <w:pPr>
              <w:widowControl w:val="0"/>
              <w:jc w:val="both"/>
              <w:rPr>
                <w:color w:val="2D2C37"/>
                <w:shd w:val="clear" w:color="auto" w:fill="FFFFFF"/>
                <w:lang w:val="uk-UA"/>
              </w:rPr>
            </w:pPr>
            <w:hyperlink r:id="rId421" w:tgtFrame="_blank" w:history="1">
              <w:r w:rsidRPr="00C12835">
                <w:rPr>
                  <w:rStyle w:val="a5"/>
                  <w:shd w:val="clear" w:color="auto" w:fill="FFFFFF"/>
                </w:rPr>
                <w:t>https</w:t>
              </w:r>
              <w:r w:rsidRPr="00C12835">
                <w:rPr>
                  <w:rStyle w:val="a5"/>
                  <w:shd w:val="clear" w:color="auto" w:fill="FFFFFF"/>
                  <w:lang w:val="uk-UA"/>
                </w:rPr>
                <w:t>://</w:t>
              </w:r>
              <w:r w:rsidRPr="00C12835">
                <w:rPr>
                  <w:rStyle w:val="a5"/>
                  <w:shd w:val="clear" w:color="auto" w:fill="FFFFFF"/>
                </w:rPr>
                <w:t>www</w:t>
              </w:r>
              <w:r w:rsidRPr="00C12835">
                <w:rPr>
                  <w:rStyle w:val="a5"/>
                  <w:shd w:val="clear" w:color="auto" w:fill="FFFFFF"/>
                  <w:lang w:val="uk-UA"/>
                </w:rPr>
                <w:t>.</w:t>
              </w:r>
              <w:r w:rsidRPr="00C12835">
                <w:rPr>
                  <w:rStyle w:val="a5"/>
                  <w:shd w:val="clear" w:color="auto" w:fill="FFFFFF"/>
                </w:rPr>
                <w:t>facebook</w:t>
              </w:r>
              <w:r w:rsidRPr="00C12835">
                <w:rPr>
                  <w:rStyle w:val="a5"/>
                  <w:shd w:val="clear" w:color="auto" w:fill="FFFFFF"/>
                  <w:lang w:val="uk-UA"/>
                </w:rPr>
                <w:t>.</w:t>
              </w:r>
              <w:r w:rsidRPr="00C12835">
                <w:rPr>
                  <w:rStyle w:val="a5"/>
                  <w:shd w:val="clear" w:color="auto" w:fill="FFFFFF"/>
                </w:rPr>
                <w:t>com</w:t>
              </w:r>
              <w:r w:rsidRPr="00C12835">
                <w:rPr>
                  <w:rStyle w:val="a5"/>
                  <w:shd w:val="clear" w:color="auto" w:fill="FFFFFF"/>
                  <w:lang w:val="uk-UA"/>
                </w:rPr>
                <w:t>/</w:t>
              </w:r>
              <w:r w:rsidRPr="00C12835">
                <w:rPr>
                  <w:rStyle w:val="a5"/>
                  <w:shd w:val="clear" w:color="auto" w:fill="FFFFFF"/>
                </w:rPr>
                <w:t>share</w:t>
              </w:r>
              <w:r w:rsidRPr="00C12835">
                <w:rPr>
                  <w:rStyle w:val="a5"/>
                  <w:shd w:val="clear" w:color="auto" w:fill="FFFFFF"/>
                  <w:lang w:val="uk-UA"/>
                </w:rPr>
                <w:t>/</w:t>
              </w:r>
              <w:r w:rsidRPr="00C12835">
                <w:rPr>
                  <w:rStyle w:val="a5"/>
                  <w:shd w:val="clear" w:color="auto" w:fill="FFFFFF"/>
                </w:rPr>
                <w:t>p</w:t>
              </w:r>
              <w:r w:rsidRPr="00C12835">
                <w:rPr>
                  <w:rStyle w:val="a5"/>
                  <w:shd w:val="clear" w:color="auto" w:fill="FFFFFF"/>
                  <w:lang w:val="uk-UA"/>
                </w:rPr>
                <w:t>/1</w:t>
              </w:r>
              <w:r w:rsidRPr="00C12835">
                <w:rPr>
                  <w:rStyle w:val="a5"/>
                  <w:shd w:val="clear" w:color="auto" w:fill="FFFFFF"/>
                </w:rPr>
                <w:t>ZMty</w:t>
              </w:r>
              <w:r w:rsidRPr="00C12835">
                <w:rPr>
                  <w:rStyle w:val="a5"/>
                  <w:shd w:val="clear" w:color="auto" w:fill="FFFFFF"/>
                  <w:lang w:val="uk-UA"/>
                </w:rPr>
                <w:t>7</w:t>
              </w:r>
              <w:r w:rsidRPr="00C12835">
                <w:rPr>
                  <w:rStyle w:val="a5"/>
                  <w:shd w:val="clear" w:color="auto" w:fill="FFFFFF"/>
                </w:rPr>
                <w:t>KyxB</w:t>
              </w:r>
              <w:r w:rsidRPr="00C12835">
                <w:rPr>
                  <w:rStyle w:val="a5"/>
                  <w:shd w:val="clear" w:color="auto" w:fill="FFFFFF"/>
                  <w:lang w:val="uk-UA"/>
                </w:rPr>
                <w:t>/</w:t>
              </w:r>
            </w:hyperlink>
            <w:r w:rsidRPr="00C12835">
              <w:rPr>
                <w:color w:val="2D2C37"/>
                <w:shd w:val="clear" w:color="auto" w:fill="FFFFFF"/>
              </w:rPr>
              <w:t> </w:t>
            </w:r>
          </w:p>
          <w:p w14:paraId="12987FC1" w14:textId="77777777" w:rsidR="001F61C6" w:rsidRPr="00C12835" w:rsidRDefault="001F61C6" w:rsidP="001F61C6">
            <w:pPr>
              <w:widowControl w:val="0"/>
              <w:jc w:val="both"/>
              <w:rPr>
                <w:color w:val="2D2C37"/>
                <w:shd w:val="clear" w:color="auto" w:fill="FFFFFF"/>
                <w:lang w:val="uk-UA"/>
              </w:rPr>
            </w:pPr>
            <w:hyperlink r:id="rId422" w:tgtFrame="_blank" w:history="1">
              <w:r w:rsidRPr="00C12835">
                <w:rPr>
                  <w:rStyle w:val="a5"/>
                  <w:shd w:val="clear" w:color="auto" w:fill="FFFFFF"/>
                </w:rPr>
                <w:t>https</w:t>
              </w:r>
              <w:r w:rsidRPr="00C12835">
                <w:rPr>
                  <w:rStyle w:val="a5"/>
                  <w:shd w:val="clear" w:color="auto" w:fill="FFFFFF"/>
                  <w:lang w:val="uk-UA"/>
                </w:rPr>
                <w:t>://</w:t>
              </w:r>
              <w:r w:rsidRPr="00C12835">
                <w:rPr>
                  <w:rStyle w:val="a5"/>
                  <w:shd w:val="clear" w:color="auto" w:fill="FFFFFF"/>
                </w:rPr>
                <w:t>www</w:t>
              </w:r>
              <w:r w:rsidRPr="00C12835">
                <w:rPr>
                  <w:rStyle w:val="a5"/>
                  <w:shd w:val="clear" w:color="auto" w:fill="FFFFFF"/>
                  <w:lang w:val="uk-UA"/>
                </w:rPr>
                <w:t>.</w:t>
              </w:r>
              <w:r w:rsidRPr="00C12835">
                <w:rPr>
                  <w:rStyle w:val="a5"/>
                  <w:shd w:val="clear" w:color="auto" w:fill="FFFFFF"/>
                </w:rPr>
                <w:t>facebook</w:t>
              </w:r>
              <w:r w:rsidRPr="00C12835">
                <w:rPr>
                  <w:rStyle w:val="a5"/>
                  <w:shd w:val="clear" w:color="auto" w:fill="FFFFFF"/>
                  <w:lang w:val="uk-UA"/>
                </w:rPr>
                <w:t>.</w:t>
              </w:r>
              <w:r w:rsidRPr="00C12835">
                <w:rPr>
                  <w:rStyle w:val="a5"/>
                  <w:shd w:val="clear" w:color="auto" w:fill="FFFFFF"/>
                </w:rPr>
                <w:t>com</w:t>
              </w:r>
              <w:r w:rsidRPr="00C12835">
                <w:rPr>
                  <w:rStyle w:val="a5"/>
                  <w:shd w:val="clear" w:color="auto" w:fill="FFFFFF"/>
                  <w:lang w:val="uk-UA"/>
                </w:rPr>
                <w:t>/</w:t>
              </w:r>
              <w:r w:rsidRPr="00C12835">
                <w:rPr>
                  <w:rStyle w:val="a5"/>
                  <w:shd w:val="clear" w:color="auto" w:fill="FFFFFF"/>
                </w:rPr>
                <w:t>share</w:t>
              </w:r>
              <w:r w:rsidRPr="00C12835">
                <w:rPr>
                  <w:rStyle w:val="a5"/>
                  <w:shd w:val="clear" w:color="auto" w:fill="FFFFFF"/>
                  <w:lang w:val="uk-UA"/>
                </w:rPr>
                <w:t>/</w:t>
              </w:r>
              <w:r w:rsidRPr="00C12835">
                <w:rPr>
                  <w:rStyle w:val="a5"/>
                  <w:shd w:val="clear" w:color="auto" w:fill="FFFFFF"/>
                </w:rPr>
                <w:t>p</w:t>
              </w:r>
              <w:r w:rsidRPr="00C12835">
                <w:rPr>
                  <w:rStyle w:val="a5"/>
                  <w:shd w:val="clear" w:color="auto" w:fill="FFFFFF"/>
                  <w:lang w:val="uk-UA"/>
                </w:rPr>
                <w:t>/1</w:t>
              </w:r>
              <w:r w:rsidRPr="00C12835">
                <w:rPr>
                  <w:rStyle w:val="a5"/>
                  <w:shd w:val="clear" w:color="auto" w:fill="FFFFFF"/>
                </w:rPr>
                <w:t>DndvdAYMt</w:t>
              </w:r>
              <w:r w:rsidRPr="00C12835">
                <w:rPr>
                  <w:rStyle w:val="a5"/>
                  <w:shd w:val="clear" w:color="auto" w:fill="FFFFFF"/>
                  <w:lang w:val="uk-UA"/>
                </w:rPr>
                <w:t>/</w:t>
              </w:r>
            </w:hyperlink>
            <w:r w:rsidRPr="00C12835">
              <w:rPr>
                <w:color w:val="2D2C37"/>
                <w:shd w:val="clear" w:color="auto" w:fill="FFFFFF"/>
              </w:rPr>
              <w:t> </w:t>
            </w:r>
          </w:p>
          <w:p w14:paraId="7F69C163" w14:textId="77777777" w:rsidR="001F61C6" w:rsidRPr="00C12835" w:rsidRDefault="001F61C6" w:rsidP="001F61C6">
            <w:pPr>
              <w:widowControl w:val="0"/>
              <w:jc w:val="both"/>
              <w:rPr>
                <w:color w:val="0070C0"/>
                <w:lang w:val="uk-UA"/>
              </w:rPr>
            </w:pPr>
            <w:hyperlink r:id="rId423" w:tgtFrame="_blank" w:history="1">
              <w:r w:rsidRPr="00C12835">
                <w:rPr>
                  <w:rStyle w:val="a5"/>
                  <w:shd w:val="clear" w:color="auto" w:fill="FFFFFF"/>
                </w:rPr>
                <w:t>https</w:t>
              </w:r>
              <w:r w:rsidRPr="00C12835">
                <w:rPr>
                  <w:rStyle w:val="a5"/>
                  <w:shd w:val="clear" w:color="auto" w:fill="FFFFFF"/>
                  <w:lang w:val="uk-UA"/>
                </w:rPr>
                <w:t>://</w:t>
              </w:r>
              <w:r w:rsidRPr="00C12835">
                <w:rPr>
                  <w:rStyle w:val="a5"/>
                  <w:shd w:val="clear" w:color="auto" w:fill="FFFFFF"/>
                </w:rPr>
                <w:t>www</w:t>
              </w:r>
              <w:r w:rsidRPr="00C12835">
                <w:rPr>
                  <w:rStyle w:val="a5"/>
                  <w:shd w:val="clear" w:color="auto" w:fill="FFFFFF"/>
                  <w:lang w:val="uk-UA"/>
                </w:rPr>
                <w:t>.</w:t>
              </w:r>
              <w:r w:rsidRPr="00C12835">
                <w:rPr>
                  <w:rStyle w:val="a5"/>
                  <w:shd w:val="clear" w:color="auto" w:fill="FFFFFF"/>
                </w:rPr>
                <w:t>facebook</w:t>
              </w:r>
              <w:r w:rsidRPr="00C12835">
                <w:rPr>
                  <w:rStyle w:val="a5"/>
                  <w:shd w:val="clear" w:color="auto" w:fill="FFFFFF"/>
                  <w:lang w:val="uk-UA"/>
                </w:rPr>
                <w:t>.</w:t>
              </w:r>
              <w:r w:rsidRPr="00C12835">
                <w:rPr>
                  <w:rStyle w:val="a5"/>
                  <w:shd w:val="clear" w:color="auto" w:fill="FFFFFF"/>
                </w:rPr>
                <w:t>com</w:t>
              </w:r>
              <w:r w:rsidRPr="00C12835">
                <w:rPr>
                  <w:rStyle w:val="a5"/>
                  <w:shd w:val="clear" w:color="auto" w:fill="FFFFFF"/>
                  <w:lang w:val="uk-UA"/>
                </w:rPr>
                <w:t>/</w:t>
              </w:r>
              <w:r w:rsidRPr="00C12835">
                <w:rPr>
                  <w:rStyle w:val="a5"/>
                  <w:shd w:val="clear" w:color="auto" w:fill="FFFFFF"/>
                </w:rPr>
                <w:t>share</w:t>
              </w:r>
              <w:r w:rsidRPr="00C12835">
                <w:rPr>
                  <w:rStyle w:val="a5"/>
                  <w:shd w:val="clear" w:color="auto" w:fill="FFFFFF"/>
                  <w:lang w:val="uk-UA"/>
                </w:rPr>
                <w:t>/</w:t>
              </w:r>
              <w:r w:rsidRPr="00C12835">
                <w:rPr>
                  <w:rStyle w:val="a5"/>
                  <w:shd w:val="clear" w:color="auto" w:fill="FFFFFF"/>
                </w:rPr>
                <w:t>p</w:t>
              </w:r>
              <w:r w:rsidRPr="00C12835">
                <w:rPr>
                  <w:rStyle w:val="a5"/>
                  <w:shd w:val="clear" w:color="auto" w:fill="FFFFFF"/>
                  <w:lang w:val="uk-UA"/>
                </w:rPr>
                <w:t>/18</w:t>
              </w:r>
              <w:r w:rsidRPr="00C12835">
                <w:rPr>
                  <w:rStyle w:val="a5"/>
                  <w:shd w:val="clear" w:color="auto" w:fill="FFFFFF"/>
                </w:rPr>
                <w:t>Pd</w:t>
              </w:r>
              <w:r w:rsidRPr="00C12835">
                <w:rPr>
                  <w:rStyle w:val="a5"/>
                  <w:shd w:val="clear" w:color="auto" w:fill="FFFFFF"/>
                  <w:lang w:val="uk-UA"/>
                </w:rPr>
                <w:t>5</w:t>
              </w:r>
              <w:r w:rsidRPr="00C12835">
                <w:rPr>
                  <w:rStyle w:val="a5"/>
                  <w:shd w:val="clear" w:color="auto" w:fill="FFFFFF"/>
                </w:rPr>
                <w:t>dAKEU</w:t>
              </w:r>
              <w:r w:rsidRPr="00C12835">
                <w:rPr>
                  <w:rStyle w:val="a5"/>
                  <w:shd w:val="clear" w:color="auto" w:fill="FFFFFF"/>
                  <w:lang w:val="uk-UA"/>
                </w:rPr>
                <w:t>/</w:t>
              </w:r>
            </w:hyperlink>
            <w:r w:rsidRPr="00C12835">
              <w:rPr>
                <w:color w:val="2D2C37"/>
                <w:shd w:val="clear" w:color="auto" w:fill="FFFFFF"/>
              </w:rPr>
              <w:t> </w:t>
            </w:r>
          </w:p>
          <w:p w14:paraId="172CEE99" w14:textId="77777777" w:rsidR="001F61C6" w:rsidRPr="00C12835" w:rsidRDefault="001F61C6" w:rsidP="001F61C6">
            <w:pPr>
              <w:widowControl w:val="0"/>
              <w:jc w:val="both"/>
              <w:rPr>
                <w:color w:val="2D2C37"/>
                <w:shd w:val="clear" w:color="auto" w:fill="FFFFFF"/>
                <w:lang w:val="uk-UA"/>
              </w:rPr>
            </w:pPr>
            <w:hyperlink r:id="rId424" w:tgtFrame="_blank" w:history="1">
              <w:r w:rsidRPr="00C12835">
                <w:rPr>
                  <w:rStyle w:val="a5"/>
                  <w:shd w:val="clear" w:color="auto" w:fill="FFFFFF"/>
                </w:rPr>
                <w:t>https</w:t>
              </w:r>
              <w:r w:rsidRPr="00C12835">
                <w:rPr>
                  <w:rStyle w:val="a5"/>
                  <w:shd w:val="clear" w:color="auto" w:fill="FFFFFF"/>
                  <w:lang w:val="uk-UA"/>
                </w:rPr>
                <w:t>://</w:t>
              </w:r>
              <w:r w:rsidRPr="00C12835">
                <w:rPr>
                  <w:rStyle w:val="a5"/>
                  <w:shd w:val="clear" w:color="auto" w:fill="FFFFFF"/>
                </w:rPr>
                <w:t>www</w:t>
              </w:r>
              <w:r w:rsidRPr="00C12835">
                <w:rPr>
                  <w:rStyle w:val="a5"/>
                  <w:shd w:val="clear" w:color="auto" w:fill="FFFFFF"/>
                  <w:lang w:val="uk-UA"/>
                </w:rPr>
                <w:t>.</w:t>
              </w:r>
              <w:r w:rsidRPr="00C12835">
                <w:rPr>
                  <w:rStyle w:val="a5"/>
                  <w:shd w:val="clear" w:color="auto" w:fill="FFFFFF"/>
                </w:rPr>
                <w:t>facebook</w:t>
              </w:r>
              <w:r w:rsidRPr="00C12835">
                <w:rPr>
                  <w:rStyle w:val="a5"/>
                  <w:shd w:val="clear" w:color="auto" w:fill="FFFFFF"/>
                  <w:lang w:val="uk-UA"/>
                </w:rPr>
                <w:t>.</w:t>
              </w:r>
              <w:r w:rsidRPr="00C12835">
                <w:rPr>
                  <w:rStyle w:val="a5"/>
                  <w:shd w:val="clear" w:color="auto" w:fill="FFFFFF"/>
                </w:rPr>
                <w:t>com</w:t>
              </w:r>
              <w:r w:rsidRPr="00C12835">
                <w:rPr>
                  <w:rStyle w:val="a5"/>
                  <w:shd w:val="clear" w:color="auto" w:fill="FFFFFF"/>
                  <w:lang w:val="uk-UA"/>
                </w:rPr>
                <w:t>/</w:t>
              </w:r>
              <w:r w:rsidRPr="00C12835">
                <w:rPr>
                  <w:rStyle w:val="a5"/>
                  <w:shd w:val="clear" w:color="auto" w:fill="FFFFFF"/>
                </w:rPr>
                <w:t>share</w:t>
              </w:r>
              <w:r w:rsidRPr="00C12835">
                <w:rPr>
                  <w:rStyle w:val="a5"/>
                  <w:shd w:val="clear" w:color="auto" w:fill="FFFFFF"/>
                  <w:lang w:val="uk-UA"/>
                </w:rPr>
                <w:t>/</w:t>
              </w:r>
              <w:r w:rsidRPr="00C12835">
                <w:rPr>
                  <w:rStyle w:val="a5"/>
                  <w:shd w:val="clear" w:color="auto" w:fill="FFFFFF"/>
                </w:rPr>
                <w:t>p</w:t>
              </w:r>
              <w:r w:rsidRPr="00C12835">
                <w:rPr>
                  <w:rStyle w:val="a5"/>
                  <w:shd w:val="clear" w:color="auto" w:fill="FFFFFF"/>
                  <w:lang w:val="uk-UA"/>
                </w:rPr>
                <w:t>/1</w:t>
              </w:r>
              <w:r w:rsidRPr="00C12835">
                <w:rPr>
                  <w:rStyle w:val="a5"/>
                  <w:shd w:val="clear" w:color="auto" w:fill="FFFFFF"/>
                </w:rPr>
                <w:t>HY</w:t>
              </w:r>
              <w:r w:rsidRPr="00C12835">
                <w:rPr>
                  <w:rStyle w:val="a5"/>
                  <w:shd w:val="clear" w:color="auto" w:fill="FFFFFF"/>
                  <w:lang w:val="uk-UA"/>
                </w:rPr>
                <w:t>4</w:t>
              </w:r>
              <w:r w:rsidRPr="00C12835">
                <w:rPr>
                  <w:rStyle w:val="a5"/>
                  <w:shd w:val="clear" w:color="auto" w:fill="FFFFFF"/>
                </w:rPr>
                <w:t>iAdnuy</w:t>
              </w:r>
              <w:r w:rsidRPr="00C12835">
                <w:rPr>
                  <w:rStyle w:val="a5"/>
                  <w:shd w:val="clear" w:color="auto" w:fill="FFFFFF"/>
                  <w:lang w:val="uk-UA"/>
                </w:rPr>
                <w:t>/</w:t>
              </w:r>
            </w:hyperlink>
            <w:r w:rsidRPr="00C12835">
              <w:rPr>
                <w:color w:val="2D2C37"/>
                <w:shd w:val="clear" w:color="auto" w:fill="FFFFFF"/>
              </w:rPr>
              <w:t> </w:t>
            </w:r>
          </w:p>
          <w:p w14:paraId="31CA3255" w14:textId="77777777" w:rsidR="005F01B2" w:rsidRDefault="001F61C6" w:rsidP="00830703">
            <w:pPr>
              <w:jc w:val="both"/>
              <w:rPr>
                <w:lang w:val="uk-UA"/>
              </w:rPr>
            </w:pPr>
            <w:hyperlink r:id="rId425" w:tgtFrame="_blank" w:history="1">
              <w:r w:rsidRPr="00C12835">
                <w:rPr>
                  <w:rStyle w:val="a5"/>
                  <w:shd w:val="clear" w:color="auto" w:fill="FFFFFF"/>
                </w:rPr>
                <w:t>https</w:t>
              </w:r>
              <w:r w:rsidRPr="00C12835">
                <w:rPr>
                  <w:rStyle w:val="a5"/>
                  <w:shd w:val="clear" w:color="auto" w:fill="FFFFFF"/>
                  <w:lang w:val="uk-UA"/>
                </w:rPr>
                <w:t>://</w:t>
              </w:r>
              <w:r w:rsidRPr="00C12835">
                <w:rPr>
                  <w:rStyle w:val="a5"/>
                  <w:shd w:val="clear" w:color="auto" w:fill="FFFFFF"/>
                </w:rPr>
                <w:t>www</w:t>
              </w:r>
              <w:r w:rsidRPr="00C12835">
                <w:rPr>
                  <w:rStyle w:val="a5"/>
                  <w:shd w:val="clear" w:color="auto" w:fill="FFFFFF"/>
                  <w:lang w:val="uk-UA"/>
                </w:rPr>
                <w:t>.</w:t>
              </w:r>
              <w:r w:rsidRPr="00C12835">
                <w:rPr>
                  <w:rStyle w:val="a5"/>
                  <w:shd w:val="clear" w:color="auto" w:fill="FFFFFF"/>
                </w:rPr>
                <w:t>facebook</w:t>
              </w:r>
              <w:r w:rsidRPr="00C12835">
                <w:rPr>
                  <w:rStyle w:val="a5"/>
                  <w:shd w:val="clear" w:color="auto" w:fill="FFFFFF"/>
                  <w:lang w:val="uk-UA"/>
                </w:rPr>
                <w:t>.</w:t>
              </w:r>
              <w:r w:rsidRPr="00C12835">
                <w:rPr>
                  <w:rStyle w:val="a5"/>
                  <w:shd w:val="clear" w:color="auto" w:fill="FFFFFF"/>
                </w:rPr>
                <w:t>com</w:t>
              </w:r>
              <w:r w:rsidRPr="00C12835">
                <w:rPr>
                  <w:rStyle w:val="a5"/>
                  <w:shd w:val="clear" w:color="auto" w:fill="FFFFFF"/>
                  <w:lang w:val="uk-UA"/>
                </w:rPr>
                <w:t>/</w:t>
              </w:r>
              <w:r w:rsidRPr="00C12835">
                <w:rPr>
                  <w:rStyle w:val="a5"/>
                  <w:shd w:val="clear" w:color="auto" w:fill="FFFFFF"/>
                </w:rPr>
                <w:t>share</w:t>
              </w:r>
              <w:r w:rsidRPr="00C12835">
                <w:rPr>
                  <w:rStyle w:val="a5"/>
                  <w:shd w:val="clear" w:color="auto" w:fill="FFFFFF"/>
                  <w:lang w:val="uk-UA"/>
                </w:rPr>
                <w:t>/</w:t>
              </w:r>
              <w:r w:rsidRPr="00C12835">
                <w:rPr>
                  <w:rStyle w:val="a5"/>
                  <w:shd w:val="clear" w:color="auto" w:fill="FFFFFF"/>
                </w:rPr>
                <w:t>p</w:t>
              </w:r>
              <w:r w:rsidRPr="00C12835">
                <w:rPr>
                  <w:rStyle w:val="a5"/>
                  <w:shd w:val="clear" w:color="auto" w:fill="FFFFFF"/>
                  <w:lang w:val="uk-UA"/>
                </w:rPr>
                <w:t>/16</w:t>
              </w:r>
              <w:r w:rsidRPr="00C12835">
                <w:rPr>
                  <w:rStyle w:val="a5"/>
                  <w:shd w:val="clear" w:color="auto" w:fill="FFFFFF"/>
                </w:rPr>
                <w:t>qJZmw</w:t>
              </w:r>
              <w:r w:rsidRPr="00C12835">
                <w:rPr>
                  <w:rStyle w:val="a5"/>
                  <w:shd w:val="clear" w:color="auto" w:fill="FFFFFF"/>
                  <w:lang w:val="uk-UA"/>
                </w:rPr>
                <w:t>1</w:t>
              </w:r>
              <w:r w:rsidRPr="00C12835">
                <w:rPr>
                  <w:rStyle w:val="a5"/>
                  <w:shd w:val="clear" w:color="auto" w:fill="FFFFFF"/>
                </w:rPr>
                <w:t>Fe</w:t>
              </w:r>
              <w:r w:rsidRPr="00C12835">
                <w:rPr>
                  <w:rStyle w:val="a5"/>
                  <w:shd w:val="clear" w:color="auto" w:fill="FFFFFF"/>
                  <w:lang w:val="uk-UA"/>
                </w:rPr>
                <w:t>/</w:t>
              </w:r>
            </w:hyperlink>
            <w:r w:rsidR="004A3D24">
              <w:rPr>
                <w:lang w:val="uk-UA"/>
              </w:rPr>
              <w:t>.</w:t>
            </w:r>
          </w:p>
          <w:p w14:paraId="34F9BD0C" w14:textId="77777777" w:rsidR="00055F60" w:rsidRPr="00056E8D" w:rsidRDefault="00056E8D" w:rsidP="00056E8D">
            <w:pPr>
              <w:spacing w:line="228" w:lineRule="auto"/>
              <w:jc w:val="both"/>
              <w:rPr>
                <w:lang w:val="uk-UA" w:eastAsia="uk-UA"/>
              </w:rPr>
            </w:pPr>
            <w:r w:rsidRPr="00056E8D">
              <w:rPr>
                <w:lang w:val="uk-UA"/>
              </w:rPr>
              <w:t xml:space="preserve">В Херсонській ТГ </w:t>
            </w:r>
            <w:r w:rsidRPr="00056E8D">
              <w:rPr>
                <w:lang w:val="uk-UA" w:eastAsia="uk-UA"/>
              </w:rPr>
              <w:t>н</w:t>
            </w:r>
            <w:r w:rsidR="00055F60" w:rsidRPr="00056E8D">
              <w:rPr>
                <w:lang w:val="uk-UA" w:eastAsia="uk-UA"/>
              </w:rPr>
              <w:t>а базі всіх місцевих бібліотек здійснюються послуги надання підтримки в опануванні державних по</w:t>
            </w:r>
            <w:r>
              <w:rPr>
                <w:lang w:val="uk-UA" w:eastAsia="uk-UA"/>
              </w:rPr>
              <w:t>слуг онлайн на платформі ДІЯ:</w:t>
            </w:r>
            <w:r w:rsidR="00055F60" w:rsidRPr="00056E8D">
              <w:rPr>
                <w:lang w:val="uk-UA" w:eastAsia="uk-UA"/>
              </w:rPr>
              <w:t xml:space="preserve"> </w:t>
            </w:r>
          </w:p>
          <w:p w14:paraId="6BD64ADA" w14:textId="77777777" w:rsidR="00055F60" w:rsidRPr="00056E8D" w:rsidRDefault="00055F60" w:rsidP="00056E8D">
            <w:pPr>
              <w:jc w:val="both"/>
              <w:rPr>
                <w:rFonts w:eastAsia="SimSun"/>
                <w:lang w:val="uk-UA" w:eastAsia="zh-CN"/>
              </w:rPr>
            </w:pPr>
            <w:r w:rsidRPr="00056E8D">
              <w:rPr>
                <w:rFonts w:eastAsia="SimSun"/>
                <w:lang w:val="uk-UA" w:eastAsia="zh-CN"/>
              </w:rPr>
              <w:lastRenderedPageBreak/>
              <w:t>1)Вебінар «</w:t>
            </w:r>
            <w:r w:rsidRPr="00056E8D">
              <w:rPr>
                <w:rFonts w:eastAsia="SimSun"/>
                <w:lang w:val="en-US" w:eastAsia="zh-CN"/>
              </w:rPr>
              <w:t>OpenAccess</w:t>
            </w:r>
            <w:r w:rsidRPr="00056E8D">
              <w:rPr>
                <w:rFonts w:eastAsia="SimSun"/>
                <w:lang w:val="uk-UA" w:eastAsia="zh-CN"/>
              </w:rPr>
              <w:t>: безбар’єрність та вебдоступність послуг бібліотеки».</w:t>
            </w:r>
          </w:p>
          <w:p w14:paraId="170270B4" w14:textId="77777777" w:rsidR="00055F60" w:rsidRPr="00056E8D" w:rsidRDefault="00055F60" w:rsidP="00056E8D">
            <w:pPr>
              <w:jc w:val="both"/>
              <w:rPr>
                <w:rFonts w:eastAsia="SimSun"/>
                <w:lang w:val="uk-UA" w:eastAsia="zh-CN"/>
              </w:rPr>
            </w:pPr>
            <w:r w:rsidRPr="00056E8D">
              <w:rPr>
                <w:rFonts w:eastAsia="SimSun"/>
                <w:lang w:val="uk-UA" w:eastAsia="zh-CN"/>
              </w:rPr>
              <w:t>2)</w:t>
            </w:r>
            <w:r w:rsidRPr="00056E8D">
              <w:rPr>
                <w:rFonts w:eastAsia="SimSun"/>
                <w:lang w:eastAsia="zh-CN"/>
              </w:rPr>
              <w:t>Х Всеукраїнська школа методиста «Методична служба бібліотеки: досягнення, виклики та можливості»</w:t>
            </w:r>
            <w:r w:rsidRPr="00056E8D">
              <w:rPr>
                <w:rFonts w:eastAsia="SimSun"/>
                <w:lang w:val="uk-UA" w:eastAsia="zh-CN"/>
              </w:rPr>
              <w:t>.</w:t>
            </w:r>
          </w:p>
          <w:p w14:paraId="53AA6542" w14:textId="77777777" w:rsidR="00055F60" w:rsidRPr="00056E8D" w:rsidRDefault="00055F60" w:rsidP="00056E8D">
            <w:pPr>
              <w:jc w:val="both"/>
              <w:rPr>
                <w:rFonts w:eastAsia="SimSun"/>
                <w:lang w:eastAsia="zh-CN"/>
              </w:rPr>
            </w:pPr>
            <w:r w:rsidRPr="00056E8D">
              <w:rPr>
                <w:rFonts w:eastAsia="SimSun"/>
                <w:lang w:val="uk-UA" w:eastAsia="zh-CN"/>
              </w:rPr>
              <w:t>3)</w:t>
            </w:r>
            <w:r w:rsidRPr="00056E8D">
              <w:rPr>
                <w:rFonts w:eastAsia="SimSun"/>
                <w:lang w:eastAsia="zh-CN"/>
              </w:rPr>
              <w:t>Професійний Діалог із Працівниками НБУ ім. Ярослава Мудрого</w:t>
            </w:r>
          </w:p>
          <w:p w14:paraId="4AFB73D6" w14:textId="77777777" w:rsidR="00055F60" w:rsidRPr="00056E8D" w:rsidRDefault="00055F60" w:rsidP="00056E8D">
            <w:pPr>
              <w:jc w:val="both"/>
              <w:rPr>
                <w:rFonts w:eastAsia="SimSun"/>
                <w:lang w:val="uk-UA" w:eastAsia="zh-CN"/>
              </w:rPr>
            </w:pPr>
            <w:r w:rsidRPr="00056E8D">
              <w:rPr>
                <w:rFonts w:eastAsia="SimSun"/>
                <w:lang w:val="uk-UA" w:eastAsia="zh-CN"/>
              </w:rPr>
              <w:t>4)</w:t>
            </w:r>
            <w:r w:rsidRPr="00056E8D">
              <w:rPr>
                <w:rFonts w:eastAsia="SimSun"/>
                <w:lang w:eastAsia="zh-CN"/>
              </w:rPr>
              <w:t xml:space="preserve">Міжрегіональна </w:t>
            </w:r>
            <w:r w:rsidRPr="00056E8D">
              <w:rPr>
                <w:rFonts w:eastAsia="SimSun"/>
                <w:lang w:val="uk-UA" w:eastAsia="zh-CN"/>
              </w:rPr>
              <w:t>з</w:t>
            </w:r>
            <w:r w:rsidRPr="00056E8D">
              <w:rPr>
                <w:rFonts w:eastAsia="SimSun"/>
                <w:lang w:eastAsia="zh-CN"/>
              </w:rPr>
              <w:t xml:space="preserve">устріч </w:t>
            </w:r>
            <w:r w:rsidRPr="00056E8D">
              <w:rPr>
                <w:rFonts w:eastAsia="SimSun"/>
                <w:lang w:val="uk-UA" w:eastAsia="zh-CN"/>
              </w:rPr>
              <w:t>п</w:t>
            </w:r>
            <w:r w:rsidRPr="00056E8D">
              <w:rPr>
                <w:rFonts w:eastAsia="SimSun"/>
                <w:lang w:eastAsia="zh-CN"/>
              </w:rPr>
              <w:t>роєкту «Здорові Бібліотеки» (Національна наукова медична бібліотека України, м. Київ)</w:t>
            </w:r>
            <w:r w:rsidRPr="00056E8D">
              <w:rPr>
                <w:rFonts w:eastAsia="SimSun"/>
                <w:lang w:val="uk-UA" w:eastAsia="zh-CN"/>
              </w:rPr>
              <w:t>.</w:t>
            </w:r>
          </w:p>
          <w:p w14:paraId="2B97B0EF" w14:textId="77777777" w:rsidR="00055F60" w:rsidRPr="00056E8D" w:rsidRDefault="00055F60" w:rsidP="00056E8D">
            <w:pPr>
              <w:spacing w:line="228" w:lineRule="auto"/>
              <w:jc w:val="both"/>
              <w:rPr>
                <w:rFonts w:eastAsia="SimSun"/>
                <w:lang w:val="uk-UA" w:eastAsia="zh-CN"/>
              </w:rPr>
            </w:pPr>
            <w:r w:rsidRPr="00056E8D">
              <w:rPr>
                <w:rFonts w:eastAsia="SimSun"/>
                <w:lang w:val="uk-UA" w:eastAsia="zh-CN"/>
              </w:rPr>
              <w:t>5)Онлайн тренінг «Бібліотеки розвивають цифрову грамотність задля посилення стійкості громад та відновлення»</w:t>
            </w:r>
          </w:p>
          <w:p w14:paraId="756B92A5" w14:textId="77777777" w:rsidR="00055F60" w:rsidRPr="00056E8D" w:rsidRDefault="00055F60" w:rsidP="00056E8D">
            <w:pPr>
              <w:spacing w:line="228" w:lineRule="auto"/>
              <w:jc w:val="both"/>
              <w:rPr>
                <w:lang w:val="uk-UA" w:eastAsia="uk-UA"/>
              </w:rPr>
            </w:pPr>
            <w:r w:rsidRPr="00056E8D">
              <w:rPr>
                <w:lang w:val="uk-UA" w:eastAsia="uk-UA"/>
              </w:rPr>
              <w:t>6)Тренінг «Інклюзія і безбар</w:t>
            </w:r>
            <w:r w:rsidRPr="00056E8D">
              <w:rPr>
                <w:lang w:eastAsia="uk-UA"/>
              </w:rPr>
              <w:t>’</w:t>
            </w:r>
            <w:r w:rsidRPr="00056E8D">
              <w:rPr>
                <w:lang w:val="uk-UA" w:eastAsia="uk-UA"/>
              </w:rPr>
              <w:t>єрність»: основи, ключові поняття та принципи;</w:t>
            </w:r>
          </w:p>
          <w:p w14:paraId="3AE5AB45" w14:textId="77777777" w:rsidR="00055F60" w:rsidRPr="004A3D24" w:rsidRDefault="00055F60" w:rsidP="00056E8D">
            <w:pPr>
              <w:spacing w:line="228" w:lineRule="auto"/>
              <w:jc w:val="both"/>
              <w:rPr>
                <w:lang w:val="uk-UA" w:eastAsia="uk-UA"/>
              </w:rPr>
            </w:pPr>
            <w:r w:rsidRPr="00056E8D">
              <w:rPr>
                <w:lang w:val="uk-UA" w:eastAsia="uk-UA"/>
              </w:rPr>
              <w:t>7 )Навчання «Впровадження безбар</w:t>
            </w:r>
            <w:r w:rsidRPr="00056E8D">
              <w:rPr>
                <w:lang w:eastAsia="uk-UA"/>
              </w:rPr>
              <w:t>’</w:t>
            </w:r>
            <w:r w:rsidRPr="00056E8D">
              <w:rPr>
                <w:lang w:val="uk-UA" w:eastAsia="uk-UA"/>
              </w:rPr>
              <w:t>єрністі у закладах  культури»</w:t>
            </w:r>
            <w:r w:rsidR="00056E8D">
              <w:rPr>
                <w:lang w:val="uk-UA" w:eastAsia="uk-UA"/>
              </w:rPr>
              <w:t>.</w:t>
            </w:r>
          </w:p>
        </w:tc>
      </w:tr>
      <w:tr w:rsidR="003E1C4F" w:rsidRPr="00ED51E9" w14:paraId="21A9559A" w14:textId="77777777" w:rsidTr="002C2DD4">
        <w:tc>
          <w:tcPr>
            <w:tcW w:w="15559" w:type="dxa"/>
            <w:gridSpan w:val="6"/>
          </w:tcPr>
          <w:p w14:paraId="43576B18" w14:textId="77777777" w:rsidR="004A3D24" w:rsidRDefault="003E1C4F" w:rsidP="004A3D24">
            <w:pPr>
              <w:jc w:val="center"/>
              <w:rPr>
                <w:b/>
                <w:bCs/>
                <w:lang w:val="uk-UA"/>
              </w:rPr>
            </w:pPr>
            <w:r w:rsidRPr="00C12835">
              <w:rPr>
                <w:b/>
                <w:bCs/>
              </w:rPr>
              <w:lastRenderedPageBreak/>
              <w:t xml:space="preserve">Завдання 23. Забезпечення інформування про можливість отримання адміністративних послуг онлайн на платформі </w:t>
            </w:r>
          </w:p>
          <w:p w14:paraId="0BB45EE6" w14:textId="77777777" w:rsidR="003E1C4F" w:rsidRPr="00C12835" w:rsidRDefault="003E1C4F" w:rsidP="004A3D24">
            <w:pPr>
              <w:jc w:val="center"/>
            </w:pPr>
            <w:r w:rsidRPr="00C12835">
              <w:rPr>
                <w:b/>
                <w:bCs/>
              </w:rPr>
              <w:t>та в застосунку Дія, про</w:t>
            </w:r>
            <w:r w:rsidR="004A3D24">
              <w:rPr>
                <w:b/>
                <w:bCs/>
                <w:lang w:val="uk-UA"/>
              </w:rPr>
              <w:t xml:space="preserve"> </w:t>
            </w:r>
            <w:r w:rsidRPr="00C12835">
              <w:rPr>
                <w:b/>
                <w:bCs/>
              </w:rPr>
              <w:t>запуск нових сервісів і послуг</w:t>
            </w:r>
          </w:p>
        </w:tc>
      </w:tr>
      <w:tr w:rsidR="00491A9C" w:rsidRPr="00ED51E9" w14:paraId="18247319" w14:textId="77777777" w:rsidTr="002C2DD4">
        <w:tc>
          <w:tcPr>
            <w:tcW w:w="1951" w:type="dxa"/>
          </w:tcPr>
          <w:p w14:paraId="7845C9B0" w14:textId="77777777" w:rsidR="00491A9C" w:rsidRPr="00C12835" w:rsidRDefault="00491A9C" w:rsidP="004A4146">
            <w:r w:rsidRPr="00C12835">
              <w:t xml:space="preserve">1) </w:t>
            </w:r>
            <w:r w:rsidR="00FD3E75" w:rsidRPr="00C12835">
              <w:rPr>
                <w:lang w:val="uk-UA"/>
              </w:rPr>
              <w:t>І</w:t>
            </w:r>
            <w:r w:rsidRPr="00C12835">
              <w:t>нформувати на офіційному</w:t>
            </w:r>
          </w:p>
          <w:p w14:paraId="28574F7D" w14:textId="77777777" w:rsidR="00491A9C" w:rsidRPr="00C12835" w:rsidRDefault="00491A9C" w:rsidP="004A4146">
            <w:r w:rsidRPr="00C12835">
              <w:t>вебсайті обласної державної</w:t>
            </w:r>
            <w:r w:rsidR="00FD3E75" w:rsidRPr="00C12835">
              <w:rPr>
                <w:lang w:val="uk-UA"/>
              </w:rPr>
              <w:t xml:space="preserve"> </w:t>
            </w:r>
            <w:r w:rsidRPr="00C12835">
              <w:t>(військової) адміністрації про</w:t>
            </w:r>
          </w:p>
          <w:p w14:paraId="38912D47" w14:textId="77777777" w:rsidR="00491A9C" w:rsidRPr="00C12835" w:rsidRDefault="00491A9C" w:rsidP="00D11533">
            <w:pPr>
              <w:ind w:right="-43"/>
            </w:pPr>
            <w:r w:rsidRPr="00C12835">
              <w:t>нові адміністративні послуги,які можна отримати онлайн на</w:t>
            </w:r>
            <w:r w:rsidR="00D11533" w:rsidRPr="00C12835">
              <w:rPr>
                <w:lang w:val="uk-UA"/>
              </w:rPr>
              <w:t xml:space="preserve"> </w:t>
            </w:r>
            <w:r w:rsidRPr="00C12835">
              <w:t>платформі та в застосунку Дія</w:t>
            </w:r>
          </w:p>
        </w:tc>
        <w:tc>
          <w:tcPr>
            <w:tcW w:w="2126" w:type="dxa"/>
          </w:tcPr>
          <w:p w14:paraId="3482BF7B" w14:textId="77777777" w:rsidR="00491A9C" w:rsidRPr="00C12835" w:rsidRDefault="00491A9C" w:rsidP="004A4146">
            <w:r w:rsidRPr="00C12835">
              <w:t>Управління</w:t>
            </w:r>
          </w:p>
          <w:p w14:paraId="16F89E7D" w14:textId="77777777" w:rsidR="00491A9C" w:rsidRPr="00C12835" w:rsidRDefault="00491A9C" w:rsidP="004A4146">
            <w:r w:rsidRPr="00C12835">
              <w:t>інформаційних</w:t>
            </w:r>
          </w:p>
          <w:p w14:paraId="5AE4DBDA" w14:textId="77777777" w:rsidR="00491A9C" w:rsidRPr="00C12835" w:rsidRDefault="00491A9C" w:rsidP="004A4146">
            <w:r w:rsidRPr="00C12835">
              <w:t>технологій обласної</w:t>
            </w:r>
          </w:p>
          <w:p w14:paraId="18D32E1D" w14:textId="77777777" w:rsidR="00491A9C" w:rsidRPr="00C12835" w:rsidRDefault="00491A9C" w:rsidP="004A4146">
            <w:r w:rsidRPr="00C12835">
              <w:t>державної адміністрації</w:t>
            </w:r>
          </w:p>
        </w:tc>
        <w:tc>
          <w:tcPr>
            <w:tcW w:w="1134" w:type="dxa"/>
          </w:tcPr>
          <w:p w14:paraId="789CC1EF" w14:textId="77777777" w:rsidR="00491A9C" w:rsidRPr="00C12835" w:rsidRDefault="00491A9C" w:rsidP="00FD3E75">
            <w:pPr>
              <w:jc w:val="center"/>
            </w:pPr>
            <w:r w:rsidRPr="00C12835">
              <w:t>Грудень</w:t>
            </w:r>
          </w:p>
          <w:p w14:paraId="30C8DEE4" w14:textId="77777777" w:rsidR="00491A9C" w:rsidRPr="00C12835" w:rsidRDefault="00EE6AFA" w:rsidP="00FD3E75">
            <w:pPr>
              <w:jc w:val="center"/>
            </w:pPr>
            <w:r w:rsidRPr="00C12835">
              <w:t>2026</w:t>
            </w:r>
            <w:r w:rsidR="00491A9C" w:rsidRPr="00C12835">
              <w:t xml:space="preserve"> року</w:t>
            </w:r>
          </w:p>
          <w:p w14:paraId="251BAE6A" w14:textId="77777777" w:rsidR="00491A9C" w:rsidRPr="00C12835" w:rsidRDefault="00491A9C" w:rsidP="004A4146"/>
        </w:tc>
        <w:tc>
          <w:tcPr>
            <w:tcW w:w="993" w:type="dxa"/>
          </w:tcPr>
          <w:p w14:paraId="31FEED54" w14:textId="77777777" w:rsidR="00491A9C" w:rsidRPr="00C12835" w:rsidRDefault="00491A9C" w:rsidP="004A4146"/>
        </w:tc>
        <w:tc>
          <w:tcPr>
            <w:tcW w:w="1417" w:type="dxa"/>
          </w:tcPr>
          <w:p w14:paraId="1BE37AAC" w14:textId="77777777" w:rsidR="00491A9C" w:rsidRPr="00C12835" w:rsidRDefault="00491A9C" w:rsidP="004A4146">
            <w:r w:rsidRPr="00C12835">
              <w:t>Викон</w:t>
            </w:r>
            <w:r w:rsidR="00EE6AFA" w:rsidRPr="00C12835">
              <w:t>ується</w:t>
            </w:r>
          </w:p>
        </w:tc>
        <w:tc>
          <w:tcPr>
            <w:tcW w:w="7938" w:type="dxa"/>
          </w:tcPr>
          <w:p w14:paraId="00E5D315" w14:textId="77777777" w:rsidR="007D7E72" w:rsidRPr="006E697F" w:rsidRDefault="007D7E72" w:rsidP="00562F75">
            <w:pPr>
              <w:pStyle w:val="afd"/>
              <w:jc w:val="both"/>
            </w:pPr>
            <w:r w:rsidRPr="006E697F">
              <w:rPr>
                <w:rStyle w:val="afc"/>
              </w:rPr>
              <w:t xml:space="preserve">Протягом </w:t>
            </w:r>
            <w:r w:rsidR="006E697F" w:rsidRPr="006E697F">
              <w:rPr>
                <w:rStyle w:val="afc"/>
                <w:lang w:eastAsia="en-US"/>
              </w:rPr>
              <w:t>ІІІ к</w:t>
            </w:r>
            <w:r w:rsidRPr="006E697F">
              <w:rPr>
                <w:rStyle w:val="afc"/>
              </w:rPr>
              <w:t xml:space="preserve">варталу </w:t>
            </w:r>
            <w:r w:rsidRPr="006E697F">
              <w:rPr>
                <w:rStyle w:val="afc"/>
                <w:lang w:eastAsia="en-US"/>
              </w:rPr>
              <w:t xml:space="preserve">2026 </w:t>
            </w:r>
            <w:r w:rsidRPr="006E697F">
              <w:rPr>
                <w:rStyle w:val="afc"/>
              </w:rPr>
              <w:t>року на офіційному вебсайті обласної державної адміністрації розміщено статті:</w:t>
            </w:r>
          </w:p>
          <w:p w14:paraId="0BDF81C2" w14:textId="77777777" w:rsidR="006E697F" w:rsidRPr="006E697F" w:rsidRDefault="006E697F" w:rsidP="006E697F">
            <w:pPr>
              <w:rPr>
                <w:lang w:val="uk-UA"/>
              </w:rPr>
            </w:pPr>
            <w:r w:rsidRPr="006E697F">
              <w:rPr>
                <w:bCs/>
                <w:bdr w:val="none" w:sz="0" w:space="0" w:color="auto" w:frame="1"/>
                <w:shd w:val="clear" w:color="auto" w:fill="FFFFFF"/>
                <w:lang w:val="uk-UA"/>
              </w:rPr>
              <w:t>Н</w:t>
            </w:r>
            <w:r w:rsidRPr="006E697F">
              <w:rPr>
                <w:lang w:val="uk-UA"/>
              </w:rPr>
              <w:t>а о</w:t>
            </w:r>
            <w:r w:rsidRPr="006E697F">
              <w:rPr>
                <w:lang w:val="uk-UA" w:eastAsia="uk-UA"/>
              </w:rPr>
              <w:t xml:space="preserve">фіційному вебсайті обласної державної адміністрації </w:t>
            </w:r>
            <w:r w:rsidRPr="006E697F">
              <w:rPr>
                <w:bCs/>
                <w:bdr w:val="none" w:sz="0" w:space="0" w:color="auto" w:frame="1"/>
                <w:shd w:val="clear" w:color="auto" w:fill="FFFFFF"/>
                <w:lang w:val="uk-UA"/>
              </w:rPr>
              <w:t>р</w:t>
            </w:r>
            <w:r w:rsidRPr="006E697F">
              <w:rPr>
                <w:lang w:val="uk-UA" w:eastAsia="uk-UA"/>
              </w:rPr>
              <w:t>озміщено статті:</w:t>
            </w:r>
          </w:p>
          <w:p w14:paraId="18819AA4" w14:textId="77777777" w:rsidR="006E697F" w:rsidRPr="006E697F" w:rsidRDefault="006E697F" w:rsidP="005A34D6">
            <w:pPr>
              <w:pStyle w:val="af7"/>
              <w:numPr>
                <w:ilvl w:val="0"/>
                <w:numId w:val="5"/>
              </w:numPr>
              <w:ind w:left="315"/>
              <w:jc w:val="both"/>
              <w:rPr>
                <w:rStyle w:val="a5"/>
                <w:color w:val="3071C3"/>
                <w:sz w:val="20"/>
                <w:szCs w:val="20"/>
              </w:rPr>
            </w:pPr>
            <w:hyperlink r:id="rId426" w:history="1">
              <w:r w:rsidRPr="006E697F">
                <w:rPr>
                  <w:rStyle w:val="a5"/>
                  <w:color w:val="3071C3"/>
                  <w:sz w:val="20"/>
                  <w:szCs w:val="20"/>
                </w:rPr>
                <w:t>єМалятко в Дії: оформлюйте документи для новонародженого та отримуйте з</w:t>
              </w:r>
              <w:r w:rsidR="00C845C0">
                <w:rPr>
                  <w:rStyle w:val="a5"/>
                  <w:color w:val="3071C3"/>
                  <w:sz w:val="20"/>
                  <w:szCs w:val="20"/>
                </w:rPr>
                <w:t>нижку</w:t>
              </w:r>
              <w:r w:rsidR="00C845C0">
                <w:rPr>
                  <w:rStyle w:val="a5"/>
                  <w:color w:val="3071C3"/>
                  <w:sz w:val="20"/>
                  <w:szCs w:val="20"/>
                  <w:lang w:val="uk-UA"/>
                </w:rPr>
                <w:t xml:space="preserve"> </w:t>
              </w:r>
              <w:r w:rsidRPr="006E697F">
                <w:rPr>
                  <w:rStyle w:val="a5"/>
                  <w:color w:val="3071C3"/>
                  <w:sz w:val="20"/>
                  <w:szCs w:val="20"/>
                </w:rPr>
                <w:t>на товари для малюків</w:t>
              </w:r>
            </w:hyperlink>
          </w:p>
          <w:p w14:paraId="3F16362B" w14:textId="77777777" w:rsidR="006E697F" w:rsidRPr="006E697F" w:rsidRDefault="006E697F" w:rsidP="005A34D6">
            <w:pPr>
              <w:pStyle w:val="af7"/>
              <w:numPr>
                <w:ilvl w:val="0"/>
                <w:numId w:val="5"/>
              </w:numPr>
              <w:ind w:left="315"/>
              <w:jc w:val="both"/>
              <w:rPr>
                <w:rStyle w:val="a5"/>
                <w:color w:val="3071C3"/>
                <w:sz w:val="20"/>
                <w:szCs w:val="20"/>
              </w:rPr>
            </w:pPr>
            <w:hyperlink r:id="rId427" w:history="1">
              <w:r w:rsidRPr="006E697F">
                <w:rPr>
                  <w:rStyle w:val="a5"/>
                  <w:color w:val="3071C3"/>
                  <w:sz w:val="20"/>
                  <w:szCs w:val="20"/>
                </w:rPr>
                <w:t>Національний кешбек: Уряд продовжить строк використання накопичених коштів до 31 липня</w:t>
              </w:r>
            </w:hyperlink>
          </w:p>
          <w:p w14:paraId="5228F4BC" w14:textId="77777777" w:rsidR="006E697F" w:rsidRPr="006E697F" w:rsidRDefault="006E697F" w:rsidP="005A34D6">
            <w:pPr>
              <w:pStyle w:val="af7"/>
              <w:numPr>
                <w:ilvl w:val="0"/>
                <w:numId w:val="5"/>
              </w:numPr>
              <w:ind w:left="315"/>
              <w:jc w:val="both"/>
              <w:rPr>
                <w:rStyle w:val="a5"/>
                <w:color w:val="3071C3"/>
                <w:sz w:val="20"/>
                <w:szCs w:val="20"/>
              </w:rPr>
            </w:pPr>
            <w:hyperlink r:id="rId428" w:history="1">
              <w:r w:rsidRPr="006E697F">
                <w:rPr>
                  <w:rStyle w:val="a5"/>
                  <w:color w:val="3071C3"/>
                  <w:sz w:val="20"/>
                  <w:szCs w:val="20"/>
                </w:rPr>
                <w:t>Житловий ваучер і житловий сертифікат: пояснюємо, у чому різниця</w:t>
              </w:r>
            </w:hyperlink>
          </w:p>
          <w:p w14:paraId="0841C20B" w14:textId="77777777" w:rsidR="006E697F" w:rsidRPr="006E697F" w:rsidRDefault="006E697F" w:rsidP="005A34D6">
            <w:pPr>
              <w:pStyle w:val="af7"/>
              <w:numPr>
                <w:ilvl w:val="0"/>
                <w:numId w:val="5"/>
              </w:numPr>
              <w:ind w:left="315"/>
              <w:jc w:val="both"/>
              <w:rPr>
                <w:rStyle w:val="a5"/>
                <w:color w:val="3071C3"/>
                <w:sz w:val="20"/>
                <w:szCs w:val="20"/>
              </w:rPr>
            </w:pPr>
            <w:hyperlink r:id="rId429" w:history="1">
              <w:r w:rsidRPr="006E697F">
                <w:rPr>
                  <w:rStyle w:val="a5"/>
                  <w:color w:val="3071C3"/>
                  <w:sz w:val="20"/>
                  <w:szCs w:val="20"/>
                </w:rPr>
                <w:t>Ветеранський спорт: подайте заяву в Дії до 20 липня та отримайте 1 500 грн на заняття спортом</w:t>
              </w:r>
            </w:hyperlink>
          </w:p>
          <w:p w14:paraId="5DBDC921" w14:textId="77777777" w:rsidR="006E697F" w:rsidRPr="006E697F" w:rsidRDefault="006E697F" w:rsidP="005A34D6">
            <w:pPr>
              <w:pStyle w:val="af7"/>
              <w:numPr>
                <w:ilvl w:val="0"/>
                <w:numId w:val="5"/>
              </w:numPr>
              <w:ind w:left="315"/>
              <w:jc w:val="both"/>
              <w:rPr>
                <w:rStyle w:val="a5"/>
                <w:color w:val="3071C3"/>
                <w:sz w:val="20"/>
                <w:szCs w:val="20"/>
              </w:rPr>
            </w:pPr>
            <w:hyperlink r:id="rId430" w:history="1">
              <w:r w:rsidRPr="006E697F">
                <w:rPr>
                  <w:rStyle w:val="a5"/>
                  <w:color w:val="3071C3"/>
                  <w:sz w:val="20"/>
                  <w:szCs w:val="20"/>
                </w:rPr>
                <w:t>Долучайтеся до бета-тестування нових категорій у міжнародному Реєстрі збитків щодо культурної цінності для юридичних осіб</w:t>
              </w:r>
            </w:hyperlink>
          </w:p>
          <w:p w14:paraId="54D9EC7A" w14:textId="77777777" w:rsidR="006E697F" w:rsidRPr="006E697F" w:rsidRDefault="006E697F" w:rsidP="005A34D6">
            <w:pPr>
              <w:pStyle w:val="af7"/>
              <w:numPr>
                <w:ilvl w:val="0"/>
                <w:numId w:val="5"/>
              </w:numPr>
              <w:ind w:left="315"/>
              <w:jc w:val="both"/>
              <w:rPr>
                <w:rStyle w:val="a5"/>
                <w:color w:val="3071C3"/>
                <w:sz w:val="20"/>
                <w:szCs w:val="20"/>
              </w:rPr>
            </w:pPr>
            <w:hyperlink r:id="rId431" w:history="1">
              <w:r w:rsidRPr="006E697F">
                <w:rPr>
                  <w:rStyle w:val="a5"/>
                  <w:color w:val="3071C3"/>
                  <w:sz w:val="20"/>
                  <w:szCs w:val="20"/>
                </w:rPr>
                <w:t>єВідновлення: подавайте заяву про компенсацію за зруйноване житло</w:t>
              </w:r>
            </w:hyperlink>
          </w:p>
          <w:p w14:paraId="4751D6F7" w14:textId="77777777" w:rsidR="006E697F" w:rsidRPr="006E697F" w:rsidRDefault="006E697F" w:rsidP="005A34D6">
            <w:pPr>
              <w:pStyle w:val="af7"/>
              <w:numPr>
                <w:ilvl w:val="0"/>
                <w:numId w:val="5"/>
              </w:numPr>
              <w:ind w:left="315"/>
              <w:jc w:val="both"/>
              <w:rPr>
                <w:rStyle w:val="a5"/>
                <w:color w:val="3071C3"/>
                <w:sz w:val="20"/>
                <w:szCs w:val="20"/>
              </w:rPr>
            </w:pPr>
            <w:hyperlink r:id="rId432" w:history="1">
              <w:r w:rsidRPr="006E697F">
                <w:rPr>
                  <w:rStyle w:val="a5"/>
                  <w:color w:val="3071C3"/>
                  <w:sz w:val="20"/>
                  <w:szCs w:val="20"/>
                </w:rPr>
                <w:t>Мінцифри розпочало формування мапи енергонезалежного інтернету xPON: провайдерів запрошують долучитися</w:t>
              </w:r>
            </w:hyperlink>
          </w:p>
          <w:p w14:paraId="29B0A8FC" w14:textId="77777777" w:rsidR="006E697F" w:rsidRPr="006E697F" w:rsidRDefault="006E697F" w:rsidP="005A34D6">
            <w:pPr>
              <w:pStyle w:val="af7"/>
              <w:numPr>
                <w:ilvl w:val="0"/>
                <w:numId w:val="5"/>
              </w:numPr>
              <w:ind w:left="315"/>
              <w:jc w:val="both"/>
              <w:rPr>
                <w:rStyle w:val="a5"/>
                <w:color w:val="3071C3"/>
                <w:sz w:val="20"/>
                <w:szCs w:val="20"/>
              </w:rPr>
            </w:pPr>
            <w:hyperlink r:id="rId433" w:history="1">
              <w:r w:rsidRPr="006E697F">
                <w:rPr>
                  <w:rStyle w:val="a5"/>
                  <w:color w:val="3071C3"/>
                  <w:sz w:val="20"/>
                  <w:szCs w:val="20"/>
                </w:rPr>
                <w:t>Оновлено правила реєстрації та верифікації терміналів Starlink: що змінилося для користувачів</w:t>
              </w:r>
            </w:hyperlink>
          </w:p>
          <w:p w14:paraId="794F8A8F" w14:textId="77777777" w:rsidR="006E697F" w:rsidRPr="006E697F" w:rsidRDefault="006E697F" w:rsidP="005A34D6">
            <w:pPr>
              <w:pStyle w:val="af7"/>
              <w:numPr>
                <w:ilvl w:val="0"/>
                <w:numId w:val="5"/>
              </w:numPr>
              <w:ind w:left="315"/>
              <w:jc w:val="both"/>
              <w:rPr>
                <w:rStyle w:val="a5"/>
                <w:color w:val="3071C3"/>
                <w:sz w:val="20"/>
                <w:szCs w:val="20"/>
              </w:rPr>
            </w:pPr>
            <w:hyperlink r:id="rId434" w:history="1">
              <w:r w:rsidRPr="006E697F">
                <w:rPr>
                  <w:rStyle w:val="a5"/>
                  <w:color w:val="3071C3"/>
                  <w:sz w:val="20"/>
                  <w:szCs w:val="20"/>
                </w:rPr>
                <w:t>На порталі Дія запрацював голосовий функціонал Дія.AI</w:t>
              </w:r>
            </w:hyperlink>
          </w:p>
          <w:p w14:paraId="7B8386EF" w14:textId="77777777" w:rsidR="006E697F" w:rsidRPr="006E697F" w:rsidRDefault="006E697F" w:rsidP="005A34D6">
            <w:pPr>
              <w:pStyle w:val="af7"/>
              <w:numPr>
                <w:ilvl w:val="0"/>
                <w:numId w:val="5"/>
              </w:numPr>
              <w:ind w:left="315"/>
              <w:jc w:val="both"/>
              <w:rPr>
                <w:rStyle w:val="a5"/>
                <w:color w:val="3071C3"/>
                <w:sz w:val="20"/>
                <w:szCs w:val="20"/>
              </w:rPr>
            </w:pPr>
            <w:hyperlink r:id="rId435" w:history="1">
              <w:r w:rsidRPr="006E697F">
                <w:rPr>
                  <w:rStyle w:val="a5"/>
                  <w:color w:val="3071C3"/>
                  <w:sz w:val="20"/>
                  <w:szCs w:val="20"/>
                </w:rPr>
                <w:t>У програмі єОселя оновили умови: що зміниться для учасників</w:t>
              </w:r>
            </w:hyperlink>
          </w:p>
          <w:p w14:paraId="7FDC69BE" w14:textId="77777777" w:rsidR="006E697F" w:rsidRPr="006E697F" w:rsidRDefault="006E697F" w:rsidP="005A34D6">
            <w:pPr>
              <w:pStyle w:val="af7"/>
              <w:numPr>
                <w:ilvl w:val="0"/>
                <w:numId w:val="5"/>
              </w:numPr>
              <w:ind w:left="315"/>
              <w:jc w:val="both"/>
              <w:rPr>
                <w:rStyle w:val="a5"/>
                <w:color w:val="3071C3"/>
                <w:sz w:val="20"/>
                <w:szCs w:val="20"/>
              </w:rPr>
            </w:pPr>
            <w:hyperlink r:id="rId436" w:history="1">
              <w:r w:rsidRPr="006E697F">
                <w:rPr>
                  <w:rStyle w:val="a5"/>
                  <w:color w:val="3071C3"/>
                  <w:sz w:val="20"/>
                  <w:szCs w:val="20"/>
                </w:rPr>
                <w:t>Перенесення номера в Дії: змінюйте мобільного оператора без зміни номера</w:t>
              </w:r>
            </w:hyperlink>
          </w:p>
          <w:p w14:paraId="45D1A605" w14:textId="77777777" w:rsidR="006E697F" w:rsidRPr="006E697F" w:rsidRDefault="006E697F" w:rsidP="005A34D6">
            <w:pPr>
              <w:pStyle w:val="af7"/>
              <w:numPr>
                <w:ilvl w:val="0"/>
                <w:numId w:val="5"/>
              </w:numPr>
              <w:ind w:left="315"/>
              <w:jc w:val="both"/>
              <w:rPr>
                <w:rStyle w:val="a5"/>
                <w:color w:val="3071C3"/>
                <w:sz w:val="20"/>
                <w:szCs w:val="20"/>
              </w:rPr>
            </w:pPr>
            <w:hyperlink r:id="rId437" w:history="1">
              <w:r w:rsidRPr="006E697F">
                <w:rPr>
                  <w:rStyle w:val="a5"/>
                  <w:color w:val="3071C3"/>
                  <w:sz w:val="20"/>
                  <w:szCs w:val="20"/>
                </w:rPr>
                <w:t>До 31 липня подайте заявку на гранти для започаткування або розвитку бізнесу</w:t>
              </w:r>
            </w:hyperlink>
          </w:p>
          <w:p w14:paraId="16DADB5F" w14:textId="77777777" w:rsidR="006E697F" w:rsidRPr="006E697F" w:rsidRDefault="006E697F" w:rsidP="005A34D6">
            <w:pPr>
              <w:pStyle w:val="af7"/>
              <w:numPr>
                <w:ilvl w:val="0"/>
                <w:numId w:val="5"/>
              </w:numPr>
              <w:ind w:left="315"/>
              <w:jc w:val="both"/>
              <w:rPr>
                <w:rStyle w:val="a5"/>
                <w:color w:val="3071C3"/>
                <w:sz w:val="20"/>
                <w:szCs w:val="20"/>
              </w:rPr>
            </w:pPr>
            <w:hyperlink r:id="rId438" w:history="1">
              <w:r w:rsidRPr="006E697F">
                <w:rPr>
                  <w:rStyle w:val="a5"/>
                  <w:color w:val="3071C3"/>
                  <w:sz w:val="20"/>
                  <w:szCs w:val="20"/>
                </w:rPr>
                <w:t>Заклади освіти та кваліфікаційні центри можуть додавати освітні програми до екосистеми «Обрій» через портал Дія</w:t>
              </w:r>
            </w:hyperlink>
          </w:p>
          <w:p w14:paraId="651E7EE9" w14:textId="77777777" w:rsidR="006E697F" w:rsidRPr="006E697F" w:rsidRDefault="006E697F" w:rsidP="005A34D6">
            <w:pPr>
              <w:pStyle w:val="af7"/>
              <w:numPr>
                <w:ilvl w:val="0"/>
                <w:numId w:val="5"/>
              </w:numPr>
              <w:ind w:left="315"/>
              <w:jc w:val="both"/>
              <w:rPr>
                <w:rStyle w:val="a5"/>
                <w:color w:val="3071C3"/>
                <w:sz w:val="20"/>
                <w:szCs w:val="20"/>
              </w:rPr>
            </w:pPr>
            <w:hyperlink r:id="rId439" w:history="1">
              <w:r w:rsidRPr="006E697F">
                <w:rPr>
                  <w:rStyle w:val="a5"/>
                  <w:color w:val="3071C3"/>
                  <w:sz w:val="20"/>
                  <w:szCs w:val="20"/>
                </w:rPr>
                <w:t>Нові державні виплати в Дії: долучайтеся до бета-тестування послуг для майбутніх батьків і сімей з дітьми</w:t>
              </w:r>
            </w:hyperlink>
          </w:p>
          <w:p w14:paraId="5DF7A1B6" w14:textId="77777777" w:rsidR="006E697F" w:rsidRPr="006E697F" w:rsidRDefault="006E697F" w:rsidP="005A34D6">
            <w:pPr>
              <w:pStyle w:val="af7"/>
              <w:numPr>
                <w:ilvl w:val="0"/>
                <w:numId w:val="5"/>
              </w:numPr>
              <w:ind w:left="315"/>
              <w:jc w:val="both"/>
              <w:rPr>
                <w:rStyle w:val="a5"/>
                <w:color w:val="3071C3"/>
                <w:sz w:val="20"/>
                <w:szCs w:val="20"/>
              </w:rPr>
            </w:pPr>
            <w:hyperlink r:id="rId440" w:history="1">
              <w:r w:rsidRPr="006E697F">
                <w:rPr>
                  <w:rStyle w:val="a5"/>
                  <w:color w:val="3071C3"/>
                  <w:sz w:val="20"/>
                  <w:szCs w:val="20"/>
                </w:rPr>
                <w:t>Дія.Картка стала доступною для нових «дитячих» виплат: як отримувати допомогу</w:t>
              </w:r>
            </w:hyperlink>
          </w:p>
          <w:p w14:paraId="0003A0A2" w14:textId="77777777" w:rsidR="006E697F" w:rsidRPr="006E697F" w:rsidRDefault="006E697F" w:rsidP="005A34D6">
            <w:pPr>
              <w:pStyle w:val="af7"/>
              <w:numPr>
                <w:ilvl w:val="0"/>
                <w:numId w:val="5"/>
              </w:numPr>
              <w:ind w:left="315"/>
              <w:jc w:val="both"/>
              <w:rPr>
                <w:rStyle w:val="a5"/>
                <w:color w:val="3071C3"/>
                <w:sz w:val="20"/>
                <w:szCs w:val="20"/>
              </w:rPr>
            </w:pPr>
            <w:hyperlink r:id="rId441" w:history="1">
              <w:r w:rsidRPr="006E697F">
                <w:rPr>
                  <w:rStyle w:val="a5"/>
                  <w:color w:val="3071C3"/>
                  <w:sz w:val="20"/>
                  <w:szCs w:val="20"/>
                </w:rPr>
                <w:t>Пакунок школяра знову доступний у Дії: як отримати 5 000 гривень на підготовку першокласника до школи</w:t>
              </w:r>
            </w:hyperlink>
          </w:p>
          <w:p w14:paraId="26360E57" w14:textId="77777777" w:rsidR="006E697F" w:rsidRPr="006E697F" w:rsidRDefault="006E697F" w:rsidP="005A34D6">
            <w:pPr>
              <w:pStyle w:val="af7"/>
              <w:numPr>
                <w:ilvl w:val="0"/>
                <w:numId w:val="5"/>
              </w:numPr>
              <w:ind w:left="315"/>
              <w:jc w:val="both"/>
              <w:rPr>
                <w:rStyle w:val="a5"/>
                <w:color w:val="3071C3"/>
                <w:sz w:val="20"/>
                <w:szCs w:val="20"/>
              </w:rPr>
            </w:pPr>
            <w:hyperlink r:id="rId442" w:history="1">
              <w:r w:rsidRPr="006E697F">
                <w:rPr>
                  <w:rStyle w:val="a5"/>
                  <w:color w:val="3071C3"/>
                  <w:sz w:val="20"/>
                  <w:szCs w:val="20"/>
                </w:rPr>
                <w:t>У Дії вже сформовано 1 мільйон е-Посвідчень ветерана</w:t>
              </w:r>
            </w:hyperlink>
          </w:p>
          <w:p w14:paraId="02D0EEE3" w14:textId="77777777" w:rsidR="006E697F" w:rsidRPr="006E697F" w:rsidRDefault="006E697F" w:rsidP="005A34D6">
            <w:pPr>
              <w:pStyle w:val="af7"/>
              <w:numPr>
                <w:ilvl w:val="0"/>
                <w:numId w:val="5"/>
              </w:numPr>
              <w:ind w:left="315"/>
              <w:jc w:val="both"/>
              <w:rPr>
                <w:rStyle w:val="a5"/>
                <w:color w:val="3071C3"/>
                <w:sz w:val="20"/>
                <w:szCs w:val="20"/>
              </w:rPr>
            </w:pPr>
            <w:hyperlink r:id="rId443" w:history="1">
              <w:r w:rsidRPr="006E697F">
                <w:rPr>
                  <w:rStyle w:val="a5"/>
                  <w:color w:val="3071C3"/>
                  <w:sz w:val="20"/>
                  <w:szCs w:val="20"/>
                </w:rPr>
                <w:t>Змінюйте місце проживання під час поселення в гуртожиток через Дію</w:t>
              </w:r>
            </w:hyperlink>
          </w:p>
          <w:p w14:paraId="24691C26" w14:textId="77777777" w:rsidR="006E697F" w:rsidRPr="006E697F" w:rsidRDefault="006E697F" w:rsidP="005A34D6">
            <w:pPr>
              <w:pStyle w:val="af7"/>
              <w:numPr>
                <w:ilvl w:val="0"/>
                <w:numId w:val="5"/>
              </w:numPr>
              <w:ind w:left="315"/>
              <w:jc w:val="both"/>
              <w:rPr>
                <w:rStyle w:val="a5"/>
                <w:color w:val="3071C3"/>
                <w:sz w:val="20"/>
                <w:szCs w:val="20"/>
              </w:rPr>
            </w:pPr>
            <w:hyperlink r:id="rId444" w:history="1">
              <w:r w:rsidRPr="006E697F">
                <w:rPr>
                  <w:rStyle w:val="a5"/>
                  <w:color w:val="3071C3"/>
                  <w:sz w:val="20"/>
                  <w:szCs w:val="20"/>
                </w:rPr>
                <w:t>Шлюб онлайн у Дії масштабується: які нові функції запрацюють до кінця року</w:t>
              </w:r>
            </w:hyperlink>
          </w:p>
          <w:p w14:paraId="6F6996F0" w14:textId="77777777" w:rsidR="006E697F" w:rsidRPr="006E697F" w:rsidRDefault="006E697F" w:rsidP="005A34D6">
            <w:pPr>
              <w:pStyle w:val="af7"/>
              <w:numPr>
                <w:ilvl w:val="0"/>
                <w:numId w:val="5"/>
              </w:numPr>
              <w:ind w:left="315"/>
              <w:jc w:val="both"/>
              <w:rPr>
                <w:rStyle w:val="a5"/>
                <w:color w:val="3071C3"/>
                <w:sz w:val="20"/>
                <w:szCs w:val="20"/>
              </w:rPr>
            </w:pPr>
            <w:hyperlink r:id="rId445" w:history="1">
              <w:r w:rsidRPr="006E697F">
                <w:rPr>
                  <w:rStyle w:val="a5"/>
                  <w:color w:val="3071C3"/>
                  <w:sz w:val="20"/>
                  <w:szCs w:val="20"/>
                </w:rPr>
                <w:t>Реєстр збитків: у Дії відкрили нові категорії заяв для держави</w:t>
              </w:r>
            </w:hyperlink>
          </w:p>
          <w:p w14:paraId="40D06611" w14:textId="77777777" w:rsidR="006E697F" w:rsidRPr="006E697F" w:rsidRDefault="006E697F" w:rsidP="005A34D6">
            <w:pPr>
              <w:pStyle w:val="af7"/>
              <w:numPr>
                <w:ilvl w:val="0"/>
                <w:numId w:val="5"/>
              </w:numPr>
              <w:ind w:left="315"/>
              <w:jc w:val="both"/>
              <w:rPr>
                <w:rStyle w:val="a5"/>
                <w:color w:val="3071C3"/>
                <w:sz w:val="20"/>
                <w:szCs w:val="20"/>
              </w:rPr>
            </w:pPr>
            <w:hyperlink r:id="rId446" w:history="1">
              <w:r w:rsidRPr="006E697F">
                <w:rPr>
                  <w:rStyle w:val="a5"/>
                  <w:color w:val="3071C3"/>
                  <w:sz w:val="20"/>
                  <w:szCs w:val="20"/>
                </w:rPr>
                <w:t>Військовий облік працівників — онлайн на порталі Дія</w:t>
              </w:r>
            </w:hyperlink>
          </w:p>
          <w:p w14:paraId="15E87990" w14:textId="77777777" w:rsidR="006E697F" w:rsidRPr="006E697F" w:rsidRDefault="006E697F" w:rsidP="005A34D6">
            <w:pPr>
              <w:pStyle w:val="af7"/>
              <w:numPr>
                <w:ilvl w:val="0"/>
                <w:numId w:val="5"/>
              </w:numPr>
              <w:ind w:left="315"/>
              <w:jc w:val="both"/>
              <w:rPr>
                <w:rStyle w:val="a5"/>
                <w:color w:val="3071C3"/>
                <w:sz w:val="20"/>
                <w:szCs w:val="20"/>
              </w:rPr>
            </w:pPr>
            <w:hyperlink r:id="rId447" w:history="1">
              <w:r w:rsidRPr="006E697F">
                <w:rPr>
                  <w:rStyle w:val="a5"/>
                  <w:color w:val="3071C3"/>
                  <w:sz w:val="20"/>
                  <w:szCs w:val="20"/>
                </w:rPr>
                <w:t>Виконавчий документ суду: отримуйте онлайн у Дії</w:t>
              </w:r>
            </w:hyperlink>
          </w:p>
          <w:p w14:paraId="128C458F" w14:textId="77777777" w:rsidR="006E697F" w:rsidRPr="006E697F" w:rsidRDefault="006E697F" w:rsidP="005A34D6">
            <w:pPr>
              <w:pStyle w:val="af7"/>
              <w:numPr>
                <w:ilvl w:val="0"/>
                <w:numId w:val="5"/>
              </w:numPr>
              <w:ind w:left="315"/>
              <w:jc w:val="both"/>
              <w:rPr>
                <w:rStyle w:val="a5"/>
                <w:color w:val="3071C3"/>
                <w:sz w:val="20"/>
                <w:szCs w:val="20"/>
              </w:rPr>
            </w:pPr>
            <w:hyperlink r:id="rId448" w:history="1">
              <w:r w:rsidRPr="006E697F">
                <w:rPr>
                  <w:rStyle w:val="a5"/>
                  <w:color w:val="3071C3"/>
                  <w:sz w:val="20"/>
                  <w:szCs w:val="20"/>
                </w:rPr>
                <w:t>300 тисяч будівельних документів онлайн: як українці отримують послуги в Дії</w:t>
              </w:r>
            </w:hyperlink>
          </w:p>
          <w:p w14:paraId="2A5533ED" w14:textId="77777777" w:rsidR="006E697F" w:rsidRPr="006E697F" w:rsidRDefault="006E697F" w:rsidP="005A34D6">
            <w:pPr>
              <w:pStyle w:val="af7"/>
              <w:numPr>
                <w:ilvl w:val="0"/>
                <w:numId w:val="5"/>
              </w:numPr>
              <w:ind w:left="315"/>
              <w:jc w:val="both"/>
              <w:rPr>
                <w:rStyle w:val="a5"/>
                <w:color w:val="3071C3"/>
                <w:sz w:val="20"/>
                <w:szCs w:val="20"/>
              </w:rPr>
            </w:pPr>
            <w:hyperlink r:id="rId449" w:history="1">
              <w:r w:rsidRPr="006E697F">
                <w:rPr>
                  <w:rStyle w:val="a5"/>
                  <w:color w:val="3071C3"/>
                  <w:sz w:val="20"/>
                  <w:szCs w:val="20"/>
                </w:rPr>
                <w:t>1 рік Дія.Картці: як працює мультирахунок і які виплати можна отримувати</w:t>
              </w:r>
            </w:hyperlink>
          </w:p>
          <w:p w14:paraId="21B5CEAF" w14:textId="77777777" w:rsidR="006E697F" w:rsidRPr="006E697F" w:rsidRDefault="006E697F" w:rsidP="005A34D6">
            <w:pPr>
              <w:pStyle w:val="af7"/>
              <w:numPr>
                <w:ilvl w:val="0"/>
                <w:numId w:val="5"/>
              </w:numPr>
              <w:ind w:left="315"/>
              <w:jc w:val="both"/>
              <w:rPr>
                <w:rStyle w:val="a5"/>
                <w:color w:val="3071C3"/>
                <w:sz w:val="20"/>
                <w:szCs w:val="20"/>
              </w:rPr>
            </w:pPr>
            <w:hyperlink r:id="rId450" w:history="1">
              <w:r w:rsidRPr="006E697F">
                <w:rPr>
                  <w:rStyle w:val="a5"/>
                  <w:color w:val="3071C3"/>
                  <w:sz w:val="20"/>
                  <w:szCs w:val="20"/>
                </w:rPr>
                <w:t>Станьте агентом цифрових змін: діліться досвідом використання цифрових документів Дії</w:t>
              </w:r>
            </w:hyperlink>
          </w:p>
          <w:p w14:paraId="56C6E345" w14:textId="77777777" w:rsidR="006E697F" w:rsidRPr="006E697F" w:rsidRDefault="006E697F" w:rsidP="005A34D6">
            <w:pPr>
              <w:pStyle w:val="af7"/>
              <w:numPr>
                <w:ilvl w:val="0"/>
                <w:numId w:val="5"/>
              </w:numPr>
              <w:ind w:left="315"/>
              <w:jc w:val="both"/>
              <w:rPr>
                <w:rStyle w:val="a5"/>
                <w:color w:val="3071C3"/>
                <w:sz w:val="20"/>
                <w:szCs w:val="20"/>
              </w:rPr>
            </w:pPr>
            <w:hyperlink r:id="rId451" w:history="1">
              <w:r w:rsidRPr="006E697F">
                <w:rPr>
                  <w:rStyle w:val="a5"/>
                  <w:color w:val="3071C3"/>
                  <w:sz w:val="20"/>
                  <w:szCs w:val="20"/>
                </w:rPr>
                <w:t>Без нотаріуса та особистої присутності: змінити місце проживання дитини тепер можна онлайн у Дії</w:t>
              </w:r>
            </w:hyperlink>
          </w:p>
          <w:p w14:paraId="2709A3C9" w14:textId="77777777" w:rsidR="006E697F" w:rsidRPr="006E697F" w:rsidRDefault="006E697F" w:rsidP="005A34D6">
            <w:pPr>
              <w:pStyle w:val="af7"/>
              <w:numPr>
                <w:ilvl w:val="0"/>
                <w:numId w:val="5"/>
              </w:numPr>
              <w:ind w:left="315"/>
              <w:jc w:val="both"/>
              <w:rPr>
                <w:rStyle w:val="a5"/>
                <w:color w:val="3071C3"/>
                <w:sz w:val="20"/>
                <w:szCs w:val="20"/>
              </w:rPr>
            </w:pPr>
            <w:hyperlink r:id="rId452" w:history="1">
              <w:r w:rsidRPr="006E697F">
                <w:rPr>
                  <w:rStyle w:val="a5"/>
                  <w:color w:val="3071C3"/>
                  <w:sz w:val="20"/>
                  <w:szCs w:val="20"/>
                </w:rPr>
                <w:t>Зміни в бронюванні працівників: коли потрібно повторно підтвердити критичність підприємства</w:t>
              </w:r>
            </w:hyperlink>
          </w:p>
          <w:p w14:paraId="37DD2811" w14:textId="77777777" w:rsidR="006E697F" w:rsidRPr="006E697F" w:rsidRDefault="006E697F" w:rsidP="005A34D6">
            <w:pPr>
              <w:pStyle w:val="af7"/>
              <w:numPr>
                <w:ilvl w:val="0"/>
                <w:numId w:val="5"/>
              </w:numPr>
              <w:ind w:left="315"/>
              <w:jc w:val="both"/>
              <w:rPr>
                <w:rStyle w:val="a5"/>
                <w:color w:val="3071C3"/>
                <w:sz w:val="20"/>
                <w:szCs w:val="20"/>
              </w:rPr>
            </w:pPr>
            <w:hyperlink r:id="rId453" w:history="1">
              <w:r w:rsidRPr="006E697F">
                <w:rPr>
                  <w:rStyle w:val="a5"/>
                  <w:color w:val="3071C3"/>
                  <w:sz w:val="20"/>
                  <w:szCs w:val="20"/>
                </w:rPr>
                <w:t>У Реєстрі збитків відкрили нову категорію: як подати заяву про втрату оплачуваної роботи</w:t>
              </w:r>
            </w:hyperlink>
          </w:p>
          <w:p w14:paraId="3A56EA0B" w14:textId="77777777" w:rsidR="006E697F" w:rsidRPr="006E697F" w:rsidRDefault="006E697F" w:rsidP="005A34D6">
            <w:pPr>
              <w:pStyle w:val="af7"/>
              <w:numPr>
                <w:ilvl w:val="0"/>
                <w:numId w:val="5"/>
              </w:numPr>
              <w:ind w:left="315"/>
              <w:jc w:val="both"/>
              <w:rPr>
                <w:rStyle w:val="a5"/>
                <w:color w:val="3071C3"/>
                <w:sz w:val="20"/>
                <w:szCs w:val="20"/>
              </w:rPr>
            </w:pPr>
            <w:hyperlink r:id="rId454" w:history="1">
              <w:r w:rsidRPr="006E697F">
                <w:rPr>
                  <w:rStyle w:val="a5"/>
                  <w:color w:val="3071C3"/>
                  <w:sz w:val="20"/>
                  <w:szCs w:val="20"/>
                </w:rPr>
                <w:t>КЕП переходять на новий стандарт: оновіть застосунок Дія</w:t>
              </w:r>
            </w:hyperlink>
          </w:p>
          <w:p w14:paraId="335D87FB" w14:textId="77777777" w:rsidR="006E697F" w:rsidRPr="006E697F" w:rsidRDefault="006E697F" w:rsidP="005A34D6">
            <w:pPr>
              <w:pStyle w:val="af7"/>
              <w:numPr>
                <w:ilvl w:val="0"/>
                <w:numId w:val="5"/>
              </w:numPr>
              <w:ind w:left="315"/>
              <w:jc w:val="both"/>
              <w:rPr>
                <w:rStyle w:val="a5"/>
                <w:color w:val="3071C3"/>
                <w:sz w:val="20"/>
                <w:szCs w:val="20"/>
              </w:rPr>
            </w:pPr>
            <w:hyperlink r:id="rId455" w:history="1">
              <w:r w:rsidRPr="006E697F">
                <w:rPr>
                  <w:rStyle w:val="a5"/>
                  <w:color w:val="3071C3"/>
                  <w:sz w:val="20"/>
                  <w:szCs w:val="20"/>
                </w:rPr>
                <w:t>Втрата контролю над майном на ТОТ: подавайте заяву в Дії до Реєстру збитків</w:t>
              </w:r>
            </w:hyperlink>
          </w:p>
          <w:p w14:paraId="263675D0" w14:textId="77777777" w:rsidR="006E697F" w:rsidRPr="006E697F" w:rsidRDefault="006E697F" w:rsidP="005A34D6">
            <w:pPr>
              <w:pStyle w:val="af7"/>
              <w:numPr>
                <w:ilvl w:val="0"/>
                <w:numId w:val="5"/>
              </w:numPr>
              <w:ind w:left="315"/>
              <w:jc w:val="both"/>
              <w:rPr>
                <w:rStyle w:val="a5"/>
                <w:color w:val="3071C3"/>
                <w:sz w:val="20"/>
                <w:szCs w:val="20"/>
              </w:rPr>
            </w:pPr>
            <w:hyperlink r:id="rId456" w:history="1">
              <w:r w:rsidRPr="006E697F">
                <w:rPr>
                  <w:rStyle w:val="a5"/>
                  <w:color w:val="3071C3"/>
                  <w:sz w:val="20"/>
                  <w:szCs w:val="20"/>
                </w:rPr>
                <w:t>42 тисячі українців та майже 12 млрд грн: програмі «Власна справа» виповнилося 4 роки</w:t>
              </w:r>
            </w:hyperlink>
          </w:p>
          <w:p w14:paraId="125266EF" w14:textId="77777777" w:rsidR="006E697F" w:rsidRPr="006E697F" w:rsidRDefault="006E697F" w:rsidP="005A34D6">
            <w:pPr>
              <w:pStyle w:val="af7"/>
              <w:numPr>
                <w:ilvl w:val="0"/>
                <w:numId w:val="5"/>
              </w:numPr>
              <w:ind w:left="315"/>
              <w:jc w:val="both"/>
              <w:rPr>
                <w:rStyle w:val="a5"/>
                <w:color w:val="3071C3"/>
                <w:sz w:val="20"/>
                <w:szCs w:val="20"/>
              </w:rPr>
            </w:pPr>
            <w:hyperlink r:id="rId457" w:history="1">
              <w:r w:rsidRPr="006E697F">
                <w:rPr>
                  <w:rStyle w:val="a5"/>
                  <w:color w:val="3071C3"/>
                  <w:sz w:val="20"/>
                  <w:szCs w:val="20"/>
                </w:rPr>
                <w:t>Реєстр збитків: додали нові категорії для фіксації втрати та знищення культурних цінностей</w:t>
              </w:r>
            </w:hyperlink>
          </w:p>
          <w:p w14:paraId="7E43A567" w14:textId="77777777" w:rsidR="006E697F" w:rsidRPr="006E697F" w:rsidRDefault="006E697F" w:rsidP="005A34D6">
            <w:pPr>
              <w:pStyle w:val="af7"/>
              <w:numPr>
                <w:ilvl w:val="0"/>
                <w:numId w:val="5"/>
              </w:numPr>
              <w:ind w:left="315"/>
              <w:jc w:val="both"/>
              <w:rPr>
                <w:color w:val="2D5CA6"/>
                <w:sz w:val="20"/>
                <w:szCs w:val="20"/>
              </w:rPr>
            </w:pPr>
            <w:hyperlink r:id="rId458" w:history="1">
              <w:r w:rsidRPr="006E697F">
                <w:rPr>
                  <w:rStyle w:val="a5"/>
                  <w:color w:val="3071C3"/>
                  <w:sz w:val="20"/>
                  <w:szCs w:val="20"/>
                </w:rPr>
                <w:t>Розірвання шлюбу онлайн через Дію: хто може скористатися послугою та як це працює</w:t>
              </w:r>
            </w:hyperlink>
          </w:p>
          <w:p w14:paraId="042D64AC" w14:textId="77777777" w:rsidR="006E697F" w:rsidRPr="006E697F" w:rsidRDefault="006E697F" w:rsidP="005A34D6">
            <w:pPr>
              <w:pStyle w:val="af7"/>
              <w:numPr>
                <w:ilvl w:val="0"/>
                <w:numId w:val="5"/>
              </w:numPr>
              <w:ind w:left="315"/>
              <w:jc w:val="both"/>
              <w:rPr>
                <w:rStyle w:val="a5"/>
                <w:color w:val="3071C3"/>
                <w:sz w:val="20"/>
                <w:szCs w:val="20"/>
              </w:rPr>
            </w:pPr>
            <w:r w:rsidRPr="006E697F">
              <w:rPr>
                <w:rStyle w:val="a5"/>
                <w:color w:val="3071C3"/>
                <w:sz w:val="20"/>
                <w:szCs w:val="20"/>
              </w:rPr>
              <w:t xml:space="preserve">Безбар’єрніЦНАПи: </w:t>
            </w:r>
            <w:proofErr w:type="gramStart"/>
            <w:r w:rsidRPr="006E697F">
              <w:rPr>
                <w:rStyle w:val="a5"/>
                <w:color w:val="3071C3"/>
                <w:sz w:val="20"/>
                <w:szCs w:val="20"/>
              </w:rPr>
              <w:t>у центрах</w:t>
            </w:r>
            <w:proofErr w:type="gramEnd"/>
            <w:r w:rsidRPr="006E697F">
              <w:rPr>
                <w:rStyle w:val="a5"/>
                <w:color w:val="3071C3"/>
                <w:sz w:val="20"/>
                <w:szCs w:val="20"/>
              </w:rPr>
              <w:t xml:space="preserve"> надання адмінпослуг облаштували зони для підзарядки протезів</w:t>
            </w:r>
          </w:p>
          <w:p w14:paraId="5C7BBE86" w14:textId="77777777" w:rsidR="006E697F" w:rsidRPr="006E697F" w:rsidRDefault="006E697F" w:rsidP="005A34D6">
            <w:pPr>
              <w:pStyle w:val="af7"/>
              <w:numPr>
                <w:ilvl w:val="0"/>
                <w:numId w:val="5"/>
              </w:numPr>
              <w:ind w:left="315"/>
              <w:jc w:val="both"/>
              <w:rPr>
                <w:rStyle w:val="a5"/>
                <w:color w:val="3071C3"/>
                <w:sz w:val="20"/>
                <w:szCs w:val="20"/>
              </w:rPr>
            </w:pPr>
            <w:hyperlink r:id="rId459" w:history="1">
              <w:r w:rsidRPr="006E697F">
                <w:rPr>
                  <w:rStyle w:val="a5"/>
                  <w:color w:val="3071C3"/>
                  <w:sz w:val="20"/>
                  <w:szCs w:val="20"/>
                </w:rPr>
                <w:t>Міжнародний Реєстр збитків: у Дії доступні 4 нові категорії заяв</w:t>
              </w:r>
            </w:hyperlink>
          </w:p>
          <w:p w14:paraId="124902AF" w14:textId="77777777" w:rsidR="006E697F" w:rsidRPr="006E697F" w:rsidRDefault="006E697F" w:rsidP="005A34D6">
            <w:pPr>
              <w:pStyle w:val="af7"/>
              <w:numPr>
                <w:ilvl w:val="0"/>
                <w:numId w:val="5"/>
              </w:numPr>
              <w:ind w:left="315"/>
              <w:jc w:val="both"/>
              <w:rPr>
                <w:bCs/>
                <w:color w:val="3071C3"/>
                <w:sz w:val="20"/>
                <w:szCs w:val="20"/>
                <w:bdr w:val="none" w:sz="0" w:space="0" w:color="auto" w:frame="1"/>
                <w:shd w:val="clear" w:color="auto" w:fill="FFFFFF"/>
              </w:rPr>
            </w:pPr>
            <w:hyperlink r:id="rId460" w:history="1">
              <w:r w:rsidRPr="006E697F">
                <w:rPr>
                  <w:rStyle w:val="a5"/>
                  <w:bCs/>
                  <w:color w:val="3071C3"/>
                  <w:sz w:val="20"/>
                  <w:szCs w:val="20"/>
                  <w:bdr w:val="none" w:sz="0" w:space="0" w:color="auto" w:frame="1"/>
                  <w:shd w:val="clear" w:color="auto" w:fill="FFFFFF"/>
                </w:rPr>
                <w:t>Власна справа 2.0 — більше можливостей для старту та розвитку бізнесу</w:t>
              </w:r>
            </w:hyperlink>
          </w:p>
          <w:p w14:paraId="15F8AB8C" w14:textId="77777777" w:rsidR="006E697F" w:rsidRPr="006E697F" w:rsidRDefault="006E697F" w:rsidP="005A34D6">
            <w:pPr>
              <w:pStyle w:val="af7"/>
              <w:numPr>
                <w:ilvl w:val="0"/>
                <w:numId w:val="5"/>
              </w:numPr>
              <w:ind w:left="315"/>
              <w:jc w:val="both"/>
              <w:rPr>
                <w:rStyle w:val="a5"/>
                <w:bCs/>
                <w:color w:val="3071C3"/>
                <w:sz w:val="20"/>
                <w:szCs w:val="20"/>
                <w:bdr w:val="none" w:sz="0" w:space="0" w:color="auto" w:frame="1"/>
                <w:shd w:val="clear" w:color="auto" w:fill="FFFFFF"/>
              </w:rPr>
            </w:pPr>
            <w:hyperlink r:id="rId461" w:history="1">
              <w:r w:rsidRPr="006E697F">
                <w:rPr>
                  <w:rStyle w:val="a5"/>
                  <w:color w:val="3071C3"/>
                  <w:sz w:val="20"/>
                  <w:szCs w:val="20"/>
                </w:rPr>
                <w:t>Реєстр збитків: у Дії доступні 3 нові категорії заяв про витрати для бізнесу</w:t>
              </w:r>
            </w:hyperlink>
          </w:p>
          <w:p w14:paraId="7FD9E7A2" w14:textId="77777777" w:rsidR="006E697F" w:rsidRPr="006E697F" w:rsidRDefault="006E697F" w:rsidP="00C845C0">
            <w:pPr>
              <w:jc w:val="both"/>
              <w:rPr>
                <w:lang w:val="uk-UA"/>
              </w:rPr>
            </w:pPr>
            <w:r w:rsidRPr="006E697F">
              <w:rPr>
                <w:lang w:val="uk-UA"/>
              </w:rPr>
              <w:t>38.</w:t>
            </w:r>
            <w:hyperlink r:id="rId462" w:history="1">
              <w:r w:rsidRPr="006E697F">
                <w:rPr>
                  <w:rStyle w:val="a5"/>
                  <w:bCs/>
                  <w:color w:val="3071C3"/>
                  <w:bdr w:val="none" w:sz="0" w:space="0" w:color="auto" w:frame="1"/>
                  <w:shd w:val="clear" w:color="auto" w:fill="FFFFFF"/>
                </w:rPr>
                <w:t>Німеччина запускає d-you: яку роль у європейському цифровому гаманці відіграє Дія</w:t>
              </w:r>
            </w:hyperlink>
          </w:p>
          <w:p w14:paraId="65982085" w14:textId="77777777" w:rsidR="006E697F" w:rsidRPr="00C12835" w:rsidRDefault="006E697F" w:rsidP="004A3D24">
            <w:pPr>
              <w:jc w:val="both"/>
              <w:rPr>
                <w:lang w:val="uk-UA"/>
              </w:rPr>
            </w:pPr>
          </w:p>
        </w:tc>
      </w:tr>
      <w:tr w:rsidR="003E1C4F" w:rsidRPr="00ED51E9" w14:paraId="0D504052" w14:textId="77777777" w:rsidTr="002C2DD4">
        <w:tc>
          <w:tcPr>
            <w:tcW w:w="15559" w:type="dxa"/>
            <w:gridSpan w:val="6"/>
          </w:tcPr>
          <w:p w14:paraId="49604552" w14:textId="77777777" w:rsidR="003E1C4F" w:rsidRPr="00C12835" w:rsidRDefault="003E1C4F" w:rsidP="00FD3E75">
            <w:pPr>
              <w:jc w:val="center"/>
              <w:rPr>
                <w:b/>
                <w:bCs/>
              </w:rPr>
            </w:pPr>
            <w:r w:rsidRPr="00C12835">
              <w:rPr>
                <w:b/>
                <w:bCs/>
              </w:rPr>
              <w:lastRenderedPageBreak/>
              <w:t>НАПРЯМ 4. СУСПІЛЬНА ТА ГРОМАДЯНСЬКА БЕЗБАР’ЄРНІСТЬ</w:t>
            </w:r>
          </w:p>
        </w:tc>
      </w:tr>
      <w:tr w:rsidR="003E1C4F" w:rsidRPr="00ED51E9" w14:paraId="1CB0433B" w14:textId="77777777" w:rsidTr="002C2DD4">
        <w:tc>
          <w:tcPr>
            <w:tcW w:w="15559" w:type="dxa"/>
            <w:gridSpan w:val="6"/>
          </w:tcPr>
          <w:p w14:paraId="5AC041FC" w14:textId="77777777" w:rsidR="003E1C4F" w:rsidRPr="00C12835" w:rsidRDefault="003E1C4F" w:rsidP="00FD3E75">
            <w:pPr>
              <w:jc w:val="center"/>
              <w:rPr>
                <w:b/>
                <w:bCs/>
              </w:rPr>
            </w:pPr>
            <w:r w:rsidRPr="00C12835">
              <w:rPr>
                <w:b/>
                <w:bCs/>
              </w:rPr>
              <w:t>Стратегічна ціль «Різні суспільні</w:t>
            </w:r>
            <w:r w:rsidR="005E61F2" w:rsidRPr="00C12835">
              <w:rPr>
                <w:b/>
                <w:bCs/>
                <w:lang w:val="uk-UA"/>
              </w:rPr>
              <w:t xml:space="preserve"> </w:t>
            </w:r>
            <w:r w:rsidRPr="00C12835">
              <w:rPr>
                <w:b/>
                <w:bCs/>
              </w:rPr>
              <w:t>групи користуються рівними правами та можливостями для соціального залучення та громадянської</w:t>
            </w:r>
            <w:r w:rsidR="004A3D24">
              <w:rPr>
                <w:b/>
                <w:bCs/>
                <w:lang w:val="uk-UA"/>
              </w:rPr>
              <w:t xml:space="preserve"> </w:t>
            </w:r>
            <w:r w:rsidRPr="00C12835">
              <w:rPr>
                <w:b/>
                <w:bCs/>
              </w:rPr>
              <w:t>участі»</w:t>
            </w:r>
          </w:p>
        </w:tc>
      </w:tr>
      <w:tr w:rsidR="003E1C4F" w:rsidRPr="00ED51E9" w14:paraId="4A9F4AB4" w14:textId="77777777" w:rsidTr="002C2DD4">
        <w:tc>
          <w:tcPr>
            <w:tcW w:w="15559" w:type="dxa"/>
            <w:gridSpan w:val="6"/>
          </w:tcPr>
          <w:p w14:paraId="310FEA61" w14:textId="77777777" w:rsidR="003E1C4F" w:rsidRPr="00C12835" w:rsidRDefault="003E1C4F" w:rsidP="00FD3E75">
            <w:pPr>
              <w:jc w:val="center"/>
              <w:rPr>
                <w:b/>
                <w:bCs/>
              </w:rPr>
            </w:pPr>
            <w:r w:rsidRPr="00C12835">
              <w:rPr>
                <w:b/>
                <w:bCs/>
              </w:rPr>
              <w:t>24. Забезпечення розвитку обізнаності громадян з питання безбар’єрності та політики держави у цій сфері</w:t>
            </w:r>
          </w:p>
        </w:tc>
      </w:tr>
      <w:tr w:rsidR="00491A9C" w:rsidRPr="00562F75" w14:paraId="6F1C57B8" w14:textId="77777777" w:rsidTr="002C2DD4">
        <w:tc>
          <w:tcPr>
            <w:tcW w:w="1951" w:type="dxa"/>
          </w:tcPr>
          <w:p w14:paraId="5C01AF75" w14:textId="77777777" w:rsidR="00491A9C" w:rsidRPr="00C12835" w:rsidRDefault="00491A9C" w:rsidP="004A4146">
            <w:r w:rsidRPr="00C12835">
              <w:t>1)</w:t>
            </w:r>
            <w:r w:rsidR="005D2280" w:rsidRPr="00C12835">
              <w:rPr>
                <w:lang w:val="uk-UA"/>
              </w:rPr>
              <w:t xml:space="preserve"> </w:t>
            </w:r>
            <w:r w:rsidR="00FD3E75" w:rsidRPr="00C12835">
              <w:rPr>
                <w:lang w:val="uk-UA"/>
              </w:rPr>
              <w:t>Р</w:t>
            </w:r>
            <w:r w:rsidRPr="00C12835">
              <w:t xml:space="preserve">озробити та провести інформаційну кампанію для всіх суспільних груп з метою підвищення обізнаності про права і можливості </w:t>
            </w:r>
            <w:r w:rsidRPr="00C12835">
              <w:lastRenderedPageBreak/>
              <w:t>громадянського залучення до процесу ухвалення рішень у сфері безбар’єрності</w:t>
            </w:r>
          </w:p>
        </w:tc>
        <w:tc>
          <w:tcPr>
            <w:tcW w:w="2126" w:type="dxa"/>
          </w:tcPr>
          <w:p w14:paraId="47B51410" w14:textId="77777777" w:rsidR="00491A9C" w:rsidRPr="00C12835" w:rsidRDefault="00491A9C" w:rsidP="004A4146">
            <w:r w:rsidRPr="00C12835">
              <w:lastRenderedPageBreak/>
              <w:t xml:space="preserve">Управління внутрішньої та інформаційної політики обласної державної адміністрації, військові адміністрації </w:t>
            </w:r>
            <w:r w:rsidRPr="00C12835">
              <w:lastRenderedPageBreak/>
              <w:t>населених пунктів деокупованих територіальних громад (за згодою)</w:t>
            </w:r>
          </w:p>
        </w:tc>
        <w:tc>
          <w:tcPr>
            <w:tcW w:w="1134" w:type="dxa"/>
          </w:tcPr>
          <w:p w14:paraId="08CF8D9F" w14:textId="77777777" w:rsidR="00491A9C" w:rsidRPr="00C12835" w:rsidRDefault="00491A9C" w:rsidP="00FD3E75">
            <w:pPr>
              <w:jc w:val="center"/>
            </w:pPr>
            <w:r w:rsidRPr="00C12835">
              <w:lastRenderedPageBreak/>
              <w:t>Грудень</w:t>
            </w:r>
          </w:p>
          <w:p w14:paraId="1D78BE24" w14:textId="77777777" w:rsidR="00491A9C" w:rsidRPr="00C12835" w:rsidRDefault="00C87D14" w:rsidP="00FD3E75">
            <w:pPr>
              <w:jc w:val="center"/>
            </w:pPr>
            <w:r w:rsidRPr="00C12835">
              <w:t>2026</w:t>
            </w:r>
            <w:r w:rsidR="00491A9C" w:rsidRPr="00C12835">
              <w:t xml:space="preserve"> року</w:t>
            </w:r>
          </w:p>
          <w:p w14:paraId="3C233974" w14:textId="77777777" w:rsidR="00491A9C" w:rsidRPr="00C12835" w:rsidRDefault="00491A9C" w:rsidP="004A4146"/>
        </w:tc>
        <w:tc>
          <w:tcPr>
            <w:tcW w:w="993" w:type="dxa"/>
          </w:tcPr>
          <w:p w14:paraId="2E5FF0D5" w14:textId="77777777" w:rsidR="00491A9C" w:rsidRPr="00C12835" w:rsidRDefault="00491A9C" w:rsidP="004A4146"/>
        </w:tc>
        <w:tc>
          <w:tcPr>
            <w:tcW w:w="1417" w:type="dxa"/>
          </w:tcPr>
          <w:p w14:paraId="31A6DF1E" w14:textId="77777777" w:rsidR="00491A9C" w:rsidRPr="00C12835" w:rsidRDefault="00491A9C" w:rsidP="004A4146">
            <w:r w:rsidRPr="00C12835">
              <w:t>Викон</w:t>
            </w:r>
            <w:r w:rsidR="00C87D14" w:rsidRPr="00C12835">
              <w:t>ується</w:t>
            </w:r>
          </w:p>
        </w:tc>
        <w:tc>
          <w:tcPr>
            <w:tcW w:w="7938" w:type="dxa"/>
          </w:tcPr>
          <w:p w14:paraId="69CA3D2A" w14:textId="77777777" w:rsidR="00562F75" w:rsidRPr="00C12835" w:rsidRDefault="00562F75" w:rsidP="00242A1B">
            <w:pPr>
              <w:jc w:val="both"/>
              <w:rPr>
                <w:lang w:val="uk-UA"/>
              </w:rPr>
            </w:pPr>
            <w:r w:rsidRPr="00C12835">
              <w:t xml:space="preserve">В області постійно </w:t>
            </w:r>
            <w:proofErr w:type="gramStart"/>
            <w:r w:rsidRPr="00C12835">
              <w:t>проводиться  інформаційна</w:t>
            </w:r>
            <w:proofErr w:type="gramEnd"/>
            <w:r w:rsidRPr="00C12835">
              <w:t xml:space="preserve"> кампанію для залучення всіх суспільних груп до процесу ухвалення рішень у сфері </w:t>
            </w:r>
            <w:proofErr w:type="gramStart"/>
            <w:r w:rsidRPr="00C12835">
              <w:t>безбар’єрності</w:t>
            </w:r>
            <w:r w:rsidRPr="00C12835">
              <w:rPr>
                <w:lang w:val="uk-UA"/>
              </w:rPr>
              <w:t xml:space="preserve"> :</w:t>
            </w:r>
            <w:proofErr w:type="gramEnd"/>
          </w:p>
          <w:p w14:paraId="0E99681A" w14:textId="77777777" w:rsidR="00761255" w:rsidRPr="00C12835" w:rsidRDefault="00761255" w:rsidP="004A4146">
            <w:pPr>
              <w:rPr>
                <w:lang w:val="uk-UA"/>
              </w:rPr>
            </w:pPr>
            <w:hyperlink r:id="rId463" w:history="1">
              <w:r w:rsidRPr="00C12835">
                <w:rPr>
                  <w:rStyle w:val="a5"/>
                  <w:lang w:val="uk-UA"/>
                </w:rPr>
                <w:t>https://khoda.gov.ua/news/predstavnyky-khersonskoi-ova-razom-iz-fakhivtsiamy-vysokopilskoi-ta-velykooleksandrivskoi-hromad-vzialy-uchast-u-vorkshopi-cobuild-v-uzhhorodi</w:t>
              </w:r>
            </w:hyperlink>
          </w:p>
          <w:p w14:paraId="2E3B59E1" w14:textId="77777777" w:rsidR="00761255" w:rsidRPr="00242A1B" w:rsidRDefault="00761255" w:rsidP="004A4146">
            <w:pPr>
              <w:rPr>
                <w:lang w:val="uk-UA"/>
              </w:rPr>
            </w:pPr>
            <w:hyperlink r:id="rId464" w:history="1">
              <w:r w:rsidRPr="00242A1B">
                <w:rPr>
                  <w:rStyle w:val="a5"/>
                  <w:lang w:val="uk-UA"/>
                </w:rPr>
                <w:t>https://khoda.gov.ua/news/predstavnyky-khrestivskoi-sva-vzialy-uchast-u-forumi-protsvitannia-ukrainy-rozvytok-potentsialu-hromad-dlia-stvorennia-inkliuzyvnykh-robochykh-mists</w:t>
              </w:r>
            </w:hyperlink>
            <w:r w:rsidR="004A3D24" w:rsidRPr="00242A1B">
              <w:rPr>
                <w:lang w:val="uk-UA"/>
              </w:rPr>
              <w:t>.</w:t>
            </w:r>
          </w:p>
          <w:p w14:paraId="35F3DB90" w14:textId="77777777" w:rsidR="00242A1B" w:rsidRPr="00242A1B" w:rsidRDefault="00242A1B" w:rsidP="00242A1B">
            <w:pPr>
              <w:rPr>
                <w:color w:val="000000"/>
                <w:lang w:val="uk-UA"/>
              </w:rPr>
            </w:pPr>
            <w:hyperlink r:id="rId465" w:history="1">
              <w:r w:rsidRPr="00242A1B">
                <w:rPr>
                  <w:rStyle w:val="a5"/>
                  <w:lang w:val="uk-UA"/>
                </w:rPr>
                <w:t>https://khoda.gov.ua/news/pratsivnyky-sluzhby-u-spravakh-ditei-khersonskoi-oda-</w:t>
              </w:r>
              <w:r w:rsidRPr="00242A1B">
                <w:rPr>
                  <w:rStyle w:val="a5"/>
                  <w:lang w:val="uk-UA"/>
                </w:rPr>
                <w:lastRenderedPageBreak/>
                <w:t>pidvyshchyly-kvalifikatsiiu-iz-zakhystu-prav-osib-z-invalidnistiu</w:t>
              </w:r>
            </w:hyperlink>
            <w:r w:rsidRPr="00242A1B">
              <w:rPr>
                <w:color w:val="000000"/>
                <w:lang w:val="uk-UA"/>
              </w:rPr>
              <w:t>;</w:t>
            </w:r>
          </w:p>
          <w:p w14:paraId="673B0072" w14:textId="77777777" w:rsidR="00242A1B" w:rsidRPr="00242A1B" w:rsidRDefault="00242A1B" w:rsidP="00242A1B">
            <w:pPr>
              <w:rPr>
                <w:color w:val="000000"/>
                <w:lang w:val="uk-UA"/>
              </w:rPr>
            </w:pPr>
            <w:hyperlink r:id="rId466" w:history="1">
              <w:r w:rsidRPr="00242A1B">
                <w:rPr>
                  <w:rStyle w:val="a5"/>
                  <w:lang w:val="uk-UA"/>
                </w:rPr>
                <w:t>https://khoda.gov.ua/news/na-diiaosvita-zapustyly-osvitnii-serial-pro-tsentry-zhyttiestiikosti-ta-pidtrymku-hromad</w:t>
              </w:r>
            </w:hyperlink>
            <w:r w:rsidRPr="00242A1B">
              <w:rPr>
                <w:color w:val="000000"/>
                <w:lang w:val="uk-UA"/>
              </w:rPr>
              <w:t>;</w:t>
            </w:r>
          </w:p>
          <w:p w14:paraId="5D8D0D26" w14:textId="77777777" w:rsidR="00242A1B" w:rsidRPr="00242A1B" w:rsidRDefault="00242A1B" w:rsidP="00242A1B">
            <w:pPr>
              <w:rPr>
                <w:lang w:val="uk-UA"/>
              </w:rPr>
            </w:pPr>
            <w:hyperlink r:id="rId467" w:history="1">
              <w:r w:rsidRPr="00242A1B">
                <w:rPr>
                  <w:rStyle w:val="a5"/>
                </w:rPr>
                <w:t>https</w:t>
              </w:r>
              <w:r w:rsidRPr="00242A1B">
                <w:rPr>
                  <w:rStyle w:val="a5"/>
                  <w:lang w:val="uk-UA"/>
                </w:rPr>
                <w:t>://</w:t>
              </w:r>
              <w:r w:rsidRPr="00242A1B">
                <w:rPr>
                  <w:rStyle w:val="a5"/>
                </w:rPr>
                <w:t>khoda</w:t>
              </w:r>
              <w:r w:rsidRPr="00242A1B">
                <w:rPr>
                  <w:rStyle w:val="a5"/>
                  <w:lang w:val="uk-UA"/>
                </w:rPr>
                <w:t>.</w:t>
              </w:r>
              <w:r w:rsidRPr="00242A1B">
                <w:rPr>
                  <w:rStyle w:val="a5"/>
                </w:rPr>
                <w:t>gov</w:t>
              </w:r>
              <w:r w:rsidRPr="00242A1B">
                <w:rPr>
                  <w:rStyle w:val="a5"/>
                  <w:lang w:val="uk-UA"/>
                </w:rPr>
                <w:t>.</w:t>
              </w:r>
              <w:r w:rsidRPr="00242A1B">
                <w:rPr>
                  <w:rStyle w:val="a5"/>
                </w:rPr>
                <w:t>ua</w:t>
              </w:r>
              <w:r w:rsidRPr="00242A1B">
                <w:rPr>
                  <w:rStyle w:val="a5"/>
                  <w:lang w:val="uk-UA"/>
                </w:rPr>
                <w:t>/</w:t>
              </w:r>
              <w:r w:rsidRPr="00242A1B">
                <w:rPr>
                  <w:rStyle w:val="a5"/>
                </w:rPr>
                <w:t>news</w:t>
              </w:r>
              <w:r w:rsidRPr="00242A1B">
                <w:rPr>
                  <w:rStyle w:val="a5"/>
                  <w:lang w:val="uk-UA"/>
                </w:rPr>
                <w:t>/</w:t>
              </w:r>
              <w:r w:rsidRPr="00242A1B">
                <w:rPr>
                  <w:rStyle w:val="a5"/>
                </w:rPr>
                <w:t>prava</w:t>
              </w:r>
              <w:r w:rsidRPr="00242A1B">
                <w:rPr>
                  <w:rStyle w:val="a5"/>
                  <w:lang w:val="uk-UA"/>
                </w:rPr>
                <w:t>-</w:t>
              </w:r>
              <w:r w:rsidRPr="00242A1B">
                <w:rPr>
                  <w:rStyle w:val="a5"/>
                </w:rPr>
                <w:t>liudyny</w:t>
              </w:r>
              <w:r w:rsidRPr="00242A1B">
                <w:rPr>
                  <w:rStyle w:val="a5"/>
                  <w:lang w:val="uk-UA"/>
                </w:rPr>
                <w:t>-</w:t>
              </w:r>
              <w:r w:rsidRPr="00242A1B">
                <w:rPr>
                  <w:rStyle w:val="a5"/>
                </w:rPr>
                <w:t>ta</w:t>
              </w:r>
              <w:r w:rsidRPr="00242A1B">
                <w:rPr>
                  <w:rStyle w:val="a5"/>
                  <w:lang w:val="uk-UA"/>
                </w:rPr>
                <w:t>-</w:t>
              </w:r>
              <w:r w:rsidRPr="00242A1B">
                <w:rPr>
                  <w:rStyle w:val="a5"/>
                </w:rPr>
                <w:t>ievropeiski</w:t>
              </w:r>
              <w:r w:rsidRPr="00242A1B">
                <w:rPr>
                  <w:rStyle w:val="a5"/>
                  <w:lang w:val="uk-UA"/>
                </w:rPr>
                <w:t>-</w:t>
              </w:r>
              <w:r w:rsidRPr="00242A1B">
                <w:rPr>
                  <w:rStyle w:val="a5"/>
                </w:rPr>
                <w:t>standarty</w:t>
              </w:r>
              <w:r w:rsidRPr="00242A1B">
                <w:rPr>
                  <w:rStyle w:val="a5"/>
                  <w:lang w:val="uk-UA"/>
                </w:rPr>
                <w:t>-</w:t>
              </w:r>
              <w:r w:rsidRPr="00242A1B">
                <w:rPr>
                  <w:rStyle w:val="a5"/>
                </w:rPr>
                <w:t>na</w:t>
              </w:r>
              <w:r w:rsidRPr="00242A1B">
                <w:rPr>
                  <w:rStyle w:val="a5"/>
                  <w:lang w:val="uk-UA"/>
                </w:rPr>
                <w:t>-</w:t>
              </w:r>
              <w:r w:rsidRPr="00242A1B">
                <w:rPr>
                  <w:rStyle w:val="a5"/>
                </w:rPr>
                <w:t>diiaosvita</w:t>
              </w:r>
              <w:r w:rsidRPr="00242A1B">
                <w:rPr>
                  <w:rStyle w:val="a5"/>
                  <w:lang w:val="uk-UA"/>
                </w:rPr>
                <w:t>-</w:t>
              </w:r>
              <w:r w:rsidRPr="00242A1B">
                <w:rPr>
                  <w:rStyle w:val="a5"/>
                </w:rPr>
                <w:t>zapustyly</w:t>
              </w:r>
              <w:r w:rsidRPr="00242A1B">
                <w:rPr>
                  <w:rStyle w:val="a5"/>
                  <w:lang w:val="uk-UA"/>
                </w:rPr>
                <w:t>-</w:t>
              </w:r>
              <w:r w:rsidRPr="00242A1B">
                <w:rPr>
                  <w:rStyle w:val="a5"/>
                </w:rPr>
                <w:t>novyi</w:t>
              </w:r>
              <w:r w:rsidRPr="00242A1B">
                <w:rPr>
                  <w:rStyle w:val="a5"/>
                  <w:lang w:val="uk-UA"/>
                </w:rPr>
                <w:t>-</w:t>
              </w:r>
              <w:r w:rsidRPr="00242A1B">
                <w:rPr>
                  <w:rStyle w:val="a5"/>
                </w:rPr>
                <w:t>serial</w:t>
              </w:r>
              <w:r w:rsidRPr="00242A1B">
                <w:rPr>
                  <w:rStyle w:val="a5"/>
                  <w:lang w:val="uk-UA"/>
                </w:rPr>
                <w:t>-</w:t>
              </w:r>
              <w:r w:rsidRPr="00242A1B">
                <w:rPr>
                  <w:rStyle w:val="a5"/>
                </w:rPr>
                <w:t>dlia</w:t>
              </w:r>
              <w:r w:rsidRPr="00242A1B">
                <w:rPr>
                  <w:rStyle w:val="a5"/>
                  <w:lang w:val="uk-UA"/>
                </w:rPr>
                <w:t>-</w:t>
              </w:r>
              <w:r w:rsidRPr="00242A1B">
                <w:rPr>
                  <w:rStyle w:val="a5"/>
                </w:rPr>
                <w:t>derzhsluzhbovtsiv</w:t>
              </w:r>
            </w:hyperlink>
            <w:r w:rsidRPr="00242A1B">
              <w:rPr>
                <w:lang w:val="uk-UA"/>
              </w:rPr>
              <w:t>;</w:t>
            </w:r>
          </w:p>
          <w:p w14:paraId="073E4EB0" w14:textId="77777777" w:rsidR="00242A1B" w:rsidRPr="00242A1B" w:rsidRDefault="00242A1B" w:rsidP="00242A1B">
            <w:pPr>
              <w:rPr>
                <w:color w:val="000000"/>
                <w:lang w:val="uk-UA"/>
              </w:rPr>
            </w:pPr>
            <w:hyperlink r:id="rId468" w:history="1">
              <w:r w:rsidRPr="00242A1B">
                <w:rPr>
                  <w:rStyle w:val="a5"/>
                  <w:lang w:val="uk-UA"/>
                </w:rPr>
                <w:t>https://khoda.gov.ua/news/vidbulas-persha-vseukrainska-onlain-zustrich-upovnovazhenykh-z-pytan-bezbariernosti</w:t>
              </w:r>
            </w:hyperlink>
            <w:r w:rsidRPr="00242A1B">
              <w:rPr>
                <w:color w:val="000000"/>
                <w:lang w:val="uk-UA"/>
              </w:rPr>
              <w:t>;</w:t>
            </w:r>
          </w:p>
          <w:p w14:paraId="7C5D6E48" w14:textId="77777777" w:rsidR="00242A1B" w:rsidRPr="00C12835" w:rsidRDefault="00242A1B" w:rsidP="00242A1B">
            <w:pPr>
              <w:jc w:val="both"/>
              <w:rPr>
                <w:lang w:val="uk-UA"/>
              </w:rPr>
            </w:pPr>
            <w:hyperlink r:id="rId469" w:history="1">
              <w:r w:rsidRPr="00242A1B">
                <w:rPr>
                  <w:rStyle w:val="a5"/>
                </w:rPr>
                <w:t>https</w:t>
              </w:r>
              <w:r w:rsidRPr="00242A1B">
                <w:rPr>
                  <w:rStyle w:val="a5"/>
                  <w:lang w:val="uk-UA"/>
                </w:rPr>
                <w:t>://</w:t>
              </w:r>
              <w:r w:rsidRPr="00242A1B">
                <w:rPr>
                  <w:rStyle w:val="a5"/>
                </w:rPr>
                <w:t>khoda</w:t>
              </w:r>
              <w:r w:rsidRPr="00242A1B">
                <w:rPr>
                  <w:rStyle w:val="a5"/>
                  <w:lang w:val="uk-UA"/>
                </w:rPr>
                <w:t>.</w:t>
              </w:r>
              <w:r w:rsidRPr="00242A1B">
                <w:rPr>
                  <w:rStyle w:val="a5"/>
                </w:rPr>
                <w:t>gov</w:t>
              </w:r>
              <w:r w:rsidRPr="00242A1B">
                <w:rPr>
                  <w:rStyle w:val="a5"/>
                  <w:lang w:val="uk-UA"/>
                </w:rPr>
                <w:t>.</w:t>
              </w:r>
              <w:r w:rsidRPr="00242A1B">
                <w:rPr>
                  <w:rStyle w:val="a5"/>
                </w:rPr>
                <w:t>ua</w:t>
              </w:r>
              <w:r w:rsidRPr="00242A1B">
                <w:rPr>
                  <w:rStyle w:val="a5"/>
                  <w:lang w:val="uk-UA"/>
                </w:rPr>
                <w:t>/</w:t>
              </w:r>
              <w:r w:rsidRPr="00242A1B">
                <w:rPr>
                  <w:rStyle w:val="a5"/>
                </w:rPr>
                <w:t>news</w:t>
              </w:r>
              <w:r w:rsidRPr="00242A1B">
                <w:rPr>
                  <w:rStyle w:val="a5"/>
                  <w:lang w:val="uk-UA"/>
                </w:rPr>
                <w:t>/</w:t>
              </w:r>
              <w:r w:rsidRPr="00242A1B">
                <w:rPr>
                  <w:rStyle w:val="a5"/>
                </w:rPr>
                <w:t>stratehichne</w:t>
              </w:r>
              <w:r w:rsidRPr="00242A1B">
                <w:rPr>
                  <w:rStyle w:val="a5"/>
                  <w:lang w:val="uk-UA"/>
                </w:rPr>
                <w:t>-</w:t>
              </w:r>
              <w:r w:rsidRPr="00242A1B">
                <w:rPr>
                  <w:rStyle w:val="a5"/>
                </w:rPr>
                <w:t>planuvannia</w:t>
              </w:r>
              <w:r w:rsidRPr="00242A1B">
                <w:rPr>
                  <w:rStyle w:val="a5"/>
                  <w:lang w:val="uk-UA"/>
                </w:rPr>
                <w:t>-</w:t>
              </w:r>
              <w:r w:rsidRPr="00242A1B">
                <w:rPr>
                  <w:rStyle w:val="a5"/>
                </w:rPr>
                <w:t>bezbariernosti</w:t>
              </w:r>
              <w:r w:rsidRPr="00242A1B">
                <w:rPr>
                  <w:rStyle w:val="a5"/>
                  <w:lang w:val="uk-UA"/>
                </w:rPr>
                <w:t>-5-</w:t>
              </w:r>
              <w:r w:rsidRPr="00242A1B">
                <w:rPr>
                  <w:rStyle w:val="a5"/>
                </w:rPr>
                <w:t>krokiv</w:t>
              </w:r>
              <w:r w:rsidRPr="00242A1B">
                <w:rPr>
                  <w:rStyle w:val="a5"/>
                  <w:lang w:val="uk-UA"/>
                </w:rPr>
                <w:t>-</w:t>
              </w:r>
              <w:r w:rsidRPr="00242A1B">
                <w:rPr>
                  <w:rStyle w:val="a5"/>
                </w:rPr>
                <w:t>dlia</w:t>
              </w:r>
              <w:r w:rsidRPr="00242A1B">
                <w:rPr>
                  <w:rStyle w:val="a5"/>
                  <w:lang w:val="uk-UA"/>
                </w:rPr>
                <w:t>-</w:t>
              </w:r>
              <w:r w:rsidRPr="00242A1B">
                <w:rPr>
                  <w:rStyle w:val="a5"/>
                </w:rPr>
                <w:t>hromady</w:t>
              </w:r>
            </w:hyperlink>
            <w:r>
              <w:rPr>
                <w:lang w:val="uk-UA"/>
              </w:rPr>
              <w:t xml:space="preserve"> .</w:t>
            </w:r>
          </w:p>
          <w:p w14:paraId="275CB0C6" w14:textId="77777777" w:rsidR="00242A1B" w:rsidRPr="00242A1B" w:rsidRDefault="00600DFA" w:rsidP="00242A1B">
            <w:pPr>
              <w:jc w:val="both"/>
              <w:rPr>
                <w:rFonts w:eastAsia="Cambria"/>
                <w:lang w:val="uk-UA"/>
              </w:rPr>
            </w:pPr>
            <w:r w:rsidRPr="00C12835">
              <w:rPr>
                <w:rFonts w:eastAsia="Cambria"/>
                <w:lang w:val="uk-UA"/>
              </w:rPr>
              <w:t xml:space="preserve">У Високопільській територіальній громаді </w:t>
            </w:r>
            <w:r w:rsidRPr="00C12835">
              <w:rPr>
                <w:lang w:val="uk-UA"/>
              </w:rPr>
              <w:t>інформація про права і можливості громадянського залучення в процес ухвалення рішень у сфері безбар’єрності</w:t>
            </w:r>
            <w:r w:rsidR="00242A1B">
              <w:rPr>
                <w:lang w:val="uk-UA"/>
              </w:rPr>
              <w:t xml:space="preserve"> </w:t>
            </w:r>
            <w:r w:rsidRPr="00C12835">
              <w:rPr>
                <w:lang w:val="uk-UA"/>
              </w:rPr>
              <w:t>розміщується на офіційному сайті військової адміністрації у розділі «Безбар'єрність», а також обговорюється на засіданнях Ради безбар'єрності.</w:t>
            </w:r>
            <w:r w:rsidR="00242A1B" w:rsidRPr="00740D6A">
              <w:rPr>
                <w:lang w:val="uk-UA"/>
              </w:rPr>
              <w:t xml:space="preserve"> 17</w:t>
            </w:r>
            <w:r w:rsidR="00EF3FFA">
              <w:rPr>
                <w:lang w:val="uk-UA"/>
              </w:rPr>
              <w:t xml:space="preserve"> вересня </w:t>
            </w:r>
            <w:r w:rsidR="00242A1B" w:rsidRPr="00740D6A">
              <w:rPr>
                <w:lang w:val="uk-UA"/>
              </w:rPr>
              <w:t xml:space="preserve">2026 </w:t>
            </w:r>
            <w:r w:rsidR="00EF3FFA">
              <w:rPr>
                <w:lang w:val="uk-UA"/>
              </w:rPr>
              <w:t xml:space="preserve">року </w:t>
            </w:r>
            <w:r w:rsidR="00242A1B" w:rsidRPr="00740D6A">
              <w:rPr>
                <w:lang w:val="uk-UA"/>
              </w:rPr>
              <w:t xml:space="preserve">оприлюднено рекомендації щодо врахування потреб усіх суспільних </w:t>
            </w:r>
            <w:r w:rsidR="00242A1B" w:rsidRPr="00242A1B">
              <w:rPr>
                <w:lang w:val="uk-UA"/>
              </w:rPr>
              <w:t>груп.</w:t>
            </w:r>
            <w:hyperlink r:id="rId470" w:history="1">
              <w:r w:rsidR="00242A1B" w:rsidRPr="00242A1B">
                <w:rPr>
                  <w:rStyle w:val="a5"/>
                  <w:lang w:val="uk-UA"/>
                </w:rPr>
                <w:t>https://kronau.gov.ua/news/1789625336/</w:t>
              </w:r>
            </w:hyperlink>
            <w:r w:rsidR="00242A1B" w:rsidRPr="00242A1B">
              <w:rPr>
                <w:lang w:val="uk-UA"/>
              </w:rPr>
              <w:t>.</w:t>
            </w:r>
          </w:p>
          <w:p w14:paraId="29F67612" w14:textId="77777777" w:rsidR="00242A1B" w:rsidRPr="00242A1B" w:rsidRDefault="00242A1B" w:rsidP="00562F75">
            <w:pPr>
              <w:jc w:val="both"/>
              <w:rPr>
                <w:lang w:val="uk-UA"/>
              </w:rPr>
            </w:pPr>
            <w:r w:rsidRPr="00242A1B">
              <w:rPr>
                <w:rFonts w:eastAsia="Cambria"/>
                <w:lang w:val="uk-UA"/>
              </w:rPr>
              <w:t>У Борозенській ТГ</w:t>
            </w:r>
            <w:r w:rsidRPr="00242A1B">
              <w:rPr>
                <w:lang w:val="uk-UA"/>
              </w:rPr>
              <w:t xml:space="preserve"> проводиться інформаційна кампанія відповідна ін</w:t>
            </w:r>
            <w:r w:rsidRPr="00242A1B">
              <w:rPr>
                <w:rFonts w:eastAsia="Cambria"/>
                <w:color w:val="000000"/>
                <w:lang w:val="uk-UA"/>
              </w:rPr>
              <w:t>формація розміщується на офіційному сайті військової адміністрації у розділі «Безбар'єрність», а також обговорюється на засіданнях Ради безбар'єрності.</w:t>
            </w:r>
          </w:p>
        </w:tc>
      </w:tr>
      <w:tr w:rsidR="003E1C4F" w:rsidRPr="00ED51E9" w14:paraId="0E8FB156" w14:textId="77777777" w:rsidTr="002C2DD4">
        <w:tc>
          <w:tcPr>
            <w:tcW w:w="15559" w:type="dxa"/>
            <w:gridSpan w:val="6"/>
          </w:tcPr>
          <w:p w14:paraId="2D5E1D1D" w14:textId="77777777" w:rsidR="003E1C4F" w:rsidRPr="00C12835" w:rsidRDefault="003E1C4F" w:rsidP="00FD3E75">
            <w:pPr>
              <w:jc w:val="center"/>
              <w:rPr>
                <w:b/>
                <w:bCs/>
              </w:rPr>
            </w:pPr>
            <w:r w:rsidRPr="00C12835">
              <w:rPr>
                <w:b/>
                <w:bCs/>
              </w:rPr>
              <w:lastRenderedPageBreak/>
              <w:t>Завдання 25. Розвиток громадянської освіти дорослих, дітей та молоді для всіх суспільних груп</w:t>
            </w:r>
          </w:p>
        </w:tc>
      </w:tr>
      <w:tr w:rsidR="00491A9C" w:rsidRPr="002E0C6B" w14:paraId="023DB426" w14:textId="77777777" w:rsidTr="002C2DD4">
        <w:tc>
          <w:tcPr>
            <w:tcW w:w="1951" w:type="dxa"/>
          </w:tcPr>
          <w:p w14:paraId="3992F4E1" w14:textId="77777777" w:rsidR="00491A9C" w:rsidRPr="00C12835" w:rsidRDefault="00491A9C" w:rsidP="004A4146">
            <w:r w:rsidRPr="00C12835">
              <w:t xml:space="preserve">1) </w:t>
            </w:r>
            <w:r w:rsidR="00FD3E75" w:rsidRPr="00C12835">
              <w:rPr>
                <w:lang w:val="uk-UA"/>
              </w:rPr>
              <w:t>З</w:t>
            </w:r>
            <w:r w:rsidRPr="00C12835">
              <w:t>абезпечити</w:t>
            </w:r>
          </w:p>
          <w:p w14:paraId="55C91DE6" w14:textId="77777777" w:rsidR="00491A9C" w:rsidRPr="00C12835" w:rsidRDefault="00491A9C" w:rsidP="004A4146">
            <w:r w:rsidRPr="00C12835">
              <w:t>проведення</w:t>
            </w:r>
          </w:p>
          <w:p w14:paraId="1F8CE94F" w14:textId="77777777" w:rsidR="00491A9C" w:rsidRPr="00C12835" w:rsidRDefault="00491A9C" w:rsidP="004A4146">
            <w:r w:rsidRPr="00C12835">
              <w:t>освітньо виховних,</w:t>
            </w:r>
          </w:p>
          <w:p w14:paraId="7BDF2CA0" w14:textId="77777777" w:rsidR="00491A9C" w:rsidRPr="00C12835" w:rsidRDefault="00491A9C" w:rsidP="004A4146">
            <w:r w:rsidRPr="00C12835">
              <w:t>інформаційно-</w:t>
            </w:r>
          </w:p>
          <w:p w14:paraId="3BBFE76B" w14:textId="77777777" w:rsidR="00491A9C" w:rsidRPr="00C12835" w:rsidRDefault="00491A9C" w:rsidP="004A4146">
            <w:r w:rsidRPr="00C12835">
              <w:t>просвітницьких заходів</w:t>
            </w:r>
            <w:r w:rsidR="00D11533" w:rsidRPr="00C12835">
              <w:rPr>
                <w:lang w:val="uk-UA"/>
              </w:rPr>
              <w:t xml:space="preserve"> </w:t>
            </w:r>
            <w:r w:rsidRPr="00C12835">
              <w:t>(тренінги, акції,</w:t>
            </w:r>
            <w:r w:rsidR="00D11533" w:rsidRPr="00C12835">
              <w:rPr>
                <w:lang w:val="uk-UA"/>
              </w:rPr>
              <w:t xml:space="preserve"> </w:t>
            </w:r>
            <w:r w:rsidRPr="00C12835">
              <w:t>семінари, форуми) із</w:t>
            </w:r>
          </w:p>
          <w:p w14:paraId="4C1DBFEC" w14:textId="77777777" w:rsidR="00491A9C" w:rsidRPr="00C12835" w:rsidRDefault="00491A9C" w:rsidP="004A4146">
            <w:r w:rsidRPr="00C12835">
              <w:t>представниками</w:t>
            </w:r>
          </w:p>
          <w:p w14:paraId="2C58A896" w14:textId="77777777" w:rsidR="00491A9C" w:rsidRPr="00C12835" w:rsidRDefault="00491A9C" w:rsidP="004A4146">
            <w:r w:rsidRPr="00C12835">
              <w:t>молодіжних</w:t>
            </w:r>
          </w:p>
          <w:p w14:paraId="604852E3" w14:textId="77777777" w:rsidR="00491A9C" w:rsidRPr="00C12835" w:rsidRDefault="00491A9C" w:rsidP="004A4146">
            <w:r w:rsidRPr="00C12835">
              <w:t>центрів, рад та активної молоді для забезпечення</w:t>
            </w:r>
          </w:p>
          <w:p w14:paraId="51A0CAD8" w14:textId="77777777" w:rsidR="00491A9C" w:rsidRPr="00C12835" w:rsidRDefault="00491A9C" w:rsidP="004A4146">
            <w:r w:rsidRPr="00C12835">
              <w:t>необхідними</w:t>
            </w:r>
          </w:p>
          <w:p w14:paraId="2092AE64" w14:textId="77777777" w:rsidR="00491A9C" w:rsidRPr="00C12835" w:rsidRDefault="00491A9C" w:rsidP="004A4146">
            <w:r w:rsidRPr="00C12835">
              <w:t>інструментами,</w:t>
            </w:r>
          </w:p>
          <w:p w14:paraId="3638F7B6" w14:textId="77777777" w:rsidR="00491A9C" w:rsidRPr="00C12835" w:rsidRDefault="00491A9C" w:rsidP="004A4146">
            <w:r w:rsidRPr="00C12835">
              <w:t>підвищення рівня їх спроможності та якості діяльності щодо</w:t>
            </w:r>
            <w:r w:rsidR="00D11533" w:rsidRPr="00C12835">
              <w:rPr>
                <w:lang w:val="uk-UA"/>
              </w:rPr>
              <w:t xml:space="preserve"> </w:t>
            </w:r>
            <w:r w:rsidRPr="00C12835">
              <w:t>роботи з різними</w:t>
            </w:r>
          </w:p>
          <w:p w14:paraId="4283E299" w14:textId="77777777" w:rsidR="00491A9C" w:rsidRPr="00C12835" w:rsidRDefault="00491A9C" w:rsidP="004A4146">
            <w:r w:rsidRPr="00C12835">
              <w:t>категоріями молоді</w:t>
            </w:r>
            <w:r w:rsidR="00D11533" w:rsidRPr="00C12835">
              <w:rPr>
                <w:lang w:val="uk-UA"/>
              </w:rPr>
              <w:t xml:space="preserve"> </w:t>
            </w:r>
            <w:r w:rsidRPr="00C12835">
              <w:t>(зокрема особами з інвалідністю та</w:t>
            </w:r>
          </w:p>
          <w:p w14:paraId="5898ED7C" w14:textId="77777777" w:rsidR="00491A9C" w:rsidRPr="00C12835" w:rsidRDefault="00491A9C" w:rsidP="004A4146">
            <w:r w:rsidRPr="00C12835">
              <w:t>внутрішньо</w:t>
            </w:r>
          </w:p>
          <w:p w14:paraId="7DDB8915" w14:textId="77777777" w:rsidR="00491A9C" w:rsidRPr="00C12835" w:rsidRDefault="00491A9C" w:rsidP="004A4146">
            <w:r w:rsidRPr="00C12835">
              <w:t>переміщеними особами,</w:t>
            </w:r>
          </w:p>
          <w:p w14:paraId="6A26DF11" w14:textId="77777777" w:rsidR="00491A9C" w:rsidRPr="00C12835" w:rsidRDefault="00491A9C" w:rsidP="004A4146">
            <w:r w:rsidRPr="00C12835">
              <w:lastRenderedPageBreak/>
              <w:t>які постраждали</w:t>
            </w:r>
          </w:p>
          <w:p w14:paraId="70487381" w14:textId="77777777" w:rsidR="00491A9C" w:rsidRPr="00C12835" w:rsidRDefault="00491A9C" w:rsidP="004A4146">
            <w:r w:rsidRPr="00C12835">
              <w:t>внаслідок війни) для їх</w:t>
            </w:r>
            <w:r w:rsidR="00D11533" w:rsidRPr="00C12835">
              <w:rPr>
                <w:lang w:val="uk-UA"/>
              </w:rPr>
              <w:t xml:space="preserve"> </w:t>
            </w:r>
            <w:r w:rsidRPr="00C12835">
              <w:t>залучення до</w:t>
            </w:r>
            <w:r w:rsidR="00D11533" w:rsidRPr="00C12835">
              <w:rPr>
                <w:lang w:val="uk-UA"/>
              </w:rPr>
              <w:t xml:space="preserve"> </w:t>
            </w:r>
            <w:r w:rsidRPr="00C12835">
              <w:t>громадянського та політичного життя, а також спрямованих на</w:t>
            </w:r>
          </w:p>
          <w:p w14:paraId="2683FE05" w14:textId="77777777" w:rsidR="00491A9C" w:rsidRPr="00C12835" w:rsidRDefault="00491A9C" w:rsidP="004A4146">
            <w:r w:rsidRPr="00C12835">
              <w:t>розбудову</w:t>
            </w:r>
          </w:p>
          <w:p w14:paraId="30B4DDDC" w14:textId="77777777" w:rsidR="00491A9C" w:rsidRPr="00C12835" w:rsidRDefault="00491A9C" w:rsidP="004A4146">
            <w:r w:rsidRPr="00C12835">
              <w:t>громадянського</w:t>
            </w:r>
          </w:p>
          <w:p w14:paraId="25B004CF" w14:textId="77777777" w:rsidR="00491A9C" w:rsidRPr="00C12835" w:rsidRDefault="00491A9C" w:rsidP="004A4146">
            <w:r w:rsidRPr="00C12835">
              <w:t>суспільства</w:t>
            </w:r>
          </w:p>
        </w:tc>
        <w:tc>
          <w:tcPr>
            <w:tcW w:w="2126" w:type="dxa"/>
          </w:tcPr>
          <w:p w14:paraId="6CB54267" w14:textId="77777777" w:rsidR="00491A9C" w:rsidRPr="00C12835" w:rsidRDefault="00491A9C" w:rsidP="004A4146">
            <w:r w:rsidRPr="00C12835">
              <w:lastRenderedPageBreak/>
              <w:t>Управління фізичної</w:t>
            </w:r>
          </w:p>
          <w:p w14:paraId="00C15505" w14:textId="77777777" w:rsidR="00491A9C" w:rsidRPr="00C12835" w:rsidRDefault="00491A9C" w:rsidP="004A4146">
            <w:r w:rsidRPr="00C12835">
              <w:t>культури, молоді та</w:t>
            </w:r>
          </w:p>
          <w:p w14:paraId="13E74E00" w14:textId="77777777" w:rsidR="00491A9C" w:rsidRPr="00C12835" w:rsidRDefault="00491A9C" w:rsidP="004A4146">
            <w:r w:rsidRPr="00C12835">
              <w:t>спорту обласної</w:t>
            </w:r>
          </w:p>
          <w:p w14:paraId="2BA81DC9" w14:textId="77777777" w:rsidR="00491A9C" w:rsidRPr="00C12835" w:rsidRDefault="00491A9C" w:rsidP="004A4146">
            <w:pPr>
              <w:rPr>
                <w:lang w:val="uk-UA"/>
              </w:rPr>
            </w:pPr>
            <w:r w:rsidRPr="00C12835">
              <w:t>державної адміністрац</w:t>
            </w:r>
            <w:r w:rsidR="00FD3E75" w:rsidRPr="00C12835">
              <w:rPr>
                <w:lang w:val="uk-UA"/>
              </w:rPr>
              <w:t>ії</w:t>
            </w:r>
          </w:p>
        </w:tc>
        <w:tc>
          <w:tcPr>
            <w:tcW w:w="1134" w:type="dxa"/>
          </w:tcPr>
          <w:p w14:paraId="6B8B6772" w14:textId="77777777" w:rsidR="00491A9C" w:rsidRPr="00C12835" w:rsidRDefault="00491A9C" w:rsidP="00FD3E75">
            <w:pPr>
              <w:jc w:val="center"/>
            </w:pPr>
            <w:r w:rsidRPr="00C12835">
              <w:t>Грудень</w:t>
            </w:r>
          </w:p>
          <w:p w14:paraId="5E0C642E" w14:textId="77777777" w:rsidR="00491A9C" w:rsidRPr="00C12835" w:rsidRDefault="00E24AF4" w:rsidP="00FD3E75">
            <w:pPr>
              <w:jc w:val="center"/>
            </w:pPr>
            <w:r w:rsidRPr="00C12835">
              <w:t>2026</w:t>
            </w:r>
            <w:r w:rsidR="00491A9C" w:rsidRPr="00C12835">
              <w:t xml:space="preserve"> року</w:t>
            </w:r>
          </w:p>
          <w:p w14:paraId="1C6C2030" w14:textId="77777777" w:rsidR="00491A9C" w:rsidRPr="00C12835" w:rsidRDefault="00491A9C" w:rsidP="004A4146"/>
        </w:tc>
        <w:tc>
          <w:tcPr>
            <w:tcW w:w="993" w:type="dxa"/>
          </w:tcPr>
          <w:p w14:paraId="7B1BA55B" w14:textId="77777777" w:rsidR="00491A9C" w:rsidRPr="00C12835" w:rsidRDefault="00491A9C" w:rsidP="004A4146"/>
        </w:tc>
        <w:tc>
          <w:tcPr>
            <w:tcW w:w="1417" w:type="dxa"/>
          </w:tcPr>
          <w:p w14:paraId="6EA37EAE" w14:textId="77777777" w:rsidR="00491A9C" w:rsidRPr="00C12835" w:rsidRDefault="00491A9C" w:rsidP="004A4146">
            <w:r w:rsidRPr="00C12835">
              <w:t>Викон</w:t>
            </w:r>
            <w:r w:rsidR="00E24AF4" w:rsidRPr="00C12835">
              <w:t>ується</w:t>
            </w:r>
          </w:p>
        </w:tc>
        <w:tc>
          <w:tcPr>
            <w:tcW w:w="7938" w:type="dxa"/>
          </w:tcPr>
          <w:p w14:paraId="113FC556" w14:textId="77777777" w:rsidR="00E105FD" w:rsidRPr="00C12835" w:rsidRDefault="00562F75" w:rsidP="005A440E">
            <w:pPr>
              <w:jc w:val="both"/>
              <w:rPr>
                <w:lang w:val="uk-UA"/>
              </w:rPr>
            </w:pPr>
            <w:r w:rsidRPr="00C12835">
              <w:rPr>
                <w:lang w:val="uk-UA"/>
              </w:rPr>
              <w:t>За інформацією управління фізичної культури, молоді та спорту Херсонської обласної державної адміністрації з</w:t>
            </w:r>
            <w:r w:rsidR="00DD0105" w:rsidRPr="00C12835">
              <w:rPr>
                <w:lang w:val="uk-UA"/>
              </w:rPr>
              <w:t xml:space="preserve"> </w:t>
            </w:r>
            <w:r w:rsidR="00DD0105" w:rsidRPr="00C12835">
              <w:t>метою розвитку громадянської освіти серед молоді було проведено базовий тренінг програми «Молодіжний працівник». За результатами навчання 22 представники молодіжної сфери з Херсонської та Миколаївської областей успішно пройшли підготовку та отримали сертифікати встановленого зразка.</w:t>
            </w:r>
          </w:p>
          <w:p w14:paraId="56822BEA" w14:textId="77777777" w:rsidR="007B21D7" w:rsidRPr="00C12835" w:rsidRDefault="007B21D7" w:rsidP="007B21D7">
            <w:pPr>
              <w:shd w:val="clear" w:color="auto" w:fill="FFFFFF"/>
              <w:jc w:val="both"/>
              <w:rPr>
                <w:color w:val="000000"/>
                <w:lang w:val="uk-UA"/>
              </w:rPr>
            </w:pPr>
            <w:r w:rsidRPr="00C12835">
              <w:rPr>
                <w:color w:val="000000"/>
                <w:lang w:val="uk-UA"/>
              </w:rPr>
              <w:t xml:space="preserve">У закладах освіти </w:t>
            </w:r>
            <w:r w:rsidR="00562F75" w:rsidRPr="00C12835">
              <w:rPr>
                <w:lang w:val="uk-UA"/>
              </w:rPr>
              <w:t>Бериславської територіальної громади</w:t>
            </w:r>
            <w:r w:rsidRPr="00C12835">
              <w:rPr>
                <w:color w:val="000000"/>
                <w:lang w:val="uk-UA"/>
              </w:rPr>
              <w:t xml:space="preserve"> забезпечується розвиток громадянської освіти дітей, молоді</w:t>
            </w:r>
            <w:r w:rsidR="00562F75" w:rsidRPr="00C12835">
              <w:rPr>
                <w:color w:val="000000"/>
                <w:lang w:val="uk-UA"/>
              </w:rPr>
              <w:t xml:space="preserve">. </w:t>
            </w:r>
            <w:r w:rsidRPr="00C12835">
              <w:rPr>
                <w:color w:val="000000"/>
                <w:lang w:val="uk-UA"/>
              </w:rPr>
              <w:t>Для здобувачів освіти проводяться тематичні уроки, виховні години, тренінги, дискусії, зустрічі з представниками органів державної влади, правоохоронних органів та громадських організацій. Значна увага приділяється розвитку критичного мислення, медіаграмотності, волонтерської діяльності, участі учнівського самоврядування у громадських ініціативах та реалізації соціально значущих проєктів.</w:t>
            </w:r>
            <w:r w:rsidR="00562F75" w:rsidRPr="00C12835">
              <w:rPr>
                <w:color w:val="000000"/>
                <w:lang w:val="uk-UA"/>
              </w:rPr>
              <w:t xml:space="preserve"> </w:t>
            </w:r>
            <w:r w:rsidRPr="00C12835">
              <w:rPr>
                <w:color w:val="000000"/>
                <w:lang w:val="uk-UA"/>
              </w:rPr>
              <w:t>Здобувачі освіти  відповідно до освітніх програм опановують предмет «Громадянська освіта»</w:t>
            </w:r>
            <w:r w:rsidR="002E0C6B" w:rsidRPr="00C12835">
              <w:rPr>
                <w:color w:val="000000"/>
                <w:lang w:val="uk-UA"/>
              </w:rPr>
              <w:t>. П</w:t>
            </w:r>
            <w:r w:rsidRPr="00C12835">
              <w:rPr>
                <w:color w:val="000000"/>
                <w:lang w:val="uk-UA"/>
              </w:rPr>
              <w:t>роведено</w:t>
            </w:r>
            <w:r w:rsidR="002E0C6B" w:rsidRPr="00C12835">
              <w:rPr>
                <w:color w:val="000000"/>
                <w:lang w:val="uk-UA"/>
              </w:rPr>
              <w:t xml:space="preserve"> такі заходи</w:t>
            </w:r>
            <w:r w:rsidRPr="00C12835">
              <w:rPr>
                <w:color w:val="000000"/>
                <w:lang w:val="uk-UA"/>
              </w:rPr>
              <w:t>:</w:t>
            </w:r>
          </w:p>
          <w:p w14:paraId="5ADB8846" w14:textId="77777777" w:rsidR="007B21D7" w:rsidRPr="00C12835" w:rsidRDefault="007B21D7" w:rsidP="007B21D7">
            <w:pPr>
              <w:shd w:val="clear" w:color="auto" w:fill="FFFFFF"/>
              <w:jc w:val="both"/>
              <w:rPr>
                <w:color w:val="000000"/>
                <w:lang w:val="uk-UA"/>
              </w:rPr>
            </w:pPr>
            <w:r w:rsidRPr="00C12835">
              <w:rPr>
                <w:color w:val="000000"/>
                <w:lang w:val="uk-UA"/>
              </w:rPr>
              <w:t>- онлайн-тренінги за участю фахівців інклюзивно-ресурсного центру щодо практичного впровадження принципів безбар’єрності в освітньому процесі;</w:t>
            </w:r>
          </w:p>
          <w:p w14:paraId="3307BE39" w14:textId="77777777" w:rsidR="007B21D7" w:rsidRPr="00C12835" w:rsidRDefault="007B21D7" w:rsidP="007B21D7">
            <w:pPr>
              <w:shd w:val="clear" w:color="auto" w:fill="FFFFFF"/>
              <w:jc w:val="both"/>
              <w:rPr>
                <w:color w:val="000000"/>
                <w:lang w:val="uk-UA"/>
              </w:rPr>
            </w:pPr>
            <w:r w:rsidRPr="00C12835">
              <w:rPr>
                <w:color w:val="000000"/>
                <w:lang w:val="uk-UA"/>
              </w:rPr>
              <w:t>- вебінари: «Інклюзивна освіта: практикум для педагогів», «Нововведення в інклюзивному навчанні 2026/2027 навчальний рік»;</w:t>
            </w:r>
          </w:p>
          <w:p w14:paraId="4B194D8C" w14:textId="77777777" w:rsidR="000127F5" w:rsidRPr="00C12835" w:rsidRDefault="007B21D7" w:rsidP="005A440E">
            <w:pPr>
              <w:jc w:val="both"/>
              <w:rPr>
                <w:color w:val="000000"/>
                <w:lang w:val="uk-UA"/>
              </w:rPr>
            </w:pPr>
            <w:r w:rsidRPr="00C12835">
              <w:rPr>
                <w:color w:val="000000"/>
                <w:lang w:val="uk-UA"/>
              </w:rPr>
              <w:t>- для батьків «Школа батьківської майстерності».</w:t>
            </w:r>
          </w:p>
          <w:p w14:paraId="24C0E095" w14:textId="77777777" w:rsidR="008C7EDE" w:rsidRPr="00C12835" w:rsidRDefault="000127F5" w:rsidP="005A440E">
            <w:pPr>
              <w:jc w:val="both"/>
              <w:rPr>
                <w:color w:val="000000"/>
                <w:lang w:val="uk-UA"/>
              </w:rPr>
            </w:pPr>
            <w:r w:rsidRPr="00C12835">
              <w:rPr>
                <w:lang w:val="uk-UA"/>
              </w:rPr>
              <w:t xml:space="preserve">Молодь </w:t>
            </w:r>
            <w:r w:rsidR="007B26BA" w:rsidRPr="00C12835">
              <w:rPr>
                <w:lang w:val="uk-UA"/>
              </w:rPr>
              <w:t>Високоп</w:t>
            </w:r>
            <w:r w:rsidRPr="00C12835">
              <w:rPr>
                <w:lang w:val="uk-UA"/>
              </w:rPr>
              <w:t>ільської громади</w:t>
            </w:r>
            <w:r w:rsidR="002E0C6B" w:rsidRPr="00C12835">
              <w:rPr>
                <w:lang w:val="uk-UA"/>
              </w:rPr>
              <w:t xml:space="preserve"> приймала участь в навчанні </w:t>
            </w:r>
            <w:r w:rsidR="007B26BA" w:rsidRPr="00C12835">
              <w:rPr>
                <w:rFonts w:eastAsia="Cambria"/>
              </w:rPr>
              <w:t xml:space="preserve">для молоді з територіальних громад Херсонщини з написання грантових проєктів </w:t>
            </w:r>
            <w:hyperlink r:id="rId471" w:history="1">
              <w:r w:rsidR="007B26BA" w:rsidRPr="00C12835">
                <w:rPr>
                  <w:rStyle w:val="a5"/>
                  <w:rFonts w:eastAsia="Cambria"/>
                </w:rPr>
                <w:t>https://khoda.gov.ua/news/u-khersonskii-oblasti-provely-navchannia-dlia-molodi-z-terytorialnykh-hromad-z-napysannia-hrantovykh-proiektiv</w:t>
              </w:r>
            </w:hyperlink>
            <w:r w:rsidRPr="00C12835">
              <w:rPr>
                <w:rStyle w:val="a5"/>
                <w:rFonts w:eastAsia="Cambria"/>
                <w:lang w:val="uk-UA"/>
              </w:rPr>
              <w:t xml:space="preserve">  .</w:t>
            </w:r>
          </w:p>
          <w:p w14:paraId="16747D1D" w14:textId="77777777" w:rsidR="001439EF" w:rsidRDefault="002E0C6B" w:rsidP="005A440E">
            <w:pPr>
              <w:jc w:val="both"/>
              <w:rPr>
                <w:rFonts w:eastAsia="Calibri"/>
                <w:lang w:val="uk-UA"/>
              </w:rPr>
            </w:pPr>
            <w:r w:rsidRPr="00C12835">
              <w:rPr>
                <w:rFonts w:eastAsia="Calibri"/>
                <w:lang w:val="uk-UA"/>
              </w:rPr>
              <w:t xml:space="preserve">Педагогічні працівники, асистенти вчителів закладів загальної середньої освіти  територіальних громад долучаються до програми розвитку цифрових навичок на платформі Дія. Освіта Міністерства цифрової трансформації України, проходять навчання з кібергігієни: освітній серіал «Персональна кібергігієна», симулятор, </w:t>
            </w:r>
            <w:r w:rsidRPr="00C12835">
              <w:rPr>
                <w:rFonts w:eastAsia="Calibri"/>
                <w:lang w:val="uk-UA"/>
              </w:rPr>
              <w:lastRenderedPageBreak/>
              <w:t>«Персональна кібергігієна», а також беруть участь в семінарах, тренінгах, майстер-класах на освітніх платформах «</w:t>
            </w:r>
            <w:r w:rsidRPr="00C12835">
              <w:rPr>
                <w:rFonts w:eastAsia="Calibri"/>
              </w:rPr>
              <w:t>Prometeus</w:t>
            </w:r>
            <w:r w:rsidRPr="00C12835">
              <w:rPr>
                <w:rFonts w:eastAsia="Calibri"/>
                <w:lang w:val="uk-UA"/>
              </w:rPr>
              <w:t>», «На урок».</w:t>
            </w:r>
          </w:p>
          <w:p w14:paraId="0DF071DE" w14:textId="77777777" w:rsidR="00267F68" w:rsidRPr="00267F68" w:rsidRDefault="00267F68" w:rsidP="00FA059E">
            <w:pPr>
              <w:jc w:val="both"/>
              <w:rPr>
                <w:rFonts w:eastAsia="Cambria"/>
                <w:lang w:val="uk-UA"/>
              </w:rPr>
            </w:pPr>
            <w:r w:rsidRPr="00267F68">
              <w:rPr>
                <w:shd w:val="clear" w:color="auto" w:fill="FFFFFF"/>
                <w:lang w:val="uk-UA"/>
              </w:rPr>
              <w:t>11–12 серпня 2026 року в Калинівській громаді проведено дводенний тренінг для молоді «Розвиток комунікаційних навичок та цифрової грамотності молоді для ефективної взаємодії з громадою та налагодження міжпоколінних відносин</w:t>
            </w:r>
            <w:r>
              <w:rPr>
                <w:rFonts w:eastAsia="Cambria"/>
                <w:lang w:val="uk-UA"/>
              </w:rPr>
              <w:t>:</w:t>
            </w:r>
          </w:p>
          <w:p w14:paraId="5C4D0B31" w14:textId="77777777" w:rsidR="00FA059E" w:rsidRDefault="00267F68" w:rsidP="00FA059E">
            <w:pPr>
              <w:jc w:val="both"/>
              <w:rPr>
                <w:lang w:val="uk-UA"/>
              </w:rPr>
            </w:pPr>
            <w:hyperlink r:id="rId472" w:history="1">
              <w:r w:rsidRPr="00F26161">
                <w:rPr>
                  <w:rStyle w:val="a5"/>
                  <w:lang w:val="uk-UA"/>
                </w:rPr>
                <w:t>https://kalynivske-gromada.gov.ua/news/1789646866/</w:t>
              </w:r>
            </w:hyperlink>
          </w:p>
          <w:p w14:paraId="12B343D3" w14:textId="77777777" w:rsidR="00267F68" w:rsidRPr="00C12835" w:rsidRDefault="00267F68" w:rsidP="00FA059E">
            <w:pPr>
              <w:jc w:val="both"/>
              <w:rPr>
                <w:lang w:val="uk-UA"/>
              </w:rPr>
            </w:pPr>
          </w:p>
        </w:tc>
      </w:tr>
      <w:tr w:rsidR="00491A9C" w:rsidRPr="007A2F55" w14:paraId="101AE431" w14:textId="77777777" w:rsidTr="004A3D24">
        <w:trPr>
          <w:trHeight w:val="2211"/>
        </w:trPr>
        <w:tc>
          <w:tcPr>
            <w:tcW w:w="1951" w:type="dxa"/>
          </w:tcPr>
          <w:p w14:paraId="1434B5A7" w14:textId="77777777" w:rsidR="00491A9C" w:rsidRPr="00C12835" w:rsidRDefault="00491A9C" w:rsidP="004A4146">
            <w:r w:rsidRPr="00C12835">
              <w:lastRenderedPageBreak/>
              <w:t xml:space="preserve">2) </w:t>
            </w:r>
            <w:r w:rsidR="00FD3E75" w:rsidRPr="00C12835">
              <w:rPr>
                <w:lang w:val="uk-UA"/>
              </w:rPr>
              <w:t>П</w:t>
            </w:r>
            <w:r w:rsidRPr="00C12835">
              <w:t>ровести</w:t>
            </w:r>
          </w:p>
          <w:p w14:paraId="452982B7" w14:textId="77777777" w:rsidR="00491A9C" w:rsidRPr="00C12835" w:rsidRDefault="00491A9C" w:rsidP="004A4146">
            <w:r w:rsidRPr="00C12835">
              <w:t>просвітницькі заходи із</w:t>
            </w:r>
          </w:p>
          <w:p w14:paraId="6488760D" w14:textId="77777777" w:rsidR="00491A9C" w:rsidRPr="00C12835" w:rsidRDefault="00491A9C" w:rsidP="004A4146">
            <w:r w:rsidRPr="00C12835">
              <w:t>представниками органів</w:t>
            </w:r>
          </w:p>
          <w:p w14:paraId="6225CD2D" w14:textId="77777777" w:rsidR="00491A9C" w:rsidRPr="00C12835" w:rsidRDefault="00491A9C" w:rsidP="004A4146">
            <w:r w:rsidRPr="00C12835">
              <w:t>учнівського та</w:t>
            </w:r>
          </w:p>
          <w:p w14:paraId="5F3D2C3C" w14:textId="77777777" w:rsidR="00491A9C" w:rsidRPr="00C12835" w:rsidRDefault="00491A9C" w:rsidP="004A4146">
            <w:r w:rsidRPr="00C12835">
              <w:t>студентського</w:t>
            </w:r>
          </w:p>
          <w:p w14:paraId="48D6E16C" w14:textId="77777777" w:rsidR="00491A9C" w:rsidRPr="00C12835" w:rsidRDefault="00491A9C" w:rsidP="00D11533">
            <w:r w:rsidRPr="00C12835">
              <w:t>самоврядування щодо</w:t>
            </w:r>
            <w:r w:rsidR="00D11533" w:rsidRPr="00C12835">
              <w:rPr>
                <w:lang w:val="uk-UA"/>
              </w:rPr>
              <w:t xml:space="preserve"> </w:t>
            </w:r>
            <w:r w:rsidRPr="00C12835">
              <w:t>залучення їх до життя</w:t>
            </w:r>
            <w:r w:rsidR="001439EF" w:rsidRPr="00C12835">
              <w:t xml:space="preserve"> </w:t>
            </w:r>
            <w:r w:rsidRPr="00C12835">
              <w:t>громад</w:t>
            </w:r>
          </w:p>
        </w:tc>
        <w:tc>
          <w:tcPr>
            <w:tcW w:w="2126" w:type="dxa"/>
          </w:tcPr>
          <w:p w14:paraId="7692CE16" w14:textId="77777777" w:rsidR="00491A9C" w:rsidRPr="00C12835" w:rsidRDefault="00491A9C" w:rsidP="004A4146">
            <w:r w:rsidRPr="00C12835">
              <w:t>Управління освіти і науки</w:t>
            </w:r>
          </w:p>
          <w:p w14:paraId="78F92ABC" w14:textId="77777777" w:rsidR="00491A9C" w:rsidRPr="00C12835" w:rsidRDefault="00491A9C" w:rsidP="004A4146">
            <w:r w:rsidRPr="00C12835">
              <w:t>обласної державної</w:t>
            </w:r>
          </w:p>
          <w:p w14:paraId="09E95B2C" w14:textId="77777777" w:rsidR="00491A9C" w:rsidRPr="00C12835" w:rsidRDefault="00491A9C" w:rsidP="004A4146">
            <w:r w:rsidRPr="00C12835">
              <w:t>адміністрації, військові</w:t>
            </w:r>
          </w:p>
          <w:p w14:paraId="585B579D" w14:textId="77777777" w:rsidR="00491A9C" w:rsidRPr="00C12835" w:rsidRDefault="00491A9C" w:rsidP="004A4146">
            <w:r w:rsidRPr="00C12835">
              <w:t>адміністрації населених</w:t>
            </w:r>
          </w:p>
          <w:p w14:paraId="433CF774" w14:textId="77777777" w:rsidR="00491A9C" w:rsidRPr="00C12835" w:rsidRDefault="00491A9C" w:rsidP="004A4146">
            <w:r w:rsidRPr="00C12835">
              <w:t>пунктів деокупованих</w:t>
            </w:r>
          </w:p>
          <w:p w14:paraId="14EDF9AE" w14:textId="77777777" w:rsidR="00491A9C" w:rsidRPr="00C12835" w:rsidRDefault="00491A9C" w:rsidP="004A4146">
            <w:r w:rsidRPr="00C12835">
              <w:t>територіальних громад (за</w:t>
            </w:r>
          </w:p>
          <w:p w14:paraId="08904834" w14:textId="77777777" w:rsidR="00491A9C" w:rsidRPr="00C12835" w:rsidRDefault="00491A9C" w:rsidP="004A4146">
            <w:r w:rsidRPr="00C12835">
              <w:t>згодою)</w:t>
            </w:r>
          </w:p>
        </w:tc>
        <w:tc>
          <w:tcPr>
            <w:tcW w:w="1134" w:type="dxa"/>
          </w:tcPr>
          <w:p w14:paraId="222EAB04" w14:textId="77777777" w:rsidR="00491A9C" w:rsidRPr="00C12835" w:rsidRDefault="00491A9C" w:rsidP="00FD3E75">
            <w:pPr>
              <w:jc w:val="center"/>
            </w:pPr>
            <w:r w:rsidRPr="00C12835">
              <w:t>Грудень</w:t>
            </w:r>
          </w:p>
          <w:p w14:paraId="73636DCD" w14:textId="77777777" w:rsidR="00491A9C" w:rsidRPr="00C12835" w:rsidRDefault="001E502B" w:rsidP="00FD3E75">
            <w:pPr>
              <w:jc w:val="center"/>
            </w:pPr>
            <w:r w:rsidRPr="00C12835">
              <w:t>2026</w:t>
            </w:r>
            <w:r w:rsidR="00491A9C" w:rsidRPr="00C12835">
              <w:t xml:space="preserve"> року</w:t>
            </w:r>
          </w:p>
          <w:p w14:paraId="487837E6" w14:textId="77777777" w:rsidR="00491A9C" w:rsidRPr="00C12835" w:rsidRDefault="00491A9C" w:rsidP="00FD3E75">
            <w:pPr>
              <w:jc w:val="center"/>
            </w:pPr>
          </w:p>
        </w:tc>
        <w:tc>
          <w:tcPr>
            <w:tcW w:w="993" w:type="dxa"/>
          </w:tcPr>
          <w:p w14:paraId="47055815" w14:textId="77777777" w:rsidR="00491A9C" w:rsidRPr="00C12835" w:rsidRDefault="00491A9C" w:rsidP="004A4146"/>
        </w:tc>
        <w:tc>
          <w:tcPr>
            <w:tcW w:w="1417" w:type="dxa"/>
          </w:tcPr>
          <w:p w14:paraId="3310FC31" w14:textId="77777777" w:rsidR="00491A9C" w:rsidRPr="00C12835" w:rsidRDefault="00491A9C" w:rsidP="004A4146">
            <w:r w:rsidRPr="00C12835">
              <w:t>Викон</w:t>
            </w:r>
            <w:r w:rsidR="001E502B" w:rsidRPr="00C12835">
              <w:t>ується</w:t>
            </w:r>
          </w:p>
        </w:tc>
        <w:tc>
          <w:tcPr>
            <w:tcW w:w="7938" w:type="dxa"/>
          </w:tcPr>
          <w:p w14:paraId="2DA7A01F" w14:textId="77777777" w:rsidR="001E502B" w:rsidRPr="00C12835" w:rsidRDefault="001E502B" w:rsidP="00FD3E75">
            <w:pPr>
              <w:jc w:val="both"/>
            </w:pPr>
            <w:r w:rsidRPr="00C12835">
              <w:t>Представники учнівського самоврядування залучаються до організації і проведення заходів з популяризації здорового способу життя.</w:t>
            </w:r>
          </w:p>
          <w:p w14:paraId="12B68135" w14:textId="77777777" w:rsidR="007A2F55" w:rsidRPr="007A2F55" w:rsidRDefault="007A2F55" w:rsidP="007A2F55">
            <w:pPr>
              <w:jc w:val="both"/>
              <w:rPr>
                <w:rFonts w:eastAsia="Calibri"/>
                <w:lang w:val="uk-UA"/>
              </w:rPr>
            </w:pPr>
            <w:r w:rsidRPr="007A2F55">
              <w:rPr>
                <w:rFonts w:eastAsia="Calibri"/>
                <w:lang w:val="uk-UA"/>
              </w:rPr>
              <w:t xml:space="preserve">20 червня 2026 року відбулась зустріч </w:t>
            </w:r>
            <w:r w:rsidR="00EF3FFA">
              <w:rPr>
                <w:rFonts w:eastAsia="Calibri"/>
                <w:lang w:val="uk-UA"/>
              </w:rPr>
              <w:t>г</w:t>
            </w:r>
            <w:r w:rsidRPr="007A2F55">
              <w:rPr>
                <w:rFonts w:eastAsia="Calibri"/>
                <w:lang w:val="uk-UA"/>
              </w:rPr>
              <w:t>олови Херсонської обласної військової адміністрації Олександра ПРОКУДІНА з членами Молодіжного конгресу Херсонщини при Херсонській обласній державній адміністрації, на якій розглядались ініціативи студентської молодді.</w:t>
            </w:r>
          </w:p>
          <w:p w14:paraId="7E878DB7" w14:textId="77777777" w:rsidR="007A2F55" w:rsidRPr="007A2F55" w:rsidRDefault="007A2F55" w:rsidP="00FD3E75">
            <w:pPr>
              <w:jc w:val="both"/>
              <w:rPr>
                <w:rFonts w:eastAsia="Calibri"/>
                <w:lang w:val="uk-UA"/>
              </w:rPr>
            </w:pPr>
            <w:r w:rsidRPr="007A2F55">
              <w:rPr>
                <w:rFonts w:eastAsia="Calibri"/>
                <w:lang w:val="uk-UA"/>
              </w:rPr>
              <w:t>З 12 по 17 вересня 2026 року проведено навчання для членів Молодіжного</w:t>
            </w:r>
            <w:r w:rsidRPr="007A2F55">
              <w:t xml:space="preserve"> </w:t>
            </w:r>
            <w:r w:rsidRPr="007A2F55">
              <w:rPr>
                <w:rFonts w:eastAsia="Calibri"/>
                <w:lang w:val="uk-UA"/>
              </w:rPr>
              <w:t>конгресу Херсонщини при Херсонській обласній державній адміністрації за напрямами бюджетоутворення громад та з урахуванням структури їх економічного розвитку.</w:t>
            </w:r>
          </w:p>
          <w:p w14:paraId="31549FEA" w14:textId="77777777" w:rsidR="007B26BA" w:rsidRPr="007A2F55" w:rsidRDefault="00163B91" w:rsidP="00EF3FFA">
            <w:pPr>
              <w:jc w:val="both"/>
              <w:rPr>
                <w:lang w:val="uk-UA"/>
              </w:rPr>
            </w:pPr>
            <w:r w:rsidRPr="007A2F55">
              <w:rPr>
                <w:lang w:val="uk-UA"/>
              </w:rPr>
              <w:t xml:space="preserve">Проведено відповідні заходи у </w:t>
            </w:r>
            <w:r w:rsidR="007B26BA" w:rsidRPr="007A2F55">
              <w:rPr>
                <w:lang w:val="uk-UA"/>
              </w:rPr>
              <w:t>Високоп</w:t>
            </w:r>
            <w:r w:rsidRPr="007A2F55">
              <w:rPr>
                <w:lang w:val="uk-UA"/>
              </w:rPr>
              <w:t>ільській терит</w:t>
            </w:r>
            <w:r w:rsidR="007A2F55" w:rsidRPr="007A2F55">
              <w:rPr>
                <w:lang w:val="uk-UA"/>
              </w:rPr>
              <w:t>о</w:t>
            </w:r>
            <w:r w:rsidRPr="007A2F55">
              <w:rPr>
                <w:lang w:val="uk-UA"/>
              </w:rPr>
              <w:t>ріальній громаді, за посиланням:</w:t>
            </w:r>
          </w:p>
          <w:p w14:paraId="1687A65B" w14:textId="77777777" w:rsidR="00EF3FFA" w:rsidRDefault="007B26BA" w:rsidP="00EF3FFA">
            <w:pPr>
              <w:jc w:val="both"/>
              <w:rPr>
                <w:rStyle w:val="a5"/>
                <w:color w:val="auto"/>
                <w:u w:val="none"/>
                <w:lang w:val="uk-UA"/>
              </w:rPr>
            </w:pPr>
            <w:hyperlink r:id="rId473" w:history="1">
              <w:r w:rsidRPr="007A2F55">
                <w:rPr>
                  <w:rStyle w:val="a5"/>
                </w:rPr>
                <w:t>https</w:t>
              </w:r>
              <w:r w:rsidRPr="007A2F55">
                <w:rPr>
                  <w:rStyle w:val="a5"/>
                  <w:lang w:val="uk-UA"/>
                </w:rPr>
                <w:t>://</w:t>
              </w:r>
              <w:r w:rsidRPr="007A2F55">
                <w:rPr>
                  <w:rStyle w:val="a5"/>
                </w:rPr>
                <w:t>www</w:t>
              </w:r>
              <w:r w:rsidRPr="007A2F55">
                <w:rPr>
                  <w:rStyle w:val="a5"/>
                  <w:lang w:val="uk-UA"/>
                </w:rPr>
                <w:t>.</w:t>
              </w:r>
              <w:r w:rsidRPr="007A2F55">
                <w:rPr>
                  <w:rStyle w:val="a5"/>
                </w:rPr>
                <w:t>facebook</w:t>
              </w:r>
              <w:r w:rsidRPr="007A2F55">
                <w:rPr>
                  <w:rStyle w:val="a5"/>
                  <w:lang w:val="uk-UA"/>
                </w:rPr>
                <w:t>.</w:t>
              </w:r>
              <w:r w:rsidRPr="007A2F55">
                <w:rPr>
                  <w:rStyle w:val="a5"/>
                </w:rPr>
                <w:t>com</w:t>
              </w:r>
              <w:r w:rsidRPr="007A2F55">
                <w:rPr>
                  <w:rStyle w:val="a5"/>
                  <w:lang w:val="uk-UA"/>
                </w:rPr>
                <w:t>/</w:t>
              </w:r>
              <w:r w:rsidRPr="007A2F55">
                <w:rPr>
                  <w:rStyle w:val="a5"/>
                </w:rPr>
                <w:t>groups</w:t>
              </w:r>
              <w:r w:rsidRPr="007A2F55">
                <w:rPr>
                  <w:rStyle w:val="a5"/>
                  <w:lang w:val="uk-UA"/>
                </w:rPr>
                <w:t>/4319875678088563/</w:t>
              </w:r>
              <w:r w:rsidRPr="007A2F55">
                <w:rPr>
                  <w:rStyle w:val="a5"/>
                </w:rPr>
                <w:t>posts</w:t>
              </w:r>
              <w:r w:rsidRPr="007A2F55">
                <w:rPr>
                  <w:rStyle w:val="a5"/>
                  <w:lang w:val="uk-UA"/>
                </w:rPr>
                <w:t>/25555831784066311/</w:t>
              </w:r>
            </w:hyperlink>
            <w:r w:rsidRPr="007A2F55">
              <w:rPr>
                <w:rStyle w:val="a5"/>
                <w:lang w:val="uk-UA"/>
              </w:rPr>
              <w:t xml:space="preserve">, </w:t>
            </w:r>
            <w:hyperlink r:id="rId474" w:history="1">
              <w:r w:rsidRPr="007A2F55">
                <w:rPr>
                  <w:rStyle w:val="a5"/>
                </w:rPr>
                <w:t>https</w:t>
              </w:r>
              <w:r w:rsidRPr="007A2F55">
                <w:rPr>
                  <w:rStyle w:val="a5"/>
                  <w:lang w:val="uk-UA"/>
                </w:rPr>
                <w:t>://</w:t>
              </w:r>
              <w:r w:rsidRPr="007A2F55">
                <w:rPr>
                  <w:rStyle w:val="a5"/>
                </w:rPr>
                <w:t>kronau</w:t>
              </w:r>
              <w:r w:rsidRPr="007A2F55">
                <w:rPr>
                  <w:rStyle w:val="a5"/>
                  <w:lang w:val="uk-UA"/>
                </w:rPr>
                <w:t>.</w:t>
              </w:r>
              <w:r w:rsidRPr="007A2F55">
                <w:rPr>
                  <w:rStyle w:val="a5"/>
                </w:rPr>
                <w:t>gov</w:t>
              </w:r>
              <w:r w:rsidRPr="007A2F55">
                <w:rPr>
                  <w:rStyle w:val="a5"/>
                  <w:lang w:val="uk-UA"/>
                </w:rPr>
                <w:t>.</w:t>
              </w:r>
              <w:r w:rsidRPr="007A2F55">
                <w:rPr>
                  <w:rStyle w:val="a5"/>
                </w:rPr>
                <w:t>ua</w:t>
              </w:r>
              <w:r w:rsidRPr="007A2F55">
                <w:rPr>
                  <w:rStyle w:val="a5"/>
                  <w:lang w:val="uk-UA"/>
                </w:rPr>
                <w:t>/</w:t>
              </w:r>
              <w:r w:rsidRPr="007A2F55">
                <w:rPr>
                  <w:rStyle w:val="a5"/>
                </w:rPr>
                <w:t>news</w:t>
              </w:r>
              <w:r w:rsidRPr="007A2F55">
                <w:rPr>
                  <w:rStyle w:val="a5"/>
                  <w:lang w:val="uk-UA"/>
                </w:rPr>
                <w:t>/1780494395/</w:t>
              </w:r>
            </w:hyperlink>
            <w:r w:rsidRPr="007A2F55">
              <w:rPr>
                <w:rStyle w:val="a5"/>
                <w:lang w:val="uk-UA"/>
              </w:rPr>
              <w:t>,</w:t>
            </w:r>
            <w:hyperlink r:id="rId475" w:history="1">
              <w:r w:rsidR="007A2F55" w:rsidRPr="007A2F55">
                <w:rPr>
                  <w:rStyle w:val="a5"/>
                </w:rPr>
                <w:t>https</w:t>
              </w:r>
              <w:r w:rsidR="007A2F55" w:rsidRPr="007A2F55">
                <w:rPr>
                  <w:rStyle w:val="a5"/>
                  <w:lang w:val="uk-UA"/>
                </w:rPr>
                <w:t>://</w:t>
              </w:r>
              <w:r w:rsidR="007A2F55" w:rsidRPr="007A2F55">
                <w:rPr>
                  <w:rStyle w:val="a5"/>
                </w:rPr>
                <w:t>kronau</w:t>
              </w:r>
              <w:r w:rsidR="007A2F55" w:rsidRPr="007A2F55">
                <w:rPr>
                  <w:rStyle w:val="a5"/>
                  <w:lang w:val="uk-UA"/>
                </w:rPr>
                <w:t>.</w:t>
              </w:r>
              <w:r w:rsidR="007A2F55" w:rsidRPr="007A2F55">
                <w:rPr>
                  <w:rStyle w:val="a5"/>
                </w:rPr>
                <w:t>gov</w:t>
              </w:r>
              <w:r w:rsidR="007A2F55" w:rsidRPr="007A2F55">
                <w:rPr>
                  <w:rStyle w:val="a5"/>
                  <w:lang w:val="uk-UA"/>
                </w:rPr>
                <w:t>.</w:t>
              </w:r>
              <w:r w:rsidR="007A2F55" w:rsidRPr="007A2F55">
                <w:rPr>
                  <w:rStyle w:val="a5"/>
                </w:rPr>
                <w:t>ua</w:t>
              </w:r>
              <w:r w:rsidR="007A2F55" w:rsidRPr="007A2F55">
                <w:rPr>
                  <w:rStyle w:val="a5"/>
                  <w:lang w:val="uk-UA"/>
                </w:rPr>
                <w:t>/</w:t>
              </w:r>
              <w:r w:rsidR="007A2F55" w:rsidRPr="007A2F55">
                <w:rPr>
                  <w:rStyle w:val="a5"/>
                </w:rPr>
                <w:t>news</w:t>
              </w:r>
              <w:r w:rsidR="007A2F55" w:rsidRPr="007A2F55">
                <w:rPr>
                  <w:rStyle w:val="a5"/>
                  <w:lang w:val="uk-UA"/>
                </w:rPr>
                <w:t>/1779973338/</w:t>
              </w:r>
            </w:hyperlink>
            <w:r w:rsidR="007A2F55" w:rsidRPr="007A2F55">
              <w:rPr>
                <w:rStyle w:val="a5"/>
                <w:color w:val="auto"/>
                <w:u w:val="none"/>
                <w:lang w:val="uk-UA"/>
              </w:rPr>
              <w:t xml:space="preserve">  </w:t>
            </w:r>
          </w:p>
          <w:p w14:paraId="6D05BC6F" w14:textId="77777777" w:rsidR="007A2F55" w:rsidRPr="00C12835" w:rsidRDefault="00163B91" w:rsidP="00EF3FFA">
            <w:pPr>
              <w:jc w:val="both"/>
              <w:rPr>
                <w:lang w:val="uk-UA"/>
              </w:rPr>
            </w:pPr>
            <w:r w:rsidRPr="007A2F55">
              <w:rPr>
                <w:lang w:val="uk-UA"/>
              </w:rPr>
              <w:t>В Дар’ївській теритоіальній громаді проведено і</w:t>
            </w:r>
            <w:r w:rsidRPr="007A2F55">
              <w:t>нформаційн</w:t>
            </w:r>
            <w:r w:rsidRPr="007A2F55">
              <w:rPr>
                <w:lang w:val="uk-UA"/>
              </w:rPr>
              <w:t>у</w:t>
            </w:r>
            <w:r w:rsidRPr="007A2F55">
              <w:t xml:space="preserve"> онлайн-сесі</w:t>
            </w:r>
            <w:r w:rsidRPr="007A2F55">
              <w:rPr>
                <w:lang w:val="uk-UA"/>
              </w:rPr>
              <w:t>ю</w:t>
            </w:r>
            <w:r w:rsidR="009B409A" w:rsidRPr="007A2F55">
              <w:t xml:space="preserve">: </w:t>
            </w:r>
            <w:r w:rsidR="009B409A" w:rsidRPr="007A2F55">
              <w:rPr>
                <w:color w:val="080809"/>
              </w:rPr>
              <w:t>гранти для підтримки молоді: «Навчайся. Дій. Відбудовуй»</w:t>
            </w:r>
            <w:r w:rsidRPr="007A2F55">
              <w:rPr>
                <w:color w:val="080809"/>
                <w:lang w:val="uk-UA"/>
              </w:rPr>
              <w:t>.</w:t>
            </w:r>
            <w:r w:rsidR="007A2F55" w:rsidRPr="007A2F55">
              <w:rPr>
                <w:color w:val="080809"/>
                <w:lang w:val="uk-UA"/>
              </w:rPr>
              <w:t xml:space="preserve"> У Борозенській ТГ у </w:t>
            </w:r>
            <w:r w:rsidR="007A2F55" w:rsidRPr="007A2F55">
              <w:rPr>
                <w:lang w:val="uk-UA"/>
              </w:rPr>
              <w:t>закладах освіти громади проводиться робота з представниками органів учнівського самоврядування, спрямована на їх залучення до активної участі у житті громади.Зокрема, організовуються просвітницькі заходи, зустрічі, інформаційні години та інші ініціативи, які сприяють формуванню громадянської активності, лідерських якостей та відповідальності У Новокаховській у</w:t>
            </w:r>
            <w:r w:rsidR="007A2F55" w:rsidRPr="007A2F55">
              <w:rPr>
                <w:color w:val="000000"/>
                <w:lang w:val="uk-UA"/>
              </w:rPr>
              <w:t>чнівське самоврядування закладів освіти реалізуються через діяльність куреня дитячо-юнацької військово-патріотичної гри «Сокіл» («Джура») та волонтерського клубу «Мрій та Дій»</w:t>
            </w:r>
            <w:r w:rsidR="007A2F55">
              <w:rPr>
                <w:color w:val="000000"/>
                <w:lang w:val="uk-UA"/>
              </w:rPr>
              <w:t>.</w:t>
            </w:r>
          </w:p>
        </w:tc>
      </w:tr>
      <w:tr w:rsidR="00491A9C" w:rsidRPr="0067562B" w14:paraId="689F13CF" w14:textId="77777777" w:rsidTr="002C2DD4">
        <w:trPr>
          <w:trHeight w:val="779"/>
        </w:trPr>
        <w:tc>
          <w:tcPr>
            <w:tcW w:w="1951" w:type="dxa"/>
          </w:tcPr>
          <w:p w14:paraId="72B0D4A2" w14:textId="77777777" w:rsidR="00491A9C" w:rsidRPr="00C12835" w:rsidRDefault="00491A9C" w:rsidP="004A4146">
            <w:r w:rsidRPr="00C12835">
              <w:t xml:space="preserve">3) </w:t>
            </w:r>
            <w:r w:rsidR="00FD3E75" w:rsidRPr="00C12835">
              <w:rPr>
                <w:lang w:val="uk-UA"/>
              </w:rPr>
              <w:t>З</w:t>
            </w:r>
            <w:r w:rsidRPr="00C12835">
              <w:t>апровадити</w:t>
            </w:r>
          </w:p>
          <w:p w14:paraId="04DA4AD5" w14:textId="77777777" w:rsidR="00491A9C" w:rsidRPr="00C12835" w:rsidRDefault="00491A9C" w:rsidP="004A4146">
            <w:r w:rsidRPr="00C12835">
              <w:t>факультативний (освітній)</w:t>
            </w:r>
            <w:r w:rsidR="00D11533" w:rsidRPr="00C12835">
              <w:rPr>
                <w:lang w:val="uk-UA"/>
              </w:rPr>
              <w:t xml:space="preserve"> </w:t>
            </w:r>
            <w:r w:rsidRPr="00C12835">
              <w:t xml:space="preserve">курс </w:t>
            </w:r>
            <w:proofErr w:type="gramStart"/>
            <w:r w:rsidRPr="00C12835">
              <w:t>у закладах</w:t>
            </w:r>
            <w:proofErr w:type="gramEnd"/>
            <w:r w:rsidRPr="00C12835">
              <w:t xml:space="preserve"> загальної</w:t>
            </w:r>
          </w:p>
          <w:p w14:paraId="45758A25" w14:textId="77777777" w:rsidR="00491A9C" w:rsidRPr="00C12835" w:rsidRDefault="00491A9C" w:rsidP="004A4146">
            <w:r w:rsidRPr="00C12835">
              <w:t>середньої освіти з метою</w:t>
            </w:r>
          </w:p>
          <w:p w14:paraId="49419332" w14:textId="77777777" w:rsidR="00491A9C" w:rsidRPr="00C12835" w:rsidRDefault="00491A9C" w:rsidP="004A4146">
            <w:r w:rsidRPr="00C12835">
              <w:t>формування культури</w:t>
            </w:r>
          </w:p>
          <w:p w14:paraId="73B8B243" w14:textId="77777777" w:rsidR="00491A9C" w:rsidRPr="00C12835" w:rsidRDefault="00491A9C" w:rsidP="004A4146">
            <w:r w:rsidRPr="00C12835">
              <w:t>волонтерства у дітей та молоді</w:t>
            </w:r>
          </w:p>
        </w:tc>
        <w:tc>
          <w:tcPr>
            <w:tcW w:w="2126" w:type="dxa"/>
          </w:tcPr>
          <w:p w14:paraId="0F9BB106" w14:textId="77777777" w:rsidR="00491A9C" w:rsidRPr="00C12835" w:rsidRDefault="00491A9C" w:rsidP="004A4146">
            <w:r w:rsidRPr="00C12835">
              <w:t>Управління освіти і науки</w:t>
            </w:r>
          </w:p>
          <w:p w14:paraId="62E2F03F" w14:textId="77777777" w:rsidR="00491A9C" w:rsidRPr="00C12835" w:rsidRDefault="00491A9C" w:rsidP="004A4146">
            <w:r w:rsidRPr="00C12835">
              <w:t>обласної державної</w:t>
            </w:r>
          </w:p>
          <w:p w14:paraId="37277C26" w14:textId="77777777" w:rsidR="00491A9C" w:rsidRPr="00C12835" w:rsidRDefault="00491A9C" w:rsidP="004A4146">
            <w:r w:rsidRPr="00C12835">
              <w:t>адміністрації, військові</w:t>
            </w:r>
          </w:p>
          <w:p w14:paraId="00D2A0CA" w14:textId="77777777" w:rsidR="00491A9C" w:rsidRPr="00C12835" w:rsidRDefault="00491A9C" w:rsidP="004A4146">
            <w:r w:rsidRPr="00C12835">
              <w:t>адміністрації населених</w:t>
            </w:r>
          </w:p>
          <w:p w14:paraId="2B6F16D6" w14:textId="77777777" w:rsidR="00491A9C" w:rsidRPr="00C12835" w:rsidRDefault="00491A9C" w:rsidP="004A4146">
            <w:r w:rsidRPr="00C12835">
              <w:t>пунктів деокупованих</w:t>
            </w:r>
          </w:p>
          <w:p w14:paraId="5FCBE516" w14:textId="77777777" w:rsidR="00491A9C" w:rsidRPr="00C12835" w:rsidRDefault="00491A9C" w:rsidP="004A4146">
            <w:r w:rsidRPr="00C12835">
              <w:t>територіальних громад (за</w:t>
            </w:r>
          </w:p>
          <w:p w14:paraId="2C205E10" w14:textId="77777777" w:rsidR="00491A9C" w:rsidRPr="00C12835" w:rsidRDefault="00491A9C" w:rsidP="004A4146">
            <w:r w:rsidRPr="00C12835">
              <w:t>згодою)</w:t>
            </w:r>
          </w:p>
        </w:tc>
        <w:tc>
          <w:tcPr>
            <w:tcW w:w="1134" w:type="dxa"/>
          </w:tcPr>
          <w:p w14:paraId="70C55E88" w14:textId="77777777" w:rsidR="00491A9C" w:rsidRPr="00C12835" w:rsidRDefault="00491A9C" w:rsidP="00FD3E75">
            <w:pPr>
              <w:jc w:val="center"/>
            </w:pPr>
            <w:r w:rsidRPr="00C12835">
              <w:t>Грудень</w:t>
            </w:r>
          </w:p>
          <w:p w14:paraId="5EC875A0" w14:textId="77777777" w:rsidR="00491A9C" w:rsidRPr="00C12835" w:rsidRDefault="001E502B" w:rsidP="00FD3E75">
            <w:pPr>
              <w:jc w:val="center"/>
            </w:pPr>
            <w:r w:rsidRPr="00C12835">
              <w:t>2026</w:t>
            </w:r>
            <w:r w:rsidR="00491A9C" w:rsidRPr="00C12835">
              <w:t xml:space="preserve"> року</w:t>
            </w:r>
          </w:p>
          <w:p w14:paraId="4B555C75" w14:textId="77777777" w:rsidR="00491A9C" w:rsidRPr="00C12835" w:rsidRDefault="00491A9C" w:rsidP="00FD3E75">
            <w:pPr>
              <w:jc w:val="center"/>
            </w:pPr>
          </w:p>
        </w:tc>
        <w:tc>
          <w:tcPr>
            <w:tcW w:w="993" w:type="dxa"/>
          </w:tcPr>
          <w:p w14:paraId="24C8CC79" w14:textId="77777777" w:rsidR="00491A9C" w:rsidRPr="00C12835" w:rsidRDefault="00491A9C" w:rsidP="004A4146"/>
        </w:tc>
        <w:tc>
          <w:tcPr>
            <w:tcW w:w="1417" w:type="dxa"/>
          </w:tcPr>
          <w:p w14:paraId="4658FAE0" w14:textId="77777777" w:rsidR="00491A9C" w:rsidRPr="00C12835" w:rsidRDefault="00E24AF4" w:rsidP="004A4146">
            <w:r w:rsidRPr="00C12835">
              <w:t>Виконується</w:t>
            </w:r>
          </w:p>
        </w:tc>
        <w:tc>
          <w:tcPr>
            <w:tcW w:w="7938" w:type="dxa"/>
          </w:tcPr>
          <w:p w14:paraId="5E9D30B3" w14:textId="77777777" w:rsidR="004D01F3" w:rsidRPr="00AF775A" w:rsidRDefault="000A6F8F" w:rsidP="004F71B1">
            <w:pPr>
              <w:jc w:val="both"/>
              <w:rPr>
                <w:lang w:val="uk-UA"/>
              </w:rPr>
            </w:pPr>
            <w:r w:rsidRPr="00C12835">
              <w:rPr>
                <w:lang w:val="uk-UA"/>
              </w:rPr>
              <w:t>Забезпечено широке розповсюдження інформації серед молодіжного середовища області щодо запуску єдиного державного онлайн-простору — вебпорталу «Можливості для молоді» (</w:t>
            </w:r>
            <w:r w:rsidRPr="00C12835">
              <w:t>easy</w:t>
            </w:r>
            <w:r w:rsidRPr="00C12835">
              <w:rPr>
                <w:lang w:val="uk-UA"/>
              </w:rPr>
              <w:t>.</w:t>
            </w:r>
            <w:r w:rsidRPr="00C12835">
              <w:t>gov</w:t>
            </w:r>
            <w:r w:rsidRPr="00C12835">
              <w:rPr>
                <w:lang w:val="uk-UA"/>
              </w:rPr>
              <w:t>.</w:t>
            </w:r>
            <w:r w:rsidRPr="00C12835">
              <w:t>ua</w:t>
            </w:r>
            <w:r w:rsidRPr="00C12835">
              <w:rPr>
                <w:lang w:val="uk-UA"/>
              </w:rPr>
              <w:t>). Інформаційні матеріали про доступні гранти, міжнародні обміни, стажування та волонтерські ініціативи доведено до відома активної молоді через цифрові канали комунікації. Окрему увагу приділено розвитку громадянського суспільства.</w:t>
            </w:r>
          </w:p>
          <w:p w14:paraId="4F622E40" w14:textId="77777777" w:rsidR="004D01F3" w:rsidRPr="00AF775A" w:rsidRDefault="004D01F3" w:rsidP="004F71B1">
            <w:pPr>
              <w:jc w:val="both"/>
              <w:rPr>
                <w:color w:val="000000"/>
                <w:lang w:val="uk-UA"/>
              </w:rPr>
            </w:pPr>
            <w:r w:rsidRPr="00AF775A">
              <w:rPr>
                <w:lang w:val="uk-UA"/>
              </w:rPr>
              <w:t>В закладах</w:t>
            </w:r>
            <w:r w:rsidR="00AF775A" w:rsidRPr="00AF775A">
              <w:rPr>
                <w:lang w:val="uk-UA"/>
              </w:rPr>
              <w:t xml:space="preserve"> </w:t>
            </w:r>
            <w:r w:rsidRPr="00AF775A">
              <w:rPr>
                <w:lang w:val="uk-UA"/>
              </w:rPr>
              <w:t xml:space="preserve">загальної середньої освіти </w:t>
            </w:r>
            <w:r w:rsidR="00AF775A" w:rsidRPr="00AF775A">
              <w:rPr>
                <w:lang w:val="uk-UA"/>
              </w:rPr>
              <w:t xml:space="preserve">Новокаховської територіальної громади  </w:t>
            </w:r>
            <w:r w:rsidRPr="00AF775A">
              <w:rPr>
                <w:lang w:val="uk-UA"/>
              </w:rPr>
              <w:t>проводяться волонтерські уроки, організовано благодійні ініціативи, налагоджено партнерство з ГО «Від села до міста».</w:t>
            </w:r>
          </w:p>
          <w:p w14:paraId="04952452" w14:textId="77777777" w:rsidR="004F71B1" w:rsidRPr="00C12835" w:rsidRDefault="004F71B1" w:rsidP="00EF3FFA">
            <w:pPr>
              <w:jc w:val="both"/>
              <w:rPr>
                <w:lang w:val="uk-UA"/>
              </w:rPr>
            </w:pPr>
            <w:r w:rsidRPr="004F71B1">
              <w:rPr>
                <w:lang w:val="uk-UA"/>
              </w:rPr>
              <w:t xml:space="preserve">У Борозенській ТГ у </w:t>
            </w:r>
            <w:r w:rsidRPr="004F71B1">
              <w:t>закладах загальної середньої освіти громади проводяться години спілкування, виховні та позакласні заходи, спрямовані на формування культури коректної мови, толерантного та гідного ставлення до всіх громадян.</w:t>
            </w:r>
          </w:p>
        </w:tc>
      </w:tr>
      <w:tr w:rsidR="00491A9C" w:rsidRPr="005661DE" w14:paraId="225CA4B4" w14:textId="77777777" w:rsidTr="002C2DD4">
        <w:tc>
          <w:tcPr>
            <w:tcW w:w="1951" w:type="dxa"/>
          </w:tcPr>
          <w:p w14:paraId="39C7EAFB" w14:textId="77777777" w:rsidR="00491A9C" w:rsidRPr="00C12835" w:rsidRDefault="00491A9C" w:rsidP="004A4146">
            <w:r w:rsidRPr="00C12835">
              <w:t xml:space="preserve">4) </w:t>
            </w:r>
            <w:r w:rsidR="004869BD" w:rsidRPr="00C12835">
              <w:rPr>
                <w:lang w:val="uk-UA"/>
              </w:rPr>
              <w:t>З</w:t>
            </w:r>
            <w:r w:rsidRPr="00C12835">
              <w:t>апровадити в закладах</w:t>
            </w:r>
            <w:r w:rsidR="00D11533" w:rsidRPr="00C12835">
              <w:rPr>
                <w:lang w:val="uk-UA"/>
              </w:rPr>
              <w:t xml:space="preserve"> </w:t>
            </w:r>
            <w:r w:rsidRPr="00C12835">
              <w:t xml:space="preserve">загальної </w:t>
            </w:r>
            <w:r w:rsidRPr="00C12835">
              <w:lastRenderedPageBreak/>
              <w:t>середньої</w:t>
            </w:r>
          </w:p>
          <w:p w14:paraId="458E5F8C" w14:textId="77777777" w:rsidR="00491A9C" w:rsidRPr="00C12835" w:rsidRDefault="00491A9C" w:rsidP="004A4146">
            <w:r w:rsidRPr="00C12835">
              <w:t>професійної технічної)</w:t>
            </w:r>
            <w:r w:rsidR="004869BD" w:rsidRPr="00C12835">
              <w:rPr>
                <w:lang w:val="uk-UA"/>
              </w:rPr>
              <w:t xml:space="preserve"> </w:t>
            </w:r>
            <w:r w:rsidRPr="00C12835">
              <w:t>освіти та (професійно-</w:t>
            </w:r>
          </w:p>
          <w:p w14:paraId="01F458D4" w14:textId="77777777" w:rsidR="00491A9C" w:rsidRPr="00C12835" w:rsidRDefault="00491A9C" w:rsidP="004A4146">
            <w:r w:rsidRPr="00C12835">
              <w:t>години спілкування та</w:t>
            </w:r>
            <w:r w:rsidR="004869BD" w:rsidRPr="00C12835">
              <w:rPr>
                <w:lang w:val="uk-UA"/>
              </w:rPr>
              <w:t xml:space="preserve"> </w:t>
            </w:r>
            <w:r w:rsidRPr="00C12835">
              <w:t>позакласні заходи щодо коректної мови, гідного</w:t>
            </w:r>
          </w:p>
          <w:p w14:paraId="16005DC3" w14:textId="77777777" w:rsidR="00491A9C" w:rsidRPr="00C12835" w:rsidRDefault="00491A9C" w:rsidP="004A4146">
            <w:r w:rsidRPr="00C12835">
              <w:t>ставлення до всіх</w:t>
            </w:r>
          </w:p>
          <w:p w14:paraId="2719C3C8" w14:textId="77777777" w:rsidR="00491A9C" w:rsidRPr="00C12835" w:rsidRDefault="00491A9C" w:rsidP="004A4146">
            <w:r w:rsidRPr="00C12835">
              <w:t>громадян, включаючи</w:t>
            </w:r>
            <w:r w:rsidR="004869BD" w:rsidRPr="00C12835">
              <w:rPr>
                <w:lang w:val="uk-UA"/>
              </w:rPr>
              <w:t xml:space="preserve"> </w:t>
            </w:r>
            <w:r w:rsidRPr="00C12835">
              <w:t>людей старшого віку та</w:t>
            </w:r>
            <w:r w:rsidR="00E24AF4" w:rsidRPr="00C12835">
              <w:t xml:space="preserve"> </w:t>
            </w:r>
            <w:r w:rsidRPr="00C12835">
              <w:t>осіб з інвалідністю,</w:t>
            </w:r>
          </w:p>
          <w:p w14:paraId="22789425" w14:textId="77777777" w:rsidR="00491A9C" w:rsidRPr="00C12835" w:rsidRDefault="00491A9C" w:rsidP="004A4146">
            <w:r w:rsidRPr="00C12835">
              <w:t>формування поваги до</w:t>
            </w:r>
            <w:r w:rsidR="00E24AF4" w:rsidRPr="00C12835">
              <w:t xml:space="preserve"> </w:t>
            </w:r>
            <w:r w:rsidRPr="00C12835">
              <w:t>людей незалежно від</w:t>
            </w:r>
            <w:r w:rsidR="004869BD" w:rsidRPr="00C12835">
              <w:rPr>
                <w:lang w:val="uk-UA"/>
              </w:rPr>
              <w:t xml:space="preserve"> </w:t>
            </w:r>
            <w:r w:rsidRPr="00C12835">
              <w:t>віку та виховання</w:t>
            </w:r>
          </w:p>
          <w:p w14:paraId="06D803AC" w14:textId="77777777" w:rsidR="00491A9C" w:rsidRPr="00C12835" w:rsidRDefault="00491A9C" w:rsidP="004A4146">
            <w:r w:rsidRPr="00C12835">
              <w:t>солідарності між</w:t>
            </w:r>
          </w:p>
          <w:p w14:paraId="281181C0" w14:textId="77777777" w:rsidR="00491A9C" w:rsidRPr="00C12835" w:rsidRDefault="00491A9C" w:rsidP="004A4146">
            <w:r w:rsidRPr="00C12835">
              <w:t>поколіннями</w:t>
            </w:r>
          </w:p>
          <w:p w14:paraId="42AB794B" w14:textId="77777777" w:rsidR="00491A9C" w:rsidRPr="00C12835" w:rsidRDefault="00491A9C" w:rsidP="004A4146">
            <w:r w:rsidRPr="00C12835">
              <w:t>недопущення</w:t>
            </w:r>
          </w:p>
          <w:p w14:paraId="47590438" w14:textId="77777777" w:rsidR="00491A9C" w:rsidRPr="00C12835" w:rsidRDefault="00491A9C" w:rsidP="004A4146">
            <w:r w:rsidRPr="00C12835">
              <w:t>дискримінації</w:t>
            </w:r>
          </w:p>
        </w:tc>
        <w:tc>
          <w:tcPr>
            <w:tcW w:w="2126" w:type="dxa"/>
          </w:tcPr>
          <w:p w14:paraId="3D03A73E" w14:textId="77777777" w:rsidR="00491A9C" w:rsidRPr="00C12835" w:rsidRDefault="00491A9C" w:rsidP="004A4146">
            <w:r w:rsidRPr="00C12835">
              <w:lastRenderedPageBreak/>
              <w:t>Управління освіти і науки</w:t>
            </w:r>
          </w:p>
          <w:p w14:paraId="5033D9A1" w14:textId="77777777" w:rsidR="00491A9C" w:rsidRPr="00C12835" w:rsidRDefault="00491A9C" w:rsidP="004A4146">
            <w:r w:rsidRPr="00C12835">
              <w:lastRenderedPageBreak/>
              <w:t>обласної державної</w:t>
            </w:r>
          </w:p>
          <w:p w14:paraId="7030C2BD" w14:textId="77777777" w:rsidR="00491A9C" w:rsidRPr="00C12835" w:rsidRDefault="00491A9C" w:rsidP="004A4146">
            <w:r w:rsidRPr="00C12835">
              <w:t>адміністрації, військові</w:t>
            </w:r>
          </w:p>
          <w:p w14:paraId="19ABB0EB" w14:textId="77777777" w:rsidR="00491A9C" w:rsidRPr="00C12835" w:rsidRDefault="00491A9C" w:rsidP="004A4146">
            <w:r w:rsidRPr="00C12835">
              <w:t>адміністрації населених</w:t>
            </w:r>
          </w:p>
          <w:p w14:paraId="6AAEDC58" w14:textId="77777777" w:rsidR="00491A9C" w:rsidRPr="00C12835" w:rsidRDefault="00491A9C" w:rsidP="004A4146">
            <w:r w:rsidRPr="00C12835">
              <w:t>пунктів деокупованих</w:t>
            </w:r>
          </w:p>
          <w:p w14:paraId="514805EB" w14:textId="77777777" w:rsidR="00491A9C" w:rsidRPr="00C12835" w:rsidRDefault="00491A9C" w:rsidP="004A4146">
            <w:r w:rsidRPr="00C12835">
              <w:t>територіальних громад (за</w:t>
            </w:r>
          </w:p>
          <w:p w14:paraId="5317DC11" w14:textId="77777777" w:rsidR="00491A9C" w:rsidRPr="00C12835" w:rsidRDefault="00491A9C" w:rsidP="004A4146">
            <w:r w:rsidRPr="00C12835">
              <w:t>згодою)</w:t>
            </w:r>
          </w:p>
        </w:tc>
        <w:tc>
          <w:tcPr>
            <w:tcW w:w="1134" w:type="dxa"/>
          </w:tcPr>
          <w:p w14:paraId="55624DE5" w14:textId="77777777" w:rsidR="00491A9C" w:rsidRPr="00C12835" w:rsidRDefault="00491A9C" w:rsidP="004869BD">
            <w:pPr>
              <w:jc w:val="center"/>
            </w:pPr>
            <w:r w:rsidRPr="00C12835">
              <w:lastRenderedPageBreak/>
              <w:t>Грудень</w:t>
            </w:r>
          </w:p>
          <w:p w14:paraId="37531C3D" w14:textId="77777777" w:rsidR="00491A9C" w:rsidRPr="00C12835" w:rsidRDefault="003D6880" w:rsidP="004869BD">
            <w:pPr>
              <w:jc w:val="center"/>
            </w:pPr>
            <w:r w:rsidRPr="00C12835">
              <w:t>2026</w:t>
            </w:r>
            <w:r w:rsidR="00491A9C" w:rsidRPr="00C12835">
              <w:t xml:space="preserve"> року</w:t>
            </w:r>
          </w:p>
          <w:p w14:paraId="0A6F2608" w14:textId="77777777" w:rsidR="00491A9C" w:rsidRPr="00C12835" w:rsidRDefault="00491A9C" w:rsidP="004A4146"/>
        </w:tc>
        <w:tc>
          <w:tcPr>
            <w:tcW w:w="993" w:type="dxa"/>
          </w:tcPr>
          <w:p w14:paraId="6512BA86" w14:textId="77777777" w:rsidR="00491A9C" w:rsidRPr="00C12835" w:rsidRDefault="00491A9C" w:rsidP="004A4146"/>
        </w:tc>
        <w:tc>
          <w:tcPr>
            <w:tcW w:w="1417" w:type="dxa"/>
          </w:tcPr>
          <w:p w14:paraId="1A8A9AAC" w14:textId="77777777" w:rsidR="00491A9C" w:rsidRPr="00C12835" w:rsidRDefault="00491A9C" w:rsidP="004A4146">
            <w:r w:rsidRPr="00C12835">
              <w:t>Викон</w:t>
            </w:r>
            <w:r w:rsidR="003D6880" w:rsidRPr="00C12835">
              <w:t>ується</w:t>
            </w:r>
          </w:p>
        </w:tc>
        <w:tc>
          <w:tcPr>
            <w:tcW w:w="7938" w:type="dxa"/>
          </w:tcPr>
          <w:p w14:paraId="525C72DA" w14:textId="77777777" w:rsidR="00CD65EB" w:rsidRPr="00C12835" w:rsidRDefault="005661DE" w:rsidP="00CD65EB">
            <w:pPr>
              <w:jc w:val="both"/>
              <w:rPr>
                <w:lang w:val="uk-UA"/>
              </w:rPr>
            </w:pPr>
            <w:r w:rsidRPr="00C12835">
              <w:rPr>
                <w:lang w:val="uk-UA"/>
              </w:rPr>
              <w:t xml:space="preserve">В </w:t>
            </w:r>
            <w:r w:rsidRPr="00C12835">
              <w:t xml:space="preserve">закладах загальної середньої освіти </w:t>
            </w:r>
            <w:r w:rsidRPr="00C12835">
              <w:rPr>
                <w:lang w:val="uk-UA"/>
              </w:rPr>
              <w:t xml:space="preserve">територіальних громадах </w:t>
            </w:r>
            <w:r w:rsidRPr="00C12835">
              <w:t xml:space="preserve">проводяться години спілкування, виховні та позакласні заходи, спрямовані на формування культури </w:t>
            </w:r>
            <w:r w:rsidRPr="00C12835">
              <w:lastRenderedPageBreak/>
              <w:t>коректної мови, толерантного та гідного ставлення до всіх громадян</w:t>
            </w:r>
            <w:r w:rsidRPr="00C12835">
              <w:rPr>
                <w:lang w:val="uk-UA"/>
              </w:rPr>
              <w:t>, інформація щодо проведених заходів за посиланнями:</w:t>
            </w:r>
          </w:p>
          <w:p w14:paraId="3FAF0224" w14:textId="77777777" w:rsidR="00CD65EB" w:rsidRPr="00C12835" w:rsidRDefault="00CD65EB" w:rsidP="00CD65EB">
            <w:pPr>
              <w:jc w:val="both"/>
              <w:rPr>
                <w:lang w:val="uk-UA"/>
              </w:rPr>
            </w:pPr>
            <w:hyperlink r:id="rId476"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groups</w:t>
              </w:r>
              <w:r w:rsidRPr="00C12835">
                <w:rPr>
                  <w:rStyle w:val="a5"/>
                  <w:lang w:val="uk-UA"/>
                </w:rPr>
                <w:t>/4319875678088563/</w:t>
              </w:r>
              <w:r w:rsidRPr="00C12835">
                <w:rPr>
                  <w:rStyle w:val="a5"/>
                </w:rPr>
                <w:t>posts</w:t>
              </w:r>
              <w:r w:rsidRPr="00C12835">
                <w:rPr>
                  <w:rStyle w:val="a5"/>
                  <w:lang w:val="uk-UA"/>
                </w:rPr>
                <w:t>/25941601392156013/</w:t>
              </w:r>
            </w:hyperlink>
            <w:r w:rsidR="003569E3" w:rsidRPr="00C12835">
              <w:rPr>
                <w:lang w:val="uk-UA"/>
              </w:rPr>
              <w:t>;</w:t>
            </w:r>
          </w:p>
          <w:p w14:paraId="37F1FCF7" w14:textId="77777777" w:rsidR="00CD65EB" w:rsidRPr="00C12835" w:rsidRDefault="00CD65EB" w:rsidP="00CD65EB">
            <w:pPr>
              <w:jc w:val="both"/>
              <w:rPr>
                <w:lang w:val="uk-UA"/>
              </w:rPr>
            </w:pPr>
            <w:hyperlink r:id="rId477"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groups</w:t>
              </w:r>
              <w:r w:rsidRPr="00C12835">
                <w:rPr>
                  <w:rStyle w:val="a5"/>
                  <w:lang w:val="uk-UA"/>
                </w:rPr>
                <w:t>/168101794142871/</w:t>
              </w:r>
              <w:r w:rsidRPr="00C12835">
                <w:rPr>
                  <w:rStyle w:val="a5"/>
                </w:rPr>
                <w:t>posts</w:t>
              </w:r>
              <w:r w:rsidRPr="00C12835">
                <w:rPr>
                  <w:rStyle w:val="a5"/>
                  <w:lang w:val="uk-UA"/>
                </w:rPr>
                <w:t>/1975523213400711/</w:t>
              </w:r>
            </w:hyperlink>
            <w:r w:rsidR="003569E3" w:rsidRPr="00C12835">
              <w:rPr>
                <w:rStyle w:val="a5"/>
                <w:lang w:val="uk-UA"/>
              </w:rPr>
              <w:t>;</w:t>
            </w:r>
          </w:p>
          <w:p w14:paraId="59825A0F" w14:textId="77777777" w:rsidR="003569E3" w:rsidRDefault="00CD65EB" w:rsidP="00CD65EB">
            <w:pPr>
              <w:jc w:val="both"/>
              <w:rPr>
                <w:lang w:val="uk-UA"/>
              </w:rPr>
            </w:pPr>
            <w:r w:rsidRPr="00C12835">
              <w:rPr>
                <w:rFonts w:eastAsia="Cambria"/>
                <w:lang w:val="uk-UA"/>
              </w:rPr>
              <w:t xml:space="preserve"> </w:t>
            </w:r>
            <w:hyperlink r:id="rId478"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/1779801831/</w:t>
              </w:r>
            </w:hyperlink>
            <w:r w:rsidR="003569E3" w:rsidRPr="00C12835">
              <w:rPr>
                <w:lang w:val="uk-UA"/>
              </w:rPr>
              <w:t>;</w:t>
            </w:r>
          </w:p>
          <w:p w14:paraId="78C5D27A" w14:textId="77777777" w:rsidR="00F210DA" w:rsidRPr="00F210DA" w:rsidRDefault="00F210DA" w:rsidP="00F210DA">
            <w:pPr>
              <w:pStyle w:val="af0"/>
              <w:jc w:val="both"/>
              <w:rPr>
                <w:rFonts w:ascii="Calibri" w:hAnsi="Calibri"/>
                <w:sz w:val="20"/>
              </w:rPr>
            </w:pPr>
            <w:hyperlink r:id="rId479" w:history="1">
              <w:r w:rsidRPr="006A2D34">
                <w:rPr>
                  <w:rStyle w:val="a5"/>
                  <w:rFonts w:ascii="Times New Roman" w:hAnsi="Times New Roman"/>
                  <w:sz w:val="20"/>
                </w:rPr>
                <w:t>https://kronau.gov.ua/news/1779973338/</w:t>
              </w:r>
            </w:hyperlink>
            <w:r>
              <w:rPr>
                <w:rFonts w:ascii="Calibri" w:hAnsi="Calibri"/>
                <w:sz w:val="20"/>
              </w:rPr>
              <w:t>;</w:t>
            </w:r>
          </w:p>
          <w:p w14:paraId="58289B23" w14:textId="77777777" w:rsidR="00CD65EB" w:rsidRPr="00C12835" w:rsidRDefault="003569E3" w:rsidP="00CD65EB">
            <w:pPr>
              <w:jc w:val="both"/>
              <w:rPr>
                <w:lang w:val="uk-UA"/>
              </w:rPr>
            </w:pPr>
            <w:hyperlink r:id="rId480"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/1780494395/</w:t>
              </w:r>
            </w:hyperlink>
            <w:r w:rsidRPr="00C12835">
              <w:rPr>
                <w:rStyle w:val="a5"/>
                <w:lang w:val="uk-UA"/>
              </w:rPr>
              <w:t>;</w:t>
            </w:r>
          </w:p>
          <w:p w14:paraId="28D481A1" w14:textId="77777777" w:rsidR="009B409A" w:rsidRPr="00C12835" w:rsidRDefault="009B409A" w:rsidP="004869BD">
            <w:pPr>
              <w:jc w:val="both"/>
              <w:rPr>
                <w:lang w:val="uk-UA"/>
              </w:rPr>
            </w:pPr>
            <w:hyperlink r:id="rId481">
              <w:r w:rsidRPr="00C12835">
                <w:rPr>
                  <w:color w:val="1155CC"/>
                  <w:u w:val="single"/>
                </w:rPr>
                <w:t>https</w:t>
              </w:r>
              <w:r w:rsidRPr="00C12835">
                <w:rPr>
                  <w:color w:val="1155CC"/>
                  <w:u w:val="single"/>
                  <w:lang w:val="uk-UA"/>
                </w:rPr>
                <w:t>://</w:t>
              </w:r>
              <w:r w:rsidRPr="00C12835">
                <w:rPr>
                  <w:color w:val="1155CC"/>
                  <w:u w:val="single"/>
                </w:rPr>
                <w:t>www</w:t>
              </w:r>
              <w:r w:rsidRPr="00C12835">
                <w:rPr>
                  <w:color w:val="1155CC"/>
                  <w:u w:val="single"/>
                  <w:lang w:val="uk-UA"/>
                </w:rPr>
                <w:t>.</w:t>
              </w:r>
              <w:r w:rsidRPr="00C12835">
                <w:rPr>
                  <w:color w:val="1155CC"/>
                  <w:u w:val="single"/>
                </w:rPr>
                <w:t>facebook</w:t>
              </w:r>
              <w:r w:rsidRPr="00C12835">
                <w:rPr>
                  <w:color w:val="1155CC"/>
                  <w:u w:val="single"/>
                  <w:lang w:val="uk-UA"/>
                </w:rPr>
                <w:t>.</w:t>
              </w:r>
              <w:r w:rsidRPr="00C12835">
                <w:rPr>
                  <w:color w:val="1155CC"/>
                  <w:u w:val="single"/>
                </w:rPr>
                <w:t>com</w:t>
              </w:r>
              <w:r w:rsidRPr="00C12835">
                <w:rPr>
                  <w:color w:val="1155CC"/>
                  <w:u w:val="single"/>
                  <w:lang w:val="uk-UA"/>
                </w:rPr>
                <w:t>/</w:t>
              </w:r>
              <w:r w:rsidRPr="00C12835">
                <w:rPr>
                  <w:color w:val="1155CC"/>
                  <w:u w:val="single"/>
                </w:rPr>
                <w:t>share</w:t>
              </w:r>
              <w:r w:rsidRPr="00C12835">
                <w:rPr>
                  <w:color w:val="1155CC"/>
                  <w:u w:val="single"/>
                  <w:lang w:val="uk-UA"/>
                </w:rPr>
                <w:t>/</w:t>
              </w:r>
              <w:r w:rsidRPr="00C12835">
                <w:rPr>
                  <w:color w:val="1155CC"/>
                  <w:u w:val="single"/>
                </w:rPr>
                <w:t>v</w:t>
              </w:r>
              <w:r w:rsidRPr="00C12835">
                <w:rPr>
                  <w:color w:val="1155CC"/>
                  <w:u w:val="single"/>
                  <w:lang w:val="uk-UA"/>
                </w:rPr>
                <w:t>/1</w:t>
              </w:r>
              <w:r w:rsidRPr="00C12835">
                <w:rPr>
                  <w:color w:val="1155CC"/>
                  <w:u w:val="single"/>
                </w:rPr>
                <w:t>R</w:t>
              </w:r>
              <w:r w:rsidRPr="00C12835">
                <w:rPr>
                  <w:color w:val="1155CC"/>
                  <w:u w:val="single"/>
                  <w:lang w:val="uk-UA"/>
                </w:rPr>
                <w:t>1</w:t>
              </w:r>
              <w:r w:rsidRPr="00C12835">
                <w:rPr>
                  <w:color w:val="1155CC"/>
                  <w:u w:val="single"/>
                </w:rPr>
                <w:t>XHoTHaQ</w:t>
              </w:r>
              <w:r w:rsidRPr="00C12835">
                <w:rPr>
                  <w:color w:val="1155CC"/>
                  <w:u w:val="single"/>
                  <w:lang w:val="uk-UA"/>
                </w:rPr>
                <w:t>/</w:t>
              </w:r>
            </w:hyperlink>
            <w:hyperlink r:id="rId482">
              <w:r w:rsidRPr="00C12835">
                <w:rPr>
                  <w:color w:val="1155CC"/>
                  <w:u w:val="single"/>
                </w:rPr>
                <w:t>https</w:t>
              </w:r>
              <w:r w:rsidRPr="00C12835">
                <w:rPr>
                  <w:color w:val="1155CC"/>
                  <w:u w:val="single"/>
                  <w:lang w:val="uk-UA"/>
                </w:rPr>
                <w:t>://</w:t>
              </w:r>
              <w:r w:rsidRPr="00C12835">
                <w:rPr>
                  <w:color w:val="1155CC"/>
                  <w:u w:val="single"/>
                </w:rPr>
                <w:t>www</w:t>
              </w:r>
              <w:r w:rsidRPr="00C12835">
                <w:rPr>
                  <w:color w:val="1155CC"/>
                  <w:u w:val="single"/>
                  <w:lang w:val="uk-UA"/>
                </w:rPr>
                <w:t>.</w:t>
              </w:r>
              <w:r w:rsidRPr="00C12835">
                <w:rPr>
                  <w:color w:val="1155CC"/>
                  <w:u w:val="single"/>
                </w:rPr>
                <w:t>facebook</w:t>
              </w:r>
              <w:r w:rsidRPr="00C12835">
                <w:rPr>
                  <w:color w:val="1155CC"/>
                  <w:u w:val="single"/>
                  <w:lang w:val="uk-UA"/>
                </w:rPr>
                <w:t>.</w:t>
              </w:r>
              <w:r w:rsidRPr="00C12835">
                <w:rPr>
                  <w:color w:val="1155CC"/>
                  <w:u w:val="single"/>
                </w:rPr>
                <w:t>com</w:t>
              </w:r>
              <w:r w:rsidRPr="00C12835">
                <w:rPr>
                  <w:color w:val="1155CC"/>
                  <w:u w:val="single"/>
                  <w:lang w:val="uk-UA"/>
                </w:rPr>
                <w:t>/</w:t>
              </w:r>
              <w:r w:rsidRPr="00C12835">
                <w:rPr>
                  <w:color w:val="1155CC"/>
                  <w:u w:val="single"/>
                </w:rPr>
                <w:t>share</w:t>
              </w:r>
              <w:r w:rsidRPr="00C12835">
                <w:rPr>
                  <w:color w:val="1155CC"/>
                  <w:u w:val="single"/>
                  <w:lang w:val="uk-UA"/>
                </w:rPr>
                <w:t>/</w:t>
              </w:r>
              <w:r w:rsidRPr="00C12835">
                <w:rPr>
                  <w:color w:val="1155CC"/>
                  <w:u w:val="single"/>
                </w:rPr>
                <w:t>p</w:t>
              </w:r>
              <w:r w:rsidRPr="00C12835">
                <w:rPr>
                  <w:color w:val="1155CC"/>
                  <w:u w:val="single"/>
                  <w:lang w:val="uk-UA"/>
                </w:rPr>
                <w:t>/14</w:t>
              </w:r>
              <w:r w:rsidRPr="00C12835">
                <w:rPr>
                  <w:color w:val="1155CC"/>
                  <w:u w:val="single"/>
                </w:rPr>
                <w:t>h</w:t>
              </w:r>
              <w:r w:rsidRPr="00C12835">
                <w:rPr>
                  <w:color w:val="1155CC"/>
                  <w:u w:val="single"/>
                  <w:lang w:val="uk-UA"/>
                </w:rPr>
                <w:t>5</w:t>
              </w:r>
              <w:r w:rsidRPr="00C12835">
                <w:rPr>
                  <w:color w:val="1155CC"/>
                  <w:u w:val="single"/>
                </w:rPr>
                <w:t>siLbUBL</w:t>
              </w:r>
              <w:r w:rsidRPr="00C12835">
                <w:rPr>
                  <w:color w:val="1155CC"/>
                  <w:u w:val="single"/>
                  <w:lang w:val="uk-UA"/>
                </w:rPr>
                <w:t>/</w:t>
              </w:r>
            </w:hyperlink>
            <w:r w:rsidR="003569E3" w:rsidRPr="00C12835">
              <w:rPr>
                <w:lang w:val="uk-UA"/>
              </w:rPr>
              <w:t>;</w:t>
            </w:r>
          </w:p>
          <w:p w14:paraId="7B7DD740" w14:textId="77777777" w:rsidR="00631835" w:rsidRPr="00C12835" w:rsidRDefault="00631835" w:rsidP="00631835">
            <w:pPr>
              <w:spacing w:line="100" w:lineRule="atLeast"/>
              <w:jc w:val="both"/>
              <w:rPr>
                <w:lang w:val="uk-UA"/>
              </w:rPr>
            </w:pPr>
            <w:hyperlink r:id="rId483"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groups</w:t>
              </w:r>
              <w:r w:rsidRPr="00C12835">
                <w:rPr>
                  <w:rStyle w:val="a5"/>
                  <w:lang w:val="uk-UA"/>
                </w:rPr>
                <w:t>/282913555677088/</w:t>
              </w:r>
            </w:hyperlink>
            <w:r w:rsidRPr="00C12835">
              <w:rPr>
                <w:lang w:val="uk-UA"/>
              </w:rPr>
              <w:t>;</w:t>
            </w:r>
          </w:p>
          <w:p w14:paraId="25B7A352" w14:textId="77777777" w:rsidR="00631835" w:rsidRPr="00C12835" w:rsidRDefault="00631835" w:rsidP="005661DE">
            <w:pPr>
              <w:spacing w:line="100" w:lineRule="atLeast"/>
              <w:jc w:val="both"/>
              <w:rPr>
                <w:lang w:val="uk-UA"/>
              </w:rPr>
            </w:pPr>
            <w:hyperlink r:id="rId484"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groups</w:t>
              </w:r>
              <w:r w:rsidRPr="00C12835">
                <w:rPr>
                  <w:rStyle w:val="a5"/>
                  <w:lang w:val="uk-UA"/>
                </w:rPr>
                <w:t>/932835110545454/</w:t>
              </w:r>
            </w:hyperlink>
            <w:r w:rsidRPr="00C12835">
              <w:rPr>
                <w:lang w:val="uk-UA"/>
              </w:rPr>
              <w:t>;</w:t>
            </w:r>
          </w:p>
          <w:p w14:paraId="11013804" w14:textId="77777777" w:rsidR="005661DE" w:rsidRPr="00C12835" w:rsidRDefault="005661DE" w:rsidP="005661DE">
            <w:pPr>
              <w:pStyle w:val="af0"/>
              <w:jc w:val="both"/>
              <w:rPr>
                <w:rStyle w:val="a5"/>
                <w:rFonts w:ascii="Times New Roman" w:hAnsi="Times New Roman"/>
                <w:sz w:val="20"/>
              </w:rPr>
            </w:pPr>
            <w:hyperlink r:id="rId485" w:history="1">
              <w:r w:rsidRPr="00C12835">
                <w:rPr>
                  <w:rStyle w:val="a5"/>
                  <w:rFonts w:ascii="Times New Roman" w:hAnsi="Times New Roman"/>
                  <w:sz w:val="20"/>
                </w:rPr>
                <w:t>https//www.facebook.com/share/p/1E1VQgRJKy/?mibextid=wwXIfr</w:t>
              </w:r>
            </w:hyperlink>
            <w:r w:rsidR="003569E3" w:rsidRPr="00C12835">
              <w:rPr>
                <w:rFonts w:ascii="Times New Roman" w:hAnsi="Times New Roman"/>
                <w:sz w:val="20"/>
              </w:rPr>
              <w:t>;</w:t>
            </w:r>
          </w:p>
          <w:p w14:paraId="76CE9FE8" w14:textId="77777777" w:rsidR="003569E3" w:rsidRPr="00C12835" w:rsidRDefault="003569E3" w:rsidP="005D0724">
            <w:pPr>
              <w:pStyle w:val="af0"/>
              <w:jc w:val="both"/>
              <w:rPr>
                <w:rFonts w:ascii="Times New Roman" w:hAnsi="Times New Roman"/>
                <w:sz w:val="20"/>
              </w:rPr>
            </w:pPr>
            <w:hyperlink r:id="rId486" w:history="1">
              <w:r w:rsidRPr="00C12835">
                <w:rPr>
                  <w:rStyle w:val="a5"/>
                  <w:rFonts w:ascii="Times New Roman" w:hAnsi="Times New Roman"/>
                  <w:sz w:val="20"/>
                </w:rPr>
                <w:t>https://www.facebook.com/zosh3nk/posts/pfbid0YEGRwec6LbEfHygtt9iNAEaSuGP1q9WW6ygwskVQtowDvVTQDirz28rzZHrk965Hl</w:t>
              </w:r>
            </w:hyperlink>
            <w:r w:rsidRPr="00C12835">
              <w:rPr>
                <w:rFonts w:ascii="Times New Roman" w:hAnsi="Times New Roman"/>
                <w:sz w:val="20"/>
              </w:rPr>
              <w:t>;</w:t>
            </w:r>
          </w:p>
          <w:p w14:paraId="6FD978CC" w14:textId="77777777" w:rsidR="003569E3" w:rsidRPr="00C12835" w:rsidRDefault="003569E3" w:rsidP="003569E3">
            <w:pPr>
              <w:pStyle w:val="af0"/>
              <w:jc w:val="both"/>
              <w:rPr>
                <w:rFonts w:ascii="Times New Roman" w:hAnsi="Times New Roman"/>
                <w:sz w:val="20"/>
              </w:rPr>
            </w:pPr>
            <w:hyperlink r:id="rId487" w:history="1">
              <w:r w:rsidRPr="00C12835">
                <w:rPr>
                  <w:rStyle w:val="a5"/>
                  <w:rFonts w:ascii="Times New Roman" w:hAnsi="Times New Roman"/>
                  <w:sz w:val="20"/>
                </w:rPr>
                <w:t>https://www.facebook.com/groups/282913555677088/</w:t>
              </w:r>
            </w:hyperlink>
            <w:r w:rsidRPr="00C12835">
              <w:rPr>
                <w:rFonts w:ascii="Times New Roman" w:hAnsi="Times New Roman"/>
                <w:sz w:val="20"/>
              </w:rPr>
              <w:t>;</w:t>
            </w:r>
          </w:p>
          <w:p w14:paraId="04FC0B25" w14:textId="77777777" w:rsidR="003569E3" w:rsidRPr="00C12835" w:rsidRDefault="003569E3" w:rsidP="003569E3">
            <w:pPr>
              <w:pStyle w:val="af0"/>
              <w:jc w:val="both"/>
              <w:rPr>
                <w:rFonts w:ascii="Times New Roman" w:hAnsi="Times New Roman"/>
                <w:sz w:val="20"/>
              </w:rPr>
            </w:pPr>
            <w:hyperlink r:id="rId488" w:history="1">
              <w:r w:rsidRPr="00C12835">
                <w:rPr>
                  <w:rStyle w:val="a5"/>
                  <w:rFonts w:ascii="Times New Roman" w:hAnsi="Times New Roman"/>
                  <w:sz w:val="20"/>
                </w:rPr>
                <w:t>https://www.facebook.com/groups/932835110545454/</w:t>
              </w:r>
            </w:hyperlink>
            <w:r w:rsidRPr="00C12835">
              <w:rPr>
                <w:rFonts w:ascii="Times New Roman" w:hAnsi="Times New Roman"/>
                <w:sz w:val="20"/>
              </w:rPr>
              <w:t>;</w:t>
            </w:r>
          </w:p>
          <w:p w14:paraId="5444469C" w14:textId="77777777" w:rsidR="003569E3" w:rsidRDefault="003569E3" w:rsidP="000B4558">
            <w:pPr>
              <w:pStyle w:val="af0"/>
              <w:jc w:val="both"/>
              <w:rPr>
                <w:rFonts w:ascii="Times New Roman" w:hAnsi="Times New Roman"/>
                <w:sz w:val="20"/>
              </w:rPr>
            </w:pPr>
            <w:hyperlink r:id="rId489" w:history="1">
              <w:r w:rsidRPr="00C12835">
                <w:rPr>
                  <w:rStyle w:val="a5"/>
                  <w:rFonts w:ascii="Times New Roman" w:hAnsi="Times New Roman"/>
                  <w:sz w:val="20"/>
                </w:rPr>
                <w:t>https://www.facebook.com/groups/290530778879195/</w:t>
              </w:r>
            </w:hyperlink>
            <w:r w:rsidRPr="00C12835">
              <w:rPr>
                <w:rFonts w:ascii="Times New Roman" w:hAnsi="Times New Roman"/>
                <w:sz w:val="20"/>
              </w:rPr>
              <w:t>.</w:t>
            </w:r>
          </w:p>
          <w:p w14:paraId="5A55A30A" w14:textId="77777777" w:rsidR="00F210DA" w:rsidRPr="00F210DA" w:rsidRDefault="00F210DA" w:rsidP="000B4558">
            <w:pPr>
              <w:pStyle w:val="af0"/>
              <w:jc w:val="both"/>
              <w:rPr>
                <w:rFonts w:ascii="Times New Roman" w:eastAsia="Cambria" w:hAnsi="Times New Roman"/>
                <w:color w:val="000000"/>
                <w:sz w:val="20"/>
              </w:rPr>
            </w:pPr>
            <w:hyperlink r:id="rId490" w:history="1">
              <w:r w:rsidRPr="00F26161">
                <w:rPr>
                  <w:rStyle w:val="a5"/>
                  <w:rFonts w:ascii="Times New Roman" w:eastAsia="Cambria" w:hAnsi="Times New Roman"/>
                  <w:sz w:val="20"/>
                </w:rPr>
                <w:t>https://www.facebook.com/groups/532198880918275/permalink/2243816583089821/?rdid=x4gqihfRQAv8z2dI&amp;share_url=https%3A%2F%2Fwww.facebook.com%2Fshare%2Fp%2F1ChDG9qEAZ%2F#</w:t>
              </w:r>
            </w:hyperlink>
          </w:p>
        </w:tc>
      </w:tr>
      <w:tr w:rsidR="003E1C4F" w:rsidRPr="00ED51E9" w14:paraId="0D122CB7" w14:textId="77777777" w:rsidTr="002C2DD4">
        <w:tc>
          <w:tcPr>
            <w:tcW w:w="15559" w:type="dxa"/>
            <w:gridSpan w:val="6"/>
          </w:tcPr>
          <w:p w14:paraId="572760B6" w14:textId="77777777" w:rsidR="003E1C4F" w:rsidRPr="00C12835" w:rsidRDefault="003E1C4F" w:rsidP="004869BD">
            <w:pPr>
              <w:jc w:val="center"/>
              <w:rPr>
                <w:b/>
                <w:bCs/>
              </w:rPr>
            </w:pPr>
            <w:r w:rsidRPr="00C12835">
              <w:rPr>
                <w:b/>
                <w:bCs/>
              </w:rPr>
              <w:lastRenderedPageBreak/>
              <w:t>Завдання: 26. Розвиток практики органами організації державної органами влади, місцевого самоврядування публічних консультацій</w:t>
            </w:r>
          </w:p>
          <w:p w14:paraId="1CB5FF5C" w14:textId="77777777" w:rsidR="003E1C4F" w:rsidRPr="00C12835" w:rsidRDefault="003E1C4F" w:rsidP="004869BD">
            <w:pPr>
              <w:jc w:val="center"/>
              <w:rPr>
                <w:b/>
                <w:bCs/>
              </w:rPr>
            </w:pPr>
            <w:r w:rsidRPr="00C12835">
              <w:rPr>
                <w:b/>
                <w:bCs/>
              </w:rPr>
              <w:t>та інших форм діалогу залученням суспільних груп</w:t>
            </w:r>
          </w:p>
        </w:tc>
      </w:tr>
      <w:tr w:rsidR="00491A9C" w:rsidRPr="00ED51E9" w14:paraId="34D7C435" w14:textId="77777777" w:rsidTr="002C2DD4">
        <w:tc>
          <w:tcPr>
            <w:tcW w:w="1951" w:type="dxa"/>
          </w:tcPr>
          <w:p w14:paraId="0D4A161D" w14:textId="77777777" w:rsidR="00491A9C" w:rsidRPr="00C12835" w:rsidRDefault="00491A9C" w:rsidP="004A4146">
            <w:r w:rsidRPr="00C12835">
              <w:t xml:space="preserve">1) </w:t>
            </w:r>
            <w:r w:rsidR="004869BD" w:rsidRPr="00C12835">
              <w:rPr>
                <w:lang w:val="uk-UA"/>
              </w:rPr>
              <w:t>З</w:t>
            </w:r>
            <w:r w:rsidRPr="00C12835">
              <w:t>абезпечити  проведення заходів</w:t>
            </w:r>
            <w:r w:rsidR="00D11533" w:rsidRPr="00C12835">
              <w:rPr>
                <w:lang w:val="uk-UA"/>
              </w:rPr>
              <w:t xml:space="preserve"> </w:t>
            </w:r>
            <w:r w:rsidRPr="00C12835">
              <w:t>суспільно-політичного та</w:t>
            </w:r>
          </w:p>
          <w:p w14:paraId="6E3F21C3" w14:textId="77777777" w:rsidR="00491A9C" w:rsidRPr="00C12835" w:rsidRDefault="00491A9C" w:rsidP="004A4146">
            <w:r w:rsidRPr="00C12835">
              <w:t>культурного напряму за участю</w:t>
            </w:r>
          </w:p>
          <w:p w14:paraId="06FF1DC5" w14:textId="77777777" w:rsidR="00491A9C" w:rsidRPr="00C12835" w:rsidRDefault="00491A9C" w:rsidP="004A4146">
            <w:r w:rsidRPr="00C12835">
              <w:t>ветеранів війни та різних груп</w:t>
            </w:r>
            <w:r w:rsidR="004869BD" w:rsidRPr="00C12835">
              <w:rPr>
                <w:lang w:val="uk-UA"/>
              </w:rPr>
              <w:t xml:space="preserve"> </w:t>
            </w:r>
            <w:r w:rsidRPr="00C12835">
              <w:t>населення, спрямованих на</w:t>
            </w:r>
            <w:r w:rsidR="004869BD" w:rsidRPr="00C12835">
              <w:rPr>
                <w:lang w:val="uk-UA"/>
              </w:rPr>
              <w:t xml:space="preserve"> </w:t>
            </w:r>
            <w:r w:rsidRPr="00C12835">
              <w:t>впровадження практик діалогу</w:t>
            </w:r>
          </w:p>
          <w:p w14:paraId="0425BFA6" w14:textId="77777777" w:rsidR="00491A9C" w:rsidRPr="00C12835" w:rsidRDefault="00491A9C" w:rsidP="004A4146">
            <w:r w:rsidRPr="00C12835">
              <w:t>(медіації)</w:t>
            </w:r>
          </w:p>
        </w:tc>
        <w:tc>
          <w:tcPr>
            <w:tcW w:w="2126" w:type="dxa"/>
          </w:tcPr>
          <w:p w14:paraId="3735F5CF" w14:textId="77777777" w:rsidR="00491A9C" w:rsidRPr="00C12835" w:rsidRDefault="00491A9C" w:rsidP="004A4146">
            <w:r w:rsidRPr="00C12835">
              <w:t>Управління у справах</w:t>
            </w:r>
          </w:p>
          <w:p w14:paraId="2C23CA03" w14:textId="77777777" w:rsidR="00491A9C" w:rsidRPr="00C12835" w:rsidRDefault="00491A9C" w:rsidP="004A4146">
            <w:r w:rsidRPr="00C12835">
              <w:t>ветеранів обласної</w:t>
            </w:r>
          </w:p>
          <w:p w14:paraId="74099753" w14:textId="77777777" w:rsidR="00491A9C" w:rsidRPr="00C12835" w:rsidRDefault="00491A9C" w:rsidP="004A4146">
            <w:r w:rsidRPr="00C12835">
              <w:t>державної адміністрації,</w:t>
            </w:r>
          </w:p>
          <w:p w14:paraId="2EFF3ADF" w14:textId="77777777" w:rsidR="00491A9C" w:rsidRPr="00C12835" w:rsidRDefault="00491A9C" w:rsidP="004A4146">
            <w:r w:rsidRPr="00C12835">
              <w:t>Департамент реалізації</w:t>
            </w:r>
          </w:p>
          <w:p w14:paraId="10825043" w14:textId="77777777" w:rsidR="00491A9C" w:rsidRPr="00C12835" w:rsidRDefault="00491A9C" w:rsidP="004A4146">
            <w:r w:rsidRPr="00C12835">
              <w:t>гуманітарної політики</w:t>
            </w:r>
          </w:p>
          <w:p w14:paraId="724DC63F" w14:textId="77777777" w:rsidR="00491A9C" w:rsidRPr="00C12835" w:rsidRDefault="00491A9C" w:rsidP="004A4146">
            <w:r w:rsidRPr="00C12835">
              <w:t>обласної державної</w:t>
            </w:r>
          </w:p>
          <w:p w14:paraId="2CBB49A9" w14:textId="77777777" w:rsidR="00491A9C" w:rsidRPr="00C12835" w:rsidRDefault="00491A9C" w:rsidP="004A4146">
            <w:r w:rsidRPr="00C12835">
              <w:t>адміністрації,</w:t>
            </w:r>
          </w:p>
          <w:p w14:paraId="2805AC17" w14:textId="77777777" w:rsidR="00491A9C" w:rsidRPr="00C12835" w:rsidRDefault="00491A9C" w:rsidP="004A4146">
            <w:r w:rsidRPr="00C12835">
              <w:t>управління внутрішньої</w:t>
            </w:r>
          </w:p>
          <w:p w14:paraId="7CA7C412" w14:textId="77777777" w:rsidR="00491A9C" w:rsidRPr="00C12835" w:rsidRDefault="00491A9C" w:rsidP="004A4146">
            <w:r w:rsidRPr="00C12835">
              <w:t>та інформаційної</w:t>
            </w:r>
          </w:p>
          <w:p w14:paraId="4B19DEF3" w14:textId="77777777" w:rsidR="00491A9C" w:rsidRPr="00C12835" w:rsidRDefault="00491A9C" w:rsidP="004A4146">
            <w:r w:rsidRPr="00C12835">
              <w:t>політики обласної</w:t>
            </w:r>
          </w:p>
          <w:p w14:paraId="3A8AE639" w14:textId="77777777" w:rsidR="00491A9C" w:rsidRPr="00C12835" w:rsidRDefault="00491A9C" w:rsidP="004A4146">
            <w:r w:rsidRPr="00C12835">
              <w:t>державної адміністрації,</w:t>
            </w:r>
          </w:p>
          <w:p w14:paraId="7DAED94B" w14:textId="77777777" w:rsidR="00491A9C" w:rsidRPr="00C12835" w:rsidRDefault="00491A9C" w:rsidP="004A4146">
            <w:r w:rsidRPr="00C12835">
              <w:t>військові адміністрації</w:t>
            </w:r>
          </w:p>
          <w:p w14:paraId="37D3021D" w14:textId="77777777" w:rsidR="00491A9C" w:rsidRPr="00C12835" w:rsidRDefault="00491A9C" w:rsidP="004A4146">
            <w:r w:rsidRPr="00C12835">
              <w:t>населених пунктів</w:t>
            </w:r>
          </w:p>
          <w:p w14:paraId="3504F3B8" w14:textId="77777777" w:rsidR="00491A9C" w:rsidRPr="00C12835" w:rsidRDefault="00491A9C" w:rsidP="004A4146">
            <w:r w:rsidRPr="00C12835">
              <w:t>деокупованих</w:t>
            </w:r>
          </w:p>
          <w:p w14:paraId="1A06A3E0" w14:textId="77777777" w:rsidR="00491A9C" w:rsidRPr="00C12835" w:rsidRDefault="00491A9C" w:rsidP="004A4146">
            <w:r w:rsidRPr="00C12835">
              <w:t xml:space="preserve">територіальних </w:t>
            </w:r>
            <w:r w:rsidRPr="00C12835">
              <w:lastRenderedPageBreak/>
              <w:t>громад</w:t>
            </w:r>
          </w:p>
          <w:p w14:paraId="0BC98D8A" w14:textId="77777777" w:rsidR="00491A9C" w:rsidRPr="00C12835" w:rsidRDefault="00491A9C" w:rsidP="004A4146">
            <w:r w:rsidRPr="00C12835">
              <w:t>(за згодою)</w:t>
            </w:r>
          </w:p>
        </w:tc>
        <w:tc>
          <w:tcPr>
            <w:tcW w:w="1134" w:type="dxa"/>
          </w:tcPr>
          <w:p w14:paraId="4E478D58" w14:textId="77777777" w:rsidR="00491A9C" w:rsidRPr="00C12835" w:rsidRDefault="00491A9C" w:rsidP="004869BD">
            <w:pPr>
              <w:jc w:val="center"/>
            </w:pPr>
            <w:r w:rsidRPr="00C12835">
              <w:lastRenderedPageBreak/>
              <w:t>Грудень</w:t>
            </w:r>
          </w:p>
          <w:p w14:paraId="2A065B3C" w14:textId="77777777" w:rsidR="00491A9C" w:rsidRPr="00C12835" w:rsidRDefault="0098243F" w:rsidP="004869BD">
            <w:pPr>
              <w:jc w:val="center"/>
            </w:pPr>
            <w:r w:rsidRPr="00C12835">
              <w:t>2026</w:t>
            </w:r>
            <w:r w:rsidR="00491A9C" w:rsidRPr="00C12835">
              <w:t xml:space="preserve"> року</w:t>
            </w:r>
          </w:p>
          <w:p w14:paraId="50E6E6B6" w14:textId="77777777" w:rsidR="00491A9C" w:rsidRPr="00C12835" w:rsidRDefault="00491A9C" w:rsidP="004A4146"/>
        </w:tc>
        <w:tc>
          <w:tcPr>
            <w:tcW w:w="993" w:type="dxa"/>
          </w:tcPr>
          <w:p w14:paraId="452DACC2" w14:textId="77777777" w:rsidR="00491A9C" w:rsidRPr="00C12835" w:rsidRDefault="00491A9C" w:rsidP="004A4146"/>
        </w:tc>
        <w:tc>
          <w:tcPr>
            <w:tcW w:w="1417" w:type="dxa"/>
          </w:tcPr>
          <w:p w14:paraId="044963C0" w14:textId="77777777" w:rsidR="00491A9C" w:rsidRPr="00C12835" w:rsidRDefault="00491A9C" w:rsidP="004A4146">
            <w:r w:rsidRPr="00C12835">
              <w:t>Викон</w:t>
            </w:r>
            <w:r w:rsidR="0098243F" w:rsidRPr="00C12835">
              <w:t>ується</w:t>
            </w:r>
          </w:p>
        </w:tc>
        <w:tc>
          <w:tcPr>
            <w:tcW w:w="7938" w:type="dxa"/>
          </w:tcPr>
          <w:p w14:paraId="0E8464FD" w14:textId="77777777" w:rsidR="003B20D1" w:rsidRPr="00C12835" w:rsidRDefault="003B20D1" w:rsidP="003B20D1">
            <w:pPr>
              <w:jc w:val="both"/>
              <w:rPr>
                <w:lang w:val="uk-UA"/>
              </w:rPr>
            </w:pPr>
            <w:r w:rsidRPr="00C12835">
              <w:rPr>
                <w:lang w:val="uk-UA"/>
              </w:rPr>
              <w:t xml:space="preserve">З метою вирішення нагальних питань, пов’язаних з реалізацією у Херсонській області державної політики у сфері соціального захисту ветеранів війни, Захисників і Захисниць України, осіб, які мають особливі заслуги перед Батьківщиною, постраждалих учасників Революції Гідності та </w:t>
            </w:r>
            <w:r w:rsidR="00EF3FFA">
              <w:rPr>
                <w:lang w:val="uk-UA"/>
              </w:rPr>
              <w:t xml:space="preserve">інших </w:t>
            </w:r>
            <w:r w:rsidRPr="00C12835">
              <w:rPr>
                <w:lang w:val="uk-UA"/>
              </w:rPr>
              <w:t xml:space="preserve">осіб, </w:t>
            </w:r>
            <w:r w:rsidR="00EF3FFA" w:rsidRPr="00C12835">
              <w:rPr>
                <w:lang w:val="uk-UA"/>
              </w:rPr>
              <w:t>при Херсонській обласній державній (військовій) адміністрації</w:t>
            </w:r>
            <w:r w:rsidR="002E14B9" w:rsidRPr="00C12835">
              <w:rPr>
                <w:lang w:val="uk-UA"/>
              </w:rPr>
              <w:t xml:space="preserve"> утворено Раду ветеранів війни та родин загиблих</w:t>
            </w:r>
            <w:r w:rsidR="00EF3FFA" w:rsidRPr="00C12835">
              <w:rPr>
                <w:lang w:val="uk-UA"/>
              </w:rPr>
              <w:t>, затверджену розпорядженням начальника обласної військової адміністрації від 21 листопада 2023 року № 774</w:t>
            </w:r>
            <w:r w:rsidRPr="00C12835">
              <w:rPr>
                <w:lang w:val="uk-UA"/>
              </w:rPr>
              <w:t>.</w:t>
            </w:r>
          </w:p>
          <w:p w14:paraId="08230625" w14:textId="77777777" w:rsidR="003B20D1" w:rsidRPr="00C12835" w:rsidRDefault="003B20D1" w:rsidP="003B20D1">
            <w:pPr>
              <w:jc w:val="both"/>
            </w:pPr>
            <w:r w:rsidRPr="00C12835">
              <w:t>Управлінням у справах ветеранів Херсонської обласної державної адміністрації постійно проводяться наради з представниками цивільно - військового співробітництва сил безпеки та оборони, з представниками громадських організацій, ветеранами/ветеранками у форматі офлайн-онлайн.</w:t>
            </w:r>
          </w:p>
          <w:p w14:paraId="42AF70D0" w14:textId="77777777" w:rsidR="005259F0" w:rsidRPr="005259F0" w:rsidRDefault="003B20D1" w:rsidP="005259F0">
            <w:pPr>
              <w:jc w:val="both"/>
              <w:rPr>
                <w:lang w:val="uk-UA"/>
              </w:rPr>
            </w:pPr>
            <w:r w:rsidRPr="00C12835">
              <w:t>В області протягом звітного періоду забезпечено проведення заходів суспільно-політичного та культурного напряму</w:t>
            </w:r>
            <w:r w:rsidR="00AD611A" w:rsidRPr="00C12835">
              <w:rPr>
                <w:lang w:val="uk-UA"/>
              </w:rPr>
              <w:t xml:space="preserve"> за участю різних груп населення, спрямованих на впровадження практик діалогу (медіації)</w:t>
            </w:r>
            <w:r w:rsidR="005259F0">
              <w:rPr>
                <w:lang w:val="uk-UA"/>
              </w:rPr>
              <w:t xml:space="preserve">, </w:t>
            </w:r>
            <w:r w:rsidR="005259F0" w:rsidRPr="005259F0">
              <w:rPr>
                <w:lang w:val="uk-UA"/>
              </w:rPr>
              <w:t xml:space="preserve">у </w:t>
            </w:r>
            <w:r w:rsidR="005259F0" w:rsidRPr="005259F0">
              <w:rPr>
                <w:lang w:val="uk-UA" w:eastAsia="uk-UA"/>
              </w:rPr>
              <w:t xml:space="preserve">межах роботи дитячих студій і творчих просторів КЗ «Херсонська обласна бібліотека для дітей імені Дніпрової Чайки»  проведено низку інтерактивних та розвивальних заходів, зокрема: «Грай. Читай. Фантазуй! ігровий сторітелінг-конструктор» для учасників студії «BookKidsClub»; «Силуети фантазій: мозаїка книжкових світів» — творча візуалізація в межах студії «BookKidsClub»; «Вежа творчих відкриттів. літературно-мистецька дженга» для вихованців студії «BookKidsClub»; «Моя країна – моє натхнення. Fun-мікс творчості та </w:t>
            </w:r>
            <w:r w:rsidR="005259F0" w:rsidRPr="005259F0">
              <w:rPr>
                <w:lang w:val="uk-UA" w:eastAsia="uk-UA"/>
              </w:rPr>
              <w:lastRenderedPageBreak/>
              <w:t>захоплення» у межах лабораторії «Творчий простір»; «WOW-експедиція сторінками світу. Квест-оповідь» для учасників розвивальної студії для дошкільників «Бібліомалята».</w:t>
            </w:r>
          </w:p>
          <w:p w14:paraId="5F87BE51" w14:textId="77777777" w:rsidR="005259F0" w:rsidRPr="005259F0" w:rsidRDefault="005259F0" w:rsidP="005259F0">
            <w:pPr>
              <w:jc w:val="both"/>
              <w:rPr>
                <w:lang w:val="uk-UA"/>
              </w:rPr>
            </w:pPr>
            <w:r w:rsidRPr="005259F0">
              <w:rPr>
                <w:lang w:val="uk-UA" w:eastAsia="uk-UA"/>
              </w:rPr>
              <w:t xml:space="preserve"> КЗ «Обласний палац культури» в онлайн-форматі проведено 12 занять брейн-клубу «Ліга переможців». В артпросторі «Особистість» (м. Київ) проведено 8 занять, що включали творчі, театральні та арттерапевтичні інтерактивні заходи. Забезпечувалася діяльність дитячої групи для внутрішньо переміщених осіб із Херсонщини, що сприяло емоційному відновленню дітей, їх соціальній адаптації та інтеграції, розвитку творчих здібностей і комунікативних навичок. Арт-студія «Щаслива дитина» провела 12 занять, робота яких ґрунтувалася на принципах доступності, безбар’єрності та врахування індивідуальних можливостей кожної дитини. Творчі, дослідницькі та ігрові форми занять добиралися відповідно до віку, емоційного стану та пізнавальних потреб учасників. Завдяки індивідуальному підходу створювалися умови для творчого самовираження, розвитку уяви, емоційної стабільності, комунікативних навичок і психологічного комфорту дітей. У креативному просторі «Ми разом» (м. Вінниця) проведено 8 заходів. </w:t>
            </w:r>
          </w:p>
          <w:p w14:paraId="759D12B2" w14:textId="77777777" w:rsidR="007E6A58" w:rsidRPr="005259F0" w:rsidRDefault="005259F0" w:rsidP="005259F0">
            <w:pPr>
              <w:jc w:val="both"/>
              <w:rPr>
                <w:color w:val="000000"/>
                <w:lang w:val="uk-UA"/>
              </w:rPr>
            </w:pPr>
            <w:r w:rsidRPr="005259F0">
              <w:rPr>
                <w:lang w:val="uk-UA" w:eastAsia="uk-UA"/>
              </w:rPr>
              <w:t>Фахівцями КЗ «Херсонський обласний краєзнавчий музей» підготовлено та розміщено у соціальній мережі Facebook інформаційний допис «Культура без бар’єрів: як Херсонський обласний краєзнавчий музей будує відкритий та доступний простір». Також продовжено роботу з адаптації матеріалів і новин, розміщених на офіційному вебсайті ХОКМ, з метою підвищення їх доступності для людей із порушеннями зору.</w:t>
            </w:r>
          </w:p>
          <w:p w14:paraId="25E33EBC" w14:textId="77777777" w:rsidR="00B76471" w:rsidRPr="007E6A58" w:rsidRDefault="00F9237B" w:rsidP="00D11533">
            <w:pPr>
              <w:jc w:val="both"/>
              <w:rPr>
                <w:lang w:val="uk-UA"/>
              </w:rPr>
            </w:pPr>
            <w:r w:rsidRPr="007E6A58">
              <w:rPr>
                <w:rStyle w:val="afc"/>
                <w:lang w:val="uk-UA"/>
              </w:rPr>
              <w:t xml:space="preserve">Протягом </w:t>
            </w:r>
            <w:r w:rsidRPr="007E6A58">
              <w:rPr>
                <w:rStyle w:val="afc"/>
                <w:lang w:val="uk-UA" w:eastAsia="en-US"/>
              </w:rPr>
              <w:t>І</w:t>
            </w:r>
            <w:r w:rsidRPr="007E6A58">
              <w:rPr>
                <w:rStyle w:val="afc"/>
                <w:lang w:val="en-US" w:eastAsia="en-US"/>
              </w:rPr>
              <w:t>I</w:t>
            </w:r>
            <w:r w:rsidR="007E6A58" w:rsidRPr="007E6A58">
              <w:rPr>
                <w:rStyle w:val="afc"/>
                <w:lang w:val="uk-UA" w:eastAsia="en-US"/>
              </w:rPr>
              <w:t xml:space="preserve">І </w:t>
            </w:r>
            <w:r w:rsidRPr="007E6A58">
              <w:rPr>
                <w:rStyle w:val="afc"/>
                <w:lang w:val="uk-UA"/>
              </w:rPr>
              <w:t xml:space="preserve">кварталу </w:t>
            </w:r>
            <w:r w:rsidRPr="007E6A58">
              <w:rPr>
                <w:rStyle w:val="afc"/>
                <w:lang w:val="uk-UA" w:eastAsia="en-US"/>
              </w:rPr>
              <w:t xml:space="preserve">2026 </w:t>
            </w:r>
            <w:r w:rsidRPr="007E6A58">
              <w:rPr>
                <w:rStyle w:val="afc"/>
                <w:lang w:val="uk-UA"/>
              </w:rPr>
              <w:t>року на офіційному вебсайті обласної державної адміністрації розміщено статті</w:t>
            </w:r>
          </w:p>
          <w:p w14:paraId="19EA86BE" w14:textId="77777777" w:rsidR="007E6A58" w:rsidRPr="007E6A58" w:rsidRDefault="007E6A58" w:rsidP="007E6A58">
            <w:pPr>
              <w:jc w:val="both"/>
              <w:rPr>
                <w:lang w:val="uk-UA"/>
              </w:rPr>
            </w:pPr>
            <w:hyperlink r:id="rId491" w:history="1">
              <w:r w:rsidRPr="007E6A58">
                <w:rPr>
                  <w:rStyle w:val="a5"/>
                </w:rPr>
                <w:t>https</w:t>
              </w:r>
              <w:r w:rsidRPr="007E6A58">
                <w:rPr>
                  <w:rStyle w:val="a5"/>
                  <w:lang w:val="uk-UA"/>
                </w:rPr>
                <w:t>://</w:t>
              </w:r>
              <w:r w:rsidRPr="007E6A58">
                <w:rPr>
                  <w:rStyle w:val="a5"/>
                </w:rPr>
                <w:t>khoda</w:t>
              </w:r>
              <w:r w:rsidRPr="007E6A58">
                <w:rPr>
                  <w:rStyle w:val="a5"/>
                  <w:lang w:val="uk-UA"/>
                </w:rPr>
                <w:t>.</w:t>
              </w:r>
              <w:r w:rsidRPr="007E6A58">
                <w:rPr>
                  <w:rStyle w:val="a5"/>
                </w:rPr>
                <w:t>gov</w:t>
              </w:r>
              <w:r w:rsidRPr="007E6A58">
                <w:rPr>
                  <w:rStyle w:val="a5"/>
                  <w:lang w:val="uk-UA"/>
                </w:rPr>
                <w:t>.</w:t>
              </w:r>
              <w:r w:rsidRPr="007E6A58">
                <w:rPr>
                  <w:rStyle w:val="a5"/>
                </w:rPr>
                <w:t>ua</w:t>
              </w:r>
              <w:r w:rsidRPr="007E6A58">
                <w:rPr>
                  <w:rStyle w:val="a5"/>
                  <w:lang w:val="uk-UA"/>
                </w:rPr>
                <w:t>/</w:t>
              </w:r>
              <w:r w:rsidRPr="007E6A58">
                <w:rPr>
                  <w:rStyle w:val="a5"/>
                </w:rPr>
                <w:t>hromadskosti</w:t>
              </w:r>
              <w:r w:rsidRPr="007E6A58">
                <w:rPr>
                  <w:rStyle w:val="a5"/>
                  <w:lang w:val="uk-UA"/>
                </w:rPr>
                <w:t>/</w:t>
              </w:r>
              <w:r w:rsidRPr="007E6A58">
                <w:rPr>
                  <w:rStyle w:val="a5"/>
                </w:rPr>
                <w:t>konsultatsii</w:t>
              </w:r>
              <w:r w:rsidRPr="007E6A58">
                <w:rPr>
                  <w:rStyle w:val="a5"/>
                  <w:lang w:val="uk-UA"/>
                </w:rPr>
                <w:t>-</w:t>
              </w:r>
              <w:r w:rsidRPr="007E6A58">
                <w:rPr>
                  <w:rStyle w:val="a5"/>
                </w:rPr>
                <w:t>z</w:t>
              </w:r>
              <w:r w:rsidRPr="007E6A58">
                <w:rPr>
                  <w:rStyle w:val="a5"/>
                  <w:lang w:val="uk-UA"/>
                </w:rPr>
                <w:t>-</w:t>
              </w:r>
              <w:r w:rsidRPr="007E6A58">
                <w:rPr>
                  <w:rStyle w:val="a5"/>
                </w:rPr>
                <w:t>hromadskistiu</w:t>
              </w:r>
            </w:hyperlink>
          </w:p>
          <w:p w14:paraId="553FF5B2" w14:textId="77777777" w:rsidR="007E6A58" w:rsidRPr="007E6A58" w:rsidRDefault="007E6A58" w:rsidP="007E6A58">
            <w:pPr>
              <w:rPr>
                <w:lang w:val="uk-UA"/>
              </w:rPr>
            </w:pPr>
            <w:hyperlink r:id="rId492" w:history="1">
              <w:r w:rsidRPr="007E6A58">
                <w:rPr>
                  <w:rStyle w:val="a5"/>
                  <w:lang w:val="uk-UA"/>
                </w:rPr>
                <w:t>https://khoda.gov.ua/news/sformovano-sklad-rady-veteraniv-viiny-za-nezalezhnist-ukrainy</w:t>
              </w:r>
            </w:hyperlink>
            <w:r w:rsidRPr="007E6A58">
              <w:rPr>
                <w:lang w:val="uk-UA"/>
              </w:rPr>
              <w:t>;</w:t>
            </w:r>
          </w:p>
          <w:p w14:paraId="11C1A33B" w14:textId="77777777" w:rsidR="007E6A58" w:rsidRPr="007E6A58" w:rsidRDefault="007E6A58" w:rsidP="007E6A58">
            <w:pPr>
              <w:rPr>
                <w:lang w:val="uk-UA"/>
              </w:rPr>
            </w:pPr>
            <w:hyperlink r:id="rId493" w:history="1">
              <w:r w:rsidRPr="007E6A58">
                <w:rPr>
                  <w:rStyle w:val="a5"/>
                  <w:lang w:val="uk-UA"/>
                </w:rPr>
                <w:t>https://khoda.gov.ua/news/dlia-veteraniv-veteranok-demobilizovanykh-viiskovosluzhbovtsiv-ta-chleniv-ikhnikh-rodyn-provodiat-opytuvannia-u-mezhakh-vseukrainskoi-prohramy-mentalnoho-zdorovia-ty-iak</w:t>
              </w:r>
            </w:hyperlink>
            <w:r w:rsidRPr="007E6A58">
              <w:rPr>
                <w:lang w:val="uk-UA"/>
              </w:rPr>
              <w:t>;</w:t>
            </w:r>
          </w:p>
          <w:p w14:paraId="4C9FC1AF" w14:textId="77777777" w:rsidR="007E6A58" w:rsidRPr="007E6A58" w:rsidRDefault="007E6A58" w:rsidP="007E6A58">
            <w:pPr>
              <w:rPr>
                <w:lang w:val="uk-UA"/>
              </w:rPr>
            </w:pPr>
            <w:hyperlink r:id="rId494" w:history="1">
              <w:r w:rsidRPr="007E6A58">
                <w:rPr>
                  <w:rStyle w:val="a5"/>
                  <w:lang w:val="uk-UA"/>
                </w:rPr>
                <w:t>https://khoda.gov.ua/news/zastupnytsia-nachalnyka-khersonskoi-ova-olha-maliarchuk-vziala-uchast-u-panelnii-dyskusii-rehionalnyi-vymir-veteranskoi-polityky-vid-stratehii-do-realizatsii-u-mezhakh-ikh-mizhnarodnoho-veteranskoho-forumu-nova-arkhitektura-veteranskoi-polityky</w:t>
              </w:r>
            </w:hyperlink>
            <w:r w:rsidRPr="007E6A58">
              <w:rPr>
                <w:lang w:val="uk-UA"/>
              </w:rPr>
              <w:t>;</w:t>
            </w:r>
          </w:p>
          <w:p w14:paraId="27D639B5" w14:textId="77777777" w:rsidR="007E6A58" w:rsidRPr="007E6A58" w:rsidRDefault="007E6A58" w:rsidP="007E6A58">
            <w:pPr>
              <w:rPr>
                <w:lang w:val="uk-UA"/>
              </w:rPr>
            </w:pPr>
            <w:hyperlink r:id="rId495" w:history="1">
              <w:r w:rsidRPr="007E6A58">
                <w:rPr>
                  <w:rStyle w:val="a5"/>
                  <w:lang w:val="uk-UA"/>
                </w:rPr>
                <w:t>https://khoda.gov.ua/news/natsionalna-platforma-samoosvity-hotuie-pratsivnykiv-tsentriv-zainiatosti-do-efektyvnoi-vzaiemodii-z-veteranamy-ta-liudmy-z-dosvidom-viiny</w:t>
              </w:r>
            </w:hyperlink>
            <w:r w:rsidRPr="007E6A58">
              <w:rPr>
                <w:lang w:val="uk-UA"/>
              </w:rPr>
              <w:t>;</w:t>
            </w:r>
          </w:p>
          <w:p w14:paraId="60709424" w14:textId="77777777" w:rsidR="007E6A58" w:rsidRPr="00777174" w:rsidRDefault="007E6A58" w:rsidP="007E6A58">
            <w:pPr>
              <w:jc w:val="both"/>
              <w:rPr>
                <w:color w:val="000000"/>
                <w:lang w:val="uk-UA"/>
              </w:rPr>
            </w:pPr>
            <w:hyperlink r:id="rId496" w:history="1">
              <w:r w:rsidRPr="007E6A58">
                <w:rPr>
                  <w:rStyle w:val="a5"/>
                  <w:lang w:val="uk-UA"/>
                </w:rPr>
                <w:t>https://khoda.gov.ua/news/fakhivtsi-hromad-doluchylys-do-onlain-treninhu-zakhody-z-adaptatsii-ta-psykhosotsialnoi-pidtrymky-osib-zvilnenykh-z-polonu-ta-chleniv-ikhnikh-simei</w:t>
              </w:r>
            </w:hyperlink>
            <w:r>
              <w:rPr>
                <w:lang w:val="uk-UA"/>
              </w:rPr>
              <w:t xml:space="preserve"> .</w:t>
            </w:r>
          </w:p>
          <w:p w14:paraId="59F01C8B" w14:textId="77777777" w:rsidR="00556AEA" w:rsidRDefault="00F11986" w:rsidP="00D11533">
            <w:pPr>
              <w:jc w:val="both"/>
              <w:rPr>
                <w:lang w:val="uk-UA"/>
              </w:rPr>
            </w:pPr>
            <w:r w:rsidRPr="00C12835">
              <w:rPr>
                <w:lang w:val="uk-UA"/>
              </w:rPr>
              <w:t xml:space="preserve">Інформація щодо проведених заходів в </w:t>
            </w:r>
            <w:r w:rsidR="003744EF" w:rsidRPr="00C12835">
              <w:rPr>
                <w:lang w:val="uk-UA"/>
              </w:rPr>
              <w:t xml:space="preserve">територіальних громадах </w:t>
            </w:r>
            <w:r w:rsidRPr="00C12835">
              <w:rPr>
                <w:lang w:val="uk-UA"/>
              </w:rPr>
              <w:t>за посиланнями:</w:t>
            </w:r>
            <w:r w:rsidR="00556AEA">
              <w:rPr>
                <w:lang w:val="uk-UA"/>
              </w:rPr>
              <w:t xml:space="preserve"> </w:t>
            </w:r>
          </w:p>
          <w:p w14:paraId="6B83D6D0" w14:textId="77777777" w:rsidR="00104221" w:rsidRDefault="00104221" w:rsidP="00D11533">
            <w:pPr>
              <w:jc w:val="both"/>
              <w:rPr>
                <w:color w:val="000000"/>
                <w:lang w:val="uk-UA"/>
              </w:rPr>
            </w:pPr>
            <w:r>
              <w:rPr>
                <w:lang w:val="uk-UA"/>
              </w:rPr>
              <w:t>24</w:t>
            </w:r>
            <w:r w:rsidR="008C7EDE" w:rsidRPr="00C12835">
              <w:rPr>
                <w:lang w:val="uk-UA"/>
              </w:rPr>
              <w:t xml:space="preserve"> </w:t>
            </w:r>
            <w:r>
              <w:rPr>
                <w:lang w:val="uk-UA"/>
              </w:rPr>
              <w:t>серпня 2</w:t>
            </w:r>
            <w:r w:rsidR="008C7EDE" w:rsidRPr="00C12835">
              <w:rPr>
                <w:lang w:val="uk-UA"/>
              </w:rPr>
              <w:t xml:space="preserve">026 року проведена зустріч </w:t>
            </w:r>
            <w:r w:rsidR="003744EF" w:rsidRPr="00C12835">
              <w:rPr>
                <w:lang w:val="uk-UA"/>
              </w:rPr>
              <w:t xml:space="preserve">керівництва </w:t>
            </w:r>
            <w:r w:rsidR="008C7EDE" w:rsidRPr="00C12835">
              <w:rPr>
                <w:lang w:val="uk-UA"/>
              </w:rPr>
              <w:t>Білозер</w:t>
            </w:r>
            <w:r w:rsidR="003744EF" w:rsidRPr="00C12835">
              <w:rPr>
                <w:lang w:val="uk-UA"/>
              </w:rPr>
              <w:t>ської СВА з ВПО у м</w:t>
            </w:r>
            <w:r w:rsidR="002E14B9">
              <w:rPr>
                <w:lang w:val="uk-UA"/>
              </w:rPr>
              <w:t>істі</w:t>
            </w:r>
            <w:r w:rsidR="003744EF" w:rsidRPr="00C12835">
              <w:rPr>
                <w:lang w:val="uk-UA"/>
              </w:rPr>
              <w:t xml:space="preserve"> Миколаєві з обговоренням</w:t>
            </w:r>
            <w:r w:rsidR="008C7EDE" w:rsidRPr="00C12835">
              <w:rPr>
                <w:lang w:val="uk-UA"/>
              </w:rPr>
              <w:t xml:space="preserve"> питання отримання </w:t>
            </w:r>
            <w:r w:rsidR="008C7EDE" w:rsidRPr="00104221">
              <w:rPr>
                <w:lang w:val="uk-UA"/>
              </w:rPr>
              <w:t xml:space="preserve">компенсації за зруйноване майно, дистанційного обстеження нерухомості тощо. </w:t>
            </w:r>
            <w:r w:rsidRPr="00104221">
              <w:fldChar w:fldCharType="begin"/>
            </w:r>
            <w:r w:rsidRPr="00104221">
              <w:instrText>HYPERLINK</w:instrText>
            </w:r>
            <w:r w:rsidRPr="00C838EC">
              <w:rPr>
                <w:lang w:val="uk-UA"/>
              </w:rPr>
              <w:instrText xml:space="preserve"> "</w:instrText>
            </w:r>
            <w:r w:rsidRPr="00104221">
              <w:instrText>https</w:instrText>
            </w:r>
            <w:r w:rsidRPr="00C838EC">
              <w:rPr>
                <w:lang w:val="uk-UA"/>
              </w:rPr>
              <w:instrText>://</w:instrText>
            </w:r>
            <w:r w:rsidRPr="00104221">
              <w:instrText>bilozerka</w:instrText>
            </w:r>
            <w:r w:rsidRPr="00C838EC">
              <w:rPr>
                <w:lang w:val="uk-UA"/>
              </w:rPr>
              <w:instrText>-</w:instrText>
            </w:r>
            <w:r w:rsidRPr="00104221">
              <w:instrText>otg</w:instrText>
            </w:r>
            <w:r w:rsidRPr="00C838EC">
              <w:rPr>
                <w:lang w:val="uk-UA"/>
              </w:rPr>
              <w:instrText>.</w:instrText>
            </w:r>
            <w:r w:rsidRPr="00104221">
              <w:instrText>gov</w:instrText>
            </w:r>
            <w:r w:rsidRPr="00C838EC">
              <w:rPr>
                <w:lang w:val="uk-UA"/>
              </w:rPr>
              <w:instrText>.</w:instrText>
            </w:r>
            <w:r w:rsidRPr="00104221">
              <w:instrText>ua</w:instrText>
            </w:r>
            <w:r w:rsidRPr="00C838EC">
              <w:rPr>
                <w:lang w:val="uk-UA"/>
              </w:rPr>
              <w:instrText>/2026/08/24/%</w:instrText>
            </w:r>
            <w:r w:rsidRPr="00104221">
              <w:instrText>d</w:instrText>
            </w:r>
            <w:r w:rsidRPr="00C838EC">
              <w:rPr>
                <w:lang w:val="uk-UA"/>
              </w:rPr>
              <w:instrText>0%</w:instrText>
            </w:r>
            <w:r w:rsidRPr="00104221">
              <w:instrText>b</w:instrText>
            </w:r>
            <w:r w:rsidRPr="00C838EC">
              <w:rPr>
                <w:lang w:val="uk-UA"/>
              </w:rPr>
              <w:instrText>7%</w:instrText>
            </w:r>
            <w:r w:rsidRPr="00104221">
              <w:instrText>d</w:instrText>
            </w:r>
            <w:r w:rsidRPr="00C838EC">
              <w:rPr>
                <w:lang w:val="uk-UA"/>
              </w:rPr>
              <w:instrText>1%83%</w:instrText>
            </w:r>
            <w:r w:rsidRPr="00104221">
              <w:instrText>d</w:instrText>
            </w:r>
            <w:r w:rsidRPr="00C838EC">
              <w:rPr>
                <w:lang w:val="uk-UA"/>
              </w:rPr>
              <w:instrText>1%81%</w:instrText>
            </w:r>
            <w:r w:rsidRPr="00104221">
              <w:instrText>d</w:instrText>
            </w:r>
            <w:r w:rsidRPr="00C838EC">
              <w:rPr>
                <w:lang w:val="uk-UA"/>
              </w:rPr>
              <w:instrText>1%82%</w:instrText>
            </w:r>
            <w:r w:rsidRPr="00104221">
              <w:instrText>d</w:instrText>
            </w:r>
            <w:r w:rsidRPr="00C838EC">
              <w:rPr>
                <w:lang w:val="uk-UA"/>
              </w:rPr>
              <w:instrText>1%80%</w:instrText>
            </w:r>
            <w:r w:rsidRPr="00104221">
              <w:instrText>d</w:instrText>
            </w:r>
            <w:r w:rsidRPr="00C838EC">
              <w:rPr>
                <w:lang w:val="uk-UA"/>
              </w:rPr>
              <w:instrText>1%96%</w:instrText>
            </w:r>
            <w:r w:rsidRPr="00104221">
              <w:instrText>d</w:instrText>
            </w:r>
            <w:r w:rsidRPr="00C838EC">
              <w:rPr>
                <w:lang w:val="uk-UA"/>
              </w:rPr>
              <w:instrText>1%87-%</w:instrText>
            </w:r>
            <w:r w:rsidRPr="00104221">
              <w:instrText>d</w:instrText>
            </w:r>
            <w:r w:rsidRPr="00C838EC">
              <w:rPr>
                <w:lang w:val="uk-UA"/>
              </w:rPr>
              <w:instrText>1%96%</w:instrText>
            </w:r>
            <w:r w:rsidRPr="00104221">
              <w:instrText>d</w:instrText>
            </w:r>
            <w:r w:rsidRPr="00C838EC">
              <w:rPr>
                <w:lang w:val="uk-UA"/>
              </w:rPr>
              <w:instrText>0%</w:instrText>
            </w:r>
            <w:r w:rsidRPr="00104221">
              <w:instrText>b</w:instrText>
            </w:r>
            <w:r w:rsidRPr="00C838EC">
              <w:rPr>
                <w:lang w:val="uk-UA"/>
              </w:rPr>
              <w:instrText>7-%</w:instrText>
            </w:r>
            <w:r w:rsidRPr="00104221">
              <w:instrText>d</w:instrText>
            </w:r>
            <w:r w:rsidRPr="00C838EC">
              <w:rPr>
                <w:lang w:val="uk-UA"/>
              </w:rPr>
              <w:instrText>0%</w:instrText>
            </w:r>
            <w:r w:rsidRPr="00104221">
              <w:instrText>b</w:instrText>
            </w:r>
            <w:r w:rsidRPr="00C838EC">
              <w:rPr>
                <w:lang w:val="uk-UA"/>
              </w:rPr>
              <w:instrText>6%</w:instrText>
            </w:r>
            <w:r w:rsidRPr="00104221">
              <w:instrText>d</w:instrText>
            </w:r>
            <w:r w:rsidRPr="00C838EC">
              <w:rPr>
                <w:lang w:val="uk-UA"/>
              </w:rPr>
              <w:instrText>0%</w:instrText>
            </w:r>
            <w:r w:rsidRPr="00104221">
              <w:instrText>b</w:instrText>
            </w:r>
            <w:r w:rsidRPr="00C838EC">
              <w:rPr>
                <w:lang w:val="uk-UA"/>
              </w:rPr>
              <w:instrText>8%</w:instrText>
            </w:r>
            <w:r w:rsidRPr="00104221">
              <w:instrText>d</w:instrText>
            </w:r>
            <w:r w:rsidRPr="00C838EC">
              <w:rPr>
                <w:lang w:val="uk-UA"/>
              </w:rPr>
              <w:instrText>1%82%</w:instrText>
            </w:r>
            <w:r w:rsidRPr="00104221">
              <w:instrText>d</w:instrText>
            </w:r>
            <w:r w:rsidRPr="00C838EC">
              <w:rPr>
                <w:lang w:val="uk-UA"/>
              </w:rPr>
              <w:instrText>0%</w:instrText>
            </w:r>
            <w:r w:rsidRPr="00104221">
              <w:instrText>b</w:instrText>
            </w:r>
            <w:r w:rsidRPr="00C838EC">
              <w:rPr>
                <w:lang w:val="uk-UA"/>
              </w:rPr>
              <w:instrText>5%</w:instrText>
            </w:r>
            <w:r w:rsidRPr="00104221">
              <w:instrText>d</w:instrText>
            </w:r>
            <w:r w:rsidRPr="00C838EC">
              <w:rPr>
                <w:lang w:val="uk-UA"/>
              </w:rPr>
              <w:instrText>0%</w:instrText>
            </w:r>
            <w:r w:rsidRPr="00104221">
              <w:instrText>bb</w:instrText>
            </w:r>
            <w:r w:rsidRPr="00C838EC">
              <w:rPr>
                <w:lang w:val="uk-UA"/>
              </w:rPr>
              <w:instrText>%</w:instrText>
            </w:r>
            <w:r w:rsidRPr="00104221">
              <w:instrText>d</w:instrText>
            </w:r>
            <w:r w:rsidRPr="00C838EC">
              <w:rPr>
                <w:lang w:val="uk-UA"/>
              </w:rPr>
              <w:instrText>1%8</w:instrText>
            </w:r>
            <w:r w:rsidRPr="00104221">
              <w:instrText>f</w:instrText>
            </w:r>
            <w:r w:rsidRPr="00C838EC">
              <w:rPr>
                <w:lang w:val="uk-UA"/>
              </w:rPr>
              <w:instrText>%</w:instrText>
            </w:r>
            <w:r w:rsidRPr="00104221">
              <w:instrText>d</w:instrText>
            </w:r>
            <w:r w:rsidRPr="00C838EC">
              <w:rPr>
                <w:lang w:val="uk-UA"/>
              </w:rPr>
              <w:instrText>0%</w:instrText>
            </w:r>
            <w:r w:rsidRPr="00104221">
              <w:instrText>bc</w:instrText>
            </w:r>
            <w:r w:rsidRPr="00C838EC">
              <w:rPr>
                <w:lang w:val="uk-UA"/>
              </w:rPr>
              <w:instrText>%</w:instrText>
            </w:r>
            <w:r w:rsidRPr="00104221">
              <w:instrText>d</w:instrText>
            </w:r>
            <w:r w:rsidRPr="00C838EC">
              <w:rPr>
                <w:lang w:val="uk-UA"/>
              </w:rPr>
              <w:instrText>0%</w:instrText>
            </w:r>
            <w:r w:rsidRPr="00104221">
              <w:instrText>b</w:instrText>
            </w:r>
            <w:r w:rsidRPr="00C838EC">
              <w:rPr>
                <w:lang w:val="uk-UA"/>
              </w:rPr>
              <w:instrText>8-%</w:instrText>
            </w:r>
            <w:r w:rsidRPr="00104221">
              <w:instrText>d</w:instrText>
            </w:r>
            <w:r w:rsidRPr="00C838EC">
              <w:rPr>
                <w:lang w:val="uk-UA"/>
              </w:rPr>
              <w:instrText>0%</w:instrText>
            </w:r>
            <w:r w:rsidRPr="00104221">
              <w:instrText>ba</w:instrText>
            </w:r>
            <w:r w:rsidRPr="00C838EC">
              <w:rPr>
                <w:lang w:val="uk-UA"/>
              </w:rPr>
              <w:instrText>%</w:instrText>
            </w:r>
            <w:r w:rsidRPr="00104221">
              <w:instrText>d</w:instrText>
            </w:r>
            <w:r w:rsidRPr="00C838EC">
              <w:rPr>
                <w:lang w:val="uk-UA"/>
              </w:rPr>
              <w:instrText>1%96%</w:instrText>
            </w:r>
            <w:r w:rsidRPr="00104221">
              <w:instrText>d</w:instrText>
            </w:r>
            <w:r w:rsidRPr="00C838EC">
              <w:rPr>
                <w:lang w:val="uk-UA"/>
              </w:rPr>
              <w:instrText>0%</w:instrText>
            </w:r>
            <w:r w:rsidRPr="00104221">
              <w:instrText>b</w:instrText>
            </w:r>
            <w:r w:rsidRPr="00C838EC">
              <w:rPr>
                <w:lang w:val="uk-UA"/>
              </w:rPr>
              <w:instrText>7%</w:instrText>
            </w:r>
            <w:r w:rsidRPr="00104221">
              <w:instrText>d</w:instrText>
            </w:r>
            <w:r w:rsidRPr="00C838EC">
              <w:rPr>
                <w:lang w:val="uk-UA"/>
              </w:rPr>
              <w:instrText>0%</w:instrText>
            </w:r>
            <w:r w:rsidRPr="00104221">
              <w:instrText>be</w:instrText>
            </w:r>
            <w:r w:rsidRPr="00C838EC">
              <w:rPr>
                <w:lang w:val="uk-UA"/>
              </w:rPr>
              <w:instrText>%</w:instrText>
            </w:r>
            <w:r w:rsidRPr="00104221">
              <w:instrText>d</w:instrText>
            </w:r>
            <w:r w:rsidRPr="00C838EC">
              <w:rPr>
                <w:lang w:val="uk-UA"/>
              </w:rPr>
              <w:instrText>0%</w:instrText>
            </w:r>
            <w:r w:rsidRPr="00104221">
              <w:instrText>bc</w:instrText>
            </w:r>
            <w:r w:rsidRPr="00C838EC">
              <w:rPr>
                <w:lang w:val="uk-UA"/>
              </w:rPr>
              <w:instrText>%</w:instrText>
            </w:r>
            <w:r w:rsidRPr="00104221">
              <w:instrText>d</w:instrText>
            </w:r>
            <w:r w:rsidRPr="00C838EC">
              <w:rPr>
                <w:lang w:val="uk-UA"/>
              </w:rPr>
              <w:instrText>0%</w:instrText>
            </w:r>
            <w:r w:rsidRPr="00104221">
              <w:instrText>b</w:instrText>
            </w:r>
            <w:r w:rsidRPr="00C838EC">
              <w:rPr>
                <w:lang w:val="uk-UA"/>
              </w:rPr>
              <w:instrText>8%</w:instrText>
            </w:r>
            <w:r w:rsidRPr="00104221">
              <w:instrText>d</w:instrText>
            </w:r>
            <w:r w:rsidRPr="00C838EC">
              <w:rPr>
                <w:lang w:val="uk-UA"/>
              </w:rPr>
              <w:instrText>1%81%</w:instrText>
            </w:r>
            <w:r w:rsidRPr="00104221">
              <w:instrText>d</w:instrText>
            </w:r>
            <w:r w:rsidRPr="00C838EC">
              <w:rPr>
                <w:lang w:val="uk-UA"/>
              </w:rPr>
              <w:instrText>1%8</w:instrText>
            </w:r>
            <w:r w:rsidRPr="00104221">
              <w:instrText>c</w:instrText>
            </w:r>
            <w:r w:rsidRPr="00C838EC">
              <w:rPr>
                <w:lang w:val="uk-UA"/>
              </w:rPr>
              <w:instrText>%</w:instrText>
            </w:r>
            <w:r w:rsidRPr="00104221">
              <w:instrText>d</w:instrText>
            </w:r>
            <w:r w:rsidRPr="00C838EC">
              <w:rPr>
                <w:lang w:val="uk-UA"/>
              </w:rPr>
              <w:instrText>0%</w:instrText>
            </w:r>
            <w:r w:rsidRPr="00104221">
              <w:instrText>ba</w:instrText>
            </w:r>
            <w:r w:rsidRPr="00C838EC">
              <w:rPr>
                <w:lang w:val="uk-UA"/>
              </w:rPr>
              <w:instrText>%</w:instrText>
            </w:r>
            <w:r w:rsidRPr="00104221">
              <w:instrText>d</w:instrText>
            </w:r>
            <w:r w:rsidRPr="00C838EC">
              <w:rPr>
                <w:lang w:val="uk-UA"/>
              </w:rPr>
              <w:instrText>0%</w:instrText>
            </w:r>
            <w:r w:rsidRPr="00104221">
              <w:instrText>be</w:instrText>
            </w:r>
            <w:r w:rsidRPr="00C838EC">
              <w:rPr>
                <w:lang w:val="uk-UA"/>
              </w:rPr>
              <w:instrText>%</w:instrText>
            </w:r>
            <w:r w:rsidRPr="00104221">
              <w:instrText>d</w:instrText>
            </w:r>
            <w:r w:rsidRPr="00C838EC">
              <w:rPr>
                <w:lang w:val="uk-UA"/>
              </w:rPr>
              <w:instrText>0%</w:instrText>
            </w:r>
            <w:r w:rsidRPr="00104221">
              <w:instrText>b</w:instrText>
            </w:r>
            <w:r w:rsidRPr="00C838EC">
              <w:rPr>
                <w:lang w:val="uk-UA"/>
              </w:rPr>
              <w:instrText>3%</w:instrText>
            </w:r>
            <w:r w:rsidRPr="00104221">
              <w:instrText>d</w:instrText>
            </w:r>
            <w:r w:rsidRPr="00C838EC">
              <w:rPr>
                <w:lang w:val="uk-UA"/>
              </w:rPr>
              <w:instrText>0%</w:instrText>
            </w:r>
            <w:r w:rsidRPr="00104221">
              <w:instrText>be</w:instrText>
            </w:r>
            <w:r w:rsidRPr="00C838EC">
              <w:rPr>
                <w:lang w:val="uk-UA"/>
              </w:rPr>
              <w:instrText>-%</w:instrText>
            </w:r>
            <w:r w:rsidRPr="00104221">
              <w:instrText>d</w:instrText>
            </w:r>
            <w:r w:rsidRPr="00C838EC">
              <w:rPr>
                <w:lang w:val="uk-UA"/>
              </w:rPr>
              <w:instrText>1%81%</w:instrText>
            </w:r>
            <w:r w:rsidRPr="00104221">
              <w:instrText>d</w:instrText>
            </w:r>
            <w:r w:rsidRPr="00C838EC">
              <w:rPr>
                <w:lang w:val="uk-UA"/>
              </w:rPr>
              <w:instrText>1%82%</w:instrText>
            </w:r>
            <w:r w:rsidRPr="00104221">
              <w:instrText>d</w:instrText>
            </w:r>
            <w:r w:rsidRPr="00C838EC">
              <w:rPr>
                <w:lang w:val="uk-UA"/>
              </w:rPr>
              <w:instrText>0%</w:instrText>
            </w:r>
            <w:r w:rsidRPr="00104221">
              <w:instrText>b</w:instrText>
            </w:r>
            <w:r w:rsidRPr="00C838EC">
              <w:rPr>
                <w:lang w:val="uk-UA"/>
              </w:rPr>
              <w:instrText>0/"</w:instrText>
            </w:r>
            <w:r w:rsidRPr="00104221">
              <w:fldChar w:fldCharType="separate"/>
            </w:r>
            <w:r w:rsidRPr="00104221">
              <w:rPr>
                <w:rStyle w:val="a5"/>
                <w:lang w:val="uk-UA"/>
              </w:rPr>
              <w:t>https://bilozerka-otg.gov.ua/2026/08/24/%d0%b7%d1%83%d1%81%d1%82%d1%80%d1%96%d1%87-%d1%96%d0%b7-%d0%b6%d0%b8%d1%82%d0%b5%d0%bb%d1%8f%d0%bc%d0%b8-%d0%ba%d1%96%d0%b7%d0%be%d0%bc%d0%b8%d1%81%d1%8c%d0%ba%d0%be%d0%b3%d0%be-%d1%81%d1%82%d0%b0/</w:t>
            </w:r>
            <w:r w:rsidRPr="00104221">
              <w:fldChar w:fldCharType="end"/>
            </w:r>
          </w:p>
          <w:p w14:paraId="3BD4CCFE" w14:textId="77777777" w:rsidR="006337E4" w:rsidRPr="006F3A31" w:rsidRDefault="003A1FDE" w:rsidP="006337E4">
            <w:pPr>
              <w:jc w:val="both"/>
              <w:rPr>
                <w:lang w:val="uk-UA"/>
              </w:rPr>
            </w:pPr>
            <w:r w:rsidRPr="00C12835">
              <w:rPr>
                <w:lang w:val="uk-UA"/>
              </w:rPr>
              <w:t xml:space="preserve">В </w:t>
            </w:r>
            <w:r w:rsidRPr="006F3A31">
              <w:rPr>
                <w:lang w:val="uk-UA"/>
              </w:rPr>
              <w:t>Тягинській територіальній громаді проводяться заходи у громадському простірі “Місце сили”.</w:t>
            </w:r>
          </w:p>
          <w:p w14:paraId="6DC9079C" w14:textId="77777777" w:rsidR="00104221" w:rsidRPr="006F3A31" w:rsidRDefault="00104221" w:rsidP="00104221">
            <w:pPr>
              <w:jc w:val="both"/>
              <w:rPr>
                <w:color w:val="000000"/>
                <w:lang w:val="uk-UA"/>
              </w:rPr>
            </w:pPr>
            <w:r w:rsidRPr="006F3A31">
              <w:rPr>
                <w:color w:val="000000"/>
                <w:lang w:val="uk-UA"/>
              </w:rPr>
              <w:lastRenderedPageBreak/>
              <w:t xml:space="preserve">У Бериславській ТГ за </w:t>
            </w:r>
            <w:r w:rsidRPr="006F3A31">
              <w:rPr>
                <w:lang w:val="uk-UA"/>
              </w:rPr>
              <w:t>участю ветеранів війни та різних груп населення, спрямованих на впровадження практик діалогу організовано засідання Ради ветеранів війни та родин загиблих Захисників та Захисниць України міської територіальної громади та зустріч з родинами військовослужбовців, які проводяться у форматі офлайн-онлайн.</w:t>
            </w:r>
          </w:p>
          <w:p w14:paraId="5435D59F" w14:textId="77777777" w:rsidR="00104221" w:rsidRPr="00104221" w:rsidRDefault="00104221" w:rsidP="00104221">
            <w:pPr>
              <w:jc w:val="both"/>
              <w:rPr>
                <w:color w:val="000000"/>
                <w:lang w:val="uk-UA"/>
              </w:rPr>
            </w:pPr>
            <w:r w:rsidRPr="006F3A31">
              <w:rPr>
                <w:color w:val="000000"/>
                <w:lang w:val="uk-UA"/>
              </w:rPr>
              <w:t>У Борозенській ТГ в</w:t>
            </w:r>
            <w:r w:rsidRPr="006F3A31">
              <w:rPr>
                <w:rFonts w:eastAsia="Cambria"/>
              </w:rPr>
              <w:t>ідзначення пам’ятних дат, проведення заходів за участі</w:t>
            </w:r>
            <w:r w:rsidRPr="00777174">
              <w:rPr>
                <w:rFonts w:eastAsia="Cambria"/>
              </w:rPr>
              <w:t xml:space="preserve"> ветеранів і діючих військовослужбовців. </w:t>
            </w:r>
            <w:r w:rsidRPr="00777174">
              <w:rPr>
                <w:rFonts w:ascii="Cambria" w:eastAsia="Cambria" w:hAnsi="Cambria"/>
              </w:rPr>
              <w:fldChar w:fldCharType="begin"/>
            </w:r>
            <w:r w:rsidRPr="00777174">
              <w:rPr>
                <w:rFonts w:ascii="Cambria" w:eastAsia="Cambria" w:hAnsi="Cambria"/>
              </w:rPr>
              <w:instrText xml:space="preserve"> HYPERLINK "https://www.facebook.com/share/p/1HttgEDnA2/" </w:instrText>
            </w:r>
            <w:r w:rsidRPr="00777174">
              <w:rPr>
                <w:rFonts w:ascii="Cambria" w:eastAsia="Cambria" w:hAnsi="Cambria"/>
              </w:rPr>
              <w:fldChar w:fldCharType="separate"/>
            </w:r>
            <w:r w:rsidRPr="00777174">
              <w:rPr>
                <w:rStyle w:val="a5"/>
                <w:rFonts w:ascii="Cambria" w:eastAsia="Cambria" w:hAnsi="Cambria"/>
              </w:rPr>
              <w:t>https://www.facebook.com/share/p/1HttgEDnA2/</w:t>
            </w:r>
            <w:r w:rsidRPr="00777174">
              <w:rPr>
                <w:rFonts w:ascii="Cambria" w:eastAsia="Cambria" w:hAnsi="Cambria"/>
              </w:rPr>
              <w:fldChar w:fldCharType="end"/>
            </w:r>
          </w:p>
          <w:p w14:paraId="3051089C" w14:textId="77777777" w:rsidR="00104221" w:rsidRPr="00777174" w:rsidRDefault="00104221" w:rsidP="00104221">
            <w:pPr>
              <w:jc w:val="both"/>
              <w:rPr>
                <w:lang w:val="uk-UA"/>
              </w:rPr>
            </w:pPr>
            <w:r>
              <w:rPr>
                <w:lang w:val="uk-UA"/>
              </w:rPr>
              <w:t>У Високопільській ТГп</w:t>
            </w:r>
            <w:r w:rsidRPr="00777174">
              <w:t>роводяться засідання Ради ветеранів та заходи до пам’ятних дат за участю представників різних суспільних груп і родин захисників України</w:t>
            </w:r>
            <w:r>
              <w:rPr>
                <w:lang w:val="uk-UA"/>
              </w:rPr>
              <w:t xml:space="preserve">: </w:t>
            </w:r>
            <w:r w:rsidRPr="00777174">
              <w:t>.</w:t>
            </w:r>
            <w:hyperlink r:id="rId497" w:history="1">
              <w:r w:rsidRPr="00777174">
                <w:rPr>
                  <w:rStyle w:val="a5"/>
                </w:rPr>
                <w:t>https://kronau.gov.ua/news/1770293674/</w:t>
              </w:r>
            </w:hyperlink>
            <w:r>
              <w:rPr>
                <w:lang w:val="uk-UA"/>
              </w:rPr>
              <w:t xml:space="preserve"> , </w:t>
            </w:r>
            <w:hyperlink r:id="rId498" w:history="1">
              <w:r w:rsidRPr="00777174">
                <w:rPr>
                  <w:rStyle w:val="a5"/>
                </w:rPr>
                <w:t>https</w:t>
              </w:r>
              <w:r w:rsidRPr="00777174">
                <w:rPr>
                  <w:rStyle w:val="a5"/>
                  <w:lang w:val="uk-UA"/>
                </w:rPr>
                <w:t>://</w:t>
              </w:r>
              <w:r w:rsidRPr="00777174">
                <w:rPr>
                  <w:rStyle w:val="a5"/>
                </w:rPr>
                <w:t>kronau</w:t>
              </w:r>
              <w:r w:rsidRPr="00777174">
                <w:rPr>
                  <w:rStyle w:val="a5"/>
                  <w:lang w:val="uk-UA"/>
                </w:rPr>
                <w:t>.</w:t>
              </w:r>
              <w:r w:rsidRPr="00777174">
                <w:rPr>
                  <w:rStyle w:val="a5"/>
                </w:rPr>
                <w:t>gov</w:t>
              </w:r>
              <w:r w:rsidRPr="00777174">
                <w:rPr>
                  <w:rStyle w:val="a5"/>
                  <w:lang w:val="uk-UA"/>
                </w:rPr>
                <w:t>.</w:t>
              </w:r>
              <w:r w:rsidRPr="00777174">
                <w:rPr>
                  <w:rStyle w:val="a5"/>
                </w:rPr>
                <w:t>ua</w:t>
              </w:r>
              <w:r w:rsidRPr="00777174">
                <w:rPr>
                  <w:rStyle w:val="a5"/>
                  <w:lang w:val="uk-UA"/>
                </w:rPr>
                <w:t>/</w:t>
              </w:r>
              <w:r w:rsidRPr="00777174">
                <w:rPr>
                  <w:rStyle w:val="a5"/>
                </w:rPr>
                <w:t>news</w:t>
              </w:r>
              <w:r w:rsidRPr="00777174">
                <w:rPr>
                  <w:rStyle w:val="a5"/>
                  <w:lang w:val="uk-UA"/>
                </w:rPr>
                <w:t>/1774589148/</w:t>
              </w:r>
            </w:hyperlink>
          </w:p>
          <w:p w14:paraId="2FC405F7" w14:textId="77777777" w:rsidR="00104221" w:rsidRPr="00B96C80" w:rsidRDefault="00B96C80" w:rsidP="006337E4">
            <w:pPr>
              <w:jc w:val="both"/>
              <w:rPr>
                <w:lang w:val="uk-UA"/>
              </w:rPr>
            </w:pPr>
            <w:r>
              <w:rPr>
                <w:lang w:val="uk-UA"/>
              </w:rPr>
              <w:t xml:space="preserve">В Калинівській ТГ розміщено інформаційні консультативні матеріали: </w:t>
            </w:r>
            <w:hyperlink r:id="rId499" w:history="1">
              <w:r w:rsidRPr="00F26161">
                <w:rPr>
                  <w:rStyle w:val="a5"/>
                  <w:rFonts w:eastAsia="Cambria"/>
                </w:rPr>
                <w:t>https</w:t>
              </w:r>
              <w:r w:rsidRPr="00F26161">
                <w:rPr>
                  <w:rStyle w:val="a5"/>
                  <w:rFonts w:eastAsia="Cambria"/>
                  <w:lang w:val="uk-UA"/>
                </w:rPr>
                <w:t>://</w:t>
              </w:r>
              <w:r w:rsidRPr="00F26161">
                <w:rPr>
                  <w:rStyle w:val="a5"/>
                  <w:rFonts w:eastAsia="Cambria"/>
                </w:rPr>
                <w:t>kalynivske</w:t>
              </w:r>
              <w:r w:rsidRPr="00F26161">
                <w:rPr>
                  <w:rStyle w:val="a5"/>
                  <w:rFonts w:eastAsia="Cambria"/>
                  <w:lang w:val="uk-UA"/>
                </w:rPr>
                <w:t>-</w:t>
              </w:r>
              <w:r w:rsidRPr="00F26161">
                <w:rPr>
                  <w:rStyle w:val="a5"/>
                  <w:rFonts w:eastAsia="Cambria"/>
                </w:rPr>
                <w:t>gromada</w:t>
              </w:r>
              <w:r w:rsidRPr="00F26161">
                <w:rPr>
                  <w:rStyle w:val="a5"/>
                  <w:rFonts w:eastAsia="Cambria"/>
                  <w:lang w:val="uk-UA"/>
                </w:rPr>
                <w:t>.</w:t>
              </w:r>
              <w:r w:rsidRPr="00F26161">
                <w:rPr>
                  <w:rStyle w:val="a5"/>
                  <w:rFonts w:eastAsia="Cambria"/>
                </w:rPr>
                <w:t>gov</w:t>
              </w:r>
              <w:r w:rsidRPr="00F26161">
                <w:rPr>
                  <w:rStyle w:val="a5"/>
                  <w:rFonts w:eastAsia="Cambria"/>
                  <w:lang w:val="uk-UA"/>
                </w:rPr>
                <w:t>.</w:t>
              </w:r>
              <w:r w:rsidRPr="00F26161">
                <w:rPr>
                  <w:rStyle w:val="a5"/>
                  <w:rFonts w:eastAsia="Cambria"/>
                </w:rPr>
                <w:t>ua</w:t>
              </w:r>
              <w:r w:rsidRPr="00F26161">
                <w:rPr>
                  <w:rStyle w:val="a5"/>
                  <w:rFonts w:eastAsia="Cambria"/>
                  <w:lang w:val="uk-UA"/>
                </w:rPr>
                <w:t>/</w:t>
              </w:r>
              <w:r w:rsidRPr="00F26161">
                <w:rPr>
                  <w:rStyle w:val="a5"/>
                  <w:rFonts w:eastAsia="Cambria"/>
                </w:rPr>
                <w:t>news</w:t>
              </w:r>
              <w:r w:rsidRPr="00F26161">
                <w:rPr>
                  <w:rStyle w:val="a5"/>
                  <w:rFonts w:eastAsia="Cambria"/>
                  <w:lang w:val="uk-UA"/>
                </w:rPr>
                <w:t>/1773735937/</w:t>
              </w:r>
            </w:hyperlink>
          </w:p>
          <w:p w14:paraId="0E259E8A" w14:textId="77777777" w:rsidR="00B96C80" w:rsidRDefault="00104221" w:rsidP="006337E4">
            <w:pPr>
              <w:jc w:val="both"/>
              <w:rPr>
                <w:color w:val="000000"/>
                <w:lang w:val="uk-UA"/>
              </w:rPr>
            </w:pPr>
            <w:r>
              <w:rPr>
                <w:color w:val="000000"/>
                <w:lang w:val="uk-UA"/>
              </w:rPr>
              <w:t xml:space="preserve">Інформація щодо проведених заходів </w:t>
            </w:r>
            <w:r w:rsidR="00B96C80">
              <w:rPr>
                <w:color w:val="000000"/>
                <w:lang w:val="uk-UA"/>
              </w:rPr>
              <w:t>в Херсонській ТГ</w:t>
            </w:r>
            <w:r>
              <w:rPr>
                <w:color w:val="000000"/>
                <w:lang w:val="uk-UA"/>
              </w:rPr>
              <w:t>оприлюднена за посиланнями:</w:t>
            </w:r>
          </w:p>
          <w:p w14:paraId="543FC463" w14:textId="77777777" w:rsidR="00104221" w:rsidRDefault="00104221" w:rsidP="006337E4">
            <w:pPr>
              <w:jc w:val="both"/>
              <w:rPr>
                <w:color w:val="000000"/>
                <w:lang w:val="uk-UA"/>
              </w:rPr>
            </w:pPr>
            <w:hyperlink r:id="rId500" w:history="1">
              <w:r w:rsidRPr="00F26161">
                <w:rPr>
                  <w:rStyle w:val="a5"/>
                  <w:lang w:val="uk-UA"/>
                </w:rPr>
                <w:t>https://www.facebook.com/story.php?story_fbid=1426472812843706&amp;id=100064430032856&amp;rdid=yJbQpZORhXAc3gO8</w:t>
              </w:r>
            </w:hyperlink>
          </w:p>
          <w:p w14:paraId="2D5DE2E8" w14:textId="77777777" w:rsidR="00104221" w:rsidRDefault="00104221" w:rsidP="006337E4">
            <w:pPr>
              <w:jc w:val="both"/>
              <w:rPr>
                <w:color w:val="000000"/>
                <w:lang w:val="uk-UA"/>
              </w:rPr>
            </w:pPr>
            <w:hyperlink r:id="rId501" w:history="1">
              <w:r w:rsidRPr="00F26161">
                <w:rPr>
                  <w:rStyle w:val="a5"/>
                  <w:lang w:val="uk-UA"/>
                </w:rPr>
                <w:t>https://www.facebook.com/share/p/1944FVQwf9/</w:t>
              </w:r>
            </w:hyperlink>
          </w:p>
          <w:p w14:paraId="05D6A910" w14:textId="77777777" w:rsidR="00104221" w:rsidRDefault="00104221" w:rsidP="006337E4">
            <w:pPr>
              <w:jc w:val="both"/>
              <w:rPr>
                <w:color w:val="000000"/>
                <w:lang w:val="uk-UA"/>
              </w:rPr>
            </w:pPr>
            <w:hyperlink r:id="rId502" w:history="1">
              <w:r w:rsidRPr="00F26161">
                <w:rPr>
                  <w:rStyle w:val="a5"/>
                  <w:lang w:val="uk-UA"/>
                </w:rPr>
                <w:t>https://www.facebook.com/story.php?story_fbid=1423855533105434&amp;id=100064430032856&amp;rdid=sJF2sRFevWqfIuKz</w:t>
              </w:r>
            </w:hyperlink>
          </w:p>
          <w:p w14:paraId="172088EE" w14:textId="77777777" w:rsidR="00104221" w:rsidRDefault="00104221" w:rsidP="006337E4">
            <w:pPr>
              <w:jc w:val="both"/>
              <w:rPr>
                <w:color w:val="000000"/>
                <w:lang w:val="uk-UA"/>
              </w:rPr>
            </w:pPr>
            <w:hyperlink r:id="rId503" w:history="1">
              <w:r w:rsidRPr="00F26161">
                <w:rPr>
                  <w:rStyle w:val="a5"/>
                  <w:lang w:val="uk-UA"/>
                </w:rPr>
                <w:t>https://www.facebook.com/story.php?story_fbid=1423855533105434&amp;id=100064430032856&amp;rdid=sJF2sRFevWqfIuKz</w:t>
              </w:r>
            </w:hyperlink>
          </w:p>
          <w:p w14:paraId="5631DC30" w14:textId="77777777" w:rsidR="008253C3" w:rsidRDefault="008253C3" w:rsidP="006337E4">
            <w:pPr>
              <w:jc w:val="both"/>
              <w:rPr>
                <w:color w:val="000000"/>
                <w:lang w:val="uk-UA"/>
              </w:rPr>
            </w:pPr>
            <w:hyperlink r:id="rId504" w:history="1">
              <w:r w:rsidRPr="00F26161">
                <w:rPr>
                  <w:rStyle w:val="a5"/>
                  <w:lang w:val="uk-UA"/>
                </w:rPr>
                <w:t>https://www.facebook.com/100003053213856/posts/28257624093922653/?rdid=Nat3xVFonzjTYzVY#</w:t>
              </w:r>
            </w:hyperlink>
          </w:p>
          <w:p w14:paraId="51D91373" w14:textId="77777777" w:rsidR="008253C3" w:rsidRDefault="008253C3" w:rsidP="006337E4">
            <w:pPr>
              <w:jc w:val="both"/>
              <w:rPr>
                <w:color w:val="000000"/>
                <w:lang w:val="uk-UA"/>
              </w:rPr>
            </w:pPr>
            <w:hyperlink r:id="rId505" w:history="1">
              <w:r w:rsidRPr="00F26161">
                <w:rPr>
                  <w:rStyle w:val="a5"/>
                  <w:lang w:val="uk-UA"/>
                </w:rPr>
                <w:t>https://www.facebook.com/100080089904717/posts/1076604128352574/?rdid=zm2D5pnmYTjWpcFp#</w:t>
              </w:r>
            </w:hyperlink>
          </w:p>
          <w:p w14:paraId="0FCBFFD7" w14:textId="77777777" w:rsidR="008253C3" w:rsidRDefault="008253C3" w:rsidP="006337E4">
            <w:pPr>
              <w:jc w:val="both"/>
              <w:rPr>
                <w:color w:val="000000"/>
                <w:lang w:val="uk-UA"/>
              </w:rPr>
            </w:pPr>
            <w:hyperlink r:id="rId506" w:history="1">
              <w:r w:rsidRPr="00F26161">
                <w:rPr>
                  <w:rStyle w:val="a5"/>
                  <w:lang w:val="uk-UA"/>
                </w:rPr>
                <w:t>https://www.facebook.com/story.php?story_fbid=1449710337186620&amp;id=100064430032856&amp;rdid=UF2hh8ORsvCi5f9l#</w:t>
              </w:r>
            </w:hyperlink>
          </w:p>
          <w:p w14:paraId="2022A583" w14:textId="77777777" w:rsidR="008253C3" w:rsidRDefault="008253C3" w:rsidP="006337E4">
            <w:pPr>
              <w:jc w:val="both"/>
              <w:rPr>
                <w:color w:val="000000"/>
                <w:lang w:val="uk-UA"/>
              </w:rPr>
            </w:pPr>
            <w:hyperlink r:id="rId507" w:history="1">
              <w:r w:rsidRPr="00F26161">
                <w:rPr>
                  <w:rStyle w:val="a5"/>
                  <w:lang w:val="uk-UA"/>
                </w:rPr>
                <w:t>https://www.facebook.com/story.php?story_fbid=1446471430843844&amp;id=100064430032856&amp;rdid=LSnERGyqW2oKn58b#</w:t>
              </w:r>
            </w:hyperlink>
          </w:p>
          <w:p w14:paraId="6C34543A" w14:textId="77777777" w:rsidR="008253C3" w:rsidRDefault="008253C3" w:rsidP="006337E4">
            <w:pPr>
              <w:jc w:val="both"/>
              <w:rPr>
                <w:color w:val="000000"/>
                <w:lang w:val="uk-UA"/>
              </w:rPr>
            </w:pPr>
            <w:hyperlink r:id="rId508" w:history="1">
              <w:r w:rsidRPr="00F26161">
                <w:rPr>
                  <w:rStyle w:val="a5"/>
                  <w:lang w:val="uk-UA"/>
                </w:rPr>
                <w:t>https://www.facebook.com/story.php?story_fbid=956577250799946&amp;id=100093430396532&amp;rdid=4fmfEi5y2o2d63m0#</w:t>
              </w:r>
            </w:hyperlink>
          </w:p>
          <w:p w14:paraId="2E901368" w14:textId="77777777" w:rsidR="00104221" w:rsidRDefault="00104221" w:rsidP="006337E4">
            <w:pPr>
              <w:jc w:val="both"/>
              <w:rPr>
                <w:color w:val="000000"/>
                <w:lang w:val="uk-UA"/>
              </w:rPr>
            </w:pPr>
            <w:hyperlink r:id="rId509" w:history="1">
              <w:r w:rsidRPr="00F26161">
                <w:rPr>
                  <w:rStyle w:val="a5"/>
                  <w:lang w:val="uk-UA"/>
                </w:rPr>
                <w:t>https://www.facebook.com/story.php?story_fbid=1526713976158206&amp;id=100064588546104&amp;rdid=kHlNoQ3vbAZM5TXV#</w:t>
              </w:r>
            </w:hyperlink>
          </w:p>
          <w:p w14:paraId="68454AA1" w14:textId="77777777" w:rsidR="008253C3" w:rsidRDefault="00104221" w:rsidP="006337E4">
            <w:pPr>
              <w:jc w:val="both"/>
              <w:rPr>
                <w:color w:val="000000"/>
                <w:lang w:val="uk-UA"/>
              </w:rPr>
            </w:pPr>
            <w:hyperlink r:id="rId510" w:history="1">
              <w:r w:rsidRPr="00F26161">
                <w:rPr>
                  <w:rStyle w:val="a5"/>
                  <w:lang w:val="uk-UA"/>
                </w:rPr>
                <w:t>https://www.facebook.com/story.php?story_fbid=1438476951643292&amp;id=100064430032856&amp;rdid=npVxYG2mQdpBsW2G</w:t>
              </w:r>
            </w:hyperlink>
          </w:p>
          <w:p w14:paraId="454CF820" w14:textId="77777777" w:rsidR="006337E4" w:rsidRPr="00104221" w:rsidRDefault="00104221" w:rsidP="00D11533">
            <w:pPr>
              <w:jc w:val="both"/>
              <w:rPr>
                <w:color w:val="000000"/>
                <w:lang w:val="uk-UA"/>
              </w:rPr>
            </w:pPr>
            <w:hyperlink r:id="rId511" w:history="1">
              <w:r w:rsidRPr="00F26161">
                <w:rPr>
                  <w:rStyle w:val="a5"/>
                  <w:lang w:val="uk-UA"/>
                </w:rPr>
                <w:t>https://t.me/yaroslavshanko/6025</w:t>
              </w:r>
            </w:hyperlink>
            <w:r>
              <w:rPr>
                <w:color w:val="000000"/>
                <w:lang w:val="uk-UA"/>
              </w:rPr>
              <w:t xml:space="preserve"> .</w:t>
            </w:r>
          </w:p>
        </w:tc>
      </w:tr>
      <w:tr w:rsidR="00491A9C" w:rsidRPr="00ED51E9" w14:paraId="52C80281" w14:textId="77777777" w:rsidTr="002C2DD4">
        <w:tc>
          <w:tcPr>
            <w:tcW w:w="1951" w:type="dxa"/>
          </w:tcPr>
          <w:p w14:paraId="548F0443" w14:textId="77777777" w:rsidR="00491A9C" w:rsidRPr="00C12835" w:rsidRDefault="00491A9C" w:rsidP="004A4146">
            <w:r w:rsidRPr="00C12835">
              <w:lastRenderedPageBreak/>
              <w:t xml:space="preserve">2) </w:t>
            </w:r>
            <w:r w:rsidR="004869BD" w:rsidRPr="00C12835">
              <w:rPr>
                <w:lang w:val="uk-UA"/>
              </w:rPr>
              <w:t>З</w:t>
            </w:r>
            <w:r w:rsidRPr="00C12835">
              <w:t>абезпечити реалізацію</w:t>
            </w:r>
          </w:p>
          <w:p w14:paraId="0DA36478" w14:textId="77777777" w:rsidR="00491A9C" w:rsidRPr="00C12835" w:rsidRDefault="00491A9C" w:rsidP="004A4146">
            <w:r w:rsidRPr="00C12835">
              <w:t>механізмів участі дітей і</w:t>
            </w:r>
            <w:r w:rsidR="00F4511D" w:rsidRPr="00C12835">
              <w:t xml:space="preserve"> </w:t>
            </w:r>
            <w:r w:rsidRPr="00C12835">
              <w:t>молоді з інвалідністю, дітей і</w:t>
            </w:r>
            <w:r w:rsidR="00F4511D" w:rsidRPr="00C12835">
              <w:t xml:space="preserve"> </w:t>
            </w:r>
            <w:r w:rsidRPr="00C12835">
              <w:t>молоді з числа внутрішньо</w:t>
            </w:r>
          </w:p>
          <w:p w14:paraId="5052192C" w14:textId="77777777" w:rsidR="00B040F8" w:rsidRPr="00C12835" w:rsidRDefault="00491A9C" w:rsidP="004A4146">
            <w:r w:rsidRPr="00C12835">
              <w:t>переміщених осіб у</w:t>
            </w:r>
            <w:r w:rsidR="00B040F8" w:rsidRPr="00C12835">
              <w:t xml:space="preserve"> громадській та суспільній</w:t>
            </w:r>
          </w:p>
          <w:p w14:paraId="789C950F" w14:textId="77777777" w:rsidR="00B040F8" w:rsidRPr="00C12835" w:rsidRDefault="00B040F8" w:rsidP="004A4146">
            <w:r w:rsidRPr="00C12835">
              <w:lastRenderedPageBreak/>
              <w:t>діяльності (шкільні</w:t>
            </w:r>
          </w:p>
          <w:p w14:paraId="2A0F45C1" w14:textId="77777777" w:rsidR="00491A9C" w:rsidRPr="00C12835" w:rsidRDefault="00B040F8" w:rsidP="004A4146">
            <w:r w:rsidRPr="00C12835">
              <w:t>парламенти, молодіжні ради та інші громадські ініціативи)</w:t>
            </w:r>
          </w:p>
        </w:tc>
        <w:tc>
          <w:tcPr>
            <w:tcW w:w="2126" w:type="dxa"/>
          </w:tcPr>
          <w:p w14:paraId="26F3C6C5" w14:textId="77777777" w:rsidR="00491A9C" w:rsidRPr="00C12835" w:rsidRDefault="00491A9C" w:rsidP="004A4146">
            <w:r w:rsidRPr="00C12835">
              <w:lastRenderedPageBreak/>
              <w:t>Управління освіти і</w:t>
            </w:r>
          </w:p>
          <w:p w14:paraId="711D3C3F" w14:textId="77777777" w:rsidR="00491A9C" w:rsidRPr="00C12835" w:rsidRDefault="00491A9C" w:rsidP="004A4146">
            <w:r w:rsidRPr="00C12835">
              <w:t>науки обласної</w:t>
            </w:r>
          </w:p>
          <w:p w14:paraId="099D1E13" w14:textId="77777777" w:rsidR="00491A9C" w:rsidRPr="00C12835" w:rsidRDefault="00491A9C" w:rsidP="004A4146">
            <w:r w:rsidRPr="00C12835">
              <w:t>державної адміністрації,</w:t>
            </w:r>
          </w:p>
          <w:p w14:paraId="6B9762A4" w14:textId="77777777" w:rsidR="00491A9C" w:rsidRPr="00C12835" w:rsidRDefault="00491A9C" w:rsidP="004A4146">
            <w:r w:rsidRPr="00C12835">
              <w:t>управління фізичної</w:t>
            </w:r>
          </w:p>
          <w:p w14:paraId="29B02012" w14:textId="77777777" w:rsidR="00491A9C" w:rsidRPr="00C12835" w:rsidRDefault="00491A9C" w:rsidP="004A4146">
            <w:r w:rsidRPr="00C12835">
              <w:t>культури, молоді та спорту обласної</w:t>
            </w:r>
          </w:p>
          <w:p w14:paraId="64CB1AFE" w14:textId="77777777" w:rsidR="00491A9C" w:rsidRPr="00C12835" w:rsidRDefault="00491A9C" w:rsidP="004A4146">
            <w:r w:rsidRPr="00C12835">
              <w:t>державної адміністрації,</w:t>
            </w:r>
          </w:p>
          <w:p w14:paraId="5ED774EA" w14:textId="77777777" w:rsidR="00491A9C" w:rsidRPr="00C12835" w:rsidRDefault="00491A9C" w:rsidP="004A4146">
            <w:r w:rsidRPr="00C12835">
              <w:t xml:space="preserve">військові </w:t>
            </w:r>
            <w:r w:rsidRPr="00C12835">
              <w:lastRenderedPageBreak/>
              <w:t>адміністрації</w:t>
            </w:r>
          </w:p>
          <w:p w14:paraId="0AAD0B67" w14:textId="77777777" w:rsidR="00491A9C" w:rsidRPr="00C12835" w:rsidRDefault="00491A9C" w:rsidP="004A4146">
            <w:r w:rsidRPr="00C12835">
              <w:t>населених пунктів</w:t>
            </w:r>
          </w:p>
          <w:p w14:paraId="2B9B3274" w14:textId="77777777" w:rsidR="00491A9C" w:rsidRPr="00C12835" w:rsidRDefault="00491A9C" w:rsidP="004A4146">
            <w:proofErr w:type="gramStart"/>
            <w:r w:rsidRPr="00C12835">
              <w:t>деокупованих .</w:t>
            </w:r>
            <w:proofErr w:type="gramEnd"/>
          </w:p>
          <w:p w14:paraId="7BEB6347" w14:textId="77777777" w:rsidR="00491A9C" w:rsidRPr="00C12835" w:rsidRDefault="00491A9C" w:rsidP="004A4146">
            <w:r w:rsidRPr="00C12835">
              <w:t>територіальних громад</w:t>
            </w:r>
          </w:p>
          <w:p w14:paraId="104CA484" w14:textId="77777777" w:rsidR="00491A9C" w:rsidRPr="00C12835" w:rsidRDefault="00491A9C" w:rsidP="004A4146">
            <w:r w:rsidRPr="00C12835">
              <w:t>(за згодою)</w:t>
            </w:r>
          </w:p>
        </w:tc>
        <w:tc>
          <w:tcPr>
            <w:tcW w:w="1134" w:type="dxa"/>
          </w:tcPr>
          <w:p w14:paraId="67500A08" w14:textId="77777777" w:rsidR="00491A9C" w:rsidRPr="00C12835" w:rsidRDefault="00491A9C" w:rsidP="004869BD">
            <w:pPr>
              <w:jc w:val="center"/>
            </w:pPr>
            <w:r w:rsidRPr="00C12835">
              <w:lastRenderedPageBreak/>
              <w:t>Грудень</w:t>
            </w:r>
          </w:p>
          <w:p w14:paraId="049DC9F3" w14:textId="77777777" w:rsidR="00491A9C" w:rsidRPr="00C12835" w:rsidRDefault="003D6880" w:rsidP="004869BD">
            <w:pPr>
              <w:jc w:val="center"/>
            </w:pPr>
            <w:r w:rsidRPr="00C12835">
              <w:t>2026</w:t>
            </w:r>
            <w:r w:rsidR="00491A9C" w:rsidRPr="00C12835">
              <w:t xml:space="preserve"> року</w:t>
            </w:r>
          </w:p>
          <w:p w14:paraId="3459181D" w14:textId="77777777" w:rsidR="00491A9C" w:rsidRPr="00C12835" w:rsidRDefault="00491A9C" w:rsidP="004869BD">
            <w:pPr>
              <w:jc w:val="center"/>
            </w:pPr>
          </w:p>
        </w:tc>
        <w:tc>
          <w:tcPr>
            <w:tcW w:w="993" w:type="dxa"/>
          </w:tcPr>
          <w:p w14:paraId="58FEEA26" w14:textId="77777777" w:rsidR="00491A9C" w:rsidRPr="00C12835" w:rsidRDefault="00491A9C" w:rsidP="004A4146"/>
        </w:tc>
        <w:tc>
          <w:tcPr>
            <w:tcW w:w="1417" w:type="dxa"/>
          </w:tcPr>
          <w:p w14:paraId="466996EF" w14:textId="77777777" w:rsidR="00491A9C" w:rsidRPr="00C12835" w:rsidRDefault="00491A9C" w:rsidP="004A4146">
            <w:r w:rsidRPr="00C12835">
              <w:t>Викон</w:t>
            </w:r>
            <w:r w:rsidR="003D6880" w:rsidRPr="00C12835">
              <w:t>ується</w:t>
            </w:r>
          </w:p>
        </w:tc>
        <w:tc>
          <w:tcPr>
            <w:tcW w:w="7938" w:type="dxa"/>
          </w:tcPr>
          <w:p w14:paraId="5BD03493" w14:textId="77777777" w:rsidR="00766CED" w:rsidRPr="00766CED" w:rsidRDefault="003744EF" w:rsidP="00766CED">
            <w:pPr>
              <w:jc w:val="both"/>
              <w:rPr>
                <w:lang w:val="uk-UA"/>
              </w:rPr>
            </w:pPr>
            <w:r w:rsidRPr="00C12835">
              <w:rPr>
                <w:lang w:val="uk-UA"/>
              </w:rPr>
              <w:t xml:space="preserve">У закладах освіти діти з ООП та діти з інвалідністю долучаються до конкурсів та розробки і реалізації проєктів учнівського </w:t>
            </w:r>
            <w:r w:rsidRPr="00766CED">
              <w:rPr>
                <w:lang w:val="uk-UA"/>
              </w:rPr>
              <w:t>самоврядування</w:t>
            </w:r>
            <w:r w:rsidR="00766CED" w:rsidRPr="00766CED">
              <w:rPr>
                <w:lang w:val="uk-UA"/>
              </w:rPr>
              <w:t xml:space="preserve">, до тренінгово-практичних заходів, </w:t>
            </w:r>
            <w:r w:rsidRPr="00766CED">
              <w:rPr>
                <w:lang w:val="uk-UA"/>
              </w:rPr>
              <w:t>спрямовані на розвиток лідерських якостей, патріотизму та соціальної активності школярів.</w:t>
            </w:r>
          </w:p>
          <w:p w14:paraId="5D7DDEDE" w14:textId="77777777" w:rsidR="003744EF" w:rsidRPr="00C12835" w:rsidRDefault="003744EF" w:rsidP="003744EF">
            <w:pPr>
              <w:spacing w:line="100" w:lineRule="atLeast"/>
              <w:jc w:val="both"/>
              <w:rPr>
                <w:lang w:val="uk-UA"/>
              </w:rPr>
            </w:pPr>
            <w:r w:rsidRPr="00C12835">
              <w:rPr>
                <w:lang w:val="uk-UA"/>
              </w:rPr>
              <w:t xml:space="preserve">В Білозерській територіальній громаді проведено товариську зустріч з міні-футболу серед команд </w:t>
            </w:r>
            <w:r w:rsidR="00766CED">
              <w:rPr>
                <w:color w:val="000000"/>
                <w:lang w:val="uk-UA"/>
              </w:rPr>
              <w:t>юнаків 2014-2017</w:t>
            </w:r>
            <w:r w:rsidRPr="00C12835">
              <w:rPr>
                <w:color w:val="000000"/>
                <w:lang w:val="uk-UA"/>
              </w:rPr>
              <w:t xml:space="preserve"> років народження між командами Миролюбівського старостату Білозерської громади та Киселівського старостату Чорнобаївської громади</w:t>
            </w:r>
            <w:r w:rsidR="00535929">
              <w:rPr>
                <w:lang w:val="uk-UA"/>
              </w:rPr>
              <w:t>.</w:t>
            </w:r>
          </w:p>
          <w:p w14:paraId="40DBC0F7" w14:textId="77777777" w:rsidR="003744EF" w:rsidRPr="00C12835" w:rsidRDefault="0079624D" w:rsidP="001221F8">
            <w:pPr>
              <w:spacing w:line="100" w:lineRule="atLeast"/>
              <w:jc w:val="both"/>
              <w:rPr>
                <w:lang w:val="uk-UA"/>
              </w:rPr>
            </w:pPr>
            <w:r w:rsidRPr="00C12835">
              <w:rPr>
                <w:lang w:val="uk-UA"/>
              </w:rPr>
              <w:t xml:space="preserve">Збірна </w:t>
            </w:r>
            <w:r w:rsidR="001221F8" w:rsidRPr="00C12835">
              <w:rPr>
                <w:lang w:val="uk-UA"/>
              </w:rPr>
              <w:t xml:space="preserve">футбольна </w:t>
            </w:r>
            <w:r w:rsidRPr="00C12835">
              <w:rPr>
                <w:lang w:val="uk-UA"/>
              </w:rPr>
              <w:t>команда</w:t>
            </w:r>
            <w:r w:rsidR="001221F8" w:rsidRPr="00C12835">
              <w:rPr>
                <w:lang w:val="uk-UA"/>
              </w:rPr>
              <w:t xml:space="preserve"> </w:t>
            </w:r>
            <w:r w:rsidRPr="00C12835">
              <w:rPr>
                <w:lang w:val="uk-UA"/>
              </w:rPr>
              <w:t>Білозерської громади взяла участь в Кубку Херсонської області з футболу під гаслом «Єдність, Стійкість, Відновлення!» (м.Миколаїв).</w:t>
            </w:r>
          </w:p>
          <w:p w14:paraId="4986A729" w14:textId="77777777" w:rsidR="003744EF" w:rsidRPr="00C12835" w:rsidRDefault="003744EF" w:rsidP="003744EF">
            <w:pPr>
              <w:jc w:val="both"/>
              <w:rPr>
                <w:lang w:val="uk-UA"/>
              </w:rPr>
            </w:pPr>
            <w:r w:rsidRPr="00C12835">
              <w:rPr>
                <w:lang w:val="uk-UA"/>
              </w:rPr>
              <w:t>У Високопільській територіальній громаді  функціонує молодіжний простір за</w:t>
            </w:r>
            <w:r w:rsidRPr="00C12835">
              <w:t> </w:t>
            </w:r>
            <w:r w:rsidRPr="00C12835">
              <w:rPr>
                <w:lang w:val="uk-UA"/>
              </w:rPr>
              <w:t xml:space="preserve">підтримки </w:t>
            </w:r>
            <w:r w:rsidRPr="00C12835">
              <w:lastRenderedPageBreak/>
              <w:t>VNG International Ukraine</w:t>
            </w:r>
            <w:r w:rsidRPr="00C12835">
              <w:rPr>
                <w:lang w:val="uk-UA"/>
              </w:rPr>
              <w:t>:</w:t>
            </w:r>
          </w:p>
          <w:p w14:paraId="4DC7AB28" w14:textId="77777777" w:rsidR="003744EF" w:rsidRPr="00C12835" w:rsidRDefault="003744EF" w:rsidP="003744EF">
            <w:pPr>
              <w:jc w:val="both"/>
            </w:pPr>
            <w:hyperlink r:id="rId512" w:history="1">
              <w:r w:rsidRPr="00C12835">
                <w:rPr>
                  <w:rStyle w:val="a5"/>
                </w:rPr>
                <w:t>https://kronau.gov.ua/news/1764749449/</w:t>
              </w:r>
            </w:hyperlink>
            <w:r w:rsidR="00535929">
              <w:t xml:space="preserve"> , проводить засідання молодіжн</w:t>
            </w:r>
            <w:r w:rsidR="00535929">
              <w:rPr>
                <w:lang w:val="uk-UA"/>
              </w:rPr>
              <w:t>ої</w:t>
            </w:r>
            <w:r w:rsidR="00535929">
              <w:t xml:space="preserve"> рад</w:t>
            </w:r>
            <w:r w:rsidR="00535929">
              <w:rPr>
                <w:lang w:val="uk-UA"/>
              </w:rPr>
              <w:t>и</w:t>
            </w:r>
            <w:r w:rsidRPr="00C12835">
              <w:t>:</w:t>
            </w:r>
          </w:p>
          <w:p w14:paraId="7FFE0082" w14:textId="77777777" w:rsidR="003744EF" w:rsidRPr="00C12835" w:rsidRDefault="003744EF" w:rsidP="003744EF">
            <w:pPr>
              <w:jc w:val="both"/>
            </w:pPr>
            <w:r w:rsidRPr="00C12835">
              <w:t xml:space="preserve"> </w:t>
            </w:r>
            <w:hyperlink r:id="rId513" w:history="1">
              <w:r w:rsidRPr="00C12835">
                <w:rPr>
                  <w:rStyle w:val="a5"/>
                </w:rPr>
                <w:t>https://kronau.gov.ua/news/1736512142/</w:t>
              </w:r>
            </w:hyperlink>
          </w:p>
          <w:p w14:paraId="4E667968" w14:textId="77777777" w:rsidR="002E0D64" w:rsidRPr="00C12835" w:rsidRDefault="00B040F8" w:rsidP="00D11533">
            <w:pPr>
              <w:jc w:val="both"/>
            </w:pPr>
            <w:r w:rsidRPr="00C12835">
              <w:t xml:space="preserve">У Новокаховській територіальній громаді в </w:t>
            </w:r>
            <w:r w:rsidR="002E0D64" w:rsidRPr="00C12835">
              <w:t>закладах освіти забезпечено участь дітей з особливими освітніми потребами</w:t>
            </w:r>
            <w:r w:rsidR="00556AEA">
              <w:rPr>
                <w:lang w:val="uk-UA"/>
              </w:rPr>
              <w:t xml:space="preserve"> </w:t>
            </w:r>
            <w:r w:rsidR="002E0D64" w:rsidRPr="00C12835">
              <w:t>(ООП) та внутрішньо переміщених осіб у громадському та освітньому житті через:</w:t>
            </w:r>
          </w:p>
          <w:p w14:paraId="4C4C6020" w14:textId="77777777" w:rsidR="002E0D64" w:rsidRPr="00C12835" w:rsidRDefault="002E0D64" w:rsidP="00D11533">
            <w:pPr>
              <w:jc w:val="both"/>
            </w:pPr>
            <w:r w:rsidRPr="00C12835">
              <w:t>- залучення представників цих категорій до роботи шкільних парламентів і учнівських рад;</w:t>
            </w:r>
          </w:p>
          <w:p w14:paraId="29108132" w14:textId="77777777" w:rsidR="002E0D64" w:rsidRPr="00C12835" w:rsidRDefault="002E0D64" w:rsidP="00D11533">
            <w:pPr>
              <w:jc w:val="both"/>
            </w:pPr>
            <w:r w:rsidRPr="00C12835">
              <w:t>- забезпечення їх присутності в молодіжних радах при місцевих органах влади;</w:t>
            </w:r>
          </w:p>
          <w:p w14:paraId="79391F45" w14:textId="77777777" w:rsidR="002E0D64" w:rsidRPr="00C12835" w:rsidRDefault="002E0D64" w:rsidP="00D11533">
            <w:pPr>
              <w:jc w:val="both"/>
            </w:pPr>
            <w:r w:rsidRPr="00C12835">
              <w:t>- організація інклюзивних освітніх зустрічей, тренінгів та дискусій із громадянської активності;</w:t>
            </w:r>
          </w:p>
          <w:p w14:paraId="1F719E8B" w14:textId="77777777" w:rsidR="002E0D64" w:rsidRPr="00C12835" w:rsidRDefault="002E0D64" w:rsidP="00D11533">
            <w:pPr>
              <w:jc w:val="both"/>
            </w:pPr>
            <w:r w:rsidRPr="00C12835">
              <w:t>-</w:t>
            </w:r>
            <w:r w:rsidR="004A3D24">
              <w:rPr>
                <w:lang w:val="uk-UA"/>
              </w:rPr>
              <w:t xml:space="preserve"> </w:t>
            </w:r>
            <w:r w:rsidRPr="00C12835">
              <w:t>участь молоді в реалізації волонтерських та суспільно-корисних проєктах;</w:t>
            </w:r>
          </w:p>
          <w:p w14:paraId="64DBF35D" w14:textId="77777777" w:rsidR="00D54A16" w:rsidRDefault="002E0D64" w:rsidP="001221F8">
            <w:pPr>
              <w:jc w:val="both"/>
              <w:rPr>
                <w:lang w:val="uk-UA"/>
              </w:rPr>
            </w:pPr>
            <w:r w:rsidRPr="00C12835">
              <w:t>-</w:t>
            </w:r>
            <w:r w:rsidR="004A3D24">
              <w:rPr>
                <w:lang w:val="uk-UA"/>
              </w:rPr>
              <w:t xml:space="preserve"> </w:t>
            </w:r>
            <w:r w:rsidRPr="00C12835">
              <w:t>створення умов доступності: проведення заходів у зручному онлайн-форматі, підготовка адаптованих матеріалів, зал</w:t>
            </w:r>
            <w:r w:rsidR="001221F8" w:rsidRPr="00C12835">
              <w:t>учення волонтерів для супроводу</w:t>
            </w:r>
            <w:r w:rsidR="001221F8" w:rsidRPr="00C12835">
              <w:rPr>
                <w:lang w:val="uk-UA"/>
              </w:rPr>
              <w:t>.</w:t>
            </w:r>
            <w:r w:rsidRPr="00C12835">
              <w:t xml:space="preserve"> </w:t>
            </w:r>
          </w:p>
          <w:p w14:paraId="651431D1" w14:textId="77777777" w:rsidR="00170E72" w:rsidRPr="00170E72" w:rsidRDefault="00535929" w:rsidP="001221F8">
            <w:pPr>
              <w:jc w:val="both"/>
              <w:rPr>
                <w:lang w:val="uk-UA"/>
              </w:rPr>
            </w:pPr>
            <w:r w:rsidRPr="00535929">
              <w:rPr>
                <w:lang w:val="uk-UA"/>
              </w:rPr>
              <w:t xml:space="preserve">У Борозенській ТГ </w:t>
            </w:r>
            <w:r w:rsidRPr="00535929">
              <w:rPr>
                <w:color w:val="050505"/>
                <w:shd w:val="clear" w:color="auto" w:fill="FFFFFF"/>
              </w:rPr>
              <w:t>Молодіжна рада Борозенської громади провела зустріч з учнівським самоврядуванням та активістами Борозенського опорного закладу повної загальної середньої освіти</w:t>
            </w:r>
            <w:r>
              <w:rPr>
                <w:lang w:val="uk-UA"/>
              </w:rPr>
              <w:t xml:space="preserve">: </w:t>
            </w:r>
            <w:hyperlink r:id="rId514" w:history="1">
              <w:r w:rsidR="00170E72" w:rsidRPr="00535929">
                <w:rPr>
                  <w:rStyle w:val="a5"/>
                  <w:rFonts w:eastAsia="Cambria"/>
                </w:rPr>
                <w:t>https://www.facebook.com/share/p/1BZKPpikCZ/</w:t>
              </w:r>
            </w:hyperlink>
            <w:r>
              <w:rPr>
                <w:lang w:val="uk-UA"/>
              </w:rPr>
              <w:t>.</w:t>
            </w:r>
          </w:p>
        </w:tc>
      </w:tr>
      <w:tr w:rsidR="003E1C4F" w:rsidRPr="00ED51E9" w14:paraId="657D588C" w14:textId="77777777" w:rsidTr="002C2DD4">
        <w:tc>
          <w:tcPr>
            <w:tcW w:w="15559" w:type="dxa"/>
            <w:gridSpan w:val="6"/>
          </w:tcPr>
          <w:p w14:paraId="5E14F810" w14:textId="77777777" w:rsidR="003E1C4F" w:rsidRPr="00C12835" w:rsidRDefault="003E1C4F" w:rsidP="004869BD">
            <w:pPr>
              <w:jc w:val="center"/>
              <w:rPr>
                <w:b/>
                <w:bCs/>
              </w:rPr>
            </w:pPr>
            <w:r w:rsidRPr="00C12835">
              <w:rPr>
                <w:b/>
                <w:bCs/>
              </w:rPr>
              <w:lastRenderedPageBreak/>
              <w:t>Стратегічна ціль: «Суспільне прийняття, взаємоповага та згуртованість посилюють соціальний капітал у громадах»</w:t>
            </w:r>
          </w:p>
        </w:tc>
      </w:tr>
      <w:tr w:rsidR="003E1C4F" w:rsidRPr="00ED51E9" w14:paraId="78532C4B" w14:textId="77777777" w:rsidTr="002C2DD4">
        <w:tc>
          <w:tcPr>
            <w:tcW w:w="15559" w:type="dxa"/>
            <w:gridSpan w:val="6"/>
          </w:tcPr>
          <w:p w14:paraId="14BAF1CA" w14:textId="77777777" w:rsidR="003E1C4F" w:rsidRPr="00C12835" w:rsidRDefault="003E1C4F" w:rsidP="004869BD">
            <w:pPr>
              <w:jc w:val="center"/>
              <w:rPr>
                <w:b/>
                <w:bCs/>
              </w:rPr>
            </w:pPr>
            <w:r w:rsidRPr="00C12835">
              <w:rPr>
                <w:b/>
                <w:bCs/>
              </w:rPr>
              <w:t>Завдання: 27. Проведення просвітницьких кампаній підвищення толерантності, недискримінації, розуміння різноманіття цінності та суспільного</w:t>
            </w:r>
          </w:p>
          <w:p w14:paraId="62DAA0AE" w14:textId="77777777" w:rsidR="003E1C4F" w:rsidRPr="00C12835" w:rsidRDefault="003E1C4F" w:rsidP="004869BD">
            <w:pPr>
              <w:jc w:val="center"/>
              <w:rPr>
                <w:b/>
                <w:bCs/>
              </w:rPr>
            </w:pPr>
            <w:r w:rsidRPr="00C12835">
              <w:rPr>
                <w:b/>
                <w:bCs/>
              </w:rPr>
              <w:t>прийняття, поваги, безбар’єрної комунікації та чутливої мови спілкування</w:t>
            </w:r>
          </w:p>
        </w:tc>
      </w:tr>
      <w:tr w:rsidR="00D6224B" w:rsidRPr="002B43A0" w14:paraId="28E514C9" w14:textId="77777777" w:rsidTr="002C2DD4">
        <w:tc>
          <w:tcPr>
            <w:tcW w:w="1951" w:type="dxa"/>
          </w:tcPr>
          <w:p w14:paraId="29D72778" w14:textId="77777777" w:rsidR="00D6224B" w:rsidRPr="00C12835" w:rsidRDefault="00D6224B" w:rsidP="004A4146">
            <w:r w:rsidRPr="00C12835">
              <w:t xml:space="preserve">1) </w:t>
            </w:r>
            <w:r w:rsidR="004869BD" w:rsidRPr="00C12835">
              <w:rPr>
                <w:lang w:val="uk-UA"/>
              </w:rPr>
              <w:t>П</w:t>
            </w:r>
            <w:r w:rsidRPr="00C12835">
              <w:t>ровести просвітницьку кампанію на рівні територіальних громад щодо толерантного ставлення, використання чутливої мови спілкування, недопущення дискримінації та булінгу осіб з інвалідністю, осіб з особливими освітніми потребами як вагомої складової інтеграції у життя громади</w:t>
            </w:r>
          </w:p>
        </w:tc>
        <w:tc>
          <w:tcPr>
            <w:tcW w:w="2126" w:type="dxa"/>
          </w:tcPr>
          <w:p w14:paraId="3E11E190" w14:textId="77777777" w:rsidR="00D6224B" w:rsidRPr="00C12835" w:rsidRDefault="00D6224B" w:rsidP="004A4146">
            <w:r w:rsidRPr="00C12835">
              <w:t>Управління 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4F072947" w14:textId="77777777" w:rsidR="00D6224B" w:rsidRPr="00C12835" w:rsidRDefault="00D6224B" w:rsidP="004869BD">
            <w:pPr>
              <w:jc w:val="center"/>
            </w:pPr>
            <w:r w:rsidRPr="00C12835">
              <w:t>Грудень</w:t>
            </w:r>
          </w:p>
          <w:p w14:paraId="60C76C12" w14:textId="77777777" w:rsidR="00D6224B" w:rsidRPr="00C12835" w:rsidRDefault="00D6224B" w:rsidP="004869BD">
            <w:pPr>
              <w:jc w:val="center"/>
            </w:pPr>
            <w:r w:rsidRPr="00C12835">
              <w:t>2026 року</w:t>
            </w:r>
          </w:p>
          <w:p w14:paraId="5D89E23A" w14:textId="77777777" w:rsidR="00D6224B" w:rsidRPr="00C12835" w:rsidRDefault="00D6224B" w:rsidP="004A4146"/>
        </w:tc>
        <w:tc>
          <w:tcPr>
            <w:tcW w:w="993" w:type="dxa"/>
          </w:tcPr>
          <w:p w14:paraId="0DB8B64C" w14:textId="77777777" w:rsidR="00D6224B" w:rsidRPr="00C12835" w:rsidRDefault="00D6224B" w:rsidP="004A4146"/>
        </w:tc>
        <w:tc>
          <w:tcPr>
            <w:tcW w:w="1417" w:type="dxa"/>
          </w:tcPr>
          <w:p w14:paraId="02363251" w14:textId="77777777" w:rsidR="00D6224B" w:rsidRPr="00C12835" w:rsidRDefault="00D6224B" w:rsidP="004A4146">
            <w:r w:rsidRPr="00C12835">
              <w:t>Виконується</w:t>
            </w:r>
          </w:p>
        </w:tc>
        <w:tc>
          <w:tcPr>
            <w:tcW w:w="7938" w:type="dxa"/>
          </w:tcPr>
          <w:p w14:paraId="74350372" w14:textId="77777777" w:rsidR="00BF28DC" w:rsidRDefault="00BF28DC" w:rsidP="00D11533">
            <w:pPr>
              <w:jc w:val="both"/>
              <w:rPr>
                <w:lang w:val="uk-UA"/>
              </w:rPr>
            </w:pPr>
            <w:r w:rsidRPr="00C12835">
              <w:t>Проведені заходи в рамках просвітницької кампанії</w:t>
            </w:r>
            <w:r w:rsidRPr="00C12835">
              <w:rPr>
                <w:lang w:val="uk-UA"/>
              </w:rPr>
              <w:t xml:space="preserve"> за посиланнями:</w:t>
            </w:r>
          </w:p>
          <w:p w14:paraId="30D22B32" w14:textId="77777777" w:rsidR="000A4FE4" w:rsidRPr="000A4FE4" w:rsidRDefault="000A4FE4" w:rsidP="000A4FE4">
            <w:pPr>
              <w:rPr>
                <w:lang w:val="uk-UA"/>
              </w:rPr>
            </w:pPr>
            <w:hyperlink r:id="rId515" w:history="1">
              <w:r w:rsidRPr="000A4FE4">
                <w:rPr>
                  <w:rStyle w:val="a5"/>
                  <w:lang w:val="uk-UA"/>
                </w:rPr>
                <w:t>https://khoda.gov.ua/news/vidbulos-zasidannia-koordynatsiinoi-rady-u-spravakh-ditei2</w:t>
              </w:r>
            </w:hyperlink>
            <w:r w:rsidRPr="000A4FE4">
              <w:rPr>
                <w:lang w:val="uk-UA"/>
              </w:rPr>
              <w:t>;</w:t>
            </w:r>
          </w:p>
          <w:p w14:paraId="09CFF49C" w14:textId="77777777" w:rsidR="000A4FE4" w:rsidRPr="000A4FE4" w:rsidRDefault="000A4FE4" w:rsidP="00D11533">
            <w:pPr>
              <w:jc w:val="both"/>
              <w:rPr>
                <w:lang w:val="uk-UA"/>
              </w:rPr>
            </w:pPr>
            <w:hyperlink r:id="rId516" w:history="1">
              <w:r w:rsidRPr="000A4FE4">
                <w:rPr>
                  <w:rStyle w:val="a5"/>
                  <w:lang w:val="uk-UA"/>
                </w:rPr>
                <w:t>https://khoda.gov.ua/news/u-koordynatsiinomu-tsentri-vilni-razom-u-dnipri-vidbulas-zustrich-na-temu-bezbariernoho-spilkuvannia</w:t>
              </w:r>
            </w:hyperlink>
            <w:r>
              <w:rPr>
                <w:lang w:val="uk-UA"/>
              </w:rPr>
              <w:t>;</w:t>
            </w:r>
          </w:p>
          <w:p w14:paraId="09E7B72D" w14:textId="77777777" w:rsidR="00761255" w:rsidRPr="00C12835" w:rsidRDefault="00761255" w:rsidP="00D11533">
            <w:pPr>
              <w:jc w:val="both"/>
              <w:rPr>
                <w:lang w:val="uk-UA"/>
              </w:rPr>
            </w:pPr>
            <w:hyperlink r:id="rId517" w:history="1">
              <w:r w:rsidRPr="00C12835">
                <w:rPr>
                  <w:rStyle w:val="a5"/>
                  <w:lang w:val="uk-UA"/>
                </w:rPr>
                <w:t>https://khoda.gov.ua/news/bezbarierna-komunikatsiia-standart-suchasnoi-vzaiemodii</w:t>
              </w:r>
            </w:hyperlink>
          </w:p>
          <w:p w14:paraId="196AFD29" w14:textId="77777777" w:rsidR="00761255" w:rsidRPr="00C12835" w:rsidRDefault="00761255" w:rsidP="00D11533">
            <w:pPr>
              <w:jc w:val="both"/>
              <w:rPr>
                <w:lang w:val="uk-UA"/>
              </w:rPr>
            </w:pPr>
            <w:hyperlink r:id="rId518" w:history="1">
              <w:r w:rsidRPr="00C12835">
                <w:rPr>
                  <w:rStyle w:val="a5"/>
                  <w:lang w:val="uk-UA"/>
                </w:rPr>
                <w:t>https://khoda.gov.ua/news/prosta-mova-i-format-lehkoho-chytannia-shcho-tse-i-komu-potribno</w:t>
              </w:r>
            </w:hyperlink>
          </w:p>
          <w:p w14:paraId="387ED022" w14:textId="77777777" w:rsidR="00761255" w:rsidRPr="00C12835" w:rsidRDefault="00761255" w:rsidP="00D11533">
            <w:pPr>
              <w:jc w:val="both"/>
              <w:rPr>
                <w:lang w:val="uk-UA"/>
              </w:rPr>
            </w:pPr>
            <w:hyperlink r:id="rId519" w:history="1">
              <w:r w:rsidRPr="00C12835">
                <w:rPr>
                  <w:rStyle w:val="a5"/>
                  <w:lang w:val="uk-UA"/>
                </w:rPr>
                <w:t>https://khoda.gov.ua/news/yak-pravylno-hovoryty-pro-liudei-z-invalidnistiu</w:t>
              </w:r>
            </w:hyperlink>
          </w:p>
          <w:p w14:paraId="740371B4" w14:textId="77777777" w:rsidR="00761255" w:rsidRPr="00C12835" w:rsidRDefault="00761255" w:rsidP="00D11533">
            <w:pPr>
              <w:jc w:val="both"/>
              <w:rPr>
                <w:lang w:val="uk-UA"/>
              </w:rPr>
            </w:pPr>
            <w:hyperlink r:id="rId520" w:history="1">
              <w:r w:rsidRPr="00C12835">
                <w:rPr>
                  <w:rStyle w:val="a5"/>
                  <w:lang w:val="uk-UA"/>
                </w:rPr>
                <w:t>https://khoda.gov.ua/news/formuvannia-kultury-bezbariernoho-spilkuvannia-chomu-slova-maiut-znachennia</w:t>
              </w:r>
            </w:hyperlink>
          </w:p>
          <w:p w14:paraId="432DFFED" w14:textId="77777777" w:rsidR="00761255" w:rsidRPr="00C12835" w:rsidRDefault="00761255" w:rsidP="00D11533">
            <w:pPr>
              <w:jc w:val="both"/>
              <w:rPr>
                <w:lang w:val="uk-UA"/>
              </w:rPr>
            </w:pPr>
            <w:hyperlink r:id="rId521" w:history="1">
              <w:r w:rsidRPr="00C12835">
                <w:rPr>
                  <w:rStyle w:val="a5"/>
                  <w:lang w:val="uk-UA"/>
                </w:rPr>
                <w:t>https://khoda.gov.ua/news/hovoryty-korektno-oznachaie-povazhaty-hidnist-kozhnoi-liudyny-osoblyvo-tse-vazhlyvo-koly-idetsia-pro-liudei-z-porushenniamy-slukhu</w:t>
              </w:r>
            </w:hyperlink>
          </w:p>
          <w:p w14:paraId="56BFF28D" w14:textId="77777777" w:rsidR="00761255" w:rsidRPr="00C12835" w:rsidRDefault="00761255" w:rsidP="00D11533">
            <w:pPr>
              <w:jc w:val="both"/>
              <w:rPr>
                <w:lang w:val="uk-UA"/>
              </w:rPr>
            </w:pPr>
            <w:hyperlink r:id="rId522" w:history="1">
              <w:r w:rsidRPr="00C12835">
                <w:rPr>
                  <w:rStyle w:val="a5"/>
                  <w:lang w:val="uk-UA"/>
                </w:rPr>
                <w:t>https://khoda.gov.ua/news/povaha-u-slovakh-pershyi-krok-do-bezbariernoho-suspilstva</w:t>
              </w:r>
            </w:hyperlink>
          </w:p>
          <w:p w14:paraId="1CC8E1B1" w14:textId="77777777" w:rsidR="00761255" w:rsidRPr="00C12835" w:rsidRDefault="00761255" w:rsidP="00D11533">
            <w:pPr>
              <w:jc w:val="both"/>
              <w:rPr>
                <w:lang w:val="uk-UA"/>
              </w:rPr>
            </w:pPr>
            <w:hyperlink r:id="rId523" w:history="1">
              <w:r w:rsidRPr="00C12835">
                <w:rPr>
                  <w:rStyle w:val="a5"/>
                  <w:lang w:val="uk-UA"/>
                </w:rPr>
                <w:t>https://khoda.gov.ua/news/u-mezhakh-natsionalnoho-tyzhnia-bezbariernosti-vidbuvsia-onlain-treninh-likuiu-slovom-mystetstvo-korektnoi-komunikatsii</w:t>
              </w:r>
            </w:hyperlink>
          </w:p>
          <w:p w14:paraId="61870E4D" w14:textId="77777777" w:rsidR="00761255" w:rsidRPr="00C12835" w:rsidRDefault="00761255" w:rsidP="00D11533">
            <w:pPr>
              <w:jc w:val="both"/>
              <w:rPr>
                <w:lang w:val="uk-UA"/>
              </w:rPr>
            </w:pPr>
            <w:hyperlink r:id="rId524" w:history="1">
              <w:r w:rsidRPr="00C12835">
                <w:rPr>
                  <w:rStyle w:val="a5"/>
                  <w:lang w:val="uk-UA"/>
                </w:rPr>
                <w:t>https://khoda.gov.ua/news/povaha-do-liudyny-pochynaietsia-z-toho-iak-my-ii-nazyvaiemo</w:t>
              </w:r>
            </w:hyperlink>
          </w:p>
          <w:p w14:paraId="153C995C" w14:textId="77777777" w:rsidR="00761255" w:rsidRPr="00C12835" w:rsidRDefault="00761255" w:rsidP="00D11533">
            <w:pPr>
              <w:jc w:val="both"/>
              <w:rPr>
                <w:lang w:val="uk-UA"/>
              </w:rPr>
            </w:pPr>
            <w:hyperlink r:id="rId525" w:history="1">
              <w:r w:rsidRPr="00C12835">
                <w:rPr>
                  <w:rStyle w:val="a5"/>
                  <w:lang w:val="uk-UA"/>
                </w:rPr>
                <w:t>https://khoda.gov.ua/news/mova-iakoiu-my-hovorymo-pro-viinu-ta-ii-naslidky-bezposeredno-vplyvaie-na-hidnist-liudei-i-protses-ikhnoi-reintehratsii-v-suspilstvo</w:t>
              </w:r>
            </w:hyperlink>
          </w:p>
          <w:p w14:paraId="50D41BCA" w14:textId="77777777" w:rsidR="00761255" w:rsidRPr="00C12835" w:rsidRDefault="00761255" w:rsidP="00D11533">
            <w:pPr>
              <w:jc w:val="both"/>
              <w:rPr>
                <w:lang w:val="uk-UA"/>
              </w:rPr>
            </w:pPr>
            <w:hyperlink r:id="rId526" w:history="1">
              <w:r w:rsidRPr="00C12835">
                <w:rPr>
                  <w:rStyle w:val="a5"/>
                  <w:lang w:val="uk-UA"/>
                </w:rPr>
                <w:t>https://khoda.gov.ua/news/razom-formuiemo-kulturu-bezbariernoho-spilkuvannia</w:t>
              </w:r>
            </w:hyperlink>
          </w:p>
          <w:p w14:paraId="743AE527" w14:textId="77777777" w:rsidR="00761255" w:rsidRPr="00C12835" w:rsidRDefault="00761255" w:rsidP="00D11533">
            <w:pPr>
              <w:jc w:val="both"/>
              <w:rPr>
                <w:lang w:val="uk-UA"/>
              </w:rPr>
            </w:pPr>
            <w:hyperlink r:id="rId527" w:history="1">
              <w:r w:rsidRPr="00C12835">
                <w:rPr>
                  <w:rStyle w:val="a5"/>
                  <w:lang w:val="uk-UA"/>
                </w:rPr>
                <w:t>https://khoda.gov.ua/news/nashe-stavlennia-do-liudei-navkolo-formuietsia-cherez-slova-iaki-my-obyraiemo</w:t>
              </w:r>
            </w:hyperlink>
          </w:p>
          <w:p w14:paraId="12760208" w14:textId="77777777" w:rsidR="008F7973" w:rsidRPr="00C12835" w:rsidRDefault="00761255" w:rsidP="00D11533">
            <w:pPr>
              <w:jc w:val="both"/>
              <w:rPr>
                <w:lang w:val="uk-UA"/>
              </w:rPr>
            </w:pPr>
            <w:hyperlink r:id="rId528" w:history="1">
              <w:r w:rsidRPr="00C12835">
                <w:rPr>
                  <w:rStyle w:val="a5"/>
                  <w:lang w:val="uk-UA"/>
                </w:rPr>
                <w:t>https://khoda.gov.ua/news/mova-iaku-my-vykorystovuiemo-maie-velyku-sylu-vona-mozhe-abo-zafiksuvaty-liudynu-v-statusi-bezporadnosti-abo-dopomohty-ii-povernuty-kontrol-nad-vlasnym-zhyttiam</w:t>
              </w:r>
            </w:hyperlink>
          </w:p>
          <w:p w14:paraId="54389FEE" w14:textId="77777777" w:rsidR="008F7973" w:rsidRPr="00C12835" w:rsidRDefault="008F7973" w:rsidP="00D11533">
            <w:pPr>
              <w:jc w:val="both"/>
              <w:rPr>
                <w:lang w:val="uk-UA"/>
              </w:rPr>
            </w:pPr>
            <w:hyperlink r:id="rId529" w:history="1">
              <w:r w:rsidRPr="00C12835">
                <w:rPr>
                  <w:rStyle w:val="a5"/>
                  <w:lang w:val="uk-UA"/>
                </w:rPr>
                <w:t>https://khoda.gov.ua/news/z-pochatkom-viiny-u-2014-rotsi-miliony-ukraintsiv-buly-zmusheni-</w:t>
              </w:r>
              <w:r w:rsidRPr="00C12835">
                <w:rPr>
                  <w:rStyle w:val="a5"/>
                  <w:lang w:val="uk-UA"/>
                </w:rPr>
                <w:lastRenderedPageBreak/>
                <w:t>pokynuty-svoi-domivky-i-shukaty-prykhystok-v-inshykh-rehionakh-krainy</w:t>
              </w:r>
            </w:hyperlink>
          </w:p>
          <w:p w14:paraId="1B5C620D" w14:textId="77777777" w:rsidR="008F7973" w:rsidRPr="00C12835" w:rsidRDefault="008F7973" w:rsidP="00D11533">
            <w:pPr>
              <w:jc w:val="both"/>
              <w:rPr>
                <w:lang w:val="uk-UA"/>
              </w:rPr>
            </w:pPr>
            <w:hyperlink r:id="rId530" w:history="1">
              <w:r w:rsidRPr="00C12835">
                <w:rPr>
                  <w:rStyle w:val="a5"/>
                  <w:lang w:val="uk-UA"/>
                </w:rPr>
                <w:t>https://khoda.gov.ua/news/mova-iaku-my-vykorystovuiemo-shchodnia-formuie-nashe-stavlennia-odyn-do-odnoho</w:t>
              </w:r>
            </w:hyperlink>
          </w:p>
          <w:p w14:paraId="422A587A" w14:textId="77777777" w:rsidR="008F7973" w:rsidRPr="00C12835" w:rsidRDefault="008F7973" w:rsidP="00D11533">
            <w:pPr>
              <w:jc w:val="both"/>
              <w:rPr>
                <w:lang w:val="uk-UA"/>
              </w:rPr>
            </w:pPr>
            <w:hyperlink r:id="rId531" w:history="1">
              <w:r w:rsidRPr="00C12835">
                <w:rPr>
                  <w:rStyle w:val="a5"/>
                  <w:lang w:val="uk-UA"/>
                </w:rPr>
                <w:t>https://khoda.gov.ua/news/zhyttievi-obstavyny-rodyny-mozhut-zminiuvatysia-pid-vplyvom-riznykh-chynnykiv-osoblyvo-pid-chas-viiny</w:t>
              </w:r>
            </w:hyperlink>
          </w:p>
          <w:p w14:paraId="6D910C4C" w14:textId="77777777" w:rsidR="008F7973" w:rsidRPr="00C12835" w:rsidRDefault="008F7973" w:rsidP="00D11533">
            <w:pPr>
              <w:jc w:val="both"/>
              <w:rPr>
                <w:lang w:val="uk-UA"/>
              </w:rPr>
            </w:pPr>
            <w:hyperlink r:id="rId532" w:history="1">
              <w:r w:rsidRPr="00C12835">
                <w:rPr>
                  <w:rStyle w:val="a5"/>
                  <w:lang w:val="uk-UA"/>
                </w:rPr>
                <w:t>https://khoda.gov.ua/news/dytyna-s-osoblyvymy-osvitnimy-potrebamy-oop</w:t>
              </w:r>
            </w:hyperlink>
          </w:p>
          <w:p w14:paraId="7091A07D" w14:textId="77777777" w:rsidR="00761255" w:rsidRDefault="008F7973" w:rsidP="00D11533">
            <w:pPr>
              <w:jc w:val="both"/>
              <w:rPr>
                <w:lang w:val="uk-UA"/>
              </w:rPr>
            </w:pPr>
            <w:hyperlink r:id="rId533" w:history="1">
              <w:r w:rsidRPr="00C12835">
                <w:rPr>
                  <w:rStyle w:val="a5"/>
                  <w:lang w:val="uk-UA"/>
                </w:rPr>
                <w:t>https://khoda.gov.ua/news/u-mezhakh-natsionalnoho-tyzhnia-bezbariernosti-vidbuvsia-onlain-treninh-buty-pochutymy-mystetstvo-korektnoi-komunikatsii</w:t>
              </w:r>
            </w:hyperlink>
          </w:p>
          <w:p w14:paraId="1DC6D65F" w14:textId="77777777" w:rsidR="000A4FE4" w:rsidRDefault="000A4FE4" w:rsidP="000A4FE4">
            <w:pPr>
              <w:jc w:val="both"/>
              <w:rPr>
                <w:color w:val="212529"/>
                <w:lang w:val="uk-UA"/>
              </w:rPr>
            </w:pPr>
            <w:r>
              <w:rPr>
                <w:color w:val="212529"/>
                <w:lang w:val="uk-UA"/>
              </w:rPr>
              <w:t>У Великоолександрівській ТГ проведено 25 заходів в рамках відповідної просвітницької кампанії.</w:t>
            </w:r>
          </w:p>
          <w:p w14:paraId="701AB0D5" w14:textId="77777777" w:rsidR="000A4FE4" w:rsidRDefault="000A4FE4" w:rsidP="000A4FE4">
            <w:pPr>
              <w:jc w:val="both"/>
              <w:rPr>
                <w:color w:val="212529"/>
                <w:lang w:val="uk-UA"/>
              </w:rPr>
            </w:pPr>
            <w:r>
              <w:rPr>
                <w:color w:val="212529"/>
                <w:lang w:val="uk-UA"/>
              </w:rPr>
              <w:t>У Новокаховській ТГ в</w:t>
            </w:r>
            <w:r w:rsidRPr="00C46959">
              <w:rPr>
                <w:color w:val="080809"/>
                <w:shd w:val="clear" w:color="auto" w:fill="FFFFFF"/>
              </w:rPr>
              <w:t>чителі початкових класів ліцею №3 долучилися до вебінару «Уроки Турботи 2026/2027» у новому навчальному році з оновленим форматом, єдиною бібліотекою занять, новими темами, партнерами та додатковими можливостями для педагогів.</w:t>
            </w:r>
            <w:r w:rsidR="00556AEA">
              <w:rPr>
                <w:color w:val="080809"/>
                <w:shd w:val="clear" w:color="auto" w:fill="FFFFFF"/>
                <w:lang w:val="uk-UA"/>
              </w:rPr>
              <w:t xml:space="preserve"> </w:t>
            </w:r>
            <w:r w:rsidRPr="00C46959">
              <w:t>Начальник відділу культури Новокаховської міської ради взяла участь у онлайн-тренінгу «Перша психологічна допомога».</w:t>
            </w:r>
          </w:p>
          <w:p w14:paraId="4AFECFAB" w14:textId="77777777" w:rsidR="000A4FE4" w:rsidRDefault="000A4FE4" w:rsidP="000A4FE4">
            <w:pPr>
              <w:jc w:val="both"/>
              <w:rPr>
                <w:lang w:val="uk-UA"/>
              </w:rPr>
            </w:pPr>
            <w:r w:rsidRPr="00C12835">
              <w:rPr>
                <w:lang w:val="uk-UA"/>
              </w:rPr>
              <w:t>Інформація щодо проведених заходів в територіальних громадах за посиланнями:</w:t>
            </w:r>
          </w:p>
          <w:p w14:paraId="2C71A95D" w14:textId="77777777" w:rsidR="000A4FE4" w:rsidRPr="000A4FE4" w:rsidRDefault="000A4FE4" w:rsidP="000A4FE4">
            <w:pPr>
              <w:pStyle w:val="af0"/>
              <w:rPr>
                <w:rFonts w:ascii="Calibri" w:hAnsi="Calibri"/>
                <w:sz w:val="20"/>
              </w:rPr>
            </w:pPr>
            <w:hyperlink r:id="rId534" w:history="1">
              <w:r w:rsidRPr="00C46959">
                <w:rPr>
                  <w:rStyle w:val="a5"/>
                  <w:rFonts w:ascii="Times New Roman" w:hAnsi="Times New Roman"/>
                  <w:sz w:val="20"/>
                </w:rPr>
                <w:t>https://kronau.gov.ua/news/1780494395/</w:t>
              </w:r>
            </w:hyperlink>
            <w:r>
              <w:rPr>
                <w:rFonts w:ascii="Calibri" w:hAnsi="Calibri"/>
                <w:sz w:val="20"/>
              </w:rPr>
              <w:t xml:space="preserve"> ;</w:t>
            </w:r>
          </w:p>
          <w:p w14:paraId="1F7B3140" w14:textId="77777777" w:rsidR="000A4FE4" w:rsidRPr="000A4FE4" w:rsidRDefault="000A4FE4" w:rsidP="000A4FE4">
            <w:pPr>
              <w:jc w:val="both"/>
              <w:rPr>
                <w:rFonts w:eastAsia="Cambria"/>
                <w:color w:val="000000"/>
                <w:lang w:val="uk-UA"/>
              </w:rPr>
            </w:pPr>
            <w:hyperlink r:id="rId535" w:history="1">
              <w:r w:rsidRPr="00C46959">
                <w:rPr>
                  <w:rStyle w:val="a5"/>
                  <w:rFonts w:eastAsia="Cambria"/>
                </w:rPr>
                <w:t>https</w:t>
              </w:r>
              <w:r w:rsidRPr="00C46959">
                <w:rPr>
                  <w:rStyle w:val="a5"/>
                  <w:rFonts w:eastAsia="Cambria"/>
                  <w:lang w:val="uk-UA"/>
                </w:rPr>
                <w:t>://</w:t>
              </w:r>
              <w:r w:rsidRPr="00C46959">
                <w:rPr>
                  <w:rStyle w:val="a5"/>
                  <w:rFonts w:eastAsia="Cambria"/>
                </w:rPr>
                <w:t>kalynivske</w:t>
              </w:r>
              <w:r w:rsidRPr="00C46959">
                <w:rPr>
                  <w:rStyle w:val="a5"/>
                  <w:rFonts w:eastAsia="Cambria"/>
                  <w:lang w:val="uk-UA"/>
                </w:rPr>
                <w:t>-</w:t>
              </w:r>
              <w:r w:rsidRPr="00C46959">
                <w:rPr>
                  <w:rStyle w:val="a5"/>
                  <w:rFonts w:eastAsia="Cambria"/>
                </w:rPr>
                <w:t>gromada</w:t>
              </w:r>
              <w:r w:rsidRPr="00C46959">
                <w:rPr>
                  <w:rStyle w:val="a5"/>
                  <w:rFonts w:eastAsia="Cambria"/>
                  <w:lang w:val="uk-UA"/>
                </w:rPr>
                <w:t>.</w:t>
              </w:r>
              <w:r w:rsidRPr="00C46959">
                <w:rPr>
                  <w:rStyle w:val="a5"/>
                  <w:rFonts w:eastAsia="Cambria"/>
                </w:rPr>
                <w:t>gov</w:t>
              </w:r>
              <w:r w:rsidRPr="00C46959">
                <w:rPr>
                  <w:rStyle w:val="a5"/>
                  <w:rFonts w:eastAsia="Cambria"/>
                  <w:lang w:val="uk-UA"/>
                </w:rPr>
                <w:t>.</w:t>
              </w:r>
              <w:r w:rsidRPr="00C46959">
                <w:rPr>
                  <w:rStyle w:val="a5"/>
                  <w:rFonts w:eastAsia="Cambria"/>
                </w:rPr>
                <w:t>ua</w:t>
              </w:r>
              <w:r w:rsidRPr="00C46959">
                <w:rPr>
                  <w:rStyle w:val="a5"/>
                  <w:rFonts w:eastAsia="Cambria"/>
                  <w:lang w:val="uk-UA"/>
                </w:rPr>
                <w:t>/</w:t>
              </w:r>
              <w:r w:rsidRPr="00C46959">
                <w:rPr>
                  <w:rStyle w:val="a5"/>
                  <w:rFonts w:eastAsia="Cambria"/>
                </w:rPr>
                <w:t>news</w:t>
              </w:r>
              <w:r w:rsidRPr="00C46959">
                <w:rPr>
                  <w:rStyle w:val="a5"/>
                  <w:rFonts w:eastAsia="Cambria"/>
                  <w:lang w:val="uk-UA"/>
                </w:rPr>
                <w:t>/1779793785/</w:t>
              </w:r>
            </w:hyperlink>
            <w:r>
              <w:rPr>
                <w:rFonts w:eastAsia="Cambria"/>
                <w:color w:val="000000"/>
                <w:lang w:val="uk-UA"/>
              </w:rPr>
              <w:t>;</w:t>
            </w:r>
          </w:p>
          <w:p w14:paraId="541D1D45" w14:textId="77777777" w:rsidR="000A4FE4" w:rsidRPr="000A4FE4" w:rsidRDefault="000A4FE4" w:rsidP="000A4FE4">
            <w:pPr>
              <w:pStyle w:val="TableParagraph"/>
              <w:spacing w:line="274" w:lineRule="exact"/>
              <w:ind w:right="131"/>
              <w:rPr>
                <w:sz w:val="20"/>
                <w:szCs w:val="20"/>
                <w:shd w:val="clear" w:color="auto" w:fill="FFFFFF"/>
              </w:rPr>
            </w:pPr>
            <w:hyperlink r:id="rId536" w:history="1">
              <w:r w:rsidRPr="00C46959">
                <w:rPr>
                  <w:rStyle w:val="a5"/>
                  <w:sz w:val="20"/>
                  <w:szCs w:val="20"/>
                </w:rPr>
                <w:t>https://kochubeivska-gromada.gov.ua/news/1789017478/</w:t>
              </w:r>
            </w:hyperlink>
          </w:p>
          <w:p w14:paraId="7BF8C2AB" w14:textId="77777777" w:rsidR="000A4FE4" w:rsidRPr="00C12835" w:rsidRDefault="000A4FE4" w:rsidP="000A4FE4">
            <w:pPr>
              <w:jc w:val="both"/>
              <w:rPr>
                <w:rFonts w:eastAsia="Cambria"/>
                <w:lang w:val="uk-UA"/>
              </w:rPr>
            </w:pPr>
            <w:hyperlink r:id="rId537" w:history="1">
              <w:r w:rsidRPr="00C12835">
                <w:rPr>
                  <w:rStyle w:val="a5"/>
                  <w:rFonts w:eastAsia="Cambria"/>
                </w:rPr>
                <w:t>https</w:t>
              </w:r>
              <w:r w:rsidRPr="00C12835">
                <w:rPr>
                  <w:rStyle w:val="a5"/>
                  <w:rFonts w:eastAsia="Cambria"/>
                  <w:lang w:val="uk-UA"/>
                </w:rPr>
                <w:t>://</w:t>
              </w:r>
              <w:r w:rsidRPr="00C12835">
                <w:rPr>
                  <w:rStyle w:val="a5"/>
                  <w:rFonts w:eastAsia="Cambria"/>
                </w:rPr>
                <w:t>osvita</w:t>
              </w:r>
              <w:r w:rsidRPr="00C12835">
                <w:rPr>
                  <w:rStyle w:val="a5"/>
                  <w:rFonts w:eastAsia="Cambria"/>
                  <w:lang w:val="uk-UA"/>
                </w:rPr>
                <w:t>.</w:t>
              </w:r>
              <w:r w:rsidRPr="00C12835">
                <w:rPr>
                  <w:rStyle w:val="a5"/>
                  <w:rFonts w:eastAsia="Cambria"/>
                </w:rPr>
                <w:t>diia</w:t>
              </w:r>
              <w:r w:rsidRPr="00C12835">
                <w:rPr>
                  <w:rStyle w:val="a5"/>
                  <w:rFonts w:eastAsia="Cambria"/>
                  <w:lang w:val="uk-UA"/>
                </w:rPr>
                <w:t>.</w:t>
              </w:r>
              <w:r w:rsidRPr="00C12835">
                <w:rPr>
                  <w:rStyle w:val="a5"/>
                  <w:rFonts w:eastAsia="Cambria"/>
                </w:rPr>
                <w:t>gov</w:t>
              </w:r>
              <w:r w:rsidRPr="00C12835">
                <w:rPr>
                  <w:rStyle w:val="a5"/>
                  <w:rFonts w:eastAsia="Cambria"/>
                  <w:lang w:val="uk-UA"/>
                </w:rPr>
                <w:t>.</w:t>
              </w:r>
              <w:r w:rsidRPr="00C12835">
                <w:rPr>
                  <w:rStyle w:val="a5"/>
                  <w:rFonts w:eastAsia="Cambria"/>
                </w:rPr>
                <w:t>ua</w:t>
              </w:r>
              <w:r w:rsidRPr="00C12835">
                <w:rPr>
                  <w:rStyle w:val="a5"/>
                  <w:rFonts w:eastAsia="Cambria"/>
                  <w:lang w:val="uk-UA"/>
                </w:rPr>
                <w:t>/</w:t>
              </w:r>
              <w:r w:rsidRPr="00C12835">
                <w:rPr>
                  <w:rStyle w:val="a5"/>
                  <w:rFonts w:eastAsia="Cambria"/>
                </w:rPr>
                <w:t>courses</w:t>
              </w:r>
              <w:r w:rsidRPr="00C12835">
                <w:rPr>
                  <w:rStyle w:val="a5"/>
                  <w:rFonts w:eastAsia="Cambria"/>
                  <w:lang w:val="uk-UA"/>
                </w:rPr>
                <w:t>/</w:t>
              </w:r>
              <w:r w:rsidRPr="00C12835">
                <w:rPr>
                  <w:rStyle w:val="a5"/>
                  <w:rFonts w:eastAsia="Cambria"/>
                </w:rPr>
                <w:t>gender</w:t>
              </w:r>
              <w:r w:rsidRPr="00C12835">
                <w:rPr>
                  <w:rStyle w:val="a5"/>
                  <w:rFonts w:eastAsia="Cambria"/>
                  <w:lang w:val="uk-UA"/>
                </w:rPr>
                <w:t>-</w:t>
              </w:r>
              <w:r w:rsidRPr="00C12835">
                <w:rPr>
                  <w:rStyle w:val="a5"/>
                  <w:rFonts w:eastAsia="Cambria"/>
                </w:rPr>
                <w:t>equality</w:t>
              </w:r>
              <w:r w:rsidRPr="00C12835">
                <w:rPr>
                  <w:rStyle w:val="a5"/>
                  <w:rFonts w:eastAsia="Cambria"/>
                  <w:lang w:val="uk-UA"/>
                </w:rPr>
                <w:t>-</w:t>
              </w:r>
              <w:r w:rsidRPr="00C12835">
                <w:rPr>
                  <w:rStyle w:val="a5"/>
                  <w:rFonts w:eastAsia="Cambria"/>
                </w:rPr>
                <w:t>and</w:t>
              </w:r>
              <w:r w:rsidRPr="00C12835">
                <w:rPr>
                  <w:rStyle w:val="a5"/>
                  <w:rFonts w:eastAsia="Cambria"/>
                  <w:lang w:val="uk-UA"/>
                </w:rPr>
                <w:t>-</w:t>
              </w:r>
              <w:r w:rsidRPr="00C12835">
                <w:rPr>
                  <w:rStyle w:val="a5"/>
                  <w:rFonts w:eastAsia="Cambria"/>
                </w:rPr>
                <w:t>social</w:t>
              </w:r>
              <w:r w:rsidRPr="00C12835">
                <w:rPr>
                  <w:rStyle w:val="a5"/>
                  <w:rFonts w:eastAsia="Cambria"/>
                  <w:lang w:val="uk-UA"/>
                </w:rPr>
                <w:t>-</w:t>
              </w:r>
              <w:r w:rsidRPr="00C12835">
                <w:rPr>
                  <w:rStyle w:val="a5"/>
                  <w:rFonts w:eastAsia="Cambria"/>
                </w:rPr>
                <w:t>inclusion</w:t>
              </w:r>
              <w:r w:rsidRPr="00C12835">
                <w:rPr>
                  <w:rStyle w:val="a5"/>
                  <w:rFonts w:eastAsia="Cambria"/>
                  <w:lang w:val="uk-UA"/>
                </w:rPr>
                <w:t>-</w:t>
              </w:r>
              <w:r w:rsidRPr="00C12835">
                <w:rPr>
                  <w:rStyle w:val="a5"/>
                  <w:rFonts w:eastAsia="Cambria"/>
                </w:rPr>
                <w:t>in</w:t>
              </w:r>
              <w:r w:rsidRPr="00C12835">
                <w:rPr>
                  <w:rStyle w:val="a5"/>
                  <w:rFonts w:eastAsia="Cambria"/>
                  <w:lang w:val="uk-UA"/>
                </w:rPr>
                <w:t>-</w:t>
              </w:r>
              <w:r w:rsidRPr="00C12835">
                <w:rPr>
                  <w:rStyle w:val="a5"/>
                  <w:rFonts w:eastAsia="Cambria"/>
                </w:rPr>
                <w:t>communication</w:t>
              </w:r>
            </w:hyperlink>
            <w:r w:rsidRPr="00C12835">
              <w:rPr>
                <w:rStyle w:val="a5"/>
                <w:rFonts w:eastAsia="Cambria"/>
                <w:lang w:val="uk-UA"/>
              </w:rPr>
              <w:t xml:space="preserve">, </w:t>
            </w:r>
            <w:r w:rsidRPr="00C12835">
              <w:rPr>
                <w:rStyle w:val="a5"/>
                <w:rFonts w:eastAsia="Cambria"/>
              </w:rPr>
              <w:t>https</w:t>
            </w:r>
            <w:r w:rsidRPr="00C12835">
              <w:rPr>
                <w:rStyle w:val="a5"/>
                <w:rFonts w:eastAsia="Cambria"/>
                <w:lang w:val="uk-UA"/>
              </w:rPr>
              <w:t>://</w:t>
            </w:r>
            <w:r w:rsidRPr="00C12835">
              <w:rPr>
                <w:rStyle w:val="a5"/>
                <w:rFonts w:eastAsia="Cambria"/>
              </w:rPr>
              <w:t>kronau</w:t>
            </w:r>
            <w:r w:rsidRPr="00C12835">
              <w:rPr>
                <w:rStyle w:val="a5"/>
                <w:rFonts w:eastAsia="Cambria"/>
                <w:lang w:val="uk-UA"/>
              </w:rPr>
              <w:t>.</w:t>
            </w:r>
            <w:r w:rsidRPr="00C12835">
              <w:rPr>
                <w:rStyle w:val="a5"/>
                <w:rFonts w:eastAsia="Cambria"/>
              </w:rPr>
              <w:t>gov</w:t>
            </w:r>
            <w:r w:rsidRPr="00C12835">
              <w:rPr>
                <w:rStyle w:val="a5"/>
                <w:rFonts w:eastAsia="Cambria"/>
                <w:lang w:val="uk-UA"/>
              </w:rPr>
              <w:t>.</w:t>
            </w:r>
            <w:r w:rsidRPr="00C12835">
              <w:rPr>
                <w:rStyle w:val="a5"/>
                <w:rFonts w:eastAsia="Cambria"/>
              </w:rPr>
              <w:t>ua</w:t>
            </w:r>
            <w:r w:rsidRPr="00C12835">
              <w:rPr>
                <w:rStyle w:val="a5"/>
                <w:rFonts w:eastAsia="Cambria"/>
                <w:lang w:val="uk-UA"/>
              </w:rPr>
              <w:t>/</w:t>
            </w:r>
            <w:r w:rsidRPr="00C12835">
              <w:rPr>
                <w:rStyle w:val="a5"/>
                <w:rFonts w:eastAsia="Cambria"/>
              </w:rPr>
              <w:t>news</w:t>
            </w:r>
            <w:r w:rsidRPr="00C12835">
              <w:rPr>
                <w:rStyle w:val="a5"/>
                <w:rFonts w:eastAsia="Cambria"/>
                <w:lang w:val="uk-UA"/>
              </w:rPr>
              <w:t>/1780494395/</w:t>
            </w:r>
          </w:p>
          <w:p w14:paraId="11511BD3" w14:textId="77777777" w:rsidR="000A4FE4" w:rsidRPr="00C12835" w:rsidRDefault="000A4FE4" w:rsidP="000A4FE4">
            <w:pPr>
              <w:spacing w:line="100" w:lineRule="atLeast"/>
              <w:rPr>
                <w:lang w:val="uk-UA"/>
              </w:rPr>
            </w:pPr>
            <w:hyperlink r:id="rId538" w:history="1">
              <w:r w:rsidRPr="00C12835">
                <w:rPr>
                  <w:rStyle w:val="a5"/>
                </w:rPr>
                <w:t>https</w:t>
              </w:r>
              <w:r w:rsidRPr="00C12835">
                <w:rPr>
                  <w:rStyle w:val="a5"/>
                  <w:lang w:val="uk-UA"/>
                </w:rPr>
                <w:t>://</w:t>
              </w:r>
              <w:r w:rsidRPr="00C12835">
                <w:rPr>
                  <w:rStyle w:val="a5"/>
                </w:rPr>
                <w:t>surl</w:t>
              </w:r>
              <w:r w:rsidRPr="00C12835">
                <w:rPr>
                  <w:rStyle w:val="a5"/>
                  <w:lang w:val="uk-UA"/>
                </w:rPr>
                <w:t>.</w:t>
              </w:r>
              <w:r w:rsidRPr="00C12835">
                <w:rPr>
                  <w:rStyle w:val="a5"/>
                </w:rPr>
                <w:t>li</w:t>
              </w:r>
              <w:r w:rsidRPr="00C12835">
                <w:rPr>
                  <w:rStyle w:val="a5"/>
                  <w:lang w:val="uk-UA"/>
                </w:rPr>
                <w:t>/</w:t>
              </w:r>
              <w:r w:rsidRPr="00C12835">
                <w:rPr>
                  <w:rStyle w:val="a5"/>
                </w:rPr>
                <w:t>wpjjbr</w:t>
              </w:r>
            </w:hyperlink>
          </w:p>
          <w:p w14:paraId="6FA5314F" w14:textId="77777777" w:rsidR="000A4FE4" w:rsidRPr="00C12835" w:rsidRDefault="000A4FE4" w:rsidP="000A4FE4">
            <w:pPr>
              <w:spacing w:line="100" w:lineRule="atLeast"/>
              <w:rPr>
                <w:lang w:val="uk-UA"/>
              </w:rPr>
            </w:pPr>
            <w:hyperlink r:id="rId539" w:history="1">
              <w:r w:rsidRPr="00C12835">
                <w:rPr>
                  <w:rStyle w:val="a5"/>
                </w:rPr>
                <w:t>https</w:t>
              </w:r>
              <w:r w:rsidRPr="00C12835">
                <w:rPr>
                  <w:rStyle w:val="a5"/>
                  <w:lang w:val="uk-UA"/>
                </w:rPr>
                <w:t>://</w:t>
              </w:r>
              <w:r w:rsidRPr="00C12835">
                <w:rPr>
                  <w:rStyle w:val="a5"/>
                </w:rPr>
                <w:t>surl</w:t>
              </w:r>
              <w:r w:rsidRPr="00C12835">
                <w:rPr>
                  <w:rStyle w:val="a5"/>
                  <w:lang w:val="uk-UA"/>
                </w:rPr>
                <w:t>.</w:t>
              </w:r>
              <w:r w:rsidRPr="00C12835">
                <w:rPr>
                  <w:rStyle w:val="a5"/>
                </w:rPr>
                <w:t>li</w:t>
              </w:r>
              <w:r w:rsidRPr="00C12835">
                <w:rPr>
                  <w:rStyle w:val="a5"/>
                  <w:lang w:val="uk-UA"/>
                </w:rPr>
                <w:t>/</w:t>
              </w:r>
              <w:r w:rsidRPr="00C12835">
                <w:rPr>
                  <w:rStyle w:val="a5"/>
                </w:rPr>
                <w:t>xjffhe</w:t>
              </w:r>
            </w:hyperlink>
          </w:p>
          <w:p w14:paraId="2F61A4BA" w14:textId="77777777" w:rsidR="000A4FE4" w:rsidRPr="00C12835" w:rsidRDefault="000A4FE4" w:rsidP="000A4FE4">
            <w:pPr>
              <w:jc w:val="both"/>
              <w:rPr>
                <w:lang w:val="uk-UA"/>
              </w:rPr>
            </w:pPr>
            <w:hyperlink r:id="rId540" w:history="1">
              <w:r w:rsidRPr="00C12835">
                <w:rPr>
                  <w:rStyle w:val="a5"/>
                </w:rPr>
                <w:t>https</w:t>
              </w:r>
              <w:r w:rsidRPr="00C12835">
                <w:rPr>
                  <w:rStyle w:val="a5"/>
                  <w:lang w:val="uk-UA"/>
                </w:rPr>
                <w:t>://</w:t>
              </w:r>
              <w:r w:rsidRPr="00C12835">
                <w:rPr>
                  <w:rStyle w:val="a5"/>
                </w:rPr>
                <w:t>surl</w:t>
              </w:r>
              <w:r w:rsidRPr="00C12835">
                <w:rPr>
                  <w:rStyle w:val="a5"/>
                  <w:lang w:val="uk-UA"/>
                </w:rPr>
                <w:t>.</w:t>
              </w:r>
              <w:r w:rsidRPr="00C12835">
                <w:rPr>
                  <w:rStyle w:val="a5"/>
                </w:rPr>
                <w:t>lt</w:t>
              </w:r>
              <w:r w:rsidRPr="00C12835">
                <w:rPr>
                  <w:rStyle w:val="a5"/>
                  <w:lang w:val="uk-UA"/>
                </w:rPr>
                <w:t>/</w:t>
              </w:r>
              <w:r w:rsidRPr="00C12835">
                <w:rPr>
                  <w:rStyle w:val="a5"/>
                </w:rPr>
                <w:t>jldrje</w:t>
              </w:r>
            </w:hyperlink>
          </w:p>
          <w:p w14:paraId="4FF94551" w14:textId="77777777" w:rsidR="000A4FE4" w:rsidRPr="000A4FE4" w:rsidRDefault="000A4FE4" w:rsidP="000A4FE4">
            <w:pPr>
              <w:jc w:val="both"/>
              <w:rPr>
                <w:color w:val="212529"/>
                <w:lang w:val="uk-UA"/>
              </w:rPr>
            </w:pPr>
            <w:hyperlink r:id="rId541" w:history="1">
              <w:r w:rsidRPr="00C12835">
                <w:rPr>
                  <w:rStyle w:val="a5"/>
                </w:rPr>
                <w:t>https</w:t>
              </w:r>
              <w:r w:rsidRPr="000A4FE4">
                <w:rPr>
                  <w:rStyle w:val="a5"/>
                  <w:lang w:val="uk-UA"/>
                </w:rPr>
                <w:t>://</w:t>
              </w:r>
              <w:r w:rsidRPr="00C12835">
                <w:rPr>
                  <w:rStyle w:val="a5"/>
                </w:rPr>
                <w:t>www</w:t>
              </w:r>
              <w:r w:rsidRPr="000A4FE4">
                <w:rPr>
                  <w:rStyle w:val="a5"/>
                  <w:lang w:val="uk-UA"/>
                </w:rPr>
                <w:t>.</w:t>
              </w:r>
              <w:r w:rsidRPr="00C12835">
                <w:rPr>
                  <w:rStyle w:val="a5"/>
                </w:rPr>
                <w:t>facebook</w:t>
              </w:r>
              <w:r w:rsidRPr="000A4FE4">
                <w:rPr>
                  <w:rStyle w:val="a5"/>
                  <w:lang w:val="uk-UA"/>
                </w:rPr>
                <w:t>.</w:t>
              </w:r>
              <w:r w:rsidRPr="00C12835">
                <w:rPr>
                  <w:rStyle w:val="a5"/>
                </w:rPr>
                <w:t>com</w:t>
              </w:r>
              <w:r w:rsidRPr="000A4FE4">
                <w:rPr>
                  <w:rStyle w:val="a5"/>
                  <w:lang w:val="uk-UA"/>
                </w:rPr>
                <w:t>/</w:t>
              </w:r>
              <w:r w:rsidRPr="00C12835">
                <w:rPr>
                  <w:rStyle w:val="a5"/>
                </w:rPr>
                <w:t>share</w:t>
              </w:r>
              <w:r w:rsidRPr="000A4FE4">
                <w:rPr>
                  <w:rStyle w:val="a5"/>
                  <w:lang w:val="uk-UA"/>
                </w:rPr>
                <w:t>/</w:t>
              </w:r>
              <w:r w:rsidRPr="00C12835">
                <w:rPr>
                  <w:rStyle w:val="a5"/>
                </w:rPr>
                <w:t>p</w:t>
              </w:r>
              <w:r w:rsidRPr="000A4FE4">
                <w:rPr>
                  <w:rStyle w:val="a5"/>
                  <w:lang w:val="uk-UA"/>
                </w:rPr>
                <w:t>/18</w:t>
              </w:r>
              <w:r w:rsidRPr="00C12835">
                <w:rPr>
                  <w:rStyle w:val="a5"/>
                </w:rPr>
                <w:t>xLat</w:t>
              </w:r>
              <w:r w:rsidRPr="000A4FE4">
                <w:rPr>
                  <w:rStyle w:val="a5"/>
                  <w:lang w:val="uk-UA"/>
                </w:rPr>
                <w:t>4</w:t>
              </w:r>
              <w:r w:rsidRPr="00C12835">
                <w:rPr>
                  <w:rStyle w:val="a5"/>
                </w:rPr>
                <w:t>sCd</w:t>
              </w:r>
              <w:r w:rsidRPr="000A4FE4">
                <w:rPr>
                  <w:rStyle w:val="a5"/>
                  <w:lang w:val="uk-UA"/>
                </w:rPr>
                <w:t>/</w:t>
              </w:r>
            </w:hyperlink>
            <w:r>
              <w:rPr>
                <w:color w:val="212529"/>
                <w:lang w:val="uk-UA"/>
              </w:rPr>
              <w:t xml:space="preserve"> .</w:t>
            </w:r>
          </w:p>
        </w:tc>
      </w:tr>
      <w:tr w:rsidR="00491A9C" w:rsidRPr="0069527D" w14:paraId="58EECD23" w14:textId="77777777" w:rsidTr="002C2DD4">
        <w:tc>
          <w:tcPr>
            <w:tcW w:w="1951" w:type="dxa"/>
          </w:tcPr>
          <w:p w14:paraId="775B2D1F" w14:textId="77777777" w:rsidR="00491A9C" w:rsidRPr="00C12835" w:rsidRDefault="00491A9C" w:rsidP="00904F51">
            <w:pPr>
              <w:tabs>
                <w:tab w:val="left" w:pos="225"/>
              </w:tabs>
              <w:jc w:val="both"/>
            </w:pPr>
            <w:r w:rsidRPr="00C12835">
              <w:lastRenderedPageBreak/>
              <w:t>2)</w:t>
            </w:r>
            <w:r w:rsidR="003A1FDE" w:rsidRPr="00C12835">
              <w:rPr>
                <w:lang w:val="uk-UA"/>
              </w:rPr>
              <w:t xml:space="preserve"> </w:t>
            </w:r>
            <w:r w:rsidR="004869BD" w:rsidRPr="00C12835">
              <w:rPr>
                <w:lang w:val="uk-UA"/>
              </w:rPr>
              <w:t>П</w:t>
            </w:r>
            <w:r w:rsidRPr="00C12835">
              <w:t>ровести інформаційну кампанію щодо переваг соціальної згуртованості у громаді</w:t>
            </w:r>
          </w:p>
        </w:tc>
        <w:tc>
          <w:tcPr>
            <w:tcW w:w="2126" w:type="dxa"/>
          </w:tcPr>
          <w:p w14:paraId="7FDEF0C0" w14:textId="77777777" w:rsidR="00491A9C" w:rsidRPr="00C12835" w:rsidRDefault="00491A9C" w:rsidP="004869BD">
            <w:pPr>
              <w:jc w:val="both"/>
            </w:pPr>
            <w:r w:rsidRPr="00C12835">
              <w:t>Управління 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26C6E492" w14:textId="77777777" w:rsidR="00491A9C" w:rsidRPr="00C12835" w:rsidRDefault="00491A9C" w:rsidP="006132B4">
            <w:pPr>
              <w:jc w:val="center"/>
            </w:pPr>
            <w:r w:rsidRPr="00C12835">
              <w:t>Грудень</w:t>
            </w:r>
          </w:p>
          <w:p w14:paraId="373B8164" w14:textId="77777777" w:rsidR="00491A9C" w:rsidRPr="00C12835" w:rsidRDefault="009C3364" w:rsidP="006132B4">
            <w:pPr>
              <w:jc w:val="center"/>
            </w:pPr>
            <w:r w:rsidRPr="00C12835">
              <w:t>2026</w:t>
            </w:r>
            <w:r w:rsidR="00491A9C" w:rsidRPr="00C12835">
              <w:t xml:space="preserve"> року</w:t>
            </w:r>
          </w:p>
          <w:p w14:paraId="00DFB6B1" w14:textId="77777777" w:rsidR="00491A9C" w:rsidRPr="00C12835" w:rsidRDefault="00491A9C" w:rsidP="006132B4">
            <w:pPr>
              <w:jc w:val="center"/>
            </w:pPr>
          </w:p>
        </w:tc>
        <w:tc>
          <w:tcPr>
            <w:tcW w:w="993" w:type="dxa"/>
          </w:tcPr>
          <w:p w14:paraId="21706438" w14:textId="77777777" w:rsidR="00491A9C" w:rsidRPr="00C12835" w:rsidRDefault="00491A9C" w:rsidP="004869BD">
            <w:pPr>
              <w:jc w:val="both"/>
            </w:pPr>
          </w:p>
        </w:tc>
        <w:tc>
          <w:tcPr>
            <w:tcW w:w="1417" w:type="dxa"/>
          </w:tcPr>
          <w:p w14:paraId="6FC1697F" w14:textId="77777777" w:rsidR="00491A9C" w:rsidRPr="00C12835" w:rsidRDefault="00491A9C" w:rsidP="004869BD">
            <w:pPr>
              <w:jc w:val="both"/>
            </w:pPr>
            <w:r w:rsidRPr="00C12835">
              <w:t>Викон</w:t>
            </w:r>
            <w:r w:rsidR="009C3364" w:rsidRPr="00C12835">
              <w:t>ується</w:t>
            </w:r>
          </w:p>
        </w:tc>
        <w:tc>
          <w:tcPr>
            <w:tcW w:w="7938" w:type="dxa"/>
          </w:tcPr>
          <w:p w14:paraId="69F91878" w14:textId="77777777" w:rsidR="008F7973" w:rsidRDefault="00AF7046" w:rsidP="00D11533">
            <w:pPr>
              <w:jc w:val="both"/>
              <w:rPr>
                <w:lang w:val="uk-UA"/>
              </w:rPr>
            </w:pPr>
            <w:r w:rsidRPr="00C12835">
              <w:t xml:space="preserve">Проведені заходи в рамках </w:t>
            </w:r>
            <w:r w:rsidRPr="00C12835">
              <w:rPr>
                <w:lang w:val="uk-UA"/>
              </w:rPr>
              <w:t>інформаційної</w:t>
            </w:r>
            <w:r w:rsidRPr="00C12835">
              <w:t xml:space="preserve"> кампанії</w:t>
            </w:r>
            <w:r w:rsidRPr="00C12835">
              <w:rPr>
                <w:lang w:val="uk-UA"/>
              </w:rPr>
              <w:t xml:space="preserve"> за посиланнями:</w:t>
            </w:r>
          </w:p>
          <w:p w14:paraId="142CA869" w14:textId="77777777" w:rsidR="0069527D" w:rsidRPr="0069527D" w:rsidRDefault="0069527D" w:rsidP="0069527D">
            <w:pPr>
              <w:rPr>
                <w:lang w:val="uk-UA"/>
              </w:rPr>
            </w:pPr>
            <w:r w:rsidRPr="0069527D">
              <w:rPr>
                <w:lang w:val="uk-UA"/>
              </w:rPr>
              <w:t xml:space="preserve">«Як згуртовувати громади: на Дія.Освіта </w:t>
            </w:r>
            <w:r w:rsidR="00556AEA" w:rsidRPr="0069527D">
              <w:rPr>
                <w:lang w:val="uk-UA"/>
              </w:rPr>
              <w:t>26</w:t>
            </w:r>
            <w:r w:rsidR="00556AEA">
              <w:rPr>
                <w:lang w:val="uk-UA"/>
              </w:rPr>
              <w:t xml:space="preserve"> серпня </w:t>
            </w:r>
            <w:r w:rsidR="00556AEA" w:rsidRPr="0069527D">
              <w:rPr>
                <w:lang w:val="uk-UA"/>
              </w:rPr>
              <w:t>2026</w:t>
            </w:r>
            <w:r w:rsidR="00556AEA">
              <w:rPr>
                <w:lang w:val="uk-UA"/>
              </w:rPr>
              <w:t xml:space="preserve"> року </w:t>
            </w:r>
            <w:r w:rsidRPr="0069527D">
              <w:rPr>
                <w:lang w:val="uk-UA"/>
              </w:rPr>
              <w:t>запустили новий освітній серіал про інтеграційні заходи»</w:t>
            </w:r>
            <w:r w:rsidR="00556AEA">
              <w:rPr>
                <w:lang w:val="uk-UA"/>
              </w:rPr>
              <w:t>:</w:t>
            </w:r>
            <w:r w:rsidRPr="0069527D">
              <w:rPr>
                <w:lang w:val="uk-UA"/>
              </w:rPr>
              <w:t xml:space="preserve"> </w:t>
            </w:r>
          </w:p>
          <w:p w14:paraId="10457E71" w14:textId="77777777" w:rsidR="0069527D" w:rsidRPr="00C838EC" w:rsidRDefault="0069527D" w:rsidP="00D11533">
            <w:pPr>
              <w:jc w:val="both"/>
              <w:rPr>
                <w:lang w:val="uk-UA"/>
              </w:rPr>
            </w:pPr>
            <w:hyperlink r:id="rId542" w:history="1">
              <w:r w:rsidRPr="0069527D">
                <w:rPr>
                  <w:rStyle w:val="a5"/>
                </w:rPr>
                <w:t>https</w:t>
              </w:r>
              <w:r w:rsidRPr="0069527D">
                <w:rPr>
                  <w:rStyle w:val="a5"/>
                  <w:lang w:val="uk-UA"/>
                </w:rPr>
                <w:t>://</w:t>
              </w:r>
              <w:r w:rsidRPr="0069527D">
                <w:rPr>
                  <w:rStyle w:val="a5"/>
                </w:rPr>
                <w:t>khoda</w:t>
              </w:r>
              <w:r w:rsidRPr="0069527D">
                <w:rPr>
                  <w:rStyle w:val="a5"/>
                  <w:lang w:val="uk-UA"/>
                </w:rPr>
                <w:t>.</w:t>
              </w:r>
              <w:r w:rsidRPr="0069527D">
                <w:rPr>
                  <w:rStyle w:val="a5"/>
                </w:rPr>
                <w:t>gov</w:t>
              </w:r>
              <w:r w:rsidRPr="0069527D">
                <w:rPr>
                  <w:rStyle w:val="a5"/>
                  <w:lang w:val="uk-UA"/>
                </w:rPr>
                <w:t>.</w:t>
              </w:r>
              <w:r w:rsidRPr="0069527D">
                <w:rPr>
                  <w:rStyle w:val="a5"/>
                </w:rPr>
                <w:t>ua</w:t>
              </w:r>
              <w:r w:rsidRPr="0069527D">
                <w:rPr>
                  <w:rStyle w:val="a5"/>
                  <w:lang w:val="uk-UA"/>
                </w:rPr>
                <w:t>/</w:t>
              </w:r>
              <w:r w:rsidRPr="0069527D">
                <w:rPr>
                  <w:rStyle w:val="a5"/>
                </w:rPr>
                <w:t>news</w:t>
              </w:r>
              <w:r w:rsidRPr="0069527D">
                <w:rPr>
                  <w:rStyle w:val="a5"/>
                  <w:lang w:val="uk-UA"/>
                </w:rPr>
                <w:t>/</w:t>
              </w:r>
              <w:r w:rsidRPr="0069527D">
                <w:rPr>
                  <w:rStyle w:val="a5"/>
                </w:rPr>
                <w:t>yak</w:t>
              </w:r>
              <w:r w:rsidRPr="0069527D">
                <w:rPr>
                  <w:rStyle w:val="a5"/>
                  <w:lang w:val="uk-UA"/>
                </w:rPr>
                <w:t>-</w:t>
              </w:r>
              <w:r w:rsidRPr="0069527D">
                <w:rPr>
                  <w:rStyle w:val="a5"/>
                </w:rPr>
                <w:t>zghurtovuvaty</w:t>
              </w:r>
              <w:r w:rsidRPr="0069527D">
                <w:rPr>
                  <w:rStyle w:val="a5"/>
                  <w:lang w:val="uk-UA"/>
                </w:rPr>
                <w:t>-</w:t>
              </w:r>
              <w:r w:rsidRPr="0069527D">
                <w:rPr>
                  <w:rStyle w:val="a5"/>
                </w:rPr>
                <w:t>hromady</w:t>
              </w:r>
              <w:r w:rsidRPr="0069527D">
                <w:rPr>
                  <w:rStyle w:val="a5"/>
                  <w:lang w:val="uk-UA"/>
                </w:rPr>
                <w:t>-</w:t>
              </w:r>
              <w:r w:rsidRPr="0069527D">
                <w:rPr>
                  <w:rStyle w:val="a5"/>
                </w:rPr>
                <w:t>na</w:t>
              </w:r>
              <w:r w:rsidRPr="0069527D">
                <w:rPr>
                  <w:rStyle w:val="a5"/>
                  <w:lang w:val="uk-UA"/>
                </w:rPr>
                <w:t>-</w:t>
              </w:r>
              <w:r w:rsidRPr="0069527D">
                <w:rPr>
                  <w:rStyle w:val="a5"/>
                </w:rPr>
                <w:t>diiaosvita</w:t>
              </w:r>
              <w:r w:rsidRPr="0069527D">
                <w:rPr>
                  <w:rStyle w:val="a5"/>
                  <w:lang w:val="uk-UA"/>
                </w:rPr>
                <w:t>-</w:t>
              </w:r>
              <w:r w:rsidRPr="0069527D">
                <w:rPr>
                  <w:rStyle w:val="a5"/>
                </w:rPr>
                <w:t>zapustyly</w:t>
              </w:r>
              <w:r w:rsidRPr="0069527D">
                <w:rPr>
                  <w:rStyle w:val="a5"/>
                  <w:lang w:val="uk-UA"/>
                </w:rPr>
                <w:t>-</w:t>
              </w:r>
              <w:r w:rsidRPr="0069527D">
                <w:rPr>
                  <w:rStyle w:val="a5"/>
                </w:rPr>
                <w:t>novyi</w:t>
              </w:r>
              <w:r w:rsidRPr="0069527D">
                <w:rPr>
                  <w:rStyle w:val="a5"/>
                  <w:lang w:val="uk-UA"/>
                </w:rPr>
                <w:t>-</w:t>
              </w:r>
              <w:r w:rsidRPr="0069527D">
                <w:rPr>
                  <w:rStyle w:val="a5"/>
                </w:rPr>
                <w:t>osvitnii</w:t>
              </w:r>
              <w:r w:rsidRPr="0069527D">
                <w:rPr>
                  <w:rStyle w:val="a5"/>
                  <w:lang w:val="uk-UA"/>
                </w:rPr>
                <w:t>-</w:t>
              </w:r>
              <w:r w:rsidRPr="0069527D">
                <w:rPr>
                  <w:rStyle w:val="a5"/>
                </w:rPr>
                <w:t>serial</w:t>
              </w:r>
              <w:r w:rsidRPr="0069527D">
                <w:rPr>
                  <w:rStyle w:val="a5"/>
                  <w:lang w:val="uk-UA"/>
                </w:rPr>
                <w:t>-</w:t>
              </w:r>
              <w:r w:rsidRPr="0069527D">
                <w:rPr>
                  <w:rStyle w:val="a5"/>
                </w:rPr>
                <w:t>pro</w:t>
              </w:r>
              <w:r w:rsidRPr="0069527D">
                <w:rPr>
                  <w:rStyle w:val="a5"/>
                  <w:lang w:val="uk-UA"/>
                </w:rPr>
                <w:t>-</w:t>
              </w:r>
              <w:r w:rsidRPr="0069527D">
                <w:rPr>
                  <w:rStyle w:val="a5"/>
                </w:rPr>
                <w:t>intehratsiini</w:t>
              </w:r>
              <w:r w:rsidRPr="0069527D">
                <w:rPr>
                  <w:rStyle w:val="a5"/>
                  <w:lang w:val="uk-UA"/>
                </w:rPr>
                <w:t>-</w:t>
              </w:r>
              <w:r w:rsidRPr="0069527D">
                <w:rPr>
                  <w:rStyle w:val="a5"/>
                </w:rPr>
                <w:t>zakhody</w:t>
              </w:r>
            </w:hyperlink>
          </w:p>
          <w:p w14:paraId="551074AA" w14:textId="77777777" w:rsidR="008F7973" w:rsidRPr="00C12835" w:rsidRDefault="008F7973" w:rsidP="00D11533">
            <w:pPr>
              <w:jc w:val="both"/>
              <w:rPr>
                <w:lang w:val="uk-UA"/>
              </w:rPr>
            </w:pPr>
            <w:hyperlink r:id="rId543" w:history="1">
              <w:r w:rsidRPr="00C12835">
                <w:rPr>
                  <w:rStyle w:val="a5"/>
                  <w:lang w:val="uk-UA"/>
                </w:rPr>
                <w:t>https://t.me/khersonskaODA/54776</w:t>
              </w:r>
            </w:hyperlink>
          </w:p>
          <w:p w14:paraId="73587FC3" w14:textId="77777777" w:rsidR="008F7973" w:rsidRPr="00C12835" w:rsidRDefault="008F7973" w:rsidP="00D11533">
            <w:pPr>
              <w:jc w:val="both"/>
              <w:rPr>
                <w:lang w:val="uk-UA"/>
              </w:rPr>
            </w:pPr>
            <w:hyperlink r:id="rId544" w:history="1">
              <w:r w:rsidRPr="00C12835">
                <w:rPr>
                  <w:rStyle w:val="a5"/>
                  <w:lang w:val="uk-UA"/>
                </w:rPr>
                <w:t>https://t.me/khersonskaODA/55215</w:t>
              </w:r>
            </w:hyperlink>
          </w:p>
          <w:p w14:paraId="252A4C29" w14:textId="77777777" w:rsidR="008F7973" w:rsidRPr="00C12835" w:rsidRDefault="008F7973" w:rsidP="00D11533">
            <w:pPr>
              <w:jc w:val="both"/>
              <w:rPr>
                <w:lang w:val="uk-UA"/>
              </w:rPr>
            </w:pPr>
            <w:hyperlink r:id="rId545" w:history="1">
              <w:r w:rsidRPr="00C12835">
                <w:rPr>
                  <w:rStyle w:val="a5"/>
                  <w:lang w:val="uk-UA"/>
                </w:rPr>
                <w:t>https://t.me/khersonskaODA/55367</w:t>
              </w:r>
            </w:hyperlink>
          </w:p>
          <w:p w14:paraId="62B87F28" w14:textId="77777777" w:rsidR="008F7973" w:rsidRPr="00C12835" w:rsidRDefault="008F7973" w:rsidP="00D11533">
            <w:pPr>
              <w:jc w:val="both"/>
              <w:rPr>
                <w:lang w:val="uk-UA"/>
              </w:rPr>
            </w:pPr>
            <w:hyperlink r:id="rId546" w:history="1">
              <w:r w:rsidRPr="00C12835">
                <w:rPr>
                  <w:rStyle w:val="a5"/>
                  <w:lang w:val="uk-UA"/>
                </w:rPr>
                <w:t>https://t.me/khersonskaODA/56021</w:t>
              </w:r>
            </w:hyperlink>
          </w:p>
          <w:p w14:paraId="5AF31F8F" w14:textId="77777777" w:rsidR="008F7973" w:rsidRPr="00C12835" w:rsidRDefault="008F7973" w:rsidP="00D11533">
            <w:pPr>
              <w:jc w:val="both"/>
              <w:rPr>
                <w:lang w:val="uk-UA"/>
              </w:rPr>
            </w:pPr>
            <w:hyperlink r:id="rId547" w:history="1">
              <w:r w:rsidRPr="00C12835">
                <w:rPr>
                  <w:rStyle w:val="a5"/>
                  <w:lang w:val="uk-UA"/>
                </w:rPr>
                <w:t>https://t.me/khersonskaODA/56145</w:t>
              </w:r>
            </w:hyperlink>
          </w:p>
          <w:p w14:paraId="3C0E9EB8" w14:textId="77777777" w:rsidR="008F7973" w:rsidRPr="00C12835" w:rsidRDefault="008F7973" w:rsidP="00D11533">
            <w:pPr>
              <w:jc w:val="both"/>
              <w:rPr>
                <w:lang w:val="uk-UA"/>
              </w:rPr>
            </w:pPr>
            <w:hyperlink r:id="rId548" w:history="1">
              <w:r w:rsidRPr="00C12835">
                <w:rPr>
                  <w:rStyle w:val="a5"/>
                  <w:lang w:val="uk-UA"/>
                </w:rPr>
                <w:t>https://t.me/khersonskaODA/57287</w:t>
              </w:r>
            </w:hyperlink>
          </w:p>
          <w:p w14:paraId="17EBD6A8" w14:textId="77777777" w:rsidR="008F7973" w:rsidRPr="00C12835" w:rsidRDefault="008F7973" w:rsidP="00D11533">
            <w:pPr>
              <w:jc w:val="both"/>
              <w:rPr>
                <w:lang w:val="uk-UA"/>
              </w:rPr>
            </w:pPr>
            <w:hyperlink r:id="rId549" w:history="1">
              <w:r w:rsidRPr="00C12835">
                <w:rPr>
                  <w:rStyle w:val="a5"/>
                  <w:lang w:val="uk-UA"/>
                </w:rPr>
                <w:t>https://t.me/khersonskaODA/58150</w:t>
              </w:r>
            </w:hyperlink>
          </w:p>
          <w:p w14:paraId="4D96AE64" w14:textId="77777777" w:rsidR="008F7973" w:rsidRPr="00C12835" w:rsidRDefault="008F7973" w:rsidP="00D11533">
            <w:pPr>
              <w:jc w:val="both"/>
              <w:rPr>
                <w:lang w:val="uk-UA"/>
              </w:rPr>
            </w:pPr>
            <w:hyperlink r:id="rId550" w:history="1">
              <w:r w:rsidRPr="00C12835">
                <w:rPr>
                  <w:rStyle w:val="a5"/>
                  <w:lang w:val="uk-UA"/>
                </w:rPr>
                <w:t>https://t.me/khersonskaODA/58955</w:t>
              </w:r>
            </w:hyperlink>
          </w:p>
          <w:p w14:paraId="28AD177C" w14:textId="77777777" w:rsidR="008F7973" w:rsidRPr="00C12835" w:rsidRDefault="008F7973" w:rsidP="00D11533">
            <w:pPr>
              <w:jc w:val="both"/>
              <w:rPr>
                <w:lang w:val="uk-UA"/>
              </w:rPr>
            </w:pPr>
            <w:hyperlink r:id="rId551" w:history="1">
              <w:r w:rsidRPr="00C12835">
                <w:rPr>
                  <w:rStyle w:val="a5"/>
                  <w:lang w:val="uk-UA"/>
                </w:rPr>
                <w:t>https://t.me/khersonskaODA/59011</w:t>
              </w:r>
            </w:hyperlink>
          </w:p>
          <w:p w14:paraId="136AABC5" w14:textId="77777777" w:rsidR="008F7973" w:rsidRPr="00C12835" w:rsidRDefault="008F7973" w:rsidP="00D11533">
            <w:pPr>
              <w:jc w:val="both"/>
              <w:rPr>
                <w:lang w:val="uk-UA"/>
              </w:rPr>
            </w:pPr>
            <w:hyperlink r:id="rId552" w:history="1">
              <w:r w:rsidRPr="00C12835">
                <w:rPr>
                  <w:rStyle w:val="a5"/>
                  <w:lang w:val="uk-UA"/>
                </w:rPr>
                <w:t>https://t.me/khersonskaODA/59264</w:t>
              </w:r>
            </w:hyperlink>
          </w:p>
          <w:p w14:paraId="7E4C4F1F" w14:textId="77777777" w:rsidR="0069527D" w:rsidRDefault="008F7973" w:rsidP="00D11533">
            <w:pPr>
              <w:jc w:val="both"/>
              <w:rPr>
                <w:lang w:val="uk-UA"/>
              </w:rPr>
            </w:pPr>
            <w:hyperlink r:id="rId553" w:history="1">
              <w:r w:rsidRPr="00C12835">
                <w:rPr>
                  <w:rStyle w:val="a5"/>
                  <w:lang w:val="uk-UA"/>
                </w:rPr>
                <w:t>https://t.me/khersonskaODA/59344</w:t>
              </w:r>
            </w:hyperlink>
          </w:p>
          <w:p w14:paraId="50845F0F" w14:textId="77777777" w:rsidR="0069527D" w:rsidRPr="006617E4" w:rsidRDefault="006617E4" w:rsidP="0069527D">
            <w:pPr>
              <w:jc w:val="both"/>
              <w:rPr>
                <w:lang w:val="uk-UA"/>
              </w:rPr>
            </w:pPr>
            <w:r w:rsidRPr="00C12835">
              <w:rPr>
                <w:lang w:val="uk-UA"/>
              </w:rPr>
              <w:t>Інформація щодо проведених заходів в територіальних громадах за посиланнями:</w:t>
            </w:r>
          </w:p>
          <w:p w14:paraId="013F939A" w14:textId="77777777" w:rsidR="0069527D" w:rsidRDefault="006617E4" w:rsidP="006617E4">
            <w:pPr>
              <w:jc w:val="both"/>
              <w:rPr>
                <w:lang w:val="uk-UA"/>
              </w:rPr>
            </w:pPr>
            <w:hyperlink r:id="rId554" w:history="1">
              <w:r w:rsidRPr="00F26161">
                <w:rPr>
                  <w:rStyle w:val="a5"/>
                </w:rPr>
                <w:t>https</w:t>
              </w:r>
              <w:r w:rsidRPr="00F26161">
                <w:rPr>
                  <w:rStyle w:val="a5"/>
                  <w:lang w:val="uk-UA"/>
                </w:rPr>
                <w:t>://</w:t>
              </w:r>
              <w:r w:rsidRPr="00F26161">
                <w:rPr>
                  <w:rStyle w:val="a5"/>
                </w:rPr>
                <w:t>stanislavskaotg</w:t>
              </w:r>
              <w:r w:rsidRPr="00F26161">
                <w:rPr>
                  <w:rStyle w:val="a5"/>
                  <w:lang w:val="uk-UA"/>
                </w:rPr>
                <w:t>.</w:t>
              </w:r>
              <w:r w:rsidRPr="00F26161">
                <w:rPr>
                  <w:rStyle w:val="a5"/>
                </w:rPr>
                <w:t>gov</w:t>
              </w:r>
              <w:r w:rsidRPr="00F26161">
                <w:rPr>
                  <w:rStyle w:val="a5"/>
                  <w:lang w:val="uk-UA"/>
                </w:rPr>
                <w:t>.</w:t>
              </w:r>
              <w:r w:rsidRPr="00F26161">
                <w:rPr>
                  <w:rStyle w:val="a5"/>
                </w:rPr>
                <w:t>ua</w:t>
              </w:r>
              <w:r w:rsidRPr="00F26161">
                <w:rPr>
                  <w:rStyle w:val="a5"/>
                  <w:lang w:val="uk-UA"/>
                </w:rPr>
                <w:t>/</w:t>
              </w:r>
              <w:r w:rsidRPr="00F26161">
                <w:rPr>
                  <w:rStyle w:val="a5"/>
                </w:rPr>
                <w:t>news</w:t>
              </w:r>
              <w:r w:rsidRPr="00F26161">
                <w:rPr>
                  <w:rStyle w:val="a5"/>
                  <w:lang w:val="uk-UA"/>
                </w:rPr>
                <w:t>/1770722458/</w:t>
              </w:r>
            </w:hyperlink>
          </w:p>
          <w:p w14:paraId="7F0E238E" w14:textId="77777777" w:rsidR="006617E4" w:rsidRDefault="0069527D" w:rsidP="0069527D">
            <w:pPr>
              <w:jc w:val="both"/>
              <w:rPr>
                <w:lang w:val="uk-UA"/>
              </w:rPr>
            </w:pPr>
            <w:hyperlink r:id="rId555" w:history="1">
              <w:r w:rsidRPr="00C46959">
                <w:rPr>
                  <w:rStyle w:val="a5"/>
                </w:rPr>
                <w:t>https</w:t>
              </w:r>
              <w:r w:rsidRPr="00C46959">
                <w:rPr>
                  <w:rStyle w:val="a5"/>
                  <w:lang w:val="uk-UA"/>
                </w:rPr>
                <w:t>://</w:t>
              </w:r>
              <w:r w:rsidRPr="00C46959">
                <w:rPr>
                  <w:rStyle w:val="a5"/>
                </w:rPr>
                <w:t>kronau</w:t>
              </w:r>
              <w:r w:rsidRPr="00C46959">
                <w:rPr>
                  <w:rStyle w:val="a5"/>
                  <w:lang w:val="uk-UA"/>
                </w:rPr>
                <w:t>.</w:t>
              </w:r>
              <w:r w:rsidRPr="00C46959">
                <w:rPr>
                  <w:rStyle w:val="a5"/>
                </w:rPr>
                <w:t>gov</w:t>
              </w:r>
              <w:r w:rsidRPr="00C46959">
                <w:rPr>
                  <w:rStyle w:val="a5"/>
                  <w:lang w:val="uk-UA"/>
                </w:rPr>
                <w:t>.</w:t>
              </w:r>
              <w:r w:rsidRPr="00C46959">
                <w:rPr>
                  <w:rStyle w:val="a5"/>
                </w:rPr>
                <w:t>ua</w:t>
              </w:r>
              <w:r w:rsidRPr="00C46959">
                <w:rPr>
                  <w:rStyle w:val="a5"/>
                  <w:lang w:val="uk-UA"/>
                </w:rPr>
                <w:t>/</w:t>
              </w:r>
              <w:r w:rsidRPr="00C46959">
                <w:rPr>
                  <w:rStyle w:val="a5"/>
                </w:rPr>
                <w:t>news</w:t>
              </w:r>
              <w:r w:rsidRPr="00C46959">
                <w:rPr>
                  <w:rStyle w:val="a5"/>
                  <w:lang w:val="uk-UA"/>
                </w:rPr>
                <w:t>/1774589148/</w:t>
              </w:r>
            </w:hyperlink>
            <w:r w:rsidR="006617E4">
              <w:rPr>
                <w:lang w:val="uk-UA"/>
              </w:rPr>
              <w:t xml:space="preserve"> </w:t>
            </w:r>
          </w:p>
          <w:p w14:paraId="5C76E9A9" w14:textId="77777777" w:rsidR="0069527D" w:rsidRPr="006617E4" w:rsidRDefault="0069527D" w:rsidP="00D11533">
            <w:pPr>
              <w:jc w:val="both"/>
              <w:rPr>
                <w:lang w:val="uk-UA"/>
              </w:rPr>
            </w:pPr>
            <w:r w:rsidRPr="00C46959">
              <w:rPr>
                <w:lang w:val="uk-UA"/>
              </w:rPr>
              <w:lastRenderedPageBreak/>
              <w:t xml:space="preserve"> </w:t>
            </w:r>
            <w:hyperlink r:id="rId556" w:history="1">
              <w:r w:rsidRPr="00C46959">
                <w:rPr>
                  <w:rStyle w:val="a5"/>
                </w:rPr>
                <w:t>https</w:t>
              </w:r>
              <w:r w:rsidRPr="00C46959">
                <w:rPr>
                  <w:rStyle w:val="a5"/>
                  <w:lang w:val="uk-UA"/>
                </w:rPr>
                <w:t>://</w:t>
              </w:r>
              <w:r w:rsidRPr="00C46959">
                <w:rPr>
                  <w:rStyle w:val="a5"/>
                </w:rPr>
                <w:t>kronau</w:t>
              </w:r>
              <w:r w:rsidRPr="00C46959">
                <w:rPr>
                  <w:rStyle w:val="a5"/>
                  <w:lang w:val="uk-UA"/>
                </w:rPr>
                <w:t>.</w:t>
              </w:r>
              <w:r w:rsidRPr="00C46959">
                <w:rPr>
                  <w:rStyle w:val="a5"/>
                </w:rPr>
                <w:t>gov</w:t>
              </w:r>
              <w:r w:rsidRPr="00C46959">
                <w:rPr>
                  <w:rStyle w:val="a5"/>
                  <w:lang w:val="uk-UA"/>
                </w:rPr>
                <w:t>.</w:t>
              </w:r>
              <w:r w:rsidRPr="00C46959">
                <w:rPr>
                  <w:rStyle w:val="a5"/>
                </w:rPr>
                <w:t>ua</w:t>
              </w:r>
              <w:r w:rsidRPr="00C46959">
                <w:rPr>
                  <w:rStyle w:val="a5"/>
                  <w:lang w:val="uk-UA"/>
                </w:rPr>
                <w:t>/</w:t>
              </w:r>
              <w:r w:rsidRPr="00C46959">
                <w:rPr>
                  <w:rStyle w:val="a5"/>
                </w:rPr>
                <w:t>news</w:t>
              </w:r>
              <w:r w:rsidRPr="00C46959">
                <w:rPr>
                  <w:rStyle w:val="a5"/>
                  <w:lang w:val="uk-UA"/>
                </w:rPr>
                <w:t>/1774258370/</w:t>
              </w:r>
            </w:hyperlink>
            <w:r w:rsidR="006617E4">
              <w:rPr>
                <w:lang w:val="uk-UA"/>
              </w:rPr>
              <w:t xml:space="preserve"> .</w:t>
            </w:r>
          </w:p>
        </w:tc>
      </w:tr>
      <w:tr w:rsidR="00491A9C" w:rsidRPr="00ED51E9" w14:paraId="0ACDD3B2" w14:textId="77777777" w:rsidTr="002C2DD4">
        <w:tc>
          <w:tcPr>
            <w:tcW w:w="1951" w:type="dxa"/>
          </w:tcPr>
          <w:p w14:paraId="5C40A243" w14:textId="77777777" w:rsidR="00491A9C" w:rsidRPr="00C12835" w:rsidRDefault="00491A9C" w:rsidP="004A4146">
            <w:r w:rsidRPr="00C12835">
              <w:lastRenderedPageBreak/>
              <w:t xml:space="preserve">3) </w:t>
            </w:r>
            <w:r w:rsidR="006132B4" w:rsidRPr="00C12835">
              <w:rPr>
                <w:lang w:val="uk-UA"/>
              </w:rPr>
              <w:t>З</w:t>
            </w:r>
            <w:r w:rsidRPr="00C12835">
              <w:t>абезпечити проведення</w:t>
            </w:r>
          </w:p>
          <w:p w14:paraId="369DC96B" w14:textId="77777777" w:rsidR="00491A9C" w:rsidRPr="00C12835" w:rsidRDefault="00491A9C" w:rsidP="004A4146">
            <w:r w:rsidRPr="00C12835">
              <w:t xml:space="preserve">просвітницької кампанії </w:t>
            </w:r>
            <w:proofErr w:type="gramStart"/>
            <w:r w:rsidRPr="00C12835">
              <w:t>у</w:t>
            </w:r>
            <w:r w:rsidR="006132B4" w:rsidRPr="00C12835">
              <w:rPr>
                <w:lang w:val="uk-UA"/>
              </w:rPr>
              <w:t xml:space="preserve"> </w:t>
            </w:r>
            <w:r w:rsidRPr="00C12835">
              <w:t>громадах</w:t>
            </w:r>
            <w:proofErr w:type="gramEnd"/>
            <w:r w:rsidRPr="00C12835">
              <w:t xml:space="preserve"> щодо підтримки</w:t>
            </w:r>
          </w:p>
          <w:p w14:paraId="5E44E8FB" w14:textId="77777777" w:rsidR="00491A9C" w:rsidRPr="00C12835" w:rsidRDefault="00491A9C" w:rsidP="006132B4">
            <w:r w:rsidRPr="00C12835">
              <w:t>чоловіків та жінок після</w:t>
            </w:r>
            <w:r w:rsidR="006132B4" w:rsidRPr="00C12835">
              <w:rPr>
                <w:lang w:val="uk-UA"/>
              </w:rPr>
              <w:t xml:space="preserve"> </w:t>
            </w:r>
            <w:r w:rsidRPr="00C12835">
              <w:t>завершення військової служби</w:t>
            </w:r>
          </w:p>
        </w:tc>
        <w:tc>
          <w:tcPr>
            <w:tcW w:w="2126" w:type="dxa"/>
          </w:tcPr>
          <w:p w14:paraId="14AAE098" w14:textId="77777777" w:rsidR="00491A9C" w:rsidRPr="00C12835" w:rsidRDefault="00491A9C" w:rsidP="004A4146">
            <w:r w:rsidRPr="00C12835">
              <w:t>Управління у справах</w:t>
            </w:r>
          </w:p>
          <w:p w14:paraId="7A76E0E9" w14:textId="77777777" w:rsidR="00491A9C" w:rsidRPr="00C12835" w:rsidRDefault="00491A9C" w:rsidP="004A4146">
            <w:r w:rsidRPr="00C12835">
              <w:t>ветеранів обласної</w:t>
            </w:r>
          </w:p>
          <w:p w14:paraId="3D9F459A" w14:textId="77777777" w:rsidR="00491A9C" w:rsidRPr="00C12835" w:rsidRDefault="00491A9C" w:rsidP="004A4146">
            <w:r w:rsidRPr="00C12835">
              <w:t>державної адміністрації,</w:t>
            </w:r>
          </w:p>
          <w:p w14:paraId="223E01A2" w14:textId="77777777" w:rsidR="00491A9C" w:rsidRPr="00C12835" w:rsidRDefault="00491A9C" w:rsidP="004A4146">
            <w:r w:rsidRPr="00C12835">
              <w:t>військові адміністрації</w:t>
            </w:r>
          </w:p>
          <w:p w14:paraId="3FD171C7" w14:textId="77777777" w:rsidR="00491A9C" w:rsidRPr="00C12835" w:rsidRDefault="00491A9C" w:rsidP="004A4146">
            <w:r w:rsidRPr="00C12835">
              <w:t>населених пунктів деокупованих</w:t>
            </w:r>
          </w:p>
          <w:p w14:paraId="6106B589" w14:textId="77777777" w:rsidR="00491A9C" w:rsidRPr="00C12835" w:rsidRDefault="00491A9C" w:rsidP="004A4146">
            <w:r w:rsidRPr="00C12835">
              <w:t>територіальних громад</w:t>
            </w:r>
          </w:p>
          <w:p w14:paraId="596F253B" w14:textId="77777777" w:rsidR="00491A9C" w:rsidRPr="00C12835" w:rsidRDefault="00491A9C" w:rsidP="004A4146">
            <w:r w:rsidRPr="00C12835">
              <w:t>(за згодою)</w:t>
            </w:r>
          </w:p>
        </w:tc>
        <w:tc>
          <w:tcPr>
            <w:tcW w:w="1134" w:type="dxa"/>
          </w:tcPr>
          <w:p w14:paraId="17F427D2" w14:textId="77777777" w:rsidR="00491A9C" w:rsidRPr="00C12835" w:rsidRDefault="00491A9C" w:rsidP="006132B4">
            <w:pPr>
              <w:jc w:val="center"/>
            </w:pPr>
            <w:r w:rsidRPr="00C12835">
              <w:t>Грудень</w:t>
            </w:r>
          </w:p>
          <w:p w14:paraId="0CA85F89" w14:textId="77777777" w:rsidR="00491A9C" w:rsidRPr="00C12835" w:rsidRDefault="00AA57A0" w:rsidP="006132B4">
            <w:pPr>
              <w:jc w:val="center"/>
            </w:pPr>
            <w:r w:rsidRPr="00C12835">
              <w:t>2026</w:t>
            </w:r>
            <w:r w:rsidR="00491A9C" w:rsidRPr="00C12835">
              <w:t xml:space="preserve"> року</w:t>
            </w:r>
          </w:p>
          <w:p w14:paraId="3265BFBF" w14:textId="77777777" w:rsidR="00491A9C" w:rsidRPr="00C12835" w:rsidRDefault="00491A9C" w:rsidP="006132B4">
            <w:pPr>
              <w:jc w:val="center"/>
            </w:pPr>
          </w:p>
        </w:tc>
        <w:tc>
          <w:tcPr>
            <w:tcW w:w="993" w:type="dxa"/>
          </w:tcPr>
          <w:p w14:paraId="0479C5FA" w14:textId="77777777" w:rsidR="00491A9C" w:rsidRPr="00C12835" w:rsidRDefault="00491A9C" w:rsidP="004A4146"/>
        </w:tc>
        <w:tc>
          <w:tcPr>
            <w:tcW w:w="1417" w:type="dxa"/>
          </w:tcPr>
          <w:p w14:paraId="4EACB527" w14:textId="77777777" w:rsidR="00491A9C" w:rsidRPr="00C12835" w:rsidRDefault="00491A9C" w:rsidP="004A4146">
            <w:r w:rsidRPr="00C12835">
              <w:t>Викон</w:t>
            </w:r>
            <w:r w:rsidR="00AA57A0" w:rsidRPr="00C12835">
              <w:t>ується</w:t>
            </w:r>
          </w:p>
        </w:tc>
        <w:tc>
          <w:tcPr>
            <w:tcW w:w="7938" w:type="dxa"/>
          </w:tcPr>
          <w:p w14:paraId="52AE6EE3" w14:textId="77777777" w:rsidR="00A652E9" w:rsidRPr="00C12835" w:rsidRDefault="00AF7046" w:rsidP="006132B4">
            <w:pPr>
              <w:jc w:val="both"/>
              <w:rPr>
                <w:lang w:val="uk-UA"/>
              </w:rPr>
            </w:pPr>
            <w:r w:rsidRPr="00C12835">
              <w:t>Управлінням у справах ветеранів Херсонської обласної державної адміністрації постійно проводяться наради з громадами області, представниками цивільно – військового співробітництва сил безпеки та оборони, з представниками громадських організацій, ветеранами/ветеранами</w:t>
            </w:r>
            <w:r w:rsidRPr="00C12835">
              <w:rPr>
                <w:lang w:val="uk-UA"/>
              </w:rPr>
              <w:t>.</w:t>
            </w:r>
          </w:p>
          <w:p w14:paraId="08E0CC84" w14:textId="77777777" w:rsidR="004C5AAB" w:rsidRPr="00C12835" w:rsidRDefault="00A652E9" w:rsidP="006132B4">
            <w:pPr>
              <w:jc w:val="both"/>
              <w:rPr>
                <w:lang w:val="uk-UA"/>
              </w:rPr>
            </w:pPr>
            <w:r w:rsidRPr="00C12835">
              <w:rPr>
                <w:color w:val="000000"/>
                <w:lang w:val="uk-UA"/>
              </w:rPr>
              <w:t xml:space="preserve">Фахівці ГО «Білозерський центр регіонального розвитку» надають безоплатну юридичну та психологічну підтримку ветеранам і членам їхніх сімей. Інформацію висвітлено на офіційній сторінці в мережі </w:t>
            </w:r>
            <w:r w:rsidRPr="00C12835">
              <w:rPr>
                <w:color w:val="000000"/>
                <w:lang w:val="en-US"/>
              </w:rPr>
              <w:t>Facebook</w:t>
            </w:r>
            <w:r w:rsidRPr="00C12835">
              <w:rPr>
                <w:color w:val="000000"/>
                <w:lang w:val="uk-UA"/>
              </w:rPr>
              <w:t xml:space="preserve"> для залучення більшої аудиторії</w:t>
            </w:r>
            <w:r w:rsidR="00AF7046" w:rsidRPr="00C12835">
              <w:rPr>
                <w:color w:val="000000"/>
                <w:lang w:val="uk-UA"/>
              </w:rPr>
              <w:t>.</w:t>
            </w:r>
          </w:p>
          <w:p w14:paraId="33129375" w14:textId="77777777" w:rsidR="004C5AAB" w:rsidRPr="00C12835" w:rsidRDefault="004C5AAB" w:rsidP="004C5AAB">
            <w:pPr>
              <w:jc w:val="both"/>
              <w:rPr>
                <w:rFonts w:eastAsia="Cambria"/>
              </w:rPr>
            </w:pPr>
            <w:r w:rsidRPr="00C12835">
              <w:rPr>
                <w:rFonts w:eastAsia="Cambria"/>
                <w:color w:val="000000"/>
              </w:rPr>
              <w:t xml:space="preserve">В КЗ «Високопільський центр надання соціальних послуг» </w:t>
            </w:r>
            <w:r w:rsidRPr="00C12835">
              <w:rPr>
                <w:rFonts w:eastAsia="Cambria"/>
              </w:rPr>
              <w:t xml:space="preserve">послуги для ветеранів надаються фахівцем із супроводу ветеранів війни та демобілізованих осіб </w:t>
            </w:r>
            <w:hyperlink r:id="rId557" w:history="1">
              <w:r w:rsidRPr="00C12835">
                <w:rPr>
                  <w:rStyle w:val="a5"/>
                  <w:rFonts w:eastAsia="Cambria"/>
                </w:rPr>
                <w:t>https://kronau.gov.ua/news/1769777458/</w:t>
              </w:r>
            </w:hyperlink>
            <w:r w:rsidRPr="00C12835">
              <w:rPr>
                <w:rFonts w:eastAsia="Cambria"/>
              </w:rPr>
              <w:t>.</w:t>
            </w:r>
          </w:p>
          <w:p w14:paraId="6AAFCF7C" w14:textId="77777777" w:rsidR="004C5AAB" w:rsidRPr="00C12835" w:rsidRDefault="004C5AAB" w:rsidP="004C5AAB">
            <w:pPr>
              <w:jc w:val="both"/>
              <w:rPr>
                <w:rFonts w:eastAsia="Cambria"/>
              </w:rPr>
            </w:pPr>
            <w:r w:rsidRPr="00C12835">
              <w:rPr>
                <w:rFonts w:eastAsia="Cambria"/>
              </w:rPr>
              <w:t xml:space="preserve">Інформація щодо послуг для ветеранів розміщується на офіційному сайті військової адміністрації: </w:t>
            </w:r>
            <w:hyperlink r:id="rId558" w:history="1">
              <w:r w:rsidRPr="00C12835">
                <w:rPr>
                  <w:rStyle w:val="a5"/>
                  <w:rFonts w:eastAsia="Cambria"/>
                </w:rPr>
                <w:t>https://kronau.gov.ua/news/1768429055/</w:t>
              </w:r>
            </w:hyperlink>
          </w:p>
          <w:p w14:paraId="75B7BC08" w14:textId="77777777" w:rsidR="004C5AAB" w:rsidRPr="00C12835" w:rsidRDefault="004C5AAB" w:rsidP="006132B4">
            <w:pPr>
              <w:jc w:val="both"/>
              <w:rPr>
                <w:rFonts w:eastAsia="Cambria"/>
              </w:rPr>
            </w:pPr>
            <w:hyperlink r:id="rId559" w:history="1">
              <w:r w:rsidRPr="00C12835">
                <w:rPr>
                  <w:rStyle w:val="a5"/>
                  <w:rFonts w:eastAsia="Cambria"/>
                </w:rPr>
                <w:t>https://kronau.gov.ua/news/1773772008/</w:t>
              </w:r>
            </w:hyperlink>
          </w:p>
          <w:p w14:paraId="24B58601" w14:textId="77777777" w:rsidR="007248C7" w:rsidRPr="00E01D4D" w:rsidRDefault="00AF7046" w:rsidP="007248C7">
            <w:pPr>
              <w:jc w:val="both"/>
              <w:rPr>
                <w:lang w:val="uk-UA"/>
              </w:rPr>
            </w:pPr>
            <w:r w:rsidRPr="00C12835">
              <w:rPr>
                <w:lang w:val="uk-UA"/>
              </w:rPr>
              <w:t>В Дар’ївській територіальній громаді забезпечується</w:t>
            </w:r>
            <w:r w:rsidR="000415CC" w:rsidRPr="00C12835">
              <w:rPr>
                <w:lang w:val="uk-UA"/>
              </w:rPr>
              <w:t xml:space="preserve"> проведення інформаційно-просвітницьких кампаній у закладах освіти громади через розсилку цифрових матеріалів у батьківських спільнотах та проведення відкритих зустрічей на базі ліцею зі змішаною формою роботи</w:t>
            </w:r>
            <w:r w:rsidR="00A3744A" w:rsidRPr="00C12835">
              <w:t>.</w:t>
            </w:r>
          </w:p>
          <w:p w14:paraId="62E29B05" w14:textId="77777777" w:rsidR="007248C7" w:rsidRPr="00E01D4D" w:rsidRDefault="007248C7" w:rsidP="007248C7">
            <w:pPr>
              <w:jc w:val="both"/>
              <w:rPr>
                <w:rFonts w:ascii="Cambria" w:eastAsia="Cambria" w:hAnsi="Cambria"/>
              </w:rPr>
            </w:pPr>
            <w:r w:rsidRPr="00E01D4D">
              <w:rPr>
                <w:rFonts w:eastAsia="Cambria"/>
                <w:color w:val="000000"/>
              </w:rPr>
              <w:t xml:space="preserve">В КО «Центр надання соціальних послуг Борозенської сільської ради» </w:t>
            </w:r>
            <w:r>
              <w:rPr>
                <w:rFonts w:eastAsia="Cambria"/>
              </w:rPr>
              <w:t>послуги для</w:t>
            </w:r>
            <w:r>
              <w:rPr>
                <w:rFonts w:eastAsia="Cambria"/>
                <w:lang w:val="uk-UA"/>
              </w:rPr>
              <w:t xml:space="preserve"> </w:t>
            </w:r>
            <w:r w:rsidRPr="00E01D4D">
              <w:rPr>
                <w:rFonts w:eastAsia="Cambria"/>
              </w:rPr>
              <w:t xml:space="preserve">ветеранів надаються фахівцем із супроводу ветеранів війни та демобілізованих осіб </w:t>
            </w:r>
            <w:hyperlink r:id="rId560" w:history="1">
              <w:r w:rsidRPr="00E01D4D">
                <w:rPr>
                  <w:rStyle w:val="a5"/>
                  <w:rFonts w:ascii="Cambria" w:eastAsia="Cambria" w:hAnsi="Cambria"/>
                </w:rPr>
                <w:t>https://borozenska-gromada.gov.ua/kontaktna-informaciya-14-40-03-06-01-2025/</w:t>
              </w:r>
            </w:hyperlink>
            <w:r w:rsidRPr="00E01D4D">
              <w:rPr>
                <w:rFonts w:ascii="Cambria" w:eastAsia="Cambria" w:hAnsi="Cambria"/>
              </w:rPr>
              <w:t xml:space="preserve">. </w:t>
            </w:r>
          </w:p>
          <w:p w14:paraId="2A61F3AC" w14:textId="77777777" w:rsidR="007248C7" w:rsidRPr="007248C7" w:rsidRDefault="007248C7" w:rsidP="006132B4">
            <w:pPr>
              <w:jc w:val="both"/>
              <w:rPr>
                <w:rFonts w:eastAsia="Cambria"/>
                <w:lang w:val="uk-UA"/>
              </w:rPr>
            </w:pPr>
            <w:r w:rsidRPr="00E01D4D">
              <w:rPr>
                <w:rFonts w:eastAsia="Cambria"/>
              </w:rPr>
              <w:t xml:space="preserve">Інформація щодо послуг для ветеранів розміщується на офіційному сайті військової адміністрації: </w:t>
            </w:r>
            <w:hyperlink r:id="rId561" w:history="1">
              <w:r w:rsidRPr="00E01D4D">
                <w:rPr>
                  <w:rStyle w:val="a5"/>
                  <w:rFonts w:eastAsia="Cambria"/>
                </w:rPr>
                <w:t>https://borozenska-gromada.gov.ua/yaki-poslugi-nadae-fahivec-14-41-33-06-01-2025/</w:t>
              </w:r>
            </w:hyperlink>
            <w:r>
              <w:rPr>
                <w:rFonts w:eastAsia="Cambria"/>
                <w:lang w:val="uk-UA"/>
              </w:rPr>
              <w:t xml:space="preserve"> .</w:t>
            </w:r>
          </w:p>
        </w:tc>
      </w:tr>
      <w:tr w:rsidR="00491A9C" w:rsidRPr="006E7F8A" w14:paraId="333D302F" w14:textId="77777777" w:rsidTr="002C2DD4">
        <w:tc>
          <w:tcPr>
            <w:tcW w:w="1951" w:type="dxa"/>
          </w:tcPr>
          <w:p w14:paraId="153F0EB6" w14:textId="77777777" w:rsidR="00491A9C" w:rsidRPr="00C12835" w:rsidRDefault="00491A9C" w:rsidP="004A4146">
            <w:r w:rsidRPr="00C12835">
              <w:t xml:space="preserve">4) </w:t>
            </w:r>
            <w:r w:rsidR="006132B4" w:rsidRPr="00C12835">
              <w:rPr>
                <w:lang w:val="uk-UA"/>
              </w:rPr>
              <w:t>П</w:t>
            </w:r>
            <w:r w:rsidRPr="00C12835">
              <w:t xml:space="preserve">ровести </w:t>
            </w:r>
            <w:r w:rsidR="000B4558" w:rsidRPr="00C12835">
              <w:rPr>
                <w:lang w:val="uk-UA"/>
              </w:rPr>
              <w:t>г</w:t>
            </w:r>
            <w:r w:rsidRPr="00C12835">
              <w:t>ендерно</w:t>
            </w:r>
            <w:r w:rsidR="004E22F8" w:rsidRPr="00C12835">
              <w:rPr>
                <w:lang w:val="uk-UA"/>
              </w:rPr>
              <w:t xml:space="preserve"> </w:t>
            </w:r>
            <w:r w:rsidRPr="00C12835">
              <w:t>чутливі</w:t>
            </w:r>
          </w:p>
          <w:p w14:paraId="2F2414B0" w14:textId="77777777" w:rsidR="00491A9C" w:rsidRPr="00C12835" w:rsidRDefault="00491A9C" w:rsidP="004A4146">
            <w:r w:rsidRPr="00C12835">
              <w:t>інформаційно-</w:t>
            </w:r>
          </w:p>
          <w:p w14:paraId="163A8319" w14:textId="77777777" w:rsidR="00491A9C" w:rsidRPr="00C12835" w:rsidRDefault="00491A9C" w:rsidP="004A4146">
            <w:r w:rsidRPr="00C12835">
              <w:t>просвітницькі заходи</w:t>
            </w:r>
            <w:r w:rsidR="004E22F8" w:rsidRPr="00C12835">
              <w:rPr>
                <w:lang w:val="uk-UA"/>
              </w:rPr>
              <w:t xml:space="preserve"> </w:t>
            </w:r>
            <w:r w:rsidRPr="00C12835">
              <w:t>про підтримку людей,</w:t>
            </w:r>
          </w:p>
          <w:p w14:paraId="5DC423C8" w14:textId="77777777" w:rsidR="00491A9C" w:rsidRPr="00C12835" w:rsidRDefault="00491A9C" w:rsidP="00FA39BF">
            <w:pPr>
              <w:ind w:right="-185"/>
              <w:rPr>
                <w:lang w:val="uk-UA"/>
              </w:rPr>
            </w:pPr>
            <w:r w:rsidRPr="00C12835">
              <w:t>які постраждали від</w:t>
            </w:r>
            <w:r w:rsidR="00FA39BF" w:rsidRPr="00C12835">
              <w:rPr>
                <w:lang w:val="uk-UA"/>
              </w:rPr>
              <w:t xml:space="preserve">и </w:t>
            </w:r>
            <w:r w:rsidRPr="00C12835">
              <w:t>домашнього насильства (куди та у</w:t>
            </w:r>
            <w:r w:rsidR="007C4C46" w:rsidRPr="00C12835">
              <w:t xml:space="preserve"> </w:t>
            </w:r>
            <w:r w:rsidRPr="00C12835">
              <w:t>який спосіб їм</w:t>
            </w:r>
            <w:r w:rsidR="007C4C46" w:rsidRPr="00C12835">
              <w:t xml:space="preserve"> </w:t>
            </w:r>
            <w:r w:rsidRPr="00C12835">
              <w:t>звертатися у разі</w:t>
            </w:r>
            <w:r w:rsidR="007C4C46" w:rsidRPr="00C12835">
              <w:t xml:space="preserve"> </w:t>
            </w:r>
            <w:r w:rsidRPr="00C12835">
              <w:t>насильства над ними</w:t>
            </w:r>
            <w:r w:rsidR="00FA39BF" w:rsidRPr="00C12835">
              <w:rPr>
                <w:lang w:val="uk-UA"/>
              </w:rPr>
              <w:t xml:space="preserve"> </w:t>
            </w:r>
            <w:r w:rsidRPr="00C12835">
              <w:t>та свідкам такого</w:t>
            </w:r>
            <w:r w:rsidR="00FA39BF" w:rsidRPr="00C12835">
              <w:rPr>
                <w:lang w:val="uk-UA"/>
              </w:rPr>
              <w:t xml:space="preserve"> </w:t>
            </w:r>
            <w:proofErr w:type="gramStart"/>
            <w:r w:rsidR="00FA39BF" w:rsidRPr="00C12835">
              <w:rPr>
                <w:lang w:val="uk-UA"/>
              </w:rPr>
              <w:t>н</w:t>
            </w:r>
            <w:r w:rsidRPr="00C12835">
              <w:t>асильства)</w:t>
            </w:r>
            <w:r w:rsidR="00FA39BF" w:rsidRPr="00C12835">
              <w:rPr>
                <w:lang w:val="uk-UA"/>
              </w:rPr>
              <w:t>’</w:t>
            </w:r>
            <w:proofErr w:type="gramEnd"/>
          </w:p>
        </w:tc>
        <w:tc>
          <w:tcPr>
            <w:tcW w:w="2126" w:type="dxa"/>
          </w:tcPr>
          <w:p w14:paraId="489D975B" w14:textId="77777777" w:rsidR="00491A9C" w:rsidRPr="00C12835" w:rsidRDefault="00491A9C" w:rsidP="004A4146">
            <w:pPr>
              <w:rPr>
                <w:lang w:val="uk-UA"/>
              </w:rPr>
            </w:pPr>
            <w:r w:rsidRPr="00C12835">
              <w:rPr>
                <w:lang w:val="uk-UA"/>
              </w:rPr>
              <w:t>Департамент</w:t>
            </w:r>
          </w:p>
          <w:p w14:paraId="60C466E2" w14:textId="77777777" w:rsidR="00491A9C" w:rsidRPr="00C12835" w:rsidRDefault="00491A9C" w:rsidP="004A4146">
            <w:pPr>
              <w:rPr>
                <w:lang w:val="uk-UA"/>
              </w:rPr>
            </w:pPr>
            <w:r w:rsidRPr="00C12835">
              <w:rPr>
                <w:lang w:val="uk-UA"/>
              </w:rPr>
              <w:t>соціального розвитку</w:t>
            </w:r>
          </w:p>
          <w:p w14:paraId="69ABCA5C" w14:textId="77777777" w:rsidR="00491A9C" w:rsidRPr="00C12835" w:rsidRDefault="00491A9C" w:rsidP="004A4146">
            <w:pPr>
              <w:rPr>
                <w:lang w:val="uk-UA"/>
              </w:rPr>
            </w:pPr>
            <w:r w:rsidRPr="00C12835">
              <w:rPr>
                <w:lang w:val="uk-UA"/>
              </w:rPr>
              <w:t>обласної державної</w:t>
            </w:r>
          </w:p>
          <w:p w14:paraId="7E7F1897" w14:textId="77777777" w:rsidR="00491A9C" w:rsidRPr="00C12835" w:rsidRDefault="00491A9C" w:rsidP="004A4146">
            <w:pPr>
              <w:rPr>
                <w:lang w:val="uk-UA"/>
              </w:rPr>
            </w:pPr>
            <w:r w:rsidRPr="00C12835">
              <w:rPr>
                <w:lang w:val="uk-UA"/>
              </w:rPr>
              <w:t>адміністрації,військові адміністрації</w:t>
            </w:r>
            <w:r w:rsidR="004E22F8" w:rsidRPr="00C12835">
              <w:rPr>
                <w:lang w:val="uk-UA"/>
              </w:rPr>
              <w:t xml:space="preserve"> </w:t>
            </w:r>
            <w:r w:rsidRPr="00C12835">
              <w:rPr>
                <w:lang w:val="uk-UA"/>
              </w:rPr>
              <w:t>населених пунктів</w:t>
            </w:r>
            <w:r w:rsidR="004E22F8" w:rsidRPr="00C12835">
              <w:rPr>
                <w:lang w:val="uk-UA"/>
              </w:rPr>
              <w:t xml:space="preserve"> </w:t>
            </w:r>
            <w:r w:rsidRPr="00C12835">
              <w:rPr>
                <w:lang w:val="uk-UA"/>
              </w:rPr>
              <w:t>деокупованих</w:t>
            </w:r>
          </w:p>
          <w:p w14:paraId="6CDF4BA5" w14:textId="77777777" w:rsidR="00491A9C" w:rsidRPr="00C12835" w:rsidRDefault="00491A9C" w:rsidP="004A4146">
            <w:r w:rsidRPr="00C12835">
              <w:t>територіальних громад</w:t>
            </w:r>
          </w:p>
          <w:p w14:paraId="4D65DD45" w14:textId="77777777" w:rsidR="00491A9C" w:rsidRPr="00C12835" w:rsidRDefault="00491A9C" w:rsidP="004A4146">
            <w:r w:rsidRPr="00C12835">
              <w:t>(за згодо</w:t>
            </w:r>
            <w:r w:rsidR="00FA39BF" w:rsidRPr="00C12835">
              <w:rPr>
                <w:lang w:val="uk-UA"/>
              </w:rPr>
              <w:t>’</w:t>
            </w:r>
            <w:r w:rsidRPr="00C12835">
              <w:t>ю)</w:t>
            </w:r>
          </w:p>
        </w:tc>
        <w:tc>
          <w:tcPr>
            <w:tcW w:w="1134" w:type="dxa"/>
          </w:tcPr>
          <w:p w14:paraId="57E6824C" w14:textId="77777777" w:rsidR="00491A9C" w:rsidRPr="00C12835" w:rsidRDefault="00491A9C" w:rsidP="006132B4">
            <w:pPr>
              <w:jc w:val="center"/>
            </w:pPr>
            <w:r w:rsidRPr="00C12835">
              <w:t>Грудень</w:t>
            </w:r>
          </w:p>
          <w:p w14:paraId="41217C78" w14:textId="77777777" w:rsidR="00491A9C" w:rsidRPr="00C12835" w:rsidRDefault="00491A9C" w:rsidP="006132B4">
            <w:pPr>
              <w:jc w:val="center"/>
            </w:pPr>
            <w:r w:rsidRPr="00C12835">
              <w:t>202</w:t>
            </w:r>
            <w:r w:rsidR="007C4C46" w:rsidRPr="00C12835">
              <w:t>6</w:t>
            </w:r>
            <w:r w:rsidRPr="00C12835">
              <w:t xml:space="preserve"> року</w:t>
            </w:r>
          </w:p>
          <w:p w14:paraId="3CB0DFC9" w14:textId="77777777" w:rsidR="00491A9C" w:rsidRPr="00C12835" w:rsidRDefault="00491A9C" w:rsidP="004A4146"/>
        </w:tc>
        <w:tc>
          <w:tcPr>
            <w:tcW w:w="993" w:type="dxa"/>
          </w:tcPr>
          <w:p w14:paraId="6885F3D7" w14:textId="77777777" w:rsidR="00491A9C" w:rsidRPr="00C12835" w:rsidRDefault="00491A9C" w:rsidP="004A4146"/>
        </w:tc>
        <w:tc>
          <w:tcPr>
            <w:tcW w:w="1417" w:type="dxa"/>
          </w:tcPr>
          <w:p w14:paraId="75E8666E" w14:textId="77777777" w:rsidR="00491A9C" w:rsidRPr="00C12835" w:rsidRDefault="00491A9C" w:rsidP="004A4146">
            <w:r w:rsidRPr="00C12835">
              <w:t>Викон</w:t>
            </w:r>
            <w:r w:rsidR="007C4C46" w:rsidRPr="00C12835">
              <w:t>ується</w:t>
            </w:r>
          </w:p>
        </w:tc>
        <w:tc>
          <w:tcPr>
            <w:tcW w:w="7938" w:type="dxa"/>
          </w:tcPr>
          <w:p w14:paraId="6FAE764E" w14:textId="77777777" w:rsidR="006E7F8A" w:rsidRPr="00C12835" w:rsidRDefault="006E7F8A" w:rsidP="006E7F8A">
            <w:pPr>
              <w:jc w:val="both"/>
            </w:pPr>
            <w:r w:rsidRPr="00C12835">
              <w:rPr>
                <w:lang w:val="uk-UA"/>
              </w:rPr>
              <w:t xml:space="preserve">Інформування громадськості з питань протидії домашньому насильству, зокрема щодо підтримки постраждалих осіб, здійснюється шляхом розміщення інформації відповідного спрямування на офіційних сторінках Херсонської обласної державної (військової) та районних (військових) адміністрацій, а також на сторінках Херсонського міського центру соціальних служб для сім'ї, дітей та молоді, в соціальній мережі «Фейсбук» на сторінці «Протидія домашньому насильству. </w:t>
            </w:r>
            <w:r w:rsidRPr="00C12835">
              <w:t>Херсон – територія вільна від насильства» та на каналі «Телеграм» - «Вільне місто Херсон».</w:t>
            </w:r>
          </w:p>
          <w:p w14:paraId="12FD815B" w14:textId="77777777" w:rsidR="006E7F8A" w:rsidRPr="00C12835" w:rsidRDefault="006E7F8A" w:rsidP="006E7F8A">
            <w:pPr>
              <w:jc w:val="both"/>
            </w:pPr>
            <w:r w:rsidRPr="00C12835">
              <w:t>Інформування про діючі спеціалізовані сервіси для підтримки постраждалих осіб, надаються при зверненні до органів соціального захисту області.</w:t>
            </w:r>
          </w:p>
          <w:p w14:paraId="22582CA5" w14:textId="77777777" w:rsidR="00B31764" w:rsidRDefault="006E7F8A" w:rsidP="006132B4">
            <w:pPr>
              <w:jc w:val="both"/>
              <w:rPr>
                <w:rFonts w:eastAsia="Cambria"/>
                <w:lang w:val="uk-UA"/>
              </w:rPr>
            </w:pPr>
            <w:r w:rsidRPr="00C12835">
              <w:t>Відділення соціальних служб для сім’ї, дітей та молоді КЗ «Центр надання соціальних послуг» Високопільської селищної ради проводить інформаційно-просвітницькі заходи на підтримку людей, які постраждали від домашнього насильства</w:t>
            </w:r>
            <w:r w:rsidRPr="00C12835">
              <w:rPr>
                <w:lang w:val="uk-UA"/>
              </w:rPr>
              <w:t>.</w:t>
            </w:r>
            <w:r w:rsidRPr="00C12835">
              <w:rPr>
                <w:rFonts w:eastAsia="Cambria"/>
              </w:rPr>
              <w:t xml:space="preserve"> Профілактична робота здійснюється у сфері запобігання та протидії домашнього насильства. Назва</w:t>
            </w:r>
            <w:r w:rsidRPr="00C12835">
              <w:rPr>
                <w:rFonts w:eastAsia="Cambria"/>
                <w:lang w:val="uk-UA"/>
              </w:rPr>
              <w:t xml:space="preserve"> заходів </w:t>
            </w:r>
            <w:r w:rsidRPr="00C12835">
              <w:rPr>
                <w:rFonts w:eastAsia="Cambria"/>
              </w:rPr>
              <w:t xml:space="preserve">«Я маю право жити </w:t>
            </w:r>
            <w:r w:rsidR="00F05EDA" w:rsidRPr="00C12835">
              <w:rPr>
                <w:rFonts w:eastAsia="Cambria"/>
              </w:rPr>
              <w:t>без насильства», «Стоп насиллю»</w:t>
            </w:r>
            <w:r w:rsidR="00F05EDA" w:rsidRPr="00C12835">
              <w:rPr>
                <w:rFonts w:eastAsia="Cambria"/>
                <w:lang w:val="uk-UA"/>
              </w:rPr>
              <w:t>:</w:t>
            </w:r>
          </w:p>
          <w:p w14:paraId="2BB56C57" w14:textId="77777777" w:rsidR="004A3D24" w:rsidRPr="00236BAE" w:rsidRDefault="006E7F8A" w:rsidP="006132B4">
            <w:pPr>
              <w:jc w:val="both"/>
              <w:rPr>
                <w:lang w:val="uk-UA"/>
              </w:rPr>
            </w:pPr>
            <w:hyperlink r:id="rId562" w:history="1">
              <w:r w:rsidRPr="00C12835">
                <w:rPr>
                  <w:rStyle w:val="a5"/>
                  <w:rFonts w:eastAsia="Cambria"/>
                </w:rPr>
                <w:t>https://kronau.gov.ua/news/1770836251/</w:t>
              </w:r>
            </w:hyperlink>
            <w:r w:rsidR="00236BAE">
              <w:rPr>
                <w:rStyle w:val="a5"/>
                <w:rFonts w:eastAsia="Cambria"/>
                <w:lang w:val="uk-UA"/>
              </w:rPr>
              <w:t xml:space="preserve">, </w:t>
            </w:r>
            <w:hyperlink r:id="rId563" w:history="1">
              <w:r w:rsidR="00236BAE" w:rsidRPr="00E01D4D">
                <w:rPr>
                  <w:rStyle w:val="a5"/>
                  <w:lang w:val="uk-UA"/>
                </w:rPr>
                <w:t>https://kronau.gov.ua/news/1768429055/</w:t>
              </w:r>
            </w:hyperlink>
            <w:r w:rsidR="00236BAE">
              <w:rPr>
                <w:lang w:val="uk-UA"/>
              </w:rPr>
              <w:t>.</w:t>
            </w:r>
          </w:p>
          <w:p w14:paraId="6A0A1A7F" w14:textId="77777777" w:rsidR="007363E7" w:rsidRPr="00C12835" w:rsidRDefault="000415CC" w:rsidP="006132B4">
            <w:pPr>
              <w:jc w:val="both"/>
              <w:rPr>
                <w:lang w:val="uk-UA"/>
              </w:rPr>
            </w:pPr>
            <w:r w:rsidRPr="00C12835">
              <w:rPr>
                <w:color w:val="000000"/>
                <w:lang w:val="uk-UA"/>
              </w:rPr>
              <w:t xml:space="preserve">Закладами освіти </w:t>
            </w:r>
            <w:r w:rsidR="006E7F8A" w:rsidRPr="00C12835">
              <w:rPr>
                <w:color w:val="000000"/>
                <w:lang w:val="uk-UA"/>
              </w:rPr>
              <w:t xml:space="preserve">Дар’ївської </w:t>
            </w:r>
            <w:r w:rsidRPr="00C12835">
              <w:rPr>
                <w:color w:val="000000"/>
                <w:lang w:val="uk-UA"/>
              </w:rPr>
              <w:t xml:space="preserve">громади проведено серію гендерно-чутливих онлайн-заходів та розповсюджено інформаційні цифрові навігатори («куди звертатися») у батьківських спільнотах, а також організовано тематичні просвітницькі зустрічі на базі ліцею зі змішаною формою роботи  </w:t>
            </w:r>
            <w:hyperlink r:id="rId564">
              <w:r w:rsidRPr="00C12835">
                <w:rPr>
                  <w:color w:val="1155CC"/>
                  <w:u w:val="single"/>
                </w:rPr>
                <w:t>https</w:t>
              </w:r>
              <w:r w:rsidRPr="00C12835">
                <w:rPr>
                  <w:color w:val="1155CC"/>
                  <w:u w:val="single"/>
                  <w:lang w:val="uk-UA"/>
                </w:rPr>
                <w:t>://</w:t>
              </w:r>
              <w:r w:rsidRPr="00C12835">
                <w:rPr>
                  <w:color w:val="1155CC"/>
                  <w:u w:val="single"/>
                </w:rPr>
                <w:t>www</w:t>
              </w:r>
              <w:r w:rsidRPr="00C12835">
                <w:rPr>
                  <w:color w:val="1155CC"/>
                  <w:u w:val="single"/>
                  <w:lang w:val="uk-UA"/>
                </w:rPr>
                <w:t>.</w:t>
              </w:r>
              <w:r w:rsidRPr="00C12835">
                <w:rPr>
                  <w:color w:val="1155CC"/>
                  <w:u w:val="single"/>
                </w:rPr>
                <w:t>facebook</w:t>
              </w:r>
              <w:r w:rsidRPr="00C12835">
                <w:rPr>
                  <w:color w:val="1155CC"/>
                  <w:u w:val="single"/>
                  <w:lang w:val="uk-UA"/>
                </w:rPr>
                <w:t>.</w:t>
              </w:r>
              <w:r w:rsidRPr="00C12835">
                <w:rPr>
                  <w:color w:val="1155CC"/>
                  <w:u w:val="single"/>
                </w:rPr>
                <w:t>com</w:t>
              </w:r>
              <w:r w:rsidRPr="00C12835">
                <w:rPr>
                  <w:color w:val="1155CC"/>
                  <w:u w:val="single"/>
                  <w:lang w:val="uk-UA"/>
                </w:rPr>
                <w:t>/</w:t>
              </w:r>
              <w:r w:rsidRPr="00C12835">
                <w:rPr>
                  <w:color w:val="1155CC"/>
                  <w:u w:val="single"/>
                </w:rPr>
                <w:t>share</w:t>
              </w:r>
              <w:r w:rsidRPr="00C12835">
                <w:rPr>
                  <w:color w:val="1155CC"/>
                  <w:u w:val="single"/>
                  <w:lang w:val="uk-UA"/>
                </w:rPr>
                <w:t>/</w:t>
              </w:r>
              <w:r w:rsidRPr="00C12835">
                <w:rPr>
                  <w:color w:val="1155CC"/>
                  <w:u w:val="single"/>
                </w:rPr>
                <w:t>p</w:t>
              </w:r>
              <w:r w:rsidRPr="00C12835">
                <w:rPr>
                  <w:color w:val="1155CC"/>
                  <w:u w:val="single"/>
                  <w:lang w:val="uk-UA"/>
                </w:rPr>
                <w:t>/1</w:t>
              </w:r>
              <w:r w:rsidRPr="00C12835">
                <w:rPr>
                  <w:color w:val="1155CC"/>
                  <w:u w:val="single"/>
                </w:rPr>
                <w:t>HC</w:t>
              </w:r>
              <w:r w:rsidRPr="00C12835">
                <w:rPr>
                  <w:color w:val="1155CC"/>
                  <w:u w:val="single"/>
                  <w:lang w:val="uk-UA"/>
                </w:rPr>
                <w:t>67</w:t>
              </w:r>
              <w:r w:rsidRPr="00C12835">
                <w:rPr>
                  <w:color w:val="1155CC"/>
                  <w:u w:val="single"/>
                </w:rPr>
                <w:t>m</w:t>
              </w:r>
              <w:r w:rsidRPr="00C12835">
                <w:rPr>
                  <w:color w:val="1155CC"/>
                  <w:u w:val="single"/>
                  <w:lang w:val="uk-UA"/>
                </w:rPr>
                <w:t>4</w:t>
              </w:r>
              <w:r w:rsidRPr="00C12835">
                <w:rPr>
                  <w:color w:val="1155CC"/>
                  <w:u w:val="single"/>
                </w:rPr>
                <w:t>Mdf</w:t>
              </w:r>
              <w:r w:rsidRPr="00C12835">
                <w:rPr>
                  <w:color w:val="1155CC"/>
                  <w:u w:val="single"/>
                  <w:lang w:val="uk-UA"/>
                </w:rPr>
                <w:t>/</w:t>
              </w:r>
            </w:hyperlink>
          </w:p>
          <w:p w14:paraId="20A772A0" w14:textId="77777777" w:rsidR="006E7F8A" w:rsidRPr="00C12835" w:rsidRDefault="006E7F8A" w:rsidP="006132B4">
            <w:pPr>
              <w:jc w:val="both"/>
              <w:rPr>
                <w:lang w:val="uk-UA"/>
              </w:rPr>
            </w:pPr>
            <w:r w:rsidRPr="00C12835">
              <w:rPr>
                <w:lang w:val="uk-UA"/>
              </w:rPr>
              <w:t>В С</w:t>
            </w:r>
            <w:r w:rsidR="00441ABE" w:rsidRPr="00C12835">
              <w:rPr>
                <w:lang w:val="uk-UA"/>
              </w:rPr>
              <w:t>таніслав</w:t>
            </w:r>
            <w:r w:rsidRPr="00C12835">
              <w:rPr>
                <w:lang w:val="uk-UA"/>
              </w:rPr>
              <w:t xml:space="preserve">ській територіальній громаді оприлюднено умови надання повідомлення у </w:t>
            </w:r>
            <w:r w:rsidRPr="00C12835">
              <w:rPr>
                <w:lang w:val="uk-UA"/>
              </w:rPr>
              <w:lastRenderedPageBreak/>
              <w:t>випадку виявленого факту насилля над дитиною:</w:t>
            </w:r>
          </w:p>
          <w:p w14:paraId="52E51A99" w14:textId="77777777" w:rsidR="00491A9C" w:rsidRPr="00236BAE" w:rsidRDefault="00441ABE" w:rsidP="006132B4">
            <w:pPr>
              <w:jc w:val="both"/>
              <w:rPr>
                <w:lang w:val="uk-UA"/>
              </w:rPr>
            </w:pPr>
            <w:hyperlink r:id="rId565" w:history="1">
              <w:r w:rsidRPr="00236BAE">
                <w:rPr>
                  <w:rStyle w:val="a5"/>
                </w:rPr>
                <w:t>https</w:t>
              </w:r>
              <w:r w:rsidRPr="00236BAE">
                <w:rPr>
                  <w:rStyle w:val="a5"/>
                  <w:lang w:val="uk-UA"/>
                </w:rPr>
                <w:t>://</w:t>
              </w:r>
              <w:r w:rsidRPr="00236BAE">
                <w:rPr>
                  <w:rStyle w:val="a5"/>
                </w:rPr>
                <w:t>stanislavskaotg</w:t>
              </w:r>
              <w:r w:rsidRPr="00236BAE">
                <w:rPr>
                  <w:rStyle w:val="a5"/>
                  <w:lang w:val="uk-UA"/>
                </w:rPr>
                <w:t>.</w:t>
              </w:r>
              <w:r w:rsidRPr="00236BAE">
                <w:rPr>
                  <w:rStyle w:val="a5"/>
                </w:rPr>
                <w:t>gov</w:t>
              </w:r>
              <w:r w:rsidRPr="00236BAE">
                <w:rPr>
                  <w:rStyle w:val="a5"/>
                  <w:lang w:val="uk-UA"/>
                </w:rPr>
                <w:t>.</w:t>
              </w:r>
              <w:r w:rsidRPr="00236BAE">
                <w:rPr>
                  <w:rStyle w:val="a5"/>
                </w:rPr>
                <w:t>ua</w:t>
              </w:r>
              <w:r w:rsidRPr="00236BAE">
                <w:rPr>
                  <w:rStyle w:val="a5"/>
                  <w:lang w:val="uk-UA"/>
                </w:rPr>
                <w:t>/</w:t>
              </w:r>
              <w:r w:rsidRPr="00236BAE">
                <w:rPr>
                  <w:rStyle w:val="a5"/>
                </w:rPr>
                <w:t>news</w:t>
              </w:r>
              <w:r w:rsidRPr="00236BAE">
                <w:rPr>
                  <w:rStyle w:val="a5"/>
                  <w:lang w:val="uk-UA"/>
                </w:rPr>
                <w:t>/1770722458/</w:t>
              </w:r>
            </w:hyperlink>
            <w:r w:rsidR="006E7F8A" w:rsidRPr="00236BAE">
              <w:rPr>
                <w:lang w:val="uk-UA"/>
              </w:rPr>
              <w:t>.</w:t>
            </w:r>
          </w:p>
          <w:p w14:paraId="3A3A3B72" w14:textId="77777777" w:rsidR="00236BAE" w:rsidRPr="00236BAE" w:rsidRDefault="00236BAE" w:rsidP="00236BAE">
            <w:pPr>
              <w:jc w:val="both"/>
              <w:rPr>
                <w:rFonts w:eastAsia="Cambria"/>
              </w:rPr>
            </w:pPr>
            <w:r w:rsidRPr="00236BAE">
              <w:rPr>
                <w:rFonts w:eastAsia="Cambria"/>
              </w:rPr>
              <w:t xml:space="preserve">КО «Центр надання соціальних послуг Борозенської сільської ради» проводить інформаційно-просвітницькі заходи на підтримку людей, які постраждали від домашнього насильства. </w:t>
            </w:r>
          </w:p>
          <w:p w14:paraId="6707526A" w14:textId="77777777" w:rsidR="00236BAE" w:rsidRPr="00E01D4D" w:rsidRDefault="00236BAE" w:rsidP="00236BAE">
            <w:pPr>
              <w:jc w:val="both"/>
              <w:rPr>
                <w:lang w:val="uk-UA"/>
              </w:rPr>
            </w:pPr>
            <w:hyperlink r:id="rId566" w:history="1">
              <w:r w:rsidRPr="00236BAE">
                <w:rPr>
                  <w:rStyle w:val="a5"/>
                  <w:rFonts w:eastAsia="Cambria"/>
                </w:rPr>
                <w:t>https://borozenska-gromada.gov.ua/genderna-politika-10-13-00-17-04-2025/</w:t>
              </w:r>
            </w:hyperlink>
          </w:p>
          <w:p w14:paraId="1EF189B9" w14:textId="77777777" w:rsidR="00236BAE" w:rsidRPr="00236BAE" w:rsidRDefault="00236BAE" w:rsidP="006132B4">
            <w:pPr>
              <w:jc w:val="both"/>
              <w:rPr>
                <w:lang w:val="uk-UA"/>
              </w:rPr>
            </w:pPr>
            <w:r>
              <w:rPr>
                <w:lang w:val="uk-UA"/>
              </w:rPr>
              <w:t xml:space="preserve">В Калинівській ТГ розміщено </w:t>
            </w:r>
            <w:r>
              <w:rPr>
                <w:shd w:val="clear" w:color="auto" w:fill="FFFFFF"/>
                <w:lang w:val="uk-UA"/>
              </w:rPr>
              <w:t>актуальну</w:t>
            </w:r>
            <w:r w:rsidRPr="00236BAE">
              <w:rPr>
                <w:shd w:val="clear" w:color="auto" w:fill="FFFFFF"/>
                <w:lang w:val="uk-UA"/>
              </w:rPr>
              <w:t xml:space="preserve"> інформацію про можливості отримання медичної, психологічної, соціальної та правової допомоги постраждалим особам і членам їхніх сімей</w:t>
            </w:r>
            <w:r>
              <w:rPr>
                <w:shd w:val="clear" w:color="auto" w:fill="FFFFFF"/>
                <w:lang w:val="uk-UA"/>
              </w:rPr>
              <w:t xml:space="preserve">: </w:t>
            </w:r>
            <w:r>
              <w:rPr>
                <w:lang w:val="uk-UA"/>
              </w:rPr>
              <w:t xml:space="preserve"> </w:t>
            </w:r>
            <w:hyperlink r:id="rId567" w:history="1">
              <w:r w:rsidRPr="00F26161">
                <w:rPr>
                  <w:rStyle w:val="a5"/>
                  <w:lang w:val="uk-UA"/>
                </w:rPr>
                <w:t>https://kalynivske-gromada.gov.ua/news/1780474907/</w:t>
              </w:r>
            </w:hyperlink>
          </w:p>
        </w:tc>
      </w:tr>
      <w:tr w:rsidR="00B354B8" w:rsidRPr="0066796A" w14:paraId="13D6ED82" w14:textId="77777777" w:rsidTr="002C2DD4">
        <w:tc>
          <w:tcPr>
            <w:tcW w:w="1951" w:type="dxa"/>
          </w:tcPr>
          <w:p w14:paraId="4D6E5AD5" w14:textId="77777777" w:rsidR="00B354B8" w:rsidRPr="00C12835" w:rsidRDefault="00B354B8" w:rsidP="004A4146">
            <w:r w:rsidRPr="00C12835">
              <w:lastRenderedPageBreak/>
              <w:t xml:space="preserve">5) </w:t>
            </w:r>
            <w:r w:rsidR="006132B4" w:rsidRPr="00C12835">
              <w:rPr>
                <w:lang w:val="uk-UA"/>
              </w:rPr>
              <w:t>О</w:t>
            </w:r>
            <w:r w:rsidRPr="00C12835">
              <w:t>рганізувати та провести</w:t>
            </w:r>
            <w:r w:rsidR="006132B4" w:rsidRPr="00C12835">
              <w:rPr>
                <w:lang w:val="uk-UA"/>
              </w:rPr>
              <w:t xml:space="preserve"> </w:t>
            </w:r>
            <w:r w:rsidRPr="00C12835">
              <w:t>культурно-мистецькі заходи для</w:t>
            </w:r>
            <w:r w:rsidR="007C4C46" w:rsidRPr="00C12835">
              <w:t xml:space="preserve"> </w:t>
            </w:r>
            <w:r w:rsidRPr="00C12835">
              <w:t>різних категорій населення з</w:t>
            </w:r>
            <w:r w:rsidR="002A3A25">
              <w:rPr>
                <w:lang w:val="uk-UA"/>
              </w:rPr>
              <w:t xml:space="preserve"> </w:t>
            </w:r>
            <w:r w:rsidRPr="00C12835">
              <w:t>урахуванням безбар’єрності</w:t>
            </w:r>
          </w:p>
          <w:p w14:paraId="1D9F7C77" w14:textId="77777777" w:rsidR="00B354B8" w:rsidRPr="00C12835" w:rsidRDefault="00B354B8" w:rsidP="004A4146">
            <w:r w:rsidRPr="00C12835">
              <w:t>недискримінації</w:t>
            </w:r>
          </w:p>
        </w:tc>
        <w:tc>
          <w:tcPr>
            <w:tcW w:w="2126" w:type="dxa"/>
          </w:tcPr>
          <w:p w14:paraId="0A76A7F7" w14:textId="77777777" w:rsidR="00B354B8" w:rsidRPr="00C12835" w:rsidRDefault="00B354B8" w:rsidP="004A4146">
            <w:r w:rsidRPr="00C12835">
              <w:t>Департамент реалізації</w:t>
            </w:r>
          </w:p>
          <w:p w14:paraId="05167431" w14:textId="77777777" w:rsidR="00B354B8" w:rsidRPr="00C12835" w:rsidRDefault="00B354B8" w:rsidP="004A4146">
            <w:r w:rsidRPr="00C12835">
              <w:t>гуманітарної політики</w:t>
            </w:r>
          </w:p>
          <w:p w14:paraId="49743DE3" w14:textId="77777777" w:rsidR="00B354B8" w:rsidRPr="00C12835" w:rsidRDefault="00B354B8" w:rsidP="004A4146">
            <w:r w:rsidRPr="00C12835">
              <w:t>обласної державної</w:t>
            </w:r>
          </w:p>
          <w:p w14:paraId="0B770F40" w14:textId="77777777" w:rsidR="00B354B8" w:rsidRPr="00C12835" w:rsidRDefault="00B354B8" w:rsidP="004A4146">
            <w:proofErr w:type="gramStart"/>
            <w:r w:rsidRPr="00C12835">
              <w:t>адміністрації,управління</w:t>
            </w:r>
            <w:proofErr w:type="gramEnd"/>
            <w:r w:rsidRPr="00C12835">
              <w:t xml:space="preserve"> внутрішньої</w:t>
            </w:r>
            <w:r w:rsidR="004E22F8" w:rsidRPr="00C12835">
              <w:rPr>
                <w:lang w:val="uk-UA"/>
              </w:rPr>
              <w:t xml:space="preserve"> </w:t>
            </w:r>
            <w:r w:rsidRPr="00C12835">
              <w:t>та інформаційної</w:t>
            </w:r>
            <w:r w:rsidR="004E22F8" w:rsidRPr="00C12835">
              <w:rPr>
                <w:lang w:val="uk-UA"/>
              </w:rPr>
              <w:t xml:space="preserve"> </w:t>
            </w:r>
            <w:r w:rsidRPr="00C12835">
              <w:t>політики обласної</w:t>
            </w:r>
            <w:r w:rsidR="004E22F8" w:rsidRPr="00C12835">
              <w:rPr>
                <w:lang w:val="uk-UA"/>
              </w:rPr>
              <w:t xml:space="preserve"> </w:t>
            </w:r>
            <w:r w:rsidRPr="00C12835">
              <w:t>державної адміністрації,</w:t>
            </w:r>
            <w:r w:rsidR="004E22F8" w:rsidRPr="00C12835">
              <w:rPr>
                <w:lang w:val="uk-UA"/>
              </w:rPr>
              <w:t xml:space="preserve"> </w:t>
            </w:r>
            <w:r w:rsidRPr="00C12835">
              <w:t>військові адміністрації</w:t>
            </w:r>
            <w:r w:rsidR="004E22F8" w:rsidRPr="00C12835">
              <w:rPr>
                <w:lang w:val="uk-UA"/>
              </w:rPr>
              <w:t xml:space="preserve"> </w:t>
            </w:r>
            <w:r w:rsidRPr="00C12835">
              <w:t>населених пунктів</w:t>
            </w:r>
            <w:r w:rsidR="004E22F8" w:rsidRPr="00C12835">
              <w:rPr>
                <w:lang w:val="uk-UA"/>
              </w:rPr>
              <w:t xml:space="preserve"> </w:t>
            </w:r>
            <w:r w:rsidRPr="00C12835">
              <w:t>деокупованих</w:t>
            </w:r>
          </w:p>
          <w:p w14:paraId="7190BF4C" w14:textId="77777777" w:rsidR="00B354B8" w:rsidRPr="00C12835" w:rsidRDefault="00B354B8" w:rsidP="004A4146">
            <w:r w:rsidRPr="00C12835">
              <w:t>територіальних громад</w:t>
            </w:r>
          </w:p>
          <w:p w14:paraId="5907B786" w14:textId="77777777" w:rsidR="00B354B8" w:rsidRPr="00C12835" w:rsidRDefault="00B354B8" w:rsidP="004A4146">
            <w:r w:rsidRPr="00C12835">
              <w:t>(за згодою)</w:t>
            </w:r>
          </w:p>
        </w:tc>
        <w:tc>
          <w:tcPr>
            <w:tcW w:w="1134" w:type="dxa"/>
          </w:tcPr>
          <w:p w14:paraId="181885B2" w14:textId="77777777" w:rsidR="00B354B8" w:rsidRPr="00C12835" w:rsidRDefault="00B354B8" w:rsidP="006132B4">
            <w:pPr>
              <w:jc w:val="center"/>
            </w:pPr>
            <w:r w:rsidRPr="00C12835">
              <w:t>Грудень</w:t>
            </w:r>
          </w:p>
          <w:p w14:paraId="7FCDB45C" w14:textId="77777777" w:rsidR="00B354B8" w:rsidRPr="00C12835" w:rsidRDefault="00B354B8" w:rsidP="006132B4">
            <w:pPr>
              <w:jc w:val="center"/>
            </w:pPr>
            <w:r w:rsidRPr="00C12835">
              <w:t>2026 року</w:t>
            </w:r>
          </w:p>
          <w:p w14:paraId="118D1E31" w14:textId="77777777" w:rsidR="00B354B8" w:rsidRPr="00C12835" w:rsidRDefault="00B354B8" w:rsidP="004A4146"/>
        </w:tc>
        <w:tc>
          <w:tcPr>
            <w:tcW w:w="993" w:type="dxa"/>
          </w:tcPr>
          <w:p w14:paraId="6DCBFF83" w14:textId="77777777" w:rsidR="00B354B8" w:rsidRPr="00C12835" w:rsidRDefault="00B354B8" w:rsidP="004A4146"/>
        </w:tc>
        <w:tc>
          <w:tcPr>
            <w:tcW w:w="1417" w:type="dxa"/>
          </w:tcPr>
          <w:p w14:paraId="461629E5" w14:textId="77777777" w:rsidR="00B354B8" w:rsidRPr="00C12835" w:rsidRDefault="00B354B8" w:rsidP="004A4146">
            <w:r w:rsidRPr="00C12835">
              <w:t>Виконується</w:t>
            </w:r>
          </w:p>
        </w:tc>
        <w:tc>
          <w:tcPr>
            <w:tcW w:w="7938" w:type="dxa"/>
          </w:tcPr>
          <w:p w14:paraId="5B51FFD8" w14:textId="77777777" w:rsidR="002A3A25" w:rsidRPr="002D0B7D" w:rsidRDefault="00D24AE8" w:rsidP="00D24AE8">
            <w:pPr>
              <w:jc w:val="both"/>
              <w:rPr>
                <w:rFonts w:eastAsia="Cambria"/>
                <w:lang w:val="uk-UA"/>
              </w:rPr>
            </w:pPr>
            <w:r w:rsidRPr="002D0B7D">
              <w:rPr>
                <w:rFonts w:eastAsia="Cambria"/>
              </w:rPr>
              <w:t>Продовжується проведення культурно-мистецьких заходів для різних категорій населення з урахуванням політики безбар’єрності та недискримінації.</w:t>
            </w:r>
          </w:p>
          <w:p w14:paraId="73D0F082" w14:textId="77777777" w:rsidR="002D0B7D" w:rsidRPr="002D0B7D" w:rsidRDefault="002D0B7D" w:rsidP="002D0B7D">
            <w:pPr>
              <w:jc w:val="both"/>
              <w:rPr>
                <w:lang w:val="uk-UA"/>
              </w:rPr>
            </w:pPr>
            <w:r w:rsidRPr="002D0B7D">
              <w:rPr>
                <w:lang w:val="uk-UA"/>
              </w:rPr>
              <w:t xml:space="preserve">Так, КЗ «Херсонська обласна бібліотека для дітей ім. Дніпрової Чайки» ХОР організувала цикл просвітницьких заходів для дітей та молоді. Зокрема, відбувся захід : «Грай. Читай. Фантазуй!» ігровий сторітелінг-конструктор для учасників студії «BookKidsClub» </w:t>
            </w:r>
            <w:hyperlink r:id="rId568" w:history="1">
              <w:r w:rsidRPr="002D0B7D">
                <w:rPr>
                  <w:rStyle w:val="a5"/>
                  <w:lang w:val="uk-UA"/>
                </w:rPr>
                <w:t>https://xobd-news.blogspot.com/2026/07/blog-post_04.html</w:t>
              </w:r>
            </w:hyperlink>
            <w:r w:rsidRPr="002D0B7D">
              <w:rPr>
                <w:lang w:val="uk-UA"/>
              </w:rPr>
              <w:t xml:space="preserve"> ;</w:t>
            </w:r>
          </w:p>
          <w:p w14:paraId="31A7B2C6" w14:textId="77777777" w:rsidR="00B31764" w:rsidRDefault="002D0B7D" w:rsidP="002D0B7D">
            <w:pPr>
              <w:jc w:val="both"/>
              <w:rPr>
                <w:lang w:val="uk-UA"/>
              </w:rPr>
            </w:pPr>
            <w:r w:rsidRPr="002D0B7D">
              <w:rPr>
                <w:lang w:val="uk-UA"/>
              </w:rPr>
              <w:t>«Таємне товариство читайликів» моніторинг пригод</w:t>
            </w:r>
          </w:p>
          <w:p w14:paraId="0982200A" w14:textId="77777777" w:rsidR="002D0B7D" w:rsidRPr="002D0B7D" w:rsidRDefault="002D0B7D" w:rsidP="002D0B7D">
            <w:pPr>
              <w:jc w:val="both"/>
              <w:rPr>
                <w:lang w:val="uk-UA"/>
              </w:rPr>
            </w:pPr>
            <w:r w:rsidRPr="002D0B7D">
              <w:rPr>
                <w:lang w:val="uk-UA"/>
              </w:rPr>
              <w:t xml:space="preserve"> </w:t>
            </w:r>
            <w:hyperlink r:id="rId569" w:history="1">
              <w:r w:rsidRPr="002D0B7D">
                <w:rPr>
                  <w:rStyle w:val="a5"/>
                  <w:lang w:val="uk-UA"/>
                </w:rPr>
                <w:t>https://xobd-news.blogspot.com/2026/07/blog-post_680.html</w:t>
              </w:r>
            </w:hyperlink>
            <w:r w:rsidRPr="002D0B7D">
              <w:rPr>
                <w:lang w:val="uk-UA"/>
              </w:rPr>
              <w:t xml:space="preserve"> ;</w:t>
            </w:r>
          </w:p>
          <w:p w14:paraId="6013C565" w14:textId="77777777" w:rsidR="002D0B7D" w:rsidRPr="002D0B7D" w:rsidRDefault="002D0B7D" w:rsidP="002D0B7D">
            <w:pPr>
              <w:jc w:val="both"/>
              <w:rPr>
                <w:lang w:val="uk-UA"/>
              </w:rPr>
            </w:pPr>
            <w:r w:rsidRPr="002D0B7D">
              <w:rPr>
                <w:lang w:val="uk-UA"/>
              </w:rPr>
              <w:t xml:space="preserve">Силуети фантазій: мозаїка книжкових світів» творча візуалізація в межах студії «BookKidsClub»  </w:t>
            </w:r>
            <w:hyperlink r:id="rId570" w:history="1">
              <w:r w:rsidRPr="002D0B7D">
                <w:rPr>
                  <w:rStyle w:val="a5"/>
                  <w:lang w:val="uk-UA"/>
                </w:rPr>
                <w:t>https://xobd-news.blogspot.com/2026/07/blog-post_11.html</w:t>
              </w:r>
            </w:hyperlink>
            <w:r w:rsidRPr="002D0B7D">
              <w:rPr>
                <w:lang w:val="uk-UA"/>
              </w:rPr>
              <w:t xml:space="preserve">; «Вежа творчих відкриттів» літературно-мистецька дженга для вихованців студії «BookKidsClub» </w:t>
            </w:r>
            <w:hyperlink r:id="rId571" w:history="1">
              <w:r w:rsidRPr="002D0B7D">
                <w:rPr>
                  <w:rStyle w:val="a5"/>
                  <w:lang w:val="uk-UA"/>
                </w:rPr>
                <w:t>https://xobd-news.blogspot.com/2026/07/blog-post_18.html</w:t>
              </w:r>
            </w:hyperlink>
            <w:r w:rsidRPr="002D0B7D">
              <w:rPr>
                <w:lang w:val="uk-UA"/>
              </w:rPr>
              <w:t xml:space="preserve"> ;</w:t>
            </w:r>
          </w:p>
          <w:p w14:paraId="7188A282" w14:textId="77777777" w:rsidR="00B31764" w:rsidRDefault="002D0B7D" w:rsidP="002D0B7D">
            <w:pPr>
              <w:jc w:val="both"/>
              <w:rPr>
                <w:lang w:val="uk-UA"/>
              </w:rPr>
            </w:pPr>
            <w:r w:rsidRPr="002D0B7D">
              <w:rPr>
                <w:lang w:val="uk-UA"/>
              </w:rPr>
              <w:t>«WOW-експедиція сторінками світу» квест-оповідь у розвиваючій студії для дошкільників «Бібліомалята»</w:t>
            </w:r>
          </w:p>
          <w:p w14:paraId="21CF47DE" w14:textId="77777777" w:rsidR="002D0B7D" w:rsidRPr="002D0B7D" w:rsidRDefault="002D0B7D" w:rsidP="002D0B7D">
            <w:pPr>
              <w:jc w:val="both"/>
              <w:rPr>
                <w:lang w:val="uk-UA"/>
              </w:rPr>
            </w:pPr>
            <w:r w:rsidRPr="002D0B7D">
              <w:rPr>
                <w:lang w:val="uk-UA"/>
              </w:rPr>
              <w:t xml:space="preserve"> </w:t>
            </w:r>
            <w:hyperlink r:id="rId572" w:history="1">
              <w:r w:rsidRPr="002D0B7D">
                <w:rPr>
                  <w:rStyle w:val="a5"/>
                  <w:lang w:val="uk-UA"/>
                </w:rPr>
                <w:t>https://xobd-news.blogspot.com/2026/07/wow_0460871955.html</w:t>
              </w:r>
            </w:hyperlink>
            <w:r w:rsidRPr="002D0B7D">
              <w:rPr>
                <w:lang w:val="uk-UA"/>
              </w:rPr>
              <w:t xml:space="preserve"> ;</w:t>
            </w:r>
          </w:p>
          <w:p w14:paraId="2804E631" w14:textId="77777777" w:rsidR="002D0B7D" w:rsidRPr="002D0B7D" w:rsidRDefault="002D0B7D" w:rsidP="002D0B7D">
            <w:pPr>
              <w:jc w:val="both"/>
              <w:rPr>
                <w:lang w:val="uk-UA"/>
              </w:rPr>
            </w:pPr>
            <w:r w:rsidRPr="002D0B7D">
              <w:rPr>
                <w:lang w:val="uk-UA"/>
              </w:rPr>
              <w:t xml:space="preserve">«Під сонцем рідної землі» абетка здоров’я по-українськи в лабораторїя «Творчий простір», </w:t>
            </w:r>
            <w:hyperlink r:id="rId573" w:history="1">
              <w:r w:rsidRPr="002D0B7D">
                <w:rPr>
                  <w:rStyle w:val="a5"/>
                  <w:lang w:val="uk-UA"/>
                </w:rPr>
                <w:t>https://xobd-news.blogspot.com/2026/08/blog-post_05.html</w:t>
              </w:r>
            </w:hyperlink>
            <w:r w:rsidRPr="002D0B7D">
              <w:rPr>
                <w:lang w:val="uk-UA"/>
              </w:rPr>
              <w:t xml:space="preserve"> ; «Кольорові нотки гарного настрою»музична історія-гра у студії «Бібліомалята» </w:t>
            </w:r>
            <w:hyperlink r:id="rId574" w:history="1">
              <w:r w:rsidRPr="002D0B7D">
                <w:rPr>
                  <w:rStyle w:val="a5"/>
                  <w:lang w:val="uk-UA"/>
                </w:rPr>
                <w:t>https://xobd-news.blogspot.com/2026/08/blog-post_13.html</w:t>
              </w:r>
            </w:hyperlink>
            <w:r w:rsidRPr="002D0B7D">
              <w:rPr>
                <w:lang w:val="uk-UA"/>
              </w:rPr>
              <w:t xml:space="preserve"> ; «Мрій. Читай. Досягай!»творча лабораторія у студії «BookKidsClub» </w:t>
            </w:r>
            <w:hyperlink r:id="rId575" w:history="1">
              <w:r w:rsidRPr="002D0B7D">
                <w:rPr>
                  <w:rStyle w:val="a5"/>
                  <w:lang w:val="uk-UA"/>
                </w:rPr>
                <w:t>https://xobd-news.blogspot.com/2026/08/blog-post_582.html</w:t>
              </w:r>
            </w:hyperlink>
            <w:r w:rsidRPr="002D0B7D">
              <w:rPr>
                <w:lang w:val="uk-UA"/>
              </w:rPr>
              <w:t xml:space="preserve"> ; «Вернісаж літніх вражень» підсумкове арт-свято </w:t>
            </w:r>
            <w:hyperlink r:id="rId576" w:history="1">
              <w:r w:rsidRPr="002D0B7D">
                <w:rPr>
                  <w:rStyle w:val="a5"/>
                  <w:lang w:val="uk-UA"/>
                </w:rPr>
                <w:t>https://xobd-news.blogspot.com/2026/09/blog-post.html</w:t>
              </w:r>
            </w:hyperlink>
            <w:r w:rsidRPr="002D0B7D">
              <w:rPr>
                <w:lang w:val="uk-UA"/>
              </w:rPr>
              <w:t xml:space="preserve"> ;</w:t>
            </w:r>
          </w:p>
          <w:p w14:paraId="5EFFB7C5" w14:textId="77777777" w:rsidR="002D0B7D" w:rsidRPr="002D0B7D" w:rsidRDefault="002D0B7D" w:rsidP="002D0B7D">
            <w:pPr>
              <w:jc w:val="both"/>
              <w:rPr>
                <w:lang w:val="uk-UA"/>
              </w:rPr>
            </w:pPr>
            <w:r w:rsidRPr="002D0B7D">
              <w:rPr>
                <w:lang w:val="uk-UA"/>
              </w:rPr>
              <w:t>КЗ «Херсонська обласна універсальна наукова бібліотека ім. Олеся Гончара» ХОР стала</w:t>
            </w:r>
          </w:p>
          <w:p w14:paraId="1339F5D5" w14:textId="77777777" w:rsidR="002A3A25" w:rsidRPr="002D0B7D" w:rsidRDefault="002D0B7D" w:rsidP="007C788C">
            <w:pPr>
              <w:jc w:val="both"/>
              <w:rPr>
                <w:lang w:val="uk-UA"/>
              </w:rPr>
            </w:pPr>
            <w:r w:rsidRPr="002D0B7D">
              <w:rPr>
                <w:lang w:val="uk-UA"/>
              </w:rPr>
              <w:t xml:space="preserve">платформою для проведення низки заходів, спрямованих на популяризацію принципів безбар’єрності та інклюзії. Так, проведено 4 онлайн-зустрічі з родинами, що виховують дітей з інвалідністю. Під час зустрічей учасники вдосконалювали свою англійську, спілкувалися та робили нові відкриття. Участь у зустрічах взяли 43 учасника. </w:t>
            </w:r>
            <w:r w:rsidRPr="002D0B7D">
              <w:rPr>
                <w:lang w:val="uk-UA"/>
              </w:rPr>
              <w:fldChar w:fldCharType="begin"/>
            </w:r>
            <w:r w:rsidRPr="002D0B7D">
              <w:rPr>
                <w:lang w:val="uk-UA"/>
              </w:rPr>
              <w:instrText xml:space="preserve"> HYPERLINK "https://for.lib.kherson.ua/v-ochikuvanni-serpnevogo-zorepadu-abo-angliyska-pro-kosmos.htm?ps=7" </w:instrText>
            </w:r>
            <w:r w:rsidRPr="002D0B7D">
              <w:rPr>
                <w:lang w:val="uk-UA"/>
              </w:rPr>
              <w:fldChar w:fldCharType="separate"/>
            </w:r>
            <w:r w:rsidRPr="002D0B7D">
              <w:rPr>
                <w:rStyle w:val="a5"/>
                <w:lang w:val="uk-UA"/>
              </w:rPr>
              <w:t>https://for.lib.kherson.ua/v-ochikuvanni-serpnevogo-zorepadu-abo-angliyska-pro-kosmos.htm?ps=7</w:t>
            </w:r>
            <w:r w:rsidRPr="002D0B7D">
              <w:rPr>
                <w:lang w:val="uk-UA"/>
              </w:rPr>
              <w:fldChar w:fldCharType="end"/>
            </w:r>
            <w:r>
              <w:rPr>
                <w:lang w:val="uk-UA"/>
              </w:rPr>
              <w:t xml:space="preserve"> .</w:t>
            </w:r>
          </w:p>
          <w:p w14:paraId="3198AA1F" w14:textId="77777777" w:rsidR="007C788C" w:rsidRPr="00D85D1E" w:rsidRDefault="00A34957" w:rsidP="00D85D1E">
            <w:pPr>
              <w:jc w:val="both"/>
              <w:rPr>
                <w:lang w:val="uk-UA"/>
              </w:rPr>
            </w:pPr>
            <w:r w:rsidRPr="00D85D1E">
              <w:rPr>
                <w:color w:val="000000"/>
                <w:shd w:val="clear" w:color="auto" w:fill="FFFFFF"/>
                <w:lang w:val="uk-UA"/>
              </w:rPr>
              <w:t xml:space="preserve">Завдяки співпраці координаційного центру «Вільні разом» з ДП «Ліси України» у межах Національної стратегії зі створення безбар’єрного простору в Україні </w:t>
            </w:r>
            <w:r w:rsidR="00D85D1E">
              <w:rPr>
                <w:lang w:val="uk-UA"/>
              </w:rPr>
              <w:t>для юних переселенців з інвалідністю з Херсонщини провели пізнавальний захід на Миколаївщині</w:t>
            </w:r>
            <w:r w:rsidR="007C788C" w:rsidRPr="00D85D1E">
              <w:rPr>
                <w:lang w:val="uk-UA"/>
              </w:rPr>
              <w:t>:</w:t>
            </w:r>
          </w:p>
          <w:p w14:paraId="48C33483" w14:textId="77777777" w:rsidR="00A34957" w:rsidRDefault="002D0B7D" w:rsidP="007C788C">
            <w:pPr>
              <w:jc w:val="both"/>
              <w:rPr>
                <w:lang w:val="uk-UA"/>
              </w:rPr>
            </w:pPr>
            <w:hyperlink r:id="rId577" w:history="1">
              <w:r w:rsidRPr="00A34957">
                <w:rPr>
                  <w:rStyle w:val="a5"/>
                </w:rPr>
                <w:t>https</w:t>
              </w:r>
              <w:r w:rsidRPr="00A34957">
                <w:rPr>
                  <w:rStyle w:val="a5"/>
                  <w:lang w:val="uk-UA"/>
                </w:rPr>
                <w:t>://</w:t>
              </w:r>
              <w:r w:rsidRPr="00A34957">
                <w:rPr>
                  <w:rStyle w:val="a5"/>
                </w:rPr>
                <w:t>khoda</w:t>
              </w:r>
              <w:r w:rsidRPr="00A34957">
                <w:rPr>
                  <w:rStyle w:val="a5"/>
                  <w:lang w:val="uk-UA"/>
                </w:rPr>
                <w:t>.</w:t>
              </w:r>
              <w:r w:rsidRPr="00A34957">
                <w:rPr>
                  <w:rStyle w:val="a5"/>
                </w:rPr>
                <w:t>gov</w:t>
              </w:r>
              <w:r w:rsidRPr="00A34957">
                <w:rPr>
                  <w:rStyle w:val="a5"/>
                  <w:lang w:val="uk-UA"/>
                </w:rPr>
                <w:t>.</w:t>
              </w:r>
              <w:r w:rsidRPr="00A34957">
                <w:rPr>
                  <w:rStyle w:val="a5"/>
                </w:rPr>
                <w:t>ua</w:t>
              </w:r>
              <w:r w:rsidRPr="00A34957">
                <w:rPr>
                  <w:rStyle w:val="a5"/>
                  <w:lang w:val="uk-UA"/>
                </w:rPr>
                <w:t>/</w:t>
              </w:r>
              <w:r w:rsidRPr="00A34957">
                <w:rPr>
                  <w:rStyle w:val="a5"/>
                </w:rPr>
                <w:t>news</w:t>
              </w:r>
              <w:r w:rsidRPr="00A34957">
                <w:rPr>
                  <w:rStyle w:val="a5"/>
                  <w:lang w:val="uk-UA"/>
                </w:rPr>
                <w:t>/</w:t>
              </w:r>
              <w:r w:rsidRPr="00A34957">
                <w:rPr>
                  <w:rStyle w:val="a5"/>
                </w:rPr>
                <w:t>dlia</w:t>
              </w:r>
              <w:r w:rsidRPr="00A34957">
                <w:rPr>
                  <w:rStyle w:val="a5"/>
                  <w:lang w:val="uk-UA"/>
                </w:rPr>
                <w:t>-</w:t>
              </w:r>
              <w:r w:rsidRPr="00A34957">
                <w:rPr>
                  <w:rStyle w:val="a5"/>
                </w:rPr>
                <w:t>iunykh</w:t>
              </w:r>
              <w:r w:rsidRPr="00A34957">
                <w:rPr>
                  <w:rStyle w:val="a5"/>
                  <w:lang w:val="uk-UA"/>
                </w:rPr>
                <w:t>-</w:t>
              </w:r>
              <w:r w:rsidRPr="00A34957">
                <w:rPr>
                  <w:rStyle w:val="a5"/>
                </w:rPr>
                <w:t>pereselentsiv</w:t>
              </w:r>
              <w:r w:rsidRPr="00A34957">
                <w:rPr>
                  <w:rStyle w:val="a5"/>
                  <w:lang w:val="uk-UA"/>
                </w:rPr>
                <w:t>-</w:t>
              </w:r>
              <w:r w:rsidRPr="00A34957">
                <w:rPr>
                  <w:rStyle w:val="a5"/>
                </w:rPr>
                <w:t>z</w:t>
              </w:r>
              <w:r w:rsidRPr="00A34957">
                <w:rPr>
                  <w:rStyle w:val="a5"/>
                  <w:lang w:val="uk-UA"/>
                </w:rPr>
                <w:t>-</w:t>
              </w:r>
              <w:r w:rsidRPr="00A34957">
                <w:rPr>
                  <w:rStyle w:val="a5"/>
                </w:rPr>
                <w:t>invalidnistiu</w:t>
              </w:r>
              <w:r w:rsidRPr="00A34957">
                <w:rPr>
                  <w:rStyle w:val="a5"/>
                  <w:lang w:val="uk-UA"/>
                </w:rPr>
                <w:t>-</w:t>
              </w:r>
              <w:r w:rsidRPr="00A34957">
                <w:rPr>
                  <w:rStyle w:val="a5"/>
                </w:rPr>
                <w:t>z</w:t>
              </w:r>
              <w:r w:rsidRPr="00A34957">
                <w:rPr>
                  <w:rStyle w:val="a5"/>
                  <w:lang w:val="uk-UA"/>
                </w:rPr>
                <w:t>-</w:t>
              </w:r>
              <w:r w:rsidRPr="00A34957">
                <w:rPr>
                  <w:rStyle w:val="a5"/>
                </w:rPr>
                <w:t>khersonshchyny</w:t>
              </w:r>
              <w:r w:rsidRPr="00A34957">
                <w:rPr>
                  <w:rStyle w:val="a5"/>
                  <w:lang w:val="uk-UA"/>
                </w:rPr>
                <w:t>-</w:t>
              </w:r>
              <w:r w:rsidRPr="00A34957">
                <w:rPr>
                  <w:rStyle w:val="a5"/>
                </w:rPr>
                <w:t>provely</w:t>
              </w:r>
              <w:r w:rsidRPr="00A34957">
                <w:rPr>
                  <w:rStyle w:val="a5"/>
                  <w:lang w:val="uk-UA"/>
                </w:rPr>
                <w:t>-</w:t>
              </w:r>
              <w:r w:rsidRPr="00A34957">
                <w:rPr>
                  <w:rStyle w:val="a5"/>
                </w:rPr>
                <w:t>piznavalnyi</w:t>
              </w:r>
              <w:r w:rsidRPr="00A34957">
                <w:rPr>
                  <w:rStyle w:val="a5"/>
                  <w:lang w:val="uk-UA"/>
                </w:rPr>
                <w:t>-</w:t>
              </w:r>
              <w:r w:rsidRPr="00A34957">
                <w:rPr>
                  <w:rStyle w:val="a5"/>
                </w:rPr>
                <w:t>zakhid</w:t>
              </w:r>
              <w:r w:rsidRPr="00A34957">
                <w:rPr>
                  <w:rStyle w:val="a5"/>
                  <w:lang w:val="uk-UA"/>
                </w:rPr>
                <w:t>-</w:t>
              </w:r>
              <w:r w:rsidRPr="00A34957">
                <w:rPr>
                  <w:rStyle w:val="a5"/>
                </w:rPr>
                <w:t>na</w:t>
              </w:r>
              <w:r w:rsidRPr="00A34957">
                <w:rPr>
                  <w:rStyle w:val="a5"/>
                  <w:lang w:val="uk-UA"/>
                </w:rPr>
                <w:t>-</w:t>
              </w:r>
              <w:r w:rsidRPr="00A34957">
                <w:rPr>
                  <w:rStyle w:val="a5"/>
                </w:rPr>
                <w:t>mykolaivshchyni</w:t>
              </w:r>
            </w:hyperlink>
            <w:r w:rsidRPr="00A34957">
              <w:rPr>
                <w:lang w:val="uk-UA"/>
              </w:rPr>
              <w:t xml:space="preserve"> ;</w:t>
            </w:r>
          </w:p>
          <w:p w14:paraId="03C269D9" w14:textId="77777777" w:rsidR="00D85D1E" w:rsidRPr="00D85D1E" w:rsidRDefault="00D85D1E" w:rsidP="00D85D1E">
            <w:pPr>
              <w:jc w:val="both"/>
              <w:rPr>
                <w:bCs/>
                <w:lang w:val="uk-UA"/>
              </w:rPr>
            </w:pPr>
            <w:r>
              <w:rPr>
                <w:color w:val="000000"/>
                <w:lang w:val="uk-UA"/>
              </w:rPr>
              <w:t xml:space="preserve">В Херсонській </w:t>
            </w:r>
            <w:r w:rsidRPr="00D85D1E">
              <w:rPr>
                <w:color w:val="000000"/>
                <w:lang w:val="uk-UA"/>
              </w:rPr>
              <w:t>ТГ</w:t>
            </w:r>
            <w:r w:rsidRPr="00D85D1E">
              <w:t xml:space="preserve"> проведен</w:t>
            </w:r>
            <w:r w:rsidRPr="00D85D1E">
              <w:rPr>
                <w:bCs/>
              </w:rPr>
              <w:t>о  заход</w:t>
            </w:r>
            <w:r w:rsidRPr="00D85D1E">
              <w:rPr>
                <w:bCs/>
                <w:lang w:val="uk-UA"/>
              </w:rPr>
              <w:t>и</w:t>
            </w:r>
            <w:r w:rsidRPr="00D85D1E">
              <w:rPr>
                <w:bCs/>
              </w:rPr>
              <w:t xml:space="preserve">: </w:t>
            </w:r>
            <w:r w:rsidRPr="00D85D1E">
              <w:rPr>
                <w:lang w:val="uk-UA"/>
              </w:rPr>
              <w:t>До дня захисту літніх людей к</w:t>
            </w:r>
            <w:r w:rsidRPr="00D85D1E">
              <w:t>ультурно-</w:t>
            </w:r>
            <w:r w:rsidRPr="00D85D1E">
              <w:lastRenderedPageBreak/>
              <w:t>розважальна програма«Життєвий калейдоскоп»</w:t>
            </w:r>
            <w:r w:rsidRPr="00D85D1E">
              <w:rPr>
                <w:lang w:val="uk-UA"/>
              </w:rPr>
              <w:t xml:space="preserve"> для ВПО,</w:t>
            </w:r>
            <w:r w:rsidRPr="00D85D1E">
              <w:rPr>
                <w:bCs/>
                <w:lang w:val="uk-UA"/>
              </w:rPr>
              <w:t xml:space="preserve"> </w:t>
            </w:r>
            <w:r w:rsidRPr="00D85D1E">
              <w:rPr>
                <w:lang w:val="uk-UA" w:eastAsia="en-US"/>
              </w:rPr>
              <w:t xml:space="preserve">Творча майстерня для дітей за проєктом «Відчуй Український Крим на дотик», </w:t>
            </w:r>
            <w:r w:rsidRPr="00D85D1E">
              <w:rPr>
                <w:bCs/>
                <w:lang w:val="uk-UA"/>
              </w:rPr>
              <w:t xml:space="preserve"> </w:t>
            </w:r>
            <w:r w:rsidRPr="00D85D1E">
              <w:t>До дня батька</w:t>
            </w:r>
            <w:r w:rsidRPr="00D85D1E">
              <w:rPr>
                <w:lang w:val="uk-UA"/>
              </w:rPr>
              <w:t>: «</w:t>
            </w:r>
            <w:r w:rsidRPr="00D85D1E">
              <w:t>Родинна майстерка «Серце тата»</w:t>
            </w:r>
            <w:r w:rsidRPr="00D85D1E">
              <w:rPr>
                <w:bCs/>
                <w:lang w:val="uk-UA"/>
              </w:rPr>
              <w:t xml:space="preserve">, </w:t>
            </w:r>
            <w:r w:rsidRPr="00D85D1E">
              <w:rPr>
                <w:lang w:val="uk-UA"/>
              </w:rPr>
              <w:t>Перегляд документальної стрічки «Сліди» А. Коваленко (насилля під час окупації)»</w:t>
            </w:r>
            <w:r w:rsidRPr="00D85D1E">
              <w:rPr>
                <w:bCs/>
                <w:lang w:val="uk-UA"/>
              </w:rPr>
              <w:t xml:space="preserve">. </w:t>
            </w:r>
            <w:r w:rsidRPr="00D85D1E">
              <w:rPr>
                <w:shd w:val="clear" w:color="auto" w:fill="FFFFFF"/>
                <w:lang w:val="uk-UA"/>
              </w:rPr>
              <w:t>Народознавчий захід для дітей «Купальська ніч»</w:t>
            </w:r>
            <w:r>
              <w:rPr>
                <w:shd w:val="clear" w:color="auto" w:fill="FFFFFF"/>
                <w:lang w:val="uk-UA"/>
              </w:rPr>
              <w:t>.</w:t>
            </w:r>
            <w:r w:rsidRPr="00D85D1E">
              <w:rPr>
                <w:shd w:val="clear" w:color="auto" w:fill="FFFFFF"/>
                <w:lang w:val="uk-UA"/>
              </w:rPr>
              <w:t xml:space="preserve"> Т</w:t>
            </w:r>
            <w:r w:rsidRPr="00D85D1E">
              <w:rPr>
                <w:lang w:val="uk-UA"/>
              </w:rPr>
              <w:t>ематичний захід для дітей «Космічна подорож на Місяць»</w:t>
            </w:r>
            <w:r w:rsidRPr="00D85D1E">
              <w:rPr>
                <w:shd w:val="clear" w:color="auto" w:fill="FFFFFF"/>
                <w:lang w:val="uk-UA"/>
              </w:rPr>
              <w:t xml:space="preserve">, </w:t>
            </w:r>
            <w:r w:rsidRPr="00D85D1E">
              <w:rPr>
                <w:lang w:val="uk-UA"/>
              </w:rPr>
              <w:t>До Дня Конституції України: Урочистості  з нагоди свята</w:t>
            </w:r>
            <w:r>
              <w:rPr>
                <w:lang w:val="uk-UA"/>
              </w:rPr>
              <w:t>.</w:t>
            </w:r>
            <w:r w:rsidRPr="00D85D1E">
              <w:rPr>
                <w:lang w:val="uk-UA"/>
              </w:rPr>
              <w:t xml:space="preserve"> Заходи для дітей: «Продорож у країну прав дитини»,«Граємо. Поважаємо. Дотримуємося», «Твоя валіза прав».</w:t>
            </w:r>
            <w:r w:rsidRPr="00D85D1E">
              <w:rPr>
                <w:shd w:val="clear" w:color="auto" w:fill="FFFFFF"/>
                <w:lang w:val="uk-UA"/>
              </w:rPr>
              <w:t xml:space="preserve"> </w:t>
            </w:r>
            <w:r w:rsidRPr="00D85D1E">
              <w:rPr>
                <w:lang w:val="uk-UA"/>
              </w:rPr>
              <w:t>В межах проєкту «Дні культури Херсонської громади в містах України» та з нагоди дня Конституції України пройде І</w:t>
            </w:r>
            <w:r w:rsidRPr="00D85D1E">
              <w:rPr>
                <w:lang w:val="en-US"/>
              </w:rPr>
              <w:t>V</w:t>
            </w:r>
            <w:r w:rsidRPr="00D85D1E">
              <w:rPr>
                <w:lang w:val="uk-UA"/>
              </w:rPr>
              <w:t xml:space="preserve"> Південний Шевченко-Рок-Фест «Кобзар»</w:t>
            </w:r>
            <w:r>
              <w:rPr>
                <w:lang w:val="uk-UA"/>
              </w:rPr>
              <w:t>.</w:t>
            </w:r>
          </w:p>
          <w:p w14:paraId="54635EA8" w14:textId="77777777" w:rsidR="00D85D1E" w:rsidRPr="00D85D1E" w:rsidRDefault="0019511F" w:rsidP="00D85D1E">
            <w:pPr>
              <w:rPr>
                <w:shd w:val="clear" w:color="auto" w:fill="FFFFFF"/>
                <w:lang w:val="uk-UA"/>
              </w:rPr>
            </w:pPr>
            <w:hyperlink r:id="rId578" w:history="1">
              <w:r w:rsidRPr="00F26161">
                <w:rPr>
                  <w:rStyle w:val="a5"/>
                  <w:shd w:val="clear" w:color="auto" w:fill="FFFFFF"/>
                </w:rPr>
                <w:t>https</w:t>
              </w:r>
              <w:r w:rsidRPr="00F26161">
                <w:rPr>
                  <w:rStyle w:val="a5"/>
                  <w:shd w:val="clear" w:color="auto" w:fill="FFFFFF"/>
                  <w:lang w:val="uk-UA"/>
                </w:rPr>
                <w:t>://</w:t>
              </w:r>
              <w:r w:rsidRPr="00F26161">
                <w:rPr>
                  <w:rStyle w:val="a5"/>
                  <w:shd w:val="clear" w:color="auto" w:fill="FFFFFF"/>
                </w:rPr>
                <w:t>www</w:t>
              </w:r>
              <w:r w:rsidRPr="00F26161">
                <w:rPr>
                  <w:rStyle w:val="a5"/>
                  <w:shd w:val="clear" w:color="auto" w:fill="FFFFFF"/>
                  <w:lang w:val="uk-UA"/>
                </w:rPr>
                <w:t>.</w:t>
              </w:r>
              <w:r w:rsidRPr="00F26161">
                <w:rPr>
                  <w:rStyle w:val="a5"/>
                  <w:shd w:val="clear" w:color="auto" w:fill="FFFFFF"/>
                </w:rPr>
                <w:t>facebook</w:t>
              </w:r>
              <w:r w:rsidRPr="00F26161">
                <w:rPr>
                  <w:rStyle w:val="a5"/>
                  <w:shd w:val="clear" w:color="auto" w:fill="FFFFFF"/>
                  <w:lang w:val="uk-UA"/>
                </w:rPr>
                <w:t>.</w:t>
              </w:r>
              <w:r w:rsidRPr="00F26161">
                <w:rPr>
                  <w:rStyle w:val="a5"/>
                  <w:shd w:val="clear" w:color="auto" w:fill="FFFFFF"/>
                </w:rPr>
                <w:t>com</w:t>
              </w:r>
              <w:r w:rsidRPr="00F26161">
                <w:rPr>
                  <w:rStyle w:val="a5"/>
                  <w:shd w:val="clear" w:color="auto" w:fill="FFFFFF"/>
                  <w:lang w:val="uk-UA"/>
                </w:rPr>
                <w:t>/</w:t>
              </w:r>
              <w:r w:rsidRPr="00F26161">
                <w:rPr>
                  <w:rStyle w:val="a5"/>
                  <w:shd w:val="clear" w:color="auto" w:fill="FFFFFF"/>
                </w:rPr>
                <w:t>share</w:t>
              </w:r>
              <w:r w:rsidRPr="00F26161">
                <w:rPr>
                  <w:rStyle w:val="a5"/>
                  <w:shd w:val="clear" w:color="auto" w:fill="FFFFFF"/>
                  <w:lang w:val="uk-UA"/>
                </w:rPr>
                <w:t>/</w:t>
              </w:r>
              <w:r w:rsidRPr="00F26161">
                <w:rPr>
                  <w:rStyle w:val="a5"/>
                  <w:shd w:val="clear" w:color="auto" w:fill="FFFFFF"/>
                </w:rPr>
                <w:t>p</w:t>
              </w:r>
              <w:r w:rsidRPr="00F26161">
                <w:rPr>
                  <w:rStyle w:val="a5"/>
                  <w:shd w:val="clear" w:color="auto" w:fill="FFFFFF"/>
                  <w:lang w:val="uk-UA"/>
                </w:rPr>
                <w:t>/1</w:t>
              </w:r>
              <w:r w:rsidRPr="00F26161">
                <w:rPr>
                  <w:rStyle w:val="a5"/>
                  <w:shd w:val="clear" w:color="auto" w:fill="FFFFFF"/>
                </w:rPr>
                <w:t>FR</w:t>
              </w:r>
              <w:r w:rsidRPr="00F26161">
                <w:rPr>
                  <w:rStyle w:val="a5"/>
                  <w:shd w:val="clear" w:color="auto" w:fill="FFFFFF"/>
                  <w:lang w:val="uk-UA"/>
                </w:rPr>
                <w:t>93</w:t>
              </w:r>
              <w:r w:rsidRPr="00F26161">
                <w:rPr>
                  <w:rStyle w:val="a5"/>
                  <w:shd w:val="clear" w:color="auto" w:fill="FFFFFF"/>
                </w:rPr>
                <w:t>NVmru</w:t>
              </w:r>
              <w:r w:rsidRPr="00F26161">
                <w:rPr>
                  <w:rStyle w:val="a5"/>
                  <w:shd w:val="clear" w:color="auto" w:fill="FFFFFF"/>
                  <w:lang w:val="uk-UA"/>
                </w:rPr>
                <w:t>/</w:t>
              </w:r>
            </w:hyperlink>
            <w:r w:rsidR="00D85D1E" w:rsidRPr="00D85D1E">
              <w:rPr>
                <w:shd w:val="clear" w:color="auto" w:fill="FFFFFF"/>
              </w:rPr>
              <w:t> </w:t>
            </w:r>
          </w:p>
          <w:p w14:paraId="03332F0C" w14:textId="77777777" w:rsidR="00D85D1E" w:rsidRPr="00D85D1E" w:rsidRDefault="0019511F" w:rsidP="00D85D1E">
            <w:pPr>
              <w:rPr>
                <w:shd w:val="clear" w:color="auto" w:fill="FFFFFF"/>
                <w:lang w:val="uk-UA"/>
              </w:rPr>
            </w:pPr>
            <w:hyperlink r:id="rId579" w:history="1">
              <w:r w:rsidRPr="00F26161">
                <w:rPr>
                  <w:rStyle w:val="a5"/>
                  <w:shd w:val="clear" w:color="auto" w:fill="FFFFFF"/>
                </w:rPr>
                <w:t>https</w:t>
              </w:r>
              <w:r w:rsidRPr="00F26161">
                <w:rPr>
                  <w:rStyle w:val="a5"/>
                  <w:shd w:val="clear" w:color="auto" w:fill="FFFFFF"/>
                  <w:lang w:val="uk-UA"/>
                </w:rPr>
                <w:t>://</w:t>
              </w:r>
              <w:r w:rsidRPr="00F26161">
                <w:rPr>
                  <w:rStyle w:val="a5"/>
                  <w:shd w:val="clear" w:color="auto" w:fill="FFFFFF"/>
                </w:rPr>
                <w:t>www</w:t>
              </w:r>
              <w:r w:rsidRPr="00F26161">
                <w:rPr>
                  <w:rStyle w:val="a5"/>
                  <w:shd w:val="clear" w:color="auto" w:fill="FFFFFF"/>
                  <w:lang w:val="uk-UA"/>
                </w:rPr>
                <w:t>.</w:t>
              </w:r>
              <w:r w:rsidRPr="00F26161">
                <w:rPr>
                  <w:rStyle w:val="a5"/>
                  <w:shd w:val="clear" w:color="auto" w:fill="FFFFFF"/>
                </w:rPr>
                <w:t>facebook</w:t>
              </w:r>
              <w:r w:rsidRPr="00F26161">
                <w:rPr>
                  <w:rStyle w:val="a5"/>
                  <w:shd w:val="clear" w:color="auto" w:fill="FFFFFF"/>
                  <w:lang w:val="uk-UA"/>
                </w:rPr>
                <w:t>.</w:t>
              </w:r>
              <w:r w:rsidRPr="00F26161">
                <w:rPr>
                  <w:rStyle w:val="a5"/>
                  <w:shd w:val="clear" w:color="auto" w:fill="FFFFFF"/>
                </w:rPr>
                <w:t>com</w:t>
              </w:r>
              <w:r w:rsidRPr="00F26161">
                <w:rPr>
                  <w:rStyle w:val="a5"/>
                  <w:shd w:val="clear" w:color="auto" w:fill="FFFFFF"/>
                  <w:lang w:val="uk-UA"/>
                </w:rPr>
                <w:t>/</w:t>
              </w:r>
              <w:r w:rsidRPr="00F26161">
                <w:rPr>
                  <w:rStyle w:val="a5"/>
                  <w:shd w:val="clear" w:color="auto" w:fill="FFFFFF"/>
                </w:rPr>
                <w:t>share</w:t>
              </w:r>
              <w:r w:rsidRPr="00F26161">
                <w:rPr>
                  <w:rStyle w:val="a5"/>
                  <w:shd w:val="clear" w:color="auto" w:fill="FFFFFF"/>
                  <w:lang w:val="uk-UA"/>
                </w:rPr>
                <w:t>/</w:t>
              </w:r>
              <w:r w:rsidRPr="00F26161">
                <w:rPr>
                  <w:rStyle w:val="a5"/>
                  <w:shd w:val="clear" w:color="auto" w:fill="FFFFFF"/>
                </w:rPr>
                <w:t>p</w:t>
              </w:r>
              <w:r w:rsidRPr="00F26161">
                <w:rPr>
                  <w:rStyle w:val="a5"/>
                  <w:shd w:val="clear" w:color="auto" w:fill="FFFFFF"/>
                  <w:lang w:val="uk-UA"/>
                </w:rPr>
                <w:t>/1</w:t>
              </w:r>
              <w:r w:rsidRPr="00F26161">
                <w:rPr>
                  <w:rStyle w:val="a5"/>
                  <w:shd w:val="clear" w:color="auto" w:fill="FFFFFF"/>
                </w:rPr>
                <w:t>YqahgbvGz</w:t>
              </w:r>
              <w:r w:rsidRPr="00F26161">
                <w:rPr>
                  <w:rStyle w:val="a5"/>
                  <w:shd w:val="clear" w:color="auto" w:fill="FFFFFF"/>
                  <w:lang w:val="uk-UA"/>
                </w:rPr>
                <w:t>/</w:t>
              </w:r>
            </w:hyperlink>
            <w:r w:rsidR="00D85D1E" w:rsidRPr="00D85D1E">
              <w:rPr>
                <w:shd w:val="clear" w:color="auto" w:fill="FFFFFF"/>
              </w:rPr>
              <w:t> </w:t>
            </w:r>
          </w:p>
          <w:p w14:paraId="5DA094EE" w14:textId="77777777" w:rsidR="0019511F" w:rsidRPr="0019511F" w:rsidRDefault="0019511F" w:rsidP="00D85D1E">
            <w:pPr>
              <w:jc w:val="both"/>
              <w:rPr>
                <w:lang w:val="uk-UA"/>
              </w:rPr>
            </w:pPr>
            <w:hyperlink r:id="rId580" w:history="1">
              <w:r w:rsidRPr="00F26161">
                <w:rPr>
                  <w:rStyle w:val="a5"/>
                </w:rPr>
                <w:t>https</w:t>
              </w:r>
              <w:r w:rsidRPr="00F26161">
                <w:rPr>
                  <w:rStyle w:val="a5"/>
                  <w:lang w:val="uk-UA"/>
                </w:rPr>
                <w:t>://</w:t>
              </w:r>
              <w:r w:rsidRPr="00F26161">
                <w:rPr>
                  <w:rStyle w:val="a5"/>
                </w:rPr>
                <w:t>www</w:t>
              </w:r>
              <w:r w:rsidRPr="00F26161">
                <w:rPr>
                  <w:rStyle w:val="a5"/>
                  <w:lang w:val="uk-UA"/>
                </w:rPr>
                <w:t>.</w:t>
              </w:r>
              <w:r w:rsidRPr="00F26161">
                <w:rPr>
                  <w:rStyle w:val="a5"/>
                </w:rPr>
                <w:t>facebook</w:t>
              </w:r>
              <w:r w:rsidRPr="00F26161">
                <w:rPr>
                  <w:rStyle w:val="a5"/>
                  <w:lang w:val="uk-UA"/>
                </w:rPr>
                <w:t>.</w:t>
              </w:r>
              <w:r w:rsidRPr="00F26161">
                <w:rPr>
                  <w:rStyle w:val="a5"/>
                </w:rPr>
                <w:t>com</w:t>
              </w:r>
              <w:r w:rsidRPr="00F26161">
                <w:rPr>
                  <w:rStyle w:val="a5"/>
                  <w:lang w:val="uk-UA"/>
                </w:rPr>
                <w:t>/</w:t>
              </w:r>
              <w:r w:rsidRPr="00F26161">
                <w:rPr>
                  <w:rStyle w:val="a5"/>
                </w:rPr>
                <w:t>share</w:t>
              </w:r>
              <w:r w:rsidRPr="00F26161">
                <w:rPr>
                  <w:rStyle w:val="a5"/>
                  <w:lang w:val="uk-UA"/>
                </w:rPr>
                <w:t>/</w:t>
              </w:r>
              <w:r w:rsidRPr="00F26161">
                <w:rPr>
                  <w:rStyle w:val="a5"/>
                </w:rPr>
                <w:t>p</w:t>
              </w:r>
              <w:r w:rsidRPr="00F26161">
                <w:rPr>
                  <w:rStyle w:val="a5"/>
                  <w:lang w:val="uk-UA"/>
                </w:rPr>
                <w:t>/1</w:t>
              </w:r>
              <w:r w:rsidRPr="00F26161">
                <w:rPr>
                  <w:rStyle w:val="a5"/>
                </w:rPr>
                <w:t>FUxH</w:t>
              </w:r>
              <w:r w:rsidRPr="00F26161">
                <w:rPr>
                  <w:rStyle w:val="a5"/>
                  <w:lang w:val="uk-UA"/>
                </w:rPr>
                <w:t>7</w:t>
              </w:r>
              <w:r w:rsidRPr="00F26161">
                <w:rPr>
                  <w:rStyle w:val="a5"/>
                </w:rPr>
                <w:t>QRoP</w:t>
              </w:r>
              <w:r w:rsidRPr="00F26161">
                <w:rPr>
                  <w:rStyle w:val="a5"/>
                  <w:lang w:val="uk-UA"/>
                </w:rPr>
                <w:t>/</w:t>
              </w:r>
            </w:hyperlink>
          </w:p>
          <w:p w14:paraId="747E69CB" w14:textId="77777777" w:rsidR="0019511F" w:rsidRPr="0019511F" w:rsidRDefault="00D85D1E" w:rsidP="00DC545B">
            <w:pPr>
              <w:jc w:val="both"/>
              <w:rPr>
                <w:shd w:val="clear" w:color="auto" w:fill="FFFFFF"/>
              </w:rPr>
            </w:pPr>
            <w:r w:rsidRPr="00D85D1E">
              <w:rPr>
                <w:lang w:val="uk-UA"/>
              </w:rPr>
              <w:t>Виставка та презентація мальопису «Стіни» («Кам’яні вишиванки», «Будинок Поліни Райко», «Фортеця Тягинь»)</w:t>
            </w:r>
            <w:r>
              <w:rPr>
                <w:lang w:val="uk-UA"/>
              </w:rPr>
              <w:t xml:space="preserve"> </w:t>
            </w:r>
            <w:hyperlink r:id="rId581" w:history="1">
              <w:r w:rsidR="0019511F" w:rsidRPr="00F26161">
                <w:rPr>
                  <w:rStyle w:val="a5"/>
                  <w:shd w:val="clear" w:color="auto" w:fill="FFFFFF"/>
                </w:rPr>
                <w:t>https://www.facebook.com/share/p/1JrAG6mC31/</w:t>
              </w:r>
            </w:hyperlink>
          </w:p>
          <w:p w14:paraId="30AD80D7" w14:textId="77777777" w:rsidR="00D85D1E" w:rsidRPr="0019511F" w:rsidRDefault="00D85D1E" w:rsidP="00DC545B">
            <w:pPr>
              <w:jc w:val="both"/>
            </w:pPr>
            <w:r w:rsidRPr="00D85D1E">
              <w:rPr>
                <w:lang w:val="uk-UA"/>
              </w:rPr>
              <w:t xml:space="preserve">Міжнародна зустріч  з волонтерами Християнської організації «Молодь з місією» з Бразилії,, Швеції, Німеччини, Нідерландів, Канади, США та Фінляндії  - розважальна програма  для дітей </w:t>
            </w:r>
            <w:r>
              <w:rPr>
                <w:lang w:val="uk-UA"/>
              </w:rPr>
              <w:t xml:space="preserve"> </w:t>
            </w:r>
            <w:hyperlink r:id="rId582" w:history="1">
              <w:r w:rsidR="0019511F" w:rsidRPr="00F26161">
                <w:rPr>
                  <w:rStyle w:val="a5"/>
                </w:rPr>
                <w:t>https://www.facebook.com/share/p/1G9ua3GvDX/</w:t>
              </w:r>
            </w:hyperlink>
          </w:p>
          <w:p w14:paraId="0B3487C2" w14:textId="77777777" w:rsidR="00D85D1E" w:rsidRPr="00D85D1E" w:rsidRDefault="00D85D1E" w:rsidP="00DC545B">
            <w:pPr>
              <w:jc w:val="both"/>
              <w:rPr>
                <w:lang w:val="uk-UA"/>
              </w:rPr>
            </w:pPr>
            <w:r w:rsidRPr="00D85D1E">
              <w:t>Заняття групи «Різні. Рівні. Разом» (діти з обмеженими можливостями)</w:t>
            </w:r>
          </w:p>
          <w:p w14:paraId="7948D42C" w14:textId="77777777" w:rsidR="00D85D1E" w:rsidRPr="00DC545B" w:rsidRDefault="0019511F" w:rsidP="00DC545B">
            <w:pPr>
              <w:jc w:val="both"/>
              <w:rPr>
                <w:shd w:val="clear" w:color="auto" w:fill="FFFFFF"/>
                <w:lang w:val="uk-UA"/>
              </w:rPr>
            </w:pPr>
            <w:hyperlink r:id="rId583" w:history="1">
              <w:r w:rsidRPr="00F26161">
                <w:rPr>
                  <w:rStyle w:val="a5"/>
                </w:rPr>
                <w:t>https</w:t>
              </w:r>
              <w:r w:rsidRPr="00F26161">
                <w:rPr>
                  <w:rStyle w:val="a5"/>
                  <w:lang w:val="uk-UA"/>
                </w:rPr>
                <w:t>://</w:t>
              </w:r>
              <w:r w:rsidRPr="00F26161">
                <w:rPr>
                  <w:rStyle w:val="a5"/>
                </w:rPr>
                <w:t>www</w:t>
              </w:r>
              <w:r w:rsidRPr="00F26161">
                <w:rPr>
                  <w:rStyle w:val="a5"/>
                  <w:lang w:val="uk-UA"/>
                </w:rPr>
                <w:t>.</w:t>
              </w:r>
              <w:r w:rsidRPr="00F26161">
                <w:rPr>
                  <w:rStyle w:val="a5"/>
                </w:rPr>
                <w:t>facebook</w:t>
              </w:r>
              <w:r w:rsidRPr="00F26161">
                <w:rPr>
                  <w:rStyle w:val="a5"/>
                  <w:lang w:val="uk-UA"/>
                </w:rPr>
                <w:t>.</w:t>
              </w:r>
              <w:r w:rsidRPr="00F26161">
                <w:rPr>
                  <w:rStyle w:val="a5"/>
                </w:rPr>
                <w:t>com</w:t>
              </w:r>
              <w:r w:rsidRPr="00F26161">
                <w:rPr>
                  <w:rStyle w:val="a5"/>
                  <w:lang w:val="uk-UA"/>
                </w:rPr>
                <w:t>/</w:t>
              </w:r>
              <w:r w:rsidRPr="00F26161">
                <w:rPr>
                  <w:rStyle w:val="a5"/>
                </w:rPr>
                <w:t>share</w:t>
              </w:r>
              <w:r w:rsidRPr="00F26161">
                <w:rPr>
                  <w:rStyle w:val="a5"/>
                  <w:lang w:val="uk-UA"/>
                </w:rPr>
                <w:t>/</w:t>
              </w:r>
              <w:r w:rsidRPr="00F26161">
                <w:rPr>
                  <w:rStyle w:val="a5"/>
                </w:rPr>
                <w:t>p</w:t>
              </w:r>
              <w:r w:rsidRPr="00F26161">
                <w:rPr>
                  <w:rStyle w:val="a5"/>
                  <w:lang w:val="uk-UA"/>
                </w:rPr>
                <w:t>/1</w:t>
              </w:r>
              <w:r w:rsidRPr="00F26161">
                <w:rPr>
                  <w:rStyle w:val="a5"/>
                </w:rPr>
                <w:t>K</w:t>
              </w:r>
              <w:r w:rsidRPr="00F26161">
                <w:rPr>
                  <w:rStyle w:val="a5"/>
                  <w:lang w:val="uk-UA"/>
                </w:rPr>
                <w:t>2</w:t>
              </w:r>
              <w:r w:rsidRPr="00F26161">
                <w:rPr>
                  <w:rStyle w:val="a5"/>
                </w:rPr>
                <w:t>HxKpDD</w:t>
              </w:r>
              <w:r w:rsidRPr="00F26161">
                <w:rPr>
                  <w:rStyle w:val="a5"/>
                  <w:lang w:val="uk-UA"/>
                </w:rPr>
                <w:t>7/</w:t>
              </w:r>
            </w:hyperlink>
            <w:r w:rsidR="00DC545B" w:rsidRPr="00DC545B">
              <w:rPr>
                <w:u w:val="single"/>
                <w:shd w:val="clear" w:color="auto" w:fill="FFFFFF"/>
                <w:lang w:val="uk-UA"/>
              </w:rPr>
              <w:t xml:space="preserve"> </w:t>
            </w:r>
            <w:r w:rsidR="00D85D1E" w:rsidRPr="00D85D1E">
              <w:rPr>
                <w:shd w:val="clear" w:color="auto" w:fill="FFFFFF"/>
              </w:rPr>
              <w:t> </w:t>
            </w:r>
            <w:hyperlink r:id="rId584" w:history="1">
              <w:r w:rsidR="00DC545B" w:rsidRPr="00F26161">
                <w:rPr>
                  <w:rStyle w:val="a5"/>
                  <w:shd w:val="clear" w:color="auto" w:fill="FFFFFF"/>
                </w:rPr>
                <w:t>https</w:t>
              </w:r>
              <w:r w:rsidR="00DC545B" w:rsidRPr="00F26161">
                <w:rPr>
                  <w:rStyle w:val="a5"/>
                  <w:shd w:val="clear" w:color="auto" w:fill="FFFFFF"/>
                  <w:lang w:val="uk-UA"/>
                </w:rPr>
                <w:t>://</w:t>
              </w:r>
              <w:r w:rsidR="00DC545B" w:rsidRPr="00F26161">
                <w:rPr>
                  <w:rStyle w:val="a5"/>
                  <w:shd w:val="clear" w:color="auto" w:fill="FFFFFF"/>
                </w:rPr>
                <w:t>www</w:t>
              </w:r>
              <w:r w:rsidR="00DC545B" w:rsidRPr="00F26161">
                <w:rPr>
                  <w:rStyle w:val="a5"/>
                  <w:shd w:val="clear" w:color="auto" w:fill="FFFFFF"/>
                  <w:lang w:val="uk-UA"/>
                </w:rPr>
                <w:t>.</w:t>
              </w:r>
              <w:r w:rsidR="00DC545B" w:rsidRPr="00F26161">
                <w:rPr>
                  <w:rStyle w:val="a5"/>
                  <w:shd w:val="clear" w:color="auto" w:fill="FFFFFF"/>
                </w:rPr>
                <w:t>facebook</w:t>
              </w:r>
              <w:r w:rsidR="00DC545B" w:rsidRPr="00F26161">
                <w:rPr>
                  <w:rStyle w:val="a5"/>
                  <w:shd w:val="clear" w:color="auto" w:fill="FFFFFF"/>
                  <w:lang w:val="uk-UA"/>
                </w:rPr>
                <w:t>.</w:t>
              </w:r>
              <w:r w:rsidR="00DC545B" w:rsidRPr="00F26161">
                <w:rPr>
                  <w:rStyle w:val="a5"/>
                  <w:shd w:val="clear" w:color="auto" w:fill="FFFFFF"/>
                </w:rPr>
                <w:t>com</w:t>
              </w:r>
              <w:r w:rsidR="00DC545B" w:rsidRPr="00F26161">
                <w:rPr>
                  <w:rStyle w:val="a5"/>
                  <w:shd w:val="clear" w:color="auto" w:fill="FFFFFF"/>
                  <w:lang w:val="uk-UA"/>
                </w:rPr>
                <w:t>/</w:t>
              </w:r>
              <w:r w:rsidR="00DC545B" w:rsidRPr="00F26161">
                <w:rPr>
                  <w:rStyle w:val="a5"/>
                  <w:shd w:val="clear" w:color="auto" w:fill="FFFFFF"/>
                </w:rPr>
                <w:t>share</w:t>
              </w:r>
              <w:r w:rsidR="00DC545B" w:rsidRPr="00F26161">
                <w:rPr>
                  <w:rStyle w:val="a5"/>
                  <w:shd w:val="clear" w:color="auto" w:fill="FFFFFF"/>
                  <w:lang w:val="uk-UA"/>
                </w:rPr>
                <w:t>/</w:t>
              </w:r>
              <w:r w:rsidR="00DC545B" w:rsidRPr="00F26161">
                <w:rPr>
                  <w:rStyle w:val="a5"/>
                  <w:shd w:val="clear" w:color="auto" w:fill="FFFFFF"/>
                </w:rPr>
                <w:t>p</w:t>
              </w:r>
              <w:r w:rsidR="00DC545B" w:rsidRPr="00F26161">
                <w:rPr>
                  <w:rStyle w:val="a5"/>
                  <w:shd w:val="clear" w:color="auto" w:fill="FFFFFF"/>
                  <w:lang w:val="uk-UA"/>
                </w:rPr>
                <w:t>/1</w:t>
              </w:r>
              <w:r w:rsidR="00DC545B" w:rsidRPr="00F26161">
                <w:rPr>
                  <w:rStyle w:val="a5"/>
                  <w:shd w:val="clear" w:color="auto" w:fill="FFFFFF"/>
                </w:rPr>
                <w:t>DWWB</w:t>
              </w:r>
              <w:r w:rsidR="00DC545B" w:rsidRPr="00F26161">
                <w:rPr>
                  <w:rStyle w:val="a5"/>
                  <w:shd w:val="clear" w:color="auto" w:fill="FFFFFF"/>
                  <w:lang w:val="uk-UA"/>
                </w:rPr>
                <w:t>6</w:t>
              </w:r>
              <w:r w:rsidR="00DC545B" w:rsidRPr="00F26161">
                <w:rPr>
                  <w:rStyle w:val="a5"/>
                  <w:shd w:val="clear" w:color="auto" w:fill="FFFFFF"/>
                </w:rPr>
                <w:t>g</w:t>
              </w:r>
              <w:r w:rsidR="00DC545B" w:rsidRPr="00F26161">
                <w:rPr>
                  <w:rStyle w:val="a5"/>
                  <w:shd w:val="clear" w:color="auto" w:fill="FFFFFF"/>
                  <w:lang w:val="uk-UA"/>
                </w:rPr>
                <w:t>466/</w:t>
              </w:r>
            </w:hyperlink>
          </w:p>
          <w:p w14:paraId="7A008CC0" w14:textId="77777777" w:rsidR="00D85D1E" w:rsidRPr="00D85D1E" w:rsidRDefault="00D85D1E" w:rsidP="00DC545B">
            <w:pPr>
              <w:jc w:val="both"/>
              <w:rPr>
                <w:lang w:val="uk-UA"/>
              </w:rPr>
            </w:pPr>
            <w:r w:rsidRPr="00D85D1E">
              <w:t xml:space="preserve">До дня </w:t>
            </w:r>
            <w:r w:rsidRPr="00D85D1E">
              <w:rPr>
                <w:lang w:val="uk-UA"/>
              </w:rPr>
              <w:t xml:space="preserve">Української </w:t>
            </w:r>
            <w:r w:rsidRPr="00D85D1E">
              <w:t>Державності тематичний захід «Україна у кожному серці»</w:t>
            </w:r>
            <w:r w:rsidRPr="00D85D1E">
              <w:rPr>
                <w:lang w:val="uk-UA"/>
              </w:rPr>
              <w:t xml:space="preserve"> для ВПО, і</w:t>
            </w:r>
            <w:r w:rsidRPr="00D85D1E">
              <w:t xml:space="preserve">сторико – пізнавальна година «Україна починається з тебе» </w:t>
            </w:r>
            <w:r w:rsidRPr="00D85D1E">
              <w:rPr>
                <w:lang w:val="uk-UA"/>
              </w:rPr>
              <w:t>(</w:t>
            </w:r>
            <w:r w:rsidRPr="00D85D1E">
              <w:t>запрошений гість військовослужбовець Дмитро Мацак</w:t>
            </w:r>
            <w:r w:rsidRPr="00D85D1E">
              <w:rPr>
                <w:lang w:val="uk-UA"/>
              </w:rPr>
              <w:t>)</w:t>
            </w:r>
            <w:r>
              <w:rPr>
                <w:lang w:val="uk-UA"/>
              </w:rPr>
              <w:t>.</w:t>
            </w:r>
          </w:p>
          <w:p w14:paraId="022489D4" w14:textId="77777777" w:rsidR="00D85D1E" w:rsidRPr="00D85D1E" w:rsidRDefault="00D85D1E" w:rsidP="00DC545B">
            <w:pPr>
              <w:jc w:val="both"/>
              <w:rPr>
                <w:lang w:val="uk-UA"/>
              </w:rPr>
            </w:pPr>
            <w:r w:rsidRPr="00D85D1E">
              <w:rPr>
                <w:lang w:val="uk-UA"/>
              </w:rPr>
              <w:t xml:space="preserve">Година спілкування «Родинна мудрість крізь покоління».  </w:t>
            </w:r>
          </w:p>
          <w:p w14:paraId="4EC84908" w14:textId="77777777" w:rsidR="00DC545B" w:rsidRPr="00DC545B" w:rsidRDefault="00DC545B" w:rsidP="00DC545B">
            <w:pPr>
              <w:jc w:val="both"/>
              <w:rPr>
                <w:lang w:val="uk-UA"/>
              </w:rPr>
            </w:pPr>
            <w:hyperlink r:id="rId585" w:history="1">
              <w:r w:rsidRPr="00F26161">
                <w:rPr>
                  <w:rStyle w:val="a5"/>
                </w:rPr>
                <w:t>https</w:t>
              </w:r>
              <w:r w:rsidRPr="00DC545B">
                <w:rPr>
                  <w:rStyle w:val="a5"/>
                  <w:lang w:val="uk-UA"/>
                </w:rPr>
                <w:t>://</w:t>
              </w:r>
              <w:r w:rsidRPr="00F26161">
                <w:rPr>
                  <w:rStyle w:val="a5"/>
                </w:rPr>
                <w:t>www</w:t>
              </w:r>
              <w:r w:rsidRPr="00DC545B">
                <w:rPr>
                  <w:rStyle w:val="a5"/>
                  <w:lang w:val="uk-UA"/>
                </w:rPr>
                <w:t>.</w:t>
              </w:r>
              <w:r w:rsidRPr="00F26161">
                <w:rPr>
                  <w:rStyle w:val="a5"/>
                </w:rPr>
                <w:t>facebook</w:t>
              </w:r>
              <w:r w:rsidRPr="00DC545B">
                <w:rPr>
                  <w:rStyle w:val="a5"/>
                  <w:lang w:val="uk-UA"/>
                </w:rPr>
                <w:t>.</w:t>
              </w:r>
              <w:r w:rsidRPr="00F26161">
                <w:rPr>
                  <w:rStyle w:val="a5"/>
                </w:rPr>
                <w:t>com</w:t>
              </w:r>
              <w:r w:rsidRPr="00DC545B">
                <w:rPr>
                  <w:rStyle w:val="a5"/>
                  <w:lang w:val="uk-UA"/>
                </w:rPr>
                <w:t>/</w:t>
              </w:r>
              <w:r w:rsidRPr="00F26161">
                <w:rPr>
                  <w:rStyle w:val="a5"/>
                </w:rPr>
                <w:t>share</w:t>
              </w:r>
              <w:r w:rsidRPr="00DC545B">
                <w:rPr>
                  <w:rStyle w:val="a5"/>
                  <w:lang w:val="uk-UA"/>
                </w:rPr>
                <w:t>/</w:t>
              </w:r>
              <w:r w:rsidRPr="00F26161">
                <w:rPr>
                  <w:rStyle w:val="a5"/>
                </w:rPr>
                <w:t>p</w:t>
              </w:r>
              <w:r w:rsidRPr="00DC545B">
                <w:rPr>
                  <w:rStyle w:val="a5"/>
                  <w:lang w:val="uk-UA"/>
                </w:rPr>
                <w:t>/1</w:t>
              </w:r>
              <w:r w:rsidRPr="00F26161">
                <w:rPr>
                  <w:rStyle w:val="a5"/>
                </w:rPr>
                <w:t>STPh</w:t>
              </w:r>
              <w:r w:rsidRPr="00DC545B">
                <w:rPr>
                  <w:rStyle w:val="a5"/>
                  <w:lang w:val="uk-UA"/>
                </w:rPr>
                <w:t>8</w:t>
              </w:r>
              <w:r w:rsidRPr="00F26161">
                <w:rPr>
                  <w:rStyle w:val="a5"/>
                </w:rPr>
                <w:t>ixeX</w:t>
              </w:r>
              <w:r w:rsidRPr="00DC545B">
                <w:rPr>
                  <w:rStyle w:val="a5"/>
                  <w:lang w:val="uk-UA"/>
                </w:rPr>
                <w:t>/</w:t>
              </w:r>
            </w:hyperlink>
          </w:p>
          <w:p w14:paraId="74A68887" w14:textId="77777777" w:rsidR="00DC545B" w:rsidRPr="00DC545B" w:rsidRDefault="00D85D1E" w:rsidP="00DC545B">
            <w:pPr>
              <w:jc w:val="both"/>
            </w:pPr>
            <w:r w:rsidRPr="00D85D1E">
              <w:t>До дня  медичного працівника в Україніурочистий захід з відзнаками працівників медичної сфери за участю начальника ХМВА Я. Шанько</w:t>
            </w:r>
            <w:r w:rsidR="00DC545B" w:rsidRPr="00DC545B">
              <w:t xml:space="preserve"> </w:t>
            </w:r>
            <w:hyperlink r:id="rId586" w:history="1">
              <w:r w:rsidR="00DC545B" w:rsidRPr="00F26161">
                <w:rPr>
                  <w:rStyle w:val="a5"/>
                </w:rPr>
                <w:t>https://t.me/yaroslavshanko/5615</w:t>
              </w:r>
            </w:hyperlink>
          </w:p>
          <w:p w14:paraId="33D0A4F8" w14:textId="77777777" w:rsidR="00D85D1E" w:rsidRPr="00D85D1E" w:rsidRDefault="00D85D1E" w:rsidP="00DC545B">
            <w:pPr>
              <w:jc w:val="both"/>
              <w:rPr>
                <w:lang w:val="uk-UA"/>
              </w:rPr>
            </w:pPr>
            <w:r w:rsidRPr="00D85D1E">
              <w:t>До Всесвітнього дня книголюбів</w:t>
            </w:r>
            <w:r w:rsidRPr="00D85D1E">
              <w:rPr>
                <w:lang w:val="uk-UA"/>
              </w:rPr>
              <w:t xml:space="preserve">: </w:t>
            </w:r>
            <w:r w:rsidRPr="00D85D1E">
              <w:t>Година спілкування «Поетичне рандеву»</w:t>
            </w:r>
            <w:r w:rsidRPr="00D85D1E">
              <w:rPr>
                <w:lang w:val="uk-UA"/>
              </w:rPr>
              <w:t>.</w:t>
            </w:r>
          </w:p>
          <w:p w14:paraId="665596BB" w14:textId="77777777" w:rsidR="00DC545B" w:rsidRPr="00DC545B" w:rsidRDefault="00D85D1E" w:rsidP="00DC545B">
            <w:pPr>
              <w:jc w:val="both"/>
            </w:pPr>
            <w:r w:rsidRPr="00D85D1E">
              <w:rPr>
                <w:lang w:val="uk-UA"/>
              </w:rPr>
              <w:t>Спільно з ГО ХОЦ «Успішна жінка» до локалізації революції Ради безпеки ООН «Жінки. Мир. Безпека»</w:t>
            </w:r>
            <w:r>
              <w:rPr>
                <w:lang w:val="uk-UA"/>
              </w:rPr>
              <w:t xml:space="preserve"> </w:t>
            </w:r>
            <w:hyperlink r:id="rId587" w:history="1">
              <w:r w:rsidR="00DC545B" w:rsidRPr="00F26161">
                <w:rPr>
                  <w:rStyle w:val="a5"/>
                </w:rPr>
                <w:t>https://www.facebook.com/share/p/1JQqm7hdnH/</w:t>
              </w:r>
            </w:hyperlink>
          </w:p>
          <w:p w14:paraId="7C847F90" w14:textId="77777777" w:rsidR="00D85D1E" w:rsidRPr="00DC545B" w:rsidRDefault="00D85D1E" w:rsidP="00DC545B">
            <w:pPr>
              <w:jc w:val="both"/>
            </w:pPr>
            <w:r w:rsidRPr="00D85D1E">
              <w:t>До дня Молоді «Молодь Херсона: майбутнє починається тут»</w:t>
            </w:r>
            <w:r w:rsidRPr="00D85D1E">
              <w:rPr>
                <w:lang w:val="uk-UA"/>
              </w:rPr>
              <w:t xml:space="preserve"> (за участі </w:t>
            </w:r>
            <w:r w:rsidRPr="00D85D1E">
              <w:t>начальника ХМВА Я. Шанько,представник</w:t>
            </w:r>
            <w:r w:rsidRPr="00D85D1E">
              <w:rPr>
                <w:lang w:val="uk-UA"/>
              </w:rPr>
              <w:t>ів</w:t>
            </w:r>
            <w:r w:rsidRPr="00D85D1E">
              <w:t xml:space="preserve"> Молодіжної Ради</w:t>
            </w:r>
            <w:r w:rsidRPr="00D85D1E">
              <w:rPr>
                <w:lang w:val="uk-UA"/>
              </w:rPr>
              <w:t>)</w:t>
            </w:r>
            <w:r>
              <w:rPr>
                <w:lang w:val="uk-UA"/>
              </w:rPr>
              <w:t xml:space="preserve"> </w:t>
            </w:r>
            <w:r w:rsidR="00DC545B" w:rsidRPr="00DC545B">
              <w:t xml:space="preserve"> </w:t>
            </w:r>
            <w:r>
              <w:rPr>
                <w:lang w:val="uk-UA"/>
              </w:rPr>
              <w:t xml:space="preserve"> </w:t>
            </w:r>
            <w:hyperlink r:id="rId588" w:history="1">
              <w:r w:rsidR="00DC545B" w:rsidRPr="00F26161">
                <w:rPr>
                  <w:rStyle w:val="a5"/>
                </w:rPr>
                <w:t>https://t.me/yaroslavshanko/6025</w:t>
              </w:r>
            </w:hyperlink>
          </w:p>
          <w:p w14:paraId="021EAC48" w14:textId="77777777" w:rsidR="00D85D1E" w:rsidRPr="00D85D1E" w:rsidRDefault="00D85D1E" w:rsidP="00DC545B">
            <w:pPr>
              <w:jc w:val="both"/>
            </w:pPr>
            <w:r w:rsidRPr="00D85D1E">
              <w:t>Зустріч з психологом «Почуття любові. Як почати любити себе»</w:t>
            </w:r>
          </w:p>
          <w:p w14:paraId="6DC3E819" w14:textId="77777777" w:rsidR="00B31764" w:rsidRDefault="00D85D1E" w:rsidP="00DC545B">
            <w:pPr>
              <w:jc w:val="both"/>
              <w:rPr>
                <w:lang w:val="uk-UA"/>
              </w:rPr>
            </w:pPr>
            <w:r w:rsidRPr="00D85D1E">
              <w:t>Зміст: запрошений гість – психолог Тетяна Фесюк</w:t>
            </w:r>
          </w:p>
          <w:p w14:paraId="0FABEBCB" w14:textId="77777777" w:rsidR="00DC545B" w:rsidRPr="00DC545B" w:rsidRDefault="00DC545B" w:rsidP="00DC545B">
            <w:pPr>
              <w:jc w:val="both"/>
            </w:pPr>
            <w:r w:rsidRPr="00DC545B">
              <w:t xml:space="preserve"> </w:t>
            </w:r>
            <w:hyperlink r:id="rId589" w:history="1">
              <w:r w:rsidRPr="00F26161">
                <w:rPr>
                  <w:rStyle w:val="a5"/>
                </w:rPr>
                <w:t>https://www.facebook.com/share/p/1Htcd9MGcc/</w:t>
              </w:r>
            </w:hyperlink>
          </w:p>
          <w:p w14:paraId="518173BB" w14:textId="77777777" w:rsidR="00DC545B" w:rsidRPr="008B1E1A" w:rsidRDefault="00D85D1E" w:rsidP="00DC545B">
            <w:pPr>
              <w:jc w:val="both"/>
            </w:pPr>
            <w:r w:rsidRPr="00D85D1E">
              <w:t xml:space="preserve">До Міжнародного дня безпритульних тварин </w:t>
            </w:r>
            <w:r w:rsidRPr="00D85D1E">
              <w:rPr>
                <w:lang w:val="uk-UA"/>
              </w:rPr>
              <w:t>з</w:t>
            </w:r>
            <w:r w:rsidRPr="00D85D1E">
              <w:t xml:space="preserve">устріч однодумців «Наші добрі серця для пухнастиків» </w:t>
            </w:r>
            <w:r w:rsidR="00DC545B" w:rsidRPr="00DC545B">
              <w:t xml:space="preserve"> </w:t>
            </w:r>
            <w:hyperlink r:id="rId590" w:history="1">
              <w:r w:rsidR="00DC545B" w:rsidRPr="00F26161">
                <w:rPr>
                  <w:rStyle w:val="a5"/>
                </w:rPr>
                <w:t>https://www.facebook.com/share/p/1BorXS7kpV/</w:t>
              </w:r>
            </w:hyperlink>
            <w:r w:rsidR="008B1E1A" w:rsidRPr="008B1E1A">
              <w:t xml:space="preserve"> .</w:t>
            </w:r>
          </w:p>
          <w:p w14:paraId="6E41B47B" w14:textId="77777777" w:rsidR="00DC545B" w:rsidRPr="00DC545B" w:rsidRDefault="00D85D1E" w:rsidP="00DC545B">
            <w:pPr>
              <w:jc w:val="both"/>
            </w:pPr>
            <w:r w:rsidRPr="00D85D1E">
              <w:t>Урочистості до Всесвітнього дня гуманітарної допомоги (разом з Департаментом гуманітарної політики ХОВА)</w:t>
            </w:r>
            <w:r w:rsidR="00DC545B" w:rsidRPr="00DC545B">
              <w:t xml:space="preserve">  </w:t>
            </w:r>
            <w:hyperlink r:id="rId591" w:history="1">
              <w:r w:rsidR="00DC545B" w:rsidRPr="00F26161">
                <w:rPr>
                  <w:rStyle w:val="a5"/>
                </w:rPr>
                <w:t>https://www.facebook.com/share/p/1DFe3if4cj/</w:t>
              </w:r>
            </w:hyperlink>
          </w:p>
          <w:p w14:paraId="69B5D3EF" w14:textId="77777777" w:rsidR="008B1E1A" w:rsidRPr="00D85D1E" w:rsidRDefault="00D85D1E" w:rsidP="008B1E1A">
            <w:pPr>
              <w:rPr>
                <w:shd w:val="clear" w:color="auto" w:fill="FFFFFF"/>
                <w:lang w:val="uk-UA"/>
              </w:rPr>
            </w:pPr>
            <w:r w:rsidRPr="00D85D1E">
              <w:rPr>
                <w:shd w:val="clear" w:color="auto" w:fill="FFFFFF"/>
              </w:rPr>
              <w:t> </w:t>
            </w:r>
            <w:r w:rsidR="008B1E1A" w:rsidRPr="00D85D1E">
              <w:rPr>
                <w:shd w:val="clear" w:color="auto" w:fill="FFFFFF"/>
                <w:lang w:val="uk-UA"/>
              </w:rPr>
              <w:t>До дня Незалежності України  «Свобода, що об</w:t>
            </w:r>
            <w:r w:rsidR="008B1E1A" w:rsidRPr="00D85D1E">
              <w:rPr>
                <w:shd w:val="clear" w:color="auto" w:fill="FFFFFF"/>
              </w:rPr>
              <w:t>’</w:t>
            </w:r>
            <w:r w:rsidR="008B1E1A" w:rsidRPr="00D85D1E">
              <w:rPr>
                <w:shd w:val="clear" w:color="auto" w:fill="FFFFFF"/>
                <w:lang w:val="uk-UA"/>
              </w:rPr>
              <w:t>єднує серця» для ВПО</w:t>
            </w:r>
          </w:p>
          <w:p w14:paraId="7F905E66" w14:textId="77777777" w:rsidR="00D85D1E" w:rsidRPr="008B1E1A" w:rsidRDefault="008B1E1A" w:rsidP="008B1E1A">
            <w:pPr>
              <w:rPr>
                <w:shd w:val="clear" w:color="auto" w:fill="FFFFFF"/>
                <w:lang w:val="uk-UA"/>
              </w:rPr>
            </w:pPr>
            <w:hyperlink r:id="rId592" w:history="1">
              <w:r w:rsidRPr="008B1E1A">
                <w:rPr>
                  <w:rStyle w:val="a5"/>
                </w:rPr>
                <w:t>https</w:t>
              </w:r>
              <w:r w:rsidRPr="008B1E1A">
                <w:rPr>
                  <w:rStyle w:val="a5"/>
                  <w:lang w:val="uk-UA"/>
                </w:rPr>
                <w:t>://</w:t>
              </w:r>
              <w:r w:rsidRPr="008B1E1A">
                <w:rPr>
                  <w:rStyle w:val="a5"/>
                </w:rPr>
                <w:t>www</w:t>
              </w:r>
              <w:r w:rsidRPr="008B1E1A">
                <w:rPr>
                  <w:rStyle w:val="a5"/>
                  <w:lang w:val="uk-UA"/>
                </w:rPr>
                <w:t>.</w:t>
              </w:r>
              <w:r w:rsidRPr="008B1E1A">
                <w:rPr>
                  <w:rStyle w:val="a5"/>
                </w:rPr>
                <w:t>facebook</w:t>
              </w:r>
              <w:r w:rsidRPr="008B1E1A">
                <w:rPr>
                  <w:rStyle w:val="a5"/>
                  <w:lang w:val="uk-UA"/>
                </w:rPr>
                <w:t>.</w:t>
              </w:r>
              <w:r w:rsidRPr="008B1E1A">
                <w:rPr>
                  <w:rStyle w:val="a5"/>
                </w:rPr>
                <w:t>com</w:t>
              </w:r>
              <w:r w:rsidRPr="008B1E1A">
                <w:rPr>
                  <w:rStyle w:val="a5"/>
                  <w:lang w:val="uk-UA"/>
                </w:rPr>
                <w:t>/</w:t>
              </w:r>
              <w:r w:rsidRPr="008B1E1A">
                <w:rPr>
                  <w:rStyle w:val="a5"/>
                </w:rPr>
                <w:t>share</w:t>
              </w:r>
              <w:r w:rsidRPr="008B1E1A">
                <w:rPr>
                  <w:rStyle w:val="a5"/>
                  <w:lang w:val="uk-UA"/>
                </w:rPr>
                <w:t>/</w:t>
              </w:r>
              <w:r w:rsidRPr="008B1E1A">
                <w:rPr>
                  <w:rStyle w:val="a5"/>
                </w:rPr>
                <w:t>p</w:t>
              </w:r>
              <w:r w:rsidRPr="008B1E1A">
                <w:rPr>
                  <w:rStyle w:val="a5"/>
                  <w:lang w:val="uk-UA"/>
                </w:rPr>
                <w:t>/19</w:t>
              </w:r>
              <w:r w:rsidRPr="008B1E1A">
                <w:rPr>
                  <w:rStyle w:val="a5"/>
                </w:rPr>
                <w:t>C</w:t>
              </w:r>
              <w:r w:rsidRPr="008B1E1A">
                <w:rPr>
                  <w:rStyle w:val="a5"/>
                  <w:lang w:val="uk-UA"/>
                </w:rPr>
                <w:t>1</w:t>
              </w:r>
              <w:r w:rsidRPr="008B1E1A">
                <w:rPr>
                  <w:rStyle w:val="a5"/>
                </w:rPr>
                <w:t>u</w:t>
              </w:r>
              <w:r w:rsidRPr="008B1E1A">
                <w:rPr>
                  <w:rStyle w:val="a5"/>
                  <w:lang w:val="uk-UA"/>
                </w:rPr>
                <w:t>66</w:t>
              </w:r>
              <w:r w:rsidRPr="008B1E1A">
                <w:rPr>
                  <w:rStyle w:val="a5"/>
                </w:rPr>
                <w:t>o</w:t>
              </w:r>
              <w:r w:rsidRPr="008B1E1A">
                <w:rPr>
                  <w:rStyle w:val="a5"/>
                  <w:lang w:val="uk-UA"/>
                </w:rPr>
                <w:t>9</w:t>
              </w:r>
              <w:r w:rsidRPr="008B1E1A">
                <w:rPr>
                  <w:rStyle w:val="a5"/>
                </w:rPr>
                <w:t>z</w:t>
              </w:r>
              <w:r w:rsidRPr="008B1E1A">
                <w:rPr>
                  <w:rStyle w:val="a5"/>
                  <w:lang w:val="uk-UA"/>
                </w:rPr>
                <w:t>/</w:t>
              </w:r>
            </w:hyperlink>
          </w:p>
          <w:p w14:paraId="60826271" w14:textId="77777777" w:rsidR="002D0B7D" w:rsidRPr="008B1E1A" w:rsidRDefault="008B1E1A" w:rsidP="006132B4">
            <w:pPr>
              <w:jc w:val="both"/>
              <w:rPr>
                <w:color w:val="000000"/>
                <w:lang w:val="uk-UA"/>
              </w:rPr>
            </w:pPr>
            <w:r w:rsidRPr="008B1E1A">
              <w:rPr>
                <w:lang w:val="uk-UA"/>
              </w:rPr>
              <w:t>Інформація щодо проведених заходів в територіальних громадах за посиланнями:</w:t>
            </w:r>
          </w:p>
          <w:p w14:paraId="05077EC4" w14:textId="77777777" w:rsidR="002A3A25" w:rsidRPr="008B1E1A" w:rsidRDefault="001D6296" w:rsidP="008B1E1A">
            <w:pPr>
              <w:jc w:val="both"/>
              <w:rPr>
                <w:lang w:val="uk-UA"/>
              </w:rPr>
            </w:pPr>
            <w:hyperlink r:id="rId593">
              <w:r w:rsidRPr="008B1E1A">
                <w:rPr>
                  <w:color w:val="1155CC"/>
                  <w:u w:val="single"/>
                </w:rPr>
                <w:t>https</w:t>
              </w:r>
              <w:r w:rsidRPr="008B1E1A">
                <w:rPr>
                  <w:color w:val="1155CC"/>
                  <w:u w:val="single"/>
                  <w:lang w:val="uk-UA"/>
                </w:rPr>
                <w:t>://</w:t>
              </w:r>
              <w:r w:rsidRPr="008B1E1A">
                <w:rPr>
                  <w:color w:val="1155CC"/>
                  <w:u w:val="single"/>
                </w:rPr>
                <w:t>www</w:t>
              </w:r>
              <w:r w:rsidRPr="008B1E1A">
                <w:rPr>
                  <w:color w:val="1155CC"/>
                  <w:u w:val="single"/>
                  <w:lang w:val="uk-UA"/>
                </w:rPr>
                <w:t>.</w:t>
              </w:r>
              <w:r w:rsidRPr="008B1E1A">
                <w:rPr>
                  <w:color w:val="1155CC"/>
                  <w:u w:val="single"/>
                </w:rPr>
                <w:t>facebook</w:t>
              </w:r>
              <w:r w:rsidRPr="008B1E1A">
                <w:rPr>
                  <w:color w:val="1155CC"/>
                  <w:u w:val="single"/>
                  <w:lang w:val="uk-UA"/>
                </w:rPr>
                <w:t>.</w:t>
              </w:r>
              <w:r w:rsidRPr="008B1E1A">
                <w:rPr>
                  <w:color w:val="1155CC"/>
                  <w:u w:val="single"/>
                </w:rPr>
                <w:t>com</w:t>
              </w:r>
              <w:r w:rsidRPr="008B1E1A">
                <w:rPr>
                  <w:color w:val="1155CC"/>
                  <w:u w:val="single"/>
                  <w:lang w:val="uk-UA"/>
                </w:rPr>
                <w:t>/</w:t>
              </w:r>
              <w:r w:rsidRPr="008B1E1A">
                <w:rPr>
                  <w:color w:val="1155CC"/>
                  <w:u w:val="single"/>
                </w:rPr>
                <w:t>share</w:t>
              </w:r>
              <w:r w:rsidRPr="008B1E1A">
                <w:rPr>
                  <w:color w:val="1155CC"/>
                  <w:u w:val="single"/>
                  <w:lang w:val="uk-UA"/>
                </w:rPr>
                <w:t>/</w:t>
              </w:r>
              <w:r w:rsidRPr="008B1E1A">
                <w:rPr>
                  <w:color w:val="1155CC"/>
                  <w:u w:val="single"/>
                </w:rPr>
                <w:t>p</w:t>
              </w:r>
              <w:r w:rsidRPr="008B1E1A">
                <w:rPr>
                  <w:color w:val="1155CC"/>
                  <w:u w:val="single"/>
                  <w:lang w:val="uk-UA"/>
                </w:rPr>
                <w:t>/1</w:t>
              </w:r>
              <w:r w:rsidRPr="008B1E1A">
                <w:rPr>
                  <w:color w:val="1155CC"/>
                  <w:u w:val="single"/>
                </w:rPr>
                <w:t>DDkfdAEwF</w:t>
              </w:r>
              <w:r w:rsidRPr="008B1E1A">
                <w:rPr>
                  <w:color w:val="1155CC"/>
                  <w:u w:val="single"/>
                  <w:lang w:val="uk-UA"/>
                </w:rPr>
                <w:t>/</w:t>
              </w:r>
            </w:hyperlink>
            <w:r w:rsidR="0066796A" w:rsidRPr="008B1E1A">
              <w:rPr>
                <w:lang w:val="uk-UA"/>
              </w:rPr>
              <w:t xml:space="preserve"> .</w:t>
            </w:r>
          </w:p>
          <w:p w14:paraId="0B96E665" w14:textId="77777777" w:rsidR="002A3A25" w:rsidRPr="008B1E1A" w:rsidRDefault="002A3A25" w:rsidP="002A3A25">
            <w:pPr>
              <w:jc w:val="both"/>
              <w:rPr>
                <w:lang w:val="uk-UA"/>
              </w:rPr>
            </w:pPr>
            <w:hyperlink r:id="rId594" w:history="1">
              <w:r w:rsidRPr="008B1E1A">
                <w:rPr>
                  <w:rStyle w:val="a5"/>
                  <w:rFonts w:ascii="Cambria" w:eastAsia="Cambria" w:hAnsi="Cambria"/>
                </w:rPr>
                <w:t>https</w:t>
              </w:r>
              <w:r w:rsidRPr="00C838EC">
                <w:rPr>
                  <w:rStyle w:val="a5"/>
                  <w:rFonts w:ascii="Cambria" w:eastAsia="Cambria" w:hAnsi="Cambria"/>
                  <w:lang w:val="uk-UA"/>
                </w:rPr>
                <w:t>://</w:t>
              </w:r>
              <w:r w:rsidRPr="008B1E1A">
                <w:rPr>
                  <w:rStyle w:val="a5"/>
                  <w:rFonts w:ascii="Cambria" w:eastAsia="Cambria" w:hAnsi="Cambria"/>
                </w:rPr>
                <w:t>www</w:t>
              </w:r>
              <w:r w:rsidRPr="00C838EC">
                <w:rPr>
                  <w:rStyle w:val="a5"/>
                  <w:rFonts w:ascii="Cambria" w:eastAsia="Cambria" w:hAnsi="Cambria"/>
                  <w:lang w:val="uk-UA"/>
                </w:rPr>
                <w:t>.</w:t>
              </w:r>
              <w:r w:rsidRPr="008B1E1A">
                <w:rPr>
                  <w:rStyle w:val="a5"/>
                  <w:rFonts w:ascii="Cambria" w:eastAsia="Cambria" w:hAnsi="Cambria"/>
                </w:rPr>
                <w:t>facebook</w:t>
              </w:r>
              <w:r w:rsidRPr="00C838EC">
                <w:rPr>
                  <w:rStyle w:val="a5"/>
                  <w:rFonts w:ascii="Cambria" w:eastAsia="Cambria" w:hAnsi="Cambria"/>
                  <w:lang w:val="uk-UA"/>
                </w:rPr>
                <w:t>.</w:t>
              </w:r>
              <w:r w:rsidRPr="008B1E1A">
                <w:rPr>
                  <w:rStyle w:val="a5"/>
                  <w:rFonts w:ascii="Cambria" w:eastAsia="Cambria" w:hAnsi="Cambria"/>
                </w:rPr>
                <w:t>com</w:t>
              </w:r>
              <w:r w:rsidRPr="00C838EC">
                <w:rPr>
                  <w:rStyle w:val="a5"/>
                  <w:rFonts w:ascii="Cambria" w:eastAsia="Cambria" w:hAnsi="Cambria"/>
                  <w:lang w:val="uk-UA"/>
                </w:rPr>
                <w:t>/</w:t>
              </w:r>
              <w:r w:rsidRPr="008B1E1A">
                <w:rPr>
                  <w:rStyle w:val="a5"/>
                  <w:rFonts w:ascii="Cambria" w:eastAsia="Cambria" w:hAnsi="Cambria"/>
                </w:rPr>
                <w:t>share</w:t>
              </w:r>
              <w:r w:rsidRPr="00C838EC">
                <w:rPr>
                  <w:rStyle w:val="a5"/>
                  <w:rFonts w:ascii="Cambria" w:eastAsia="Cambria" w:hAnsi="Cambria"/>
                  <w:lang w:val="uk-UA"/>
                </w:rPr>
                <w:t>/</w:t>
              </w:r>
              <w:r w:rsidRPr="008B1E1A">
                <w:rPr>
                  <w:rStyle w:val="a5"/>
                  <w:rFonts w:ascii="Cambria" w:eastAsia="Cambria" w:hAnsi="Cambria"/>
                </w:rPr>
                <w:t>p</w:t>
              </w:r>
              <w:r w:rsidRPr="00C838EC">
                <w:rPr>
                  <w:rStyle w:val="a5"/>
                  <w:rFonts w:ascii="Cambria" w:eastAsia="Cambria" w:hAnsi="Cambria"/>
                  <w:lang w:val="uk-UA"/>
                </w:rPr>
                <w:t>/15</w:t>
              </w:r>
              <w:r w:rsidRPr="008B1E1A">
                <w:rPr>
                  <w:rStyle w:val="a5"/>
                  <w:rFonts w:ascii="Cambria" w:eastAsia="Cambria" w:hAnsi="Cambria"/>
                </w:rPr>
                <w:t>w</w:t>
              </w:r>
              <w:r w:rsidRPr="00C838EC">
                <w:rPr>
                  <w:rStyle w:val="a5"/>
                  <w:rFonts w:ascii="Cambria" w:eastAsia="Cambria" w:hAnsi="Cambria"/>
                  <w:lang w:val="uk-UA"/>
                </w:rPr>
                <w:t>8</w:t>
              </w:r>
              <w:r w:rsidRPr="008B1E1A">
                <w:rPr>
                  <w:rStyle w:val="a5"/>
                  <w:rFonts w:ascii="Cambria" w:eastAsia="Cambria" w:hAnsi="Cambria"/>
                </w:rPr>
                <w:t>bj</w:t>
              </w:r>
              <w:r w:rsidRPr="00C838EC">
                <w:rPr>
                  <w:rStyle w:val="a5"/>
                  <w:rFonts w:ascii="Cambria" w:eastAsia="Cambria" w:hAnsi="Cambria"/>
                  <w:lang w:val="uk-UA"/>
                </w:rPr>
                <w:t>8</w:t>
              </w:r>
              <w:r w:rsidRPr="008B1E1A">
                <w:rPr>
                  <w:rStyle w:val="a5"/>
                  <w:rFonts w:ascii="Cambria" w:eastAsia="Cambria" w:hAnsi="Cambria"/>
                </w:rPr>
                <w:t>ZvJr</w:t>
              </w:r>
              <w:r w:rsidRPr="00C838EC">
                <w:rPr>
                  <w:rStyle w:val="a5"/>
                  <w:rFonts w:ascii="Cambria" w:eastAsia="Cambria" w:hAnsi="Cambria"/>
                  <w:lang w:val="uk-UA"/>
                </w:rPr>
                <w:t>/</w:t>
              </w:r>
            </w:hyperlink>
          </w:p>
          <w:p w14:paraId="37116538" w14:textId="77777777" w:rsidR="002A3A25" w:rsidRPr="008B1E1A" w:rsidRDefault="002A3A25" w:rsidP="002A3A25">
            <w:pPr>
              <w:jc w:val="both"/>
              <w:rPr>
                <w:lang w:val="uk-UA"/>
              </w:rPr>
            </w:pPr>
            <w:hyperlink r:id="rId595" w:history="1">
              <w:r w:rsidRPr="008B1E1A">
                <w:rPr>
                  <w:rStyle w:val="a5"/>
                  <w:lang w:val="uk-UA"/>
                </w:rPr>
                <w:t>https://kronau.gov.ua/news/1785476573/</w:t>
              </w:r>
            </w:hyperlink>
          </w:p>
          <w:p w14:paraId="3164D57C" w14:textId="77777777" w:rsidR="002A3A25" w:rsidRPr="008B1E1A" w:rsidRDefault="002A3A25" w:rsidP="002A3A25">
            <w:pPr>
              <w:jc w:val="both"/>
              <w:rPr>
                <w:lang w:val="uk-UA"/>
              </w:rPr>
            </w:pPr>
            <w:hyperlink r:id="rId596" w:history="1">
              <w:r w:rsidRPr="008B1E1A">
                <w:rPr>
                  <w:rStyle w:val="a5"/>
                </w:rPr>
                <w:t>https</w:t>
              </w:r>
              <w:r w:rsidRPr="008B1E1A">
                <w:rPr>
                  <w:rStyle w:val="a5"/>
                  <w:lang w:val="uk-UA"/>
                </w:rPr>
                <w:t>://</w:t>
              </w:r>
              <w:r w:rsidRPr="008B1E1A">
                <w:rPr>
                  <w:rStyle w:val="a5"/>
                </w:rPr>
                <w:t>www</w:t>
              </w:r>
              <w:r w:rsidRPr="008B1E1A">
                <w:rPr>
                  <w:rStyle w:val="a5"/>
                  <w:lang w:val="uk-UA"/>
                </w:rPr>
                <w:t>.</w:t>
              </w:r>
              <w:r w:rsidRPr="008B1E1A">
                <w:rPr>
                  <w:rStyle w:val="a5"/>
                </w:rPr>
                <w:t>facebook</w:t>
              </w:r>
              <w:r w:rsidRPr="008B1E1A">
                <w:rPr>
                  <w:rStyle w:val="a5"/>
                  <w:lang w:val="uk-UA"/>
                </w:rPr>
                <w:t>.</w:t>
              </w:r>
              <w:r w:rsidRPr="008B1E1A">
                <w:rPr>
                  <w:rStyle w:val="a5"/>
                </w:rPr>
                <w:t>com</w:t>
              </w:r>
              <w:r w:rsidRPr="008B1E1A">
                <w:rPr>
                  <w:rStyle w:val="a5"/>
                  <w:lang w:val="uk-UA"/>
                </w:rPr>
                <w:t>/</w:t>
              </w:r>
              <w:r w:rsidRPr="008B1E1A">
                <w:rPr>
                  <w:rStyle w:val="a5"/>
                </w:rPr>
                <w:t>permalink</w:t>
              </w:r>
              <w:r w:rsidRPr="008B1E1A">
                <w:rPr>
                  <w:rStyle w:val="a5"/>
                  <w:lang w:val="uk-UA"/>
                </w:rPr>
                <w:t>.</w:t>
              </w:r>
              <w:r w:rsidRPr="008B1E1A">
                <w:rPr>
                  <w:rStyle w:val="a5"/>
                </w:rPr>
                <w:t>php</w:t>
              </w:r>
              <w:r w:rsidRPr="008B1E1A">
                <w:rPr>
                  <w:rStyle w:val="a5"/>
                  <w:lang w:val="uk-UA"/>
                </w:rPr>
                <w:t>?</w:t>
              </w:r>
              <w:r w:rsidRPr="008B1E1A">
                <w:rPr>
                  <w:rStyle w:val="a5"/>
                </w:rPr>
                <w:t>story</w:t>
              </w:r>
              <w:r w:rsidRPr="008B1E1A">
                <w:rPr>
                  <w:rStyle w:val="a5"/>
                  <w:lang w:val="uk-UA"/>
                </w:rPr>
                <w:t>_</w:t>
              </w:r>
              <w:r w:rsidRPr="008B1E1A">
                <w:rPr>
                  <w:rStyle w:val="a5"/>
                </w:rPr>
                <w:t>fbid</w:t>
              </w:r>
              <w:r w:rsidRPr="008B1E1A">
                <w:rPr>
                  <w:rStyle w:val="a5"/>
                  <w:lang w:val="uk-UA"/>
                </w:rPr>
                <w:t>=</w:t>
              </w:r>
              <w:r w:rsidRPr="008B1E1A">
                <w:rPr>
                  <w:rStyle w:val="a5"/>
                </w:rPr>
                <w:t>pfbid</w:t>
              </w:r>
              <w:r w:rsidRPr="008B1E1A">
                <w:rPr>
                  <w:rStyle w:val="a5"/>
                  <w:lang w:val="uk-UA"/>
                </w:rPr>
                <w:t>0</w:t>
              </w:r>
              <w:r w:rsidRPr="008B1E1A">
                <w:rPr>
                  <w:rStyle w:val="a5"/>
                </w:rPr>
                <w:t>dRrhwzKg</w:t>
              </w:r>
              <w:r w:rsidRPr="008B1E1A">
                <w:rPr>
                  <w:rStyle w:val="a5"/>
                  <w:lang w:val="uk-UA"/>
                </w:rPr>
                <w:t>6</w:t>
              </w:r>
              <w:r w:rsidRPr="008B1E1A">
                <w:rPr>
                  <w:rStyle w:val="a5"/>
                </w:rPr>
                <w:t>m</w:t>
              </w:r>
              <w:r w:rsidRPr="008B1E1A">
                <w:rPr>
                  <w:rStyle w:val="a5"/>
                  <w:lang w:val="uk-UA"/>
                </w:rPr>
                <w:t>8</w:t>
              </w:r>
              <w:r w:rsidRPr="008B1E1A">
                <w:rPr>
                  <w:rStyle w:val="a5"/>
                </w:rPr>
                <w:t>NDV</w:t>
              </w:r>
              <w:r w:rsidRPr="008B1E1A">
                <w:rPr>
                  <w:rStyle w:val="a5"/>
                  <w:lang w:val="uk-UA"/>
                </w:rPr>
                <w:t>6</w:t>
              </w:r>
              <w:r w:rsidRPr="008B1E1A">
                <w:rPr>
                  <w:rStyle w:val="a5"/>
                </w:rPr>
                <w:t>LAcrwBDuXNvFW</w:t>
              </w:r>
              <w:r w:rsidRPr="008B1E1A">
                <w:rPr>
                  <w:rStyle w:val="a5"/>
                  <w:lang w:val="uk-UA"/>
                </w:rPr>
                <w:t>8</w:t>
              </w:r>
              <w:r w:rsidRPr="008B1E1A">
                <w:rPr>
                  <w:rStyle w:val="a5"/>
                </w:rPr>
                <w:t>VPuE</w:t>
              </w:r>
              <w:r w:rsidRPr="008B1E1A">
                <w:rPr>
                  <w:rStyle w:val="a5"/>
                  <w:lang w:val="uk-UA"/>
                </w:rPr>
                <w:t>6</w:t>
              </w:r>
              <w:r w:rsidRPr="008B1E1A">
                <w:rPr>
                  <w:rStyle w:val="a5"/>
                </w:rPr>
                <w:t>GAnoxYbyMUpcumM</w:t>
              </w:r>
              <w:r w:rsidRPr="008B1E1A">
                <w:rPr>
                  <w:rStyle w:val="a5"/>
                  <w:lang w:val="uk-UA"/>
                </w:rPr>
                <w:t>1</w:t>
              </w:r>
              <w:r w:rsidRPr="008B1E1A">
                <w:rPr>
                  <w:rStyle w:val="a5"/>
                </w:rPr>
                <w:t>Cj</w:t>
              </w:r>
              <w:r w:rsidRPr="008B1E1A">
                <w:rPr>
                  <w:rStyle w:val="a5"/>
                  <w:lang w:val="uk-UA"/>
                </w:rPr>
                <w:t>2</w:t>
              </w:r>
              <w:r w:rsidRPr="008B1E1A">
                <w:rPr>
                  <w:rStyle w:val="a5"/>
                </w:rPr>
                <w:t>SbqDbCZ</w:t>
              </w:r>
              <w:r w:rsidRPr="008B1E1A">
                <w:rPr>
                  <w:rStyle w:val="a5"/>
                  <w:lang w:val="uk-UA"/>
                </w:rPr>
                <w:t>5</w:t>
              </w:r>
              <w:r w:rsidRPr="008B1E1A">
                <w:rPr>
                  <w:rStyle w:val="a5"/>
                </w:rPr>
                <w:t>GU</w:t>
              </w:r>
              <w:r w:rsidRPr="008B1E1A">
                <w:rPr>
                  <w:rStyle w:val="a5"/>
                  <w:lang w:val="uk-UA"/>
                </w:rPr>
                <w:t>2</w:t>
              </w:r>
              <w:r w:rsidRPr="008B1E1A">
                <w:rPr>
                  <w:rStyle w:val="a5"/>
                </w:rPr>
                <w:t>l</w:t>
              </w:r>
              <w:r w:rsidRPr="008B1E1A">
                <w:rPr>
                  <w:rStyle w:val="a5"/>
                  <w:lang w:val="uk-UA"/>
                </w:rPr>
                <w:t>&amp;</w:t>
              </w:r>
              <w:r w:rsidRPr="008B1E1A">
                <w:rPr>
                  <w:rStyle w:val="a5"/>
                </w:rPr>
                <w:t>id</w:t>
              </w:r>
              <w:r w:rsidRPr="008B1E1A">
                <w:rPr>
                  <w:rStyle w:val="a5"/>
                  <w:lang w:val="uk-UA"/>
                </w:rPr>
                <w:t>=100025098011645&amp;</w:t>
              </w:r>
              <w:r w:rsidRPr="008B1E1A">
                <w:rPr>
                  <w:rStyle w:val="a5"/>
                </w:rPr>
                <w:t>locale</w:t>
              </w:r>
              <w:r w:rsidRPr="008B1E1A">
                <w:rPr>
                  <w:rStyle w:val="a5"/>
                  <w:lang w:val="uk-UA"/>
                </w:rPr>
                <w:t>=</w:t>
              </w:r>
              <w:r w:rsidRPr="008B1E1A">
                <w:rPr>
                  <w:rStyle w:val="a5"/>
                </w:rPr>
                <w:t>uk</w:t>
              </w:r>
              <w:r w:rsidRPr="008B1E1A">
                <w:rPr>
                  <w:rStyle w:val="a5"/>
                  <w:lang w:val="uk-UA"/>
                </w:rPr>
                <w:t>_</w:t>
              </w:r>
              <w:r w:rsidRPr="008B1E1A">
                <w:rPr>
                  <w:rStyle w:val="a5"/>
                </w:rPr>
                <w:t>UA</w:t>
              </w:r>
            </w:hyperlink>
          </w:p>
          <w:p w14:paraId="045EBC1C" w14:textId="77777777" w:rsidR="002A3A25" w:rsidRDefault="008B1E1A" w:rsidP="002A3A25">
            <w:pPr>
              <w:jc w:val="both"/>
              <w:rPr>
                <w:rFonts w:eastAsia="Cambria"/>
                <w:color w:val="000000"/>
                <w:lang w:val="uk-UA"/>
              </w:rPr>
            </w:pPr>
            <w:hyperlink r:id="rId597" w:history="1">
              <w:r w:rsidRPr="008B1E1A">
                <w:rPr>
                  <w:rStyle w:val="a5"/>
                  <w:rFonts w:eastAsia="Cambria"/>
                </w:rPr>
                <w:t>https</w:t>
              </w:r>
              <w:r w:rsidRPr="008B1E1A">
                <w:rPr>
                  <w:rStyle w:val="a5"/>
                  <w:rFonts w:eastAsia="Cambria"/>
                  <w:lang w:val="uk-UA"/>
                </w:rPr>
                <w:t>://</w:t>
              </w:r>
              <w:r w:rsidRPr="008B1E1A">
                <w:rPr>
                  <w:rStyle w:val="a5"/>
                  <w:rFonts w:eastAsia="Cambria"/>
                </w:rPr>
                <w:t>khoda</w:t>
              </w:r>
              <w:r w:rsidRPr="008B1E1A">
                <w:rPr>
                  <w:rStyle w:val="a5"/>
                  <w:rFonts w:eastAsia="Cambria"/>
                  <w:lang w:val="uk-UA"/>
                </w:rPr>
                <w:t>.</w:t>
              </w:r>
              <w:r w:rsidRPr="008B1E1A">
                <w:rPr>
                  <w:rStyle w:val="a5"/>
                  <w:rFonts w:eastAsia="Cambria"/>
                </w:rPr>
                <w:t>gov</w:t>
              </w:r>
              <w:r w:rsidRPr="008B1E1A">
                <w:rPr>
                  <w:rStyle w:val="a5"/>
                  <w:rFonts w:eastAsia="Cambria"/>
                  <w:lang w:val="uk-UA"/>
                </w:rPr>
                <w:t>.</w:t>
              </w:r>
              <w:r w:rsidRPr="008B1E1A">
                <w:rPr>
                  <w:rStyle w:val="a5"/>
                  <w:rFonts w:eastAsia="Cambria"/>
                </w:rPr>
                <w:t>ua</w:t>
              </w:r>
              <w:r w:rsidRPr="008B1E1A">
                <w:rPr>
                  <w:rStyle w:val="a5"/>
                  <w:rFonts w:eastAsia="Cambria"/>
                  <w:lang w:val="uk-UA"/>
                </w:rPr>
                <w:t>/</w:t>
              </w:r>
              <w:r w:rsidRPr="008B1E1A">
                <w:rPr>
                  <w:rStyle w:val="a5"/>
                  <w:rFonts w:eastAsia="Cambria"/>
                </w:rPr>
                <w:t>news</w:t>
              </w:r>
              <w:r w:rsidRPr="008B1E1A">
                <w:rPr>
                  <w:rStyle w:val="a5"/>
                  <w:rFonts w:eastAsia="Cambria"/>
                  <w:lang w:val="uk-UA"/>
                </w:rPr>
                <w:t>/</w:t>
              </w:r>
              <w:r w:rsidRPr="008B1E1A">
                <w:rPr>
                  <w:rStyle w:val="a5"/>
                  <w:rFonts w:eastAsia="Cambria"/>
                </w:rPr>
                <w:t>u</w:t>
              </w:r>
              <w:r w:rsidRPr="008B1E1A">
                <w:rPr>
                  <w:rStyle w:val="a5"/>
                  <w:rFonts w:eastAsia="Cambria"/>
                  <w:lang w:val="uk-UA"/>
                </w:rPr>
                <w:t>-</w:t>
              </w:r>
              <w:r w:rsidRPr="008B1E1A">
                <w:rPr>
                  <w:rStyle w:val="a5"/>
                  <w:rFonts w:eastAsia="Cambria"/>
                </w:rPr>
                <w:t>kalynivskii</w:t>
              </w:r>
              <w:r w:rsidRPr="008B1E1A">
                <w:rPr>
                  <w:rStyle w:val="a5"/>
                  <w:rFonts w:eastAsia="Cambria"/>
                  <w:lang w:val="uk-UA"/>
                </w:rPr>
                <w:t>-</w:t>
              </w:r>
              <w:r w:rsidRPr="008B1E1A">
                <w:rPr>
                  <w:rStyle w:val="a5"/>
                  <w:rFonts w:eastAsia="Cambria"/>
                </w:rPr>
                <w:t>hromadi</w:t>
              </w:r>
              <w:r w:rsidRPr="008B1E1A">
                <w:rPr>
                  <w:rStyle w:val="a5"/>
                  <w:rFonts w:eastAsia="Cambria"/>
                  <w:lang w:val="uk-UA"/>
                </w:rPr>
                <w:t>-</w:t>
              </w:r>
              <w:r w:rsidRPr="008B1E1A">
                <w:rPr>
                  <w:rStyle w:val="a5"/>
                  <w:rFonts w:eastAsia="Cambria"/>
                </w:rPr>
                <w:t>vidbuvsia</w:t>
              </w:r>
              <w:r w:rsidRPr="008B1E1A">
                <w:rPr>
                  <w:rStyle w:val="a5"/>
                  <w:rFonts w:eastAsia="Cambria"/>
                  <w:lang w:val="uk-UA"/>
                </w:rPr>
                <w:t>-</w:t>
              </w:r>
              <w:r w:rsidRPr="008B1E1A">
                <w:rPr>
                  <w:rStyle w:val="a5"/>
                  <w:rFonts w:eastAsia="Cambria"/>
                </w:rPr>
                <w:t>velykodnii</w:t>
              </w:r>
              <w:r w:rsidRPr="008B1E1A">
                <w:rPr>
                  <w:rStyle w:val="a5"/>
                  <w:rFonts w:eastAsia="Cambria"/>
                  <w:lang w:val="uk-UA"/>
                </w:rPr>
                <w:t>-</w:t>
              </w:r>
              <w:r w:rsidRPr="008B1E1A">
                <w:rPr>
                  <w:rStyle w:val="a5"/>
                  <w:rFonts w:eastAsia="Cambria"/>
                </w:rPr>
                <w:t>iarmarok</w:t>
              </w:r>
            </w:hyperlink>
          </w:p>
          <w:p w14:paraId="41632B47" w14:textId="77777777" w:rsidR="008B1E1A" w:rsidRDefault="008B1E1A" w:rsidP="002A3A25">
            <w:pPr>
              <w:pBdr>
                <w:top w:val="nil"/>
                <w:left w:val="nil"/>
                <w:bottom w:val="nil"/>
                <w:right w:val="nil"/>
                <w:between w:val="nil"/>
              </w:pBdr>
              <w:contextualSpacing/>
              <w:jc w:val="both"/>
              <w:rPr>
                <w:lang w:val="uk-UA"/>
              </w:rPr>
            </w:pPr>
            <w:hyperlink r:id="rId598" w:history="1">
              <w:r w:rsidRPr="00F26161">
                <w:rPr>
                  <w:rStyle w:val="a5"/>
                  <w:lang w:val="uk-UA"/>
                </w:rPr>
                <w:t>https://nk.gov.ua/2026/08/23/u-khersonskomu-tsentri-vilni-razom-v-odesi-provely-dytiachyj-majster-klas-do-dnia-derzhavnoho-prapora-ukrainy</w:t>
              </w:r>
            </w:hyperlink>
          </w:p>
          <w:p w14:paraId="148029F9" w14:textId="77777777" w:rsidR="00DF0830" w:rsidRPr="00C12835" w:rsidRDefault="008B1E1A" w:rsidP="008B1E1A">
            <w:pPr>
              <w:pBdr>
                <w:top w:val="nil"/>
                <w:left w:val="nil"/>
                <w:bottom w:val="nil"/>
                <w:right w:val="nil"/>
                <w:between w:val="nil"/>
              </w:pBdr>
              <w:contextualSpacing/>
              <w:jc w:val="both"/>
              <w:rPr>
                <w:lang w:val="uk-UA"/>
              </w:rPr>
            </w:pPr>
            <w:hyperlink r:id="rId599" w:history="1">
              <w:r w:rsidRPr="00F26161">
                <w:rPr>
                  <w:rStyle w:val="a5"/>
                  <w:lang w:val="uk-UA"/>
                </w:rPr>
                <w:t>https://nk.gov.ua/2026/08/24/novokakhovska-hromada-predstavyla-avtorskyj-oberih-na-oblasnomu-konkursi-oberih-khersonshchyny/</w:t>
              </w:r>
            </w:hyperlink>
            <w:r>
              <w:rPr>
                <w:lang w:val="uk-UA"/>
              </w:rPr>
              <w:t>.</w:t>
            </w:r>
          </w:p>
        </w:tc>
      </w:tr>
      <w:tr w:rsidR="00491A9C" w:rsidRPr="005E2B1D" w14:paraId="60F04992" w14:textId="77777777" w:rsidTr="002C2DD4">
        <w:tc>
          <w:tcPr>
            <w:tcW w:w="1951" w:type="dxa"/>
          </w:tcPr>
          <w:p w14:paraId="3762429C" w14:textId="77777777" w:rsidR="00491A9C" w:rsidRPr="00C12835" w:rsidRDefault="00491A9C" w:rsidP="004A4146">
            <w:r w:rsidRPr="00C12835">
              <w:lastRenderedPageBreak/>
              <w:t xml:space="preserve">6) </w:t>
            </w:r>
            <w:r w:rsidR="006132B4" w:rsidRPr="00C12835">
              <w:rPr>
                <w:lang w:val="uk-UA"/>
              </w:rPr>
              <w:t>З</w:t>
            </w:r>
            <w:r w:rsidRPr="00C12835">
              <w:t>абезпечити проведення</w:t>
            </w:r>
          </w:p>
          <w:p w14:paraId="4FA21EDB" w14:textId="77777777" w:rsidR="00491A9C" w:rsidRPr="00C12835" w:rsidRDefault="00491A9C" w:rsidP="004A4146">
            <w:r w:rsidRPr="00C12835">
              <w:t>комунікаційних заходів за</w:t>
            </w:r>
            <w:r w:rsidR="006132B4" w:rsidRPr="00C12835">
              <w:rPr>
                <w:lang w:val="uk-UA"/>
              </w:rPr>
              <w:t xml:space="preserve"> </w:t>
            </w:r>
            <w:r w:rsidRPr="00C12835">
              <w:t>участю осіб з інвалідністю</w:t>
            </w:r>
          </w:p>
          <w:p w14:paraId="19869CA4" w14:textId="77777777" w:rsidR="00491A9C" w:rsidRPr="00C12835" w:rsidRDefault="00491A9C" w:rsidP="004A4146">
            <w:r w:rsidRPr="00C12835">
              <w:t>внаслідок війни</w:t>
            </w:r>
          </w:p>
        </w:tc>
        <w:tc>
          <w:tcPr>
            <w:tcW w:w="2126" w:type="dxa"/>
          </w:tcPr>
          <w:p w14:paraId="5C33F454" w14:textId="77777777" w:rsidR="00491A9C" w:rsidRPr="00C12835" w:rsidRDefault="00491A9C" w:rsidP="004A4146">
            <w:r w:rsidRPr="00C12835">
              <w:t>Управління у</w:t>
            </w:r>
            <w:r w:rsidR="004E22F8" w:rsidRPr="00C12835">
              <w:rPr>
                <w:lang w:val="uk-UA"/>
              </w:rPr>
              <w:t xml:space="preserve"> </w:t>
            </w:r>
            <w:r w:rsidRPr="00C12835">
              <w:t xml:space="preserve"> справах</w:t>
            </w:r>
          </w:p>
          <w:p w14:paraId="50310F8F" w14:textId="77777777" w:rsidR="00491A9C" w:rsidRPr="00C12835" w:rsidRDefault="00491A9C" w:rsidP="004A4146">
            <w:r w:rsidRPr="00C12835">
              <w:t>ветеранів обласної</w:t>
            </w:r>
          </w:p>
          <w:p w14:paraId="052EC103" w14:textId="77777777" w:rsidR="00491A9C" w:rsidRPr="00C12835" w:rsidRDefault="00491A9C" w:rsidP="004A4146">
            <w:r w:rsidRPr="00C12835">
              <w:t>державної адміністрації,</w:t>
            </w:r>
          </w:p>
          <w:p w14:paraId="6DAF3E51" w14:textId="77777777" w:rsidR="00491A9C" w:rsidRPr="00C12835" w:rsidRDefault="00491A9C" w:rsidP="004A4146">
            <w:r w:rsidRPr="00C12835">
              <w:t>військові адміністрації</w:t>
            </w:r>
          </w:p>
          <w:p w14:paraId="76F6AC66" w14:textId="77777777" w:rsidR="00491A9C" w:rsidRPr="00C12835" w:rsidRDefault="00491A9C" w:rsidP="004A4146">
            <w:r w:rsidRPr="00C12835">
              <w:t>населених пунктів</w:t>
            </w:r>
          </w:p>
          <w:p w14:paraId="7040B25F" w14:textId="77777777" w:rsidR="00491A9C" w:rsidRPr="00C12835" w:rsidRDefault="00491A9C" w:rsidP="004A4146">
            <w:r w:rsidRPr="00C12835">
              <w:t>деокупованих</w:t>
            </w:r>
          </w:p>
          <w:p w14:paraId="7D07E74F" w14:textId="77777777" w:rsidR="00491A9C" w:rsidRPr="00C12835" w:rsidRDefault="00491A9C" w:rsidP="004A4146">
            <w:r w:rsidRPr="00C12835">
              <w:t>територіальних громад</w:t>
            </w:r>
          </w:p>
          <w:p w14:paraId="3341CB32" w14:textId="77777777" w:rsidR="00491A9C" w:rsidRPr="00C12835" w:rsidRDefault="00491A9C" w:rsidP="004A4146">
            <w:r w:rsidRPr="00C12835">
              <w:t>(за згодою)</w:t>
            </w:r>
          </w:p>
        </w:tc>
        <w:tc>
          <w:tcPr>
            <w:tcW w:w="1134" w:type="dxa"/>
          </w:tcPr>
          <w:p w14:paraId="7E1CFCA0" w14:textId="77777777" w:rsidR="00491A9C" w:rsidRPr="00C12835" w:rsidRDefault="00491A9C" w:rsidP="006132B4">
            <w:pPr>
              <w:jc w:val="center"/>
            </w:pPr>
            <w:r w:rsidRPr="00C12835">
              <w:t>Грудень</w:t>
            </w:r>
          </w:p>
          <w:p w14:paraId="3914808F" w14:textId="77777777" w:rsidR="00491A9C" w:rsidRPr="00C12835" w:rsidRDefault="00A05F51" w:rsidP="006132B4">
            <w:pPr>
              <w:jc w:val="center"/>
            </w:pPr>
            <w:r w:rsidRPr="00C12835">
              <w:t>2026</w:t>
            </w:r>
            <w:r w:rsidR="00491A9C" w:rsidRPr="00C12835">
              <w:t xml:space="preserve"> року</w:t>
            </w:r>
          </w:p>
          <w:p w14:paraId="6294C04B" w14:textId="77777777" w:rsidR="00491A9C" w:rsidRPr="00C12835" w:rsidRDefault="00491A9C" w:rsidP="004A4146"/>
        </w:tc>
        <w:tc>
          <w:tcPr>
            <w:tcW w:w="993" w:type="dxa"/>
          </w:tcPr>
          <w:p w14:paraId="7FA1EEFC" w14:textId="77777777" w:rsidR="00491A9C" w:rsidRPr="00C12835" w:rsidRDefault="00491A9C" w:rsidP="004A4146"/>
        </w:tc>
        <w:tc>
          <w:tcPr>
            <w:tcW w:w="1417" w:type="dxa"/>
          </w:tcPr>
          <w:p w14:paraId="025A2F6A" w14:textId="77777777" w:rsidR="00491A9C" w:rsidRPr="00C12835" w:rsidRDefault="00491A9C" w:rsidP="004A4146">
            <w:r w:rsidRPr="00C12835">
              <w:t>Викон</w:t>
            </w:r>
            <w:r w:rsidR="00A05F51" w:rsidRPr="00C12835">
              <w:t>ується</w:t>
            </w:r>
          </w:p>
        </w:tc>
        <w:tc>
          <w:tcPr>
            <w:tcW w:w="7938" w:type="dxa"/>
          </w:tcPr>
          <w:p w14:paraId="58D99E58" w14:textId="77777777" w:rsidR="00106B43" w:rsidRDefault="00183B31" w:rsidP="000602B1">
            <w:pPr>
              <w:jc w:val="both"/>
              <w:rPr>
                <w:lang w:val="uk-UA"/>
              </w:rPr>
            </w:pPr>
            <w:r w:rsidRPr="00C12835">
              <w:rPr>
                <w:lang w:val="uk-UA"/>
              </w:rPr>
              <w:t xml:space="preserve">Комунікаційні заходи за участю осіб з інвалідністю внаслідок війни проводяться </w:t>
            </w:r>
            <w:r w:rsidR="006B75EB" w:rsidRPr="00C12835">
              <w:rPr>
                <w:lang w:val="uk-UA"/>
              </w:rPr>
              <w:t xml:space="preserve">постійно </w:t>
            </w:r>
            <w:r w:rsidRPr="00C12835">
              <w:rPr>
                <w:lang w:val="uk-UA"/>
              </w:rPr>
              <w:t>з</w:t>
            </w:r>
            <w:r w:rsidR="006B75EB" w:rsidRPr="00C12835">
              <w:rPr>
                <w:lang w:val="uk-UA"/>
              </w:rPr>
              <w:t xml:space="preserve"> обов’язковим </w:t>
            </w:r>
            <w:r w:rsidRPr="00C12835">
              <w:rPr>
                <w:lang w:val="uk-UA"/>
              </w:rPr>
              <w:t>дотриманням принципів безбар’єрності, інклюзивності та рівноправності.</w:t>
            </w:r>
          </w:p>
          <w:p w14:paraId="2F9C6F96" w14:textId="77777777" w:rsidR="00106B43" w:rsidRDefault="00106B43" w:rsidP="000602B1">
            <w:pPr>
              <w:jc w:val="both"/>
              <w:rPr>
                <w:lang w:val="uk-UA"/>
              </w:rPr>
            </w:pPr>
            <w:r w:rsidRPr="00106B43">
              <w:t>09 та 16 вересня 2026 року ветеранами управління у справах ветеранів відвідано та прийнято участь у спортивному заході-змагання для ветеранів (Гра Бочча) за участю фахівців із супроводу ветеранів ХМЦСССДМ спільно з ГО «Сильні бо вільні».</w:t>
            </w:r>
          </w:p>
          <w:p w14:paraId="1F71A144" w14:textId="77777777" w:rsidR="00630814" w:rsidRPr="00630814" w:rsidRDefault="00630814" w:rsidP="00630814">
            <w:pPr>
              <w:jc w:val="both"/>
              <w:rPr>
                <w:lang w:val="uk-UA"/>
              </w:rPr>
            </w:pPr>
            <w:r w:rsidRPr="00630814">
              <w:rPr>
                <w:lang w:val="uk-UA"/>
              </w:rPr>
              <w:t>В закладах освіти області постійно організовуються</w:t>
            </w:r>
            <w:r w:rsidRPr="00630814">
              <w:t xml:space="preserve"> </w:t>
            </w:r>
            <w:r w:rsidRPr="00630814">
              <w:rPr>
                <w:lang w:val="uk-UA"/>
              </w:rPr>
              <w:t>інформаційно- просвітницькі заходи:</w:t>
            </w:r>
          </w:p>
          <w:p w14:paraId="65446406" w14:textId="77777777" w:rsidR="00106B43" w:rsidRDefault="00630814" w:rsidP="000602B1">
            <w:pPr>
              <w:jc w:val="both"/>
              <w:rPr>
                <w:lang w:val="uk-UA"/>
              </w:rPr>
            </w:pPr>
            <w:r w:rsidRPr="00630814">
              <w:rPr>
                <w:lang w:val="uk-UA"/>
              </w:rPr>
              <w:t>виховні години, години пам’яті, години Мужності, акції.</w:t>
            </w:r>
          </w:p>
          <w:p w14:paraId="0BBE2E79" w14:textId="77777777" w:rsidR="000602B1" w:rsidRPr="00C12835" w:rsidRDefault="000602B1" w:rsidP="000602B1">
            <w:pPr>
              <w:jc w:val="both"/>
              <w:rPr>
                <w:lang w:val="uk-UA"/>
              </w:rPr>
            </w:pPr>
            <w:r w:rsidRPr="00C12835">
              <w:rPr>
                <w:lang w:val="uk-UA"/>
              </w:rPr>
              <w:t>У Високопільській територіальній громаді розпочато реалізацію проєкту "Надання невідкладної правничої допомоги вразливим групам населення, які постраждали від війни в Україні"</w:t>
            </w:r>
            <w:r w:rsidR="00BE35A3">
              <w:rPr>
                <w:lang w:val="uk-UA"/>
              </w:rPr>
              <w:t xml:space="preserve"> </w:t>
            </w:r>
            <w:hyperlink r:id="rId600"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/1771405195/</w:t>
              </w:r>
            </w:hyperlink>
          </w:p>
          <w:p w14:paraId="1A0987D7" w14:textId="77777777" w:rsidR="009E0F7C" w:rsidRPr="005E2B1D" w:rsidRDefault="00FC24AF" w:rsidP="006132B4">
            <w:pPr>
              <w:jc w:val="both"/>
            </w:pPr>
            <w:r w:rsidRPr="00C12835">
              <w:rPr>
                <w:lang w:val="uk-UA"/>
              </w:rPr>
              <w:t>ГО «Білозерськи</w:t>
            </w:r>
            <w:r w:rsidR="009E0F7C" w:rsidRPr="00C12835">
              <w:rPr>
                <w:lang w:val="uk-UA"/>
              </w:rPr>
              <w:t xml:space="preserve">й центр регіонального розвитку» </w:t>
            </w:r>
            <w:r w:rsidRPr="00C12835">
              <w:rPr>
                <w:lang w:val="uk-UA"/>
              </w:rPr>
              <w:t>розпочинає реалізацію ініціативи «Підтримка, інтеграція та адаптація ветеранів/-ок Білозерської громади та їхніх сімей».</w:t>
            </w:r>
            <w:r w:rsidR="009E0F7C" w:rsidRPr="00C12835">
              <w:rPr>
                <w:lang w:val="uk-UA"/>
              </w:rPr>
              <w:t xml:space="preserve"> </w:t>
            </w:r>
            <w:r w:rsidRPr="00C12835">
              <w:t xml:space="preserve">Проєкт впроваджується за сприяння ПРООН в Україні та фінансової підтримки Уряду </w:t>
            </w:r>
            <w:r w:rsidRPr="005E2B1D">
              <w:t>Данії.</w:t>
            </w:r>
            <w:r w:rsidR="009E0F7C" w:rsidRPr="005E2B1D">
              <w:t xml:space="preserve"> Інформацію висвітлено в мережі Facebook</w:t>
            </w:r>
          </w:p>
          <w:p w14:paraId="7AACF933" w14:textId="77777777" w:rsidR="005E2B1D" w:rsidRPr="005E2B1D" w:rsidRDefault="009E0F7C" w:rsidP="005E2B1D">
            <w:pPr>
              <w:jc w:val="both"/>
              <w:rPr>
                <w:lang w:val="uk-UA"/>
              </w:rPr>
            </w:pPr>
            <w:r w:rsidRPr="005E2B1D">
              <w:t xml:space="preserve"> </w:t>
            </w:r>
            <w:hyperlink r:id="rId601" w:history="1">
              <w:r w:rsidRPr="005E2B1D">
                <w:rPr>
                  <w:rStyle w:val="a5"/>
                </w:rPr>
                <w:t>https://www.facebook.com/share/p/1Awo8fqG9m</w:t>
              </w:r>
            </w:hyperlink>
            <w:r w:rsidRPr="005E2B1D">
              <w:t>.</w:t>
            </w:r>
            <w:r w:rsidR="005E2B1D" w:rsidRPr="005E2B1D">
              <w:rPr>
                <w:lang w:val="uk-UA"/>
              </w:rPr>
              <w:t xml:space="preserve"> </w:t>
            </w:r>
          </w:p>
          <w:p w14:paraId="58E11F46" w14:textId="77777777" w:rsidR="005E2B1D" w:rsidRPr="005E2B1D" w:rsidRDefault="005E2B1D" w:rsidP="005E2B1D">
            <w:pPr>
              <w:jc w:val="both"/>
              <w:rPr>
                <w:lang w:val="uk-UA"/>
              </w:rPr>
            </w:pPr>
            <w:r w:rsidRPr="005E2B1D">
              <w:rPr>
                <w:color w:val="000000"/>
                <w:lang w:val="uk-UA"/>
              </w:rPr>
              <w:t xml:space="preserve">У Білозерській громаді продовжують підтримувати родини, які постраждали від війни </w:t>
            </w:r>
          </w:p>
          <w:p w14:paraId="4F79A31C" w14:textId="77777777" w:rsidR="005E2B1D" w:rsidRPr="00C838EC" w:rsidRDefault="005E2B1D" w:rsidP="005E2B1D">
            <w:pPr>
              <w:rPr>
                <w:color w:val="000000"/>
                <w:lang w:val="uk-UA"/>
              </w:rPr>
            </w:pPr>
            <w:hyperlink r:id="rId602" w:history="1">
              <w:r w:rsidRPr="005E2B1D">
                <w:rPr>
                  <w:rStyle w:val="a5"/>
                  <w:lang w:val="uk-UA"/>
                </w:rPr>
                <w:t>https://bilozerka-otg.gov.ua/2026/07/20/%d1%83-%d0%b1%d1%96%d0%bb%d0%be%d0%b7%d0%b5%d1%80%d1%81%d1%8c%d0%ba%d1%96%d0%b9-%d0%b3%d1%80%d0%be%d0%bc%d0%b0%d0%b4%d1%96-%d0%bf%d1%80%d0%be%d0%b4%d0%be%d0%b2%d0%b6%d1%83%d1%8e%d1%82%d1%8c-%d0%bf/</w:t>
              </w:r>
            </w:hyperlink>
          </w:p>
          <w:p w14:paraId="08734B7B" w14:textId="77777777" w:rsidR="00630814" w:rsidRPr="005E2B1D" w:rsidRDefault="00C41187" w:rsidP="00485AF0">
            <w:pPr>
              <w:jc w:val="both"/>
            </w:pPr>
            <w:r w:rsidRPr="00C12835">
              <w:rPr>
                <w:lang w:val="uk-UA"/>
              </w:rPr>
              <w:t xml:space="preserve">В </w:t>
            </w:r>
            <w:r w:rsidRPr="005E2B1D">
              <w:rPr>
                <w:lang w:val="uk-UA"/>
              </w:rPr>
              <w:t xml:space="preserve">Бериславській територіальній громаді </w:t>
            </w:r>
            <w:r w:rsidRPr="005E2B1D">
              <w:t xml:space="preserve">організована робота Ветеранського ХАБу. Проводиться робота з сім’ями військовослужбовців, </w:t>
            </w:r>
            <w:proofErr w:type="gramStart"/>
            <w:r w:rsidRPr="005E2B1D">
              <w:t>засідання</w:t>
            </w:r>
            <w:proofErr w:type="gramEnd"/>
            <w:r w:rsidRPr="005E2B1D">
              <w:t xml:space="preserve"> Ради з ветеранської політики. В громаді розроблена та діє Програма соціальної підтримки ветеранів війни, учасників антитерористичної операції та операції Об’єднаних сил, військовослужбовців за десяти напрямками.</w:t>
            </w:r>
          </w:p>
          <w:p w14:paraId="4A236D26" w14:textId="77777777" w:rsidR="00630814" w:rsidRPr="005E2B1D" w:rsidRDefault="00630814" w:rsidP="00630814">
            <w:pPr>
              <w:jc w:val="both"/>
              <w:rPr>
                <w:lang w:val="uk-UA"/>
              </w:rPr>
            </w:pPr>
            <w:r w:rsidRPr="005E2B1D">
              <w:rPr>
                <w:lang w:val="uk-UA"/>
              </w:rPr>
              <w:t>20 серпня 2026 року з нагоди відзначення Дня Незалежності України в Великоолександрівській громаді Бериславського району проведено обласний фізкультурно-оздоровчий захід з адаптивного спорту серед ветеранів війни «СИЛЬНІ РАЗОМ» у доступних адаптивних дисциплінах (бочча, корнхол, дартс, джакколо (жульбар), ладдер болл, настільний теніс, спортивні хрестики-нулики), в якій взяли участь 21 учасник з числа осіб з інвалідністю внаслідок війни</w:t>
            </w:r>
            <w:r w:rsidR="005E2B1D" w:rsidRPr="005E2B1D">
              <w:rPr>
                <w:lang w:val="uk-UA"/>
              </w:rPr>
              <w:t>.</w:t>
            </w:r>
          </w:p>
          <w:p w14:paraId="4C1F1EE0" w14:textId="77777777" w:rsidR="00485AF0" w:rsidRPr="00485AF0" w:rsidRDefault="00630814" w:rsidP="0084639F">
            <w:pPr>
              <w:jc w:val="both"/>
              <w:rPr>
                <w:lang w:val="uk-UA"/>
              </w:rPr>
            </w:pPr>
            <w:r w:rsidRPr="005E2B1D">
              <w:rPr>
                <w:color w:val="050505"/>
                <w:shd w:val="clear" w:color="auto" w:fill="FFFFFF"/>
                <w:lang w:val="uk-UA"/>
              </w:rPr>
              <w:t xml:space="preserve">В Борозенській громаді спеціалістам сільської ради представниками цивільно-військового співробітництва та представниками медичної роти 1 батальйону ТрО в/ч </w:t>
            </w:r>
            <w:r w:rsidRPr="005E2B1D">
              <w:rPr>
                <w:color w:val="050505"/>
                <w:shd w:val="clear" w:color="auto" w:fill="FFFFFF"/>
                <w:lang w:val="uk-UA"/>
              </w:rPr>
              <w:lastRenderedPageBreak/>
              <w:t>А7049 проведено навчання щодо тактичної обізнаності по наданню домедичної допомоги в умовах бойових дій</w:t>
            </w:r>
            <w:r w:rsidRPr="005E2B1D">
              <w:rPr>
                <w:rFonts w:eastAsia="Cambria"/>
                <w:color w:val="000000"/>
                <w:lang w:val="uk-UA"/>
              </w:rPr>
              <w:t xml:space="preserve"> </w:t>
            </w:r>
            <w:hyperlink r:id="rId603" w:history="1">
              <w:r w:rsidRPr="005E2B1D">
                <w:rPr>
                  <w:rStyle w:val="a5"/>
                  <w:rFonts w:ascii="Cambria" w:eastAsia="Cambria" w:hAnsi="Cambria"/>
                </w:rPr>
                <w:t>https</w:t>
              </w:r>
              <w:r w:rsidRPr="005E2B1D">
                <w:rPr>
                  <w:rStyle w:val="a5"/>
                  <w:rFonts w:ascii="Cambria" w:eastAsia="Cambria" w:hAnsi="Cambria"/>
                  <w:lang w:val="uk-UA"/>
                </w:rPr>
                <w:t>://</w:t>
              </w:r>
              <w:r w:rsidRPr="005E2B1D">
                <w:rPr>
                  <w:rStyle w:val="a5"/>
                  <w:rFonts w:ascii="Cambria" w:eastAsia="Cambria" w:hAnsi="Cambria"/>
                </w:rPr>
                <w:t>www</w:t>
              </w:r>
              <w:r w:rsidRPr="005E2B1D">
                <w:rPr>
                  <w:rStyle w:val="a5"/>
                  <w:rFonts w:ascii="Cambria" w:eastAsia="Cambria" w:hAnsi="Cambria"/>
                  <w:lang w:val="uk-UA"/>
                </w:rPr>
                <w:t>.</w:t>
              </w:r>
              <w:r w:rsidRPr="005E2B1D">
                <w:rPr>
                  <w:rStyle w:val="a5"/>
                  <w:rFonts w:ascii="Cambria" w:eastAsia="Cambria" w:hAnsi="Cambria"/>
                </w:rPr>
                <w:t>facebook</w:t>
              </w:r>
              <w:r w:rsidRPr="005E2B1D">
                <w:rPr>
                  <w:rStyle w:val="a5"/>
                  <w:rFonts w:ascii="Cambria" w:eastAsia="Cambria" w:hAnsi="Cambria"/>
                  <w:lang w:val="uk-UA"/>
                </w:rPr>
                <w:t>.</w:t>
              </w:r>
              <w:r w:rsidRPr="005E2B1D">
                <w:rPr>
                  <w:rStyle w:val="a5"/>
                  <w:rFonts w:ascii="Cambria" w:eastAsia="Cambria" w:hAnsi="Cambria"/>
                </w:rPr>
                <w:t>com</w:t>
              </w:r>
              <w:r w:rsidRPr="005E2B1D">
                <w:rPr>
                  <w:rStyle w:val="a5"/>
                  <w:rFonts w:ascii="Cambria" w:eastAsia="Cambria" w:hAnsi="Cambria"/>
                  <w:lang w:val="uk-UA"/>
                </w:rPr>
                <w:t>/</w:t>
              </w:r>
              <w:r w:rsidRPr="005E2B1D">
                <w:rPr>
                  <w:rStyle w:val="a5"/>
                  <w:rFonts w:ascii="Cambria" w:eastAsia="Cambria" w:hAnsi="Cambria"/>
                </w:rPr>
                <w:t>share</w:t>
              </w:r>
              <w:r w:rsidRPr="005E2B1D">
                <w:rPr>
                  <w:rStyle w:val="a5"/>
                  <w:rFonts w:ascii="Cambria" w:eastAsia="Cambria" w:hAnsi="Cambria"/>
                  <w:lang w:val="uk-UA"/>
                </w:rPr>
                <w:t>/</w:t>
              </w:r>
              <w:r w:rsidRPr="005E2B1D">
                <w:rPr>
                  <w:rStyle w:val="a5"/>
                  <w:rFonts w:ascii="Cambria" w:eastAsia="Cambria" w:hAnsi="Cambria"/>
                </w:rPr>
                <w:t>p</w:t>
              </w:r>
              <w:r w:rsidRPr="005E2B1D">
                <w:rPr>
                  <w:rStyle w:val="a5"/>
                  <w:rFonts w:ascii="Cambria" w:eastAsia="Cambria" w:hAnsi="Cambria"/>
                  <w:lang w:val="uk-UA"/>
                </w:rPr>
                <w:t>/18</w:t>
              </w:r>
              <w:r w:rsidRPr="005E2B1D">
                <w:rPr>
                  <w:rStyle w:val="a5"/>
                  <w:rFonts w:ascii="Cambria" w:eastAsia="Cambria" w:hAnsi="Cambria"/>
                </w:rPr>
                <w:t>j</w:t>
              </w:r>
              <w:r w:rsidRPr="005E2B1D">
                <w:rPr>
                  <w:rStyle w:val="a5"/>
                  <w:rFonts w:ascii="Cambria" w:eastAsia="Cambria" w:hAnsi="Cambria"/>
                  <w:lang w:val="uk-UA"/>
                </w:rPr>
                <w:t>7</w:t>
              </w:r>
              <w:r w:rsidRPr="005E2B1D">
                <w:rPr>
                  <w:rStyle w:val="a5"/>
                  <w:rFonts w:ascii="Cambria" w:eastAsia="Cambria" w:hAnsi="Cambria"/>
                </w:rPr>
                <w:t>uhiRaa</w:t>
              </w:r>
              <w:r w:rsidRPr="005E2B1D">
                <w:rPr>
                  <w:rStyle w:val="a5"/>
                  <w:rFonts w:ascii="Cambria" w:eastAsia="Cambria" w:hAnsi="Cambria"/>
                  <w:lang w:val="uk-UA"/>
                </w:rPr>
                <w:t>/</w:t>
              </w:r>
            </w:hyperlink>
            <w:r w:rsidR="005E2B1D" w:rsidRPr="005E2B1D">
              <w:rPr>
                <w:lang w:val="uk-UA"/>
              </w:rPr>
              <w:t>.</w:t>
            </w:r>
          </w:p>
        </w:tc>
      </w:tr>
      <w:tr w:rsidR="00491A9C" w:rsidRPr="00922635" w14:paraId="21B271A0" w14:textId="77777777" w:rsidTr="002C2DD4">
        <w:tc>
          <w:tcPr>
            <w:tcW w:w="1951" w:type="dxa"/>
          </w:tcPr>
          <w:p w14:paraId="7D4349D7" w14:textId="77777777" w:rsidR="00491A9C" w:rsidRPr="00C12835" w:rsidRDefault="00491A9C" w:rsidP="004A4146">
            <w:r w:rsidRPr="00C12835">
              <w:lastRenderedPageBreak/>
              <w:t xml:space="preserve">7) </w:t>
            </w:r>
            <w:r w:rsidR="006132B4" w:rsidRPr="00C12835">
              <w:rPr>
                <w:lang w:val="uk-UA"/>
              </w:rPr>
              <w:t>З</w:t>
            </w:r>
            <w:r w:rsidRPr="00C12835">
              <w:t>абезпечити</w:t>
            </w:r>
          </w:p>
          <w:p w14:paraId="1974BB36" w14:textId="77777777" w:rsidR="00491A9C" w:rsidRPr="00C12835" w:rsidRDefault="00491A9C" w:rsidP="004A4146">
            <w:r w:rsidRPr="00C12835">
              <w:t>проведення заходів із</w:t>
            </w:r>
            <w:r w:rsidR="006132B4" w:rsidRPr="00C12835">
              <w:rPr>
                <w:lang w:val="uk-UA"/>
              </w:rPr>
              <w:t xml:space="preserve"> </w:t>
            </w:r>
            <w:r w:rsidR="0084639F" w:rsidRPr="00C12835">
              <w:rPr>
                <w:lang w:val="uk-UA"/>
              </w:rPr>
              <w:t>в</w:t>
            </w:r>
            <w:r w:rsidRPr="00C12835">
              <w:t>шанування пам’яті</w:t>
            </w:r>
            <w:r w:rsidR="006132B4" w:rsidRPr="00C12835">
              <w:rPr>
                <w:lang w:val="uk-UA"/>
              </w:rPr>
              <w:t xml:space="preserve"> </w:t>
            </w:r>
            <w:r w:rsidRPr="00C12835">
              <w:t>Захисників та Захисниць</w:t>
            </w:r>
          </w:p>
          <w:p w14:paraId="2E3ED512" w14:textId="77777777" w:rsidR="00491A9C" w:rsidRPr="00C12835" w:rsidRDefault="00491A9C" w:rsidP="004A4146">
            <w:r w:rsidRPr="00C12835">
              <w:t>України</w:t>
            </w:r>
          </w:p>
        </w:tc>
        <w:tc>
          <w:tcPr>
            <w:tcW w:w="2126" w:type="dxa"/>
          </w:tcPr>
          <w:p w14:paraId="3B80CDD5" w14:textId="77777777" w:rsidR="00491A9C" w:rsidRPr="00C12835" w:rsidRDefault="00491A9C" w:rsidP="004A4146">
            <w:r w:rsidRPr="00C12835">
              <w:t>Управління у справах</w:t>
            </w:r>
          </w:p>
          <w:p w14:paraId="57654A5B" w14:textId="77777777" w:rsidR="00491A9C" w:rsidRPr="00C12835" w:rsidRDefault="00491A9C" w:rsidP="004A4146">
            <w:r w:rsidRPr="00C12835">
              <w:t>ветеранів обласної</w:t>
            </w:r>
          </w:p>
          <w:p w14:paraId="63E26710" w14:textId="77777777" w:rsidR="00491A9C" w:rsidRPr="00C12835" w:rsidRDefault="00491A9C" w:rsidP="004A4146">
            <w:r w:rsidRPr="00C12835">
              <w:t>державної адміністрації,</w:t>
            </w:r>
          </w:p>
          <w:p w14:paraId="7F98C120" w14:textId="77777777" w:rsidR="00491A9C" w:rsidRPr="00C12835" w:rsidRDefault="00491A9C" w:rsidP="004A4146">
            <w:r w:rsidRPr="00C12835">
              <w:t>військові адміністрації</w:t>
            </w:r>
          </w:p>
          <w:p w14:paraId="2235F38B" w14:textId="77777777" w:rsidR="00491A9C" w:rsidRPr="00C12835" w:rsidRDefault="00491A9C" w:rsidP="004A4146">
            <w:r w:rsidRPr="00C12835">
              <w:t>населених пунктів</w:t>
            </w:r>
          </w:p>
          <w:p w14:paraId="0ACCEC59" w14:textId="77777777" w:rsidR="00491A9C" w:rsidRPr="00C12835" w:rsidRDefault="00491A9C" w:rsidP="004A4146">
            <w:r w:rsidRPr="00C12835">
              <w:t>деокупованих</w:t>
            </w:r>
          </w:p>
          <w:p w14:paraId="7293C56E" w14:textId="77777777" w:rsidR="00491A9C" w:rsidRPr="00C12835" w:rsidRDefault="00491A9C" w:rsidP="004A4146">
            <w:r w:rsidRPr="00C12835">
              <w:t>територіальних громад</w:t>
            </w:r>
          </w:p>
          <w:p w14:paraId="2A0A0885" w14:textId="77777777" w:rsidR="00491A9C" w:rsidRPr="00C12835" w:rsidRDefault="00491A9C" w:rsidP="004A4146">
            <w:pPr>
              <w:rPr>
                <w:lang w:val="uk-UA"/>
              </w:rPr>
            </w:pPr>
            <w:r w:rsidRPr="00C12835">
              <w:t>(за згодою</w:t>
            </w:r>
            <w:r w:rsidR="0084639F" w:rsidRPr="00C12835">
              <w:rPr>
                <w:lang w:val="uk-UA"/>
              </w:rPr>
              <w:t>)</w:t>
            </w:r>
          </w:p>
        </w:tc>
        <w:tc>
          <w:tcPr>
            <w:tcW w:w="1134" w:type="dxa"/>
          </w:tcPr>
          <w:p w14:paraId="5DF59E05" w14:textId="77777777" w:rsidR="00491A9C" w:rsidRPr="00C12835" w:rsidRDefault="00491A9C" w:rsidP="006132B4">
            <w:pPr>
              <w:jc w:val="center"/>
            </w:pPr>
            <w:r w:rsidRPr="00C12835">
              <w:t>Грудень</w:t>
            </w:r>
          </w:p>
          <w:p w14:paraId="32BC1F80" w14:textId="77777777" w:rsidR="00491A9C" w:rsidRPr="00C12835" w:rsidRDefault="00DF66D3" w:rsidP="006132B4">
            <w:pPr>
              <w:jc w:val="center"/>
            </w:pPr>
            <w:r w:rsidRPr="00C12835">
              <w:t>2026</w:t>
            </w:r>
            <w:r w:rsidR="00491A9C" w:rsidRPr="00C12835">
              <w:t xml:space="preserve"> року</w:t>
            </w:r>
          </w:p>
          <w:p w14:paraId="76114ABD" w14:textId="77777777" w:rsidR="00491A9C" w:rsidRPr="00C12835" w:rsidRDefault="00491A9C" w:rsidP="004A4146"/>
        </w:tc>
        <w:tc>
          <w:tcPr>
            <w:tcW w:w="993" w:type="dxa"/>
          </w:tcPr>
          <w:p w14:paraId="106D1B51" w14:textId="77777777" w:rsidR="00491A9C" w:rsidRPr="00C12835" w:rsidRDefault="00491A9C" w:rsidP="004A4146"/>
        </w:tc>
        <w:tc>
          <w:tcPr>
            <w:tcW w:w="1417" w:type="dxa"/>
          </w:tcPr>
          <w:p w14:paraId="44BDA035" w14:textId="77777777" w:rsidR="00491A9C" w:rsidRPr="00C12835" w:rsidRDefault="00491A9C" w:rsidP="004A4146">
            <w:r w:rsidRPr="00C12835">
              <w:t>Викон</w:t>
            </w:r>
            <w:r w:rsidR="00DF66D3" w:rsidRPr="00C12835">
              <w:t>ується</w:t>
            </w:r>
          </w:p>
        </w:tc>
        <w:tc>
          <w:tcPr>
            <w:tcW w:w="7938" w:type="dxa"/>
          </w:tcPr>
          <w:p w14:paraId="39B7EA6B" w14:textId="77777777" w:rsidR="00F421D5" w:rsidRPr="00C12835" w:rsidRDefault="00AA485D" w:rsidP="00AA485D">
            <w:pPr>
              <w:jc w:val="both"/>
              <w:rPr>
                <w:lang w:val="uk-UA"/>
              </w:rPr>
            </w:pPr>
            <w:r w:rsidRPr="00C12835">
              <w:rPr>
                <w:lang w:val="uk-UA"/>
              </w:rPr>
              <w:t>В закладах освіти області постійно організовуються інформаційно-просвітницькі заходи: виховні години, години пам’яті, години Мужності, акції.</w:t>
            </w:r>
          </w:p>
          <w:p w14:paraId="5FA8EA8E" w14:textId="77777777" w:rsidR="00AA485D" w:rsidRDefault="00F421D5" w:rsidP="00AA485D">
            <w:pPr>
              <w:jc w:val="both"/>
              <w:rPr>
                <w:lang w:val="uk-UA"/>
              </w:rPr>
            </w:pPr>
            <w:r>
              <w:rPr>
                <w:lang w:val="uk-UA"/>
              </w:rPr>
              <w:t>Протягом ІІІ</w:t>
            </w:r>
            <w:r w:rsidR="00AA485D" w:rsidRPr="00C12835">
              <w:rPr>
                <w:lang w:val="uk-UA"/>
              </w:rPr>
              <w:t xml:space="preserve"> кварталу 2026 року проведено ряд заходів із вшанування пам’яті Захисників та Захисниць України.</w:t>
            </w:r>
          </w:p>
          <w:p w14:paraId="6E3B21B3" w14:textId="77777777" w:rsidR="00736E1C" w:rsidRPr="00392F04" w:rsidRDefault="00736E1C" w:rsidP="00736E1C">
            <w:pPr>
              <w:jc w:val="both"/>
              <w:rPr>
                <w:iCs/>
                <w:lang w:val="uk-UA" w:eastAsia="ar-SA"/>
              </w:rPr>
            </w:pPr>
            <w:r>
              <w:rPr>
                <w:shd w:val="clear" w:color="auto" w:fill="FFFFFF"/>
                <w:lang w:val="uk-UA"/>
              </w:rPr>
              <w:t>П</w:t>
            </w:r>
            <w:r w:rsidRPr="00392F04">
              <w:rPr>
                <w:shd w:val="clear" w:color="auto" w:fill="FFFFFF"/>
                <w:lang w:val="uk-UA"/>
              </w:rPr>
              <w:t xml:space="preserve">роведено </w:t>
            </w:r>
            <w:r w:rsidRPr="00392F04">
              <w:rPr>
                <w:lang w:val="uk-UA"/>
              </w:rPr>
              <w:t>культурно-мистецькі та просвітницькі заходи до державних свят та пам’ятних дат із залученням військовослужбовців:</w:t>
            </w:r>
            <w:r w:rsidRPr="00392F04">
              <w:rPr>
                <w:iCs/>
                <w:lang w:val="uk-UA"/>
              </w:rPr>
              <w:t xml:space="preserve"> до Дня Української Державності, до </w:t>
            </w:r>
            <w:r w:rsidRPr="00392F04">
              <w:rPr>
                <w:shd w:val="clear" w:color="auto" w:fill="FFFFFF"/>
                <w:lang w:val="uk-UA"/>
              </w:rPr>
              <w:t xml:space="preserve">Дня вшанування пам’яті Захисників та Захисниць України, учасників добровольчих формувань та цивільних осіб, які були страчені, закатовані або загинули у полоні, </w:t>
            </w:r>
            <w:r w:rsidRPr="00392F04">
              <w:rPr>
                <w:lang w:val="uk-UA" w:eastAsia="x-none"/>
              </w:rPr>
              <w:t xml:space="preserve">до Дня Державного Прапора України та Дня Незалежності України, </w:t>
            </w:r>
            <w:r w:rsidRPr="00392F04">
              <w:rPr>
                <w:iCs/>
                <w:lang w:val="uk-UA"/>
              </w:rPr>
              <w:t>д</w:t>
            </w:r>
            <w:r w:rsidRPr="00392F04">
              <w:rPr>
                <w:bCs/>
                <w:iCs/>
                <w:lang w:val="uk-UA"/>
              </w:rPr>
              <w:t>о</w:t>
            </w:r>
            <w:r w:rsidRPr="00392F04">
              <w:rPr>
                <w:bCs/>
                <w:lang w:val="uk-UA"/>
              </w:rPr>
              <w:t>Дня пам’яті Захисників України, які загинули в боротьбі за незалежність, суверенітет і територіальну цілісність України.</w:t>
            </w:r>
          </w:p>
          <w:p w14:paraId="6D88C13E" w14:textId="77777777" w:rsidR="00736E1C" w:rsidRPr="00392F04" w:rsidRDefault="00736E1C" w:rsidP="00736E1C">
            <w:pPr>
              <w:jc w:val="both"/>
              <w:rPr>
                <w:lang w:val="uk-UA"/>
              </w:rPr>
            </w:pPr>
            <w:r w:rsidRPr="00392F04">
              <w:rPr>
                <w:lang w:val="uk-UA"/>
              </w:rPr>
              <w:t xml:space="preserve">Так, До Дня Української Державності 15 липня 2026 року за участю керівництва області на території Меморіального комплексу «Бузковий гай» пам’яті захисників Херсона проведено лаконічну церемонію покладання квітів та встановлення лампадок </w:t>
            </w:r>
            <w:r w:rsidRPr="00392F04">
              <w:rPr>
                <w:rFonts w:eastAsia="Calibri"/>
                <w:lang w:val="uk-UA"/>
              </w:rPr>
              <w:t xml:space="preserve">до пам’ятного знаку на честь бійців Сил територіальної оборони Херсона, які загинули у перші дні повномасштабного </w:t>
            </w:r>
            <w:r w:rsidRPr="00392F04">
              <w:rPr>
                <w:lang w:val="uk-UA"/>
              </w:rPr>
              <w:t xml:space="preserve">вторгнення рф на територію України. </w:t>
            </w:r>
          </w:p>
          <w:p w14:paraId="326A530C" w14:textId="77777777" w:rsidR="00736E1C" w:rsidRPr="00392F04" w:rsidRDefault="00736E1C" w:rsidP="00736E1C">
            <w:pPr>
              <w:jc w:val="both"/>
              <w:rPr>
                <w:lang w:val="uk-UA"/>
              </w:rPr>
            </w:pPr>
            <w:r w:rsidRPr="00392F04">
              <w:rPr>
                <w:lang w:val="uk-UA"/>
              </w:rPr>
              <w:t>У селі Чорнобаївка Херсонського району 15 липня п.р. відкрито Місце пам’яті цивільних Героїв Херсонщини «Вшанувати кожного, пам’ятати всіх». Під час заходу пам’ять загиблих вшанували хвилиною мовчання та урочисто підняли Державний Прапор України. Також презентовано інформаційний стенд із QR-кодом, який забезпечує доступ до електронного ресурсу з історіями та біографіями цивільних Героїв Херсонщини.</w:t>
            </w:r>
          </w:p>
          <w:p w14:paraId="3400C003" w14:textId="77777777" w:rsidR="00736E1C" w:rsidRPr="00392F04" w:rsidRDefault="00736E1C" w:rsidP="00736E1C">
            <w:pPr>
              <w:jc w:val="both"/>
              <w:rPr>
                <w:lang w:val="uk-UA"/>
              </w:rPr>
            </w:pPr>
            <w:r w:rsidRPr="00392F04">
              <w:rPr>
                <w:lang w:val="uk-UA"/>
              </w:rPr>
              <w:t>У Центрі змін «Поступ» міста Херсон відбувся урочистий захід «Віра. Державність. Незалежність.», присвячений Дню Української Державності. Ключовою подією заходу стала презентація шостої та сьомої книг пам’яті «Хронологія мужності», присвячених Героям Херсонщини, які загинули, захищаючи незалежність, суверенітет і територіальну цілісність України. Учасники заходу вшанували історію української державності, духовні традиції українського народу та пам’ять Захисників і Захисниць України.</w:t>
            </w:r>
          </w:p>
          <w:p w14:paraId="1BD305F7" w14:textId="77777777" w:rsidR="00736E1C" w:rsidRPr="00392F04" w:rsidRDefault="00736E1C" w:rsidP="00736E1C">
            <w:pPr>
              <w:autoSpaceDE w:val="0"/>
              <w:autoSpaceDN w:val="0"/>
              <w:adjustRightInd w:val="0"/>
              <w:jc w:val="both"/>
              <w:rPr>
                <w:rFonts w:eastAsia="Calibri"/>
                <w:color w:val="000000"/>
                <w:lang w:val="uk-UA"/>
              </w:rPr>
            </w:pPr>
            <w:r w:rsidRPr="00392F04">
              <w:rPr>
                <w:rFonts w:eastAsia="Calibri"/>
                <w:lang w:val="uk-UA"/>
              </w:rPr>
              <w:t xml:space="preserve">28 серпня 2026 року до </w:t>
            </w:r>
            <w:r w:rsidRPr="00392F04">
              <w:rPr>
                <w:color w:val="000000"/>
                <w:lang w:val="uk-UA"/>
              </w:rPr>
              <w:t>Дня пам’яті захисників України, які загинули в боротьбі за незалежність, суверенітет і територіальну цілісність України,</w:t>
            </w:r>
            <w:r w:rsidRPr="00392F04">
              <w:rPr>
                <w:rFonts w:eastAsia="Calibri"/>
                <w:color w:val="000000"/>
                <w:lang w:val="uk-UA"/>
              </w:rPr>
              <w:t xml:space="preserve"> Департаментом організовано проведення </w:t>
            </w:r>
            <w:r w:rsidRPr="00392F04">
              <w:rPr>
                <w:bCs/>
                <w:color w:val="000000"/>
                <w:lang w:val="uk-UA"/>
              </w:rPr>
              <w:t xml:space="preserve">меморіально-патріотичного заходу  та </w:t>
            </w:r>
            <w:r w:rsidRPr="00392F04">
              <w:rPr>
                <w:rFonts w:eastAsia="Calibri"/>
                <w:color w:val="000000"/>
                <w:lang w:val="uk-UA"/>
              </w:rPr>
              <w:t>лаконічної церемонії покладання квітів та квіткових композицій до місця загибелі бійців Сил територіальної оборони Херсона у Бузкововому парку (м. Херсон, Шуменськийм-н). У</w:t>
            </w:r>
            <w:r w:rsidRPr="00392F04">
              <w:rPr>
                <w:color w:val="000000"/>
                <w:lang w:val="uk-UA"/>
              </w:rPr>
              <w:t xml:space="preserve"> Кафедральному соборі Стрітення Господнього Православної Церкви України у місті Херсоні 28 липня 2026 року за участю керівництва області, військовослужбовців та представників громадськості, відбулася панахида за Захисниками і Захисницями України, учасниками добровольчих формувань та цивільними особами, які були страчені, закатовані або загинули у полоні.</w:t>
            </w:r>
          </w:p>
          <w:p w14:paraId="0998842A" w14:textId="77777777" w:rsidR="00736E1C" w:rsidRPr="00392F04" w:rsidRDefault="00736E1C" w:rsidP="00736E1C">
            <w:pPr>
              <w:jc w:val="both"/>
              <w:rPr>
                <w:color w:val="000000"/>
                <w:lang w:val="uk-UA"/>
              </w:rPr>
            </w:pPr>
            <w:r w:rsidRPr="00392F04">
              <w:rPr>
                <w:lang w:val="uk-UA"/>
              </w:rPr>
              <w:t xml:space="preserve">Обласними закладами культури проведено низку інформаційно-просвітницьких, мистецьких та меморіальних заходів. З метою вшанування пам’яті полеглих, збереження історичної правди та формування національної свідомості  фахівцями КЗ « Обласний Палац культури» ХОР організовано урок пам’яті «Оленівка: голос тих, кого забрала неволя» та зустріч-реквієм «Оленівка: квінтесенція жорстокості» в Артпросторі </w:t>
            </w:r>
            <w:r w:rsidRPr="00392F04">
              <w:rPr>
                <w:lang w:val="uk-UA"/>
              </w:rPr>
              <w:lastRenderedPageBreak/>
              <w:t>«Особистість». КЗ «Херсонська обласна універсальна наукова бібліотека ім. О. Гончара» ХОР проведено вечір пам’яті «У полоні війни, у серці навіки», присвячений вшануванню незламності українських захисників і цивільних громадян, які загинули в полоні. Захід став майданчиком для осмислення трагічних подій, висловлення шани полеглим та підтримки їхніх родин. Херсонський обласний академічний музично-драматичний театр ім. М. Куліша представив виставу «Одноденний герой». Фахівці Херсонського обласного Центру народної творчості забезпечили інформаційно-просвітницький супровід пам’ятної дати, підготувавши тематичний інформаційний матеріал і відеоконтент «Незламні духом: Пам’яті закатованих і нескорених», спрямовані на вшанування пам’яті загиблих у полоні, популяризацію правдивих свідчень про воєнні злочини російської федерації та утвердження цінностей свободи, гідності й незламності українського народу.</w:t>
            </w:r>
          </w:p>
          <w:p w14:paraId="3B12F1E9" w14:textId="77777777" w:rsidR="00B31764" w:rsidRDefault="00736E1C" w:rsidP="00736E1C">
            <w:pPr>
              <w:jc w:val="both"/>
              <w:rPr>
                <w:color w:val="0D0D0D"/>
                <w:lang w:val="uk-UA"/>
              </w:rPr>
            </w:pPr>
            <w:r w:rsidRPr="00392F04">
              <w:rPr>
                <w:lang w:val="uk-UA"/>
              </w:rPr>
              <w:t xml:space="preserve">В ІІІ кварталі 2026 року </w:t>
            </w:r>
            <w:r w:rsidRPr="00392F04">
              <w:rPr>
                <w:color w:val="0D0D0D"/>
                <w:lang w:val="uk-UA"/>
              </w:rPr>
              <w:t xml:space="preserve">КЗ «Обласний палац культури» ХОР організовано та проведено низку пам’ятних, культурно-просвітницьких і творчих заходів, спрямованих на вшанування пам’яті Захисників і Захисниць України, учасників добровольчих формувань та цивільних осіб, які загинули внаслідок російської агресії. </w:t>
            </w:r>
          </w:p>
          <w:p w14:paraId="60D74964" w14:textId="77777777" w:rsidR="00B31764" w:rsidRDefault="00736E1C" w:rsidP="00736E1C">
            <w:pPr>
              <w:jc w:val="both"/>
              <w:rPr>
                <w:color w:val="0D0D0D"/>
                <w:lang w:val="uk-UA"/>
              </w:rPr>
            </w:pPr>
            <w:r w:rsidRPr="00392F04">
              <w:rPr>
                <w:color w:val="0D0D0D"/>
                <w:lang w:val="uk-UA"/>
              </w:rPr>
              <w:t xml:space="preserve">Зокрема: </w:t>
            </w:r>
          </w:p>
          <w:p w14:paraId="3E2761B0" w14:textId="77777777" w:rsidR="00B31764" w:rsidRDefault="00736E1C" w:rsidP="00736E1C">
            <w:pPr>
              <w:jc w:val="both"/>
              <w:rPr>
                <w:color w:val="0D0D0D"/>
                <w:lang w:val="uk-UA"/>
              </w:rPr>
            </w:pPr>
            <w:r w:rsidRPr="00392F04">
              <w:rPr>
                <w:color w:val="0D0D0D"/>
                <w:lang w:val="uk-UA"/>
              </w:rPr>
              <w:t xml:space="preserve">26липня 2026 року Клубом шанувальників української пісні проведено захід із вшанування пам’яті Захисників України; </w:t>
            </w:r>
          </w:p>
          <w:p w14:paraId="07DB670C" w14:textId="77777777" w:rsidR="00B31764" w:rsidRDefault="00736E1C" w:rsidP="00736E1C">
            <w:pPr>
              <w:jc w:val="both"/>
              <w:rPr>
                <w:color w:val="0D0D0D"/>
                <w:lang w:val="uk-UA"/>
              </w:rPr>
            </w:pPr>
            <w:r w:rsidRPr="00392F04">
              <w:rPr>
                <w:color w:val="0D0D0D"/>
                <w:lang w:val="uk-UA"/>
              </w:rPr>
              <w:t xml:space="preserve">27 липня 2026 рокутворчим об’єднанням «Арт-Діскавері» проведено акцію«Схилимо голови в скорботі»; </w:t>
            </w:r>
          </w:p>
          <w:p w14:paraId="070CDD21" w14:textId="77777777" w:rsidR="00736E1C" w:rsidRPr="00392F04" w:rsidRDefault="00736E1C" w:rsidP="00B31764">
            <w:pPr>
              <w:jc w:val="both"/>
              <w:rPr>
                <w:color w:val="0D0D0D"/>
                <w:lang w:val="uk-UA" w:eastAsia="uk-UA"/>
              </w:rPr>
            </w:pPr>
            <w:r w:rsidRPr="00392F04">
              <w:rPr>
                <w:color w:val="0D0D0D"/>
                <w:lang w:val="uk-UA"/>
              </w:rPr>
              <w:t>28 липня 2026 року Артпростором «Особистість» (м. Київ) проведено пам’ятний захід, присвячений вшануванню пам’яті загиблих Захисників і Захисниць України та цивільних осіб, які стали жертвами російського терору та організовано майстер-клас зі створення паперових журавликів як символу світлої пам’яті;</w:t>
            </w:r>
            <w:r w:rsidR="00B31764">
              <w:rPr>
                <w:color w:val="0D0D0D"/>
                <w:lang w:val="uk-UA"/>
              </w:rPr>
              <w:t xml:space="preserve"> </w:t>
            </w:r>
            <w:r w:rsidRPr="00392F04">
              <w:rPr>
                <w:color w:val="0D0D0D"/>
                <w:lang w:val="uk-UA" w:eastAsia="uk-UA"/>
              </w:rPr>
              <w:t>у студії «Щаслива дитина» проведено майстер-клас «Янголи пам’яті»та виховну годину «Герої живуть у наших серцях»</w:t>
            </w:r>
            <w:r w:rsidRPr="00392F04">
              <w:rPr>
                <w:lang w:val="uk-UA" w:eastAsia="uk-UA"/>
              </w:rPr>
              <w:t>;</w:t>
            </w:r>
            <w:r w:rsidRPr="00392F04">
              <w:rPr>
                <w:color w:val="0D0D0D"/>
                <w:lang w:val="uk-UA" w:eastAsia="uk-UA"/>
              </w:rPr>
              <w:t xml:space="preserve"> дитячим клубом «АртПізнайко» проведено урок пам’яті Захисників України «Стіни пам’яті»</w:t>
            </w:r>
            <w:r w:rsidRPr="00392F04">
              <w:rPr>
                <w:b/>
                <w:bCs/>
                <w:color w:val="0D0D0D"/>
                <w:lang w:val="uk-UA" w:eastAsia="uk-UA"/>
              </w:rPr>
              <w:t>.</w:t>
            </w:r>
          </w:p>
          <w:p w14:paraId="138BDD15" w14:textId="77777777" w:rsidR="000D2B63" w:rsidRPr="00630814" w:rsidRDefault="00736E1C" w:rsidP="00736E1C">
            <w:pPr>
              <w:jc w:val="both"/>
              <w:rPr>
                <w:lang w:val="uk-UA"/>
              </w:rPr>
            </w:pPr>
            <w:r w:rsidRPr="00392F04">
              <w:rPr>
                <w:lang w:val="uk-UA"/>
              </w:rPr>
              <w:t>01 вересня 2026 року фахівцями КЗ «Обласний палац культури» у Креативному просторі «Ми разом!» (м. Вінниця)  проведено зустріч із військовослужбовцем 237-ї бригади. Під час зустрічі військовослужбовець розповів про важливість виробів, які виготовляють майстрині для військовослужбовців Збройних Сил України, та отримав для побратимів нашоломники, килими і обереги. Захід сприяв безпосередньому діалогу між військовослужбовцями та цивільними й підтримці волонтерської діяльності</w:t>
            </w:r>
            <w:r w:rsidRPr="00392F04">
              <w:rPr>
                <w:rFonts w:eastAsia="Calibri"/>
                <w:lang w:val="uk-UA"/>
              </w:rPr>
              <w:t>.</w:t>
            </w:r>
            <w:r w:rsidR="000D2B63" w:rsidRPr="00630814">
              <w:rPr>
                <w:lang w:val="uk-UA"/>
              </w:rPr>
              <w:t>Інформація  щодо проведених</w:t>
            </w:r>
            <w:r w:rsidR="000D2B63" w:rsidRPr="00736E1C">
              <w:rPr>
                <w:lang w:val="uk-UA"/>
              </w:rPr>
              <w:t xml:space="preserve"> </w:t>
            </w:r>
            <w:r w:rsidR="000D2B63" w:rsidRPr="00630814">
              <w:rPr>
                <w:lang w:val="uk-UA"/>
              </w:rPr>
              <w:t xml:space="preserve"> комунікаційних </w:t>
            </w:r>
            <w:r w:rsidR="000D2B63" w:rsidRPr="00736E1C">
              <w:rPr>
                <w:lang w:val="uk-UA"/>
              </w:rPr>
              <w:t>заход</w:t>
            </w:r>
            <w:r w:rsidR="000D2B63" w:rsidRPr="00630814">
              <w:rPr>
                <w:lang w:val="uk-UA"/>
              </w:rPr>
              <w:t>ів</w:t>
            </w:r>
            <w:r w:rsidR="000D2B63" w:rsidRPr="00736E1C">
              <w:rPr>
                <w:lang w:val="uk-UA"/>
              </w:rPr>
              <w:t xml:space="preserve"> </w:t>
            </w:r>
            <w:r w:rsidR="000D2B63" w:rsidRPr="00630814">
              <w:rPr>
                <w:lang w:val="uk-UA"/>
              </w:rPr>
              <w:t>за посиланнями:</w:t>
            </w:r>
          </w:p>
          <w:p w14:paraId="77AD3AE7" w14:textId="77777777" w:rsidR="000D2B63" w:rsidRPr="00630814" w:rsidRDefault="000D2B63" w:rsidP="000D2B63">
            <w:pPr>
              <w:rPr>
                <w:color w:val="000000"/>
                <w:lang w:val="uk-UA"/>
              </w:rPr>
            </w:pPr>
            <w:r w:rsidRPr="00630814">
              <w:rPr>
                <w:color w:val="000000"/>
                <w:lang w:val="uk-UA"/>
              </w:rPr>
              <w:t xml:space="preserve"> </w:t>
            </w:r>
            <w:hyperlink r:id="rId604" w:history="1">
              <w:r w:rsidRPr="00630814">
                <w:rPr>
                  <w:rStyle w:val="a5"/>
                  <w:lang w:val="uk-UA"/>
                </w:rPr>
                <w:t>https://khoda.gov.ua/news/sohodni-den-pamiati-tykh-khto-do-ostannoho-zalyshavsia-na-varti-liudskoho-zhyttia</w:t>
              </w:r>
            </w:hyperlink>
            <w:r w:rsidRPr="00630814">
              <w:rPr>
                <w:color w:val="000000"/>
                <w:lang w:val="uk-UA"/>
              </w:rPr>
              <w:t>;</w:t>
            </w:r>
          </w:p>
          <w:p w14:paraId="4BB9ACAC" w14:textId="77777777" w:rsidR="000D2B63" w:rsidRPr="00630814" w:rsidRDefault="000D2B63" w:rsidP="000D2B63">
            <w:pPr>
              <w:rPr>
                <w:color w:val="000000"/>
                <w:lang w:val="uk-UA"/>
              </w:rPr>
            </w:pPr>
            <w:hyperlink r:id="rId605" w:history="1">
              <w:r w:rsidRPr="00630814">
                <w:rPr>
                  <w:rStyle w:val="a5"/>
                </w:rPr>
                <w:t>https</w:t>
              </w:r>
              <w:r w:rsidRPr="00630814">
                <w:rPr>
                  <w:rStyle w:val="a5"/>
                  <w:lang w:val="uk-UA"/>
                </w:rPr>
                <w:t>://</w:t>
              </w:r>
              <w:r w:rsidRPr="00630814">
                <w:rPr>
                  <w:rStyle w:val="a5"/>
                </w:rPr>
                <w:t>khoda</w:t>
              </w:r>
              <w:r w:rsidRPr="00630814">
                <w:rPr>
                  <w:rStyle w:val="a5"/>
                  <w:lang w:val="uk-UA"/>
                </w:rPr>
                <w:t>.</w:t>
              </w:r>
              <w:r w:rsidRPr="00630814">
                <w:rPr>
                  <w:rStyle w:val="a5"/>
                </w:rPr>
                <w:t>gov</w:t>
              </w:r>
              <w:r w:rsidRPr="00630814">
                <w:rPr>
                  <w:rStyle w:val="a5"/>
                  <w:lang w:val="uk-UA"/>
                </w:rPr>
                <w:t>.</w:t>
              </w:r>
              <w:r w:rsidRPr="00630814">
                <w:rPr>
                  <w:rStyle w:val="a5"/>
                </w:rPr>
                <w:t>ua</w:t>
              </w:r>
              <w:r w:rsidRPr="00630814">
                <w:rPr>
                  <w:rStyle w:val="a5"/>
                  <w:lang w:val="uk-UA"/>
                </w:rPr>
                <w:t>/</w:t>
              </w:r>
              <w:r w:rsidRPr="00630814">
                <w:rPr>
                  <w:rStyle w:val="a5"/>
                </w:rPr>
                <w:t>news</w:t>
              </w:r>
              <w:r w:rsidRPr="00630814">
                <w:rPr>
                  <w:rStyle w:val="a5"/>
                  <w:lang w:val="uk-UA"/>
                </w:rPr>
                <w:t>/</w:t>
              </w:r>
              <w:r w:rsidRPr="00630814">
                <w:rPr>
                  <w:rStyle w:val="a5"/>
                </w:rPr>
                <w:t>u</w:t>
              </w:r>
              <w:r w:rsidRPr="00630814">
                <w:rPr>
                  <w:rStyle w:val="a5"/>
                  <w:lang w:val="uk-UA"/>
                </w:rPr>
                <w:t>-</w:t>
              </w:r>
              <w:r w:rsidRPr="00630814">
                <w:rPr>
                  <w:rStyle w:val="a5"/>
                </w:rPr>
                <w:t>den</w:t>
              </w:r>
              <w:r w:rsidRPr="00630814">
                <w:rPr>
                  <w:rStyle w:val="a5"/>
                  <w:lang w:val="uk-UA"/>
                </w:rPr>
                <w:t>-</w:t>
              </w:r>
              <w:r w:rsidRPr="00630814">
                <w:rPr>
                  <w:rStyle w:val="a5"/>
                </w:rPr>
                <w:t>ukrainskoi</w:t>
              </w:r>
              <w:r w:rsidRPr="00630814">
                <w:rPr>
                  <w:rStyle w:val="a5"/>
                  <w:lang w:val="uk-UA"/>
                </w:rPr>
                <w:t>-</w:t>
              </w:r>
              <w:r w:rsidRPr="00630814">
                <w:rPr>
                  <w:rStyle w:val="a5"/>
                </w:rPr>
                <w:t>derzhavnosti</w:t>
              </w:r>
              <w:r w:rsidRPr="00630814">
                <w:rPr>
                  <w:rStyle w:val="a5"/>
                  <w:lang w:val="uk-UA"/>
                </w:rPr>
                <w:t>-</w:t>
              </w:r>
              <w:r w:rsidRPr="00630814">
                <w:rPr>
                  <w:rStyle w:val="a5"/>
                </w:rPr>
                <w:t>vshanuvaly</w:t>
              </w:r>
              <w:r w:rsidRPr="00630814">
                <w:rPr>
                  <w:rStyle w:val="a5"/>
                  <w:lang w:val="uk-UA"/>
                </w:rPr>
                <w:t>-</w:t>
              </w:r>
              <w:r w:rsidRPr="00630814">
                <w:rPr>
                  <w:rStyle w:val="a5"/>
                </w:rPr>
                <w:t>pamiat</w:t>
              </w:r>
              <w:r w:rsidRPr="00630814">
                <w:rPr>
                  <w:rStyle w:val="a5"/>
                  <w:lang w:val="uk-UA"/>
                </w:rPr>
                <w:t>-</w:t>
              </w:r>
              <w:r w:rsidRPr="00630814">
                <w:rPr>
                  <w:rStyle w:val="a5"/>
                </w:rPr>
                <w:t>tykh</w:t>
              </w:r>
              <w:r w:rsidRPr="00630814">
                <w:rPr>
                  <w:rStyle w:val="a5"/>
                  <w:lang w:val="uk-UA"/>
                </w:rPr>
                <w:t>-</w:t>
              </w:r>
              <w:r w:rsidRPr="00630814">
                <w:rPr>
                  <w:rStyle w:val="a5"/>
                </w:rPr>
                <w:t>khto</w:t>
              </w:r>
              <w:r w:rsidRPr="00630814">
                <w:rPr>
                  <w:rStyle w:val="a5"/>
                  <w:lang w:val="uk-UA"/>
                </w:rPr>
                <w:t>-</w:t>
              </w:r>
              <w:r w:rsidRPr="00630814">
                <w:rPr>
                  <w:rStyle w:val="a5"/>
                </w:rPr>
                <w:t>viddav</w:t>
              </w:r>
              <w:r w:rsidRPr="00630814">
                <w:rPr>
                  <w:rStyle w:val="a5"/>
                  <w:lang w:val="uk-UA"/>
                </w:rPr>
                <w:t>-</w:t>
              </w:r>
              <w:r w:rsidRPr="00630814">
                <w:rPr>
                  <w:rStyle w:val="a5"/>
                </w:rPr>
                <w:t>zhyttia</w:t>
              </w:r>
              <w:r w:rsidRPr="00630814">
                <w:rPr>
                  <w:rStyle w:val="a5"/>
                  <w:lang w:val="uk-UA"/>
                </w:rPr>
                <w:t>-</w:t>
              </w:r>
              <w:r w:rsidRPr="00630814">
                <w:rPr>
                  <w:rStyle w:val="a5"/>
                </w:rPr>
                <w:t>za</w:t>
              </w:r>
              <w:r w:rsidRPr="00630814">
                <w:rPr>
                  <w:rStyle w:val="a5"/>
                  <w:lang w:val="uk-UA"/>
                </w:rPr>
                <w:t>-</w:t>
              </w:r>
              <w:r w:rsidRPr="00630814">
                <w:rPr>
                  <w:rStyle w:val="a5"/>
                </w:rPr>
                <w:t>svobodu</w:t>
              </w:r>
              <w:r w:rsidRPr="00630814">
                <w:rPr>
                  <w:rStyle w:val="a5"/>
                  <w:lang w:val="uk-UA"/>
                </w:rPr>
                <w:t>-</w:t>
              </w:r>
              <w:r w:rsidRPr="00630814">
                <w:rPr>
                  <w:rStyle w:val="a5"/>
                </w:rPr>
                <w:t>nashoi</w:t>
              </w:r>
              <w:r w:rsidRPr="00630814">
                <w:rPr>
                  <w:rStyle w:val="a5"/>
                  <w:lang w:val="uk-UA"/>
                </w:rPr>
                <w:t>-</w:t>
              </w:r>
              <w:r w:rsidRPr="00630814">
                <w:rPr>
                  <w:rStyle w:val="a5"/>
                </w:rPr>
                <w:t>krainy</w:t>
              </w:r>
              <w:r w:rsidRPr="00630814">
                <w:rPr>
                  <w:rStyle w:val="a5"/>
                  <w:lang w:val="uk-UA"/>
                </w:rPr>
                <w:t>-</w:t>
              </w:r>
              <w:r w:rsidRPr="00630814">
                <w:rPr>
                  <w:rStyle w:val="a5"/>
                </w:rPr>
                <w:t>na</w:t>
              </w:r>
              <w:r w:rsidRPr="00630814">
                <w:rPr>
                  <w:rStyle w:val="a5"/>
                  <w:lang w:val="uk-UA"/>
                </w:rPr>
                <w:t>-</w:t>
              </w:r>
              <w:r w:rsidRPr="00630814">
                <w:rPr>
                  <w:rStyle w:val="a5"/>
                </w:rPr>
                <w:t>khersonshchyni</w:t>
              </w:r>
            </w:hyperlink>
            <w:r>
              <w:rPr>
                <w:color w:val="000000"/>
                <w:lang w:val="uk-UA"/>
              </w:rPr>
              <w:t>;</w:t>
            </w:r>
          </w:p>
          <w:p w14:paraId="2D222CF5" w14:textId="77777777" w:rsidR="000D2B63" w:rsidRPr="00630814" w:rsidRDefault="000D2B63" w:rsidP="000D2B63">
            <w:pPr>
              <w:rPr>
                <w:color w:val="000000"/>
                <w:lang w:val="uk-UA"/>
              </w:rPr>
            </w:pPr>
            <w:hyperlink r:id="rId606" w:history="1">
              <w:r w:rsidRPr="00630814">
                <w:rPr>
                  <w:rStyle w:val="a5"/>
                  <w:lang w:val="uk-UA"/>
                </w:rPr>
                <w:t>https://khoda.gov.ua/news/sohodni-my-vshanovuiemo-pamiat-viiskovykh-dobrovoltsiv-i-tsyvilnykh-iaki-buly-stracheni-zakatovani-abo-zahynuly-u-vorozhomu-poloni</w:t>
              </w:r>
            </w:hyperlink>
            <w:r w:rsidRPr="00630814">
              <w:rPr>
                <w:color w:val="000000"/>
                <w:lang w:val="uk-UA"/>
              </w:rPr>
              <w:t>;</w:t>
            </w:r>
          </w:p>
          <w:p w14:paraId="1323911E" w14:textId="77777777" w:rsidR="000D2B63" w:rsidRPr="00630814" w:rsidRDefault="000D2B63" w:rsidP="000D2B63">
            <w:pPr>
              <w:rPr>
                <w:color w:val="000000"/>
                <w:lang w:val="uk-UA"/>
              </w:rPr>
            </w:pPr>
            <w:hyperlink r:id="rId607" w:history="1">
              <w:r w:rsidRPr="00630814">
                <w:rPr>
                  <w:rStyle w:val="a5"/>
                </w:rPr>
                <w:t>https</w:t>
              </w:r>
              <w:r w:rsidRPr="00630814">
                <w:rPr>
                  <w:rStyle w:val="a5"/>
                  <w:lang w:val="uk-UA"/>
                </w:rPr>
                <w:t>://</w:t>
              </w:r>
              <w:r w:rsidRPr="00630814">
                <w:rPr>
                  <w:rStyle w:val="a5"/>
                </w:rPr>
                <w:t>khoda</w:t>
              </w:r>
              <w:r w:rsidRPr="00630814">
                <w:rPr>
                  <w:rStyle w:val="a5"/>
                  <w:lang w:val="uk-UA"/>
                </w:rPr>
                <w:t>.</w:t>
              </w:r>
              <w:r w:rsidRPr="00630814">
                <w:rPr>
                  <w:rStyle w:val="a5"/>
                </w:rPr>
                <w:t>gov</w:t>
              </w:r>
              <w:r w:rsidRPr="00630814">
                <w:rPr>
                  <w:rStyle w:val="a5"/>
                  <w:lang w:val="uk-UA"/>
                </w:rPr>
                <w:t>.</w:t>
              </w:r>
              <w:r w:rsidRPr="00630814">
                <w:rPr>
                  <w:rStyle w:val="a5"/>
                </w:rPr>
                <w:t>ua</w:t>
              </w:r>
              <w:r w:rsidRPr="00630814">
                <w:rPr>
                  <w:rStyle w:val="a5"/>
                  <w:lang w:val="uk-UA"/>
                </w:rPr>
                <w:t>/</w:t>
              </w:r>
              <w:r w:rsidRPr="00630814">
                <w:rPr>
                  <w:rStyle w:val="a5"/>
                </w:rPr>
                <w:t>news</w:t>
              </w:r>
              <w:r w:rsidRPr="00630814">
                <w:rPr>
                  <w:rStyle w:val="a5"/>
                  <w:lang w:val="uk-UA"/>
                </w:rPr>
                <w:t>/</w:t>
              </w:r>
              <w:r w:rsidRPr="00630814">
                <w:rPr>
                  <w:rStyle w:val="a5"/>
                </w:rPr>
                <w:t>u</w:t>
              </w:r>
              <w:r w:rsidRPr="00630814">
                <w:rPr>
                  <w:rStyle w:val="a5"/>
                  <w:lang w:val="uk-UA"/>
                </w:rPr>
                <w:t>-</w:t>
              </w:r>
              <w:r w:rsidRPr="00630814">
                <w:rPr>
                  <w:rStyle w:val="a5"/>
                </w:rPr>
                <w:t>mykolaievi</w:t>
              </w:r>
              <w:r w:rsidRPr="00630814">
                <w:rPr>
                  <w:rStyle w:val="a5"/>
                  <w:lang w:val="uk-UA"/>
                </w:rPr>
                <w:t>-</w:t>
              </w:r>
              <w:r w:rsidRPr="00630814">
                <w:rPr>
                  <w:rStyle w:val="a5"/>
                </w:rPr>
                <w:t>vidbuvsia</w:t>
              </w:r>
              <w:r w:rsidRPr="00630814">
                <w:rPr>
                  <w:rStyle w:val="a5"/>
                  <w:lang w:val="uk-UA"/>
                </w:rPr>
                <w:t>-</w:t>
              </w:r>
              <w:r w:rsidRPr="00630814">
                <w:rPr>
                  <w:rStyle w:val="a5"/>
                </w:rPr>
                <w:t>khersonskyi</w:t>
              </w:r>
              <w:r w:rsidRPr="00630814">
                <w:rPr>
                  <w:rStyle w:val="a5"/>
                  <w:lang w:val="uk-UA"/>
                </w:rPr>
                <w:t>-</w:t>
              </w:r>
              <w:r w:rsidRPr="00630814">
                <w:rPr>
                  <w:rStyle w:val="a5"/>
                </w:rPr>
                <w:t>oblasnyi</w:t>
              </w:r>
              <w:r w:rsidRPr="00630814">
                <w:rPr>
                  <w:rStyle w:val="a5"/>
                  <w:lang w:val="uk-UA"/>
                </w:rPr>
                <w:t>-</w:t>
              </w:r>
              <w:r w:rsidRPr="00630814">
                <w:rPr>
                  <w:rStyle w:val="a5"/>
                </w:rPr>
                <w:t>futbolnyi</w:t>
              </w:r>
              <w:r w:rsidRPr="00630814">
                <w:rPr>
                  <w:rStyle w:val="a5"/>
                  <w:lang w:val="uk-UA"/>
                </w:rPr>
                <w:t>-</w:t>
              </w:r>
              <w:r w:rsidRPr="00630814">
                <w:rPr>
                  <w:rStyle w:val="a5"/>
                </w:rPr>
                <w:t>turnir</w:t>
              </w:r>
              <w:r w:rsidRPr="00630814">
                <w:rPr>
                  <w:rStyle w:val="a5"/>
                  <w:lang w:val="uk-UA"/>
                </w:rPr>
                <w:t>-</w:t>
              </w:r>
              <w:r w:rsidRPr="00630814">
                <w:rPr>
                  <w:rStyle w:val="a5"/>
                </w:rPr>
                <w:t>heroi</w:t>
              </w:r>
              <w:r w:rsidRPr="00630814">
                <w:rPr>
                  <w:rStyle w:val="a5"/>
                  <w:lang w:val="uk-UA"/>
                </w:rPr>
                <w:t>-</w:t>
              </w:r>
              <w:r w:rsidRPr="00630814">
                <w:rPr>
                  <w:rStyle w:val="a5"/>
                </w:rPr>
                <w:t>ne</w:t>
              </w:r>
              <w:r w:rsidRPr="00630814">
                <w:rPr>
                  <w:rStyle w:val="a5"/>
                  <w:lang w:val="uk-UA"/>
                </w:rPr>
                <w:t>-</w:t>
              </w:r>
              <w:r w:rsidRPr="00630814">
                <w:rPr>
                  <w:rStyle w:val="a5"/>
                </w:rPr>
                <w:t>vmyraiut</w:t>
              </w:r>
            </w:hyperlink>
            <w:r w:rsidRPr="00630814">
              <w:rPr>
                <w:color w:val="000000"/>
                <w:lang w:val="uk-UA"/>
              </w:rPr>
              <w:t>;</w:t>
            </w:r>
          </w:p>
          <w:p w14:paraId="5682E4C5" w14:textId="77777777" w:rsidR="000D2B63" w:rsidRPr="00630814" w:rsidRDefault="000D2B63" w:rsidP="000D2B63">
            <w:pPr>
              <w:rPr>
                <w:color w:val="000000"/>
                <w:lang w:val="uk-UA"/>
              </w:rPr>
            </w:pPr>
            <w:hyperlink r:id="rId608" w:history="1">
              <w:r w:rsidRPr="00630814">
                <w:rPr>
                  <w:rStyle w:val="a5"/>
                  <w:lang w:val="uk-UA"/>
                </w:rPr>
                <w:t>https://khoda.gov.ua/news/pereselentsi-z-khersonshchyny-iaki-znaishly-prykhystok-u-kropyvnytskomu-vshanuvaly-pamiat-zakhysnykiv-ukrainy</w:t>
              </w:r>
            </w:hyperlink>
            <w:r w:rsidRPr="00630814">
              <w:rPr>
                <w:color w:val="000000"/>
                <w:lang w:val="uk-UA"/>
              </w:rPr>
              <w:t>;</w:t>
            </w:r>
          </w:p>
          <w:p w14:paraId="768F2E3B" w14:textId="77777777" w:rsidR="000D2B63" w:rsidRPr="00630814" w:rsidRDefault="000D2B63" w:rsidP="000D2B63">
            <w:pPr>
              <w:rPr>
                <w:color w:val="000000"/>
                <w:lang w:val="uk-UA"/>
              </w:rPr>
            </w:pPr>
            <w:hyperlink r:id="rId609" w:history="1">
              <w:r w:rsidRPr="00630814">
                <w:rPr>
                  <w:rStyle w:val="a5"/>
                </w:rPr>
                <w:t>https</w:t>
              </w:r>
              <w:r w:rsidRPr="00630814">
                <w:rPr>
                  <w:rStyle w:val="a5"/>
                  <w:lang w:val="uk-UA"/>
                </w:rPr>
                <w:t>://</w:t>
              </w:r>
              <w:r w:rsidRPr="00630814">
                <w:rPr>
                  <w:rStyle w:val="a5"/>
                </w:rPr>
                <w:t>khoda</w:t>
              </w:r>
              <w:r w:rsidRPr="00630814">
                <w:rPr>
                  <w:rStyle w:val="a5"/>
                  <w:lang w:val="uk-UA"/>
                </w:rPr>
                <w:t>.</w:t>
              </w:r>
              <w:r w:rsidRPr="00630814">
                <w:rPr>
                  <w:rStyle w:val="a5"/>
                </w:rPr>
                <w:t>gov</w:t>
              </w:r>
              <w:r w:rsidRPr="00630814">
                <w:rPr>
                  <w:rStyle w:val="a5"/>
                  <w:lang w:val="uk-UA"/>
                </w:rPr>
                <w:t>.</w:t>
              </w:r>
              <w:r w:rsidRPr="00630814">
                <w:rPr>
                  <w:rStyle w:val="a5"/>
                </w:rPr>
                <w:t>ua</w:t>
              </w:r>
              <w:r w:rsidRPr="00630814">
                <w:rPr>
                  <w:rStyle w:val="a5"/>
                  <w:lang w:val="uk-UA"/>
                </w:rPr>
                <w:t>/</w:t>
              </w:r>
              <w:r w:rsidRPr="00630814">
                <w:rPr>
                  <w:rStyle w:val="a5"/>
                </w:rPr>
                <w:t>news</w:t>
              </w:r>
              <w:r w:rsidRPr="00630814">
                <w:rPr>
                  <w:rStyle w:val="a5"/>
                  <w:lang w:val="uk-UA"/>
                </w:rPr>
                <w:t>/</w:t>
              </w:r>
              <w:r w:rsidRPr="00630814">
                <w:rPr>
                  <w:rStyle w:val="a5"/>
                </w:rPr>
                <w:t>do</w:t>
              </w:r>
              <w:r w:rsidRPr="00630814">
                <w:rPr>
                  <w:rStyle w:val="a5"/>
                  <w:lang w:val="uk-UA"/>
                </w:rPr>
                <w:t>-</w:t>
              </w:r>
              <w:r w:rsidRPr="00630814">
                <w:rPr>
                  <w:rStyle w:val="a5"/>
                </w:rPr>
                <w:t>dnia</w:t>
              </w:r>
              <w:r w:rsidRPr="00630814">
                <w:rPr>
                  <w:rStyle w:val="a5"/>
                  <w:lang w:val="uk-UA"/>
                </w:rPr>
                <w:t>-</w:t>
              </w:r>
              <w:r w:rsidRPr="00630814">
                <w:rPr>
                  <w:rStyle w:val="a5"/>
                </w:rPr>
                <w:t>pamiati</w:t>
              </w:r>
              <w:r w:rsidRPr="00630814">
                <w:rPr>
                  <w:rStyle w:val="a5"/>
                  <w:lang w:val="uk-UA"/>
                </w:rPr>
                <w:t>-</w:t>
              </w:r>
              <w:r w:rsidRPr="00630814">
                <w:rPr>
                  <w:rStyle w:val="a5"/>
                </w:rPr>
                <w:t>zakhysnykiv</w:t>
              </w:r>
              <w:r w:rsidRPr="00630814">
                <w:rPr>
                  <w:rStyle w:val="a5"/>
                  <w:lang w:val="uk-UA"/>
                </w:rPr>
                <w:t>-</w:t>
              </w:r>
              <w:r w:rsidRPr="00630814">
                <w:rPr>
                  <w:rStyle w:val="a5"/>
                </w:rPr>
                <w:t>ukrainy</w:t>
              </w:r>
              <w:r w:rsidRPr="00630814">
                <w:rPr>
                  <w:rStyle w:val="a5"/>
                  <w:lang w:val="uk-UA"/>
                </w:rPr>
                <w:t>-</w:t>
              </w:r>
              <w:r w:rsidRPr="00630814">
                <w:rPr>
                  <w:rStyle w:val="a5"/>
                </w:rPr>
                <w:t>dlia</w:t>
              </w:r>
              <w:r w:rsidRPr="00630814">
                <w:rPr>
                  <w:rStyle w:val="a5"/>
                  <w:lang w:val="uk-UA"/>
                </w:rPr>
                <w:t>-</w:t>
              </w:r>
              <w:r w:rsidRPr="00630814">
                <w:rPr>
                  <w:rStyle w:val="a5"/>
                </w:rPr>
                <w:t>ditei</w:t>
              </w:r>
              <w:r w:rsidRPr="00630814">
                <w:rPr>
                  <w:rStyle w:val="a5"/>
                  <w:lang w:val="uk-UA"/>
                </w:rPr>
                <w:t>-</w:t>
              </w:r>
              <w:r w:rsidRPr="00630814">
                <w:rPr>
                  <w:rStyle w:val="a5"/>
                </w:rPr>
                <w:t>iz</w:t>
              </w:r>
              <w:r w:rsidRPr="00630814">
                <w:rPr>
                  <w:rStyle w:val="a5"/>
                  <w:lang w:val="uk-UA"/>
                </w:rPr>
                <w:t>-</w:t>
              </w:r>
              <w:r w:rsidRPr="00630814">
                <w:rPr>
                  <w:rStyle w:val="a5"/>
                </w:rPr>
                <w:t>rodyn</w:t>
              </w:r>
              <w:r w:rsidRPr="00630814">
                <w:rPr>
                  <w:rStyle w:val="a5"/>
                  <w:lang w:val="uk-UA"/>
                </w:rPr>
                <w:t>-</w:t>
              </w:r>
              <w:r w:rsidRPr="00630814">
                <w:rPr>
                  <w:rStyle w:val="a5"/>
                </w:rPr>
                <w:t>vymushenykh</w:t>
              </w:r>
              <w:r w:rsidRPr="00630814">
                <w:rPr>
                  <w:rStyle w:val="a5"/>
                  <w:lang w:val="uk-UA"/>
                </w:rPr>
                <w:t>-</w:t>
              </w:r>
              <w:r w:rsidRPr="00630814">
                <w:rPr>
                  <w:rStyle w:val="a5"/>
                </w:rPr>
                <w:t>pereselentsiv</w:t>
              </w:r>
              <w:r w:rsidRPr="00630814">
                <w:rPr>
                  <w:rStyle w:val="a5"/>
                  <w:lang w:val="uk-UA"/>
                </w:rPr>
                <w:t>-</w:t>
              </w:r>
              <w:r w:rsidRPr="00630814">
                <w:rPr>
                  <w:rStyle w:val="a5"/>
                </w:rPr>
                <w:t>iz</w:t>
              </w:r>
              <w:r w:rsidRPr="00630814">
                <w:rPr>
                  <w:rStyle w:val="a5"/>
                  <w:lang w:val="uk-UA"/>
                </w:rPr>
                <w:t>-</w:t>
              </w:r>
              <w:r w:rsidRPr="00630814">
                <w:rPr>
                  <w:rStyle w:val="a5"/>
                </w:rPr>
                <w:t>khersonshchyny</w:t>
              </w:r>
              <w:r w:rsidRPr="00630814">
                <w:rPr>
                  <w:rStyle w:val="a5"/>
                  <w:lang w:val="uk-UA"/>
                </w:rPr>
                <w:t>-</w:t>
              </w:r>
              <w:r w:rsidRPr="00630814">
                <w:rPr>
                  <w:rStyle w:val="a5"/>
                </w:rPr>
                <w:t>provely</w:t>
              </w:r>
              <w:r w:rsidRPr="00630814">
                <w:rPr>
                  <w:rStyle w:val="a5"/>
                  <w:lang w:val="uk-UA"/>
                </w:rPr>
                <w:t>-</w:t>
              </w:r>
              <w:r w:rsidRPr="00630814">
                <w:rPr>
                  <w:rStyle w:val="a5"/>
                </w:rPr>
                <w:t>tvorchyi</w:t>
              </w:r>
              <w:r w:rsidRPr="00630814">
                <w:rPr>
                  <w:rStyle w:val="a5"/>
                  <w:lang w:val="uk-UA"/>
                </w:rPr>
                <w:t>-</w:t>
              </w:r>
              <w:r w:rsidRPr="00630814">
                <w:rPr>
                  <w:rStyle w:val="a5"/>
                </w:rPr>
                <w:t>maister</w:t>
              </w:r>
              <w:r w:rsidRPr="00630814">
                <w:rPr>
                  <w:rStyle w:val="a5"/>
                  <w:lang w:val="uk-UA"/>
                </w:rPr>
                <w:t>-</w:t>
              </w:r>
              <w:r w:rsidRPr="00630814">
                <w:rPr>
                  <w:rStyle w:val="a5"/>
                </w:rPr>
                <w:t>klas</w:t>
              </w:r>
              <w:r w:rsidRPr="00630814">
                <w:rPr>
                  <w:rStyle w:val="a5"/>
                  <w:lang w:val="uk-UA"/>
                </w:rPr>
                <w:t>-</w:t>
              </w:r>
              <w:r w:rsidRPr="00630814">
                <w:rPr>
                  <w:rStyle w:val="a5"/>
                </w:rPr>
                <w:t>soniakh</w:t>
              </w:r>
              <w:r w:rsidRPr="00630814">
                <w:rPr>
                  <w:rStyle w:val="a5"/>
                  <w:lang w:val="uk-UA"/>
                </w:rPr>
                <w:t>-</w:t>
              </w:r>
              <w:r w:rsidRPr="00630814">
                <w:rPr>
                  <w:rStyle w:val="a5"/>
                </w:rPr>
                <w:t>iz</w:t>
              </w:r>
              <w:r w:rsidRPr="00630814">
                <w:rPr>
                  <w:rStyle w:val="a5"/>
                  <w:lang w:val="uk-UA"/>
                </w:rPr>
                <w:t>-</w:t>
              </w:r>
              <w:r w:rsidRPr="00630814">
                <w:rPr>
                  <w:rStyle w:val="a5"/>
                </w:rPr>
                <w:t>synelnoho</w:t>
              </w:r>
              <w:r w:rsidRPr="00630814">
                <w:rPr>
                  <w:rStyle w:val="a5"/>
                  <w:lang w:val="uk-UA"/>
                </w:rPr>
                <w:t>-</w:t>
              </w:r>
              <w:r w:rsidRPr="00630814">
                <w:rPr>
                  <w:rStyle w:val="a5"/>
                </w:rPr>
                <w:t>drotu</w:t>
              </w:r>
            </w:hyperlink>
            <w:r w:rsidRPr="00630814">
              <w:rPr>
                <w:color w:val="000000"/>
                <w:lang w:val="uk-UA"/>
              </w:rPr>
              <w:t>;</w:t>
            </w:r>
          </w:p>
          <w:p w14:paraId="6DED9760" w14:textId="77777777" w:rsidR="000D2B63" w:rsidRPr="00630814" w:rsidRDefault="000D2B63" w:rsidP="000D2B63">
            <w:pPr>
              <w:rPr>
                <w:color w:val="000000"/>
                <w:lang w:val="uk-UA"/>
              </w:rPr>
            </w:pPr>
            <w:hyperlink r:id="rId610" w:history="1">
              <w:r w:rsidRPr="00630814">
                <w:rPr>
                  <w:rStyle w:val="a5"/>
                </w:rPr>
                <w:t>https</w:t>
              </w:r>
              <w:r w:rsidRPr="00630814">
                <w:rPr>
                  <w:rStyle w:val="a5"/>
                  <w:lang w:val="uk-UA"/>
                </w:rPr>
                <w:t>://</w:t>
              </w:r>
              <w:r w:rsidRPr="00630814">
                <w:rPr>
                  <w:rStyle w:val="a5"/>
                </w:rPr>
                <w:t>khoda</w:t>
              </w:r>
              <w:r w:rsidRPr="00630814">
                <w:rPr>
                  <w:rStyle w:val="a5"/>
                  <w:lang w:val="uk-UA"/>
                </w:rPr>
                <w:t>.</w:t>
              </w:r>
              <w:r w:rsidRPr="00630814">
                <w:rPr>
                  <w:rStyle w:val="a5"/>
                </w:rPr>
                <w:t>gov</w:t>
              </w:r>
              <w:r w:rsidRPr="00630814">
                <w:rPr>
                  <w:rStyle w:val="a5"/>
                  <w:lang w:val="uk-UA"/>
                </w:rPr>
                <w:t>.</w:t>
              </w:r>
              <w:r w:rsidRPr="00630814">
                <w:rPr>
                  <w:rStyle w:val="a5"/>
                </w:rPr>
                <w:t>ua</w:t>
              </w:r>
              <w:r w:rsidRPr="00630814">
                <w:rPr>
                  <w:rStyle w:val="a5"/>
                  <w:lang w:val="uk-UA"/>
                </w:rPr>
                <w:t>/</w:t>
              </w:r>
              <w:r w:rsidRPr="00630814">
                <w:rPr>
                  <w:rStyle w:val="a5"/>
                </w:rPr>
                <w:t>news</w:t>
              </w:r>
              <w:r w:rsidRPr="00630814">
                <w:rPr>
                  <w:rStyle w:val="a5"/>
                  <w:lang w:val="uk-UA"/>
                </w:rPr>
                <w:t>/</w:t>
              </w:r>
              <w:r w:rsidRPr="00630814">
                <w:rPr>
                  <w:rStyle w:val="a5"/>
                </w:rPr>
                <w:t>shanuiu</w:t>
              </w:r>
              <w:r w:rsidRPr="00630814">
                <w:rPr>
                  <w:rStyle w:val="a5"/>
                  <w:lang w:val="uk-UA"/>
                </w:rPr>
                <w:t>-</w:t>
              </w:r>
              <w:r w:rsidRPr="00630814">
                <w:rPr>
                  <w:rStyle w:val="a5"/>
                </w:rPr>
                <w:t>voiniv</w:t>
              </w:r>
              <w:r w:rsidRPr="00630814">
                <w:rPr>
                  <w:rStyle w:val="a5"/>
                  <w:lang w:val="uk-UA"/>
                </w:rPr>
                <w:t>-</w:t>
              </w:r>
              <w:r w:rsidRPr="00630814">
                <w:rPr>
                  <w:rStyle w:val="a5"/>
                </w:rPr>
                <w:t>bizhu</w:t>
              </w:r>
              <w:r w:rsidRPr="00630814">
                <w:rPr>
                  <w:rStyle w:val="a5"/>
                  <w:lang w:val="uk-UA"/>
                </w:rPr>
                <w:t>-</w:t>
              </w:r>
              <w:r w:rsidRPr="00630814">
                <w:rPr>
                  <w:rStyle w:val="a5"/>
                </w:rPr>
                <w:t>za</w:t>
              </w:r>
              <w:r w:rsidRPr="00630814">
                <w:rPr>
                  <w:rStyle w:val="a5"/>
                  <w:lang w:val="uk-UA"/>
                </w:rPr>
                <w:t>-</w:t>
              </w:r>
              <w:r w:rsidRPr="00630814">
                <w:rPr>
                  <w:rStyle w:val="a5"/>
                </w:rPr>
                <w:t>heroiv</w:t>
              </w:r>
              <w:r w:rsidRPr="00630814">
                <w:rPr>
                  <w:rStyle w:val="a5"/>
                  <w:lang w:val="uk-UA"/>
                </w:rPr>
                <w:t>-</w:t>
              </w:r>
              <w:r w:rsidRPr="00630814">
                <w:rPr>
                  <w:rStyle w:val="a5"/>
                </w:rPr>
                <w:t>ukrainy</w:t>
              </w:r>
              <w:r w:rsidRPr="00630814">
                <w:rPr>
                  <w:rStyle w:val="a5"/>
                  <w:lang w:val="uk-UA"/>
                </w:rPr>
                <w:t>-</w:t>
              </w:r>
              <w:r w:rsidRPr="00630814">
                <w:rPr>
                  <w:rStyle w:val="a5"/>
                </w:rPr>
                <w:t>khersonshchyna</w:t>
              </w:r>
              <w:r w:rsidRPr="00630814">
                <w:rPr>
                  <w:rStyle w:val="a5"/>
                  <w:lang w:val="uk-UA"/>
                </w:rPr>
                <w:t>-</w:t>
              </w:r>
              <w:r w:rsidRPr="00630814">
                <w:rPr>
                  <w:rStyle w:val="a5"/>
                </w:rPr>
                <w:t>doluchylasia</w:t>
              </w:r>
              <w:r w:rsidRPr="00630814">
                <w:rPr>
                  <w:rStyle w:val="a5"/>
                  <w:lang w:val="uk-UA"/>
                </w:rPr>
                <w:t>-</w:t>
              </w:r>
              <w:r w:rsidRPr="00630814">
                <w:rPr>
                  <w:rStyle w:val="a5"/>
                </w:rPr>
                <w:t>do</w:t>
              </w:r>
              <w:r w:rsidRPr="00630814">
                <w:rPr>
                  <w:rStyle w:val="a5"/>
                  <w:lang w:val="uk-UA"/>
                </w:rPr>
                <w:t>-</w:t>
              </w:r>
              <w:r w:rsidRPr="00630814">
                <w:rPr>
                  <w:rStyle w:val="a5"/>
                </w:rPr>
                <w:t>vseukrainskoho</w:t>
              </w:r>
              <w:r w:rsidRPr="00630814">
                <w:rPr>
                  <w:rStyle w:val="a5"/>
                  <w:lang w:val="uk-UA"/>
                </w:rPr>
                <w:t>-</w:t>
              </w:r>
              <w:r w:rsidRPr="00630814">
                <w:rPr>
                  <w:rStyle w:val="a5"/>
                </w:rPr>
                <w:t>zabihu</w:t>
              </w:r>
            </w:hyperlink>
            <w:r w:rsidRPr="00630814">
              <w:rPr>
                <w:color w:val="000000"/>
                <w:lang w:val="uk-UA"/>
              </w:rPr>
              <w:t>;</w:t>
            </w:r>
          </w:p>
          <w:p w14:paraId="4ED52726" w14:textId="77777777" w:rsidR="000D2B63" w:rsidRPr="00630814" w:rsidRDefault="000D2B63" w:rsidP="000D2B63">
            <w:pPr>
              <w:rPr>
                <w:color w:val="000000"/>
                <w:lang w:val="uk-UA"/>
              </w:rPr>
            </w:pPr>
            <w:hyperlink r:id="rId611" w:history="1">
              <w:r w:rsidRPr="00630814">
                <w:rPr>
                  <w:rStyle w:val="a5"/>
                </w:rPr>
                <w:t>https</w:t>
              </w:r>
              <w:r w:rsidRPr="00630814">
                <w:rPr>
                  <w:rStyle w:val="a5"/>
                  <w:lang w:val="uk-UA"/>
                </w:rPr>
                <w:t>://</w:t>
              </w:r>
              <w:r w:rsidRPr="00630814">
                <w:rPr>
                  <w:rStyle w:val="a5"/>
                </w:rPr>
                <w:t>khoda</w:t>
              </w:r>
              <w:r w:rsidRPr="00630814">
                <w:rPr>
                  <w:rStyle w:val="a5"/>
                  <w:lang w:val="uk-UA"/>
                </w:rPr>
                <w:t>.</w:t>
              </w:r>
              <w:r w:rsidRPr="00630814">
                <w:rPr>
                  <w:rStyle w:val="a5"/>
                </w:rPr>
                <w:t>gov</w:t>
              </w:r>
              <w:r w:rsidRPr="00630814">
                <w:rPr>
                  <w:rStyle w:val="a5"/>
                  <w:lang w:val="uk-UA"/>
                </w:rPr>
                <w:t>.</w:t>
              </w:r>
              <w:r w:rsidRPr="00630814">
                <w:rPr>
                  <w:rStyle w:val="a5"/>
                </w:rPr>
                <w:t>ua</w:t>
              </w:r>
              <w:r w:rsidRPr="00630814">
                <w:rPr>
                  <w:rStyle w:val="a5"/>
                  <w:lang w:val="uk-UA"/>
                </w:rPr>
                <w:t>/</w:t>
              </w:r>
              <w:r w:rsidRPr="00630814">
                <w:rPr>
                  <w:rStyle w:val="a5"/>
                </w:rPr>
                <w:t>news</w:t>
              </w:r>
              <w:r w:rsidRPr="00630814">
                <w:rPr>
                  <w:rStyle w:val="a5"/>
                  <w:lang w:val="uk-UA"/>
                </w:rPr>
                <w:t>/</w:t>
              </w:r>
              <w:r w:rsidRPr="00630814">
                <w:rPr>
                  <w:rStyle w:val="a5"/>
                </w:rPr>
                <w:t>prezydent</w:t>
              </w:r>
              <w:r w:rsidRPr="00630814">
                <w:rPr>
                  <w:rStyle w:val="a5"/>
                  <w:lang w:val="uk-UA"/>
                </w:rPr>
                <w:t>-</w:t>
              </w:r>
              <w:r w:rsidRPr="00630814">
                <w:rPr>
                  <w:rStyle w:val="a5"/>
                </w:rPr>
                <w:t>ushanuvav</w:t>
              </w:r>
              <w:r w:rsidRPr="00630814">
                <w:rPr>
                  <w:rStyle w:val="a5"/>
                  <w:lang w:val="uk-UA"/>
                </w:rPr>
                <w:t>-</w:t>
              </w:r>
              <w:r w:rsidRPr="00630814">
                <w:rPr>
                  <w:rStyle w:val="a5"/>
                </w:rPr>
                <w:t>pamiat</w:t>
              </w:r>
              <w:r w:rsidRPr="00630814">
                <w:rPr>
                  <w:rStyle w:val="a5"/>
                  <w:lang w:val="uk-UA"/>
                </w:rPr>
                <w:t>-</w:t>
              </w:r>
              <w:r w:rsidRPr="00630814">
                <w:rPr>
                  <w:rStyle w:val="a5"/>
                </w:rPr>
                <w:t>polehlykh</w:t>
              </w:r>
              <w:r w:rsidRPr="00630814">
                <w:rPr>
                  <w:rStyle w:val="a5"/>
                  <w:lang w:val="uk-UA"/>
                </w:rPr>
                <w:t>-</w:t>
              </w:r>
              <w:r w:rsidRPr="00630814">
                <w:rPr>
                  <w:rStyle w:val="a5"/>
                </w:rPr>
                <w:t>ukrainskykh</w:t>
              </w:r>
              <w:r w:rsidRPr="00630814">
                <w:rPr>
                  <w:rStyle w:val="a5"/>
                  <w:lang w:val="uk-UA"/>
                </w:rPr>
                <w:t>-</w:t>
              </w:r>
              <w:r w:rsidRPr="00630814">
                <w:rPr>
                  <w:rStyle w:val="a5"/>
                </w:rPr>
                <w:t>voiniv</w:t>
              </w:r>
            </w:hyperlink>
            <w:r w:rsidRPr="00630814">
              <w:rPr>
                <w:color w:val="000000"/>
                <w:lang w:val="uk-UA"/>
              </w:rPr>
              <w:t>;</w:t>
            </w:r>
          </w:p>
          <w:p w14:paraId="624BBE96" w14:textId="77777777" w:rsidR="000D2B63" w:rsidRPr="00630814" w:rsidRDefault="000D2B63" w:rsidP="000D2B63">
            <w:pPr>
              <w:rPr>
                <w:color w:val="000000"/>
                <w:lang w:val="uk-UA"/>
              </w:rPr>
            </w:pPr>
            <w:hyperlink r:id="rId612" w:history="1">
              <w:r w:rsidRPr="00630814">
                <w:rPr>
                  <w:rStyle w:val="a5"/>
                </w:rPr>
                <w:t>https</w:t>
              </w:r>
              <w:r w:rsidRPr="00630814">
                <w:rPr>
                  <w:rStyle w:val="a5"/>
                  <w:lang w:val="uk-UA"/>
                </w:rPr>
                <w:t>://</w:t>
              </w:r>
              <w:r w:rsidRPr="00630814">
                <w:rPr>
                  <w:rStyle w:val="a5"/>
                </w:rPr>
                <w:t>khoda</w:t>
              </w:r>
              <w:r w:rsidRPr="00630814">
                <w:rPr>
                  <w:rStyle w:val="a5"/>
                  <w:lang w:val="uk-UA"/>
                </w:rPr>
                <w:t>.</w:t>
              </w:r>
              <w:r w:rsidRPr="00630814">
                <w:rPr>
                  <w:rStyle w:val="a5"/>
                </w:rPr>
                <w:t>gov</w:t>
              </w:r>
              <w:r w:rsidRPr="00630814">
                <w:rPr>
                  <w:rStyle w:val="a5"/>
                  <w:lang w:val="uk-UA"/>
                </w:rPr>
                <w:t>.</w:t>
              </w:r>
              <w:r w:rsidRPr="00630814">
                <w:rPr>
                  <w:rStyle w:val="a5"/>
                </w:rPr>
                <w:t>ua</w:t>
              </w:r>
              <w:r w:rsidRPr="00630814">
                <w:rPr>
                  <w:rStyle w:val="a5"/>
                  <w:lang w:val="uk-UA"/>
                </w:rPr>
                <w:t>/</w:t>
              </w:r>
              <w:r w:rsidRPr="00630814">
                <w:rPr>
                  <w:rStyle w:val="a5"/>
                </w:rPr>
                <w:t>news</w:t>
              </w:r>
              <w:r w:rsidRPr="00630814">
                <w:rPr>
                  <w:rStyle w:val="a5"/>
                  <w:lang w:val="uk-UA"/>
                </w:rPr>
                <w:t>/</w:t>
              </w:r>
              <w:r w:rsidRPr="00630814">
                <w:rPr>
                  <w:rStyle w:val="a5"/>
                </w:rPr>
                <w:t>hromady</w:t>
              </w:r>
              <w:r w:rsidRPr="00630814">
                <w:rPr>
                  <w:rStyle w:val="a5"/>
                  <w:lang w:val="uk-UA"/>
                </w:rPr>
                <w:t>-</w:t>
              </w:r>
              <w:r w:rsidRPr="00630814">
                <w:rPr>
                  <w:rStyle w:val="a5"/>
                </w:rPr>
                <w:t>khersonshchyny</w:t>
              </w:r>
              <w:r w:rsidRPr="00630814">
                <w:rPr>
                  <w:rStyle w:val="a5"/>
                  <w:lang w:val="uk-UA"/>
                </w:rPr>
                <w:t>-</w:t>
              </w:r>
              <w:r w:rsidRPr="00630814">
                <w:rPr>
                  <w:rStyle w:val="a5"/>
                </w:rPr>
                <w:t>doiednalys</w:t>
              </w:r>
              <w:r w:rsidRPr="00630814">
                <w:rPr>
                  <w:rStyle w:val="a5"/>
                  <w:lang w:val="uk-UA"/>
                </w:rPr>
                <w:t>-</w:t>
              </w:r>
              <w:r w:rsidRPr="00630814">
                <w:rPr>
                  <w:rStyle w:val="a5"/>
                </w:rPr>
                <w:t>do</w:t>
              </w:r>
              <w:r w:rsidRPr="00630814">
                <w:rPr>
                  <w:rStyle w:val="a5"/>
                  <w:lang w:val="uk-UA"/>
                </w:rPr>
                <w:t>-</w:t>
              </w:r>
              <w:r w:rsidRPr="00630814">
                <w:rPr>
                  <w:rStyle w:val="a5"/>
                </w:rPr>
                <w:t>deviatoho</w:t>
              </w:r>
              <w:r w:rsidRPr="00630814">
                <w:rPr>
                  <w:rStyle w:val="a5"/>
                  <w:lang w:val="uk-UA"/>
                </w:rPr>
                <w:t>-</w:t>
              </w:r>
              <w:r w:rsidRPr="00630814">
                <w:rPr>
                  <w:rStyle w:val="a5"/>
                </w:rPr>
                <w:t>shchorichnoho</w:t>
              </w:r>
              <w:r w:rsidRPr="00630814">
                <w:rPr>
                  <w:rStyle w:val="a5"/>
                  <w:lang w:val="uk-UA"/>
                </w:rPr>
                <w:t>-</w:t>
              </w:r>
              <w:r w:rsidRPr="00630814">
                <w:rPr>
                  <w:rStyle w:val="a5"/>
                </w:rPr>
                <w:t>patriotychnoho</w:t>
              </w:r>
              <w:r w:rsidRPr="00630814">
                <w:rPr>
                  <w:rStyle w:val="a5"/>
                  <w:lang w:val="uk-UA"/>
                </w:rPr>
                <w:t>-</w:t>
              </w:r>
              <w:r w:rsidRPr="00630814">
                <w:rPr>
                  <w:rStyle w:val="a5"/>
                </w:rPr>
                <w:t>zabihu</w:t>
              </w:r>
              <w:r w:rsidRPr="00630814">
                <w:rPr>
                  <w:rStyle w:val="a5"/>
                  <w:lang w:val="uk-UA"/>
                </w:rPr>
                <w:t>-</w:t>
              </w:r>
              <w:r w:rsidRPr="00630814">
                <w:rPr>
                  <w:rStyle w:val="a5"/>
                </w:rPr>
                <w:t>shanuiu</w:t>
              </w:r>
              <w:r w:rsidRPr="00630814">
                <w:rPr>
                  <w:rStyle w:val="a5"/>
                  <w:lang w:val="uk-UA"/>
                </w:rPr>
                <w:t>-</w:t>
              </w:r>
              <w:r w:rsidRPr="00630814">
                <w:rPr>
                  <w:rStyle w:val="a5"/>
                </w:rPr>
                <w:t>voiniv</w:t>
              </w:r>
              <w:r w:rsidRPr="00630814">
                <w:rPr>
                  <w:rStyle w:val="a5"/>
                  <w:lang w:val="uk-UA"/>
                </w:rPr>
                <w:t>-</w:t>
              </w:r>
              <w:r w:rsidRPr="00630814">
                <w:rPr>
                  <w:rStyle w:val="a5"/>
                </w:rPr>
                <w:t>bizhu</w:t>
              </w:r>
              <w:r w:rsidRPr="00630814">
                <w:rPr>
                  <w:rStyle w:val="a5"/>
                  <w:lang w:val="uk-UA"/>
                </w:rPr>
                <w:t>-</w:t>
              </w:r>
              <w:r w:rsidRPr="00630814">
                <w:rPr>
                  <w:rStyle w:val="a5"/>
                </w:rPr>
                <w:t>za</w:t>
              </w:r>
              <w:r w:rsidRPr="00630814">
                <w:rPr>
                  <w:rStyle w:val="a5"/>
                  <w:lang w:val="uk-UA"/>
                </w:rPr>
                <w:t>-</w:t>
              </w:r>
              <w:r w:rsidRPr="00630814">
                <w:rPr>
                  <w:rStyle w:val="a5"/>
                </w:rPr>
                <w:t>heroiv</w:t>
              </w:r>
              <w:r w:rsidRPr="00630814">
                <w:rPr>
                  <w:rStyle w:val="a5"/>
                  <w:lang w:val="uk-UA"/>
                </w:rPr>
                <w:t>-</w:t>
              </w:r>
              <w:r w:rsidRPr="00630814">
                <w:rPr>
                  <w:rStyle w:val="a5"/>
                </w:rPr>
                <w:t>ukrainy</w:t>
              </w:r>
            </w:hyperlink>
            <w:r w:rsidRPr="00630814">
              <w:rPr>
                <w:color w:val="000000"/>
                <w:lang w:val="uk-UA"/>
              </w:rPr>
              <w:t>;</w:t>
            </w:r>
          </w:p>
          <w:p w14:paraId="0EDB5BE8" w14:textId="77777777" w:rsidR="00C838EC" w:rsidRPr="00C838EC" w:rsidRDefault="000D2B63" w:rsidP="000D2B63">
            <w:pPr>
              <w:widowControl w:val="0"/>
              <w:jc w:val="both"/>
              <w:rPr>
                <w:lang w:val="uk-UA"/>
              </w:rPr>
            </w:pPr>
            <w:hyperlink r:id="rId613" w:history="1">
              <w:r w:rsidRPr="00630814">
                <w:rPr>
                  <w:rStyle w:val="a5"/>
                </w:rPr>
                <w:t>https</w:t>
              </w:r>
              <w:r w:rsidRPr="00630814">
                <w:rPr>
                  <w:rStyle w:val="a5"/>
                  <w:lang w:val="uk-UA"/>
                </w:rPr>
                <w:t>://</w:t>
              </w:r>
              <w:r w:rsidRPr="00630814">
                <w:rPr>
                  <w:rStyle w:val="a5"/>
                </w:rPr>
                <w:t>khoda</w:t>
              </w:r>
              <w:r w:rsidRPr="00630814">
                <w:rPr>
                  <w:rStyle w:val="a5"/>
                  <w:lang w:val="uk-UA"/>
                </w:rPr>
                <w:t>.</w:t>
              </w:r>
              <w:r w:rsidRPr="00630814">
                <w:rPr>
                  <w:rStyle w:val="a5"/>
                </w:rPr>
                <w:t>gov</w:t>
              </w:r>
              <w:r w:rsidRPr="00630814">
                <w:rPr>
                  <w:rStyle w:val="a5"/>
                  <w:lang w:val="uk-UA"/>
                </w:rPr>
                <w:t>.</w:t>
              </w:r>
              <w:r w:rsidRPr="00630814">
                <w:rPr>
                  <w:rStyle w:val="a5"/>
                </w:rPr>
                <w:t>ua</w:t>
              </w:r>
              <w:r w:rsidRPr="00630814">
                <w:rPr>
                  <w:rStyle w:val="a5"/>
                  <w:lang w:val="uk-UA"/>
                </w:rPr>
                <w:t>/</w:t>
              </w:r>
              <w:r w:rsidRPr="00630814">
                <w:rPr>
                  <w:rStyle w:val="a5"/>
                </w:rPr>
                <w:t>news</w:t>
              </w:r>
              <w:r w:rsidRPr="00630814">
                <w:rPr>
                  <w:rStyle w:val="a5"/>
                  <w:lang w:val="uk-UA"/>
                </w:rPr>
                <w:t>/</w:t>
              </w:r>
              <w:r w:rsidRPr="00630814">
                <w:rPr>
                  <w:rStyle w:val="a5"/>
                </w:rPr>
                <w:t>predstavnyky</w:t>
              </w:r>
              <w:r w:rsidRPr="00630814">
                <w:rPr>
                  <w:rStyle w:val="a5"/>
                  <w:lang w:val="uk-UA"/>
                </w:rPr>
                <w:t>-</w:t>
              </w:r>
              <w:r w:rsidRPr="00630814">
                <w:rPr>
                  <w:rStyle w:val="a5"/>
                </w:rPr>
                <w:t>holoprystanskoi</w:t>
              </w:r>
              <w:r w:rsidRPr="00630814">
                <w:rPr>
                  <w:rStyle w:val="a5"/>
                  <w:lang w:val="uk-UA"/>
                </w:rPr>
                <w:t>-</w:t>
              </w:r>
              <w:r w:rsidRPr="00630814">
                <w:rPr>
                  <w:rStyle w:val="a5"/>
                </w:rPr>
                <w:t>hromady</w:t>
              </w:r>
              <w:r w:rsidRPr="00630814">
                <w:rPr>
                  <w:rStyle w:val="a5"/>
                  <w:lang w:val="uk-UA"/>
                </w:rPr>
                <w:t>-</w:t>
              </w:r>
              <w:r w:rsidRPr="00630814">
                <w:rPr>
                  <w:rStyle w:val="a5"/>
                </w:rPr>
                <w:t>vzialy</w:t>
              </w:r>
              <w:r w:rsidRPr="00630814">
                <w:rPr>
                  <w:rStyle w:val="a5"/>
                  <w:lang w:val="uk-UA"/>
                </w:rPr>
                <w:t>-</w:t>
              </w:r>
              <w:r w:rsidRPr="00630814">
                <w:rPr>
                  <w:rStyle w:val="a5"/>
                </w:rPr>
                <w:t>uchast</w:t>
              </w:r>
              <w:r w:rsidRPr="00630814">
                <w:rPr>
                  <w:rStyle w:val="a5"/>
                  <w:lang w:val="uk-UA"/>
                </w:rPr>
                <w:t>-</w:t>
              </w:r>
              <w:r w:rsidRPr="00630814">
                <w:rPr>
                  <w:rStyle w:val="a5"/>
                </w:rPr>
                <w:t>u</w:t>
              </w:r>
              <w:r w:rsidRPr="00630814">
                <w:rPr>
                  <w:rStyle w:val="a5"/>
                  <w:lang w:val="uk-UA"/>
                </w:rPr>
                <w:t>-</w:t>
              </w:r>
              <w:r w:rsidRPr="00630814">
                <w:rPr>
                  <w:rStyle w:val="a5"/>
                </w:rPr>
                <w:t>vidznachenni</w:t>
              </w:r>
              <w:r w:rsidRPr="00630814">
                <w:rPr>
                  <w:rStyle w:val="a5"/>
                  <w:lang w:val="uk-UA"/>
                </w:rPr>
                <w:t>-</w:t>
              </w:r>
              <w:r w:rsidRPr="00630814">
                <w:rPr>
                  <w:rStyle w:val="a5"/>
                </w:rPr>
                <w:t>dnia</w:t>
              </w:r>
              <w:r w:rsidRPr="00630814">
                <w:rPr>
                  <w:rStyle w:val="a5"/>
                  <w:lang w:val="uk-UA"/>
                </w:rPr>
                <w:t>-</w:t>
              </w:r>
              <w:r w:rsidRPr="00630814">
                <w:rPr>
                  <w:rStyle w:val="a5"/>
                </w:rPr>
                <w:t>mista</w:t>
              </w:r>
              <w:r w:rsidRPr="00630814">
                <w:rPr>
                  <w:rStyle w:val="a5"/>
                  <w:lang w:val="uk-UA"/>
                </w:rPr>
                <w:t>-</w:t>
              </w:r>
              <w:r w:rsidRPr="00630814">
                <w:rPr>
                  <w:rStyle w:val="a5"/>
                </w:rPr>
                <w:t>chortkova</w:t>
              </w:r>
            </w:hyperlink>
            <w:r w:rsidR="00C838EC" w:rsidRPr="00C838EC">
              <w:rPr>
                <w:lang w:val="uk-UA"/>
              </w:rPr>
              <w:t xml:space="preserve"> .</w:t>
            </w:r>
          </w:p>
          <w:p w14:paraId="10619DD7" w14:textId="77777777" w:rsidR="007803B0" w:rsidRDefault="00C95D48" w:rsidP="000D2B63">
            <w:pPr>
              <w:widowControl w:val="0"/>
              <w:jc w:val="both"/>
              <w:rPr>
                <w:lang w:val="uk-UA"/>
              </w:rPr>
            </w:pPr>
            <w:r w:rsidRPr="00C12835">
              <w:rPr>
                <w:lang w:val="uk-UA"/>
              </w:rPr>
              <w:t xml:space="preserve">Інформація щодо проведених заходів у </w:t>
            </w:r>
            <w:r w:rsidRPr="00C12835">
              <w:t xml:space="preserve">Херсонській територіальній громаді </w:t>
            </w:r>
            <w:r w:rsidRPr="00C12835">
              <w:rPr>
                <w:lang w:val="uk-UA"/>
              </w:rPr>
              <w:t>за посиланнями</w:t>
            </w:r>
            <w:r w:rsidR="003073BE" w:rsidRPr="00C12835">
              <w:rPr>
                <w:rFonts w:eastAsia="Cambria"/>
                <w:lang w:val="uk-UA"/>
              </w:rPr>
              <w:t>:</w:t>
            </w:r>
            <w:r w:rsidR="00DB4AB6" w:rsidRPr="00C12835">
              <w:rPr>
                <w:rFonts w:eastAsia="Cambria"/>
              </w:rPr>
              <w:t xml:space="preserve">  </w:t>
            </w:r>
            <w:r w:rsidR="003073BE" w:rsidRPr="00C12835">
              <w:rPr>
                <w:lang w:val="uk-UA"/>
              </w:rPr>
              <w:t xml:space="preserve"> </w:t>
            </w:r>
          </w:p>
          <w:p w14:paraId="0BF0EA52" w14:textId="77777777" w:rsidR="00C838EC" w:rsidRPr="00C838EC" w:rsidRDefault="00C838EC" w:rsidP="000D2B63">
            <w:pPr>
              <w:widowControl w:val="0"/>
              <w:jc w:val="both"/>
              <w:rPr>
                <w:lang w:val="uk-UA"/>
              </w:rPr>
            </w:pPr>
            <w:hyperlink r:id="rId614" w:history="1">
              <w:r w:rsidRPr="00F26161">
                <w:rPr>
                  <w:rStyle w:val="a5"/>
                  <w:lang w:val="uk-UA"/>
                </w:rPr>
                <w:t>https://www.facebook.com/share/p/1KMvbPVhZM/</w:t>
              </w:r>
            </w:hyperlink>
          </w:p>
          <w:p w14:paraId="3459FB85" w14:textId="77777777" w:rsidR="00C838EC" w:rsidRPr="00C838EC" w:rsidRDefault="00C838EC" w:rsidP="000D2B63">
            <w:pPr>
              <w:widowControl w:val="0"/>
              <w:jc w:val="both"/>
              <w:rPr>
                <w:lang w:val="uk-UA"/>
              </w:rPr>
            </w:pPr>
            <w:hyperlink r:id="rId615" w:history="1">
              <w:r w:rsidRPr="00F26161">
                <w:rPr>
                  <w:rStyle w:val="a5"/>
                  <w:lang w:val="uk-UA"/>
                </w:rPr>
                <w:t>https://www.facebook.com/share/p/1NY45mag8z/</w:t>
              </w:r>
            </w:hyperlink>
          </w:p>
          <w:p w14:paraId="7B12EBD7" w14:textId="77777777" w:rsidR="00C838EC" w:rsidRPr="00C838EC" w:rsidRDefault="00C838EC" w:rsidP="000D2B63">
            <w:pPr>
              <w:widowControl w:val="0"/>
              <w:jc w:val="both"/>
              <w:rPr>
                <w:lang w:val="uk-UA"/>
              </w:rPr>
            </w:pPr>
            <w:hyperlink r:id="rId616" w:history="1">
              <w:r w:rsidRPr="00F26161">
                <w:rPr>
                  <w:rStyle w:val="a5"/>
                  <w:lang w:val="uk-UA"/>
                </w:rPr>
                <w:t>https://www.facebook.com/share/p/1944FVQwf9/</w:t>
              </w:r>
            </w:hyperlink>
          </w:p>
          <w:p w14:paraId="1FEE7EBC" w14:textId="77777777" w:rsidR="00C838EC" w:rsidRPr="00C838EC" w:rsidRDefault="00C838EC" w:rsidP="000D2B63">
            <w:pPr>
              <w:widowControl w:val="0"/>
              <w:jc w:val="both"/>
              <w:rPr>
                <w:lang w:val="uk-UA"/>
              </w:rPr>
            </w:pPr>
            <w:hyperlink r:id="rId617" w:history="1">
              <w:r w:rsidRPr="00F26161">
                <w:rPr>
                  <w:rStyle w:val="a5"/>
                  <w:lang w:val="uk-UA"/>
                </w:rPr>
                <w:t>https://www.facebook.com/share/1BhzjUYCha/</w:t>
              </w:r>
            </w:hyperlink>
          </w:p>
          <w:p w14:paraId="1B80ADDE" w14:textId="77777777" w:rsidR="00C838EC" w:rsidRPr="00C838EC" w:rsidRDefault="00C838EC" w:rsidP="000D2B63">
            <w:pPr>
              <w:widowControl w:val="0"/>
              <w:jc w:val="both"/>
              <w:rPr>
                <w:lang w:val="uk-UA"/>
              </w:rPr>
            </w:pPr>
            <w:hyperlink r:id="rId618" w:history="1">
              <w:r w:rsidRPr="00F26161">
                <w:rPr>
                  <w:rStyle w:val="a5"/>
                  <w:lang w:val="uk-UA"/>
                </w:rPr>
                <w:t>https://www.facebook.com/share/1FX8JV1sgo/</w:t>
              </w:r>
            </w:hyperlink>
          </w:p>
          <w:p w14:paraId="329AE0A3" w14:textId="77777777" w:rsidR="00496A0E" w:rsidRPr="00C12835" w:rsidRDefault="003073BE" w:rsidP="00496A0E">
            <w:pPr>
              <w:jc w:val="both"/>
              <w:rPr>
                <w:lang w:val="uk-UA"/>
              </w:rPr>
            </w:pPr>
            <w:r w:rsidRPr="00C12835">
              <w:rPr>
                <w:lang w:val="uk-UA"/>
              </w:rPr>
              <w:t>В Бериславській територіальній громаді д</w:t>
            </w:r>
            <w:r w:rsidR="007B21D7" w:rsidRPr="00C12835">
              <w:rPr>
                <w:lang w:val="uk-UA"/>
              </w:rPr>
              <w:t>іє робота над створенням інтерак</w:t>
            </w:r>
            <w:r w:rsidRPr="00C12835">
              <w:rPr>
                <w:lang w:val="uk-UA"/>
              </w:rPr>
              <w:t xml:space="preserve">тивної Книги героїчних вчинків </w:t>
            </w:r>
            <w:r w:rsidR="007B21D7" w:rsidRPr="00C12835">
              <w:rPr>
                <w:lang w:val="uk-UA"/>
              </w:rPr>
              <w:t>серед учасників бойових дій,</w:t>
            </w:r>
            <w:r w:rsidRPr="00C12835">
              <w:rPr>
                <w:lang w:val="uk-UA"/>
              </w:rPr>
              <w:t xml:space="preserve"> </w:t>
            </w:r>
            <w:r w:rsidR="007B21D7" w:rsidRPr="00C12835">
              <w:rPr>
                <w:lang w:val="uk-UA"/>
              </w:rPr>
              <w:t>які проявили особисту сміливість, безстрашність та відвагу в боротьбі за</w:t>
            </w:r>
            <w:r w:rsidRPr="00C12835">
              <w:rPr>
                <w:lang w:val="uk-UA"/>
              </w:rPr>
              <w:t xml:space="preserve"> </w:t>
            </w:r>
            <w:r w:rsidR="007B21D7" w:rsidRPr="00C12835">
              <w:rPr>
                <w:lang w:val="uk-UA"/>
              </w:rPr>
              <w:t>незалежність, суверенітет і територіальну цілісність України</w:t>
            </w:r>
            <w:r w:rsidRPr="00C12835">
              <w:rPr>
                <w:lang w:val="uk-UA"/>
              </w:rPr>
              <w:t xml:space="preserve"> </w:t>
            </w:r>
            <w:r w:rsidR="00C41187" w:rsidRPr="00C12835">
              <w:rPr>
                <w:lang w:val="uk-UA"/>
              </w:rPr>
              <w:t>На офіційному веб</w:t>
            </w:r>
            <w:r w:rsidR="007B21D7" w:rsidRPr="00C12835">
              <w:rPr>
                <w:lang w:val="uk-UA"/>
              </w:rPr>
              <w:t>сайті Бериславської міської ради для вшанування пам’яті загиблим (померлим) ветеранам війни, Захисникам та Захисницям України створено Меморіал громади, де розміщуються світлини загиблих  захисників України.</w:t>
            </w:r>
          </w:p>
          <w:p w14:paraId="7AA88F86" w14:textId="77777777" w:rsidR="003073BE" w:rsidRPr="00C12835" w:rsidRDefault="003073BE" w:rsidP="006132B4">
            <w:pPr>
              <w:jc w:val="both"/>
              <w:rPr>
                <w:rFonts w:eastAsia="Cambria"/>
                <w:lang w:val="uk-UA"/>
              </w:rPr>
            </w:pPr>
            <w:r w:rsidRPr="00C12835">
              <w:rPr>
                <w:rFonts w:eastAsia="Cambria"/>
                <w:lang w:val="uk-UA"/>
              </w:rPr>
              <w:t xml:space="preserve">Інформація щодо проведених заходів в Новокаховській міській територіальній громаді: </w:t>
            </w:r>
          </w:p>
          <w:p w14:paraId="2F96FE5E" w14:textId="77777777" w:rsidR="003073BE" w:rsidRPr="00C12835" w:rsidRDefault="003073BE" w:rsidP="006132B4">
            <w:pPr>
              <w:jc w:val="both"/>
              <w:rPr>
                <w:rFonts w:eastAsia="Cambria"/>
                <w:lang w:val="uk-UA"/>
              </w:rPr>
            </w:pPr>
            <w:hyperlink r:id="rId619" w:history="1">
              <w:r w:rsidRPr="00C12835">
                <w:rPr>
                  <w:rStyle w:val="a5"/>
                  <w:rFonts w:eastAsia="Cambria"/>
                  <w:lang w:val="uk-UA"/>
                </w:rPr>
                <w:t>https://www.facebook.com/permalink.php?story_fbid=pfbid02DJhdEy9Dv3zcxL6MEJArJUhQcbLf4ijrrkEJzLfDaXBA5xZ2fZqMQbJxv2Hsc1a8l&amp;id=61579908066995&amp;locale=ru_RU</w:t>
              </w:r>
            </w:hyperlink>
          </w:p>
          <w:p w14:paraId="4EA92B32" w14:textId="77777777" w:rsidR="00F421D5" w:rsidRPr="00BE498F" w:rsidRDefault="003073BE" w:rsidP="00F421D5">
            <w:pPr>
              <w:jc w:val="both"/>
              <w:rPr>
                <w:lang w:val="uk-UA"/>
              </w:rPr>
            </w:pPr>
            <w:hyperlink r:id="rId620" w:history="1">
              <w:r w:rsidRPr="00C12835">
                <w:rPr>
                  <w:rStyle w:val="a5"/>
                  <w:rFonts w:eastAsia="Cambria"/>
                  <w:lang w:val="uk-UA"/>
                </w:rPr>
                <w:t>https://nk.gov.ua/2026/05/22/dytiachyj-majster-klas-u-tsentri-vilni-razom-do-dnia-heroiv-ukrainy-podiaka-zakhysnykam-u-kozhnij-dolontsi/</w:t>
              </w:r>
            </w:hyperlink>
            <w:r w:rsidRPr="00C12835">
              <w:rPr>
                <w:rFonts w:eastAsia="Cambria"/>
                <w:lang w:val="uk-UA"/>
              </w:rPr>
              <w:t xml:space="preserve"> .</w:t>
            </w:r>
            <w:r w:rsidR="006132B4" w:rsidRPr="00C12835">
              <w:rPr>
                <w:lang w:val="uk-UA"/>
              </w:rPr>
              <w:t xml:space="preserve"> </w:t>
            </w:r>
          </w:p>
          <w:p w14:paraId="4AEB0F34" w14:textId="77777777" w:rsidR="00F421D5" w:rsidRPr="00C838EC" w:rsidRDefault="00C838EC" w:rsidP="00C838EC">
            <w:pPr>
              <w:jc w:val="both"/>
              <w:rPr>
                <w:lang w:val="uk-UA"/>
              </w:rPr>
            </w:pPr>
            <w:r w:rsidRPr="00C838EC">
              <w:rPr>
                <w:lang w:val="uk-UA"/>
              </w:rPr>
              <w:t xml:space="preserve">У БілозерськійТГ в </w:t>
            </w:r>
            <w:r w:rsidR="00F421D5" w:rsidRPr="00C838EC">
              <w:rPr>
                <w:rFonts w:eastAsia="Calibri"/>
                <w:noProof/>
                <w:lang w:val="uk-UA"/>
              </w:rPr>
              <w:t>закла</w:t>
            </w:r>
            <w:r>
              <w:rPr>
                <w:rFonts w:eastAsia="Calibri"/>
                <w:noProof/>
                <w:lang w:val="uk-UA"/>
              </w:rPr>
              <w:t xml:space="preserve">дах загальної середньої освіти </w:t>
            </w:r>
            <w:r w:rsidR="00F421D5" w:rsidRPr="00C838EC">
              <w:rPr>
                <w:rFonts w:eastAsia="Calibri"/>
                <w:noProof/>
                <w:lang w:val="uk-UA"/>
              </w:rPr>
              <w:t xml:space="preserve"> в онлайн форматі проведено хвилину мовчання, виховну годину «Вклоняємось доземно українському воїну», години мужності «Слава незламним захисникам!» та «В єдності наша сила», проведено пізнавально-ігрову годину «Ми роду козацького діти, землі української цвіт», фото-флешмоб «День захисників і захисниць України», історичний екскурс «Ми – нащадки козаків».</w:t>
            </w:r>
            <w:r>
              <w:rPr>
                <w:lang w:val="uk-UA"/>
              </w:rPr>
              <w:t xml:space="preserve">У Борозенській ТГ </w:t>
            </w:r>
            <w:r w:rsidR="00F421D5" w:rsidRPr="00C838EC">
              <w:rPr>
                <w:rFonts w:eastAsia="Cambria"/>
                <w:lang w:val="uk-UA"/>
              </w:rPr>
              <w:t>Меморіальні заходи, покладання квітів шани на Алеї слави до пам’ятних дат:</w:t>
            </w:r>
          </w:p>
          <w:p w14:paraId="36B32944" w14:textId="77777777" w:rsidR="00F421D5" w:rsidRPr="00C838EC" w:rsidRDefault="00F421D5" w:rsidP="00C838EC">
            <w:pPr>
              <w:rPr>
                <w:rFonts w:eastAsia="Cambria"/>
                <w:lang w:val="uk-UA"/>
              </w:rPr>
            </w:pPr>
            <w:hyperlink r:id="rId621" w:history="1">
              <w:r w:rsidRPr="00BE498F">
                <w:rPr>
                  <w:rStyle w:val="a5"/>
                  <w:rFonts w:eastAsia="Cambria"/>
                </w:rPr>
                <w:t>https</w:t>
              </w:r>
              <w:r w:rsidRPr="00C838EC">
                <w:rPr>
                  <w:rStyle w:val="a5"/>
                  <w:rFonts w:eastAsia="Cambria"/>
                  <w:lang w:val="uk-UA"/>
                </w:rPr>
                <w:t>://</w:t>
              </w:r>
              <w:r w:rsidRPr="00BE498F">
                <w:rPr>
                  <w:rStyle w:val="a5"/>
                  <w:rFonts w:eastAsia="Cambria"/>
                </w:rPr>
                <w:t>www</w:t>
              </w:r>
              <w:r w:rsidRPr="00C838EC">
                <w:rPr>
                  <w:rStyle w:val="a5"/>
                  <w:rFonts w:eastAsia="Cambria"/>
                  <w:lang w:val="uk-UA"/>
                </w:rPr>
                <w:t>.</w:t>
              </w:r>
              <w:r w:rsidRPr="00BE498F">
                <w:rPr>
                  <w:rStyle w:val="a5"/>
                  <w:rFonts w:eastAsia="Cambria"/>
                </w:rPr>
                <w:t>facebook</w:t>
              </w:r>
              <w:r w:rsidRPr="00C838EC">
                <w:rPr>
                  <w:rStyle w:val="a5"/>
                  <w:rFonts w:eastAsia="Cambria"/>
                  <w:lang w:val="uk-UA"/>
                </w:rPr>
                <w:t>.</w:t>
              </w:r>
              <w:r w:rsidRPr="00BE498F">
                <w:rPr>
                  <w:rStyle w:val="a5"/>
                  <w:rFonts w:eastAsia="Cambria"/>
                </w:rPr>
                <w:t>com</w:t>
              </w:r>
              <w:r w:rsidRPr="00C838EC">
                <w:rPr>
                  <w:rStyle w:val="a5"/>
                  <w:rFonts w:eastAsia="Cambria"/>
                  <w:lang w:val="uk-UA"/>
                </w:rPr>
                <w:t>/</w:t>
              </w:r>
              <w:r w:rsidRPr="00BE498F">
                <w:rPr>
                  <w:rStyle w:val="a5"/>
                  <w:rFonts w:eastAsia="Cambria"/>
                </w:rPr>
                <w:t>groups</w:t>
              </w:r>
              <w:r w:rsidRPr="00C838EC">
                <w:rPr>
                  <w:rStyle w:val="a5"/>
                  <w:rFonts w:eastAsia="Cambria"/>
                  <w:lang w:val="uk-UA"/>
                </w:rPr>
                <w:t>/223361861615076/</w:t>
              </w:r>
              <w:r w:rsidRPr="00BE498F">
                <w:rPr>
                  <w:rStyle w:val="a5"/>
                  <w:rFonts w:eastAsia="Cambria"/>
                </w:rPr>
                <w:t>permalink</w:t>
              </w:r>
              <w:r w:rsidRPr="00C838EC">
                <w:rPr>
                  <w:rStyle w:val="a5"/>
                  <w:rFonts w:eastAsia="Cambria"/>
                  <w:lang w:val="uk-UA"/>
                </w:rPr>
                <w:t>/1922283398389572/</w:t>
              </w:r>
            </w:hyperlink>
            <w:r w:rsidRPr="00C838EC">
              <w:rPr>
                <w:rFonts w:eastAsia="Cambria"/>
                <w:lang w:val="uk-UA"/>
              </w:rPr>
              <w:t xml:space="preserve"> ,</w:t>
            </w:r>
          </w:p>
          <w:p w14:paraId="1242D459" w14:textId="77777777" w:rsidR="00F421D5" w:rsidRPr="00BE498F" w:rsidRDefault="00F421D5" w:rsidP="00C838EC">
            <w:pPr>
              <w:rPr>
                <w:rFonts w:eastAsia="Cambria"/>
              </w:rPr>
            </w:pPr>
            <w:hyperlink r:id="rId622" w:history="1">
              <w:r w:rsidRPr="00BE498F">
                <w:rPr>
                  <w:rStyle w:val="a5"/>
                  <w:rFonts w:eastAsia="Cambria"/>
                </w:rPr>
                <w:t>https://www.facebook.com/share/v/1Ef4Qui3rY/</w:t>
              </w:r>
            </w:hyperlink>
            <w:r w:rsidRPr="00BE498F">
              <w:rPr>
                <w:rFonts w:eastAsia="Cambria"/>
              </w:rPr>
              <w:t xml:space="preserve"> , </w:t>
            </w:r>
          </w:p>
          <w:p w14:paraId="28D9081D" w14:textId="77777777" w:rsidR="00F421D5" w:rsidRPr="00667FCC" w:rsidRDefault="00F421D5" w:rsidP="00C838EC">
            <w:pPr>
              <w:rPr>
                <w:rFonts w:eastAsia="Cambria"/>
                <w:lang w:val="uk-UA"/>
              </w:rPr>
            </w:pPr>
            <w:hyperlink r:id="rId623" w:history="1">
              <w:r w:rsidRPr="00BE498F">
                <w:rPr>
                  <w:rStyle w:val="a5"/>
                  <w:rFonts w:eastAsia="Cambria"/>
                </w:rPr>
                <w:t>https://www.facebook.com/share/p/1brMwuoKrV/</w:t>
              </w:r>
            </w:hyperlink>
            <w:r w:rsidRPr="00BE498F">
              <w:rPr>
                <w:rFonts w:eastAsia="Cambria"/>
              </w:rPr>
              <w:t xml:space="preserve"> </w:t>
            </w:r>
          </w:p>
          <w:p w14:paraId="291919B4" w14:textId="77777777" w:rsidR="00F421D5" w:rsidRPr="00BE498F" w:rsidRDefault="00F421D5" w:rsidP="00F421D5">
            <w:pPr>
              <w:jc w:val="both"/>
              <w:rPr>
                <w:lang w:val="uk-UA"/>
              </w:rPr>
            </w:pPr>
            <w:hyperlink r:id="rId624" w:history="1">
              <w:r w:rsidRPr="00BE498F">
                <w:rPr>
                  <w:rStyle w:val="a5"/>
                  <w:rFonts w:eastAsia="Cambria"/>
                </w:rPr>
                <w:t>https://www.facebook.com/groups/223361861615076/permalink/1922283398389572/</w:t>
              </w:r>
            </w:hyperlink>
          </w:p>
          <w:p w14:paraId="42FBC7B6" w14:textId="77777777" w:rsidR="00F421D5" w:rsidRPr="00667FCC" w:rsidRDefault="00667FCC" w:rsidP="00667FCC">
            <w:pPr>
              <w:jc w:val="both"/>
              <w:rPr>
                <w:lang w:val="uk-UA"/>
              </w:rPr>
            </w:pPr>
            <w:r>
              <w:rPr>
                <w:lang w:val="uk-UA"/>
              </w:rPr>
              <w:t>У Високопільській ТГ п</w:t>
            </w:r>
            <w:r w:rsidR="00F421D5" w:rsidRPr="00BE498F">
              <w:t>роводяться меморіальні заходи та вшанування загиблих захисників України. У вересневому звіті відображено патріотичний забіг «Шаную воїнів, біжу за Героїв України»</w:t>
            </w:r>
            <w:r>
              <w:rPr>
                <w:lang w:val="uk-UA"/>
              </w:rPr>
              <w:t>:</w:t>
            </w:r>
          </w:p>
          <w:p w14:paraId="5029693B" w14:textId="77777777" w:rsidR="00F421D5" w:rsidRPr="00BE498F" w:rsidRDefault="00F421D5" w:rsidP="00F421D5">
            <w:pPr>
              <w:pStyle w:val="af0"/>
              <w:rPr>
                <w:rFonts w:ascii="Times New Roman" w:hAnsi="Times New Roman"/>
                <w:sz w:val="20"/>
              </w:rPr>
            </w:pPr>
            <w:hyperlink r:id="rId625" w:history="1">
              <w:r w:rsidRPr="00BE498F">
                <w:rPr>
                  <w:rStyle w:val="a5"/>
                  <w:rFonts w:ascii="Times New Roman" w:hAnsi="Times New Roman"/>
                  <w:sz w:val="20"/>
                </w:rPr>
                <w:t>https://www.facebook.com/permalink.php?story_fbid=pfbid01MwLtejbLmcUFAbvdXoG3fJqBs2kDhTjKqxUe7uujGtBPKvbbtjurWuchY3qfrE4l&amp;id=100025098011645&amp;locale=uk_UA</w:t>
              </w:r>
            </w:hyperlink>
          </w:p>
          <w:p w14:paraId="5FB6EDA6" w14:textId="77777777" w:rsidR="00F421D5" w:rsidRPr="00BE498F" w:rsidRDefault="00667FCC" w:rsidP="00F421D5">
            <w:pPr>
              <w:jc w:val="both"/>
              <w:rPr>
                <w:lang w:val="uk-UA"/>
              </w:rPr>
            </w:pPr>
            <w:r>
              <w:rPr>
                <w:lang w:val="uk-UA"/>
              </w:rPr>
              <w:lastRenderedPageBreak/>
              <w:t>У Калинівській ТГ інформація про проведені відповідні заходи за посиланням:</w:t>
            </w:r>
          </w:p>
          <w:p w14:paraId="07C7E4C1" w14:textId="77777777" w:rsidR="00F421D5" w:rsidRDefault="00667FCC" w:rsidP="00F421D5">
            <w:pPr>
              <w:jc w:val="both"/>
              <w:rPr>
                <w:rFonts w:eastAsia="Cambria"/>
                <w:color w:val="000000"/>
                <w:lang w:val="uk-UA"/>
              </w:rPr>
            </w:pPr>
            <w:hyperlink r:id="rId626" w:history="1">
              <w:r w:rsidRPr="00F26161">
                <w:rPr>
                  <w:rStyle w:val="a5"/>
                  <w:rFonts w:eastAsia="Cambria"/>
                </w:rPr>
                <w:t>https</w:t>
              </w:r>
              <w:r w:rsidRPr="00F26161">
                <w:rPr>
                  <w:rStyle w:val="a5"/>
                  <w:rFonts w:eastAsia="Cambria"/>
                  <w:lang w:val="uk-UA"/>
                </w:rPr>
                <w:t>://</w:t>
              </w:r>
              <w:r w:rsidRPr="00F26161">
                <w:rPr>
                  <w:rStyle w:val="a5"/>
                  <w:rFonts w:eastAsia="Cambria"/>
                </w:rPr>
                <w:t>kalynivske</w:t>
              </w:r>
              <w:r w:rsidRPr="00F26161">
                <w:rPr>
                  <w:rStyle w:val="a5"/>
                  <w:rFonts w:eastAsia="Cambria"/>
                  <w:lang w:val="uk-UA"/>
                </w:rPr>
                <w:t>-</w:t>
              </w:r>
              <w:r w:rsidRPr="00F26161">
                <w:rPr>
                  <w:rStyle w:val="a5"/>
                  <w:rFonts w:eastAsia="Cambria"/>
                </w:rPr>
                <w:t>gromada</w:t>
              </w:r>
              <w:r w:rsidRPr="00F26161">
                <w:rPr>
                  <w:rStyle w:val="a5"/>
                  <w:rFonts w:eastAsia="Cambria"/>
                  <w:lang w:val="uk-UA"/>
                </w:rPr>
                <w:t>.</w:t>
              </w:r>
              <w:r w:rsidRPr="00F26161">
                <w:rPr>
                  <w:rStyle w:val="a5"/>
                  <w:rFonts w:eastAsia="Cambria"/>
                </w:rPr>
                <w:t>gov</w:t>
              </w:r>
              <w:r w:rsidRPr="00F26161">
                <w:rPr>
                  <w:rStyle w:val="a5"/>
                  <w:rFonts w:eastAsia="Cambria"/>
                  <w:lang w:val="uk-UA"/>
                </w:rPr>
                <w:t>.</w:t>
              </w:r>
              <w:r w:rsidRPr="00F26161">
                <w:rPr>
                  <w:rStyle w:val="a5"/>
                  <w:rFonts w:eastAsia="Cambria"/>
                </w:rPr>
                <w:t>ua</w:t>
              </w:r>
              <w:r w:rsidRPr="00F26161">
                <w:rPr>
                  <w:rStyle w:val="a5"/>
                  <w:rFonts w:eastAsia="Cambria"/>
                  <w:lang w:val="uk-UA"/>
                </w:rPr>
                <w:t>/</w:t>
              </w:r>
              <w:r w:rsidRPr="00F26161">
                <w:rPr>
                  <w:rStyle w:val="a5"/>
                  <w:rFonts w:eastAsia="Cambria"/>
                </w:rPr>
                <w:t>news</w:t>
              </w:r>
              <w:r w:rsidRPr="00F26161">
                <w:rPr>
                  <w:rStyle w:val="a5"/>
                  <w:rFonts w:eastAsia="Cambria"/>
                  <w:lang w:val="uk-UA"/>
                </w:rPr>
                <w:t>/1785227420/</w:t>
              </w:r>
            </w:hyperlink>
          </w:p>
          <w:p w14:paraId="1A9F85B9" w14:textId="77777777" w:rsidR="00F421D5" w:rsidRPr="00BE498F" w:rsidRDefault="00F421D5" w:rsidP="00F421D5">
            <w:pPr>
              <w:contextualSpacing/>
              <w:jc w:val="both"/>
              <w:rPr>
                <w:lang w:val="uk-UA"/>
              </w:rPr>
            </w:pPr>
            <w:r w:rsidRPr="00BE498F">
              <w:rPr>
                <w:color w:val="141412"/>
                <w:shd w:val="clear" w:color="auto" w:fill="FFFFFF"/>
                <w:lang w:val="uk-UA"/>
              </w:rPr>
              <w:t xml:space="preserve">До Дня пам’яті захисників України, </w:t>
            </w:r>
            <w:r w:rsidRPr="00BE498F">
              <w:rPr>
                <w:lang w:val="uk-UA"/>
              </w:rPr>
              <w:t>які загинули в боротьбі за незалежність, суверенітет і територіальну цілісність України</w:t>
            </w:r>
            <w:r w:rsidRPr="00BE498F">
              <w:rPr>
                <w:color w:val="141412"/>
                <w:shd w:val="clear" w:color="auto" w:fill="FFFFFF"/>
                <w:lang w:val="uk-UA"/>
              </w:rPr>
              <w:t xml:space="preserve"> начальник Новокаховської міської військової адміністрації</w:t>
            </w:r>
            <w:r w:rsidR="00B31764">
              <w:rPr>
                <w:color w:val="141412"/>
                <w:shd w:val="clear" w:color="auto" w:fill="FFFFFF"/>
                <w:lang w:val="uk-UA"/>
              </w:rPr>
              <w:t xml:space="preserve"> </w:t>
            </w:r>
            <w:r w:rsidRPr="00BE498F">
              <w:rPr>
                <w:color w:val="141412"/>
                <w:shd w:val="clear" w:color="auto" w:fill="FFFFFF"/>
                <w:lang w:val="uk-UA"/>
              </w:rPr>
              <w:t>та керівники відділу культури і відділу освіти Новокаховської міської ради у місті Кривий Ріг хвилиною мовчання та покладанням квітів вшанували пам’ять Героїв, які загинули в боротьбі за незалежність, суверенітет і територіальну цілісність України</w:t>
            </w:r>
            <w:r w:rsidRPr="00BE498F">
              <w:rPr>
                <w:lang w:val="uk-UA"/>
              </w:rPr>
              <w:t xml:space="preserve"> (</w:t>
            </w:r>
            <w:hyperlink r:id="rId627" w:history="1">
              <w:r w:rsidRPr="00BE498F">
                <w:rPr>
                  <w:rStyle w:val="a5"/>
                  <w:lang w:val="uk-UA"/>
                </w:rPr>
                <w:t>по</w:t>
              </w:r>
              <w:r w:rsidRPr="00BE498F">
                <w:rPr>
                  <w:rStyle w:val="a5"/>
                  <w:lang w:val="uk-UA"/>
                </w:rPr>
                <w:t>силання</w:t>
              </w:r>
            </w:hyperlink>
            <w:r w:rsidRPr="00BE498F">
              <w:rPr>
                <w:lang w:val="uk-UA"/>
              </w:rPr>
              <w:t xml:space="preserve">). </w:t>
            </w:r>
          </w:p>
          <w:p w14:paraId="74D9DA3A" w14:textId="77777777" w:rsidR="00667FCC" w:rsidRPr="00667FCC" w:rsidRDefault="00F421D5" w:rsidP="00F421D5">
            <w:pPr>
              <w:jc w:val="both"/>
              <w:rPr>
                <w:color w:val="141412"/>
                <w:shd w:val="clear" w:color="auto" w:fill="FFFFFF"/>
                <w:lang w:val="uk-UA"/>
              </w:rPr>
            </w:pPr>
            <w:r w:rsidRPr="00F421D5">
              <w:rPr>
                <w:color w:val="141412"/>
                <w:shd w:val="clear" w:color="auto" w:fill="FFFFFF"/>
                <w:lang w:val="uk-UA"/>
              </w:rPr>
              <w:t>Новокаховська міська військова адміністрація розпочала цикл інформаційних матеріалів «Пам’ятаємо своїх», присвячений нашим землякам – захисникам України, які віддали найдорожче – своє життя за свободу, незалежність і майбутнє нашої держави</w:t>
            </w:r>
            <w:r w:rsidR="00667FCC">
              <w:rPr>
                <w:color w:val="141412"/>
                <w:shd w:val="clear" w:color="auto" w:fill="FFFFFF"/>
                <w:lang w:val="uk-UA"/>
              </w:rPr>
              <w:t>:</w:t>
            </w:r>
            <w:r w:rsidR="00667FCC" w:rsidRPr="00667FCC">
              <w:rPr>
                <w:lang w:val="uk-UA"/>
              </w:rPr>
              <w:t xml:space="preserve"> </w:t>
            </w:r>
            <w:hyperlink r:id="rId628" w:history="1">
              <w:r w:rsidR="00667FCC" w:rsidRPr="00F26161">
                <w:rPr>
                  <w:rStyle w:val="a5"/>
                  <w:shd w:val="clear" w:color="auto" w:fill="FFFFFF"/>
                  <w:lang w:val="uk-UA"/>
                </w:rPr>
                <w:t>https://nk.gov.ua/2026/08/29/u-kryvomu-rozi-vidbulosia-pokladannia-kvitiv-na-znak-pam-iati-pro-polehlykh-zakhysnykiv-ukrainy/</w:t>
              </w:r>
            </w:hyperlink>
          </w:p>
          <w:p w14:paraId="6495E2F9" w14:textId="77777777" w:rsidR="00B31764" w:rsidRDefault="00F421D5" w:rsidP="00F421D5">
            <w:pPr>
              <w:contextualSpacing/>
              <w:jc w:val="both"/>
              <w:rPr>
                <w:lang w:val="uk-UA"/>
              </w:rPr>
            </w:pPr>
            <w:r w:rsidRPr="00BE498F">
              <w:t>Директор Новокаховської Центральної бібліотеки спільно з командою Херсонського центру «Вільні разом» та БФ</w:t>
            </w:r>
            <w:r w:rsidRPr="00BE498F">
              <w:rPr>
                <w:color w:val="141412"/>
              </w:rPr>
              <w:t xml:space="preserve"> «Support Kherson»</w:t>
            </w:r>
            <w:r w:rsidRPr="00BE498F">
              <w:t xml:space="preserve"> відвідали в Одеській національній науковій бібліотеці презентацію книжкової виставки «Подвиг, що живе у віках», присвяченій Дню пам’яті Захисників та Захисниць України </w:t>
            </w:r>
          </w:p>
          <w:p w14:paraId="653146B1" w14:textId="77777777" w:rsidR="00667FCC" w:rsidRPr="007006DE" w:rsidRDefault="00B31764" w:rsidP="00F421D5">
            <w:pPr>
              <w:contextualSpacing/>
              <w:jc w:val="both"/>
            </w:pPr>
            <w:hyperlink r:id="rId629" w:history="1">
              <w:r w:rsidRPr="00717487">
                <w:rPr>
                  <w:rStyle w:val="a5"/>
                </w:rPr>
                <w:t>https://www.facebook.com/permalink.php?story_fbid=pfbid02FtG9P7QyHCj6btF83ytiusG3tTFce3p4hDm4PHyY4h1xKwQSXQPj4LKVNDNwQjf1l&amp;id=61572711915435</w:t>
              </w:r>
            </w:hyperlink>
          </w:p>
          <w:p w14:paraId="2E71E525" w14:textId="77777777" w:rsidR="00667FCC" w:rsidRDefault="00F421D5" w:rsidP="00F421D5">
            <w:pPr>
              <w:contextualSpacing/>
              <w:jc w:val="both"/>
              <w:rPr>
                <w:color w:val="141412"/>
                <w:shd w:val="clear" w:color="auto" w:fill="FFFFFF"/>
                <w:lang w:val="uk-UA"/>
              </w:rPr>
            </w:pPr>
            <w:r w:rsidRPr="00667FCC">
              <w:rPr>
                <w:color w:val="141412"/>
                <w:shd w:val="clear" w:color="auto" w:fill="FFFFFF"/>
                <w:lang w:val="uk-UA"/>
              </w:rPr>
              <w:t xml:space="preserve">До Дня пам’яті захисників України, </w:t>
            </w:r>
            <w:r w:rsidRPr="00667FCC">
              <w:rPr>
                <w:lang w:val="uk-UA"/>
              </w:rPr>
              <w:t>які загинули в боротьбі за незалежність, суверенітет і територіальну цілісність України</w:t>
            </w:r>
            <w:r w:rsidRPr="00667FCC">
              <w:rPr>
                <w:color w:val="141412"/>
                <w:shd w:val="clear" w:color="auto" w:fill="FFFFFF"/>
                <w:lang w:val="uk-UA"/>
              </w:rPr>
              <w:t>були опубліковані матеріали щодо вшанування пам’яті полеглих воїнів:</w:t>
            </w:r>
          </w:p>
          <w:p w14:paraId="6270850C" w14:textId="77777777" w:rsidR="00667FCC" w:rsidRDefault="00667FCC" w:rsidP="00F421D5">
            <w:pPr>
              <w:contextualSpacing/>
              <w:jc w:val="both"/>
              <w:rPr>
                <w:color w:val="141412"/>
                <w:shd w:val="clear" w:color="auto" w:fill="FFFFFF"/>
                <w:lang w:val="uk-UA"/>
              </w:rPr>
            </w:pPr>
            <w:hyperlink r:id="rId630" w:history="1">
              <w:r w:rsidRPr="00F26161">
                <w:rPr>
                  <w:rStyle w:val="a5"/>
                  <w:shd w:val="clear" w:color="auto" w:fill="FFFFFF"/>
                  <w:lang w:val="uk-UA"/>
                </w:rPr>
                <w:t>https://nk.gov.ua/2026/08/29/29-serpnia-den-pam-iati-zakhysnykiv-ukrainy-2/</w:t>
              </w:r>
            </w:hyperlink>
          </w:p>
          <w:p w14:paraId="11ACF794" w14:textId="77777777" w:rsidR="00667FCC" w:rsidRDefault="00667FCC" w:rsidP="00F421D5">
            <w:pPr>
              <w:contextualSpacing/>
              <w:jc w:val="both"/>
              <w:rPr>
                <w:color w:val="141412"/>
                <w:shd w:val="clear" w:color="auto" w:fill="FFFFFF"/>
                <w:lang w:val="uk-UA"/>
              </w:rPr>
            </w:pPr>
            <w:hyperlink r:id="rId631" w:history="1">
              <w:r w:rsidRPr="00F26161">
                <w:rPr>
                  <w:rStyle w:val="a5"/>
                  <w:shd w:val="clear" w:color="auto" w:fill="FFFFFF"/>
                  <w:lang w:val="uk-UA"/>
                </w:rPr>
                <w:t>https://www.facebook.com/permalink.php?story_fbid=pfbid02GRphaStjjvGm1QPnr6CabtR5NwLNB3quzN5RNjDrkvuh1w2uo9TEfJDdpHWGqCXrl&amp;id=100063546818126</w:t>
              </w:r>
            </w:hyperlink>
          </w:p>
          <w:p w14:paraId="33A2908E" w14:textId="77777777" w:rsidR="00667FCC" w:rsidRDefault="00667FCC" w:rsidP="00F421D5">
            <w:pPr>
              <w:contextualSpacing/>
              <w:jc w:val="both"/>
              <w:rPr>
                <w:color w:val="141412"/>
                <w:shd w:val="clear" w:color="auto" w:fill="FFFFFF"/>
                <w:lang w:val="uk-UA"/>
              </w:rPr>
            </w:pPr>
            <w:hyperlink r:id="rId632" w:history="1">
              <w:r w:rsidRPr="00F26161">
                <w:rPr>
                  <w:rStyle w:val="a5"/>
                  <w:shd w:val="clear" w:color="auto" w:fill="FFFFFF"/>
                  <w:lang w:val="uk-UA"/>
                </w:rPr>
                <w:t>https://www.facebook.com/photo?fbid=1373816078065126&amp;set=a.430411355738941</w:t>
              </w:r>
            </w:hyperlink>
          </w:p>
          <w:p w14:paraId="7E905C5E" w14:textId="77777777" w:rsidR="00667FCC" w:rsidRDefault="00667FCC" w:rsidP="00F421D5">
            <w:pPr>
              <w:contextualSpacing/>
              <w:jc w:val="both"/>
              <w:rPr>
                <w:color w:val="141412"/>
                <w:shd w:val="clear" w:color="auto" w:fill="FFFFFF"/>
                <w:lang w:val="uk-UA"/>
              </w:rPr>
            </w:pPr>
            <w:hyperlink r:id="rId633" w:history="1">
              <w:r w:rsidRPr="00F26161">
                <w:rPr>
                  <w:rStyle w:val="a5"/>
                  <w:shd w:val="clear" w:color="auto" w:fill="FFFFFF"/>
                  <w:lang w:val="uk-UA"/>
                </w:rPr>
                <w:t>https://www.facebook.com/groups/1527390650677024/posts/28163987663257294/</w:t>
              </w:r>
            </w:hyperlink>
          </w:p>
          <w:p w14:paraId="0334789D" w14:textId="77777777" w:rsidR="00F421D5" w:rsidRPr="00BE498F" w:rsidRDefault="00F421D5" w:rsidP="00F421D5">
            <w:pPr>
              <w:jc w:val="both"/>
              <w:rPr>
                <w:lang w:val="uk-UA"/>
              </w:rPr>
            </w:pPr>
            <w:r w:rsidRPr="00BE498F">
              <w:rPr>
                <w:lang w:val="uk-UA"/>
              </w:rPr>
              <w:t xml:space="preserve">У місті Кривий Ріг з нагоди Дня Української Державності відбулося покладання квітів до пам’ятника Тарасу Шевченку, що </w:t>
            </w:r>
            <w:r w:rsidRPr="00BE498F">
              <w:rPr>
                <w:shd w:val="clear" w:color="auto" w:fill="FFFFFF"/>
                <w:lang w:val="uk-UA"/>
              </w:rPr>
              <w:t>стало виявом поваги до багатовікової історії українського державотворення та даниною пам’яті всім поколінням українців, які виборювали свободу, незалежність і право України бути суверенною державою</w:t>
            </w:r>
            <w:r w:rsidRPr="00BE498F">
              <w:rPr>
                <w:lang w:val="uk-UA"/>
              </w:rPr>
              <w:t xml:space="preserve">. </w:t>
            </w:r>
          </w:p>
          <w:p w14:paraId="0F03D942" w14:textId="77777777" w:rsidR="00F421D5" w:rsidRPr="00667FCC" w:rsidRDefault="00F421D5" w:rsidP="006132B4">
            <w:pPr>
              <w:jc w:val="both"/>
              <w:rPr>
                <w:lang w:val="uk-UA"/>
              </w:rPr>
            </w:pPr>
            <w:hyperlink r:id="rId634" w:history="1">
              <w:r w:rsidRPr="00BE498F">
                <w:rPr>
                  <w:rStyle w:val="a5"/>
                  <w:shd w:val="clear" w:color="auto" w:fill="FFFFFF"/>
                </w:rPr>
                <w:t>https</w:t>
              </w:r>
              <w:r w:rsidRPr="00BE498F">
                <w:rPr>
                  <w:rStyle w:val="a5"/>
                  <w:shd w:val="clear" w:color="auto" w:fill="FFFFFF"/>
                  <w:lang w:val="uk-UA"/>
                </w:rPr>
                <w:t>://</w:t>
              </w:r>
              <w:r w:rsidRPr="00BE498F">
                <w:rPr>
                  <w:rStyle w:val="a5"/>
                  <w:shd w:val="clear" w:color="auto" w:fill="FFFFFF"/>
                </w:rPr>
                <w:t>nk</w:t>
              </w:r>
              <w:r w:rsidRPr="00BE498F">
                <w:rPr>
                  <w:rStyle w:val="a5"/>
                  <w:shd w:val="clear" w:color="auto" w:fill="FFFFFF"/>
                  <w:lang w:val="uk-UA"/>
                </w:rPr>
                <w:t>.</w:t>
              </w:r>
              <w:r w:rsidRPr="00BE498F">
                <w:rPr>
                  <w:rStyle w:val="a5"/>
                  <w:shd w:val="clear" w:color="auto" w:fill="FFFFFF"/>
                </w:rPr>
                <w:t>gov</w:t>
              </w:r>
              <w:r w:rsidRPr="00BE498F">
                <w:rPr>
                  <w:rStyle w:val="a5"/>
                  <w:shd w:val="clear" w:color="auto" w:fill="FFFFFF"/>
                  <w:lang w:val="uk-UA"/>
                </w:rPr>
                <w:t>.</w:t>
              </w:r>
              <w:r w:rsidRPr="00BE498F">
                <w:rPr>
                  <w:rStyle w:val="a5"/>
                  <w:shd w:val="clear" w:color="auto" w:fill="FFFFFF"/>
                </w:rPr>
                <w:t>ua</w:t>
              </w:r>
              <w:r w:rsidRPr="00BE498F">
                <w:rPr>
                  <w:rStyle w:val="a5"/>
                  <w:shd w:val="clear" w:color="auto" w:fill="FFFFFF"/>
                  <w:lang w:val="uk-UA"/>
                </w:rPr>
                <w:t>/2026/07/15/</w:t>
              </w:r>
              <w:r w:rsidRPr="00BE498F">
                <w:rPr>
                  <w:rStyle w:val="a5"/>
                  <w:shd w:val="clear" w:color="auto" w:fill="FFFFFF"/>
                </w:rPr>
                <w:t>do</w:t>
              </w:r>
              <w:r w:rsidRPr="00BE498F">
                <w:rPr>
                  <w:rStyle w:val="a5"/>
                  <w:shd w:val="clear" w:color="auto" w:fill="FFFFFF"/>
                  <w:lang w:val="uk-UA"/>
                </w:rPr>
                <w:t>-</w:t>
              </w:r>
              <w:r w:rsidRPr="00BE498F">
                <w:rPr>
                  <w:rStyle w:val="a5"/>
                  <w:shd w:val="clear" w:color="auto" w:fill="FFFFFF"/>
                </w:rPr>
                <w:t>dnia</w:t>
              </w:r>
              <w:r w:rsidRPr="00BE498F">
                <w:rPr>
                  <w:rStyle w:val="a5"/>
                  <w:shd w:val="clear" w:color="auto" w:fill="FFFFFF"/>
                  <w:lang w:val="uk-UA"/>
                </w:rPr>
                <w:t>-</w:t>
              </w:r>
              <w:r w:rsidRPr="00BE498F">
                <w:rPr>
                  <w:rStyle w:val="a5"/>
                  <w:shd w:val="clear" w:color="auto" w:fill="FFFFFF"/>
                </w:rPr>
                <w:t>ukrainskoi</w:t>
              </w:r>
              <w:r w:rsidRPr="00BE498F">
                <w:rPr>
                  <w:rStyle w:val="a5"/>
                  <w:shd w:val="clear" w:color="auto" w:fill="FFFFFF"/>
                  <w:lang w:val="uk-UA"/>
                </w:rPr>
                <w:t>-</w:t>
              </w:r>
              <w:r w:rsidRPr="00BE498F">
                <w:rPr>
                  <w:rStyle w:val="a5"/>
                  <w:shd w:val="clear" w:color="auto" w:fill="FFFFFF"/>
                </w:rPr>
                <w:t>derzhavnosti</w:t>
              </w:r>
              <w:r w:rsidRPr="00BE498F">
                <w:rPr>
                  <w:rStyle w:val="a5"/>
                  <w:shd w:val="clear" w:color="auto" w:fill="FFFFFF"/>
                  <w:lang w:val="uk-UA"/>
                </w:rPr>
                <w:t>-</w:t>
              </w:r>
              <w:r w:rsidRPr="00BE498F">
                <w:rPr>
                  <w:rStyle w:val="a5"/>
                  <w:shd w:val="clear" w:color="auto" w:fill="FFFFFF"/>
                </w:rPr>
                <w:t>vidbulosia</w:t>
              </w:r>
              <w:r w:rsidRPr="00BE498F">
                <w:rPr>
                  <w:rStyle w:val="a5"/>
                  <w:shd w:val="clear" w:color="auto" w:fill="FFFFFF"/>
                  <w:lang w:val="uk-UA"/>
                </w:rPr>
                <w:t>-</w:t>
              </w:r>
              <w:r w:rsidRPr="00BE498F">
                <w:rPr>
                  <w:rStyle w:val="a5"/>
                  <w:shd w:val="clear" w:color="auto" w:fill="FFFFFF"/>
                </w:rPr>
                <w:t>pokladannia</w:t>
              </w:r>
              <w:r w:rsidRPr="00BE498F">
                <w:rPr>
                  <w:rStyle w:val="a5"/>
                  <w:shd w:val="clear" w:color="auto" w:fill="FFFFFF"/>
                  <w:lang w:val="uk-UA"/>
                </w:rPr>
                <w:t>-</w:t>
              </w:r>
              <w:r w:rsidRPr="00BE498F">
                <w:rPr>
                  <w:rStyle w:val="a5"/>
                  <w:shd w:val="clear" w:color="auto" w:fill="FFFFFF"/>
                </w:rPr>
                <w:t>kvitiv</w:t>
              </w:r>
              <w:r w:rsidRPr="00BE498F">
                <w:rPr>
                  <w:rStyle w:val="a5"/>
                  <w:shd w:val="clear" w:color="auto" w:fill="FFFFFF"/>
                  <w:lang w:val="uk-UA"/>
                </w:rPr>
                <w:t>-</w:t>
              </w:r>
              <w:r w:rsidRPr="00BE498F">
                <w:rPr>
                  <w:rStyle w:val="a5"/>
                  <w:shd w:val="clear" w:color="auto" w:fill="FFFFFF"/>
                </w:rPr>
                <w:t>do</w:t>
              </w:r>
              <w:r w:rsidRPr="00BE498F">
                <w:rPr>
                  <w:rStyle w:val="a5"/>
                  <w:shd w:val="clear" w:color="auto" w:fill="FFFFFF"/>
                  <w:lang w:val="uk-UA"/>
                </w:rPr>
                <w:t>-</w:t>
              </w:r>
              <w:r w:rsidRPr="00BE498F">
                <w:rPr>
                  <w:rStyle w:val="a5"/>
                  <w:shd w:val="clear" w:color="auto" w:fill="FFFFFF"/>
                </w:rPr>
                <w:t>pam</w:t>
              </w:r>
              <w:r w:rsidRPr="00BE498F">
                <w:rPr>
                  <w:rStyle w:val="a5"/>
                  <w:shd w:val="clear" w:color="auto" w:fill="FFFFFF"/>
                  <w:lang w:val="uk-UA"/>
                </w:rPr>
                <w:t>-</w:t>
              </w:r>
              <w:r w:rsidRPr="00BE498F">
                <w:rPr>
                  <w:rStyle w:val="a5"/>
                  <w:shd w:val="clear" w:color="auto" w:fill="FFFFFF"/>
                </w:rPr>
                <w:t>iatnyka</w:t>
              </w:r>
              <w:r w:rsidRPr="00BE498F">
                <w:rPr>
                  <w:rStyle w:val="a5"/>
                  <w:shd w:val="clear" w:color="auto" w:fill="FFFFFF"/>
                  <w:lang w:val="uk-UA"/>
                </w:rPr>
                <w:t>-</w:t>
              </w:r>
              <w:r w:rsidRPr="00BE498F">
                <w:rPr>
                  <w:rStyle w:val="a5"/>
                  <w:shd w:val="clear" w:color="auto" w:fill="FFFFFF"/>
                </w:rPr>
                <w:t>tarasu</w:t>
              </w:r>
              <w:r w:rsidRPr="00BE498F">
                <w:rPr>
                  <w:rStyle w:val="a5"/>
                  <w:shd w:val="clear" w:color="auto" w:fill="FFFFFF"/>
                  <w:lang w:val="uk-UA"/>
                </w:rPr>
                <w:t>-</w:t>
              </w:r>
              <w:r w:rsidRPr="00BE498F">
                <w:rPr>
                  <w:rStyle w:val="a5"/>
                  <w:shd w:val="clear" w:color="auto" w:fill="FFFFFF"/>
                </w:rPr>
                <w:t>shevchenku</w:t>
              </w:r>
              <w:r w:rsidRPr="00BE498F">
                <w:rPr>
                  <w:rStyle w:val="a5"/>
                  <w:shd w:val="clear" w:color="auto" w:fill="FFFFFF"/>
                  <w:lang w:val="uk-UA"/>
                </w:rPr>
                <w:t>/</w:t>
              </w:r>
            </w:hyperlink>
            <w:r w:rsidR="00667FCC">
              <w:rPr>
                <w:lang w:val="uk-UA"/>
              </w:rPr>
              <w:t xml:space="preserve"> .</w:t>
            </w:r>
          </w:p>
        </w:tc>
      </w:tr>
      <w:tr w:rsidR="003E1C4F" w:rsidRPr="00ED51E9" w14:paraId="6FF65AB4" w14:textId="77777777" w:rsidTr="00BE35A3">
        <w:trPr>
          <w:trHeight w:val="315"/>
        </w:trPr>
        <w:tc>
          <w:tcPr>
            <w:tcW w:w="15559" w:type="dxa"/>
            <w:gridSpan w:val="6"/>
          </w:tcPr>
          <w:p w14:paraId="55BDDDE4" w14:textId="77777777" w:rsidR="003E1C4F" w:rsidRPr="00C12835" w:rsidRDefault="003E1C4F" w:rsidP="00BE35A3">
            <w:pPr>
              <w:jc w:val="center"/>
            </w:pPr>
            <w:r w:rsidRPr="00C12835">
              <w:rPr>
                <w:b/>
                <w:bCs/>
              </w:rPr>
              <w:lastRenderedPageBreak/>
              <w:t>Завдання: 28. Розвиток культури громадської активності, волонтерства, взаємодопомоги та співпраці покращення для умов життя у спільнотах між</w:t>
            </w:r>
            <w:r w:rsidR="00BE35A3">
              <w:rPr>
                <w:b/>
                <w:bCs/>
                <w:lang w:val="uk-UA"/>
              </w:rPr>
              <w:t xml:space="preserve"> </w:t>
            </w:r>
            <w:r w:rsidRPr="00C12835">
              <w:rPr>
                <w:b/>
                <w:bCs/>
              </w:rPr>
              <w:t>жителями громад</w:t>
            </w:r>
          </w:p>
        </w:tc>
      </w:tr>
      <w:tr w:rsidR="00841D9B" w:rsidRPr="00EB1DE0" w14:paraId="13594C1A" w14:textId="77777777" w:rsidTr="002C2DD4">
        <w:tc>
          <w:tcPr>
            <w:tcW w:w="1951" w:type="dxa"/>
          </w:tcPr>
          <w:p w14:paraId="5902944A" w14:textId="77777777" w:rsidR="00841D9B" w:rsidRPr="00C12835" w:rsidRDefault="00841D9B" w:rsidP="004A4146">
            <w:r w:rsidRPr="00C12835">
              <w:t xml:space="preserve"> 2) </w:t>
            </w:r>
            <w:r w:rsidR="006132B4" w:rsidRPr="00C12835">
              <w:rPr>
                <w:lang w:val="uk-UA"/>
              </w:rPr>
              <w:t>З</w:t>
            </w:r>
            <w:r w:rsidRPr="00C12835">
              <w:t>абезпечити створення умов для розвитку волонтерства та</w:t>
            </w:r>
            <w:r w:rsidR="00464883" w:rsidRPr="00C12835">
              <w:t xml:space="preserve"> </w:t>
            </w:r>
            <w:r w:rsidRPr="00C12835">
              <w:t>волонтерської діяльності, формування спільноти волонтерів</w:t>
            </w:r>
          </w:p>
          <w:p w14:paraId="52FFC01C" w14:textId="77777777" w:rsidR="00841D9B" w:rsidRPr="00C12835" w:rsidRDefault="00841D9B" w:rsidP="004A4146"/>
        </w:tc>
        <w:tc>
          <w:tcPr>
            <w:tcW w:w="2126" w:type="dxa"/>
          </w:tcPr>
          <w:p w14:paraId="3879DB39" w14:textId="77777777" w:rsidR="00841D9B" w:rsidRPr="00C12835" w:rsidRDefault="00841D9B" w:rsidP="004A4146">
            <w:r w:rsidRPr="00C12835">
              <w:t>Департамент реалізації</w:t>
            </w:r>
          </w:p>
          <w:p w14:paraId="35DBE682" w14:textId="77777777" w:rsidR="00841D9B" w:rsidRPr="00C12835" w:rsidRDefault="00841D9B" w:rsidP="004A4146">
            <w:r w:rsidRPr="00C12835">
              <w:t>гуманітарної політики</w:t>
            </w:r>
          </w:p>
          <w:p w14:paraId="5026EA09" w14:textId="77777777" w:rsidR="00841D9B" w:rsidRPr="00C12835" w:rsidRDefault="00841D9B" w:rsidP="004A4146">
            <w:r w:rsidRPr="00C12835">
              <w:t>обласної державної</w:t>
            </w:r>
          </w:p>
          <w:p w14:paraId="7FED28D1" w14:textId="77777777" w:rsidR="00841D9B" w:rsidRPr="00C12835" w:rsidRDefault="00841D9B" w:rsidP="004A4146">
            <w:r w:rsidRPr="00C12835">
              <w:t>адміністрації,</w:t>
            </w:r>
          </w:p>
          <w:p w14:paraId="4843DA0E" w14:textId="77777777" w:rsidR="00841D9B" w:rsidRPr="00C12835" w:rsidRDefault="00841D9B" w:rsidP="004A4146">
            <w:r w:rsidRPr="00C12835">
              <w:t>управління фізичної</w:t>
            </w:r>
          </w:p>
          <w:p w14:paraId="6E1115F0" w14:textId="77777777" w:rsidR="00841D9B" w:rsidRPr="00C12835" w:rsidRDefault="00841D9B" w:rsidP="004A4146">
            <w:r w:rsidRPr="00C12835">
              <w:t>культури, молоді та</w:t>
            </w:r>
          </w:p>
          <w:p w14:paraId="208383A3" w14:textId="77777777" w:rsidR="00841D9B" w:rsidRPr="00C12835" w:rsidRDefault="00841D9B" w:rsidP="004A4146">
            <w:r w:rsidRPr="00C12835">
              <w:t xml:space="preserve">спорту обласної </w:t>
            </w:r>
            <w:r w:rsidR="00BE35A3">
              <w:rPr>
                <w:lang w:val="uk-UA"/>
              </w:rPr>
              <w:t>д</w:t>
            </w:r>
            <w:r w:rsidRPr="00C12835">
              <w:t xml:space="preserve">ержавної </w:t>
            </w:r>
            <w:r w:rsidR="00BE35A3">
              <w:rPr>
                <w:lang w:val="uk-UA"/>
              </w:rPr>
              <w:t>а</w:t>
            </w:r>
            <w:r w:rsidRPr="00C12835">
              <w:t>дміністрації,</w:t>
            </w:r>
          </w:p>
          <w:p w14:paraId="705DC9F8" w14:textId="77777777" w:rsidR="00841D9B" w:rsidRPr="00C12835" w:rsidRDefault="00841D9B" w:rsidP="004A4146">
            <w:r w:rsidRPr="00C12835">
              <w:lastRenderedPageBreak/>
              <w:t>військові дміністрації</w:t>
            </w:r>
          </w:p>
          <w:p w14:paraId="591A336A" w14:textId="77777777" w:rsidR="00841D9B" w:rsidRPr="00C12835" w:rsidRDefault="00841D9B" w:rsidP="004A4146">
            <w:r w:rsidRPr="00C12835">
              <w:t>населених пунктів</w:t>
            </w:r>
          </w:p>
          <w:p w14:paraId="5D336151" w14:textId="77777777" w:rsidR="00841D9B" w:rsidRPr="00C12835" w:rsidRDefault="00841D9B" w:rsidP="004A4146">
            <w:r w:rsidRPr="00C12835">
              <w:t>деокупованих</w:t>
            </w:r>
          </w:p>
          <w:p w14:paraId="17294B47" w14:textId="77777777" w:rsidR="00841D9B" w:rsidRPr="00C12835" w:rsidRDefault="00841D9B" w:rsidP="00BE35A3">
            <w:r w:rsidRPr="00C12835">
              <w:t>територіальних громад</w:t>
            </w:r>
            <w:r w:rsidR="00BE35A3">
              <w:rPr>
                <w:lang w:val="uk-UA"/>
              </w:rPr>
              <w:t xml:space="preserve"> </w:t>
            </w:r>
            <w:r w:rsidRPr="00C12835">
              <w:t>(за згодою)</w:t>
            </w:r>
          </w:p>
        </w:tc>
        <w:tc>
          <w:tcPr>
            <w:tcW w:w="1134" w:type="dxa"/>
          </w:tcPr>
          <w:p w14:paraId="26399705" w14:textId="77777777" w:rsidR="00841D9B" w:rsidRPr="00C12835" w:rsidRDefault="00841D9B" w:rsidP="006132B4">
            <w:pPr>
              <w:jc w:val="center"/>
            </w:pPr>
            <w:r w:rsidRPr="00C12835">
              <w:lastRenderedPageBreak/>
              <w:t>Грудень</w:t>
            </w:r>
          </w:p>
          <w:p w14:paraId="0A636573" w14:textId="77777777" w:rsidR="00841D9B" w:rsidRPr="00C12835" w:rsidRDefault="00841D9B" w:rsidP="006132B4">
            <w:pPr>
              <w:jc w:val="center"/>
            </w:pPr>
            <w:r w:rsidRPr="00C12835">
              <w:t>2026 року</w:t>
            </w:r>
          </w:p>
          <w:p w14:paraId="22379CF5" w14:textId="77777777" w:rsidR="00841D9B" w:rsidRPr="00C12835" w:rsidRDefault="00841D9B" w:rsidP="006132B4">
            <w:pPr>
              <w:jc w:val="center"/>
            </w:pPr>
          </w:p>
        </w:tc>
        <w:tc>
          <w:tcPr>
            <w:tcW w:w="993" w:type="dxa"/>
          </w:tcPr>
          <w:p w14:paraId="4A8D34FA" w14:textId="77777777" w:rsidR="00841D9B" w:rsidRPr="00C12835" w:rsidRDefault="00841D9B" w:rsidP="004A4146"/>
        </w:tc>
        <w:tc>
          <w:tcPr>
            <w:tcW w:w="1417" w:type="dxa"/>
          </w:tcPr>
          <w:p w14:paraId="263629B9" w14:textId="77777777" w:rsidR="00841D9B" w:rsidRPr="00C12835" w:rsidRDefault="00841D9B" w:rsidP="004A4146">
            <w:r w:rsidRPr="00C12835">
              <w:t>Виконується</w:t>
            </w:r>
          </w:p>
        </w:tc>
        <w:tc>
          <w:tcPr>
            <w:tcW w:w="7938" w:type="dxa"/>
          </w:tcPr>
          <w:p w14:paraId="06EB5BF4" w14:textId="77777777" w:rsidR="002E49F4" w:rsidRPr="002E49F4" w:rsidRDefault="0009677F" w:rsidP="0009677F">
            <w:pPr>
              <w:jc w:val="both"/>
              <w:rPr>
                <w:lang w:val="uk-UA"/>
              </w:rPr>
            </w:pPr>
            <w:r w:rsidRPr="002E49F4">
              <w:t>В закладах освіти Новокаховської міської ради активно впроваджується волонтерська діяльність. В ліцеї №3 діє волонтерський клуб «Мрій та Дій», до роботи якого залучені учні 7–11 класів та педагогічні працівники. Клуб</w:t>
            </w:r>
            <w:r w:rsidRPr="002E49F4">
              <w:rPr>
                <w:lang w:val="uk-UA"/>
              </w:rPr>
              <w:t xml:space="preserve"> </w:t>
            </w:r>
            <w:r w:rsidRPr="002E49F4">
              <w:t>реалізує низку соціальних ініціатив, спрямованих напідтримку внутрішньо переміщених осіб, допомогу</w:t>
            </w:r>
            <w:r w:rsidR="008E2984" w:rsidRPr="002E49F4">
              <w:rPr>
                <w:lang w:val="uk-UA"/>
              </w:rPr>
              <w:t xml:space="preserve"> </w:t>
            </w:r>
            <w:r w:rsidRPr="002E49F4">
              <w:t>захисникам України, організацію освітньо-просвітницьких та культурних заходів для дітей і молоді.</w:t>
            </w:r>
            <w:r w:rsidR="002E49F4" w:rsidRPr="002E49F4">
              <w:rPr>
                <w:color w:val="000000"/>
              </w:rPr>
              <w:t xml:space="preserve"> Організуються благодійні ініціативи у співпраці з ГО «Від села до міста».</w:t>
            </w:r>
          </w:p>
          <w:p w14:paraId="0E334688" w14:textId="77777777" w:rsidR="008E2D2D" w:rsidRPr="008E2D2D" w:rsidRDefault="0009677F" w:rsidP="008E2D2D">
            <w:pPr>
              <w:jc w:val="both"/>
              <w:rPr>
                <w:lang w:val="uk-UA"/>
              </w:rPr>
            </w:pPr>
            <w:r w:rsidRPr="002E49F4">
              <w:t xml:space="preserve">Колективом ліцею №1 ім. О.П.Довженка протягом травня були зібрані кошти на виготовлення маскувальних сіток для ЗСУ, за що отримано подяку від благодійного </w:t>
            </w:r>
            <w:r w:rsidRPr="008E2D2D">
              <w:t>фонду «Бойківчанка</w:t>
            </w:r>
            <w:r w:rsidRPr="008E2D2D">
              <w:rPr>
                <w:lang w:val="uk-UA"/>
              </w:rPr>
              <w:t>»</w:t>
            </w:r>
            <w:r w:rsidR="008E2D2D" w:rsidRPr="008E2D2D">
              <w:rPr>
                <w:lang w:val="uk-UA"/>
              </w:rPr>
              <w:t>.</w:t>
            </w:r>
          </w:p>
          <w:p w14:paraId="60258D4C" w14:textId="77777777" w:rsidR="008E2D2D" w:rsidRPr="008E2D2D" w:rsidRDefault="008E2D2D" w:rsidP="008E2D2D">
            <w:pPr>
              <w:jc w:val="both"/>
              <w:rPr>
                <w:lang w:val="uk-UA"/>
              </w:rPr>
            </w:pPr>
            <w:r w:rsidRPr="008E2D2D">
              <w:t xml:space="preserve">Розвиток волонтерства серед молоді на Херсонщині має унікальний характер. Попри </w:t>
            </w:r>
            <w:r w:rsidRPr="008E2D2D">
              <w:lastRenderedPageBreak/>
              <w:t>колосальні безпекові виклики, прифронтовий статус і відтік населення, молоді люди віком від 14 до 35 років стали рушійною силою адаптації, психологічної взаємопідтримки та гуманітарного реагування.</w:t>
            </w:r>
            <w:r w:rsidRPr="008E2D2D">
              <w:rPr>
                <w:lang w:val="uk-UA"/>
              </w:rPr>
              <w:t xml:space="preserve"> </w:t>
            </w:r>
            <w:r w:rsidRPr="008E2D2D">
              <w:t>Відкриття підземних хабів: У Херсонській громаді активно створюються безпечні осередки. В облаштованому укритті запрацював новий молодіжний простір «Графіт». Активізовано роботу координаційних центрів «Вільні разом»</w:t>
            </w:r>
            <w:r w:rsidR="00B31764">
              <w:rPr>
                <w:lang w:val="uk-UA"/>
              </w:rPr>
              <w:t xml:space="preserve"> </w:t>
            </w:r>
            <w:r w:rsidRPr="008E2D2D">
              <w:t>у 14 містах України</w:t>
            </w:r>
            <w:r w:rsidR="00B31764">
              <w:rPr>
                <w:lang w:val="uk-UA"/>
              </w:rPr>
              <w:t>,</w:t>
            </w:r>
            <w:r w:rsidRPr="008E2D2D">
              <w:t xml:space="preserve"> це культурні та соціальні об’єкти де херсонці не лише отримують гуманітарну чи юридичну допомогу, а й збираються разом для збереження спільної ідентичності (наприклад, психосоціальний проєкт «Код Херсонщини: пам'ять, культура, єдність»)</w:t>
            </w:r>
            <w:r>
              <w:rPr>
                <w:lang w:val="uk-UA"/>
              </w:rPr>
              <w:t>.</w:t>
            </w:r>
          </w:p>
          <w:p w14:paraId="1BAA77CD" w14:textId="77777777" w:rsidR="008E2D2D" w:rsidRPr="008E2D2D" w:rsidRDefault="008E2D2D" w:rsidP="0009677F">
            <w:pPr>
              <w:jc w:val="both"/>
              <w:rPr>
                <w:lang w:val="uk-UA"/>
              </w:rPr>
            </w:pPr>
            <w:r w:rsidRPr="008E2D2D">
              <w:rPr>
                <w:lang w:val="uk-UA"/>
              </w:rPr>
              <w:t xml:space="preserve">У Білозерській ТГ </w:t>
            </w:r>
            <w:r w:rsidRPr="008E2D2D">
              <w:rPr>
                <w:color w:val="000000"/>
                <w:lang w:val="uk-UA"/>
              </w:rPr>
              <w:t xml:space="preserve">інформація щодо діяльності волонтерських організацій висвітлюється на офіційній сторінці СВА в мережі </w:t>
            </w:r>
            <w:r w:rsidRPr="008E2D2D">
              <w:rPr>
                <w:color w:val="000000"/>
                <w:lang w:val="en-US"/>
              </w:rPr>
              <w:t>Facebook</w:t>
            </w:r>
            <w:r w:rsidRPr="008E2D2D">
              <w:rPr>
                <w:color w:val="000000"/>
                <w:lang w:val="uk-UA"/>
              </w:rPr>
              <w:t>.</w:t>
            </w:r>
          </w:p>
          <w:p w14:paraId="75C2A91E" w14:textId="77777777" w:rsidR="00EB1DE0" w:rsidRPr="008E2D2D" w:rsidRDefault="00EB1DE0" w:rsidP="00EB1DE0">
            <w:pPr>
              <w:jc w:val="both"/>
              <w:rPr>
                <w:color w:val="000000"/>
                <w:lang w:val="uk-UA"/>
              </w:rPr>
            </w:pPr>
            <w:r w:rsidRPr="008E2D2D">
              <w:rPr>
                <w:color w:val="000000"/>
                <w:lang w:val="uk-UA"/>
              </w:rPr>
              <w:t>На інформаційних ресурсах Херсонськоїобласної державної</w:t>
            </w:r>
            <w:r w:rsidR="00B31764">
              <w:rPr>
                <w:color w:val="000000"/>
                <w:lang w:val="uk-UA"/>
              </w:rPr>
              <w:t xml:space="preserve"> </w:t>
            </w:r>
            <w:r w:rsidRPr="008E2D2D">
              <w:rPr>
                <w:color w:val="000000"/>
                <w:lang w:val="uk-UA"/>
              </w:rPr>
              <w:t>( військової) адміністрації розміщена інформація :</w:t>
            </w:r>
          </w:p>
          <w:p w14:paraId="47DEE633" w14:textId="77777777" w:rsidR="00EB1DE0" w:rsidRPr="00EB1DE0" w:rsidRDefault="00EB1DE0" w:rsidP="00EB1DE0">
            <w:pPr>
              <w:jc w:val="both"/>
              <w:rPr>
                <w:lang w:val="uk-UA"/>
              </w:rPr>
            </w:pPr>
            <w:r w:rsidRPr="008E2D2D">
              <w:rPr>
                <w:lang w:val="uk-UA"/>
              </w:rPr>
              <w:t>«Як згуртовувати громади: на Дія.Освіта</w:t>
            </w:r>
            <w:r w:rsidRPr="00EB1DE0">
              <w:rPr>
                <w:lang w:val="uk-UA"/>
              </w:rPr>
              <w:t xml:space="preserve"> </w:t>
            </w:r>
            <w:r w:rsidR="00B31764" w:rsidRPr="00EB1DE0">
              <w:rPr>
                <w:lang w:val="uk-UA"/>
              </w:rPr>
              <w:t>26</w:t>
            </w:r>
            <w:r w:rsidR="00B31764">
              <w:rPr>
                <w:lang w:val="uk-UA"/>
              </w:rPr>
              <w:t xml:space="preserve"> серпня </w:t>
            </w:r>
            <w:r w:rsidR="00B31764" w:rsidRPr="00EB1DE0">
              <w:rPr>
                <w:lang w:val="uk-UA"/>
              </w:rPr>
              <w:t>2026</w:t>
            </w:r>
            <w:r w:rsidR="00B31764">
              <w:rPr>
                <w:lang w:val="uk-UA"/>
              </w:rPr>
              <w:t xml:space="preserve"> року</w:t>
            </w:r>
            <w:r w:rsidR="00B31764" w:rsidRPr="00EB1DE0">
              <w:rPr>
                <w:lang w:val="uk-UA"/>
              </w:rPr>
              <w:t xml:space="preserve"> </w:t>
            </w:r>
            <w:r w:rsidRPr="00EB1DE0">
              <w:rPr>
                <w:lang w:val="uk-UA"/>
              </w:rPr>
              <w:t>запустили новий освітній серіал про інтеграційні заходи»</w:t>
            </w:r>
            <w:r w:rsidR="00B31764">
              <w:rPr>
                <w:lang w:val="uk-UA"/>
              </w:rPr>
              <w:t>:</w:t>
            </w:r>
            <w:r w:rsidRPr="00EB1DE0">
              <w:rPr>
                <w:lang w:val="uk-UA"/>
              </w:rPr>
              <w:t xml:space="preserve"> </w:t>
            </w:r>
          </w:p>
          <w:p w14:paraId="4D320792" w14:textId="77777777" w:rsidR="00841D9B" w:rsidRPr="00C12835" w:rsidRDefault="00EB1DE0" w:rsidP="00EB1DE0">
            <w:pPr>
              <w:jc w:val="both"/>
              <w:rPr>
                <w:lang w:val="uk-UA"/>
              </w:rPr>
            </w:pPr>
            <w:hyperlink r:id="rId635" w:history="1">
              <w:r w:rsidRPr="00EB1DE0">
                <w:rPr>
                  <w:rStyle w:val="a5"/>
                </w:rPr>
                <w:t>https</w:t>
              </w:r>
              <w:r w:rsidRPr="00EB1DE0">
                <w:rPr>
                  <w:rStyle w:val="a5"/>
                  <w:lang w:val="uk-UA"/>
                </w:rPr>
                <w:t>://</w:t>
              </w:r>
              <w:r w:rsidRPr="00EB1DE0">
                <w:rPr>
                  <w:rStyle w:val="a5"/>
                </w:rPr>
                <w:t>khoda</w:t>
              </w:r>
              <w:r w:rsidRPr="00EB1DE0">
                <w:rPr>
                  <w:rStyle w:val="a5"/>
                  <w:lang w:val="uk-UA"/>
                </w:rPr>
                <w:t>.</w:t>
              </w:r>
              <w:r w:rsidRPr="00EB1DE0">
                <w:rPr>
                  <w:rStyle w:val="a5"/>
                </w:rPr>
                <w:t>gov</w:t>
              </w:r>
              <w:r w:rsidRPr="00EB1DE0">
                <w:rPr>
                  <w:rStyle w:val="a5"/>
                  <w:lang w:val="uk-UA"/>
                </w:rPr>
                <w:t>.</w:t>
              </w:r>
              <w:r w:rsidRPr="00EB1DE0">
                <w:rPr>
                  <w:rStyle w:val="a5"/>
                </w:rPr>
                <w:t>ua</w:t>
              </w:r>
              <w:r w:rsidRPr="00EB1DE0">
                <w:rPr>
                  <w:rStyle w:val="a5"/>
                  <w:lang w:val="uk-UA"/>
                </w:rPr>
                <w:t>/</w:t>
              </w:r>
              <w:r w:rsidRPr="00EB1DE0">
                <w:rPr>
                  <w:rStyle w:val="a5"/>
                </w:rPr>
                <w:t>news</w:t>
              </w:r>
              <w:r w:rsidRPr="00EB1DE0">
                <w:rPr>
                  <w:rStyle w:val="a5"/>
                  <w:lang w:val="uk-UA"/>
                </w:rPr>
                <w:t>/</w:t>
              </w:r>
              <w:r w:rsidRPr="00EB1DE0">
                <w:rPr>
                  <w:rStyle w:val="a5"/>
                </w:rPr>
                <w:t>yak</w:t>
              </w:r>
              <w:r w:rsidRPr="00EB1DE0">
                <w:rPr>
                  <w:rStyle w:val="a5"/>
                  <w:lang w:val="uk-UA"/>
                </w:rPr>
                <w:t>-</w:t>
              </w:r>
              <w:r w:rsidRPr="00EB1DE0">
                <w:rPr>
                  <w:rStyle w:val="a5"/>
                </w:rPr>
                <w:t>zghurtovuvaty</w:t>
              </w:r>
              <w:r w:rsidRPr="00EB1DE0">
                <w:rPr>
                  <w:rStyle w:val="a5"/>
                  <w:lang w:val="uk-UA"/>
                </w:rPr>
                <w:t>-</w:t>
              </w:r>
              <w:r w:rsidRPr="00EB1DE0">
                <w:rPr>
                  <w:rStyle w:val="a5"/>
                </w:rPr>
                <w:t>hromady</w:t>
              </w:r>
              <w:r w:rsidRPr="00EB1DE0">
                <w:rPr>
                  <w:rStyle w:val="a5"/>
                  <w:lang w:val="uk-UA"/>
                </w:rPr>
                <w:t>-</w:t>
              </w:r>
              <w:r w:rsidRPr="00EB1DE0">
                <w:rPr>
                  <w:rStyle w:val="a5"/>
                </w:rPr>
                <w:t>na</w:t>
              </w:r>
              <w:r w:rsidRPr="00EB1DE0">
                <w:rPr>
                  <w:rStyle w:val="a5"/>
                  <w:lang w:val="uk-UA"/>
                </w:rPr>
                <w:t>-</w:t>
              </w:r>
              <w:r w:rsidRPr="00EB1DE0">
                <w:rPr>
                  <w:rStyle w:val="a5"/>
                </w:rPr>
                <w:t>diiaosvita</w:t>
              </w:r>
              <w:r w:rsidRPr="00EB1DE0">
                <w:rPr>
                  <w:rStyle w:val="a5"/>
                  <w:lang w:val="uk-UA"/>
                </w:rPr>
                <w:t>-</w:t>
              </w:r>
              <w:r w:rsidRPr="00EB1DE0">
                <w:rPr>
                  <w:rStyle w:val="a5"/>
                </w:rPr>
                <w:t>zapustyly</w:t>
              </w:r>
              <w:r w:rsidRPr="00EB1DE0">
                <w:rPr>
                  <w:rStyle w:val="a5"/>
                  <w:lang w:val="uk-UA"/>
                </w:rPr>
                <w:t>-</w:t>
              </w:r>
              <w:r w:rsidRPr="00EB1DE0">
                <w:rPr>
                  <w:rStyle w:val="a5"/>
                </w:rPr>
                <w:t>novyi</w:t>
              </w:r>
              <w:r w:rsidRPr="00EB1DE0">
                <w:rPr>
                  <w:rStyle w:val="a5"/>
                  <w:lang w:val="uk-UA"/>
                </w:rPr>
                <w:t>-</w:t>
              </w:r>
              <w:r w:rsidRPr="00EB1DE0">
                <w:rPr>
                  <w:rStyle w:val="a5"/>
                </w:rPr>
                <w:t>osvitnii</w:t>
              </w:r>
              <w:r w:rsidRPr="00EB1DE0">
                <w:rPr>
                  <w:rStyle w:val="a5"/>
                  <w:lang w:val="uk-UA"/>
                </w:rPr>
                <w:t>-</w:t>
              </w:r>
              <w:r w:rsidRPr="00EB1DE0">
                <w:rPr>
                  <w:rStyle w:val="a5"/>
                </w:rPr>
                <w:t>serial</w:t>
              </w:r>
              <w:r w:rsidRPr="00EB1DE0">
                <w:rPr>
                  <w:rStyle w:val="a5"/>
                  <w:lang w:val="uk-UA"/>
                </w:rPr>
                <w:t>-</w:t>
              </w:r>
              <w:r w:rsidRPr="00EB1DE0">
                <w:rPr>
                  <w:rStyle w:val="a5"/>
                </w:rPr>
                <w:t>pro</w:t>
              </w:r>
              <w:r w:rsidRPr="00EB1DE0">
                <w:rPr>
                  <w:rStyle w:val="a5"/>
                  <w:lang w:val="uk-UA"/>
                </w:rPr>
                <w:t>-</w:t>
              </w:r>
              <w:r w:rsidRPr="00EB1DE0">
                <w:rPr>
                  <w:rStyle w:val="a5"/>
                </w:rPr>
                <w:t>intehratsiini</w:t>
              </w:r>
              <w:r w:rsidRPr="00EB1DE0">
                <w:rPr>
                  <w:rStyle w:val="a5"/>
                  <w:lang w:val="uk-UA"/>
                </w:rPr>
                <w:t>-</w:t>
              </w:r>
              <w:r w:rsidRPr="00EB1DE0">
                <w:rPr>
                  <w:rStyle w:val="a5"/>
                </w:rPr>
                <w:t>zakhody</w:t>
              </w:r>
            </w:hyperlink>
          </w:p>
        </w:tc>
      </w:tr>
      <w:tr w:rsidR="00491A9C" w:rsidRPr="000C2B00" w14:paraId="6597F221" w14:textId="77777777" w:rsidTr="002C2DD4">
        <w:tc>
          <w:tcPr>
            <w:tcW w:w="1951" w:type="dxa"/>
          </w:tcPr>
          <w:p w14:paraId="63C92FAD" w14:textId="77777777" w:rsidR="00491A9C" w:rsidRPr="00C12835" w:rsidRDefault="00491A9C" w:rsidP="004A4146">
            <w:r w:rsidRPr="00C12835">
              <w:lastRenderedPageBreak/>
              <w:t xml:space="preserve">3) </w:t>
            </w:r>
            <w:r w:rsidR="006132B4" w:rsidRPr="00C12835">
              <w:rPr>
                <w:lang w:val="uk-UA"/>
              </w:rPr>
              <w:t>З</w:t>
            </w:r>
            <w:r w:rsidRPr="00C12835">
              <w:t>абезпечити проведення</w:t>
            </w:r>
            <w:r w:rsidR="006132B4" w:rsidRPr="00C12835">
              <w:rPr>
                <w:lang w:val="uk-UA"/>
              </w:rPr>
              <w:t xml:space="preserve"> </w:t>
            </w:r>
            <w:r w:rsidRPr="00C12835">
              <w:t>заходів з підвищення рівня</w:t>
            </w:r>
          </w:p>
          <w:p w14:paraId="3836DC76" w14:textId="77777777" w:rsidR="00491A9C" w:rsidRPr="00C12835" w:rsidRDefault="00491A9C" w:rsidP="00D11533">
            <w:r w:rsidRPr="00C12835">
              <w:t>культури волонтерства серед</w:t>
            </w:r>
            <w:r w:rsidR="00D11533" w:rsidRPr="00C12835">
              <w:rPr>
                <w:lang w:val="uk-UA"/>
              </w:rPr>
              <w:t xml:space="preserve"> </w:t>
            </w:r>
            <w:r w:rsidRPr="00C12835">
              <w:t>молоді</w:t>
            </w:r>
          </w:p>
        </w:tc>
        <w:tc>
          <w:tcPr>
            <w:tcW w:w="2126" w:type="dxa"/>
          </w:tcPr>
          <w:p w14:paraId="2BB461D3" w14:textId="77777777" w:rsidR="00491A9C" w:rsidRPr="00C12835" w:rsidRDefault="00491A9C" w:rsidP="004A4146">
            <w:r w:rsidRPr="00C12835">
              <w:t>Управління фізичної</w:t>
            </w:r>
          </w:p>
          <w:p w14:paraId="4219B604" w14:textId="77777777" w:rsidR="00491A9C" w:rsidRPr="00C12835" w:rsidRDefault="00491A9C" w:rsidP="004A4146">
            <w:r w:rsidRPr="00C12835">
              <w:t>культури, молоді та</w:t>
            </w:r>
          </w:p>
          <w:p w14:paraId="6F68938A" w14:textId="77777777" w:rsidR="00491A9C" w:rsidRPr="00C12835" w:rsidRDefault="00491A9C" w:rsidP="004A4146">
            <w:r w:rsidRPr="00C12835">
              <w:t>спорту обласної</w:t>
            </w:r>
          </w:p>
          <w:p w14:paraId="19F0F80A" w14:textId="77777777" w:rsidR="00491A9C" w:rsidRPr="00C12835" w:rsidRDefault="00491A9C" w:rsidP="004A4146">
            <w:r w:rsidRPr="00C12835">
              <w:t xml:space="preserve">державної </w:t>
            </w:r>
            <w:r w:rsidR="00BE35A3">
              <w:rPr>
                <w:lang w:val="uk-UA"/>
              </w:rPr>
              <w:t>а</w:t>
            </w:r>
            <w:r w:rsidRPr="00C12835">
              <w:t>дміністрації,</w:t>
            </w:r>
          </w:p>
          <w:p w14:paraId="4C68687B" w14:textId="77777777" w:rsidR="00491A9C" w:rsidRPr="00C12835" w:rsidRDefault="00491A9C" w:rsidP="004A4146">
            <w:r w:rsidRPr="00C12835">
              <w:t>військові адміністрації</w:t>
            </w:r>
          </w:p>
          <w:p w14:paraId="5C7D1026" w14:textId="77777777" w:rsidR="00491A9C" w:rsidRPr="00C12835" w:rsidRDefault="00491A9C" w:rsidP="004A4146">
            <w:r w:rsidRPr="00C12835">
              <w:t>населених пунктів</w:t>
            </w:r>
          </w:p>
          <w:p w14:paraId="44E15700" w14:textId="77777777" w:rsidR="00491A9C" w:rsidRPr="00C12835" w:rsidRDefault="00491A9C" w:rsidP="004A4146">
            <w:r w:rsidRPr="00C12835">
              <w:t>деокупованих</w:t>
            </w:r>
          </w:p>
          <w:p w14:paraId="13D362A2" w14:textId="77777777" w:rsidR="00491A9C" w:rsidRPr="00C12835" w:rsidRDefault="00491A9C" w:rsidP="00BE35A3">
            <w:r w:rsidRPr="00C12835">
              <w:t>територіальних громад</w:t>
            </w:r>
            <w:r w:rsidR="00BE35A3">
              <w:rPr>
                <w:lang w:val="uk-UA"/>
              </w:rPr>
              <w:t xml:space="preserve"> </w:t>
            </w:r>
            <w:r w:rsidRPr="00C12835">
              <w:t>(за згодою)</w:t>
            </w:r>
          </w:p>
        </w:tc>
        <w:tc>
          <w:tcPr>
            <w:tcW w:w="1134" w:type="dxa"/>
          </w:tcPr>
          <w:p w14:paraId="2F7BAD34" w14:textId="77777777" w:rsidR="00491A9C" w:rsidRPr="00C12835" w:rsidRDefault="00491A9C" w:rsidP="006132B4">
            <w:pPr>
              <w:jc w:val="center"/>
            </w:pPr>
            <w:r w:rsidRPr="00C12835">
              <w:t>Грудень</w:t>
            </w:r>
          </w:p>
          <w:p w14:paraId="36B08141" w14:textId="77777777" w:rsidR="00491A9C" w:rsidRPr="00C12835" w:rsidRDefault="00841D9B" w:rsidP="006132B4">
            <w:pPr>
              <w:jc w:val="center"/>
            </w:pPr>
            <w:r w:rsidRPr="00C12835">
              <w:t>2026</w:t>
            </w:r>
            <w:r w:rsidR="00491A9C" w:rsidRPr="00C12835">
              <w:t xml:space="preserve"> року</w:t>
            </w:r>
          </w:p>
          <w:p w14:paraId="2C5B5A87" w14:textId="77777777" w:rsidR="00491A9C" w:rsidRPr="00C12835" w:rsidRDefault="00491A9C" w:rsidP="006132B4">
            <w:pPr>
              <w:jc w:val="center"/>
            </w:pPr>
          </w:p>
        </w:tc>
        <w:tc>
          <w:tcPr>
            <w:tcW w:w="993" w:type="dxa"/>
          </w:tcPr>
          <w:p w14:paraId="47ACC48F" w14:textId="77777777" w:rsidR="00491A9C" w:rsidRPr="00C12835" w:rsidRDefault="00491A9C" w:rsidP="004A4146"/>
        </w:tc>
        <w:tc>
          <w:tcPr>
            <w:tcW w:w="1417" w:type="dxa"/>
          </w:tcPr>
          <w:p w14:paraId="49FD81C8" w14:textId="77777777" w:rsidR="00491A9C" w:rsidRPr="00C12835" w:rsidRDefault="00491A9C" w:rsidP="004A4146">
            <w:r w:rsidRPr="00C12835">
              <w:t>Викон</w:t>
            </w:r>
            <w:r w:rsidR="00841D9B" w:rsidRPr="00C12835">
              <w:t>ується</w:t>
            </w:r>
          </w:p>
        </w:tc>
        <w:tc>
          <w:tcPr>
            <w:tcW w:w="7938" w:type="dxa"/>
          </w:tcPr>
          <w:p w14:paraId="1D68BBB6" w14:textId="77777777" w:rsidR="00666C06" w:rsidRPr="000C2B00" w:rsidRDefault="00A14B7C" w:rsidP="00A14B7C">
            <w:pPr>
              <w:jc w:val="both"/>
              <w:rPr>
                <w:lang w:val="uk-UA"/>
              </w:rPr>
            </w:pPr>
            <w:r w:rsidRPr="00C12835">
              <w:rPr>
                <w:lang w:val="uk-UA"/>
              </w:rPr>
              <w:t xml:space="preserve">Управлінням </w:t>
            </w:r>
            <w:r w:rsidRPr="00C12835">
              <w:t>фізичної</w:t>
            </w:r>
            <w:r w:rsidRPr="00C12835">
              <w:rPr>
                <w:lang w:val="uk-UA"/>
              </w:rPr>
              <w:t xml:space="preserve"> </w:t>
            </w:r>
            <w:r w:rsidRPr="00C12835">
              <w:t>культури, молоді та</w:t>
            </w:r>
            <w:r w:rsidRPr="00C12835">
              <w:rPr>
                <w:lang w:val="uk-UA"/>
              </w:rPr>
              <w:t xml:space="preserve"> </w:t>
            </w:r>
            <w:r w:rsidRPr="00C12835">
              <w:t>спорту обласної</w:t>
            </w:r>
            <w:r w:rsidR="00BE35A3">
              <w:rPr>
                <w:lang w:val="uk-UA"/>
              </w:rPr>
              <w:t xml:space="preserve"> </w:t>
            </w:r>
            <w:r w:rsidRPr="00C12835">
              <w:t>державної адміністрації</w:t>
            </w:r>
            <w:r w:rsidRPr="00C12835">
              <w:rPr>
                <w:lang w:val="uk-UA"/>
              </w:rPr>
              <w:t xml:space="preserve"> забезпечується</w:t>
            </w:r>
            <w:r w:rsidR="00666C06" w:rsidRPr="00C12835">
              <w:rPr>
                <w:lang w:val="uk-UA"/>
              </w:rPr>
              <w:t xml:space="preserve"> широке розповсюдження інформації серед молодіжного середовища області щодо запуску єдиного державного онлайн-простору - вебпорталу «Можливості для молоді» (</w:t>
            </w:r>
            <w:r w:rsidR="00666C06" w:rsidRPr="00C12835">
              <w:t>easy</w:t>
            </w:r>
            <w:r w:rsidR="00666C06" w:rsidRPr="00C12835">
              <w:rPr>
                <w:lang w:val="uk-UA"/>
              </w:rPr>
              <w:t>.</w:t>
            </w:r>
            <w:r w:rsidR="00666C06" w:rsidRPr="00C12835">
              <w:t>gov</w:t>
            </w:r>
            <w:r w:rsidR="00666C06" w:rsidRPr="00C12835">
              <w:rPr>
                <w:lang w:val="uk-UA"/>
              </w:rPr>
              <w:t>.</w:t>
            </w:r>
            <w:r w:rsidR="00666C06" w:rsidRPr="00C12835">
              <w:t>ua</w:t>
            </w:r>
            <w:r w:rsidR="00666C06" w:rsidRPr="00C12835">
              <w:rPr>
                <w:lang w:val="uk-UA"/>
              </w:rPr>
              <w:t xml:space="preserve">). Інформаційні матеріали про доступні гранти, міжнародні обміни, стажування та волонтерські ініціативи доведено до відома активної молоді через цифрові канали комунікації. </w:t>
            </w:r>
            <w:r w:rsidR="00666C06" w:rsidRPr="00C12835">
              <w:t>Окрему увагу приділено розвитку громадянського суспільства</w:t>
            </w:r>
            <w:r w:rsidR="002E0BEB" w:rsidRPr="00C12835">
              <w:rPr>
                <w:lang w:val="uk-UA"/>
              </w:rPr>
              <w:t xml:space="preserve">, зокрема, </w:t>
            </w:r>
            <w:r w:rsidR="00666C06" w:rsidRPr="000C2B00">
              <w:t xml:space="preserve">члени Молодіжної ради при Херсонській ОДА долучилися до </w:t>
            </w:r>
            <w:r w:rsidR="00BE35A3" w:rsidRPr="000C2B00">
              <w:rPr>
                <w:lang w:val="uk-UA"/>
              </w:rPr>
              <w:t xml:space="preserve">            </w:t>
            </w:r>
            <w:r w:rsidR="00666C06" w:rsidRPr="000C2B00">
              <w:t>XIII Форуму «(ви)СТОЇМО».</w:t>
            </w:r>
            <w:r w:rsidR="000C2B00" w:rsidRPr="000C2B00">
              <w:t xml:space="preserve"> </w:t>
            </w:r>
            <w:proofErr w:type="gramStart"/>
            <w:r w:rsidR="000C2B00" w:rsidRPr="000C2B00">
              <w:t>У межах</w:t>
            </w:r>
            <w:proofErr w:type="gramEnd"/>
            <w:r w:rsidR="000C2B00" w:rsidRPr="000C2B00">
              <w:t xml:space="preserve"> діяльності молодіжної ради проведено серію заходів у деокупованих громадах, спрямованих на популяризацію волонтерства та залучення молоді до активної громадської діяльності</w:t>
            </w:r>
            <w:r w:rsidR="000C2B00">
              <w:rPr>
                <w:lang w:val="uk-UA"/>
              </w:rPr>
              <w:t>.</w:t>
            </w:r>
          </w:p>
          <w:p w14:paraId="55F5F7BA" w14:textId="77777777" w:rsidR="000C2B00" w:rsidRPr="000C2B00" w:rsidRDefault="000C2B00" w:rsidP="000C2B00">
            <w:pPr>
              <w:jc w:val="both"/>
              <w:rPr>
                <w:lang w:val="uk-UA"/>
              </w:rPr>
            </w:pPr>
            <w:r>
              <w:t>У Високопільській</w:t>
            </w:r>
            <w:r>
              <w:rPr>
                <w:lang w:val="uk-UA"/>
              </w:rPr>
              <w:t xml:space="preserve">, Борозенській </w:t>
            </w:r>
            <w:r>
              <w:t>територіальн</w:t>
            </w:r>
            <w:r>
              <w:rPr>
                <w:lang w:val="uk-UA"/>
              </w:rPr>
              <w:t xml:space="preserve">их </w:t>
            </w:r>
            <w:r>
              <w:t>громад</w:t>
            </w:r>
            <w:r>
              <w:rPr>
                <w:lang w:val="uk-UA"/>
              </w:rPr>
              <w:t xml:space="preserve">ах </w:t>
            </w:r>
            <w:r w:rsidR="00666C06" w:rsidRPr="00C12835">
              <w:t>під час кожн</w:t>
            </w:r>
            <w:r>
              <w:t>ого культурного заходу в громад</w:t>
            </w:r>
            <w:r>
              <w:rPr>
                <w:lang w:val="uk-UA"/>
              </w:rPr>
              <w:t>ах</w:t>
            </w:r>
            <w:r w:rsidR="00666C06" w:rsidRPr="00C12835">
              <w:t xml:space="preserve"> проходять збори донатів для підтримки ЗСУ, до яких долучається активна молодь</w:t>
            </w:r>
            <w:r w:rsidR="00666C06" w:rsidRPr="00C12835">
              <w:rPr>
                <w:lang w:val="uk-UA"/>
              </w:rPr>
              <w:t>.</w:t>
            </w:r>
            <w:r>
              <w:rPr>
                <w:lang w:val="uk-UA"/>
              </w:rPr>
              <w:t xml:space="preserve"> </w:t>
            </w:r>
            <w:r w:rsidRPr="000C2B00">
              <w:rPr>
                <w:lang w:val="uk-UA"/>
              </w:rPr>
              <w:t>У Калинівській ТГ</w:t>
            </w:r>
            <w:r w:rsidRPr="000C2B00">
              <w:rPr>
                <w:color w:val="333333"/>
                <w:shd w:val="clear" w:color="auto" w:fill="FFFFFF"/>
                <w:lang w:val="uk-UA"/>
              </w:rPr>
              <w:t xml:space="preserve"> 1–12 серпня 2026 року в Калинівській громаді проведено дводенний тренінг для молоді «Розвиток комунікаційних навичок та цифрової грамотності молоді для ефективної взаємодії з громадою та налагодження міжпоколінних відносин</w:t>
            </w:r>
            <w:r>
              <w:rPr>
                <w:color w:val="333333"/>
                <w:shd w:val="clear" w:color="auto" w:fill="FFFFFF"/>
                <w:lang w:val="uk-UA"/>
              </w:rPr>
              <w:t>:</w:t>
            </w:r>
            <w:r>
              <w:rPr>
                <w:lang w:val="uk-UA"/>
              </w:rPr>
              <w:t xml:space="preserve"> </w:t>
            </w:r>
            <w:hyperlink r:id="rId636" w:history="1">
              <w:r w:rsidRPr="00F26161">
                <w:rPr>
                  <w:rStyle w:val="a5"/>
                  <w:rFonts w:eastAsia="Cambria"/>
                </w:rPr>
                <w:t>https</w:t>
              </w:r>
              <w:r w:rsidRPr="00F26161">
                <w:rPr>
                  <w:rStyle w:val="a5"/>
                  <w:rFonts w:eastAsia="Cambria"/>
                  <w:lang w:val="uk-UA"/>
                </w:rPr>
                <w:t>://</w:t>
              </w:r>
              <w:r w:rsidRPr="00F26161">
                <w:rPr>
                  <w:rStyle w:val="a5"/>
                  <w:rFonts w:eastAsia="Cambria"/>
                </w:rPr>
                <w:t>kalynivske</w:t>
              </w:r>
              <w:r w:rsidRPr="00F26161">
                <w:rPr>
                  <w:rStyle w:val="a5"/>
                  <w:rFonts w:eastAsia="Cambria"/>
                  <w:lang w:val="uk-UA"/>
                </w:rPr>
                <w:t>-</w:t>
              </w:r>
              <w:r w:rsidRPr="00F26161">
                <w:rPr>
                  <w:rStyle w:val="a5"/>
                  <w:rFonts w:eastAsia="Cambria"/>
                </w:rPr>
                <w:t>gromada</w:t>
              </w:r>
              <w:r w:rsidRPr="00F26161">
                <w:rPr>
                  <w:rStyle w:val="a5"/>
                  <w:rFonts w:eastAsia="Cambria"/>
                  <w:lang w:val="uk-UA"/>
                </w:rPr>
                <w:t>.</w:t>
              </w:r>
              <w:r w:rsidRPr="00F26161">
                <w:rPr>
                  <w:rStyle w:val="a5"/>
                  <w:rFonts w:eastAsia="Cambria"/>
                </w:rPr>
                <w:t>gov</w:t>
              </w:r>
              <w:r w:rsidRPr="00F26161">
                <w:rPr>
                  <w:rStyle w:val="a5"/>
                  <w:rFonts w:eastAsia="Cambria"/>
                  <w:lang w:val="uk-UA"/>
                </w:rPr>
                <w:t>.</w:t>
              </w:r>
              <w:r w:rsidRPr="00F26161">
                <w:rPr>
                  <w:rStyle w:val="a5"/>
                  <w:rFonts w:eastAsia="Cambria"/>
                </w:rPr>
                <w:t>ua</w:t>
              </w:r>
              <w:r w:rsidRPr="00F26161">
                <w:rPr>
                  <w:rStyle w:val="a5"/>
                  <w:rFonts w:eastAsia="Cambria"/>
                  <w:lang w:val="uk-UA"/>
                </w:rPr>
                <w:t>/</w:t>
              </w:r>
              <w:r w:rsidRPr="00F26161">
                <w:rPr>
                  <w:rStyle w:val="a5"/>
                  <w:rFonts w:eastAsia="Cambria"/>
                </w:rPr>
                <w:t>news</w:t>
              </w:r>
              <w:r w:rsidRPr="00F26161">
                <w:rPr>
                  <w:rStyle w:val="a5"/>
                  <w:rFonts w:eastAsia="Cambria"/>
                  <w:lang w:val="uk-UA"/>
                </w:rPr>
                <w:t>/1789646866/</w:t>
              </w:r>
            </w:hyperlink>
            <w:r>
              <w:rPr>
                <w:rFonts w:eastAsia="Cambria"/>
                <w:color w:val="000000"/>
                <w:lang w:val="uk-UA"/>
              </w:rPr>
              <w:t>.</w:t>
            </w:r>
          </w:p>
          <w:p w14:paraId="582D86C4" w14:textId="77777777" w:rsidR="008E2D2D" w:rsidRPr="00C12835" w:rsidRDefault="000C2B00" w:rsidP="006132B4">
            <w:pPr>
              <w:jc w:val="both"/>
              <w:rPr>
                <w:lang w:val="uk-UA"/>
              </w:rPr>
            </w:pPr>
            <w:r>
              <w:rPr>
                <w:lang w:val="uk-UA"/>
              </w:rPr>
              <w:t>У Новокаховській ТГ у</w:t>
            </w:r>
            <w:r w:rsidRPr="005B002A">
              <w:rPr>
                <w:lang w:val="uk-UA" w:eastAsia="uk-UA"/>
              </w:rPr>
              <w:t>чні старших класів беруть активну участь у плануванні та втіленні волонтерських проєктів, що сприяє розвитку їхніх організаторських здібностей, відповідальності та готовності до суспільно корисної діяльності</w:t>
            </w:r>
            <w:r>
              <w:rPr>
                <w:lang w:val="uk-UA"/>
              </w:rPr>
              <w:t xml:space="preserve">. </w:t>
            </w:r>
          </w:p>
        </w:tc>
      </w:tr>
      <w:tr w:rsidR="003E1C4F" w:rsidRPr="00ED51E9" w14:paraId="2A814ECF" w14:textId="77777777" w:rsidTr="002C2DD4">
        <w:tc>
          <w:tcPr>
            <w:tcW w:w="1951" w:type="dxa"/>
          </w:tcPr>
          <w:p w14:paraId="1130CF88" w14:textId="77777777" w:rsidR="003E1C4F" w:rsidRPr="00C12835" w:rsidRDefault="003E1C4F" w:rsidP="004A4146">
            <w:r w:rsidRPr="00C12835">
              <w:t xml:space="preserve">4) </w:t>
            </w:r>
            <w:r w:rsidR="006132B4" w:rsidRPr="00C12835">
              <w:rPr>
                <w:lang w:val="uk-UA"/>
              </w:rPr>
              <w:t>П</w:t>
            </w:r>
            <w:r w:rsidRPr="00C12835">
              <w:t>ровести міжрегіональні</w:t>
            </w:r>
          </w:p>
          <w:p w14:paraId="18964B55" w14:textId="77777777" w:rsidR="003E1C4F" w:rsidRPr="00C12835" w:rsidRDefault="003E1C4F" w:rsidP="004A4146">
            <w:r w:rsidRPr="00C12835">
              <w:t>обміни молоддю (зокрема осіб</w:t>
            </w:r>
          </w:p>
          <w:p w14:paraId="58D4B4D3" w14:textId="77777777" w:rsidR="003E1C4F" w:rsidRPr="00C12835" w:rsidRDefault="003E1C4F" w:rsidP="004A4146">
            <w:r w:rsidRPr="00C12835">
              <w:t>з інвалідністю та внутрішньо</w:t>
            </w:r>
          </w:p>
          <w:p w14:paraId="7329DE49" w14:textId="77777777" w:rsidR="003E1C4F" w:rsidRPr="00C12835" w:rsidRDefault="003E1C4F" w:rsidP="004A4146">
            <w:r w:rsidRPr="00C12835">
              <w:t>переміщених осіб), яка</w:t>
            </w:r>
            <w:r w:rsidR="00A37CE3" w:rsidRPr="00C12835">
              <w:rPr>
                <w:lang w:val="uk-UA"/>
              </w:rPr>
              <w:t xml:space="preserve"> </w:t>
            </w:r>
            <w:r w:rsidRPr="00C12835">
              <w:t xml:space="preserve">постраждала </w:t>
            </w:r>
            <w:r w:rsidRPr="00C12835">
              <w:lastRenderedPageBreak/>
              <w:t>внаслідок війни, з</w:t>
            </w:r>
          </w:p>
          <w:p w14:paraId="28419C58" w14:textId="77777777" w:rsidR="003E1C4F" w:rsidRPr="00C12835" w:rsidRDefault="003E1C4F" w:rsidP="00A37CE3">
            <w:r w:rsidRPr="00C12835">
              <w:t>метою підвищення її</w:t>
            </w:r>
            <w:r w:rsidR="00A37CE3" w:rsidRPr="00C12835">
              <w:rPr>
                <w:lang w:val="uk-UA"/>
              </w:rPr>
              <w:t xml:space="preserve"> </w:t>
            </w:r>
            <w:r w:rsidRPr="00C12835">
              <w:t>соціальної та громадської</w:t>
            </w:r>
            <w:r w:rsidR="00A37CE3" w:rsidRPr="00C12835">
              <w:rPr>
                <w:lang w:val="uk-UA"/>
              </w:rPr>
              <w:t xml:space="preserve"> </w:t>
            </w:r>
            <w:r w:rsidRPr="00C12835">
              <w:t>участі у процесах відновлення</w:t>
            </w:r>
            <w:r w:rsidR="00A37CE3" w:rsidRPr="00C12835">
              <w:rPr>
                <w:lang w:val="uk-UA"/>
              </w:rPr>
              <w:t xml:space="preserve"> </w:t>
            </w:r>
            <w:r w:rsidRPr="00C12835">
              <w:t>країни</w:t>
            </w:r>
          </w:p>
        </w:tc>
        <w:tc>
          <w:tcPr>
            <w:tcW w:w="2126" w:type="dxa"/>
          </w:tcPr>
          <w:p w14:paraId="78179F54" w14:textId="77777777" w:rsidR="003E1C4F" w:rsidRPr="00C12835" w:rsidRDefault="003E1C4F" w:rsidP="004A4146">
            <w:r w:rsidRPr="00C12835">
              <w:lastRenderedPageBreak/>
              <w:t>Управління фізичної</w:t>
            </w:r>
          </w:p>
          <w:p w14:paraId="3D483EAB" w14:textId="77777777" w:rsidR="003E1C4F" w:rsidRPr="00C12835" w:rsidRDefault="003E1C4F" w:rsidP="004A4146">
            <w:r w:rsidRPr="00C12835">
              <w:t>культури, молоді та</w:t>
            </w:r>
          </w:p>
          <w:p w14:paraId="1799085B" w14:textId="77777777" w:rsidR="003E1C4F" w:rsidRPr="00C12835" w:rsidRDefault="003E1C4F" w:rsidP="004A4146">
            <w:r w:rsidRPr="00C12835">
              <w:t>спорту обласної</w:t>
            </w:r>
          </w:p>
          <w:p w14:paraId="64E2438D" w14:textId="77777777" w:rsidR="003E1C4F" w:rsidRPr="00C12835" w:rsidRDefault="003E1C4F" w:rsidP="004A4146">
            <w:r w:rsidRPr="00C12835">
              <w:t>державної адміністрації,</w:t>
            </w:r>
          </w:p>
          <w:p w14:paraId="574676C7" w14:textId="77777777" w:rsidR="003E1C4F" w:rsidRPr="00C12835" w:rsidRDefault="003E1C4F" w:rsidP="004A4146">
            <w:r w:rsidRPr="00C12835">
              <w:t>військові адміністрації</w:t>
            </w:r>
          </w:p>
          <w:p w14:paraId="4547821D" w14:textId="77777777" w:rsidR="003E1C4F" w:rsidRPr="00C12835" w:rsidRDefault="003E1C4F" w:rsidP="004A4146">
            <w:r w:rsidRPr="00C12835">
              <w:t>населених пунктів</w:t>
            </w:r>
          </w:p>
          <w:p w14:paraId="635779DC" w14:textId="77777777" w:rsidR="003E1C4F" w:rsidRPr="00C12835" w:rsidRDefault="003E1C4F" w:rsidP="004A4146">
            <w:r w:rsidRPr="00C12835">
              <w:lastRenderedPageBreak/>
              <w:t>деокупованих</w:t>
            </w:r>
          </w:p>
          <w:p w14:paraId="2DEAD945" w14:textId="77777777" w:rsidR="003E1C4F" w:rsidRPr="00C12835" w:rsidRDefault="003E1C4F" w:rsidP="004A4146">
            <w:r w:rsidRPr="00C12835">
              <w:t>територіальних громад</w:t>
            </w:r>
          </w:p>
          <w:p w14:paraId="259DF892" w14:textId="77777777" w:rsidR="003E1C4F" w:rsidRPr="00C12835" w:rsidRDefault="003E1C4F" w:rsidP="004A4146">
            <w:r w:rsidRPr="00C12835">
              <w:t>(за згодою)</w:t>
            </w:r>
          </w:p>
        </w:tc>
        <w:tc>
          <w:tcPr>
            <w:tcW w:w="1134" w:type="dxa"/>
          </w:tcPr>
          <w:p w14:paraId="3855BDF9" w14:textId="77777777" w:rsidR="003E1C4F" w:rsidRPr="00C12835" w:rsidRDefault="003E1C4F" w:rsidP="006132B4">
            <w:pPr>
              <w:jc w:val="center"/>
            </w:pPr>
            <w:r w:rsidRPr="00C12835">
              <w:lastRenderedPageBreak/>
              <w:t>Вересень</w:t>
            </w:r>
          </w:p>
          <w:p w14:paraId="4C65D77E" w14:textId="77777777" w:rsidR="003E1C4F" w:rsidRPr="00C12835" w:rsidRDefault="00DC09D6" w:rsidP="006132B4">
            <w:pPr>
              <w:jc w:val="center"/>
            </w:pPr>
            <w:r w:rsidRPr="00C12835">
              <w:t>2026</w:t>
            </w:r>
            <w:r w:rsidR="003E1C4F" w:rsidRPr="00C12835">
              <w:t xml:space="preserve"> року</w:t>
            </w:r>
          </w:p>
        </w:tc>
        <w:tc>
          <w:tcPr>
            <w:tcW w:w="993" w:type="dxa"/>
          </w:tcPr>
          <w:p w14:paraId="7A08D509" w14:textId="77777777" w:rsidR="003E1C4F" w:rsidRPr="00C12835" w:rsidRDefault="003E1C4F" w:rsidP="004A4146"/>
        </w:tc>
        <w:tc>
          <w:tcPr>
            <w:tcW w:w="1417" w:type="dxa"/>
          </w:tcPr>
          <w:p w14:paraId="3FE1B96C" w14:textId="77777777" w:rsidR="003E1C4F" w:rsidRPr="00C12835" w:rsidRDefault="00C31630" w:rsidP="004A4146">
            <w:r w:rsidRPr="00C12835">
              <w:t>В</w:t>
            </w:r>
            <w:r w:rsidR="00F84610" w:rsidRPr="00C12835">
              <w:t>икон</w:t>
            </w:r>
            <w:r w:rsidR="00DC09D6" w:rsidRPr="00C12835">
              <w:t>ується</w:t>
            </w:r>
          </w:p>
        </w:tc>
        <w:tc>
          <w:tcPr>
            <w:tcW w:w="7938" w:type="dxa"/>
          </w:tcPr>
          <w:p w14:paraId="51934783" w14:textId="77777777" w:rsidR="009569E3" w:rsidRPr="009569E3" w:rsidRDefault="009569E3" w:rsidP="009569E3">
            <w:pPr>
              <w:spacing w:line="100" w:lineRule="atLeast"/>
              <w:jc w:val="both"/>
            </w:pPr>
            <w:r w:rsidRPr="009569E3">
              <w:t>Проведено низку міжрегіональних обмінів за участю молоді з Херсонської та Миколаївської областей, у тому числі внутрішньо переміщених осіб. До заходів долучилися представники Молодіжних рад обох областей, що сприяло підвищенню соціальної та громадської участі молоді у процесах відновлення країни.</w:t>
            </w:r>
            <w:r w:rsidR="00590D23" w:rsidRPr="00C12835">
              <w:rPr>
                <w:lang w:val="uk-UA"/>
              </w:rPr>
              <w:t xml:space="preserve"> </w:t>
            </w:r>
            <w:r w:rsidR="00590D23" w:rsidRPr="00C12835">
              <w:t>Паралельно забезпечено широке інформування молодіжної спільноти області про старт національної програми «ВідНОВА:UA» – 2025. Дана ініціатива спрямована на залучення  волонтерів віком 18–35 років до відбудови молодіжних просторів та зміцнення єдності громад України через спільну працю та навчання.</w:t>
            </w:r>
            <w:r w:rsidR="007223FF" w:rsidRPr="00C12835">
              <w:rPr>
                <w:lang w:val="uk-UA"/>
              </w:rPr>
              <w:t xml:space="preserve"> </w:t>
            </w:r>
            <w:r w:rsidR="00590D23" w:rsidRPr="00C12835">
              <w:t xml:space="preserve">Важливим напрямом роботи стала участь </w:t>
            </w:r>
            <w:r w:rsidR="00590D23" w:rsidRPr="00C12835">
              <w:lastRenderedPageBreak/>
              <w:t xml:space="preserve">голови Молодіжної ради при Херсонській ОДА у діалоговій зустрічі «Молодіжна політика стійкості». У межах заходу, спільно з представниками державних інституцій та лідерами молодіжного самоврядування, було напрацьовано пропозиції до проєкту Державної цільової соціальної програми «Молодь України: покоління стійкості — 2030». </w:t>
            </w:r>
          </w:p>
          <w:p w14:paraId="1A2B6048" w14:textId="77777777" w:rsidR="007223FF" w:rsidRPr="00C12835" w:rsidRDefault="007223FF" w:rsidP="007223FF">
            <w:pPr>
              <w:jc w:val="both"/>
              <w:rPr>
                <w:lang w:val="uk-UA"/>
              </w:rPr>
            </w:pPr>
            <w:r w:rsidRPr="00C12835">
              <w:rPr>
                <w:lang w:val="uk-UA"/>
              </w:rPr>
              <w:t xml:space="preserve">В Білозерській територіальній громаді на офіційній сторінці в мережі </w:t>
            </w:r>
            <w:r w:rsidRPr="00C12835">
              <w:t>Facebook</w:t>
            </w:r>
            <w:r w:rsidRPr="00C12835">
              <w:rPr>
                <w:lang w:val="uk-UA"/>
              </w:rPr>
              <w:t xml:space="preserve"> розміщено інформацію: МОЛОДЬ ВІДНОВЛЮЄ УКРАЇНУ!</w:t>
            </w:r>
          </w:p>
          <w:p w14:paraId="0D196F05" w14:textId="77777777" w:rsidR="007223FF" w:rsidRPr="00C12835" w:rsidRDefault="007223FF" w:rsidP="00ED4BB7">
            <w:pPr>
              <w:jc w:val="both"/>
              <w:rPr>
                <w:lang w:val="uk-UA"/>
              </w:rPr>
            </w:pPr>
            <w:hyperlink r:id="rId637" w:tgtFrame="_blank"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share</w:t>
              </w:r>
              <w:r w:rsidRPr="00C12835">
                <w:rPr>
                  <w:rStyle w:val="a5"/>
                  <w:lang w:val="uk-UA"/>
                </w:rPr>
                <w:t>/</w:t>
              </w:r>
              <w:r w:rsidRPr="00C12835">
                <w:rPr>
                  <w:rStyle w:val="a5"/>
                </w:rPr>
                <w:t>p</w:t>
              </w:r>
              <w:r w:rsidRPr="00C12835">
                <w:rPr>
                  <w:rStyle w:val="a5"/>
                  <w:lang w:val="uk-UA"/>
                </w:rPr>
                <w:t>/1</w:t>
              </w:r>
              <w:r w:rsidRPr="00C12835">
                <w:rPr>
                  <w:rStyle w:val="a5"/>
                </w:rPr>
                <w:t>XzZ</w:t>
              </w:r>
              <w:r w:rsidRPr="00C12835">
                <w:rPr>
                  <w:rStyle w:val="a5"/>
                  <w:lang w:val="uk-UA"/>
                </w:rPr>
                <w:t>5</w:t>
              </w:r>
              <w:r w:rsidRPr="00C12835">
                <w:rPr>
                  <w:rStyle w:val="a5"/>
                </w:rPr>
                <w:t>kevYb</w:t>
              </w:r>
              <w:r w:rsidRPr="00C12835">
                <w:rPr>
                  <w:rStyle w:val="a5"/>
                  <w:lang w:val="uk-UA"/>
                </w:rPr>
                <w:t>/</w:t>
              </w:r>
            </w:hyperlink>
          </w:p>
          <w:p w14:paraId="23C4C386" w14:textId="77777777" w:rsidR="00ED4BB7" w:rsidRPr="00C12835" w:rsidRDefault="008421A3" w:rsidP="00ED4BB7">
            <w:pPr>
              <w:spacing w:line="100" w:lineRule="atLeast"/>
              <w:jc w:val="both"/>
              <w:rPr>
                <w:lang w:val="uk-UA"/>
              </w:rPr>
            </w:pPr>
            <w:r w:rsidRPr="00C12835">
              <w:rPr>
                <w:lang w:val="uk-UA"/>
              </w:rPr>
              <w:t>І</w:t>
            </w:r>
            <w:r w:rsidR="007223FF" w:rsidRPr="00C12835">
              <w:rPr>
                <w:lang w:val="uk-UA"/>
              </w:rPr>
              <w:t>нформація щодо Програми</w:t>
            </w:r>
            <w:r w:rsidR="00ED4BB7" w:rsidRPr="00C12835">
              <w:rPr>
                <w:lang w:val="uk-UA"/>
              </w:rPr>
              <w:t xml:space="preserve"> молодіжних обмінів «ВідНОВА:</w:t>
            </w:r>
            <w:r w:rsidR="00ED4BB7" w:rsidRPr="00C12835">
              <w:t>UA</w:t>
            </w:r>
            <w:r w:rsidR="00ED4BB7" w:rsidRPr="00C12835">
              <w:rPr>
                <w:lang w:val="uk-UA"/>
              </w:rPr>
              <w:t>»</w:t>
            </w:r>
            <w:r w:rsidR="007223FF" w:rsidRPr="00C12835">
              <w:rPr>
                <w:lang w:val="uk-UA"/>
              </w:rPr>
              <w:t>.</w:t>
            </w:r>
            <w:r w:rsidR="00ED4BB7" w:rsidRPr="00C12835">
              <w:rPr>
                <w:lang w:val="uk-UA"/>
              </w:rPr>
              <w:t xml:space="preserve"> Програма, яку реалізує Міністерство молоді та спорту України спільно з ДУ «Всеукраїнський молодіжний центр» і ГО «Місто активних громадян» у межах проєктів ПРООН в Україні, за фінансової підтримки МЗС Данії та уряду Японії.</w:t>
            </w:r>
            <w:r w:rsidR="007223FF" w:rsidRPr="00C12835">
              <w:rPr>
                <w:lang w:val="uk-UA"/>
              </w:rPr>
              <w:t xml:space="preserve"> </w:t>
            </w:r>
            <w:r w:rsidR="00ED4BB7" w:rsidRPr="00C12835">
              <w:t>Програма включає:</w:t>
            </w:r>
            <w:r w:rsidRPr="00C12835">
              <w:rPr>
                <w:lang w:val="uk-UA"/>
              </w:rPr>
              <w:t>в</w:t>
            </w:r>
            <w:r w:rsidR="00ED4BB7" w:rsidRPr="00C12835">
              <w:t>олонтерство: допомога у відновлювальних роботах (фарбування, прибирання тощо).</w:t>
            </w:r>
          </w:p>
          <w:p w14:paraId="4E8DA1B4" w14:textId="77777777" w:rsidR="004D552B" w:rsidRPr="009569E3" w:rsidRDefault="00ED4BB7" w:rsidP="008421A3">
            <w:pPr>
              <w:spacing w:line="100" w:lineRule="atLeast"/>
              <w:jc w:val="both"/>
              <w:rPr>
                <w:lang w:val="uk-UA"/>
              </w:rPr>
            </w:pPr>
            <w:r w:rsidRPr="00C12835">
              <w:t>Освіта: тренінги з лідерства, командної роботи, медіаграмотності.</w:t>
            </w:r>
            <w:r w:rsidR="008421A3" w:rsidRPr="00C12835">
              <w:rPr>
                <w:lang w:val="uk-UA"/>
              </w:rPr>
              <w:t xml:space="preserve"> </w:t>
            </w:r>
            <w:r w:rsidRPr="00C12835">
              <w:t>Культура: екскурсії, майстер-класи, спілкування з лідерами думок.</w:t>
            </w:r>
          </w:p>
        </w:tc>
      </w:tr>
      <w:tr w:rsidR="003E1C4F" w:rsidRPr="005F53D9" w14:paraId="08573570" w14:textId="77777777" w:rsidTr="002C2DD4">
        <w:tc>
          <w:tcPr>
            <w:tcW w:w="1951" w:type="dxa"/>
          </w:tcPr>
          <w:p w14:paraId="3DB91B90" w14:textId="77777777" w:rsidR="003E1C4F" w:rsidRPr="00C12835" w:rsidRDefault="003E1C4F" w:rsidP="004A4146">
            <w:r w:rsidRPr="00C12835">
              <w:lastRenderedPageBreak/>
              <w:t xml:space="preserve">5) </w:t>
            </w:r>
            <w:r w:rsidR="00A37CE3" w:rsidRPr="00C12835">
              <w:rPr>
                <w:lang w:val="uk-UA"/>
              </w:rPr>
              <w:t>З</w:t>
            </w:r>
            <w:r w:rsidRPr="00C12835">
              <w:t>апровадити систему</w:t>
            </w:r>
          </w:p>
          <w:p w14:paraId="01633E48" w14:textId="77777777" w:rsidR="003E1C4F" w:rsidRPr="00C12835" w:rsidRDefault="003E1C4F" w:rsidP="004A4146">
            <w:r w:rsidRPr="00C12835">
              <w:t>мотивації та стимулювання до</w:t>
            </w:r>
          </w:p>
          <w:p w14:paraId="5758F0E6" w14:textId="77777777" w:rsidR="003E1C4F" w:rsidRPr="00C12835" w:rsidRDefault="003E1C4F" w:rsidP="00D11533">
            <w:r w:rsidRPr="00C12835">
              <w:t>волонтерства в закладах</w:t>
            </w:r>
            <w:r w:rsidR="00D11533" w:rsidRPr="00C12835">
              <w:rPr>
                <w:lang w:val="uk-UA"/>
              </w:rPr>
              <w:t xml:space="preserve"> </w:t>
            </w:r>
            <w:r w:rsidRPr="00C12835">
              <w:t>загальної середньої освіти</w:t>
            </w:r>
          </w:p>
        </w:tc>
        <w:tc>
          <w:tcPr>
            <w:tcW w:w="2126" w:type="dxa"/>
          </w:tcPr>
          <w:p w14:paraId="0A1E8FDC" w14:textId="77777777" w:rsidR="003E1C4F" w:rsidRPr="00C12835" w:rsidRDefault="003E1C4F" w:rsidP="004A4146">
            <w:r w:rsidRPr="00C12835">
              <w:t>Управління освіти і</w:t>
            </w:r>
          </w:p>
          <w:p w14:paraId="5181A3DE" w14:textId="77777777" w:rsidR="003E1C4F" w:rsidRPr="00C12835" w:rsidRDefault="003E1C4F" w:rsidP="004A4146">
            <w:r w:rsidRPr="00C12835">
              <w:t>науки обласної</w:t>
            </w:r>
          </w:p>
          <w:p w14:paraId="75785748" w14:textId="77777777" w:rsidR="003E1C4F" w:rsidRPr="00C12835" w:rsidRDefault="003E1C4F" w:rsidP="004A4146">
            <w:r w:rsidRPr="00C12835">
              <w:t>державної адміністрації,</w:t>
            </w:r>
          </w:p>
          <w:p w14:paraId="24B96AFB" w14:textId="77777777" w:rsidR="003E1C4F" w:rsidRPr="00C12835" w:rsidRDefault="003E1C4F" w:rsidP="004A4146">
            <w:r w:rsidRPr="00C12835">
              <w:t>управління фізичної</w:t>
            </w:r>
          </w:p>
          <w:p w14:paraId="7849E28B" w14:textId="77777777" w:rsidR="003E1C4F" w:rsidRPr="00C12835" w:rsidRDefault="003E1C4F" w:rsidP="004A4146">
            <w:r w:rsidRPr="00C12835">
              <w:t>культури, молоді та</w:t>
            </w:r>
          </w:p>
          <w:p w14:paraId="4584D3A6" w14:textId="77777777" w:rsidR="003E1C4F" w:rsidRPr="00C12835" w:rsidRDefault="003E1C4F" w:rsidP="004A4146">
            <w:r w:rsidRPr="00C12835">
              <w:t>спорту обласної</w:t>
            </w:r>
          </w:p>
          <w:p w14:paraId="13B8698A" w14:textId="77777777" w:rsidR="003E1C4F" w:rsidRPr="00C12835" w:rsidRDefault="003E1C4F" w:rsidP="004A4146">
            <w:r w:rsidRPr="00C12835">
              <w:t>державної адміністрації військові адміністрації</w:t>
            </w:r>
          </w:p>
          <w:p w14:paraId="24B58BA1" w14:textId="77777777" w:rsidR="003E1C4F" w:rsidRPr="00C12835" w:rsidRDefault="003E1C4F" w:rsidP="004A4146">
            <w:r w:rsidRPr="00C12835">
              <w:t>населених пунктів</w:t>
            </w:r>
          </w:p>
          <w:p w14:paraId="63BA77AD" w14:textId="77777777" w:rsidR="003E1C4F" w:rsidRPr="00C12835" w:rsidRDefault="003E1C4F" w:rsidP="004A4146">
            <w:r w:rsidRPr="00C12835">
              <w:t>деокупованих</w:t>
            </w:r>
          </w:p>
          <w:p w14:paraId="038E2009" w14:textId="77777777" w:rsidR="003E1C4F" w:rsidRPr="00C12835" w:rsidRDefault="003E1C4F" w:rsidP="00BE35A3">
            <w:r w:rsidRPr="00C12835">
              <w:t>територіальних громад</w:t>
            </w:r>
            <w:r w:rsidR="00BE35A3">
              <w:rPr>
                <w:lang w:val="uk-UA"/>
              </w:rPr>
              <w:t xml:space="preserve"> </w:t>
            </w:r>
            <w:r w:rsidRPr="00C12835">
              <w:t>(за згодою)</w:t>
            </w:r>
          </w:p>
        </w:tc>
        <w:tc>
          <w:tcPr>
            <w:tcW w:w="1134" w:type="dxa"/>
          </w:tcPr>
          <w:p w14:paraId="7E6FBA3B" w14:textId="77777777" w:rsidR="003E1C4F" w:rsidRPr="00C12835" w:rsidRDefault="003E1C4F" w:rsidP="00A37CE3">
            <w:pPr>
              <w:jc w:val="center"/>
            </w:pPr>
            <w:r w:rsidRPr="00C12835">
              <w:t>Грудень</w:t>
            </w:r>
          </w:p>
          <w:p w14:paraId="1F4855C8" w14:textId="77777777" w:rsidR="003E1C4F" w:rsidRPr="00C12835" w:rsidRDefault="00A05F51" w:rsidP="00A37CE3">
            <w:pPr>
              <w:jc w:val="center"/>
            </w:pPr>
            <w:r w:rsidRPr="00C12835">
              <w:t>2026</w:t>
            </w:r>
            <w:r w:rsidR="003E1C4F" w:rsidRPr="00C12835">
              <w:t xml:space="preserve"> року</w:t>
            </w:r>
          </w:p>
        </w:tc>
        <w:tc>
          <w:tcPr>
            <w:tcW w:w="993" w:type="dxa"/>
          </w:tcPr>
          <w:p w14:paraId="350FA64F" w14:textId="77777777" w:rsidR="003E1C4F" w:rsidRPr="00C12835" w:rsidRDefault="003E1C4F" w:rsidP="004A4146"/>
        </w:tc>
        <w:tc>
          <w:tcPr>
            <w:tcW w:w="1417" w:type="dxa"/>
          </w:tcPr>
          <w:p w14:paraId="346BF792" w14:textId="77777777" w:rsidR="003E1C4F" w:rsidRPr="00C12835" w:rsidRDefault="00F84610" w:rsidP="004A4146">
            <w:r w:rsidRPr="00C12835">
              <w:t>Викон</w:t>
            </w:r>
            <w:r w:rsidR="00A05F51" w:rsidRPr="00C12835">
              <w:t>ується</w:t>
            </w:r>
          </w:p>
        </w:tc>
        <w:tc>
          <w:tcPr>
            <w:tcW w:w="7938" w:type="dxa"/>
          </w:tcPr>
          <w:p w14:paraId="2D0571D5" w14:textId="77777777" w:rsidR="008421A3" w:rsidRPr="00C12835" w:rsidRDefault="008421A3" w:rsidP="008421A3">
            <w:pPr>
              <w:jc w:val="both"/>
            </w:pPr>
            <w:r w:rsidRPr="00C12835">
              <w:t>В області організовано роботу волонтерських загонів. Проводяться волонтерські конкурсно-змагальні заходи для здобувачів освіти, заохочувальні зустрічі з кращими волонтерами регіону.</w:t>
            </w:r>
          </w:p>
          <w:p w14:paraId="44ECD165" w14:textId="77777777" w:rsidR="008421A3" w:rsidRPr="00C12835" w:rsidRDefault="00A71603" w:rsidP="00A71603">
            <w:pPr>
              <w:jc w:val="both"/>
            </w:pPr>
            <w:r>
              <w:t>У Високопільській</w:t>
            </w:r>
            <w:r>
              <w:rPr>
                <w:lang w:val="uk-UA"/>
              </w:rPr>
              <w:t xml:space="preserve">, Борозенській </w:t>
            </w:r>
            <w:r>
              <w:t>територіальн</w:t>
            </w:r>
            <w:r>
              <w:rPr>
                <w:lang w:val="uk-UA"/>
              </w:rPr>
              <w:t>их</w:t>
            </w:r>
            <w:r>
              <w:t xml:space="preserve"> громад</w:t>
            </w:r>
            <w:r>
              <w:rPr>
                <w:lang w:val="uk-UA"/>
              </w:rPr>
              <w:t xml:space="preserve">ах </w:t>
            </w:r>
            <w:r w:rsidR="008421A3" w:rsidRPr="00C12835">
              <w:t>з метою розвитку соціальної активності здобувачів освіти, формування громадянської відповідальності, підтримки волонтерського руху та залучення учнівської молоді до суспільно корисної діяльності здобувачі освіти долучаються до волонтерського руху на підтримку ЗСУ.</w:t>
            </w:r>
          </w:p>
          <w:p w14:paraId="4C29E170" w14:textId="77777777" w:rsidR="008421A3" w:rsidRPr="00C12835" w:rsidRDefault="008421A3" w:rsidP="008421A3">
            <w:pPr>
              <w:jc w:val="both"/>
            </w:pPr>
            <w:hyperlink r:id="rId638" w:history="1">
              <w:r w:rsidRPr="00C12835">
                <w:rPr>
                  <w:rStyle w:val="a5"/>
                </w:rPr>
                <w:t>https://www.facebook.com/groups/168101794142871/posts/1910490226570677/</w:t>
              </w:r>
            </w:hyperlink>
          </w:p>
          <w:p w14:paraId="7DBA660B" w14:textId="77777777" w:rsidR="00A71603" w:rsidRPr="00F1727B" w:rsidRDefault="00083652" w:rsidP="00A71603">
            <w:pPr>
              <w:jc w:val="both"/>
              <w:rPr>
                <w:lang w:val="uk-UA"/>
              </w:rPr>
            </w:pPr>
            <w:r w:rsidRPr="00C12835">
              <w:rPr>
                <w:lang w:val="uk-UA"/>
              </w:rPr>
              <w:t xml:space="preserve">У закладах освіти </w:t>
            </w:r>
            <w:r w:rsidR="008421A3" w:rsidRPr="00C12835">
              <w:rPr>
                <w:lang w:val="uk-UA"/>
              </w:rPr>
              <w:t xml:space="preserve">Дар’ївської </w:t>
            </w:r>
            <w:r w:rsidR="005F53D9" w:rsidRPr="00C12835">
              <w:rPr>
                <w:lang w:val="uk-UA"/>
              </w:rPr>
              <w:t>та Новокаховської територіальних</w:t>
            </w:r>
            <w:r w:rsidR="008421A3" w:rsidRPr="00C12835">
              <w:rPr>
                <w:lang w:val="uk-UA"/>
              </w:rPr>
              <w:t xml:space="preserve"> </w:t>
            </w:r>
            <w:r w:rsidR="005F53D9" w:rsidRPr="00C12835">
              <w:rPr>
                <w:lang w:val="uk-UA"/>
              </w:rPr>
              <w:t xml:space="preserve">громад </w:t>
            </w:r>
            <w:r w:rsidR="008421A3" w:rsidRPr="00C12835">
              <w:rPr>
                <w:lang w:val="uk-UA"/>
              </w:rPr>
              <w:t xml:space="preserve"> </w:t>
            </w:r>
            <w:r w:rsidRPr="00C12835">
              <w:rPr>
                <w:lang w:val="uk-UA"/>
              </w:rPr>
              <w:t>впроваджено систему морального стимулювання юних волонтерів через публічне визнання їхніх ініціатив у соціальних мережах, вручення цифрових подяк та висвітлення живих історій взаємодопомоги у шкільних спільнотах</w:t>
            </w:r>
            <w:r w:rsidR="008421A3" w:rsidRPr="00C12835">
              <w:rPr>
                <w:lang w:val="uk-UA"/>
              </w:rPr>
              <w:t>.</w:t>
            </w:r>
          </w:p>
          <w:p w14:paraId="72E9A476" w14:textId="77777777" w:rsidR="00A71603" w:rsidRPr="00A71603" w:rsidRDefault="00A71603" w:rsidP="00A71603">
            <w:pPr>
              <w:jc w:val="both"/>
              <w:rPr>
                <w:lang w:val="uk-UA"/>
              </w:rPr>
            </w:pPr>
            <w:r>
              <w:rPr>
                <w:lang w:val="uk-UA"/>
              </w:rPr>
              <w:t xml:space="preserve">У Новокаховській ТГ у </w:t>
            </w:r>
            <w:r w:rsidRPr="00F1727B">
              <w:rPr>
                <w:color w:val="000000"/>
              </w:rPr>
              <w:t>закладах загальної середньої освіти впроваджено систему стимулювання волонтерської активності через публічне визнання досягнень учнів, залучення їх до соціально значущих проєктів, участь у партнерських ініціативах</w:t>
            </w:r>
            <w:r>
              <w:rPr>
                <w:color w:val="000000"/>
                <w:lang w:val="uk-UA"/>
              </w:rPr>
              <w:t>.</w:t>
            </w:r>
          </w:p>
        </w:tc>
      </w:tr>
      <w:tr w:rsidR="00F84610" w:rsidRPr="009628EC" w14:paraId="69FA2AE9" w14:textId="77777777" w:rsidTr="002C2DD4">
        <w:tc>
          <w:tcPr>
            <w:tcW w:w="1951" w:type="dxa"/>
          </w:tcPr>
          <w:p w14:paraId="14A9B2D3" w14:textId="77777777" w:rsidR="00F84610" w:rsidRPr="00C12835" w:rsidRDefault="00F84610" w:rsidP="00A37CE3">
            <w:pPr>
              <w:jc w:val="both"/>
            </w:pPr>
            <w:r w:rsidRPr="00C12835">
              <w:t>6)</w:t>
            </w:r>
            <w:r w:rsidR="00A37CE3" w:rsidRPr="00C12835">
              <w:rPr>
                <w:lang w:val="uk-UA"/>
              </w:rPr>
              <w:t>З</w:t>
            </w:r>
            <w:r w:rsidRPr="00C12835">
              <w:t>абезпечити сприяння розвитку</w:t>
            </w:r>
          </w:p>
          <w:p w14:paraId="4D3E17C7" w14:textId="77777777" w:rsidR="00F84610" w:rsidRPr="00C12835" w:rsidRDefault="00F84610" w:rsidP="00A37CE3">
            <w:pPr>
              <w:jc w:val="both"/>
            </w:pPr>
            <w:r w:rsidRPr="00C12835">
              <w:t>соціального підприємництва</w:t>
            </w:r>
          </w:p>
          <w:p w14:paraId="6222FFF0" w14:textId="77777777" w:rsidR="00F84610" w:rsidRPr="00C12835" w:rsidRDefault="00F84610" w:rsidP="00A37CE3">
            <w:pPr>
              <w:jc w:val="both"/>
            </w:pPr>
            <w:r w:rsidRPr="00C12835">
              <w:t>через навчання та грантові</w:t>
            </w:r>
            <w:r w:rsidR="00D11533" w:rsidRPr="00C12835">
              <w:rPr>
                <w:lang w:val="uk-UA"/>
              </w:rPr>
              <w:t xml:space="preserve"> </w:t>
            </w:r>
            <w:r w:rsidRPr="00C12835">
              <w:t>програм</w:t>
            </w:r>
            <w:r w:rsidR="004B2269" w:rsidRPr="00C12835">
              <w:t>и</w:t>
            </w:r>
          </w:p>
          <w:p w14:paraId="73C18170" w14:textId="77777777" w:rsidR="00F84610" w:rsidRPr="00C12835" w:rsidRDefault="00F84610" w:rsidP="00A37CE3">
            <w:pPr>
              <w:jc w:val="both"/>
            </w:pPr>
          </w:p>
        </w:tc>
        <w:tc>
          <w:tcPr>
            <w:tcW w:w="2126" w:type="dxa"/>
          </w:tcPr>
          <w:p w14:paraId="618F8B10" w14:textId="77777777" w:rsidR="00F84610" w:rsidRPr="00C12835" w:rsidRDefault="00F84610" w:rsidP="00A37CE3">
            <w:pPr>
              <w:jc w:val="both"/>
            </w:pPr>
            <w:r w:rsidRPr="00C12835">
              <w:t>Департамент розвитку</w:t>
            </w:r>
            <w:r w:rsidR="00BE35A3">
              <w:rPr>
                <w:lang w:val="uk-UA"/>
              </w:rPr>
              <w:t xml:space="preserve"> </w:t>
            </w:r>
            <w:r w:rsidRPr="00C12835">
              <w:t>економіки обласної</w:t>
            </w:r>
          </w:p>
          <w:p w14:paraId="5AD6DBDF" w14:textId="77777777" w:rsidR="00F84610" w:rsidRPr="00C12835" w:rsidRDefault="00F84610" w:rsidP="00A37CE3">
            <w:pPr>
              <w:jc w:val="both"/>
            </w:pPr>
            <w:r w:rsidRPr="00C12835">
              <w:t>державної адміністрації,</w:t>
            </w:r>
          </w:p>
          <w:p w14:paraId="7FBDEBE6" w14:textId="77777777" w:rsidR="00F84610" w:rsidRPr="00C12835" w:rsidRDefault="00F84610" w:rsidP="00A37CE3">
            <w:pPr>
              <w:jc w:val="both"/>
            </w:pPr>
            <w:r w:rsidRPr="00C12835">
              <w:t>військові адміністрації</w:t>
            </w:r>
          </w:p>
          <w:p w14:paraId="340FDA5B" w14:textId="77777777" w:rsidR="00F84610" w:rsidRPr="00C12835" w:rsidRDefault="00F84610" w:rsidP="00A37CE3">
            <w:pPr>
              <w:jc w:val="both"/>
            </w:pPr>
            <w:r w:rsidRPr="00C12835">
              <w:t>населених пунктів</w:t>
            </w:r>
          </w:p>
          <w:p w14:paraId="5F389C04" w14:textId="77777777" w:rsidR="00F84610" w:rsidRPr="00C12835" w:rsidRDefault="00F84610" w:rsidP="00A37CE3">
            <w:pPr>
              <w:jc w:val="both"/>
            </w:pPr>
            <w:r w:rsidRPr="00C12835">
              <w:t>деокупованих</w:t>
            </w:r>
          </w:p>
          <w:p w14:paraId="19C61FD2" w14:textId="77777777" w:rsidR="00F84610" w:rsidRPr="00C12835" w:rsidRDefault="00F84610" w:rsidP="00A37CE3">
            <w:pPr>
              <w:jc w:val="both"/>
            </w:pPr>
            <w:r w:rsidRPr="00C12835">
              <w:t>територіальних громад</w:t>
            </w:r>
          </w:p>
          <w:p w14:paraId="60BF7103" w14:textId="77777777" w:rsidR="00F84610" w:rsidRPr="00C12835" w:rsidRDefault="00F84610" w:rsidP="00D11533">
            <w:pPr>
              <w:jc w:val="both"/>
            </w:pPr>
            <w:r w:rsidRPr="00C12835">
              <w:t>(за згодою),</w:t>
            </w:r>
            <w:r w:rsidR="00D11533" w:rsidRPr="00C12835">
              <w:rPr>
                <w:lang w:val="uk-UA"/>
              </w:rPr>
              <w:t xml:space="preserve"> </w:t>
            </w:r>
            <w:r w:rsidRPr="00C12835">
              <w:t>Херсонський обласний</w:t>
            </w:r>
            <w:r w:rsidR="00D11533" w:rsidRPr="00C12835">
              <w:rPr>
                <w:lang w:val="uk-UA"/>
              </w:rPr>
              <w:t xml:space="preserve"> </w:t>
            </w:r>
            <w:r w:rsidRPr="00C12835">
              <w:t>центр зайнятості (за</w:t>
            </w:r>
            <w:r w:rsidR="00D11533" w:rsidRPr="00C12835">
              <w:rPr>
                <w:lang w:val="uk-UA"/>
              </w:rPr>
              <w:t xml:space="preserve"> </w:t>
            </w:r>
            <w:r w:rsidRPr="00C12835">
              <w:t>згодою)</w:t>
            </w:r>
          </w:p>
        </w:tc>
        <w:tc>
          <w:tcPr>
            <w:tcW w:w="1134" w:type="dxa"/>
          </w:tcPr>
          <w:p w14:paraId="2B5F62FF" w14:textId="77777777" w:rsidR="00F84610" w:rsidRPr="00C12835" w:rsidRDefault="00F84610" w:rsidP="00A37CE3">
            <w:pPr>
              <w:jc w:val="center"/>
            </w:pPr>
            <w:r w:rsidRPr="00C12835">
              <w:t>Грудень</w:t>
            </w:r>
          </w:p>
          <w:p w14:paraId="0565A17D" w14:textId="77777777" w:rsidR="00F84610" w:rsidRPr="00C12835" w:rsidRDefault="004B2269" w:rsidP="00A37CE3">
            <w:pPr>
              <w:jc w:val="center"/>
            </w:pPr>
            <w:r w:rsidRPr="00C12835">
              <w:t>2026</w:t>
            </w:r>
            <w:r w:rsidR="00F84610" w:rsidRPr="00C12835">
              <w:t xml:space="preserve"> року</w:t>
            </w:r>
          </w:p>
        </w:tc>
        <w:tc>
          <w:tcPr>
            <w:tcW w:w="993" w:type="dxa"/>
          </w:tcPr>
          <w:p w14:paraId="26F0EB83" w14:textId="77777777" w:rsidR="00F84610" w:rsidRPr="00C12835" w:rsidRDefault="00F84610" w:rsidP="00A37CE3">
            <w:pPr>
              <w:jc w:val="both"/>
            </w:pPr>
          </w:p>
        </w:tc>
        <w:tc>
          <w:tcPr>
            <w:tcW w:w="1417" w:type="dxa"/>
          </w:tcPr>
          <w:p w14:paraId="0387D5CA" w14:textId="77777777" w:rsidR="00F84610" w:rsidRPr="00C12835" w:rsidRDefault="00F84610" w:rsidP="00A37CE3">
            <w:pPr>
              <w:jc w:val="both"/>
            </w:pPr>
            <w:r w:rsidRPr="00C12835">
              <w:t>Викон</w:t>
            </w:r>
            <w:r w:rsidR="004B2269" w:rsidRPr="00C12835">
              <w:t>ується</w:t>
            </w:r>
          </w:p>
        </w:tc>
        <w:tc>
          <w:tcPr>
            <w:tcW w:w="7938" w:type="dxa"/>
          </w:tcPr>
          <w:p w14:paraId="0D2147A8" w14:textId="77777777" w:rsidR="005D512D" w:rsidRPr="00C12835" w:rsidRDefault="005D512D" w:rsidP="005D512D">
            <w:pPr>
              <w:jc w:val="both"/>
              <w:rPr>
                <w:lang w:val="uk-UA"/>
              </w:rPr>
            </w:pPr>
            <w:r w:rsidRPr="00C12835">
              <w:t>Херсонська служба зайнятості проводить інформаційно-роз’яснювальну роботу серед широких верст населення щодо можливості отримати ваучер на навчання, зокрема і за  спеціальністю «Торгівля».</w:t>
            </w:r>
            <w:r w:rsidRPr="00C12835">
              <w:rPr>
                <w:lang w:val="uk-UA"/>
              </w:rPr>
              <w:t xml:space="preserve"> З метою популяризації підприємницької діяльності, серед мешканців Херсонщини, Херсонським обласним центром зайнятості ведеться активна інформаційна кампанія щодо отримання мікрогрантів/ грантів на створення або розвиток власного бізнесу за урядовою грантовою програмою </w:t>
            </w:r>
            <w:r w:rsidRPr="00C12835">
              <w:t xml:space="preserve">«Власна справа». Основною метою даної програми є підтримка малого та мікробізнесу та створення нових робочих місць. </w:t>
            </w:r>
          </w:p>
          <w:p w14:paraId="50C69E05" w14:textId="77777777" w:rsidR="00780DEC" w:rsidRPr="00F1727B" w:rsidRDefault="005D512D" w:rsidP="00780DEC">
            <w:pPr>
              <w:jc w:val="both"/>
              <w:rPr>
                <w:lang w:val="uk-UA"/>
              </w:rPr>
            </w:pPr>
            <w:r w:rsidRPr="00C12835">
              <w:rPr>
                <w:lang w:val="uk-UA"/>
              </w:rPr>
              <w:t>Протягом 2026 року проведено онлайн - воркшопи «Час запускати свій старт UP», «Генеруй бізнес-ідею та розпочни</w:t>
            </w:r>
            <w:r w:rsidR="00AB3CAD">
              <w:rPr>
                <w:lang w:val="uk-UA"/>
              </w:rPr>
              <w:t xml:space="preserve"> </w:t>
            </w:r>
            <w:r w:rsidRPr="00C12835">
              <w:rPr>
                <w:lang w:val="uk-UA"/>
              </w:rPr>
              <w:t>свій бізнес», «Підтримка та можливості від служби зайнятості», «Активні програми служби зайнятості». На заходах висвітлювались питання щодо порядку, умов, складання та подання пакету документів для отримання мікрогрантів/грантів на створення або розвиток власного бізнесу.</w:t>
            </w:r>
            <w:r w:rsidR="00780DEC" w:rsidRPr="00F1727B">
              <w:rPr>
                <w:lang w:val="uk-UA"/>
              </w:rPr>
              <w:t xml:space="preserve"> Зокрема,</w:t>
            </w:r>
            <w:r w:rsidR="00780DEC">
              <w:rPr>
                <w:lang w:val="uk-UA"/>
              </w:rPr>
              <w:t xml:space="preserve"> «Продовольча та сільськогосподарська </w:t>
            </w:r>
            <w:r w:rsidR="00780DEC" w:rsidRPr="00F1727B">
              <w:rPr>
                <w:lang w:val="uk-UA"/>
              </w:rPr>
              <w:t>організація ООН»,</w:t>
            </w:r>
            <w:r w:rsidR="00780DEC">
              <w:rPr>
                <w:lang w:val="uk-UA"/>
              </w:rPr>
              <w:t xml:space="preserve"> </w:t>
            </w:r>
            <w:r w:rsidR="00780DEC" w:rsidRPr="00F1727B">
              <w:rPr>
                <w:lang w:val="uk-UA"/>
              </w:rPr>
              <w:t>Міжнародна гуманітарна</w:t>
            </w:r>
            <w:r w:rsidR="00780DEC">
              <w:rPr>
                <w:lang w:val="uk-UA"/>
              </w:rPr>
              <w:t xml:space="preserve"> </w:t>
            </w:r>
            <w:r w:rsidR="00780DEC" w:rsidRPr="00F1727B">
              <w:rPr>
                <w:lang w:val="uk-UA"/>
              </w:rPr>
              <w:t>органі</w:t>
            </w:r>
            <w:r w:rsidR="00780DEC">
              <w:rPr>
                <w:lang w:val="uk-UA"/>
              </w:rPr>
              <w:t xml:space="preserve">зація «Mercy Corps», Данська рада у справах біженців та Міжнародна організація з міграції забезпечують близько 5,0 тис. мешканців області грошовою допомогою та </w:t>
            </w:r>
            <w:r w:rsidR="00780DEC" w:rsidRPr="00F1727B">
              <w:rPr>
                <w:lang w:val="uk-UA"/>
              </w:rPr>
              <w:t xml:space="preserve">грантами на </w:t>
            </w:r>
            <w:r w:rsidR="00780DEC" w:rsidRPr="00F1727B">
              <w:rPr>
                <w:lang w:val="uk-UA"/>
              </w:rPr>
              <w:lastRenderedPageBreak/>
              <w:t>ведення</w:t>
            </w:r>
            <w:r w:rsidR="00780DEC">
              <w:rPr>
                <w:lang w:val="uk-UA"/>
              </w:rPr>
              <w:t xml:space="preserve"> с</w:t>
            </w:r>
            <w:r w:rsidR="00780DEC" w:rsidRPr="00F1727B">
              <w:rPr>
                <w:lang w:val="uk-UA"/>
              </w:rPr>
              <w:t>ільського господарства, у</w:t>
            </w:r>
            <w:r w:rsidR="00780DEC">
              <w:rPr>
                <w:lang w:val="uk-UA"/>
              </w:rPr>
              <w:t xml:space="preserve"> </w:t>
            </w:r>
            <w:r w:rsidR="00780DEC" w:rsidRPr="00F1727B">
              <w:rPr>
                <w:lang w:val="uk-UA"/>
              </w:rPr>
              <w:t>тому числі 547 осіб ВПО.</w:t>
            </w:r>
          </w:p>
          <w:p w14:paraId="6EA9032D" w14:textId="77777777" w:rsidR="009628EC" w:rsidRPr="00C02CF2" w:rsidRDefault="009628EC" w:rsidP="009628EC">
            <w:pPr>
              <w:pStyle w:val="isselectedend"/>
              <w:spacing w:before="0" w:beforeAutospacing="0" w:after="0" w:afterAutospacing="0"/>
              <w:jc w:val="both"/>
              <w:rPr>
                <w:sz w:val="20"/>
                <w:szCs w:val="20"/>
                <w:lang w:val="uk-UA"/>
              </w:rPr>
            </w:pPr>
            <w:r w:rsidRPr="009628EC">
              <w:rPr>
                <w:sz w:val="20"/>
                <w:szCs w:val="20"/>
                <w:lang w:val="uk-UA"/>
              </w:rPr>
              <w:t xml:space="preserve">У </w:t>
            </w:r>
            <w:r w:rsidRPr="00C02CF2">
              <w:rPr>
                <w:sz w:val="20"/>
                <w:szCs w:val="20"/>
                <w:lang w:val="uk-UA"/>
              </w:rPr>
              <w:t xml:space="preserve">Херсонській ТГ Херсонською філією Херсонського обласного центру зайнятості забезпечено професійне навчання </w:t>
            </w:r>
            <w:r w:rsidRPr="00C02CF2">
              <w:rPr>
                <w:rStyle w:val="af6"/>
                <w:b w:val="0"/>
                <w:sz w:val="20"/>
                <w:szCs w:val="20"/>
                <w:lang w:val="uk-UA"/>
              </w:rPr>
              <w:t>108 безробітних осіб</w:t>
            </w:r>
            <w:r w:rsidRPr="00C02CF2">
              <w:rPr>
                <w:sz w:val="20"/>
                <w:szCs w:val="20"/>
                <w:lang w:val="uk-UA"/>
              </w:rPr>
              <w:t>, з них:</w:t>
            </w:r>
          </w:p>
          <w:p w14:paraId="64EBBB9F" w14:textId="77777777" w:rsidR="009628EC" w:rsidRPr="00C02CF2" w:rsidRDefault="009628EC" w:rsidP="009628EC">
            <w:pPr>
              <w:pStyle w:val="isselectedend"/>
              <w:spacing w:before="0" w:beforeAutospacing="0" w:after="0" w:afterAutospacing="0"/>
              <w:ind w:firstLine="311"/>
              <w:jc w:val="both"/>
              <w:rPr>
                <w:sz w:val="20"/>
                <w:szCs w:val="20"/>
                <w:lang w:val="uk-UA"/>
              </w:rPr>
            </w:pPr>
            <w:r w:rsidRPr="00C02CF2">
              <w:rPr>
                <w:sz w:val="20"/>
                <w:szCs w:val="20"/>
                <w:lang w:val="uk-UA"/>
              </w:rPr>
              <w:t xml:space="preserve">- 2 особи пройшли професійну перепідготовку за професіями «водій навантажувача» та «обліковець з реєстрації бухгалтерських даних»; </w:t>
            </w:r>
          </w:p>
          <w:p w14:paraId="4289C0B7" w14:textId="77777777" w:rsidR="009628EC" w:rsidRPr="00C02CF2" w:rsidRDefault="009628EC" w:rsidP="009628EC">
            <w:pPr>
              <w:pStyle w:val="isselectedend"/>
              <w:spacing w:before="0" w:beforeAutospacing="0" w:after="0" w:afterAutospacing="0"/>
              <w:ind w:firstLine="311"/>
              <w:jc w:val="both"/>
              <w:rPr>
                <w:sz w:val="20"/>
                <w:szCs w:val="20"/>
                <w:lang w:val="uk-UA"/>
              </w:rPr>
            </w:pPr>
            <w:r w:rsidRPr="00C02CF2">
              <w:rPr>
                <w:sz w:val="20"/>
                <w:szCs w:val="20"/>
                <w:lang w:val="uk-UA"/>
              </w:rPr>
              <w:t xml:space="preserve">- 6 осіб – стажування у роботодавців за професіями «швачка», «бариста», «водій автотранспортних засобів», «молодша медична сестра»; </w:t>
            </w:r>
          </w:p>
          <w:p w14:paraId="39B31348" w14:textId="77777777" w:rsidR="00780DEC" w:rsidRPr="00C02CF2" w:rsidRDefault="009628EC" w:rsidP="009628EC">
            <w:pPr>
              <w:pStyle w:val="isselectedend"/>
              <w:spacing w:before="0" w:beforeAutospacing="0" w:after="0" w:afterAutospacing="0"/>
              <w:ind w:firstLine="311"/>
              <w:jc w:val="both"/>
              <w:rPr>
                <w:sz w:val="20"/>
                <w:szCs w:val="20"/>
                <w:lang w:val="uk-UA"/>
              </w:rPr>
            </w:pPr>
            <w:r w:rsidRPr="00C02CF2">
              <w:rPr>
                <w:sz w:val="20"/>
                <w:szCs w:val="20"/>
                <w:lang w:val="uk-UA"/>
              </w:rPr>
              <w:t>- 100 осіб – підвищення кваліфікації за програмами з розвитку професійних, комунікаційних, цифрових та підприємницьких компетентностей.</w:t>
            </w:r>
          </w:p>
          <w:p w14:paraId="25F79317" w14:textId="77777777" w:rsidR="00503E93" w:rsidRPr="00C12835" w:rsidRDefault="00F5797D" w:rsidP="00A37CE3">
            <w:pPr>
              <w:jc w:val="both"/>
              <w:rPr>
                <w:lang w:val="uk-UA"/>
              </w:rPr>
            </w:pPr>
            <w:r w:rsidRPr="00C12835">
              <w:rPr>
                <w:lang w:val="uk-UA"/>
              </w:rPr>
              <w:t xml:space="preserve">У Високопільській територіальній громаді </w:t>
            </w:r>
            <w:r w:rsidRPr="00C12835">
              <w:rPr>
                <w:spacing w:val="-2"/>
                <w:lang w:val="uk-UA" w:eastAsia="en-US"/>
              </w:rPr>
              <w:t>і</w:t>
            </w:r>
            <w:r w:rsidRPr="00C12835">
              <w:rPr>
                <w:spacing w:val="-2"/>
                <w:lang w:eastAsia="en-US"/>
              </w:rPr>
              <w:t>нформація про грантові програми</w:t>
            </w:r>
            <w:r w:rsidRPr="00C12835">
              <w:rPr>
                <w:spacing w:val="-2"/>
                <w:lang w:val="uk-UA" w:eastAsia="en-US"/>
              </w:rPr>
              <w:t xml:space="preserve"> розміщена </w:t>
            </w:r>
            <w:r w:rsidRPr="00C12835">
              <w:rPr>
                <w:spacing w:val="-2"/>
                <w:lang w:eastAsia="en-US"/>
              </w:rPr>
              <w:t xml:space="preserve">офіційному сайті </w:t>
            </w:r>
            <w:hyperlink r:id="rId639" w:history="1">
              <w:r w:rsidRPr="00C12835">
                <w:rPr>
                  <w:rStyle w:val="a5"/>
                  <w:spacing w:val="-2"/>
                  <w:lang w:eastAsia="en-US"/>
                </w:rPr>
                <w:t>https://kronau.gov.ua/news/1768289481/</w:t>
              </w:r>
            </w:hyperlink>
          </w:p>
          <w:p w14:paraId="25D29C58" w14:textId="77777777" w:rsidR="009628EC" w:rsidRPr="009F075D" w:rsidRDefault="00F5797D" w:rsidP="00A37CE3">
            <w:pPr>
              <w:jc w:val="both"/>
            </w:pPr>
            <w:hyperlink r:id="rId640"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/1770627753/</w:t>
              </w:r>
            </w:hyperlink>
            <w:r w:rsidR="009628EC">
              <w:rPr>
                <w:lang w:val="uk-UA"/>
              </w:rPr>
              <w:t xml:space="preserve">,   </w:t>
            </w:r>
            <w:hyperlink r:id="rId641" w:history="1">
              <w:r w:rsidR="009628EC" w:rsidRPr="00F1727B">
                <w:rPr>
                  <w:rStyle w:val="a5"/>
                </w:rPr>
                <w:t>https</w:t>
              </w:r>
              <w:r w:rsidR="009628EC" w:rsidRPr="00F1727B">
                <w:rPr>
                  <w:rStyle w:val="a5"/>
                  <w:lang w:val="uk-UA"/>
                </w:rPr>
                <w:t>://</w:t>
              </w:r>
              <w:r w:rsidR="009628EC" w:rsidRPr="00F1727B">
                <w:rPr>
                  <w:rStyle w:val="a5"/>
                </w:rPr>
                <w:t>kronau</w:t>
              </w:r>
              <w:r w:rsidR="009628EC" w:rsidRPr="00F1727B">
                <w:rPr>
                  <w:rStyle w:val="a5"/>
                  <w:lang w:val="uk-UA"/>
                </w:rPr>
                <w:t>.</w:t>
              </w:r>
              <w:r w:rsidR="009628EC" w:rsidRPr="00F1727B">
                <w:rPr>
                  <w:rStyle w:val="a5"/>
                </w:rPr>
                <w:t>gov</w:t>
              </w:r>
              <w:r w:rsidR="009628EC" w:rsidRPr="00F1727B">
                <w:rPr>
                  <w:rStyle w:val="a5"/>
                  <w:lang w:val="uk-UA"/>
                </w:rPr>
                <w:t>.</w:t>
              </w:r>
              <w:r w:rsidR="009628EC" w:rsidRPr="00F1727B">
                <w:rPr>
                  <w:rStyle w:val="a5"/>
                </w:rPr>
                <w:t>ua</w:t>
              </w:r>
              <w:r w:rsidR="009628EC" w:rsidRPr="00F1727B">
                <w:rPr>
                  <w:rStyle w:val="a5"/>
                  <w:lang w:val="uk-UA"/>
                </w:rPr>
                <w:t>/</w:t>
              </w:r>
              <w:r w:rsidR="009628EC" w:rsidRPr="00F1727B">
                <w:rPr>
                  <w:rStyle w:val="a5"/>
                </w:rPr>
                <w:t>news</w:t>
              </w:r>
              <w:r w:rsidR="009628EC" w:rsidRPr="00F1727B">
                <w:rPr>
                  <w:rStyle w:val="a5"/>
                  <w:lang w:val="uk-UA"/>
                </w:rPr>
                <w:t>/1770627753/</w:t>
              </w:r>
            </w:hyperlink>
          </w:p>
          <w:p w14:paraId="1BC49E48" w14:textId="77777777" w:rsidR="00EC7FBB" w:rsidRPr="00C12835" w:rsidRDefault="00EC7FBB" w:rsidP="00EC7FBB">
            <w:pPr>
              <w:jc w:val="both"/>
            </w:pPr>
            <w:r w:rsidRPr="00C12835">
              <w:t>В Програмі економічного, соціального та культурного розвитку Новокаховської міської територіальної громади на 2026 рік включені такі завдання та заходи:</w:t>
            </w:r>
          </w:p>
          <w:p w14:paraId="60F9007A" w14:textId="77777777" w:rsidR="00EC7FBB" w:rsidRPr="00C12835" w:rsidRDefault="00EC7FBB" w:rsidP="00EC7FBB">
            <w:pPr>
              <w:jc w:val="both"/>
            </w:pPr>
            <w:r w:rsidRPr="00C12835">
              <w:t>-</w:t>
            </w:r>
            <w:r w:rsidR="00BE35A3">
              <w:rPr>
                <w:lang w:val="uk-UA"/>
              </w:rPr>
              <w:t xml:space="preserve"> </w:t>
            </w:r>
            <w:r w:rsidRPr="00C12835">
              <w:t>створення умов для розвитку соціального підприємництва;</w:t>
            </w:r>
          </w:p>
          <w:p w14:paraId="4B943DBC" w14:textId="77777777" w:rsidR="00EC7FBB" w:rsidRPr="00C12835" w:rsidRDefault="00EC7FBB" w:rsidP="00EC7FBB">
            <w:pPr>
              <w:jc w:val="both"/>
            </w:pPr>
            <w:r w:rsidRPr="00C12835">
              <w:t>-</w:t>
            </w:r>
            <w:r w:rsidR="00BE35A3">
              <w:rPr>
                <w:lang w:val="uk-UA"/>
              </w:rPr>
              <w:t xml:space="preserve"> </w:t>
            </w:r>
            <w:r w:rsidRPr="00C12835">
              <w:t>інформування суб’єктів господарювання щодо участі у кредитних програмах, грантових конкурсах, які направлені на підтримку малого та середнього підприємництва;</w:t>
            </w:r>
          </w:p>
          <w:p w14:paraId="111120FA" w14:textId="77777777" w:rsidR="00EC7FBB" w:rsidRPr="00C12835" w:rsidRDefault="00EC7FBB" w:rsidP="00EC7FBB">
            <w:pPr>
              <w:jc w:val="both"/>
            </w:pPr>
            <w:r w:rsidRPr="00C12835">
              <w:t>-</w:t>
            </w:r>
            <w:r w:rsidR="00BE35A3">
              <w:rPr>
                <w:lang w:val="uk-UA"/>
              </w:rPr>
              <w:t xml:space="preserve"> </w:t>
            </w:r>
            <w:r w:rsidRPr="00C12835">
              <w:t xml:space="preserve">проведення тренінгів, консультацій для суб’єктів господарювання із підготовки грантових та кредитних заявок; </w:t>
            </w:r>
          </w:p>
          <w:p w14:paraId="592ADBD4" w14:textId="77777777" w:rsidR="00D73073" w:rsidRDefault="00EC7FBB" w:rsidP="00A37CE3">
            <w:pPr>
              <w:jc w:val="both"/>
              <w:rPr>
                <w:lang w:val="uk-UA"/>
              </w:rPr>
            </w:pPr>
            <w:r w:rsidRPr="00C12835">
              <w:t>-</w:t>
            </w:r>
            <w:r w:rsidR="00BE35A3">
              <w:rPr>
                <w:lang w:val="uk-UA"/>
              </w:rPr>
              <w:t xml:space="preserve"> </w:t>
            </w:r>
            <w:r w:rsidRPr="00C12835">
              <w:t>надання одноразової допомоги по безробіттю на започаткування підприємницької діяльності</w:t>
            </w:r>
            <w:r w:rsidRPr="00C12835">
              <w:rPr>
                <w:lang w:val="uk-UA"/>
              </w:rPr>
              <w:t>.</w:t>
            </w:r>
          </w:p>
          <w:p w14:paraId="5C403904" w14:textId="77777777" w:rsidR="00AB3CAD" w:rsidRPr="009628EC" w:rsidRDefault="009628EC" w:rsidP="009628EC">
            <w:pPr>
              <w:jc w:val="both"/>
              <w:rPr>
                <w:lang w:val="uk-UA"/>
              </w:rPr>
            </w:pPr>
            <w:r>
              <w:rPr>
                <w:lang w:val="uk-UA"/>
              </w:rPr>
              <w:t>У Борозенській ТГ</w:t>
            </w:r>
            <w:r>
              <w:rPr>
                <w:spacing w:val="-2"/>
                <w:lang w:val="uk-UA" w:eastAsia="en-US"/>
              </w:rPr>
              <w:t>п</w:t>
            </w:r>
            <w:r w:rsidR="00AB3CAD" w:rsidRPr="00F1727B">
              <w:rPr>
                <w:spacing w:val="-2"/>
                <w:lang w:eastAsia="en-US"/>
              </w:rPr>
              <w:t>редставники громади прийняли участь у грантах Президента України для молоді з малих територіальних громад.</w:t>
            </w:r>
          </w:p>
          <w:p w14:paraId="26D848F6" w14:textId="77777777" w:rsidR="00AB3CAD" w:rsidRPr="00F1727B" w:rsidRDefault="00AB3CAD" w:rsidP="00AB3CAD">
            <w:pPr>
              <w:pStyle w:val="a6"/>
              <w:rPr>
                <w:spacing w:val="-2"/>
                <w:sz w:val="20"/>
                <w:lang w:val="ru-RU" w:eastAsia="en-US"/>
              </w:rPr>
            </w:pPr>
            <w:hyperlink r:id="rId642" w:history="1">
              <w:r w:rsidRPr="00F1727B">
                <w:rPr>
                  <w:rStyle w:val="a5"/>
                  <w:spacing w:val="-2"/>
                  <w:sz w:val="20"/>
                  <w:lang w:val="ru-RU" w:eastAsia="en-US"/>
                </w:rPr>
                <w:t>https://borozenska-gromada.gov.ua/news/1774533215/</w:t>
              </w:r>
            </w:hyperlink>
            <w:r w:rsidRPr="00F1727B">
              <w:rPr>
                <w:spacing w:val="-2"/>
                <w:sz w:val="20"/>
                <w:lang w:val="ru-RU" w:eastAsia="en-US"/>
              </w:rPr>
              <w:t xml:space="preserve"> , </w:t>
            </w:r>
          </w:p>
          <w:p w14:paraId="5273DE88" w14:textId="77777777" w:rsidR="00AB3CAD" w:rsidRPr="00F1727B" w:rsidRDefault="00AB3CAD" w:rsidP="00AB3CAD">
            <w:pPr>
              <w:pStyle w:val="a6"/>
              <w:rPr>
                <w:spacing w:val="-2"/>
                <w:sz w:val="20"/>
                <w:lang w:val="ru-RU" w:eastAsia="en-US"/>
              </w:rPr>
            </w:pPr>
            <w:hyperlink r:id="rId643" w:history="1">
              <w:r w:rsidRPr="00F1727B">
                <w:rPr>
                  <w:rStyle w:val="a5"/>
                  <w:spacing w:val="-2"/>
                  <w:sz w:val="20"/>
                  <w:lang w:val="ru-RU" w:eastAsia="en-US"/>
                </w:rPr>
                <w:t>https://borozenska-gromada.gov.ua/news/1773990554/</w:t>
              </w:r>
            </w:hyperlink>
            <w:r w:rsidRPr="00F1727B">
              <w:rPr>
                <w:spacing w:val="-2"/>
                <w:sz w:val="20"/>
                <w:lang w:val="ru-RU" w:eastAsia="en-US"/>
              </w:rPr>
              <w:t xml:space="preserve"> </w:t>
            </w:r>
          </w:p>
          <w:p w14:paraId="422CE717" w14:textId="77777777" w:rsidR="00AB3CAD" w:rsidRPr="00F1727B" w:rsidRDefault="00AB3CAD" w:rsidP="00AB3CAD">
            <w:pPr>
              <w:pStyle w:val="a6"/>
              <w:rPr>
                <w:color w:val="050505"/>
                <w:sz w:val="20"/>
                <w:shd w:val="clear" w:color="auto" w:fill="FFFFFF"/>
                <w:lang w:eastAsia="en-US"/>
              </w:rPr>
            </w:pPr>
            <w:r w:rsidRPr="00F1727B">
              <w:rPr>
                <w:color w:val="050505"/>
                <w:sz w:val="20"/>
                <w:shd w:val="clear" w:color="auto" w:fill="FFFFFF"/>
                <w:lang w:eastAsia="en-US"/>
              </w:rPr>
              <w:t>З метою підтримки ветеранів та членів їхніх родин у започаткуванні та розвитку власної справи на території Борозенської ТГ центром зайнятості спільно з начальником управління у справах ветеранів Бериславської РДА, заступником начальника Бериславської районної військової адміністрації Олегом Мшанецьким було проведено інформаційний захід щодо державної грантової програми «Гранти для ветеранів».</w:t>
            </w:r>
          </w:p>
          <w:p w14:paraId="4FAA3578" w14:textId="77777777" w:rsidR="00AB3CAD" w:rsidRPr="00F1727B" w:rsidRDefault="00AB3CAD" w:rsidP="00AB3CAD">
            <w:pPr>
              <w:pStyle w:val="a6"/>
              <w:rPr>
                <w:spacing w:val="-2"/>
                <w:sz w:val="20"/>
                <w:lang w:eastAsia="en-US"/>
              </w:rPr>
            </w:pPr>
            <w:hyperlink r:id="rId644" w:history="1">
              <w:r w:rsidRPr="00F1727B">
                <w:rPr>
                  <w:rStyle w:val="a5"/>
                  <w:spacing w:val="-2"/>
                  <w:sz w:val="20"/>
                  <w:lang w:val="ru-RU" w:eastAsia="en-US"/>
                </w:rPr>
                <w:t>https</w:t>
              </w:r>
              <w:r w:rsidRPr="00F1727B">
                <w:rPr>
                  <w:rStyle w:val="a5"/>
                  <w:spacing w:val="-2"/>
                  <w:sz w:val="20"/>
                  <w:lang w:eastAsia="en-US"/>
                </w:rPr>
                <w:t>://</w:t>
              </w:r>
              <w:r w:rsidRPr="00F1727B">
                <w:rPr>
                  <w:rStyle w:val="a5"/>
                  <w:spacing w:val="-2"/>
                  <w:sz w:val="20"/>
                  <w:lang w:val="ru-RU" w:eastAsia="en-US"/>
                </w:rPr>
                <w:t>www</w:t>
              </w:r>
              <w:r w:rsidRPr="00F1727B">
                <w:rPr>
                  <w:rStyle w:val="a5"/>
                  <w:spacing w:val="-2"/>
                  <w:sz w:val="20"/>
                  <w:lang w:eastAsia="en-US"/>
                </w:rPr>
                <w:t>.</w:t>
              </w:r>
              <w:r w:rsidRPr="00F1727B">
                <w:rPr>
                  <w:rStyle w:val="a5"/>
                  <w:spacing w:val="-2"/>
                  <w:sz w:val="20"/>
                  <w:lang w:val="ru-RU" w:eastAsia="en-US"/>
                </w:rPr>
                <w:t>facebook</w:t>
              </w:r>
              <w:r w:rsidRPr="00F1727B">
                <w:rPr>
                  <w:rStyle w:val="a5"/>
                  <w:spacing w:val="-2"/>
                  <w:sz w:val="20"/>
                  <w:lang w:eastAsia="en-US"/>
                </w:rPr>
                <w:t>.</w:t>
              </w:r>
              <w:r w:rsidRPr="00F1727B">
                <w:rPr>
                  <w:rStyle w:val="a5"/>
                  <w:spacing w:val="-2"/>
                  <w:sz w:val="20"/>
                  <w:lang w:val="ru-RU" w:eastAsia="en-US"/>
                </w:rPr>
                <w:t>com</w:t>
              </w:r>
              <w:r w:rsidRPr="00F1727B">
                <w:rPr>
                  <w:rStyle w:val="a5"/>
                  <w:spacing w:val="-2"/>
                  <w:sz w:val="20"/>
                  <w:lang w:eastAsia="en-US"/>
                </w:rPr>
                <w:t>/</w:t>
              </w:r>
              <w:r w:rsidRPr="00F1727B">
                <w:rPr>
                  <w:rStyle w:val="a5"/>
                  <w:spacing w:val="-2"/>
                  <w:sz w:val="20"/>
                  <w:lang w:val="ru-RU" w:eastAsia="en-US"/>
                </w:rPr>
                <w:t>groups</w:t>
              </w:r>
              <w:r w:rsidRPr="00F1727B">
                <w:rPr>
                  <w:rStyle w:val="a5"/>
                  <w:spacing w:val="-2"/>
                  <w:sz w:val="20"/>
                  <w:lang w:eastAsia="en-US"/>
                </w:rPr>
                <w:t>/223361861615076/</w:t>
              </w:r>
              <w:r w:rsidRPr="00F1727B">
                <w:rPr>
                  <w:rStyle w:val="a5"/>
                  <w:spacing w:val="-2"/>
                  <w:sz w:val="20"/>
                  <w:lang w:val="ru-RU" w:eastAsia="en-US"/>
                </w:rPr>
                <w:t>permalink</w:t>
              </w:r>
              <w:r w:rsidRPr="00F1727B">
                <w:rPr>
                  <w:rStyle w:val="a5"/>
                  <w:spacing w:val="-2"/>
                  <w:sz w:val="20"/>
                  <w:lang w:eastAsia="en-US"/>
                </w:rPr>
                <w:t>/1989613568323221/?</w:t>
              </w:r>
              <w:r w:rsidRPr="00F1727B">
                <w:rPr>
                  <w:rStyle w:val="a5"/>
                  <w:spacing w:val="-2"/>
                  <w:sz w:val="20"/>
                  <w:lang w:val="ru-RU" w:eastAsia="en-US"/>
                </w:rPr>
                <w:t>rdid</w:t>
              </w:r>
              <w:r w:rsidRPr="00F1727B">
                <w:rPr>
                  <w:rStyle w:val="a5"/>
                  <w:spacing w:val="-2"/>
                  <w:sz w:val="20"/>
                  <w:lang w:eastAsia="en-US"/>
                </w:rPr>
                <w:t>=</w:t>
              </w:r>
              <w:r w:rsidRPr="00F1727B">
                <w:rPr>
                  <w:rStyle w:val="a5"/>
                  <w:spacing w:val="-2"/>
                  <w:sz w:val="20"/>
                  <w:lang w:val="ru-RU" w:eastAsia="en-US"/>
                </w:rPr>
                <w:t>onSAqCQ</w:t>
              </w:r>
              <w:r w:rsidRPr="00F1727B">
                <w:rPr>
                  <w:rStyle w:val="a5"/>
                  <w:spacing w:val="-2"/>
                  <w:sz w:val="20"/>
                  <w:lang w:eastAsia="en-US"/>
                </w:rPr>
                <w:t>7</w:t>
              </w:r>
              <w:r w:rsidRPr="00F1727B">
                <w:rPr>
                  <w:rStyle w:val="a5"/>
                  <w:spacing w:val="-2"/>
                  <w:sz w:val="20"/>
                  <w:lang w:val="ru-RU" w:eastAsia="en-US"/>
                </w:rPr>
                <w:t>KxdGeHiw</w:t>
              </w:r>
              <w:r w:rsidRPr="00F1727B">
                <w:rPr>
                  <w:rStyle w:val="a5"/>
                  <w:spacing w:val="-2"/>
                  <w:sz w:val="20"/>
                  <w:lang w:eastAsia="en-US"/>
                </w:rPr>
                <w:t>&amp;</w:t>
              </w:r>
              <w:r w:rsidRPr="00F1727B">
                <w:rPr>
                  <w:rStyle w:val="a5"/>
                  <w:spacing w:val="-2"/>
                  <w:sz w:val="20"/>
                  <w:lang w:val="ru-RU" w:eastAsia="en-US"/>
                </w:rPr>
                <w:t>share</w:t>
              </w:r>
              <w:r w:rsidRPr="00F1727B">
                <w:rPr>
                  <w:rStyle w:val="a5"/>
                  <w:spacing w:val="-2"/>
                  <w:sz w:val="20"/>
                  <w:lang w:eastAsia="en-US"/>
                </w:rPr>
                <w:t>_</w:t>
              </w:r>
              <w:r w:rsidRPr="00F1727B">
                <w:rPr>
                  <w:rStyle w:val="a5"/>
                  <w:spacing w:val="-2"/>
                  <w:sz w:val="20"/>
                  <w:lang w:val="ru-RU" w:eastAsia="en-US"/>
                </w:rPr>
                <w:t>url</w:t>
              </w:r>
              <w:r w:rsidRPr="00F1727B">
                <w:rPr>
                  <w:rStyle w:val="a5"/>
                  <w:spacing w:val="-2"/>
                  <w:sz w:val="20"/>
                  <w:lang w:eastAsia="en-US"/>
                </w:rPr>
                <w:t>=</w:t>
              </w:r>
              <w:r w:rsidRPr="00F1727B">
                <w:rPr>
                  <w:rStyle w:val="a5"/>
                  <w:spacing w:val="-2"/>
                  <w:sz w:val="20"/>
                  <w:lang w:val="ru-RU" w:eastAsia="en-US"/>
                </w:rPr>
                <w:t>https</w:t>
              </w:r>
              <w:r w:rsidRPr="00F1727B">
                <w:rPr>
                  <w:rStyle w:val="a5"/>
                  <w:spacing w:val="-2"/>
                  <w:sz w:val="20"/>
                  <w:lang w:eastAsia="en-US"/>
                </w:rPr>
                <w:t>%3</w:t>
              </w:r>
              <w:r w:rsidRPr="00F1727B">
                <w:rPr>
                  <w:rStyle w:val="a5"/>
                  <w:spacing w:val="-2"/>
                  <w:sz w:val="20"/>
                  <w:lang w:val="ru-RU" w:eastAsia="en-US"/>
                </w:rPr>
                <w:t>A</w:t>
              </w:r>
              <w:r w:rsidRPr="00F1727B">
                <w:rPr>
                  <w:rStyle w:val="a5"/>
                  <w:spacing w:val="-2"/>
                  <w:sz w:val="20"/>
                  <w:lang w:eastAsia="en-US"/>
                </w:rPr>
                <w:t>%2</w:t>
              </w:r>
              <w:r w:rsidRPr="00F1727B">
                <w:rPr>
                  <w:rStyle w:val="a5"/>
                  <w:spacing w:val="-2"/>
                  <w:sz w:val="20"/>
                  <w:lang w:val="ru-RU" w:eastAsia="en-US"/>
                </w:rPr>
                <w:t>F</w:t>
              </w:r>
              <w:r w:rsidRPr="00F1727B">
                <w:rPr>
                  <w:rStyle w:val="a5"/>
                  <w:spacing w:val="-2"/>
                  <w:sz w:val="20"/>
                  <w:lang w:eastAsia="en-US"/>
                </w:rPr>
                <w:t>%2</w:t>
              </w:r>
              <w:r w:rsidRPr="00F1727B">
                <w:rPr>
                  <w:rStyle w:val="a5"/>
                  <w:spacing w:val="-2"/>
                  <w:sz w:val="20"/>
                  <w:lang w:val="ru-RU" w:eastAsia="en-US"/>
                </w:rPr>
                <w:t>Fwww</w:t>
              </w:r>
              <w:r w:rsidRPr="00F1727B">
                <w:rPr>
                  <w:rStyle w:val="a5"/>
                  <w:spacing w:val="-2"/>
                  <w:sz w:val="20"/>
                  <w:lang w:eastAsia="en-US"/>
                </w:rPr>
                <w:t>.</w:t>
              </w:r>
              <w:r w:rsidRPr="00F1727B">
                <w:rPr>
                  <w:rStyle w:val="a5"/>
                  <w:spacing w:val="-2"/>
                  <w:sz w:val="20"/>
                  <w:lang w:val="ru-RU" w:eastAsia="en-US"/>
                </w:rPr>
                <w:t>facebook</w:t>
              </w:r>
              <w:r w:rsidRPr="00F1727B">
                <w:rPr>
                  <w:rStyle w:val="a5"/>
                  <w:spacing w:val="-2"/>
                  <w:sz w:val="20"/>
                  <w:lang w:eastAsia="en-US"/>
                </w:rPr>
                <w:t>.</w:t>
              </w:r>
              <w:r w:rsidRPr="00F1727B">
                <w:rPr>
                  <w:rStyle w:val="a5"/>
                  <w:spacing w:val="-2"/>
                  <w:sz w:val="20"/>
                  <w:lang w:val="ru-RU" w:eastAsia="en-US"/>
                </w:rPr>
                <w:t>com</w:t>
              </w:r>
              <w:r w:rsidRPr="00F1727B">
                <w:rPr>
                  <w:rStyle w:val="a5"/>
                  <w:spacing w:val="-2"/>
                  <w:sz w:val="20"/>
                  <w:lang w:eastAsia="en-US"/>
                </w:rPr>
                <w:t>%2</w:t>
              </w:r>
              <w:r w:rsidRPr="00F1727B">
                <w:rPr>
                  <w:rStyle w:val="a5"/>
                  <w:spacing w:val="-2"/>
                  <w:sz w:val="20"/>
                  <w:lang w:val="ru-RU" w:eastAsia="en-US"/>
                </w:rPr>
                <w:t>Fshare</w:t>
              </w:r>
              <w:r w:rsidRPr="00F1727B">
                <w:rPr>
                  <w:rStyle w:val="a5"/>
                  <w:spacing w:val="-2"/>
                  <w:sz w:val="20"/>
                  <w:lang w:eastAsia="en-US"/>
                </w:rPr>
                <w:t>%2</w:t>
              </w:r>
              <w:r w:rsidRPr="00F1727B">
                <w:rPr>
                  <w:rStyle w:val="a5"/>
                  <w:spacing w:val="-2"/>
                  <w:sz w:val="20"/>
                  <w:lang w:val="ru-RU" w:eastAsia="en-US"/>
                </w:rPr>
                <w:t>Fp</w:t>
              </w:r>
              <w:r w:rsidRPr="00F1727B">
                <w:rPr>
                  <w:rStyle w:val="a5"/>
                  <w:spacing w:val="-2"/>
                  <w:sz w:val="20"/>
                  <w:lang w:eastAsia="en-US"/>
                </w:rPr>
                <w:t>%2</w:t>
              </w:r>
              <w:r w:rsidRPr="00F1727B">
                <w:rPr>
                  <w:rStyle w:val="a5"/>
                  <w:spacing w:val="-2"/>
                  <w:sz w:val="20"/>
                  <w:lang w:val="ru-RU" w:eastAsia="en-US"/>
                </w:rPr>
                <w:t>F</w:t>
              </w:r>
              <w:r w:rsidRPr="00F1727B">
                <w:rPr>
                  <w:rStyle w:val="a5"/>
                  <w:spacing w:val="-2"/>
                  <w:sz w:val="20"/>
                  <w:lang w:eastAsia="en-US"/>
                </w:rPr>
                <w:t>1</w:t>
              </w:r>
              <w:r w:rsidRPr="00F1727B">
                <w:rPr>
                  <w:rStyle w:val="a5"/>
                  <w:spacing w:val="-2"/>
                  <w:sz w:val="20"/>
                  <w:lang w:val="ru-RU" w:eastAsia="en-US"/>
                </w:rPr>
                <w:t>DESuKAKz</w:t>
              </w:r>
              <w:r w:rsidRPr="00F1727B">
                <w:rPr>
                  <w:rStyle w:val="a5"/>
                  <w:spacing w:val="-2"/>
                  <w:sz w:val="20"/>
                  <w:lang w:eastAsia="en-US"/>
                </w:rPr>
                <w:t>4%2</w:t>
              </w:r>
              <w:r w:rsidRPr="00F1727B">
                <w:rPr>
                  <w:rStyle w:val="a5"/>
                  <w:spacing w:val="-2"/>
                  <w:sz w:val="20"/>
                  <w:lang w:val="ru-RU" w:eastAsia="en-US"/>
                </w:rPr>
                <w:t>F</w:t>
              </w:r>
              <w:r w:rsidRPr="00F1727B">
                <w:rPr>
                  <w:rStyle w:val="a5"/>
                  <w:spacing w:val="-2"/>
                  <w:sz w:val="20"/>
                  <w:lang w:eastAsia="en-US"/>
                </w:rPr>
                <w:t>#</w:t>
              </w:r>
            </w:hyperlink>
            <w:r w:rsidRPr="00F1727B">
              <w:rPr>
                <w:spacing w:val="-2"/>
                <w:sz w:val="20"/>
                <w:lang w:eastAsia="en-US"/>
              </w:rPr>
              <w:t xml:space="preserve"> </w:t>
            </w:r>
          </w:p>
          <w:p w14:paraId="4FD22DCF" w14:textId="77777777" w:rsidR="00AB3CAD" w:rsidRPr="009628EC" w:rsidRDefault="009628EC" w:rsidP="00AB3CAD">
            <w:pPr>
              <w:jc w:val="both"/>
              <w:rPr>
                <w:lang w:val="uk-UA"/>
              </w:rPr>
            </w:pPr>
            <w:r w:rsidRPr="009628EC">
              <w:rPr>
                <w:color w:val="333333"/>
                <w:shd w:val="clear" w:color="auto" w:fill="FFFFFF"/>
              </w:rPr>
              <w:t>У Калинівській селищній територіальній громаді успішно завершився навчальний курс «Проєктний менеджмент», який проходив з 2 липня по 3 серпня 2026 року</w:t>
            </w:r>
            <w:r>
              <w:rPr>
                <w:color w:val="333333"/>
                <w:shd w:val="clear" w:color="auto" w:fill="FFFFFF"/>
                <w:lang w:val="uk-UA"/>
              </w:rPr>
              <w:t>:</w:t>
            </w:r>
          </w:p>
          <w:p w14:paraId="4D3449A5" w14:textId="77777777" w:rsidR="00AB3CAD" w:rsidRPr="009628EC" w:rsidRDefault="00AB3CAD" w:rsidP="00A37CE3">
            <w:pPr>
              <w:jc w:val="both"/>
              <w:rPr>
                <w:rFonts w:eastAsia="Cambria"/>
                <w:color w:val="000000"/>
                <w:lang w:val="uk-UA"/>
              </w:rPr>
            </w:pPr>
            <w:hyperlink r:id="rId645" w:history="1">
              <w:r w:rsidRPr="009628EC">
                <w:rPr>
                  <w:rStyle w:val="a5"/>
                  <w:rFonts w:eastAsia="Cambria"/>
                </w:rPr>
                <w:t>https</w:t>
              </w:r>
              <w:r w:rsidRPr="009628EC">
                <w:rPr>
                  <w:rStyle w:val="a5"/>
                  <w:rFonts w:eastAsia="Cambria"/>
                  <w:lang w:val="uk-UA"/>
                </w:rPr>
                <w:t>://</w:t>
              </w:r>
              <w:r w:rsidRPr="009628EC">
                <w:rPr>
                  <w:rStyle w:val="a5"/>
                  <w:rFonts w:eastAsia="Cambria"/>
                </w:rPr>
                <w:t>kalynivske</w:t>
              </w:r>
              <w:r w:rsidRPr="009628EC">
                <w:rPr>
                  <w:rStyle w:val="a5"/>
                  <w:rFonts w:eastAsia="Cambria"/>
                  <w:lang w:val="uk-UA"/>
                </w:rPr>
                <w:t>-</w:t>
              </w:r>
              <w:r w:rsidRPr="009628EC">
                <w:rPr>
                  <w:rStyle w:val="a5"/>
                  <w:rFonts w:eastAsia="Cambria"/>
                </w:rPr>
                <w:t>gromada</w:t>
              </w:r>
              <w:r w:rsidRPr="009628EC">
                <w:rPr>
                  <w:rStyle w:val="a5"/>
                  <w:rFonts w:eastAsia="Cambria"/>
                  <w:lang w:val="uk-UA"/>
                </w:rPr>
                <w:t>.</w:t>
              </w:r>
              <w:r w:rsidRPr="009628EC">
                <w:rPr>
                  <w:rStyle w:val="a5"/>
                  <w:rFonts w:eastAsia="Cambria"/>
                </w:rPr>
                <w:t>gov</w:t>
              </w:r>
              <w:r w:rsidRPr="009628EC">
                <w:rPr>
                  <w:rStyle w:val="a5"/>
                  <w:rFonts w:eastAsia="Cambria"/>
                  <w:lang w:val="uk-UA"/>
                </w:rPr>
                <w:t>.</w:t>
              </w:r>
              <w:r w:rsidRPr="009628EC">
                <w:rPr>
                  <w:rStyle w:val="a5"/>
                  <w:rFonts w:eastAsia="Cambria"/>
                </w:rPr>
                <w:t>ua</w:t>
              </w:r>
              <w:r w:rsidRPr="009628EC">
                <w:rPr>
                  <w:rStyle w:val="a5"/>
                  <w:rFonts w:eastAsia="Cambria"/>
                  <w:lang w:val="uk-UA"/>
                </w:rPr>
                <w:t>/</w:t>
              </w:r>
              <w:r w:rsidRPr="009628EC">
                <w:rPr>
                  <w:rStyle w:val="a5"/>
                  <w:rFonts w:eastAsia="Cambria"/>
                </w:rPr>
                <w:t>news</w:t>
              </w:r>
              <w:r w:rsidRPr="009628EC">
                <w:rPr>
                  <w:rStyle w:val="a5"/>
                  <w:rFonts w:eastAsia="Cambria"/>
                  <w:lang w:val="uk-UA"/>
                </w:rPr>
                <w:t>/1785756907/</w:t>
              </w:r>
            </w:hyperlink>
            <w:r w:rsidR="009628EC">
              <w:rPr>
                <w:rFonts w:eastAsia="Cambria"/>
                <w:color w:val="000000"/>
                <w:lang w:val="uk-UA"/>
              </w:rPr>
              <w:t xml:space="preserve"> .</w:t>
            </w:r>
          </w:p>
        </w:tc>
      </w:tr>
      <w:tr w:rsidR="00135B8B" w:rsidRPr="000B7D97" w14:paraId="1584F7DD" w14:textId="77777777" w:rsidTr="002C2DD4">
        <w:tc>
          <w:tcPr>
            <w:tcW w:w="1951" w:type="dxa"/>
          </w:tcPr>
          <w:p w14:paraId="3D4D2308" w14:textId="77777777" w:rsidR="00135B8B" w:rsidRPr="00C12835" w:rsidRDefault="00135B8B" w:rsidP="0084639F">
            <w:r w:rsidRPr="00C12835">
              <w:lastRenderedPageBreak/>
              <w:t xml:space="preserve">7) </w:t>
            </w:r>
            <w:r w:rsidR="00A37CE3" w:rsidRPr="00C12835">
              <w:rPr>
                <w:lang w:val="uk-UA"/>
              </w:rPr>
              <w:t>В</w:t>
            </w:r>
            <w:r w:rsidRPr="00C12835">
              <w:t>провадити практики і найкращі</w:t>
            </w:r>
            <w:r w:rsidR="0084639F" w:rsidRPr="00C12835">
              <w:rPr>
                <w:lang w:val="uk-UA"/>
              </w:rPr>
              <w:t xml:space="preserve"> м</w:t>
            </w:r>
            <w:r w:rsidRPr="00C12835">
              <w:t>еханізми</w:t>
            </w:r>
            <w:r w:rsidR="0084639F" w:rsidRPr="00C12835">
              <w:rPr>
                <w:lang w:val="uk-UA"/>
              </w:rPr>
              <w:t xml:space="preserve"> </w:t>
            </w:r>
            <w:r w:rsidRPr="00C12835">
              <w:t>залучення осіб з</w:t>
            </w:r>
            <w:r w:rsidR="0084639F" w:rsidRPr="00C12835">
              <w:rPr>
                <w:lang w:val="uk-UA"/>
              </w:rPr>
              <w:t xml:space="preserve"> </w:t>
            </w:r>
            <w:r w:rsidRPr="00C12835">
              <w:t>інвалідністю, молоді, осіб старшого</w:t>
            </w:r>
            <w:r w:rsidR="002B2E2C" w:rsidRPr="00C12835">
              <w:t xml:space="preserve"> </w:t>
            </w:r>
            <w:r w:rsidRPr="00C12835">
              <w:t xml:space="preserve">віку, батьків з дітьми </w:t>
            </w:r>
            <w:r w:rsidRPr="00C12835">
              <w:lastRenderedPageBreak/>
              <w:t>дошкільного</w:t>
            </w:r>
            <w:r w:rsidR="0084639F" w:rsidRPr="00C12835">
              <w:rPr>
                <w:lang w:val="uk-UA"/>
              </w:rPr>
              <w:t xml:space="preserve"> </w:t>
            </w:r>
            <w:r w:rsidRPr="00C12835">
              <w:t>віку до культурного життя;</w:t>
            </w:r>
            <w:r w:rsidR="0084639F" w:rsidRPr="00C12835">
              <w:rPr>
                <w:lang w:val="uk-UA"/>
              </w:rPr>
              <w:t xml:space="preserve"> </w:t>
            </w:r>
            <w:r w:rsidRPr="00C12835">
              <w:t>відродження інклюзивних практик</w:t>
            </w:r>
            <w:r w:rsidR="0084639F" w:rsidRPr="00C12835">
              <w:rPr>
                <w:lang w:val="uk-UA"/>
              </w:rPr>
              <w:t xml:space="preserve"> </w:t>
            </w:r>
            <w:r w:rsidRPr="00C12835">
              <w:t>бібліотек</w:t>
            </w:r>
          </w:p>
        </w:tc>
        <w:tc>
          <w:tcPr>
            <w:tcW w:w="2126" w:type="dxa"/>
          </w:tcPr>
          <w:p w14:paraId="5345C372" w14:textId="77777777" w:rsidR="00135B8B" w:rsidRPr="00C12835" w:rsidRDefault="00135B8B" w:rsidP="004A4146">
            <w:r w:rsidRPr="00C12835">
              <w:lastRenderedPageBreak/>
              <w:t>Департамент реалізації</w:t>
            </w:r>
          </w:p>
          <w:p w14:paraId="3667C894" w14:textId="77777777" w:rsidR="00135B8B" w:rsidRPr="00C12835" w:rsidRDefault="00135B8B" w:rsidP="004A4146">
            <w:r w:rsidRPr="00C12835">
              <w:t>гуманітарної політики</w:t>
            </w:r>
          </w:p>
          <w:p w14:paraId="46869947" w14:textId="77777777" w:rsidR="00135B8B" w:rsidRPr="00C12835" w:rsidRDefault="00135B8B" w:rsidP="004A4146">
            <w:r w:rsidRPr="00C12835">
              <w:t>обласної державної</w:t>
            </w:r>
          </w:p>
          <w:p w14:paraId="34B30585" w14:textId="77777777" w:rsidR="00135B8B" w:rsidRPr="00C12835" w:rsidRDefault="00135B8B" w:rsidP="004A4146">
            <w:r w:rsidRPr="00C12835">
              <w:t>адміністрації,</w:t>
            </w:r>
          </w:p>
          <w:p w14:paraId="52E79928" w14:textId="77777777" w:rsidR="00135B8B" w:rsidRPr="00C12835" w:rsidRDefault="00135B8B" w:rsidP="004A4146">
            <w:r w:rsidRPr="00C12835">
              <w:t>військові адміністрації</w:t>
            </w:r>
          </w:p>
          <w:p w14:paraId="19EB6535" w14:textId="77777777" w:rsidR="00135B8B" w:rsidRPr="00C12835" w:rsidRDefault="00135B8B" w:rsidP="004A4146">
            <w:r w:rsidRPr="00C12835">
              <w:t>населених пунктів</w:t>
            </w:r>
          </w:p>
          <w:p w14:paraId="76965547" w14:textId="77777777" w:rsidR="00135B8B" w:rsidRPr="00C12835" w:rsidRDefault="00135B8B" w:rsidP="004A4146">
            <w:r w:rsidRPr="00C12835">
              <w:lastRenderedPageBreak/>
              <w:t>деокупованих</w:t>
            </w:r>
          </w:p>
          <w:p w14:paraId="00527963" w14:textId="77777777" w:rsidR="00135B8B" w:rsidRPr="00C12835" w:rsidRDefault="00135B8B" w:rsidP="004A4146">
            <w:r w:rsidRPr="00C12835">
              <w:t>територіальних громад</w:t>
            </w:r>
          </w:p>
          <w:p w14:paraId="7707705A" w14:textId="77777777" w:rsidR="00135B8B" w:rsidRPr="00C12835" w:rsidRDefault="00135B8B" w:rsidP="004A4146">
            <w:r w:rsidRPr="00C12835">
              <w:t>(за згодою)</w:t>
            </w:r>
          </w:p>
        </w:tc>
        <w:tc>
          <w:tcPr>
            <w:tcW w:w="1134" w:type="dxa"/>
          </w:tcPr>
          <w:p w14:paraId="736E1F09" w14:textId="77777777" w:rsidR="00135B8B" w:rsidRPr="00C12835" w:rsidRDefault="00135B8B" w:rsidP="00A37CE3">
            <w:pPr>
              <w:jc w:val="center"/>
            </w:pPr>
            <w:r w:rsidRPr="00C12835">
              <w:lastRenderedPageBreak/>
              <w:t>Грудень</w:t>
            </w:r>
          </w:p>
          <w:p w14:paraId="62A98B89" w14:textId="77777777" w:rsidR="00135B8B" w:rsidRPr="00C12835" w:rsidRDefault="00135B8B" w:rsidP="00A37CE3">
            <w:pPr>
              <w:jc w:val="center"/>
            </w:pPr>
            <w:r w:rsidRPr="00C12835">
              <w:t>2026 року</w:t>
            </w:r>
          </w:p>
        </w:tc>
        <w:tc>
          <w:tcPr>
            <w:tcW w:w="993" w:type="dxa"/>
          </w:tcPr>
          <w:p w14:paraId="1D5AFCEF" w14:textId="77777777" w:rsidR="00135B8B" w:rsidRPr="00C12835" w:rsidRDefault="00135B8B" w:rsidP="004A4146"/>
        </w:tc>
        <w:tc>
          <w:tcPr>
            <w:tcW w:w="1417" w:type="dxa"/>
          </w:tcPr>
          <w:p w14:paraId="46A62175" w14:textId="77777777" w:rsidR="00135B8B" w:rsidRPr="00C12835" w:rsidRDefault="00135B8B" w:rsidP="004A4146">
            <w:r w:rsidRPr="00C12835">
              <w:t>Виконується</w:t>
            </w:r>
          </w:p>
        </w:tc>
        <w:tc>
          <w:tcPr>
            <w:tcW w:w="7938" w:type="dxa"/>
          </w:tcPr>
          <w:p w14:paraId="6E5E6E07" w14:textId="77777777" w:rsidR="00DA076B" w:rsidRPr="007006DE" w:rsidRDefault="00DA076B" w:rsidP="00DA076B">
            <w:pPr>
              <w:jc w:val="both"/>
              <w:rPr>
                <w:lang w:val="uk-UA"/>
              </w:rPr>
            </w:pPr>
            <w:r w:rsidRPr="007006DE">
              <w:rPr>
                <w:color w:val="000000"/>
                <w:lang w:val="uk-UA"/>
              </w:rPr>
              <w:t xml:space="preserve">КЗ «Херсонська обласна універсальна наукова бібліотека ім. Олеся Гончара» ХОР продовжує активно розвивати впровадження принципів інклюзії у культурному просторі. Так, </w:t>
            </w:r>
            <w:r w:rsidRPr="007006DE">
              <w:rPr>
                <w:lang w:val="uk-UA"/>
              </w:rPr>
              <w:t>протягом ІІІ кварталу 2026 року фахівцями Центру обслуговування користувачів з особливими потребами КЗ «Херсонська обласна універсальна наукова бібліотека ім. Олеся Гончара» ХОР проведено 4 зустрічі на майданчику «Незламна бібліотека», учасниками яких є родини, що виховують дітей з ментальною інвалідністю. Під час зустрічей проводяться інформаційно-просвітницькі заходи з елементами арттерапії.</w:t>
            </w:r>
          </w:p>
          <w:p w14:paraId="37AFEB4B" w14:textId="77777777" w:rsidR="00DA076B" w:rsidRPr="007006DE" w:rsidRDefault="00DA076B" w:rsidP="00DA076B">
            <w:pPr>
              <w:jc w:val="both"/>
              <w:rPr>
                <w:lang w:val="uk-UA" w:eastAsia="uk-UA"/>
              </w:rPr>
            </w:pPr>
            <w:r w:rsidRPr="007006DE">
              <w:rPr>
                <w:lang w:val="uk-UA"/>
              </w:rPr>
              <w:t>КЗ «</w:t>
            </w:r>
            <w:r w:rsidRPr="007006DE">
              <w:rPr>
                <w:color w:val="000000"/>
                <w:lang w:val="uk-UA" w:eastAsia="uk-UA"/>
              </w:rPr>
              <w:t xml:space="preserve">Херсонська обласна бібліотека для дітей імені Дніпрової Чайки»  продовжувала </w:t>
            </w:r>
            <w:r w:rsidRPr="007006DE">
              <w:rPr>
                <w:color w:val="000000"/>
                <w:lang w:val="uk-UA" w:eastAsia="uk-UA"/>
              </w:rPr>
              <w:lastRenderedPageBreak/>
              <w:t>системну роботу із забезпечення рівного доступу різних категорій населення до культурного життя, підтримуючи принципи безбар’єрності, інклюзивності та недискримінації. Особлива увага приділялася створенню можливостей для творчої самореалізації дітей та молоді, залученню родин з дітьми, внутрішньо переміщених осіб, людей старшого віку та осіб з інвалідністю до участі у культурно-мистецьких, освітніх і просвітницьких ініціативах.</w:t>
            </w:r>
          </w:p>
          <w:p w14:paraId="72E273AF" w14:textId="77777777" w:rsidR="00DA076B" w:rsidRPr="007006DE" w:rsidRDefault="00DA076B" w:rsidP="00DA076B">
            <w:pPr>
              <w:jc w:val="both"/>
              <w:rPr>
                <w:lang w:val="uk-UA" w:eastAsia="uk-UA"/>
              </w:rPr>
            </w:pPr>
            <w:r w:rsidRPr="007006DE">
              <w:rPr>
                <w:color w:val="000000"/>
                <w:lang w:val="uk-UA" w:eastAsia="uk-UA"/>
              </w:rPr>
              <w:t>Важливим напрямом діяльності бібліотеки залишається впровадження сучасних інклюзивних практик, що сприяють розширенню доступу до культурних послуг, розвитку творчого потенціалу учасників та зміцненню соціальної згуртованості. Робота в цьому напрямі здійснюється на постійній основі через реалізацію конкурсів, фестивалів, творчих проєктів, професійних заходів та інших ініціатив, відкритих для широкого кола учасників незалежно від віку, місця проживання чи соціального статусу.</w:t>
            </w:r>
          </w:p>
          <w:p w14:paraId="747CFFCD" w14:textId="77777777" w:rsidR="00DA076B" w:rsidRPr="007006DE" w:rsidRDefault="00DA076B" w:rsidP="00DA076B">
            <w:pPr>
              <w:widowControl w:val="0"/>
              <w:jc w:val="both"/>
              <w:rPr>
                <w:lang w:val="uk-UA"/>
              </w:rPr>
            </w:pPr>
            <w:r w:rsidRPr="007006DE">
              <w:rPr>
                <w:color w:val="000000"/>
                <w:lang w:val="uk-UA" w:eastAsia="uk-UA"/>
              </w:rPr>
              <w:t>Серед найбільш масштабних заходів звітного періоду: Програма підтримки та стимулювання дитячого читання «Канікули з книгою-2026», «Врятуй читання: спойлерvs сюжет», «Fun-канікули по-українськи» творча лабораторія, «Херсонщина: слід у часі» краєзнавчий прайм-тайм (ВОЮМ) </w:t>
            </w:r>
            <w:r w:rsidRPr="007006DE">
              <w:rPr>
                <w:i/>
                <w:iCs/>
                <w:color w:val="000000"/>
                <w:lang w:val="uk-UA" w:eastAsia="uk-UA"/>
              </w:rPr>
              <w:t>, «</w:t>
            </w:r>
            <w:r w:rsidRPr="007006DE">
              <w:rPr>
                <w:color w:val="000000"/>
                <w:lang w:val="uk-UA" w:eastAsia="uk-UA"/>
              </w:rPr>
              <w:t>Розфарбуємо літо!» Художня студія «ArtKid’s» (ВЕВ),  «Під крилом слова. Подорож у світ Дніпрової Чайки. Фестиваль творчих ідей до Року Дніпрової Чайки на Херсонщині. З ініціативи Департаменту Херсонської обласної військової адміністрації спільно з Національною бібліотекою України для дітей (м. Київ)</w:t>
            </w:r>
          </w:p>
          <w:p w14:paraId="7A6E45CB" w14:textId="77777777" w:rsidR="00DA076B" w:rsidRPr="007006DE" w:rsidRDefault="00DA076B" w:rsidP="00DA076B">
            <w:pPr>
              <w:jc w:val="both"/>
              <w:rPr>
                <w:lang w:val="uk-UA"/>
              </w:rPr>
            </w:pPr>
            <w:r w:rsidRPr="007006DE">
              <w:rPr>
                <w:lang w:val="uk-UA"/>
              </w:rPr>
              <w:t>Інфорація щодо виконаних заходів в Херсонській територіальній громаді за посиланнями:</w:t>
            </w:r>
          </w:p>
          <w:p w14:paraId="7378735B" w14:textId="77777777" w:rsidR="00DA076B" w:rsidRPr="007006DE" w:rsidRDefault="00DA076B" w:rsidP="00DA076B">
            <w:pPr>
              <w:jc w:val="both"/>
              <w:rPr>
                <w:lang w:val="uk-UA"/>
              </w:rPr>
            </w:pPr>
            <w:r w:rsidRPr="007006DE">
              <w:rPr>
                <w:lang w:val="uk-UA"/>
              </w:rPr>
              <w:t>Робота над проєктами</w:t>
            </w:r>
          </w:p>
          <w:p w14:paraId="6EEE5893" w14:textId="77777777" w:rsidR="00DA076B" w:rsidRPr="007006DE" w:rsidRDefault="00DA076B" w:rsidP="00DA076B">
            <w:pPr>
              <w:jc w:val="both"/>
              <w:rPr>
                <w:lang w:val="uk-UA"/>
              </w:rPr>
            </w:pPr>
            <w:hyperlink r:id="rId646" w:tgtFrame="_blank" w:history="1">
              <w:r w:rsidRPr="007006DE">
                <w:rPr>
                  <w:color w:val="0000FF"/>
                  <w:u w:val="single"/>
                  <w:shd w:val="clear" w:color="auto" w:fill="FFFFFF"/>
                </w:rPr>
                <w:t>https://www.facebook.com/share/p/1APFoEi1Qd/</w:t>
              </w:r>
            </w:hyperlink>
            <w:r w:rsidRPr="007006DE">
              <w:rPr>
                <w:color w:val="2D2C37"/>
                <w:shd w:val="clear" w:color="auto" w:fill="FFFFFF"/>
              </w:rPr>
              <w:t> </w:t>
            </w:r>
            <w:r w:rsidRPr="007006DE">
              <w:rPr>
                <w:lang w:val="uk-UA"/>
              </w:rPr>
              <w:t xml:space="preserve"> : </w:t>
            </w:r>
          </w:p>
          <w:p w14:paraId="48C8FC9B" w14:textId="77777777" w:rsidR="00DA076B" w:rsidRPr="007006DE" w:rsidRDefault="00DA076B" w:rsidP="00DA076B">
            <w:pPr>
              <w:jc w:val="both"/>
              <w:rPr>
                <w:u w:val="single"/>
                <w:lang w:val="uk-UA"/>
              </w:rPr>
            </w:pPr>
            <w:r w:rsidRPr="007006DE">
              <w:rPr>
                <w:lang w:val="uk-UA"/>
              </w:rPr>
              <w:t>«</w:t>
            </w:r>
            <w:r w:rsidRPr="007006DE">
              <w:rPr>
                <w:u w:val="single"/>
                <w:lang w:val="uk-UA"/>
              </w:rPr>
              <w:t>Здорова бібліотека»:</w:t>
            </w:r>
          </w:p>
          <w:p w14:paraId="618FB43A" w14:textId="77777777" w:rsidR="00DA076B" w:rsidRPr="007006DE" w:rsidRDefault="00DA076B" w:rsidP="00DA076B">
            <w:pPr>
              <w:jc w:val="both"/>
              <w:rPr>
                <w:color w:val="2D2C37"/>
                <w:shd w:val="clear" w:color="auto" w:fill="FFFFFF"/>
                <w:lang w:val="uk-UA"/>
              </w:rPr>
            </w:pPr>
            <w:hyperlink r:id="rId647" w:tgtFrame="_blank" w:history="1">
              <w:r w:rsidRPr="007006DE">
                <w:rPr>
                  <w:color w:val="0000FF"/>
                  <w:u w:val="single"/>
                  <w:shd w:val="clear" w:color="auto" w:fill="FFFFFF"/>
                </w:rPr>
                <w:t>https</w:t>
              </w:r>
              <w:r w:rsidRPr="007006DE">
                <w:rPr>
                  <w:color w:val="0000FF"/>
                  <w:u w:val="single"/>
                  <w:shd w:val="clear" w:color="auto" w:fill="FFFFFF"/>
                  <w:lang w:val="uk-UA"/>
                </w:rPr>
                <w:t>://</w:t>
              </w:r>
              <w:r w:rsidRPr="007006DE">
                <w:rPr>
                  <w:color w:val="0000FF"/>
                  <w:u w:val="single"/>
                  <w:shd w:val="clear" w:color="auto" w:fill="FFFFFF"/>
                </w:rPr>
                <w:t>www</w:t>
              </w:r>
              <w:r w:rsidRPr="007006DE">
                <w:rPr>
                  <w:color w:val="0000FF"/>
                  <w:u w:val="single"/>
                  <w:shd w:val="clear" w:color="auto" w:fill="FFFFFF"/>
                  <w:lang w:val="uk-UA"/>
                </w:rPr>
                <w:t>.</w:t>
              </w:r>
              <w:r w:rsidRPr="007006DE">
                <w:rPr>
                  <w:color w:val="0000FF"/>
                  <w:u w:val="single"/>
                  <w:shd w:val="clear" w:color="auto" w:fill="FFFFFF"/>
                </w:rPr>
                <w:t>facebook</w:t>
              </w:r>
              <w:r w:rsidRPr="007006DE">
                <w:rPr>
                  <w:color w:val="0000FF"/>
                  <w:u w:val="single"/>
                  <w:shd w:val="clear" w:color="auto" w:fill="FFFFFF"/>
                  <w:lang w:val="uk-UA"/>
                </w:rPr>
                <w:t>.</w:t>
              </w:r>
              <w:r w:rsidRPr="007006DE">
                <w:rPr>
                  <w:color w:val="0000FF"/>
                  <w:u w:val="single"/>
                  <w:shd w:val="clear" w:color="auto" w:fill="FFFFFF"/>
                </w:rPr>
                <w:t>com</w:t>
              </w:r>
              <w:r w:rsidRPr="007006DE">
                <w:rPr>
                  <w:color w:val="0000FF"/>
                  <w:u w:val="single"/>
                  <w:shd w:val="clear" w:color="auto" w:fill="FFFFFF"/>
                  <w:lang w:val="uk-UA"/>
                </w:rPr>
                <w:t>/</w:t>
              </w:r>
              <w:r w:rsidRPr="007006DE">
                <w:rPr>
                  <w:color w:val="0000FF"/>
                  <w:u w:val="single"/>
                  <w:shd w:val="clear" w:color="auto" w:fill="FFFFFF"/>
                </w:rPr>
                <w:t>share</w:t>
              </w:r>
              <w:r w:rsidRPr="007006DE">
                <w:rPr>
                  <w:color w:val="0000FF"/>
                  <w:u w:val="single"/>
                  <w:shd w:val="clear" w:color="auto" w:fill="FFFFFF"/>
                  <w:lang w:val="uk-UA"/>
                </w:rPr>
                <w:t>/</w:t>
              </w:r>
              <w:r w:rsidRPr="007006DE">
                <w:rPr>
                  <w:color w:val="0000FF"/>
                  <w:u w:val="single"/>
                  <w:shd w:val="clear" w:color="auto" w:fill="FFFFFF"/>
                </w:rPr>
                <w:t>p</w:t>
              </w:r>
              <w:r w:rsidRPr="007006DE">
                <w:rPr>
                  <w:color w:val="0000FF"/>
                  <w:u w:val="single"/>
                  <w:shd w:val="clear" w:color="auto" w:fill="FFFFFF"/>
                  <w:lang w:val="uk-UA"/>
                </w:rPr>
                <w:t>/19</w:t>
              </w:r>
              <w:r w:rsidRPr="007006DE">
                <w:rPr>
                  <w:color w:val="0000FF"/>
                  <w:u w:val="single"/>
                  <w:shd w:val="clear" w:color="auto" w:fill="FFFFFF"/>
                </w:rPr>
                <w:t>ZqFonqfB</w:t>
              </w:r>
              <w:r w:rsidRPr="007006DE">
                <w:rPr>
                  <w:color w:val="0000FF"/>
                  <w:u w:val="single"/>
                  <w:shd w:val="clear" w:color="auto" w:fill="FFFFFF"/>
                  <w:lang w:val="uk-UA"/>
                </w:rPr>
                <w:t>/</w:t>
              </w:r>
            </w:hyperlink>
            <w:r w:rsidRPr="007006DE">
              <w:rPr>
                <w:color w:val="2D2C37"/>
                <w:shd w:val="clear" w:color="auto" w:fill="FFFFFF"/>
              </w:rPr>
              <w:t> </w:t>
            </w:r>
          </w:p>
          <w:p w14:paraId="610200D1" w14:textId="77777777" w:rsidR="00DA076B" w:rsidRPr="007006DE" w:rsidRDefault="00DA076B" w:rsidP="00DA076B">
            <w:pPr>
              <w:jc w:val="both"/>
              <w:rPr>
                <w:color w:val="2D2C37"/>
                <w:shd w:val="clear" w:color="auto" w:fill="FFFFFF"/>
                <w:lang w:val="uk-UA"/>
              </w:rPr>
            </w:pPr>
            <w:hyperlink r:id="rId648" w:tgtFrame="_blank" w:history="1">
              <w:r w:rsidRPr="007006DE">
                <w:rPr>
                  <w:color w:val="0000FF"/>
                  <w:u w:val="single"/>
                  <w:shd w:val="clear" w:color="auto" w:fill="FFFFFF"/>
                </w:rPr>
                <w:t>https</w:t>
              </w:r>
              <w:r w:rsidRPr="007006DE">
                <w:rPr>
                  <w:color w:val="0000FF"/>
                  <w:u w:val="single"/>
                  <w:shd w:val="clear" w:color="auto" w:fill="FFFFFF"/>
                  <w:lang w:val="uk-UA"/>
                </w:rPr>
                <w:t>://</w:t>
              </w:r>
              <w:r w:rsidRPr="007006DE">
                <w:rPr>
                  <w:color w:val="0000FF"/>
                  <w:u w:val="single"/>
                  <w:shd w:val="clear" w:color="auto" w:fill="FFFFFF"/>
                </w:rPr>
                <w:t>www</w:t>
              </w:r>
              <w:r w:rsidRPr="007006DE">
                <w:rPr>
                  <w:color w:val="0000FF"/>
                  <w:u w:val="single"/>
                  <w:shd w:val="clear" w:color="auto" w:fill="FFFFFF"/>
                  <w:lang w:val="uk-UA"/>
                </w:rPr>
                <w:t>.</w:t>
              </w:r>
              <w:r w:rsidRPr="007006DE">
                <w:rPr>
                  <w:color w:val="0000FF"/>
                  <w:u w:val="single"/>
                  <w:shd w:val="clear" w:color="auto" w:fill="FFFFFF"/>
                </w:rPr>
                <w:t>facebook</w:t>
              </w:r>
              <w:r w:rsidRPr="007006DE">
                <w:rPr>
                  <w:color w:val="0000FF"/>
                  <w:u w:val="single"/>
                  <w:shd w:val="clear" w:color="auto" w:fill="FFFFFF"/>
                  <w:lang w:val="uk-UA"/>
                </w:rPr>
                <w:t>.</w:t>
              </w:r>
              <w:r w:rsidRPr="007006DE">
                <w:rPr>
                  <w:color w:val="0000FF"/>
                  <w:u w:val="single"/>
                  <w:shd w:val="clear" w:color="auto" w:fill="FFFFFF"/>
                </w:rPr>
                <w:t>com</w:t>
              </w:r>
              <w:r w:rsidRPr="007006DE">
                <w:rPr>
                  <w:color w:val="0000FF"/>
                  <w:u w:val="single"/>
                  <w:shd w:val="clear" w:color="auto" w:fill="FFFFFF"/>
                  <w:lang w:val="uk-UA"/>
                </w:rPr>
                <w:t>/</w:t>
              </w:r>
              <w:r w:rsidRPr="007006DE">
                <w:rPr>
                  <w:color w:val="0000FF"/>
                  <w:u w:val="single"/>
                  <w:shd w:val="clear" w:color="auto" w:fill="FFFFFF"/>
                </w:rPr>
                <w:t>share</w:t>
              </w:r>
              <w:r w:rsidRPr="007006DE">
                <w:rPr>
                  <w:color w:val="0000FF"/>
                  <w:u w:val="single"/>
                  <w:shd w:val="clear" w:color="auto" w:fill="FFFFFF"/>
                  <w:lang w:val="uk-UA"/>
                </w:rPr>
                <w:t>/</w:t>
              </w:r>
              <w:r w:rsidRPr="007006DE">
                <w:rPr>
                  <w:color w:val="0000FF"/>
                  <w:u w:val="single"/>
                  <w:shd w:val="clear" w:color="auto" w:fill="FFFFFF"/>
                </w:rPr>
                <w:t>p</w:t>
              </w:r>
              <w:r w:rsidRPr="007006DE">
                <w:rPr>
                  <w:color w:val="0000FF"/>
                  <w:u w:val="single"/>
                  <w:shd w:val="clear" w:color="auto" w:fill="FFFFFF"/>
                  <w:lang w:val="uk-UA"/>
                </w:rPr>
                <w:t>/1</w:t>
              </w:r>
              <w:r w:rsidRPr="007006DE">
                <w:rPr>
                  <w:color w:val="0000FF"/>
                  <w:u w:val="single"/>
                  <w:shd w:val="clear" w:color="auto" w:fill="FFFFFF"/>
                </w:rPr>
                <w:t>HYaMg</w:t>
              </w:r>
              <w:r w:rsidRPr="007006DE">
                <w:rPr>
                  <w:color w:val="0000FF"/>
                  <w:u w:val="single"/>
                  <w:shd w:val="clear" w:color="auto" w:fill="FFFFFF"/>
                  <w:lang w:val="uk-UA"/>
                </w:rPr>
                <w:t>2</w:t>
              </w:r>
              <w:r w:rsidRPr="007006DE">
                <w:rPr>
                  <w:color w:val="0000FF"/>
                  <w:u w:val="single"/>
                  <w:shd w:val="clear" w:color="auto" w:fill="FFFFFF"/>
                </w:rPr>
                <w:t>beh</w:t>
              </w:r>
              <w:r w:rsidRPr="007006DE">
                <w:rPr>
                  <w:color w:val="0000FF"/>
                  <w:u w:val="single"/>
                  <w:shd w:val="clear" w:color="auto" w:fill="FFFFFF"/>
                  <w:lang w:val="uk-UA"/>
                </w:rPr>
                <w:t>/</w:t>
              </w:r>
            </w:hyperlink>
            <w:r w:rsidRPr="007006DE">
              <w:rPr>
                <w:color w:val="2D2C37"/>
                <w:shd w:val="clear" w:color="auto" w:fill="FFFFFF"/>
              </w:rPr>
              <w:t> </w:t>
            </w:r>
          </w:p>
          <w:p w14:paraId="24E63369" w14:textId="77777777" w:rsidR="00DA076B" w:rsidRPr="007006DE" w:rsidRDefault="00DA076B" w:rsidP="00DA076B">
            <w:pPr>
              <w:jc w:val="both"/>
              <w:rPr>
                <w:color w:val="2D2C37"/>
                <w:shd w:val="clear" w:color="auto" w:fill="FFFFFF"/>
              </w:rPr>
            </w:pPr>
            <w:hyperlink r:id="rId649" w:tgtFrame="_blank" w:history="1">
              <w:r w:rsidRPr="007006DE">
                <w:rPr>
                  <w:color w:val="0000FF"/>
                  <w:u w:val="single"/>
                  <w:shd w:val="clear" w:color="auto" w:fill="FFFFFF"/>
                </w:rPr>
                <w:t>https</w:t>
              </w:r>
              <w:r w:rsidRPr="007006DE">
                <w:rPr>
                  <w:color w:val="0000FF"/>
                  <w:u w:val="single"/>
                  <w:shd w:val="clear" w:color="auto" w:fill="FFFFFF"/>
                  <w:lang w:val="uk-UA"/>
                </w:rPr>
                <w:t>://</w:t>
              </w:r>
              <w:r w:rsidRPr="007006DE">
                <w:rPr>
                  <w:color w:val="0000FF"/>
                  <w:u w:val="single"/>
                  <w:shd w:val="clear" w:color="auto" w:fill="FFFFFF"/>
                </w:rPr>
                <w:t>www</w:t>
              </w:r>
              <w:r w:rsidRPr="007006DE">
                <w:rPr>
                  <w:color w:val="0000FF"/>
                  <w:u w:val="single"/>
                  <w:shd w:val="clear" w:color="auto" w:fill="FFFFFF"/>
                  <w:lang w:val="uk-UA"/>
                </w:rPr>
                <w:t>.</w:t>
              </w:r>
              <w:r w:rsidRPr="007006DE">
                <w:rPr>
                  <w:color w:val="0000FF"/>
                  <w:u w:val="single"/>
                  <w:shd w:val="clear" w:color="auto" w:fill="FFFFFF"/>
                </w:rPr>
                <w:t>facebook</w:t>
              </w:r>
              <w:r w:rsidRPr="007006DE">
                <w:rPr>
                  <w:color w:val="0000FF"/>
                  <w:u w:val="single"/>
                  <w:shd w:val="clear" w:color="auto" w:fill="FFFFFF"/>
                  <w:lang w:val="uk-UA"/>
                </w:rPr>
                <w:t>.</w:t>
              </w:r>
              <w:r w:rsidRPr="007006DE">
                <w:rPr>
                  <w:color w:val="0000FF"/>
                  <w:u w:val="single"/>
                  <w:shd w:val="clear" w:color="auto" w:fill="FFFFFF"/>
                </w:rPr>
                <w:t>com</w:t>
              </w:r>
              <w:r w:rsidRPr="007006DE">
                <w:rPr>
                  <w:color w:val="0000FF"/>
                  <w:u w:val="single"/>
                  <w:shd w:val="clear" w:color="auto" w:fill="FFFFFF"/>
                  <w:lang w:val="uk-UA"/>
                </w:rPr>
                <w:t>/</w:t>
              </w:r>
              <w:r w:rsidRPr="007006DE">
                <w:rPr>
                  <w:color w:val="0000FF"/>
                  <w:u w:val="single"/>
                  <w:shd w:val="clear" w:color="auto" w:fill="FFFFFF"/>
                </w:rPr>
                <w:t>share</w:t>
              </w:r>
              <w:r w:rsidRPr="007006DE">
                <w:rPr>
                  <w:color w:val="0000FF"/>
                  <w:u w:val="single"/>
                  <w:shd w:val="clear" w:color="auto" w:fill="FFFFFF"/>
                  <w:lang w:val="uk-UA"/>
                </w:rPr>
                <w:t>/</w:t>
              </w:r>
              <w:r w:rsidRPr="007006DE">
                <w:rPr>
                  <w:color w:val="0000FF"/>
                  <w:u w:val="single"/>
                  <w:shd w:val="clear" w:color="auto" w:fill="FFFFFF"/>
                </w:rPr>
                <w:t>p</w:t>
              </w:r>
              <w:r w:rsidRPr="007006DE">
                <w:rPr>
                  <w:color w:val="0000FF"/>
                  <w:u w:val="single"/>
                  <w:shd w:val="clear" w:color="auto" w:fill="FFFFFF"/>
                  <w:lang w:val="uk-UA"/>
                </w:rPr>
                <w:t>/19</w:t>
              </w:r>
              <w:r w:rsidRPr="007006DE">
                <w:rPr>
                  <w:color w:val="0000FF"/>
                  <w:u w:val="single"/>
                  <w:shd w:val="clear" w:color="auto" w:fill="FFFFFF"/>
                </w:rPr>
                <w:t>WAskZuKe</w:t>
              </w:r>
              <w:r w:rsidRPr="007006DE">
                <w:rPr>
                  <w:color w:val="0000FF"/>
                  <w:u w:val="single"/>
                  <w:shd w:val="clear" w:color="auto" w:fill="FFFFFF"/>
                  <w:lang w:val="uk-UA"/>
                </w:rPr>
                <w:t>/</w:t>
              </w:r>
            </w:hyperlink>
            <w:r w:rsidRPr="007006DE">
              <w:rPr>
                <w:color w:val="2D2C37"/>
                <w:shd w:val="clear" w:color="auto" w:fill="FFFFFF"/>
              </w:rPr>
              <w:t> </w:t>
            </w:r>
          </w:p>
          <w:p w14:paraId="2E4F02AF" w14:textId="77777777" w:rsidR="00DA076B" w:rsidRPr="007006DE" w:rsidRDefault="00DA076B" w:rsidP="00DA076B">
            <w:pPr>
              <w:jc w:val="both"/>
              <w:rPr>
                <w:u w:val="single"/>
                <w:lang w:val="uk-UA"/>
              </w:rPr>
            </w:pPr>
            <w:r w:rsidRPr="007006DE">
              <w:rPr>
                <w:lang w:val="uk-UA"/>
              </w:rPr>
              <w:t xml:space="preserve"> «</w:t>
            </w:r>
            <w:r w:rsidRPr="007006DE">
              <w:rPr>
                <w:u w:val="single"/>
                <w:lang w:val="uk-UA"/>
              </w:rPr>
              <w:t>Культура без бар</w:t>
            </w:r>
            <w:r w:rsidRPr="007006DE">
              <w:rPr>
                <w:u w:val="single"/>
              </w:rPr>
              <w:t>’</w:t>
            </w:r>
            <w:r w:rsidRPr="007006DE">
              <w:rPr>
                <w:u w:val="single"/>
                <w:lang w:val="uk-UA"/>
              </w:rPr>
              <w:t>єрів»:</w:t>
            </w:r>
            <w:r w:rsidRPr="007006DE">
              <w:rPr>
                <w:shd w:val="clear" w:color="auto" w:fill="FFFFFF"/>
              </w:rPr>
              <w:t> </w:t>
            </w:r>
          </w:p>
          <w:p w14:paraId="2826CE9D" w14:textId="77777777" w:rsidR="00DA076B" w:rsidRPr="007006DE" w:rsidRDefault="00DA076B" w:rsidP="00DA076B">
            <w:pPr>
              <w:jc w:val="both"/>
              <w:rPr>
                <w:rFonts w:ascii="Calibri" w:hAnsi="Calibri"/>
              </w:rPr>
            </w:pPr>
            <w:hyperlink r:id="rId650" w:tgtFrame="_blank" w:history="1">
              <w:r w:rsidRPr="007006DE">
                <w:rPr>
                  <w:color w:val="0000FF"/>
                  <w:u w:val="single"/>
                  <w:shd w:val="clear" w:color="auto" w:fill="FFFFFF"/>
                </w:rPr>
                <w:t>https://www.facebook.com/share/p/1V7kKz2z5S/</w:t>
              </w:r>
            </w:hyperlink>
          </w:p>
          <w:p w14:paraId="73D12B1C" w14:textId="77777777" w:rsidR="00DA076B" w:rsidRPr="007006DE" w:rsidRDefault="00DA076B" w:rsidP="00DA076B">
            <w:pPr>
              <w:jc w:val="both"/>
              <w:rPr>
                <w:color w:val="2D2C37"/>
                <w:shd w:val="clear" w:color="auto" w:fill="FFFFFF"/>
                <w:lang w:val="uk-UA"/>
              </w:rPr>
            </w:pPr>
            <w:hyperlink r:id="rId651" w:tgtFrame="_blank" w:history="1">
              <w:r w:rsidRPr="007006DE">
                <w:rPr>
                  <w:color w:val="0000FF"/>
                  <w:u w:val="single"/>
                  <w:shd w:val="clear" w:color="auto" w:fill="FFFFFF"/>
                </w:rPr>
                <w:t>https</w:t>
              </w:r>
              <w:r w:rsidRPr="007006DE">
                <w:rPr>
                  <w:color w:val="0000FF"/>
                  <w:u w:val="single"/>
                  <w:shd w:val="clear" w:color="auto" w:fill="FFFFFF"/>
                  <w:lang w:val="uk-UA"/>
                </w:rPr>
                <w:t>://</w:t>
              </w:r>
              <w:r w:rsidRPr="007006DE">
                <w:rPr>
                  <w:color w:val="0000FF"/>
                  <w:u w:val="single"/>
                  <w:shd w:val="clear" w:color="auto" w:fill="FFFFFF"/>
                </w:rPr>
                <w:t>www</w:t>
              </w:r>
              <w:r w:rsidRPr="007006DE">
                <w:rPr>
                  <w:color w:val="0000FF"/>
                  <w:u w:val="single"/>
                  <w:shd w:val="clear" w:color="auto" w:fill="FFFFFF"/>
                  <w:lang w:val="uk-UA"/>
                </w:rPr>
                <w:t>.</w:t>
              </w:r>
              <w:r w:rsidRPr="007006DE">
                <w:rPr>
                  <w:color w:val="0000FF"/>
                  <w:u w:val="single"/>
                  <w:shd w:val="clear" w:color="auto" w:fill="FFFFFF"/>
                </w:rPr>
                <w:t>facebook</w:t>
              </w:r>
              <w:r w:rsidRPr="007006DE">
                <w:rPr>
                  <w:color w:val="0000FF"/>
                  <w:u w:val="single"/>
                  <w:shd w:val="clear" w:color="auto" w:fill="FFFFFF"/>
                  <w:lang w:val="uk-UA"/>
                </w:rPr>
                <w:t>.</w:t>
              </w:r>
              <w:r w:rsidRPr="007006DE">
                <w:rPr>
                  <w:color w:val="0000FF"/>
                  <w:u w:val="single"/>
                  <w:shd w:val="clear" w:color="auto" w:fill="FFFFFF"/>
                </w:rPr>
                <w:t>com</w:t>
              </w:r>
              <w:r w:rsidRPr="007006DE">
                <w:rPr>
                  <w:color w:val="0000FF"/>
                  <w:u w:val="single"/>
                  <w:shd w:val="clear" w:color="auto" w:fill="FFFFFF"/>
                  <w:lang w:val="uk-UA"/>
                </w:rPr>
                <w:t>/</w:t>
              </w:r>
              <w:r w:rsidRPr="007006DE">
                <w:rPr>
                  <w:color w:val="0000FF"/>
                  <w:u w:val="single"/>
                  <w:shd w:val="clear" w:color="auto" w:fill="FFFFFF"/>
                </w:rPr>
                <w:t>share</w:t>
              </w:r>
              <w:r w:rsidRPr="007006DE">
                <w:rPr>
                  <w:color w:val="0000FF"/>
                  <w:u w:val="single"/>
                  <w:shd w:val="clear" w:color="auto" w:fill="FFFFFF"/>
                  <w:lang w:val="uk-UA"/>
                </w:rPr>
                <w:t>/</w:t>
              </w:r>
              <w:r w:rsidRPr="007006DE">
                <w:rPr>
                  <w:color w:val="0000FF"/>
                  <w:u w:val="single"/>
                  <w:shd w:val="clear" w:color="auto" w:fill="FFFFFF"/>
                </w:rPr>
                <w:t>p</w:t>
              </w:r>
              <w:r w:rsidRPr="007006DE">
                <w:rPr>
                  <w:color w:val="0000FF"/>
                  <w:u w:val="single"/>
                  <w:shd w:val="clear" w:color="auto" w:fill="FFFFFF"/>
                  <w:lang w:val="uk-UA"/>
                </w:rPr>
                <w:t>/1</w:t>
              </w:r>
              <w:r w:rsidRPr="007006DE">
                <w:rPr>
                  <w:color w:val="0000FF"/>
                  <w:u w:val="single"/>
                  <w:shd w:val="clear" w:color="auto" w:fill="FFFFFF"/>
                </w:rPr>
                <w:t>BYZUd</w:t>
              </w:r>
              <w:r w:rsidRPr="007006DE">
                <w:rPr>
                  <w:color w:val="0000FF"/>
                  <w:u w:val="single"/>
                  <w:shd w:val="clear" w:color="auto" w:fill="FFFFFF"/>
                  <w:lang w:val="uk-UA"/>
                </w:rPr>
                <w:t>331</w:t>
              </w:r>
              <w:r w:rsidRPr="007006DE">
                <w:rPr>
                  <w:color w:val="0000FF"/>
                  <w:u w:val="single"/>
                  <w:shd w:val="clear" w:color="auto" w:fill="FFFFFF"/>
                </w:rPr>
                <w:t>D</w:t>
              </w:r>
              <w:r w:rsidRPr="007006DE">
                <w:rPr>
                  <w:color w:val="0000FF"/>
                  <w:u w:val="single"/>
                  <w:shd w:val="clear" w:color="auto" w:fill="FFFFFF"/>
                  <w:lang w:val="uk-UA"/>
                </w:rPr>
                <w:t>/</w:t>
              </w:r>
            </w:hyperlink>
            <w:r w:rsidRPr="007006DE">
              <w:rPr>
                <w:color w:val="2D2C37"/>
                <w:shd w:val="clear" w:color="auto" w:fill="FFFFFF"/>
              </w:rPr>
              <w:t> </w:t>
            </w:r>
          </w:p>
          <w:p w14:paraId="3A6FB55A" w14:textId="77777777" w:rsidR="00DA076B" w:rsidRPr="007006DE" w:rsidRDefault="00DA076B" w:rsidP="00DA076B">
            <w:pPr>
              <w:jc w:val="both"/>
              <w:rPr>
                <w:color w:val="2D2C37"/>
                <w:shd w:val="clear" w:color="auto" w:fill="FFFFFF"/>
                <w:lang w:val="uk-UA"/>
              </w:rPr>
            </w:pPr>
            <w:hyperlink r:id="rId652" w:tgtFrame="_blank" w:history="1">
              <w:r w:rsidRPr="007006DE">
                <w:rPr>
                  <w:color w:val="0000FF"/>
                  <w:u w:val="single"/>
                  <w:shd w:val="clear" w:color="auto" w:fill="FFFFFF"/>
                </w:rPr>
                <w:t>https</w:t>
              </w:r>
              <w:r w:rsidRPr="007006DE">
                <w:rPr>
                  <w:color w:val="0000FF"/>
                  <w:u w:val="single"/>
                  <w:shd w:val="clear" w:color="auto" w:fill="FFFFFF"/>
                  <w:lang w:val="uk-UA"/>
                </w:rPr>
                <w:t>://</w:t>
              </w:r>
              <w:r w:rsidRPr="007006DE">
                <w:rPr>
                  <w:color w:val="0000FF"/>
                  <w:u w:val="single"/>
                  <w:shd w:val="clear" w:color="auto" w:fill="FFFFFF"/>
                </w:rPr>
                <w:t>www</w:t>
              </w:r>
              <w:r w:rsidRPr="007006DE">
                <w:rPr>
                  <w:color w:val="0000FF"/>
                  <w:u w:val="single"/>
                  <w:shd w:val="clear" w:color="auto" w:fill="FFFFFF"/>
                  <w:lang w:val="uk-UA"/>
                </w:rPr>
                <w:t>.</w:t>
              </w:r>
              <w:r w:rsidRPr="007006DE">
                <w:rPr>
                  <w:color w:val="0000FF"/>
                  <w:u w:val="single"/>
                  <w:shd w:val="clear" w:color="auto" w:fill="FFFFFF"/>
                </w:rPr>
                <w:t>facebook</w:t>
              </w:r>
              <w:r w:rsidRPr="007006DE">
                <w:rPr>
                  <w:color w:val="0000FF"/>
                  <w:u w:val="single"/>
                  <w:shd w:val="clear" w:color="auto" w:fill="FFFFFF"/>
                  <w:lang w:val="uk-UA"/>
                </w:rPr>
                <w:t>.</w:t>
              </w:r>
              <w:r w:rsidRPr="007006DE">
                <w:rPr>
                  <w:color w:val="0000FF"/>
                  <w:u w:val="single"/>
                  <w:shd w:val="clear" w:color="auto" w:fill="FFFFFF"/>
                </w:rPr>
                <w:t>com</w:t>
              </w:r>
              <w:r w:rsidRPr="007006DE">
                <w:rPr>
                  <w:color w:val="0000FF"/>
                  <w:u w:val="single"/>
                  <w:shd w:val="clear" w:color="auto" w:fill="FFFFFF"/>
                  <w:lang w:val="uk-UA"/>
                </w:rPr>
                <w:t>/</w:t>
              </w:r>
              <w:r w:rsidRPr="007006DE">
                <w:rPr>
                  <w:color w:val="0000FF"/>
                  <w:u w:val="single"/>
                  <w:shd w:val="clear" w:color="auto" w:fill="FFFFFF"/>
                </w:rPr>
                <w:t>share</w:t>
              </w:r>
              <w:r w:rsidRPr="007006DE">
                <w:rPr>
                  <w:color w:val="0000FF"/>
                  <w:u w:val="single"/>
                  <w:shd w:val="clear" w:color="auto" w:fill="FFFFFF"/>
                  <w:lang w:val="uk-UA"/>
                </w:rPr>
                <w:t>/</w:t>
              </w:r>
              <w:r w:rsidRPr="007006DE">
                <w:rPr>
                  <w:color w:val="0000FF"/>
                  <w:u w:val="single"/>
                  <w:shd w:val="clear" w:color="auto" w:fill="FFFFFF"/>
                </w:rPr>
                <w:t>p</w:t>
              </w:r>
              <w:r w:rsidRPr="007006DE">
                <w:rPr>
                  <w:color w:val="0000FF"/>
                  <w:u w:val="single"/>
                  <w:shd w:val="clear" w:color="auto" w:fill="FFFFFF"/>
                  <w:lang w:val="uk-UA"/>
                </w:rPr>
                <w:t>/199</w:t>
              </w:r>
              <w:r w:rsidRPr="007006DE">
                <w:rPr>
                  <w:color w:val="0000FF"/>
                  <w:u w:val="single"/>
                  <w:shd w:val="clear" w:color="auto" w:fill="FFFFFF"/>
                </w:rPr>
                <w:t>zkvpFoB</w:t>
              </w:r>
              <w:r w:rsidRPr="007006DE">
                <w:rPr>
                  <w:color w:val="0000FF"/>
                  <w:u w:val="single"/>
                  <w:shd w:val="clear" w:color="auto" w:fill="FFFFFF"/>
                  <w:lang w:val="uk-UA"/>
                </w:rPr>
                <w:t>/</w:t>
              </w:r>
            </w:hyperlink>
            <w:r w:rsidRPr="007006DE">
              <w:rPr>
                <w:color w:val="2D2C37"/>
                <w:shd w:val="clear" w:color="auto" w:fill="FFFFFF"/>
              </w:rPr>
              <w:t> </w:t>
            </w:r>
          </w:p>
          <w:p w14:paraId="6A8D11FD" w14:textId="77777777" w:rsidR="00DA076B" w:rsidRPr="007006DE" w:rsidRDefault="00DA076B" w:rsidP="00DA076B">
            <w:pPr>
              <w:jc w:val="both"/>
              <w:rPr>
                <w:color w:val="2D2C37"/>
                <w:shd w:val="clear" w:color="auto" w:fill="FFFFFF"/>
                <w:lang w:val="uk-UA"/>
              </w:rPr>
            </w:pPr>
            <w:hyperlink r:id="rId653" w:tgtFrame="_blank" w:history="1">
              <w:r w:rsidRPr="007006DE">
                <w:rPr>
                  <w:color w:val="0000FF"/>
                  <w:u w:val="single"/>
                  <w:shd w:val="clear" w:color="auto" w:fill="FFFFFF"/>
                </w:rPr>
                <w:t>https</w:t>
              </w:r>
              <w:r w:rsidRPr="007006DE">
                <w:rPr>
                  <w:color w:val="0000FF"/>
                  <w:u w:val="single"/>
                  <w:shd w:val="clear" w:color="auto" w:fill="FFFFFF"/>
                  <w:lang w:val="uk-UA"/>
                </w:rPr>
                <w:t>://</w:t>
              </w:r>
              <w:r w:rsidRPr="007006DE">
                <w:rPr>
                  <w:color w:val="0000FF"/>
                  <w:u w:val="single"/>
                  <w:shd w:val="clear" w:color="auto" w:fill="FFFFFF"/>
                </w:rPr>
                <w:t>www</w:t>
              </w:r>
              <w:r w:rsidRPr="007006DE">
                <w:rPr>
                  <w:color w:val="0000FF"/>
                  <w:u w:val="single"/>
                  <w:shd w:val="clear" w:color="auto" w:fill="FFFFFF"/>
                  <w:lang w:val="uk-UA"/>
                </w:rPr>
                <w:t>.</w:t>
              </w:r>
              <w:r w:rsidRPr="007006DE">
                <w:rPr>
                  <w:color w:val="0000FF"/>
                  <w:u w:val="single"/>
                  <w:shd w:val="clear" w:color="auto" w:fill="FFFFFF"/>
                </w:rPr>
                <w:t>facebook</w:t>
              </w:r>
              <w:r w:rsidRPr="007006DE">
                <w:rPr>
                  <w:color w:val="0000FF"/>
                  <w:u w:val="single"/>
                  <w:shd w:val="clear" w:color="auto" w:fill="FFFFFF"/>
                  <w:lang w:val="uk-UA"/>
                </w:rPr>
                <w:t>.</w:t>
              </w:r>
              <w:r w:rsidRPr="007006DE">
                <w:rPr>
                  <w:color w:val="0000FF"/>
                  <w:u w:val="single"/>
                  <w:shd w:val="clear" w:color="auto" w:fill="FFFFFF"/>
                </w:rPr>
                <w:t>com</w:t>
              </w:r>
              <w:r w:rsidRPr="007006DE">
                <w:rPr>
                  <w:color w:val="0000FF"/>
                  <w:u w:val="single"/>
                  <w:shd w:val="clear" w:color="auto" w:fill="FFFFFF"/>
                  <w:lang w:val="uk-UA"/>
                </w:rPr>
                <w:t>/</w:t>
              </w:r>
              <w:r w:rsidRPr="007006DE">
                <w:rPr>
                  <w:color w:val="0000FF"/>
                  <w:u w:val="single"/>
                  <w:shd w:val="clear" w:color="auto" w:fill="FFFFFF"/>
                </w:rPr>
                <w:t>share</w:t>
              </w:r>
              <w:r w:rsidRPr="007006DE">
                <w:rPr>
                  <w:color w:val="0000FF"/>
                  <w:u w:val="single"/>
                  <w:shd w:val="clear" w:color="auto" w:fill="FFFFFF"/>
                  <w:lang w:val="uk-UA"/>
                </w:rPr>
                <w:t>/</w:t>
              </w:r>
              <w:r w:rsidRPr="007006DE">
                <w:rPr>
                  <w:color w:val="0000FF"/>
                  <w:u w:val="single"/>
                  <w:shd w:val="clear" w:color="auto" w:fill="FFFFFF"/>
                </w:rPr>
                <w:t>p</w:t>
              </w:r>
              <w:r w:rsidRPr="007006DE">
                <w:rPr>
                  <w:color w:val="0000FF"/>
                  <w:u w:val="single"/>
                  <w:shd w:val="clear" w:color="auto" w:fill="FFFFFF"/>
                  <w:lang w:val="uk-UA"/>
                </w:rPr>
                <w:t>/19</w:t>
              </w:r>
              <w:r w:rsidRPr="007006DE">
                <w:rPr>
                  <w:color w:val="0000FF"/>
                  <w:u w:val="single"/>
                  <w:shd w:val="clear" w:color="auto" w:fill="FFFFFF"/>
                </w:rPr>
                <w:t>DcHru</w:t>
              </w:r>
              <w:r w:rsidRPr="007006DE">
                <w:rPr>
                  <w:color w:val="0000FF"/>
                  <w:u w:val="single"/>
                  <w:shd w:val="clear" w:color="auto" w:fill="FFFFFF"/>
                  <w:lang w:val="uk-UA"/>
                </w:rPr>
                <w:t>7</w:t>
              </w:r>
              <w:r w:rsidRPr="007006DE">
                <w:rPr>
                  <w:color w:val="0000FF"/>
                  <w:u w:val="single"/>
                  <w:shd w:val="clear" w:color="auto" w:fill="FFFFFF"/>
                </w:rPr>
                <w:t>yA</w:t>
              </w:r>
              <w:r w:rsidRPr="007006DE">
                <w:rPr>
                  <w:color w:val="0000FF"/>
                  <w:u w:val="single"/>
                  <w:shd w:val="clear" w:color="auto" w:fill="FFFFFF"/>
                  <w:lang w:val="uk-UA"/>
                </w:rPr>
                <w:t>/</w:t>
              </w:r>
            </w:hyperlink>
            <w:r w:rsidRPr="007006DE">
              <w:rPr>
                <w:color w:val="2D2C37"/>
                <w:shd w:val="clear" w:color="auto" w:fill="FFFFFF"/>
              </w:rPr>
              <w:t> </w:t>
            </w:r>
          </w:p>
          <w:p w14:paraId="40F7FE03" w14:textId="77777777" w:rsidR="00DA076B" w:rsidRPr="007006DE" w:rsidRDefault="00DA076B" w:rsidP="00DA076B">
            <w:pPr>
              <w:jc w:val="both"/>
              <w:rPr>
                <w:color w:val="0000FF"/>
                <w:u w:val="single"/>
                <w:shd w:val="clear" w:color="auto" w:fill="FFFFFF"/>
                <w:lang w:val="uk-UA"/>
              </w:rPr>
            </w:pPr>
            <w:hyperlink r:id="rId654" w:tgtFrame="_blank" w:history="1">
              <w:r w:rsidRPr="007006DE">
                <w:rPr>
                  <w:color w:val="0000FF"/>
                  <w:u w:val="single"/>
                  <w:shd w:val="clear" w:color="auto" w:fill="FFFFFF"/>
                </w:rPr>
                <w:t>https</w:t>
              </w:r>
              <w:r w:rsidRPr="007006DE">
                <w:rPr>
                  <w:color w:val="0000FF"/>
                  <w:u w:val="single"/>
                  <w:shd w:val="clear" w:color="auto" w:fill="FFFFFF"/>
                  <w:lang w:val="uk-UA"/>
                </w:rPr>
                <w:t>://</w:t>
              </w:r>
              <w:r w:rsidRPr="007006DE">
                <w:rPr>
                  <w:color w:val="0000FF"/>
                  <w:u w:val="single"/>
                  <w:shd w:val="clear" w:color="auto" w:fill="FFFFFF"/>
                </w:rPr>
                <w:t>www</w:t>
              </w:r>
              <w:r w:rsidRPr="007006DE">
                <w:rPr>
                  <w:color w:val="0000FF"/>
                  <w:u w:val="single"/>
                  <w:shd w:val="clear" w:color="auto" w:fill="FFFFFF"/>
                  <w:lang w:val="uk-UA"/>
                </w:rPr>
                <w:t>.</w:t>
              </w:r>
              <w:r w:rsidRPr="007006DE">
                <w:rPr>
                  <w:color w:val="0000FF"/>
                  <w:u w:val="single"/>
                  <w:shd w:val="clear" w:color="auto" w:fill="FFFFFF"/>
                </w:rPr>
                <w:t>facebook</w:t>
              </w:r>
              <w:r w:rsidRPr="007006DE">
                <w:rPr>
                  <w:color w:val="0000FF"/>
                  <w:u w:val="single"/>
                  <w:shd w:val="clear" w:color="auto" w:fill="FFFFFF"/>
                  <w:lang w:val="uk-UA"/>
                </w:rPr>
                <w:t>.</w:t>
              </w:r>
              <w:r w:rsidRPr="007006DE">
                <w:rPr>
                  <w:color w:val="0000FF"/>
                  <w:u w:val="single"/>
                  <w:shd w:val="clear" w:color="auto" w:fill="FFFFFF"/>
                </w:rPr>
                <w:t>com</w:t>
              </w:r>
              <w:r w:rsidRPr="007006DE">
                <w:rPr>
                  <w:color w:val="0000FF"/>
                  <w:u w:val="single"/>
                  <w:shd w:val="clear" w:color="auto" w:fill="FFFFFF"/>
                  <w:lang w:val="uk-UA"/>
                </w:rPr>
                <w:t>/</w:t>
              </w:r>
              <w:r w:rsidRPr="007006DE">
                <w:rPr>
                  <w:color w:val="0000FF"/>
                  <w:u w:val="single"/>
                  <w:shd w:val="clear" w:color="auto" w:fill="FFFFFF"/>
                </w:rPr>
                <w:t>share</w:t>
              </w:r>
              <w:r w:rsidRPr="007006DE">
                <w:rPr>
                  <w:color w:val="0000FF"/>
                  <w:u w:val="single"/>
                  <w:shd w:val="clear" w:color="auto" w:fill="FFFFFF"/>
                  <w:lang w:val="uk-UA"/>
                </w:rPr>
                <w:t>/</w:t>
              </w:r>
              <w:r w:rsidRPr="007006DE">
                <w:rPr>
                  <w:color w:val="0000FF"/>
                  <w:u w:val="single"/>
                  <w:shd w:val="clear" w:color="auto" w:fill="FFFFFF"/>
                </w:rPr>
                <w:t>p</w:t>
              </w:r>
              <w:r w:rsidRPr="007006DE">
                <w:rPr>
                  <w:color w:val="0000FF"/>
                  <w:u w:val="single"/>
                  <w:shd w:val="clear" w:color="auto" w:fill="FFFFFF"/>
                  <w:lang w:val="uk-UA"/>
                </w:rPr>
                <w:t>/1</w:t>
              </w:r>
              <w:r w:rsidRPr="007006DE">
                <w:rPr>
                  <w:color w:val="0000FF"/>
                  <w:u w:val="single"/>
                  <w:shd w:val="clear" w:color="auto" w:fill="FFFFFF"/>
                </w:rPr>
                <w:t>DM</w:t>
              </w:r>
              <w:r w:rsidRPr="007006DE">
                <w:rPr>
                  <w:color w:val="0000FF"/>
                  <w:u w:val="single"/>
                  <w:shd w:val="clear" w:color="auto" w:fill="FFFFFF"/>
                  <w:lang w:val="uk-UA"/>
                </w:rPr>
                <w:t>8</w:t>
              </w:r>
              <w:r w:rsidRPr="007006DE">
                <w:rPr>
                  <w:color w:val="0000FF"/>
                  <w:u w:val="single"/>
                  <w:shd w:val="clear" w:color="auto" w:fill="FFFFFF"/>
                </w:rPr>
                <w:t>RLhcbH</w:t>
              </w:r>
              <w:r w:rsidRPr="007006DE">
                <w:rPr>
                  <w:color w:val="0000FF"/>
                  <w:u w:val="single"/>
                  <w:shd w:val="clear" w:color="auto" w:fill="FFFFFF"/>
                  <w:lang w:val="uk-UA"/>
                </w:rPr>
                <w:t>/</w:t>
              </w:r>
            </w:hyperlink>
            <w:r w:rsidRPr="007006DE">
              <w:rPr>
                <w:color w:val="2D2C37"/>
                <w:shd w:val="clear" w:color="auto" w:fill="FFFFFF"/>
              </w:rPr>
              <w:t> </w:t>
            </w:r>
          </w:p>
          <w:p w14:paraId="04D89089" w14:textId="77777777" w:rsidR="00DA076B" w:rsidRPr="007006DE" w:rsidRDefault="00DA076B" w:rsidP="00DA076B">
            <w:pPr>
              <w:jc w:val="both"/>
              <w:rPr>
                <w:lang w:val="uk-UA"/>
              </w:rPr>
            </w:pPr>
            <w:r w:rsidRPr="007006DE">
              <w:rPr>
                <w:lang w:val="uk-UA"/>
              </w:rPr>
              <w:t xml:space="preserve"> «Безоплатна правнича допомога для всіх»,</w:t>
            </w:r>
          </w:p>
          <w:p w14:paraId="032D8A46" w14:textId="77777777" w:rsidR="00DA076B" w:rsidRPr="007006DE" w:rsidRDefault="00DA076B" w:rsidP="00DA076B">
            <w:pPr>
              <w:jc w:val="both"/>
              <w:rPr>
                <w:color w:val="FF0000"/>
                <w:lang w:val="uk-UA"/>
              </w:rPr>
            </w:pPr>
            <w:hyperlink r:id="rId655" w:tgtFrame="_blank" w:history="1">
              <w:r w:rsidRPr="007006DE">
                <w:rPr>
                  <w:color w:val="0000FF"/>
                  <w:u w:val="single"/>
                  <w:shd w:val="clear" w:color="auto" w:fill="FFFFFF"/>
                </w:rPr>
                <w:t>https</w:t>
              </w:r>
              <w:r w:rsidRPr="007006DE">
                <w:rPr>
                  <w:color w:val="0000FF"/>
                  <w:u w:val="single"/>
                  <w:shd w:val="clear" w:color="auto" w:fill="FFFFFF"/>
                  <w:lang w:val="uk-UA"/>
                </w:rPr>
                <w:t>://</w:t>
              </w:r>
              <w:r w:rsidRPr="007006DE">
                <w:rPr>
                  <w:color w:val="0000FF"/>
                  <w:u w:val="single"/>
                  <w:shd w:val="clear" w:color="auto" w:fill="FFFFFF"/>
                </w:rPr>
                <w:t>www</w:t>
              </w:r>
              <w:r w:rsidRPr="007006DE">
                <w:rPr>
                  <w:color w:val="0000FF"/>
                  <w:u w:val="single"/>
                  <w:shd w:val="clear" w:color="auto" w:fill="FFFFFF"/>
                  <w:lang w:val="uk-UA"/>
                </w:rPr>
                <w:t>.</w:t>
              </w:r>
              <w:r w:rsidRPr="007006DE">
                <w:rPr>
                  <w:color w:val="0000FF"/>
                  <w:u w:val="single"/>
                  <w:shd w:val="clear" w:color="auto" w:fill="FFFFFF"/>
                </w:rPr>
                <w:t>facebook</w:t>
              </w:r>
              <w:r w:rsidRPr="007006DE">
                <w:rPr>
                  <w:color w:val="0000FF"/>
                  <w:u w:val="single"/>
                  <w:shd w:val="clear" w:color="auto" w:fill="FFFFFF"/>
                  <w:lang w:val="uk-UA"/>
                </w:rPr>
                <w:t>.</w:t>
              </w:r>
              <w:r w:rsidRPr="007006DE">
                <w:rPr>
                  <w:color w:val="0000FF"/>
                  <w:u w:val="single"/>
                  <w:shd w:val="clear" w:color="auto" w:fill="FFFFFF"/>
                </w:rPr>
                <w:t>com</w:t>
              </w:r>
              <w:r w:rsidRPr="007006DE">
                <w:rPr>
                  <w:color w:val="0000FF"/>
                  <w:u w:val="single"/>
                  <w:shd w:val="clear" w:color="auto" w:fill="FFFFFF"/>
                  <w:lang w:val="uk-UA"/>
                </w:rPr>
                <w:t>/</w:t>
              </w:r>
              <w:r w:rsidRPr="007006DE">
                <w:rPr>
                  <w:color w:val="0000FF"/>
                  <w:u w:val="single"/>
                  <w:shd w:val="clear" w:color="auto" w:fill="FFFFFF"/>
                </w:rPr>
                <w:t>share</w:t>
              </w:r>
              <w:r w:rsidRPr="007006DE">
                <w:rPr>
                  <w:color w:val="0000FF"/>
                  <w:u w:val="single"/>
                  <w:shd w:val="clear" w:color="auto" w:fill="FFFFFF"/>
                  <w:lang w:val="uk-UA"/>
                </w:rPr>
                <w:t>/</w:t>
              </w:r>
              <w:r w:rsidRPr="007006DE">
                <w:rPr>
                  <w:color w:val="0000FF"/>
                  <w:u w:val="single"/>
                  <w:shd w:val="clear" w:color="auto" w:fill="FFFFFF"/>
                </w:rPr>
                <w:t>p</w:t>
              </w:r>
              <w:r w:rsidRPr="007006DE">
                <w:rPr>
                  <w:color w:val="0000FF"/>
                  <w:u w:val="single"/>
                  <w:shd w:val="clear" w:color="auto" w:fill="FFFFFF"/>
                  <w:lang w:val="uk-UA"/>
                </w:rPr>
                <w:t>/1</w:t>
              </w:r>
              <w:r w:rsidRPr="007006DE">
                <w:rPr>
                  <w:color w:val="0000FF"/>
                  <w:u w:val="single"/>
                  <w:shd w:val="clear" w:color="auto" w:fill="FFFFFF"/>
                </w:rPr>
                <w:t>L</w:t>
              </w:r>
              <w:r w:rsidRPr="007006DE">
                <w:rPr>
                  <w:color w:val="0000FF"/>
                  <w:u w:val="single"/>
                  <w:shd w:val="clear" w:color="auto" w:fill="FFFFFF"/>
                  <w:lang w:val="uk-UA"/>
                </w:rPr>
                <w:t>9</w:t>
              </w:r>
              <w:r w:rsidRPr="007006DE">
                <w:rPr>
                  <w:color w:val="0000FF"/>
                  <w:u w:val="single"/>
                  <w:shd w:val="clear" w:color="auto" w:fill="FFFFFF"/>
                </w:rPr>
                <w:t>GBLvTCZ</w:t>
              </w:r>
              <w:r w:rsidRPr="007006DE">
                <w:rPr>
                  <w:color w:val="0000FF"/>
                  <w:u w:val="single"/>
                  <w:shd w:val="clear" w:color="auto" w:fill="FFFFFF"/>
                  <w:lang w:val="uk-UA"/>
                </w:rPr>
                <w:t>/</w:t>
              </w:r>
            </w:hyperlink>
            <w:r w:rsidRPr="007006DE">
              <w:rPr>
                <w:color w:val="2D2C37"/>
                <w:shd w:val="clear" w:color="auto" w:fill="FFFFFF"/>
              </w:rPr>
              <w:t> </w:t>
            </w:r>
          </w:p>
          <w:p w14:paraId="051E633E" w14:textId="77777777" w:rsidR="00DA076B" w:rsidRPr="007006DE" w:rsidRDefault="00DA076B" w:rsidP="00DA076B">
            <w:pPr>
              <w:jc w:val="both"/>
              <w:rPr>
                <w:lang w:val="uk-UA"/>
              </w:rPr>
            </w:pPr>
            <w:r w:rsidRPr="007006DE">
              <w:rPr>
                <w:lang w:val="uk-UA"/>
              </w:rPr>
              <w:t xml:space="preserve"> «</w:t>
            </w:r>
            <w:r w:rsidRPr="007006DE">
              <w:rPr>
                <w:u w:val="single"/>
                <w:lang w:val="uk-UA"/>
              </w:rPr>
              <w:t>Інформація безбар’єрів</w:t>
            </w:r>
            <w:r w:rsidRPr="007006DE">
              <w:rPr>
                <w:lang w:val="uk-UA"/>
              </w:rPr>
              <w:t xml:space="preserve">», </w:t>
            </w:r>
          </w:p>
          <w:p w14:paraId="79D203C2" w14:textId="77777777" w:rsidR="00DA076B" w:rsidRPr="007006DE" w:rsidRDefault="00DA076B" w:rsidP="00DA076B">
            <w:pPr>
              <w:jc w:val="both"/>
              <w:rPr>
                <w:lang w:val="uk-UA"/>
              </w:rPr>
            </w:pPr>
            <w:r w:rsidRPr="007006DE">
              <w:rPr>
                <w:lang w:val="uk-UA"/>
              </w:rPr>
              <w:t xml:space="preserve">інформаційної кампанії «Україна без бар’єрів», </w:t>
            </w:r>
          </w:p>
          <w:p w14:paraId="08E73031" w14:textId="77777777" w:rsidR="00DA076B" w:rsidRPr="007006DE" w:rsidRDefault="00DA076B" w:rsidP="00DA076B">
            <w:pPr>
              <w:jc w:val="both"/>
              <w:rPr>
                <w:color w:val="2D2C37"/>
                <w:shd w:val="clear" w:color="auto" w:fill="FFFFFF"/>
                <w:lang w:val="uk-UA"/>
              </w:rPr>
            </w:pPr>
            <w:hyperlink r:id="rId656" w:tgtFrame="_blank" w:history="1">
              <w:r w:rsidRPr="007006DE">
                <w:rPr>
                  <w:color w:val="0000FF"/>
                  <w:u w:val="single"/>
                  <w:shd w:val="clear" w:color="auto" w:fill="FFFFFF"/>
                </w:rPr>
                <w:t>https</w:t>
              </w:r>
              <w:r w:rsidRPr="007006DE">
                <w:rPr>
                  <w:color w:val="0000FF"/>
                  <w:u w:val="single"/>
                  <w:shd w:val="clear" w:color="auto" w:fill="FFFFFF"/>
                  <w:lang w:val="uk-UA"/>
                </w:rPr>
                <w:t>://</w:t>
              </w:r>
              <w:r w:rsidRPr="007006DE">
                <w:rPr>
                  <w:color w:val="0000FF"/>
                  <w:u w:val="single"/>
                  <w:shd w:val="clear" w:color="auto" w:fill="FFFFFF"/>
                </w:rPr>
                <w:t>www</w:t>
              </w:r>
              <w:r w:rsidRPr="007006DE">
                <w:rPr>
                  <w:color w:val="0000FF"/>
                  <w:u w:val="single"/>
                  <w:shd w:val="clear" w:color="auto" w:fill="FFFFFF"/>
                  <w:lang w:val="uk-UA"/>
                </w:rPr>
                <w:t>.</w:t>
              </w:r>
              <w:r w:rsidRPr="007006DE">
                <w:rPr>
                  <w:color w:val="0000FF"/>
                  <w:u w:val="single"/>
                  <w:shd w:val="clear" w:color="auto" w:fill="FFFFFF"/>
                </w:rPr>
                <w:t>facebook</w:t>
              </w:r>
              <w:r w:rsidRPr="007006DE">
                <w:rPr>
                  <w:color w:val="0000FF"/>
                  <w:u w:val="single"/>
                  <w:shd w:val="clear" w:color="auto" w:fill="FFFFFF"/>
                  <w:lang w:val="uk-UA"/>
                </w:rPr>
                <w:t>.</w:t>
              </w:r>
              <w:r w:rsidRPr="007006DE">
                <w:rPr>
                  <w:color w:val="0000FF"/>
                  <w:u w:val="single"/>
                  <w:shd w:val="clear" w:color="auto" w:fill="FFFFFF"/>
                </w:rPr>
                <w:t>com</w:t>
              </w:r>
              <w:r w:rsidRPr="007006DE">
                <w:rPr>
                  <w:color w:val="0000FF"/>
                  <w:u w:val="single"/>
                  <w:shd w:val="clear" w:color="auto" w:fill="FFFFFF"/>
                  <w:lang w:val="uk-UA"/>
                </w:rPr>
                <w:t>/</w:t>
              </w:r>
              <w:r w:rsidRPr="007006DE">
                <w:rPr>
                  <w:color w:val="0000FF"/>
                  <w:u w:val="single"/>
                  <w:shd w:val="clear" w:color="auto" w:fill="FFFFFF"/>
                </w:rPr>
                <w:t>share</w:t>
              </w:r>
              <w:r w:rsidRPr="007006DE">
                <w:rPr>
                  <w:color w:val="0000FF"/>
                  <w:u w:val="single"/>
                  <w:shd w:val="clear" w:color="auto" w:fill="FFFFFF"/>
                  <w:lang w:val="uk-UA"/>
                </w:rPr>
                <w:t>/</w:t>
              </w:r>
              <w:r w:rsidRPr="007006DE">
                <w:rPr>
                  <w:color w:val="0000FF"/>
                  <w:u w:val="single"/>
                  <w:shd w:val="clear" w:color="auto" w:fill="FFFFFF"/>
                </w:rPr>
                <w:t>p</w:t>
              </w:r>
              <w:r w:rsidRPr="007006DE">
                <w:rPr>
                  <w:color w:val="0000FF"/>
                  <w:u w:val="single"/>
                  <w:shd w:val="clear" w:color="auto" w:fill="FFFFFF"/>
                  <w:lang w:val="uk-UA"/>
                </w:rPr>
                <w:t>/1</w:t>
              </w:r>
              <w:r w:rsidRPr="007006DE">
                <w:rPr>
                  <w:color w:val="0000FF"/>
                  <w:u w:val="single"/>
                  <w:shd w:val="clear" w:color="auto" w:fill="FFFFFF"/>
                </w:rPr>
                <w:t>HRC</w:t>
              </w:r>
              <w:r w:rsidRPr="007006DE">
                <w:rPr>
                  <w:color w:val="0000FF"/>
                  <w:u w:val="single"/>
                  <w:shd w:val="clear" w:color="auto" w:fill="FFFFFF"/>
                  <w:lang w:val="uk-UA"/>
                </w:rPr>
                <w:t>4</w:t>
              </w:r>
              <w:r w:rsidRPr="007006DE">
                <w:rPr>
                  <w:color w:val="0000FF"/>
                  <w:u w:val="single"/>
                  <w:shd w:val="clear" w:color="auto" w:fill="FFFFFF"/>
                </w:rPr>
                <w:t>eFQ</w:t>
              </w:r>
              <w:r w:rsidRPr="007006DE">
                <w:rPr>
                  <w:color w:val="0000FF"/>
                  <w:u w:val="single"/>
                  <w:shd w:val="clear" w:color="auto" w:fill="FFFFFF"/>
                  <w:lang w:val="uk-UA"/>
                </w:rPr>
                <w:t>7</w:t>
              </w:r>
              <w:r w:rsidRPr="007006DE">
                <w:rPr>
                  <w:color w:val="0000FF"/>
                  <w:u w:val="single"/>
                  <w:shd w:val="clear" w:color="auto" w:fill="FFFFFF"/>
                </w:rPr>
                <w:t>s</w:t>
              </w:r>
              <w:r w:rsidRPr="007006DE">
                <w:rPr>
                  <w:color w:val="0000FF"/>
                  <w:u w:val="single"/>
                  <w:shd w:val="clear" w:color="auto" w:fill="FFFFFF"/>
                  <w:lang w:val="uk-UA"/>
                </w:rPr>
                <w:t>/</w:t>
              </w:r>
            </w:hyperlink>
            <w:r w:rsidRPr="007006DE">
              <w:rPr>
                <w:color w:val="2D2C37"/>
                <w:shd w:val="clear" w:color="auto" w:fill="FFFFFF"/>
              </w:rPr>
              <w:t> </w:t>
            </w:r>
          </w:p>
          <w:p w14:paraId="283082C5" w14:textId="77777777" w:rsidR="00DA076B" w:rsidRPr="007006DE" w:rsidRDefault="00DA076B" w:rsidP="00DA076B">
            <w:pPr>
              <w:jc w:val="both"/>
              <w:rPr>
                <w:color w:val="2D2C37"/>
                <w:shd w:val="clear" w:color="auto" w:fill="FFFFFF"/>
                <w:lang w:val="uk-UA"/>
              </w:rPr>
            </w:pPr>
            <w:hyperlink r:id="rId657" w:tgtFrame="_blank" w:history="1">
              <w:r w:rsidRPr="007006DE">
                <w:rPr>
                  <w:color w:val="0000FF"/>
                  <w:u w:val="single"/>
                  <w:shd w:val="clear" w:color="auto" w:fill="FFFFFF"/>
                </w:rPr>
                <w:t>https</w:t>
              </w:r>
              <w:r w:rsidRPr="007006DE">
                <w:rPr>
                  <w:color w:val="0000FF"/>
                  <w:u w:val="single"/>
                  <w:shd w:val="clear" w:color="auto" w:fill="FFFFFF"/>
                  <w:lang w:val="uk-UA"/>
                </w:rPr>
                <w:t>://</w:t>
              </w:r>
              <w:r w:rsidRPr="007006DE">
                <w:rPr>
                  <w:color w:val="0000FF"/>
                  <w:u w:val="single"/>
                  <w:shd w:val="clear" w:color="auto" w:fill="FFFFFF"/>
                </w:rPr>
                <w:t>www</w:t>
              </w:r>
              <w:r w:rsidRPr="007006DE">
                <w:rPr>
                  <w:color w:val="0000FF"/>
                  <w:u w:val="single"/>
                  <w:shd w:val="clear" w:color="auto" w:fill="FFFFFF"/>
                  <w:lang w:val="uk-UA"/>
                </w:rPr>
                <w:t>.</w:t>
              </w:r>
              <w:r w:rsidRPr="007006DE">
                <w:rPr>
                  <w:color w:val="0000FF"/>
                  <w:u w:val="single"/>
                  <w:shd w:val="clear" w:color="auto" w:fill="FFFFFF"/>
                </w:rPr>
                <w:t>facebook</w:t>
              </w:r>
              <w:r w:rsidRPr="007006DE">
                <w:rPr>
                  <w:color w:val="0000FF"/>
                  <w:u w:val="single"/>
                  <w:shd w:val="clear" w:color="auto" w:fill="FFFFFF"/>
                  <w:lang w:val="uk-UA"/>
                </w:rPr>
                <w:t>.</w:t>
              </w:r>
              <w:r w:rsidRPr="007006DE">
                <w:rPr>
                  <w:color w:val="0000FF"/>
                  <w:u w:val="single"/>
                  <w:shd w:val="clear" w:color="auto" w:fill="FFFFFF"/>
                </w:rPr>
                <w:t>com</w:t>
              </w:r>
              <w:r w:rsidRPr="007006DE">
                <w:rPr>
                  <w:color w:val="0000FF"/>
                  <w:u w:val="single"/>
                  <w:shd w:val="clear" w:color="auto" w:fill="FFFFFF"/>
                  <w:lang w:val="uk-UA"/>
                </w:rPr>
                <w:t>/</w:t>
              </w:r>
              <w:r w:rsidRPr="007006DE">
                <w:rPr>
                  <w:color w:val="0000FF"/>
                  <w:u w:val="single"/>
                  <w:shd w:val="clear" w:color="auto" w:fill="FFFFFF"/>
                </w:rPr>
                <w:t>share</w:t>
              </w:r>
              <w:r w:rsidRPr="007006DE">
                <w:rPr>
                  <w:color w:val="0000FF"/>
                  <w:u w:val="single"/>
                  <w:shd w:val="clear" w:color="auto" w:fill="FFFFFF"/>
                  <w:lang w:val="uk-UA"/>
                </w:rPr>
                <w:t>/</w:t>
              </w:r>
              <w:r w:rsidRPr="007006DE">
                <w:rPr>
                  <w:color w:val="0000FF"/>
                  <w:u w:val="single"/>
                  <w:shd w:val="clear" w:color="auto" w:fill="FFFFFF"/>
                </w:rPr>
                <w:t>p</w:t>
              </w:r>
              <w:r w:rsidRPr="007006DE">
                <w:rPr>
                  <w:color w:val="0000FF"/>
                  <w:u w:val="single"/>
                  <w:shd w:val="clear" w:color="auto" w:fill="FFFFFF"/>
                  <w:lang w:val="uk-UA"/>
                </w:rPr>
                <w:t>/1823</w:t>
              </w:r>
              <w:r w:rsidRPr="007006DE">
                <w:rPr>
                  <w:color w:val="0000FF"/>
                  <w:u w:val="single"/>
                  <w:shd w:val="clear" w:color="auto" w:fill="FFFFFF"/>
                </w:rPr>
                <w:t>qi</w:t>
              </w:r>
              <w:r w:rsidRPr="007006DE">
                <w:rPr>
                  <w:color w:val="0000FF"/>
                  <w:u w:val="single"/>
                  <w:shd w:val="clear" w:color="auto" w:fill="FFFFFF"/>
                  <w:lang w:val="uk-UA"/>
                </w:rPr>
                <w:t>2</w:t>
              </w:r>
              <w:r w:rsidRPr="007006DE">
                <w:rPr>
                  <w:color w:val="0000FF"/>
                  <w:u w:val="single"/>
                  <w:shd w:val="clear" w:color="auto" w:fill="FFFFFF"/>
                </w:rPr>
                <w:t>bbY</w:t>
              </w:r>
              <w:r w:rsidRPr="007006DE">
                <w:rPr>
                  <w:color w:val="0000FF"/>
                  <w:u w:val="single"/>
                  <w:shd w:val="clear" w:color="auto" w:fill="FFFFFF"/>
                  <w:lang w:val="uk-UA"/>
                </w:rPr>
                <w:t>/</w:t>
              </w:r>
            </w:hyperlink>
            <w:r w:rsidRPr="007006DE">
              <w:rPr>
                <w:color w:val="2D2C37"/>
                <w:shd w:val="clear" w:color="auto" w:fill="FFFFFF"/>
              </w:rPr>
              <w:t> </w:t>
            </w:r>
          </w:p>
          <w:p w14:paraId="68159788" w14:textId="77777777" w:rsidR="00DA076B" w:rsidRPr="007006DE" w:rsidRDefault="00DA076B" w:rsidP="00DA076B">
            <w:pPr>
              <w:jc w:val="both"/>
              <w:rPr>
                <w:color w:val="FF0000"/>
                <w:lang w:val="uk-UA"/>
              </w:rPr>
            </w:pPr>
            <w:hyperlink r:id="rId658" w:tgtFrame="_blank" w:history="1">
              <w:r w:rsidRPr="007006DE">
                <w:rPr>
                  <w:color w:val="0000FF"/>
                  <w:u w:val="single"/>
                  <w:shd w:val="clear" w:color="auto" w:fill="FFFFFF"/>
                </w:rPr>
                <w:t>https</w:t>
              </w:r>
              <w:r w:rsidRPr="007006DE">
                <w:rPr>
                  <w:color w:val="0000FF"/>
                  <w:u w:val="single"/>
                  <w:shd w:val="clear" w:color="auto" w:fill="FFFFFF"/>
                  <w:lang w:val="uk-UA"/>
                </w:rPr>
                <w:t>://</w:t>
              </w:r>
              <w:r w:rsidRPr="007006DE">
                <w:rPr>
                  <w:color w:val="0000FF"/>
                  <w:u w:val="single"/>
                  <w:shd w:val="clear" w:color="auto" w:fill="FFFFFF"/>
                </w:rPr>
                <w:t>www</w:t>
              </w:r>
              <w:r w:rsidRPr="007006DE">
                <w:rPr>
                  <w:color w:val="0000FF"/>
                  <w:u w:val="single"/>
                  <w:shd w:val="clear" w:color="auto" w:fill="FFFFFF"/>
                  <w:lang w:val="uk-UA"/>
                </w:rPr>
                <w:t>.</w:t>
              </w:r>
              <w:r w:rsidRPr="007006DE">
                <w:rPr>
                  <w:color w:val="0000FF"/>
                  <w:u w:val="single"/>
                  <w:shd w:val="clear" w:color="auto" w:fill="FFFFFF"/>
                </w:rPr>
                <w:t>facebook</w:t>
              </w:r>
              <w:r w:rsidRPr="007006DE">
                <w:rPr>
                  <w:color w:val="0000FF"/>
                  <w:u w:val="single"/>
                  <w:shd w:val="clear" w:color="auto" w:fill="FFFFFF"/>
                  <w:lang w:val="uk-UA"/>
                </w:rPr>
                <w:t>.</w:t>
              </w:r>
              <w:r w:rsidRPr="007006DE">
                <w:rPr>
                  <w:color w:val="0000FF"/>
                  <w:u w:val="single"/>
                  <w:shd w:val="clear" w:color="auto" w:fill="FFFFFF"/>
                </w:rPr>
                <w:t>com</w:t>
              </w:r>
              <w:r w:rsidRPr="007006DE">
                <w:rPr>
                  <w:color w:val="0000FF"/>
                  <w:u w:val="single"/>
                  <w:shd w:val="clear" w:color="auto" w:fill="FFFFFF"/>
                  <w:lang w:val="uk-UA"/>
                </w:rPr>
                <w:t>/</w:t>
              </w:r>
              <w:r w:rsidRPr="007006DE">
                <w:rPr>
                  <w:color w:val="0000FF"/>
                  <w:u w:val="single"/>
                  <w:shd w:val="clear" w:color="auto" w:fill="FFFFFF"/>
                </w:rPr>
                <w:t>share</w:t>
              </w:r>
              <w:r w:rsidRPr="007006DE">
                <w:rPr>
                  <w:color w:val="0000FF"/>
                  <w:u w:val="single"/>
                  <w:shd w:val="clear" w:color="auto" w:fill="FFFFFF"/>
                  <w:lang w:val="uk-UA"/>
                </w:rPr>
                <w:t>/</w:t>
              </w:r>
              <w:r w:rsidRPr="007006DE">
                <w:rPr>
                  <w:color w:val="0000FF"/>
                  <w:u w:val="single"/>
                  <w:shd w:val="clear" w:color="auto" w:fill="FFFFFF"/>
                </w:rPr>
                <w:t>p</w:t>
              </w:r>
              <w:r w:rsidRPr="007006DE">
                <w:rPr>
                  <w:color w:val="0000FF"/>
                  <w:u w:val="single"/>
                  <w:shd w:val="clear" w:color="auto" w:fill="FFFFFF"/>
                  <w:lang w:val="uk-UA"/>
                </w:rPr>
                <w:t>/1</w:t>
              </w:r>
              <w:r w:rsidRPr="007006DE">
                <w:rPr>
                  <w:color w:val="0000FF"/>
                  <w:u w:val="single"/>
                  <w:shd w:val="clear" w:color="auto" w:fill="FFFFFF"/>
                </w:rPr>
                <w:t>AsDAoswBB</w:t>
              </w:r>
              <w:r w:rsidRPr="007006DE">
                <w:rPr>
                  <w:color w:val="0000FF"/>
                  <w:u w:val="single"/>
                  <w:shd w:val="clear" w:color="auto" w:fill="FFFFFF"/>
                  <w:lang w:val="uk-UA"/>
                </w:rPr>
                <w:t>/</w:t>
              </w:r>
            </w:hyperlink>
            <w:r w:rsidRPr="007006DE">
              <w:rPr>
                <w:color w:val="2D2C37"/>
                <w:shd w:val="clear" w:color="auto" w:fill="FFFFFF"/>
              </w:rPr>
              <w:t> </w:t>
            </w:r>
          </w:p>
          <w:p w14:paraId="1F631FB0" w14:textId="77777777" w:rsidR="00DA076B" w:rsidRPr="007006DE" w:rsidRDefault="00DA076B" w:rsidP="00DA076B">
            <w:pPr>
              <w:jc w:val="both"/>
              <w:rPr>
                <w:lang w:val="uk-UA"/>
              </w:rPr>
            </w:pPr>
            <w:r w:rsidRPr="007006DE">
              <w:rPr>
                <w:u w:val="single"/>
                <w:lang w:val="uk-UA"/>
              </w:rPr>
              <w:t>-«Доступність цифрових послуг»</w:t>
            </w:r>
            <w:r w:rsidRPr="007006DE">
              <w:rPr>
                <w:lang w:val="uk-UA"/>
              </w:rPr>
              <w:t xml:space="preserve"> «Програма цифрової освіти»:</w:t>
            </w:r>
          </w:p>
          <w:p w14:paraId="38C37044" w14:textId="77777777" w:rsidR="00DA076B" w:rsidRPr="007006DE" w:rsidRDefault="00DA076B" w:rsidP="00DA076B">
            <w:pPr>
              <w:spacing w:line="100" w:lineRule="atLeast"/>
              <w:jc w:val="both"/>
              <w:rPr>
                <w:lang w:val="uk-UA"/>
              </w:rPr>
            </w:pPr>
            <w:r w:rsidRPr="007006DE">
              <w:rPr>
                <w:lang w:val="uk-UA"/>
              </w:rPr>
              <w:t>В 3-х бібліотеках  Херсонської централізованої бібліотечної системи організовано навчання відвідувачів цифрової безбарєрності: в центральній міській бібліотеці                  ім. Л. Українки - «Університет третього віку» :</w:t>
            </w:r>
          </w:p>
          <w:p w14:paraId="3CB6A590" w14:textId="77777777" w:rsidR="00DA076B" w:rsidRPr="007006DE" w:rsidRDefault="00DA076B" w:rsidP="00DA076B">
            <w:pPr>
              <w:jc w:val="both"/>
              <w:rPr>
                <w:color w:val="2D2C37"/>
                <w:shd w:val="clear" w:color="auto" w:fill="FFFFFF"/>
                <w:lang w:val="uk-UA"/>
              </w:rPr>
            </w:pPr>
            <w:r w:rsidRPr="007006DE">
              <w:rPr>
                <w:color w:val="2D2C37"/>
                <w:shd w:val="clear" w:color="auto" w:fill="FFFFFF"/>
              </w:rPr>
              <w:lastRenderedPageBreak/>
              <w:t> </w:t>
            </w:r>
            <w:hyperlink r:id="rId659" w:tgtFrame="_blank" w:history="1">
              <w:r w:rsidRPr="007006DE">
                <w:rPr>
                  <w:color w:val="0000FF"/>
                  <w:u w:val="single"/>
                  <w:shd w:val="clear" w:color="auto" w:fill="FFFFFF"/>
                </w:rPr>
                <w:t>https</w:t>
              </w:r>
              <w:r w:rsidRPr="007006DE">
                <w:rPr>
                  <w:color w:val="0000FF"/>
                  <w:u w:val="single"/>
                  <w:shd w:val="clear" w:color="auto" w:fill="FFFFFF"/>
                  <w:lang w:val="uk-UA"/>
                </w:rPr>
                <w:t>://</w:t>
              </w:r>
              <w:r w:rsidRPr="007006DE">
                <w:rPr>
                  <w:color w:val="0000FF"/>
                  <w:u w:val="single"/>
                  <w:shd w:val="clear" w:color="auto" w:fill="FFFFFF"/>
                </w:rPr>
                <w:t>www</w:t>
              </w:r>
              <w:r w:rsidRPr="007006DE">
                <w:rPr>
                  <w:color w:val="0000FF"/>
                  <w:u w:val="single"/>
                  <w:shd w:val="clear" w:color="auto" w:fill="FFFFFF"/>
                  <w:lang w:val="uk-UA"/>
                </w:rPr>
                <w:t>.</w:t>
              </w:r>
              <w:r w:rsidRPr="007006DE">
                <w:rPr>
                  <w:color w:val="0000FF"/>
                  <w:u w:val="single"/>
                  <w:shd w:val="clear" w:color="auto" w:fill="FFFFFF"/>
                </w:rPr>
                <w:t>facebook</w:t>
              </w:r>
              <w:r w:rsidRPr="007006DE">
                <w:rPr>
                  <w:color w:val="0000FF"/>
                  <w:u w:val="single"/>
                  <w:shd w:val="clear" w:color="auto" w:fill="FFFFFF"/>
                  <w:lang w:val="uk-UA"/>
                </w:rPr>
                <w:t>.</w:t>
              </w:r>
              <w:r w:rsidRPr="007006DE">
                <w:rPr>
                  <w:color w:val="0000FF"/>
                  <w:u w:val="single"/>
                  <w:shd w:val="clear" w:color="auto" w:fill="FFFFFF"/>
                </w:rPr>
                <w:t>com</w:t>
              </w:r>
              <w:r w:rsidRPr="007006DE">
                <w:rPr>
                  <w:color w:val="0000FF"/>
                  <w:u w:val="single"/>
                  <w:shd w:val="clear" w:color="auto" w:fill="FFFFFF"/>
                  <w:lang w:val="uk-UA"/>
                </w:rPr>
                <w:t>/</w:t>
              </w:r>
              <w:r w:rsidRPr="007006DE">
                <w:rPr>
                  <w:color w:val="0000FF"/>
                  <w:u w:val="single"/>
                  <w:shd w:val="clear" w:color="auto" w:fill="FFFFFF"/>
                </w:rPr>
                <w:t>share</w:t>
              </w:r>
              <w:r w:rsidRPr="007006DE">
                <w:rPr>
                  <w:color w:val="0000FF"/>
                  <w:u w:val="single"/>
                  <w:shd w:val="clear" w:color="auto" w:fill="FFFFFF"/>
                  <w:lang w:val="uk-UA"/>
                </w:rPr>
                <w:t>/</w:t>
              </w:r>
              <w:r w:rsidRPr="007006DE">
                <w:rPr>
                  <w:color w:val="0000FF"/>
                  <w:u w:val="single"/>
                  <w:shd w:val="clear" w:color="auto" w:fill="FFFFFF"/>
                </w:rPr>
                <w:t>p</w:t>
              </w:r>
              <w:r w:rsidRPr="007006DE">
                <w:rPr>
                  <w:color w:val="0000FF"/>
                  <w:u w:val="single"/>
                  <w:shd w:val="clear" w:color="auto" w:fill="FFFFFF"/>
                  <w:lang w:val="uk-UA"/>
                </w:rPr>
                <w:t>/1</w:t>
              </w:r>
              <w:r w:rsidRPr="007006DE">
                <w:rPr>
                  <w:color w:val="0000FF"/>
                  <w:u w:val="single"/>
                  <w:shd w:val="clear" w:color="auto" w:fill="FFFFFF"/>
                </w:rPr>
                <w:t>EbK</w:t>
              </w:r>
              <w:r w:rsidRPr="007006DE">
                <w:rPr>
                  <w:color w:val="0000FF"/>
                  <w:u w:val="single"/>
                  <w:shd w:val="clear" w:color="auto" w:fill="FFFFFF"/>
                  <w:lang w:val="uk-UA"/>
                </w:rPr>
                <w:t>6</w:t>
              </w:r>
              <w:r w:rsidRPr="007006DE">
                <w:rPr>
                  <w:color w:val="0000FF"/>
                  <w:u w:val="single"/>
                  <w:shd w:val="clear" w:color="auto" w:fill="FFFFFF"/>
                </w:rPr>
                <w:t>prfGN</w:t>
              </w:r>
              <w:r w:rsidRPr="007006DE">
                <w:rPr>
                  <w:color w:val="0000FF"/>
                  <w:u w:val="single"/>
                  <w:shd w:val="clear" w:color="auto" w:fill="FFFFFF"/>
                  <w:lang w:val="uk-UA"/>
                </w:rPr>
                <w:t>/</w:t>
              </w:r>
            </w:hyperlink>
          </w:p>
          <w:p w14:paraId="45FA5C61" w14:textId="77777777" w:rsidR="00DA076B" w:rsidRPr="007006DE" w:rsidRDefault="00DA076B" w:rsidP="00DA076B">
            <w:pPr>
              <w:spacing w:line="100" w:lineRule="atLeast"/>
              <w:jc w:val="both"/>
              <w:rPr>
                <w:lang w:val="uk-UA"/>
              </w:rPr>
            </w:pPr>
            <w:r w:rsidRPr="007006DE">
              <w:t>Інформацію</w:t>
            </w:r>
            <w:r w:rsidRPr="007006DE">
              <w:rPr>
                <w:lang w:val="uk-UA"/>
              </w:rPr>
              <w:t xml:space="preserve"> </w:t>
            </w:r>
            <w:r w:rsidRPr="007006DE">
              <w:t>можна</w:t>
            </w:r>
            <w:r w:rsidRPr="007006DE">
              <w:rPr>
                <w:lang w:val="uk-UA"/>
              </w:rPr>
              <w:t xml:space="preserve"> </w:t>
            </w:r>
            <w:r w:rsidRPr="007006DE">
              <w:t>отримати через сторінку</w:t>
            </w:r>
            <w:r w:rsidRPr="007006DE">
              <w:rPr>
                <w:lang w:val="uk-UA"/>
              </w:rPr>
              <w:t xml:space="preserve"> </w:t>
            </w:r>
            <w:r w:rsidRPr="007006DE">
              <w:t>Фейсбук або на дошках</w:t>
            </w:r>
            <w:r w:rsidRPr="007006DE">
              <w:rPr>
                <w:lang w:val="uk-UA"/>
              </w:rPr>
              <w:t xml:space="preserve"> </w:t>
            </w:r>
            <w:r w:rsidRPr="007006DE">
              <w:t>об’яв</w:t>
            </w:r>
            <w:r w:rsidRPr="007006DE">
              <w:rPr>
                <w:lang w:val="uk-UA"/>
              </w:rPr>
              <w:t>:</w:t>
            </w:r>
          </w:p>
          <w:p w14:paraId="30B6D1A0" w14:textId="77777777" w:rsidR="00DA076B" w:rsidRPr="007006DE" w:rsidRDefault="00DA076B" w:rsidP="00DA076B">
            <w:pPr>
              <w:jc w:val="both"/>
              <w:rPr>
                <w:color w:val="0000FF"/>
                <w:u w:val="single"/>
                <w:shd w:val="clear" w:color="auto" w:fill="FFFFFF"/>
              </w:rPr>
            </w:pPr>
            <w:hyperlink r:id="rId660" w:tgtFrame="_blank" w:history="1">
              <w:r w:rsidRPr="007006DE">
                <w:rPr>
                  <w:color w:val="0000FF"/>
                  <w:u w:val="single"/>
                  <w:shd w:val="clear" w:color="auto" w:fill="FFFFFF"/>
                </w:rPr>
                <w:t>https://www.facebook.com/share/p/14U9mSFkFhZ/?mibextid=wwXIfr</w:t>
              </w:r>
            </w:hyperlink>
          </w:p>
          <w:p w14:paraId="7094BF8A" w14:textId="77777777" w:rsidR="00717D87" w:rsidRPr="009F075D" w:rsidRDefault="00DA076B" w:rsidP="00DA076B">
            <w:pPr>
              <w:jc w:val="both"/>
              <w:rPr>
                <w:lang w:val="uk-UA"/>
              </w:rPr>
            </w:pPr>
            <w:hyperlink r:id="rId661" w:history="1">
              <w:r w:rsidRPr="007006DE">
                <w:rPr>
                  <w:rStyle w:val="a5"/>
                </w:rPr>
                <w:t>https://www.facebook.com/ks.library3</w:t>
              </w:r>
            </w:hyperlink>
            <w:r w:rsidR="009F075D" w:rsidRPr="007006DE">
              <w:rPr>
                <w:lang w:val="uk-UA"/>
              </w:rPr>
              <w:t xml:space="preserve"> .</w:t>
            </w:r>
          </w:p>
        </w:tc>
      </w:tr>
      <w:tr w:rsidR="003E1C4F" w:rsidRPr="00ED51E9" w14:paraId="161FA73C" w14:textId="77777777" w:rsidTr="002C2DD4">
        <w:tc>
          <w:tcPr>
            <w:tcW w:w="15559" w:type="dxa"/>
            <w:gridSpan w:val="6"/>
          </w:tcPr>
          <w:p w14:paraId="29258DF6" w14:textId="77777777" w:rsidR="003E1C4F" w:rsidRPr="00C12835" w:rsidRDefault="003E1C4F" w:rsidP="00A37CE3">
            <w:pPr>
              <w:jc w:val="center"/>
              <w:rPr>
                <w:b/>
                <w:bCs/>
              </w:rPr>
            </w:pPr>
            <w:r w:rsidRPr="00C12835">
              <w:rPr>
                <w:b/>
                <w:bCs/>
              </w:rPr>
              <w:lastRenderedPageBreak/>
              <w:t>Завдання: 29. Розвиток публічної інфраструктури для соціального залучення та громадської (соціальні активності клуби, паркові зони,</w:t>
            </w:r>
          </w:p>
          <w:p w14:paraId="20C3E472" w14:textId="77777777" w:rsidR="003E1C4F" w:rsidRPr="00C12835" w:rsidRDefault="003E1C4F" w:rsidP="00A37CE3">
            <w:pPr>
              <w:jc w:val="center"/>
              <w:rPr>
                <w:lang w:val="uk-UA"/>
              </w:rPr>
            </w:pPr>
            <w:r w:rsidRPr="00C12835">
              <w:rPr>
                <w:b/>
                <w:bCs/>
              </w:rPr>
              <w:t>коворкінги, громадської центри участі, ветеранські бібліотеки тощо</w:t>
            </w:r>
            <w:r w:rsidR="000B7D97" w:rsidRPr="00C12835">
              <w:rPr>
                <w:b/>
                <w:bCs/>
                <w:lang w:val="uk-UA"/>
              </w:rPr>
              <w:t>)</w:t>
            </w:r>
          </w:p>
        </w:tc>
      </w:tr>
      <w:tr w:rsidR="00F84610" w:rsidRPr="0008427B" w14:paraId="29A35D20" w14:textId="77777777" w:rsidTr="002C2DD4">
        <w:tc>
          <w:tcPr>
            <w:tcW w:w="1951" w:type="dxa"/>
          </w:tcPr>
          <w:p w14:paraId="575F56A7" w14:textId="77777777" w:rsidR="00F84610" w:rsidRPr="00C12835" w:rsidRDefault="00F84610" w:rsidP="00A37CE3">
            <w:r w:rsidRPr="00C12835">
              <w:t xml:space="preserve">1) </w:t>
            </w:r>
            <w:r w:rsidR="00A37CE3" w:rsidRPr="00C12835">
              <w:rPr>
                <w:lang w:val="uk-UA"/>
              </w:rPr>
              <w:t>В</w:t>
            </w:r>
            <w:r w:rsidRPr="00C12835">
              <w:t>изначити місця для</w:t>
            </w:r>
            <w:r w:rsidR="00A37CE3" w:rsidRPr="00C12835">
              <w:rPr>
                <w:lang w:val="uk-UA"/>
              </w:rPr>
              <w:t xml:space="preserve"> </w:t>
            </w:r>
            <w:r w:rsidRPr="00C12835">
              <w:t>соціального нетворкінгу</w:t>
            </w:r>
            <w:r w:rsidR="00A37CE3" w:rsidRPr="00C12835">
              <w:rPr>
                <w:lang w:val="uk-UA"/>
              </w:rPr>
              <w:t xml:space="preserve"> </w:t>
            </w:r>
            <w:r w:rsidRPr="00C12835">
              <w:t>(хабів, соціальних клубів тощо)</w:t>
            </w:r>
          </w:p>
        </w:tc>
        <w:tc>
          <w:tcPr>
            <w:tcW w:w="2126" w:type="dxa"/>
          </w:tcPr>
          <w:p w14:paraId="7F8C24CC" w14:textId="77777777" w:rsidR="00F84610" w:rsidRPr="00C12835" w:rsidRDefault="00F84610" w:rsidP="004A4146">
            <w:r w:rsidRPr="00C12835">
              <w:t>Структурні підрозділи</w:t>
            </w:r>
          </w:p>
          <w:p w14:paraId="3E6CA809" w14:textId="77777777" w:rsidR="00F84610" w:rsidRPr="00C12835" w:rsidRDefault="00F84610" w:rsidP="004A4146">
            <w:r w:rsidRPr="00C12835">
              <w:t>обласної державної</w:t>
            </w:r>
          </w:p>
          <w:p w14:paraId="697739E8" w14:textId="77777777" w:rsidR="00F84610" w:rsidRPr="00C12835" w:rsidRDefault="00F84610" w:rsidP="004A4146">
            <w:r w:rsidRPr="00C12835">
              <w:t>адміністрації:</w:t>
            </w:r>
          </w:p>
          <w:p w14:paraId="1DF574EA" w14:textId="77777777" w:rsidR="00F84610" w:rsidRPr="00C12835" w:rsidRDefault="00F84610" w:rsidP="004A4146">
            <w:r w:rsidRPr="00C12835">
              <w:t>Департамент</w:t>
            </w:r>
          </w:p>
          <w:p w14:paraId="6C93039B" w14:textId="77777777" w:rsidR="00F84610" w:rsidRPr="00C12835" w:rsidRDefault="00F84610" w:rsidP="004A4146">
            <w:r w:rsidRPr="00C12835">
              <w:t>соціального розвитку,</w:t>
            </w:r>
          </w:p>
          <w:p w14:paraId="5EFE3FE7" w14:textId="77777777" w:rsidR="00F84610" w:rsidRPr="00C12835" w:rsidRDefault="00F84610" w:rsidP="004A4146">
            <w:r w:rsidRPr="00C12835">
              <w:t>Департамент реалізації</w:t>
            </w:r>
          </w:p>
          <w:p w14:paraId="5AE65EA7" w14:textId="77777777" w:rsidR="00F84610" w:rsidRPr="00C12835" w:rsidRDefault="00F84610" w:rsidP="004A4146">
            <w:r w:rsidRPr="00C12835">
              <w:t>гуманітарної політики,</w:t>
            </w:r>
          </w:p>
          <w:p w14:paraId="52CA0F6C" w14:textId="77777777" w:rsidR="00F84610" w:rsidRPr="00C12835" w:rsidRDefault="00F84610" w:rsidP="004A4146">
            <w:r w:rsidRPr="00C12835">
              <w:t>управління фізичної</w:t>
            </w:r>
          </w:p>
          <w:p w14:paraId="2CBE8B83" w14:textId="77777777" w:rsidR="00F84610" w:rsidRPr="00C12835" w:rsidRDefault="00F84610" w:rsidP="004A4146">
            <w:r w:rsidRPr="00C12835">
              <w:t>культури, молоді та спорту, управління у</w:t>
            </w:r>
          </w:p>
          <w:p w14:paraId="24FADBEF" w14:textId="77777777" w:rsidR="00F84610" w:rsidRPr="00C12835" w:rsidRDefault="00F84610" w:rsidP="004A4146">
            <w:r w:rsidRPr="00C12835">
              <w:t>справах ветеранів,</w:t>
            </w:r>
          </w:p>
          <w:p w14:paraId="46D43445" w14:textId="77777777" w:rsidR="00F84610" w:rsidRPr="00C12835" w:rsidRDefault="00F84610" w:rsidP="004A4146">
            <w:r w:rsidRPr="00C12835">
              <w:t>військові адміністрації</w:t>
            </w:r>
          </w:p>
          <w:p w14:paraId="55E609BD" w14:textId="77777777" w:rsidR="00F84610" w:rsidRPr="00C12835" w:rsidRDefault="00F84610" w:rsidP="004A4146">
            <w:r w:rsidRPr="00C12835">
              <w:t>населених пунктів</w:t>
            </w:r>
          </w:p>
          <w:p w14:paraId="75108D38" w14:textId="77777777" w:rsidR="00F84610" w:rsidRPr="00C12835" w:rsidRDefault="00F84610" w:rsidP="004A4146">
            <w:r w:rsidRPr="00C12835">
              <w:t>деокупованих</w:t>
            </w:r>
          </w:p>
          <w:p w14:paraId="17069D53" w14:textId="77777777" w:rsidR="00F84610" w:rsidRPr="00C12835" w:rsidRDefault="00F84610" w:rsidP="004A4146">
            <w:r w:rsidRPr="00C12835">
              <w:t>територіальних громад</w:t>
            </w:r>
          </w:p>
          <w:p w14:paraId="73CE35EB" w14:textId="77777777" w:rsidR="00F84610" w:rsidRPr="00C12835" w:rsidRDefault="00F84610" w:rsidP="004A4146">
            <w:r w:rsidRPr="00C12835">
              <w:t>(за згодою</w:t>
            </w:r>
          </w:p>
        </w:tc>
        <w:tc>
          <w:tcPr>
            <w:tcW w:w="1134" w:type="dxa"/>
          </w:tcPr>
          <w:p w14:paraId="48F75E20" w14:textId="77777777" w:rsidR="00F84610" w:rsidRPr="00C12835" w:rsidRDefault="00F84610" w:rsidP="00A37CE3">
            <w:pPr>
              <w:jc w:val="center"/>
            </w:pPr>
            <w:r w:rsidRPr="00C12835">
              <w:t>Грудень</w:t>
            </w:r>
          </w:p>
          <w:p w14:paraId="54E2BEE0" w14:textId="77777777" w:rsidR="00F84610" w:rsidRPr="00C12835" w:rsidRDefault="0050628E" w:rsidP="00A37CE3">
            <w:pPr>
              <w:jc w:val="center"/>
            </w:pPr>
            <w:r w:rsidRPr="00C12835">
              <w:t>2026</w:t>
            </w:r>
            <w:r w:rsidR="00F84610" w:rsidRPr="00C12835">
              <w:t xml:space="preserve"> року</w:t>
            </w:r>
          </w:p>
        </w:tc>
        <w:tc>
          <w:tcPr>
            <w:tcW w:w="993" w:type="dxa"/>
          </w:tcPr>
          <w:p w14:paraId="19C17BA2" w14:textId="77777777" w:rsidR="00F84610" w:rsidRPr="00C12835" w:rsidRDefault="00F84610" w:rsidP="004A4146"/>
        </w:tc>
        <w:tc>
          <w:tcPr>
            <w:tcW w:w="1417" w:type="dxa"/>
          </w:tcPr>
          <w:p w14:paraId="2EB0AAAD" w14:textId="77777777" w:rsidR="00F84610" w:rsidRPr="00C12835" w:rsidRDefault="00F84610" w:rsidP="004A4146">
            <w:r w:rsidRPr="00C12835">
              <w:t>Викон</w:t>
            </w:r>
            <w:r w:rsidR="0050628E" w:rsidRPr="00C12835">
              <w:t>ується</w:t>
            </w:r>
          </w:p>
        </w:tc>
        <w:tc>
          <w:tcPr>
            <w:tcW w:w="7938" w:type="dxa"/>
          </w:tcPr>
          <w:p w14:paraId="4A908ADC" w14:textId="77777777" w:rsidR="00F71908" w:rsidRPr="00C12835" w:rsidRDefault="00B065A2" w:rsidP="00F71908">
            <w:pPr>
              <w:jc w:val="both"/>
              <w:rPr>
                <w:lang w:val="uk-UA"/>
              </w:rPr>
            </w:pPr>
            <w:r w:rsidRPr="00C12835">
              <w:t>Організовано роботу 1</w:t>
            </w:r>
            <w:r w:rsidR="0008427B">
              <w:rPr>
                <w:lang w:val="uk-UA"/>
              </w:rPr>
              <w:t>4</w:t>
            </w:r>
            <w:r w:rsidR="00F71908" w:rsidRPr="00C12835">
              <w:t xml:space="preserve"> гуманітарних центрів допомоги херсонцям «Вільні разом» у Кривому Розі, Миколаєві, Києві, Дніпрі, Кропивницькому, Івано-Франківську, Одесі, Хмельницько</w:t>
            </w:r>
            <w:r w:rsidR="0008427B">
              <w:t>му, Вінниці, Львові, Черкасах</w:t>
            </w:r>
            <w:r w:rsidR="0008427B">
              <w:rPr>
                <w:lang w:val="uk-UA"/>
              </w:rPr>
              <w:t>,</w:t>
            </w:r>
            <w:r w:rsidR="00F71908" w:rsidRPr="00C12835">
              <w:t xml:space="preserve"> Житомирі</w:t>
            </w:r>
            <w:r w:rsidR="0008427B">
              <w:rPr>
                <w:lang w:val="uk-UA"/>
              </w:rPr>
              <w:t>, Чернівцях та Ужгороді.</w:t>
            </w:r>
          </w:p>
          <w:p w14:paraId="262BF5DC" w14:textId="77777777" w:rsidR="00F71908" w:rsidRPr="00C12835" w:rsidRDefault="00F71908" w:rsidP="00F71908">
            <w:pPr>
              <w:jc w:val="both"/>
            </w:pPr>
            <w:proofErr w:type="gramStart"/>
            <w:r w:rsidRPr="00C12835">
              <w:t>У центрах</w:t>
            </w:r>
            <w:proofErr w:type="gramEnd"/>
            <w:r w:rsidRPr="00C12835">
              <w:t xml:space="preserve"> можна отримати гуманітарну допомогу, юридичні, психологічні, лікарські консультації, взяти участь в інтеграційних заходах – тренінгах, майстер-класах, гуртках,</w:t>
            </w:r>
          </w:p>
          <w:p w14:paraId="7F83CDE3" w14:textId="77777777" w:rsidR="0008427B" w:rsidRPr="00AF07B3" w:rsidRDefault="00F71908" w:rsidP="00F71908">
            <w:pPr>
              <w:jc w:val="both"/>
              <w:rPr>
                <w:lang w:val="uk-UA"/>
              </w:rPr>
            </w:pPr>
            <w:r w:rsidRPr="00C12835">
              <w:t>спортивних активностях</w:t>
            </w:r>
            <w:r w:rsidRPr="00C12835">
              <w:rPr>
                <w:lang w:val="uk-UA"/>
              </w:rPr>
              <w:t>.</w:t>
            </w:r>
          </w:p>
          <w:p w14:paraId="7E7E7CEA" w14:textId="77777777" w:rsidR="0093121A" w:rsidRPr="00C12835" w:rsidRDefault="0094073C" w:rsidP="007363E7">
            <w:pPr>
              <w:jc w:val="both"/>
              <w:rPr>
                <w:lang w:val="uk-UA"/>
              </w:rPr>
            </w:pPr>
            <w:r w:rsidRPr="00C12835">
              <w:rPr>
                <w:lang w:val="uk-UA"/>
              </w:rPr>
              <w:t>На сьогодні на базі приміщень Херсонської обласної бібліотеки для юнацтва функціонує майданчик «Незламна бібліотека», як простір для соціальної взаємодії мешканців області. КЗ «Херсонська обласна бібліотека для дітей ім. Дніпрової Чайки» ХОР функціонує як багатофункціональний соціальний хаб, відкритий для різних груп населення та орієнтований на створення безпечних, доступних і підтримувальнихумов для соціальної взаємодії. Працівники</w:t>
            </w:r>
            <w:r w:rsidR="0008427B">
              <w:rPr>
                <w:lang w:val="uk-UA"/>
              </w:rPr>
              <w:t xml:space="preserve"> </w:t>
            </w:r>
            <w:r w:rsidRPr="00C12835">
              <w:rPr>
                <w:lang w:val="uk-UA"/>
              </w:rPr>
              <w:t>обласних закладів культури співпрацюють з ХАБами «Вільні разом» для внутрішньо-переміщених осіб у м. Миколаїв, Одеса, Івано-Франківськ, Кривий Ріг, Київ, Вінниця, тощо</w:t>
            </w:r>
            <w:r w:rsidR="0008427B">
              <w:rPr>
                <w:lang w:val="uk-UA"/>
              </w:rPr>
              <w:t xml:space="preserve">. </w:t>
            </w:r>
            <w:r w:rsidR="0093121A" w:rsidRPr="00C12835">
              <w:rPr>
                <w:lang w:val="uk-UA"/>
              </w:rPr>
              <w:t>КЗ «Херсонський фаховий коледж культури і мистецтв» ХОР налагодив та розвиває співпрацю з гуманітарними центрами підтримки херсонців «Вільні разом».</w:t>
            </w:r>
          </w:p>
          <w:p w14:paraId="558B1C29" w14:textId="77777777" w:rsidR="0008427B" w:rsidRPr="009956EE" w:rsidRDefault="00AB633E" w:rsidP="0008427B">
            <w:pPr>
              <w:jc w:val="both"/>
              <w:rPr>
                <w:lang w:val="uk-UA"/>
              </w:rPr>
            </w:pPr>
            <w:r w:rsidRPr="00C12835">
              <w:t>Продовжується робота щодо відкриття ветеранських просторів в територіальних громадах деокупованої території Херсонської області</w:t>
            </w:r>
            <w:r w:rsidR="0008427B" w:rsidRPr="0008427B">
              <w:rPr>
                <w:lang w:val="uk-UA"/>
              </w:rPr>
              <w:t>.</w:t>
            </w:r>
            <w:r w:rsidR="0008427B" w:rsidRPr="0008427B">
              <w:t xml:space="preserve"> Тривають ремонтні роботи та облаштування приміщення та прилеглої території: Великоолександрівка селищна військова адміністрація Бериславського району.</w:t>
            </w:r>
          </w:p>
          <w:p w14:paraId="54C4342C" w14:textId="77777777" w:rsidR="0008427B" w:rsidRPr="0008427B" w:rsidRDefault="0008427B" w:rsidP="0008427B">
            <w:pPr>
              <w:jc w:val="both"/>
            </w:pPr>
            <w:r w:rsidRPr="0008427B">
              <w:t>Здійснюються заходи щодо визначення місця для соціального нетворкінгу. При</w:t>
            </w:r>
            <w:r w:rsidRPr="0008427B">
              <w:rPr>
                <w:lang w:val="uk-UA"/>
              </w:rPr>
              <w:t xml:space="preserve"> </w:t>
            </w:r>
            <w:r w:rsidRPr="0008427B">
              <w:t>проведенні заходів до Дня фізичної культури та спорту в Гуманітарних центрах Херсонської області «Вільні разом (ХАБИ) проведено низку заходів при створенні доступності для соціального нетворкінгу, зокрема: Інформаційна година «Історія українського спорту», круглий стіл «Наші спортивні досягнення», шаховий турнір «Мама, тато, я — шахова сім’я», веселі старти, руханка, тренування з футболу та тхеквондо.експрес-діагностика «Контроль здоров’я» та поспілкувалися з лікарем-реабілітологом.</w:t>
            </w:r>
          </w:p>
          <w:p w14:paraId="06126FAD" w14:textId="77777777" w:rsidR="0008427B" w:rsidRPr="0008427B" w:rsidRDefault="0008427B" w:rsidP="0008427B">
            <w:pPr>
              <w:jc w:val="both"/>
            </w:pPr>
            <w:r w:rsidRPr="0008427B">
              <w:t>Для дітей організували конкурс малюнка «Мій улюблений вид спорту», а для всіх охочих — вікторину «Олімпійські таємниці», акцію «Спортивна книга на обмін» та кінопоказ «Шлях незламності».</w:t>
            </w:r>
          </w:p>
          <w:p w14:paraId="0C5304B6" w14:textId="77777777" w:rsidR="00AB633E" w:rsidRPr="00C12835" w:rsidRDefault="0008427B" w:rsidP="007363E7">
            <w:pPr>
              <w:jc w:val="both"/>
              <w:rPr>
                <w:lang w:val="uk-UA"/>
              </w:rPr>
            </w:pPr>
            <w:r w:rsidRPr="0008427B">
              <w:t>Пройшли сімейні вихідні «Вільні, спортивні, єдині!», які вкотре довели: спорт об’єднує, дарує позитивні емоції та допомагає підтримувати одне одного</w:t>
            </w:r>
            <w:r>
              <w:rPr>
                <w:lang w:val="uk-UA"/>
              </w:rPr>
              <w:t>.</w:t>
            </w:r>
          </w:p>
          <w:p w14:paraId="67E86AD2" w14:textId="77777777" w:rsidR="0008427B" w:rsidRPr="0008427B" w:rsidRDefault="0008427B" w:rsidP="003C3954">
            <w:pPr>
              <w:jc w:val="both"/>
              <w:rPr>
                <w:shd w:val="clear" w:color="auto" w:fill="FFFFFF"/>
                <w:lang w:val="uk-UA"/>
              </w:rPr>
            </w:pPr>
            <w:r w:rsidRPr="0008427B">
              <w:rPr>
                <w:shd w:val="clear" w:color="auto" w:fill="FFFFFF"/>
                <w:lang w:val="uk-UA"/>
              </w:rPr>
              <w:t>Станом на 01</w:t>
            </w:r>
            <w:r w:rsidR="00061F1A">
              <w:rPr>
                <w:shd w:val="clear" w:color="auto" w:fill="FFFFFF"/>
                <w:lang w:val="uk-UA"/>
              </w:rPr>
              <w:t xml:space="preserve"> вересня </w:t>
            </w:r>
            <w:r w:rsidRPr="0008427B">
              <w:rPr>
                <w:shd w:val="clear" w:color="auto" w:fill="FFFFFF"/>
                <w:lang w:val="uk-UA"/>
              </w:rPr>
              <w:t>2026</w:t>
            </w:r>
            <w:r w:rsidR="00061F1A">
              <w:rPr>
                <w:shd w:val="clear" w:color="auto" w:fill="FFFFFF"/>
                <w:lang w:val="uk-UA"/>
              </w:rPr>
              <w:t xml:space="preserve"> року </w:t>
            </w:r>
            <w:r w:rsidRPr="0008427B">
              <w:rPr>
                <w:shd w:val="clear" w:color="auto" w:fill="FFFFFF"/>
                <w:lang w:val="uk-UA"/>
              </w:rPr>
              <w:t>в м. Херсоні працює 8 бібліотечних філій та 3 клубні заклади, які активно приймають відвідувачів створивши ум</w:t>
            </w:r>
            <w:r w:rsidR="003C3954">
              <w:rPr>
                <w:shd w:val="clear" w:color="auto" w:fill="FFFFFF"/>
                <w:lang w:val="uk-UA"/>
              </w:rPr>
              <w:t xml:space="preserve">ови доступності для соціального </w:t>
            </w:r>
            <w:r w:rsidRPr="0008427B">
              <w:rPr>
                <w:shd w:val="clear" w:color="auto" w:fill="FFFFFF"/>
                <w:lang w:val="uk-UA"/>
              </w:rPr>
              <w:t xml:space="preserve">нетворкінгу, а саме: проведення концертів, зустрічей, клубів за побажаннями, майстер-класів тощо. </w:t>
            </w:r>
          </w:p>
          <w:p w14:paraId="5A56D6AD" w14:textId="77777777" w:rsidR="0093121A" w:rsidRPr="0008427B" w:rsidRDefault="0093121A" w:rsidP="0093121A">
            <w:pPr>
              <w:widowControl w:val="0"/>
              <w:jc w:val="both"/>
              <w:rPr>
                <w:lang w:val="uk-UA"/>
              </w:rPr>
            </w:pPr>
            <w:hyperlink r:id="rId662" w:tgtFrame="_blank" w:history="1">
              <w:r w:rsidRPr="00C12835">
                <w:rPr>
                  <w:color w:val="0000FF"/>
                  <w:u w:val="single"/>
                  <w:shd w:val="clear" w:color="auto" w:fill="FFFFFF"/>
                </w:rPr>
                <w:t>https</w:t>
              </w:r>
              <w:r w:rsidRPr="0008427B">
                <w:rPr>
                  <w:color w:val="0000FF"/>
                  <w:u w:val="single"/>
                  <w:shd w:val="clear" w:color="auto" w:fill="FFFFFF"/>
                  <w:lang w:val="uk-UA"/>
                </w:rPr>
                <w:t>://</w:t>
              </w:r>
              <w:r w:rsidRPr="00C12835">
                <w:rPr>
                  <w:color w:val="0000FF"/>
                  <w:u w:val="single"/>
                  <w:shd w:val="clear" w:color="auto" w:fill="FFFFFF"/>
                </w:rPr>
                <w:t>www</w:t>
              </w:r>
              <w:r w:rsidRPr="0008427B">
                <w:rPr>
                  <w:color w:val="0000FF"/>
                  <w:u w:val="single"/>
                  <w:shd w:val="clear" w:color="auto" w:fill="FFFFFF"/>
                  <w:lang w:val="uk-UA"/>
                </w:rPr>
                <w:t>.</w:t>
              </w:r>
              <w:r w:rsidRPr="00C12835">
                <w:rPr>
                  <w:color w:val="0000FF"/>
                  <w:u w:val="single"/>
                  <w:shd w:val="clear" w:color="auto" w:fill="FFFFFF"/>
                </w:rPr>
                <w:t>facebook</w:t>
              </w:r>
              <w:r w:rsidRPr="0008427B">
                <w:rPr>
                  <w:color w:val="0000FF"/>
                  <w:u w:val="single"/>
                  <w:shd w:val="clear" w:color="auto" w:fill="FFFFFF"/>
                  <w:lang w:val="uk-UA"/>
                </w:rPr>
                <w:t>.</w:t>
              </w:r>
              <w:r w:rsidRPr="00C12835">
                <w:rPr>
                  <w:color w:val="0000FF"/>
                  <w:u w:val="single"/>
                  <w:shd w:val="clear" w:color="auto" w:fill="FFFFFF"/>
                </w:rPr>
                <w:t>com</w:t>
              </w:r>
              <w:r w:rsidRPr="0008427B">
                <w:rPr>
                  <w:color w:val="0000FF"/>
                  <w:u w:val="single"/>
                  <w:shd w:val="clear" w:color="auto" w:fill="FFFFFF"/>
                  <w:lang w:val="uk-UA"/>
                </w:rPr>
                <w:t>/</w:t>
              </w:r>
              <w:r w:rsidRPr="00C12835">
                <w:rPr>
                  <w:color w:val="0000FF"/>
                  <w:u w:val="single"/>
                  <w:shd w:val="clear" w:color="auto" w:fill="FFFFFF"/>
                </w:rPr>
                <w:t>share</w:t>
              </w:r>
              <w:r w:rsidRPr="0008427B">
                <w:rPr>
                  <w:color w:val="0000FF"/>
                  <w:u w:val="single"/>
                  <w:shd w:val="clear" w:color="auto" w:fill="FFFFFF"/>
                  <w:lang w:val="uk-UA"/>
                </w:rPr>
                <w:t>/</w:t>
              </w:r>
              <w:r w:rsidRPr="00C12835">
                <w:rPr>
                  <w:color w:val="0000FF"/>
                  <w:u w:val="single"/>
                  <w:shd w:val="clear" w:color="auto" w:fill="FFFFFF"/>
                </w:rPr>
                <w:t>p</w:t>
              </w:r>
              <w:r w:rsidRPr="0008427B">
                <w:rPr>
                  <w:color w:val="0000FF"/>
                  <w:u w:val="single"/>
                  <w:shd w:val="clear" w:color="auto" w:fill="FFFFFF"/>
                  <w:lang w:val="uk-UA"/>
                </w:rPr>
                <w:t>/1</w:t>
              </w:r>
              <w:r w:rsidRPr="00C12835">
                <w:rPr>
                  <w:color w:val="0000FF"/>
                  <w:u w:val="single"/>
                  <w:shd w:val="clear" w:color="auto" w:fill="FFFFFF"/>
                </w:rPr>
                <w:t>bJ</w:t>
              </w:r>
              <w:r w:rsidRPr="0008427B">
                <w:rPr>
                  <w:color w:val="0000FF"/>
                  <w:u w:val="single"/>
                  <w:shd w:val="clear" w:color="auto" w:fill="FFFFFF"/>
                  <w:lang w:val="uk-UA"/>
                </w:rPr>
                <w:t>17</w:t>
              </w:r>
              <w:r w:rsidRPr="00C12835">
                <w:rPr>
                  <w:color w:val="0000FF"/>
                  <w:u w:val="single"/>
                  <w:shd w:val="clear" w:color="auto" w:fill="FFFFFF"/>
                </w:rPr>
                <w:t>qLWVK</w:t>
              </w:r>
              <w:r w:rsidRPr="0008427B">
                <w:rPr>
                  <w:color w:val="0000FF"/>
                  <w:u w:val="single"/>
                  <w:shd w:val="clear" w:color="auto" w:fill="FFFFFF"/>
                  <w:lang w:val="uk-UA"/>
                </w:rPr>
                <w:t>/?</w:t>
              </w:r>
              <w:r w:rsidRPr="00C12835">
                <w:rPr>
                  <w:color w:val="0000FF"/>
                  <w:u w:val="single"/>
                  <w:shd w:val="clear" w:color="auto" w:fill="FFFFFF"/>
                </w:rPr>
                <w:t>mibextid</w:t>
              </w:r>
              <w:r w:rsidRPr="0008427B">
                <w:rPr>
                  <w:color w:val="0000FF"/>
                  <w:u w:val="single"/>
                  <w:shd w:val="clear" w:color="auto" w:fill="FFFFFF"/>
                  <w:lang w:val="uk-UA"/>
                </w:rPr>
                <w:t>=</w:t>
              </w:r>
              <w:r w:rsidRPr="00C12835">
                <w:rPr>
                  <w:color w:val="0000FF"/>
                  <w:u w:val="single"/>
                  <w:shd w:val="clear" w:color="auto" w:fill="FFFFFF"/>
                </w:rPr>
                <w:t>wwXIfr</w:t>
              </w:r>
            </w:hyperlink>
          </w:p>
          <w:p w14:paraId="50768343" w14:textId="77777777" w:rsidR="0093121A" w:rsidRPr="00C12835" w:rsidRDefault="0093121A" w:rsidP="0093121A">
            <w:pPr>
              <w:widowControl w:val="0"/>
              <w:jc w:val="both"/>
            </w:pPr>
            <w:hyperlink r:id="rId663" w:tgtFrame="_blank" w:history="1">
              <w:r w:rsidRPr="00C12835">
                <w:rPr>
                  <w:color w:val="0000FF"/>
                  <w:u w:val="single"/>
                  <w:shd w:val="clear" w:color="auto" w:fill="FFFFFF"/>
                </w:rPr>
                <w:t>https://www.facebook.com/share/v/1LyAhctiM7/?mibextid=wwXIfr</w:t>
              </w:r>
            </w:hyperlink>
          </w:p>
          <w:p w14:paraId="6D968810" w14:textId="77777777" w:rsidR="0093121A" w:rsidRPr="00C12835" w:rsidRDefault="0093121A" w:rsidP="0093121A">
            <w:pPr>
              <w:widowControl w:val="0"/>
              <w:jc w:val="both"/>
            </w:pPr>
            <w:hyperlink r:id="rId664" w:tgtFrame="_blank" w:history="1">
              <w:r w:rsidRPr="00C12835">
                <w:rPr>
                  <w:color w:val="0000FF"/>
                  <w:u w:val="single"/>
                  <w:shd w:val="clear" w:color="auto" w:fill="FFFFFF"/>
                </w:rPr>
                <w:t>https</w:t>
              </w:r>
              <w:r w:rsidRPr="00C12835">
                <w:rPr>
                  <w:color w:val="0000FF"/>
                  <w:u w:val="single"/>
                  <w:shd w:val="clear" w:color="auto" w:fill="FFFFFF"/>
                  <w:lang w:val="uk-UA"/>
                </w:rPr>
                <w:t>://</w:t>
              </w:r>
              <w:r w:rsidRPr="00C12835">
                <w:rPr>
                  <w:color w:val="0000FF"/>
                  <w:u w:val="single"/>
                  <w:shd w:val="clear" w:color="auto" w:fill="FFFFFF"/>
                </w:rPr>
                <w:t>www</w:t>
              </w:r>
              <w:r w:rsidRPr="00C12835">
                <w:rPr>
                  <w:color w:val="0000FF"/>
                  <w:u w:val="single"/>
                  <w:shd w:val="clear" w:color="auto" w:fill="FFFFFF"/>
                  <w:lang w:val="uk-UA"/>
                </w:rPr>
                <w:t>.</w:t>
              </w:r>
              <w:r w:rsidRPr="00C12835">
                <w:rPr>
                  <w:color w:val="0000FF"/>
                  <w:u w:val="single"/>
                  <w:shd w:val="clear" w:color="auto" w:fill="FFFFFF"/>
                </w:rPr>
                <w:t>facebook</w:t>
              </w:r>
              <w:r w:rsidRPr="00C12835">
                <w:rPr>
                  <w:color w:val="0000FF"/>
                  <w:u w:val="single"/>
                  <w:shd w:val="clear" w:color="auto" w:fill="FFFFFF"/>
                  <w:lang w:val="uk-UA"/>
                </w:rPr>
                <w:t>.</w:t>
              </w:r>
              <w:r w:rsidRPr="00C12835">
                <w:rPr>
                  <w:color w:val="0000FF"/>
                  <w:u w:val="single"/>
                  <w:shd w:val="clear" w:color="auto" w:fill="FFFFFF"/>
                </w:rPr>
                <w:t>com</w:t>
              </w:r>
              <w:r w:rsidRPr="00C12835">
                <w:rPr>
                  <w:color w:val="0000FF"/>
                  <w:u w:val="single"/>
                  <w:shd w:val="clear" w:color="auto" w:fill="FFFFFF"/>
                  <w:lang w:val="uk-UA"/>
                </w:rPr>
                <w:t>/</w:t>
              </w:r>
              <w:r w:rsidRPr="00C12835">
                <w:rPr>
                  <w:color w:val="0000FF"/>
                  <w:u w:val="single"/>
                  <w:shd w:val="clear" w:color="auto" w:fill="FFFFFF"/>
                </w:rPr>
                <w:t>share</w:t>
              </w:r>
              <w:r w:rsidRPr="00C12835">
                <w:rPr>
                  <w:color w:val="0000FF"/>
                  <w:u w:val="single"/>
                  <w:shd w:val="clear" w:color="auto" w:fill="FFFFFF"/>
                  <w:lang w:val="uk-UA"/>
                </w:rPr>
                <w:t>/</w:t>
              </w:r>
              <w:r w:rsidRPr="00C12835">
                <w:rPr>
                  <w:color w:val="0000FF"/>
                  <w:u w:val="single"/>
                  <w:shd w:val="clear" w:color="auto" w:fill="FFFFFF"/>
                </w:rPr>
                <w:t>p</w:t>
              </w:r>
              <w:r w:rsidRPr="00C12835">
                <w:rPr>
                  <w:color w:val="0000FF"/>
                  <w:u w:val="single"/>
                  <w:shd w:val="clear" w:color="auto" w:fill="FFFFFF"/>
                  <w:lang w:val="uk-UA"/>
                </w:rPr>
                <w:t>/18</w:t>
              </w:r>
              <w:r w:rsidRPr="00C12835">
                <w:rPr>
                  <w:color w:val="0000FF"/>
                  <w:u w:val="single"/>
                  <w:shd w:val="clear" w:color="auto" w:fill="FFFFFF"/>
                </w:rPr>
                <w:t>tgKqewUv</w:t>
              </w:r>
              <w:r w:rsidRPr="00C12835">
                <w:rPr>
                  <w:color w:val="0000FF"/>
                  <w:u w:val="single"/>
                  <w:shd w:val="clear" w:color="auto" w:fill="FFFFFF"/>
                  <w:lang w:val="uk-UA"/>
                </w:rPr>
                <w:t>/?</w:t>
              </w:r>
              <w:r w:rsidRPr="00C12835">
                <w:rPr>
                  <w:color w:val="0000FF"/>
                  <w:u w:val="single"/>
                  <w:shd w:val="clear" w:color="auto" w:fill="FFFFFF"/>
                </w:rPr>
                <w:t>mibextid</w:t>
              </w:r>
              <w:r w:rsidRPr="00C12835">
                <w:rPr>
                  <w:color w:val="0000FF"/>
                  <w:u w:val="single"/>
                  <w:shd w:val="clear" w:color="auto" w:fill="FFFFFF"/>
                  <w:lang w:val="uk-UA"/>
                </w:rPr>
                <w:t>=</w:t>
              </w:r>
              <w:r w:rsidRPr="00C12835">
                <w:rPr>
                  <w:color w:val="0000FF"/>
                  <w:u w:val="single"/>
                  <w:shd w:val="clear" w:color="auto" w:fill="FFFFFF"/>
                </w:rPr>
                <w:t>wwXIfr</w:t>
              </w:r>
            </w:hyperlink>
          </w:p>
          <w:p w14:paraId="42EECF24" w14:textId="77777777" w:rsidR="0008427B" w:rsidRPr="0008427B" w:rsidRDefault="0093121A" w:rsidP="0093121A">
            <w:pPr>
              <w:widowControl w:val="0"/>
              <w:jc w:val="both"/>
            </w:pPr>
            <w:hyperlink r:id="rId665" w:tgtFrame="_blank" w:history="1">
              <w:r w:rsidRPr="00C12835">
                <w:rPr>
                  <w:color w:val="0000FF"/>
                  <w:u w:val="single"/>
                  <w:shd w:val="clear" w:color="auto" w:fill="FFFFFF"/>
                </w:rPr>
                <w:t>https://t.me/kherson_miskrada/66826</w:t>
              </w:r>
            </w:hyperlink>
          </w:p>
          <w:p w14:paraId="5E8D5F55" w14:textId="77777777" w:rsidR="00B065A2" w:rsidRPr="00C12835" w:rsidRDefault="00B065A2" w:rsidP="00B065A2">
            <w:pPr>
              <w:jc w:val="both"/>
            </w:pPr>
            <w:r w:rsidRPr="00C12835">
              <w:t>У Бериславській територіальній громаді діє Університет третього віку КЗБМ «Територіальний центр соціального обслуговування» для людей похилого віку Бериславської громади. Робота 5 факультетів організована в Громадських просторах селища Велика Олександрівка, села Новорайськ.</w:t>
            </w:r>
          </w:p>
          <w:p w14:paraId="708F361D" w14:textId="77777777" w:rsidR="00B065A2" w:rsidRPr="00C12835" w:rsidRDefault="00B065A2" w:rsidP="00B065A2">
            <w:pPr>
              <w:jc w:val="both"/>
            </w:pPr>
            <w:r w:rsidRPr="00C12835">
              <w:t>В Білозерській територіальній громаді за підтримки UCBI на території громади облаштувано класи безпеки в селах Миролюбівка та Надеждівка.</w:t>
            </w:r>
          </w:p>
          <w:p w14:paraId="411BE880" w14:textId="77777777" w:rsidR="00B065A2" w:rsidRPr="0008427B" w:rsidRDefault="00B065A2" w:rsidP="00B065A2">
            <w:pPr>
              <w:jc w:val="both"/>
              <w:rPr>
                <w:lang w:val="uk-UA"/>
              </w:rPr>
            </w:pPr>
            <w:r w:rsidRPr="00C12835">
              <w:t>У Високопільській громаді місцями соціального нетворкінгу є: молодіжний простір на базі Високопільського краєзнавчого музею</w:t>
            </w:r>
            <w:r w:rsidRPr="00C12835">
              <w:rPr>
                <w:lang w:val="uk-UA"/>
              </w:rPr>
              <w:t xml:space="preserve"> </w:t>
            </w:r>
            <w:hyperlink r:id="rId666" w:history="1">
              <w:r w:rsidRPr="00C12835">
                <w:rPr>
                  <w:rStyle w:val="a5"/>
                </w:rPr>
                <w:t>https://kronau.gov.ua/news/1764749449/</w:t>
              </w:r>
            </w:hyperlink>
            <w:r w:rsidR="0008427B">
              <w:rPr>
                <w:lang w:val="uk-UA"/>
              </w:rPr>
              <w:t xml:space="preserve">, </w:t>
            </w:r>
            <w:hyperlink r:id="rId667" w:history="1">
              <w:r w:rsidR="0008427B" w:rsidRPr="009956EE">
                <w:rPr>
                  <w:rStyle w:val="a5"/>
                </w:rPr>
                <w:t>https</w:t>
              </w:r>
              <w:r w:rsidR="0008427B" w:rsidRPr="009956EE">
                <w:rPr>
                  <w:rStyle w:val="a5"/>
                  <w:lang w:val="uk-UA"/>
                </w:rPr>
                <w:t>://</w:t>
              </w:r>
              <w:r w:rsidR="0008427B" w:rsidRPr="009956EE">
                <w:rPr>
                  <w:rStyle w:val="a5"/>
                </w:rPr>
                <w:t>kronau</w:t>
              </w:r>
              <w:r w:rsidR="0008427B" w:rsidRPr="009956EE">
                <w:rPr>
                  <w:rStyle w:val="a5"/>
                  <w:lang w:val="uk-UA"/>
                </w:rPr>
                <w:t>.</w:t>
              </w:r>
              <w:r w:rsidR="0008427B" w:rsidRPr="009956EE">
                <w:rPr>
                  <w:rStyle w:val="a5"/>
                </w:rPr>
                <w:t>gov</w:t>
              </w:r>
              <w:r w:rsidR="0008427B" w:rsidRPr="009956EE">
                <w:rPr>
                  <w:rStyle w:val="a5"/>
                  <w:lang w:val="uk-UA"/>
                </w:rPr>
                <w:t>.</w:t>
              </w:r>
              <w:r w:rsidR="0008427B" w:rsidRPr="009956EE">
                <w:rPr>
                  <w:rStyle w:val="a5"/>
                </w:rPr>
                <w:t>ua</w:t>
              </w:r>
              <w:r w:rsidR="0008427B" w:rsidRPr="009956EE">
                <w:rPr>
                  <w:rStyle w:val="a5"/>
                  <w:lang w:val="uk-UA"/>
                </w:rPr>
                <w:t>/</w:t>
              </w:r>
              <w:r w:rsidR="0008427B" w:rsidRPr="009956EE">
                <w:rPr>
                  <w:rStyle w:val="a5"/>
                </w:rPr>
                <w:t>news</w:t>
              </w:r>
              <w:r w:rsidR="0008427B" w:rsidRPr="009956EE">
                <w:rPr>
                  <w:rStyle w:val="a5"/>
                  <w:lang w:val="uk-UA"/>
                </w:rPr>
                <w:t>/1788007532/</w:t>
              </w:r>
            </w:hyperlink>
            <w:r w:rsidR="0008427B">
              <w:rPr>
                <w:lang w:val="uk-UA"/>
              </w:rPr>
              <w:t xml:space="preserve"> , </w:t>
            </w:r>
            <w:r w:rsidRPr="00C12835">
              <w:t>сімейний хаб, облаштований на території с-ща Високопілля.</w:t>
            </w:r>
            <w:r w:rsidR="0008427B">
              <w:rPr>
                <w:lang w:val="uk-UA"/>
              </w:rPr>
              <w:t xml:space="preserve"> </w:t>
            </w:r>
            <w:r w:rsidRPr="00C12835">
              <w:t>Проєкт реалізовано ГО «Білозерський центр регіонального розвитку».</w:t>
            </w:r>
          </w:p>
          <w:p w14:paraId="66B35AFA" w14:textId="77777777" w:rsidR="00135B8B" w:rsidRPr="00C12835" w:rsidRDefault="00B065A2" w:rsidP="00B065A2">
            <w:pPr>
              <w:jc w:val="both"/>
              <w:rPr>
                <w:lang w:val="uk-UA"/>
              </w:rPr>
            </w:pPr>
            <w:hyperlink r:id="rId668" w:history="1">
              <w:r w:rsidRPr="00C12835">
                <w:rPr>
                  <w:rStyle w:val="a5"/>
                </w:rPr>
                <w:t>https://www.facebook.com/groups/2822785074655808/posts/4064691240465179/</w:t>
              </w:r>
            </w:hyperlink>
            <w:r w:rsidR="005B372C" w:rsidRPr="00C12835">
              <w:rPr>
                <w:lang w:val="uk-UA"/>
              </w:rPr>
              <w:t>.</w:t>
            </w:r>
          </w:p>
          <w:p w14:paraId="09B618EB" w14:textId="77777777" w:rsidR="005B372C" w:rsidRPr="00C12835" w:rsidRDefault="005B372C" w:rsidP="00B065A2">
            <w:pPr>
              <w:jc w:val="both"/>
              <w:rPr>
                <w:lang w:val="uk-UA"/>
              </w:rPr>
            </w:pPr>
            <w:r w:rsidRPr="00C12835">
              <w:rPr>
                <w:lang w:val="uk-UA"/>
              </w:rPr>
              <w:t xml:space="preserve">У Кочубеївській ТГ проведено захід з психосоціальної підтримки для жінок деокупованих територій </w:t>
            </w:r>
            <w:hyperlink r:id="rId669" w:history="1">
              <w:r w:rsidRPr="00C12835">
                <w:rPr>
                  <w:rStyle w:val="a5"/>
                  <w:lang w:val="uk-UA"/>
                </w:rPr>
                <w:t>https://kochubeivska-gromada.gov.ua/news/1775123936/</w:t>
              </w:r>
            </w:hyperlink>
            <w:r w:rsidRPr="00C12835">
              <w:rPr>
                <w:lang w:val="uk-UA"/>
              </w:rPr>
              <w:t>.</w:t>
            </w:r>
          </w:p>
          <w:p w14:paraId="29E698A9" w14:textId="77777777" w:rsidR="0008427B" w:rsidRPr="009956EE" w:rsidRDefault="003A1FDE" w:rsidP="0008427B">
            <w:pPr>
              <w:jc w:val="both"/>
              <w:rPr>
                <w:lang w:val="uk-UA"/>
              </w:rPr>
            </w:pPr>
            <w:r w:rsidRPr="00C12835">
              <w:rPr>
                <w:lang w:val="uk-UA"/>
              </w:rPr>
              <w:t>В Тягінській територіальній громаді визначено громадський простір “Місце сили” для соціального нетворкінгу</w:t>
            </w:r>
            <w:r w:rsidR="0008427B">
              <w:rPr>
                <w:lang w:val="uk-UA"/>
              </w:rPr>
              <w:t>. У Великоолександрівській ТГ з</w:t>
            </w:r>
            <w:r w:rsidR="0008427B" w:rsidRPr="0008427B">
              <w:rPr>
                <w:lang w:val="uk-UA"/>
              </w:rPr>
              <w:t xml:space="preserve">а підтримки ГО «Десяте квітня» та ЮНІСЕФ створено молодіжний простір для розвитку молоді, підтримки громадської активності й змістовного дозвілля. </w:t>
            </w:r>
            <w:r w:rsidR="0008427B">
              <w:rPr>
                <w:lang w:val="uk-UA"/>
              </w:rPr>
              <w:t>У Тягинській ТГ</w:t>
            </w:r>
            <w:r w:rsidR="00A23762">
              <w:rPr>
                <w:lang w:val="uk-UA"/>
              </w:rPr>
              <w:t xml:space="preserve">місцем соціального </w:t>
            </w:r>
            <w:r w:rsidR="00A23762" w:rsidRPr="00C12835">
              <w:t>нетворкінгу є</w:t>
            </w:r>
            <w:r w:rsidR="00A23762" w:rsidRPr="009956EE">
              <w:rPr>
                <w:lang w:val="uk-UA"/>
              </w:rPr>
              <w:t xml:space="preserve"> </w:t>
            </w:r>
            <w:r w:rsidR="0008427B" w:rsidRPr="009956EE">
              <w:rPr>
                <w:lang w:val="uk-UA"/>
              </w:rPr>
              <w:t>Громадський простір “Місце сили”</w:t>
            </w:r>
            <w:r w:rsidR="00A23762">
              <w:rPr>
                <w:lang w:val="uk-UA"/>
              </w:rPr>
              <w:t>.</w:t>
            </w:r>
          </w:p>
          <w:p w14:paraId="0E7B4218" w14:textId="77777777" w:rsidR="0008427B" w:rsidRPr="00C12835" w:rsidRDefault="0008427B" w:rsidP="00B065A2">
            <w:pPr>
              <w:jc w:val="both"/>
              <w:rPr>
                <w:lang w:val="uk-UA"/>
              </w:rPr>
            </w:pPr>
            <w:r w:rsidRPr="009956EE">
              <w:rPr>
                <w:lang w:val="uk-UA"/>
              </w:rPr>
              <w:t>Новокаховська міська територіальна громада має соціальні хаби в містах Київ, Одеса, Кривий Ріг, де мешканці нашої громади, які є ВПО можуть отримати гуманітарну, інформаційну допомогу та психологічну підтримку</w:t>
            </w:r>
            <w:r w:rsidR="00A23762">
              <w:rPr>
                <w:lang w:val="uk-UA"/>
              </w:rPr>
              <w:t>.</w:t>
            </w:r>
          </w:p>
        </w:tc>
      </w:tr>
      <w:tr w:rsidR="00F84610" w:rsidRPr="00AB633E" w14:paraId="5482EE7E" w14:textId="77777777" w:rsidTr="002C2DD4">
        <w:tc>
          <w:tcPr>
            <w:tcW w:w="1951" w:type="dxa"/>
          </w:tcPr>
          <w:p w14:paraId="7B385642" w14:textId="77777777" w:rsidR="00F84610" w:rsidRPr="00C12835" w:rsidRDefault="00F84610" w:rsidP="004A4146">
            <w:r w:rsidRPr="00C12835">
              <w:lastRenderedPageBreak/>
              <w:t xml:space="preserve">2) </w:t>
            </w:r>
            <w:r w:rsidR="00A37CE3" w:rsidRPr="00C12835">
              <w:rPr>
                <w:lang w:val="uk-UA"/>
              </w:rPr>
              <w:t>С</w:t>
            </w:r>
            <w:r w:rsidRPr="00C12835">
              <w:t>творити умови доступності для</w:t>
            </w:r>
          </w:p>
          <w:p w14:paraId="3B5226AD" w14:textId="77777777" w:rsidR="00F84610" w:rsidRPr="00C12835" w:rsidRDefault="00F84610" w:rsidP="004A4146">
            <w:r w:rsidRPr="00C12835">
              <w:t>соціального нетворкінгу (хаби,</w:t>
            </w:r>
          </w:p>
          <w:p w14:paraId="59A288B2" w14:textId="77777777" w:rsidR="00F84610" w:rsidRPr="00C12835" w:rsidRDefault="00F84610" w:rsidP="004A4146">
            <w:r w:rsidRPr="00C12835">
              <w:t>соціальні клуби тощо)</w:t>
            </w:r>
          </w:p>
        </w:tc>
        <w:tc>
          <w:tcPr>
            <w:tcW w:w="2126" w:type="dxa"/>
          </w:tcPr>
          <w:p w14:paraId="4B630A4D" w14:textId="77777777" w:rsidR="00F84610" w:rsidRPr="00C12835" w:rsidRDefault="00F84610" w:rsidP="004A4146">
            <w:r w:rsidRPr="00C12835">
              <w:t>Структурні підрозділи</w:t>
            </w:r>
          </w:p>
          <w:p w14:paraId="318F0C8E" w14:textId="77777777" w:rsidR="00F84610" w:rsidRPr="00C12835" w:rsidRDefault="00F84610" w:rsidP="004A4146">
            <w:r w:rsidRPr="00C12835">
              <w:t>обласної державної</w:t>
            </w:r>
          </w:p>
          <w:p w14:paraId="57E18298" w14:textId="77777777" w:rsidR="00F84610" w:rsidRPr="00C12835" w:rsidRDefault="00F84610" w:rsidP="004A4146">
            <w:r w:rsidRPr="00C12835">
              <w:t>адміністрації:</w:t>
            </w:r>
            <w:r w:rsidR="00D11533" w:rsidRPr="00C12835">
              <w:rPr>
                <w:lang w:val="uk-UA"/>
              </w:rPr>
              <w:t xml:space="preserve"> </w:t>
            </w:r>
            <w:r w:rsidRPr="00C12835">
              <w:t>Департамент</w:t>
            </w:r>
          </w:p>
          <w:p w14:paraId="015BE75A" w14:textId="77777777" w:rsidR="00F84610" w:rsidRPr="00C12835" w:rsidRDefault="00F84610" w:rsidP="004A4146">
            <w:r w:rsidRPr="00C12835">
              <w:t>соціального розвитку,</w:t>
            </w:r>
          </w:p>
          <w:p w14:paraId="3DC70AE9" w14:textId="77777777" w:rsidR="00F84610" w:rsidRPr="00C12835" w:rsidRDefault="00F84610" w:rsidP="004A4146">
            <w:r w:rsidRPr="00C12835">
              <w:t>Департамент реалізації</w:t>
            </w:r>
          </w:p>
          <w:p w14:paraId="17FA74B9" w14:textId="77777777" w:rsidR="00F84610" w:rsidRPr="00C12835" w:rsidRDefault="00F84610" w:rsidP="004A4146">
            <w:r w:rsidRPr="00C12835">
              <w:t>гуманітарної політики,</w:t>
            </w:r>
          </w:p>
          <w:p w14:paraId="7E5CA79B" w14:textId="77777777" w:rsidR="00F84610" w:rsidRPr="00C12835" w:rsidRDefault="00F84610" w:rsidP="004A4146">
            <w:r w:rsidRPr="00C12835">
              <w:t>управління фізичної</w:t>
            </w:r>
          </w:p>
          <w:p w14:paraId="4396F3AC" w14:textId="77777777" w:rsidR="00F84610" w:rsidRPr="00C12835" w:rsidRDefault="00F84610" w:rsidP="004A4146">
            <w:r w:rsidRPr="00C12835">
              <w:t>культури, молоді та</w:t>
            </w:r>
          </w:p>
          <w:p w14:paraId="110EEBD3" w14:textId="77777777" w:rsidR="00F84610" w:rsidRPr="00C12835" w:rsidRDefault="00F84610" w:rsidP="004A4146">
            <w:r w:rsidRPr="00C12835">
              <w:t>спорту, управління у</w:t>
            </w:r>
          </w:p>
          <w:p w14:paraId="0479A512" w14:textId="77777777" w:rsidR="00F84610" w:rsidRPr="00C12835" w:rsidRDefault="00F84610" w:rsidP="004A4146">
            <w:r w:rsidRPr="00C12835">
              <w:t>справах ветеранів,</w:t>
            </w:r>
          </w:p>
          <w:p w14:paraId="49BE457B" w14:textId="77777777" w:rsidR="00F84610" w:rsidRPr="00C12835" w:rsidRDefault="00F84610" w:rsidP="004A4146">
            <w:r w:rsidRPr="00C12835">
              <w:t>військові адміністрації</w:t>
            </w:r>
          </w:p>
          <w:p w14:paraId="237C6464" w14:textId="77777777" w:rsidR="00F84610" w:rsidRPr="00C12835" w:rsidRDefault="00F84610" w:rsidP="004A4146">
            <w:r w:rsidRPr="00C12835">
              <w:t>населених пунктів</w:t>
            </w:r>
          </w:p>
          <w:p w14:paraId="76240899" w14:textId="77777777" w:rsidR="00F84610" w:rsidRPr="00C12835" w:rsidRDefault="00F84610" w:rsidP="004A4146">
            <w:r w:rsidRPr="00C12835">
              <w:t>деокупованих</w:t>
            </w:r>
          </w:p>
          <w:p w14:paraId="5F6ABF3B" w14:textId="77777777" w:rsidR="00F84610" w:rsidRPr="00C12835" w:rsidRDefault="00F84610" w:rsidP="004A4146">
            <w:r w:rsidRPr="00C12835">
              <w:t>територіальних громад</w:t>
            </w:r>
          </w:p>
          <w:p w14:paraId="1D3718C5" w14:textId="77777777" w:rsidR="00F84610" w:rsidRPr="00C12835" w:rsidRDefault="00F84610" w:rsidP="004A4146">
            <w:r w:rsidRPr="00C12835">
              <w:lastRenderedPageBreak/>
              <w:t>(за згодою)</w:t>
            </w:r>
          </w:p>
        </w:tc>
        <w:tc>
          <w:tcPr>
            <w:tcW w:w="1134" w:type="dxa"/>
          </w:tcPr>
          <w:p w14:paraId="65BE0B57" w14:textId="77777777" w:rsidR="00F84610" w:rsidRPr="00C12835" w:rsidRDefault="00F84610" w:rsidP="00A37CE3">
            <w:pPr>
              <w:jc w:val="center"/>
            </w:pPr>
            <w:r w:rsidRPr="00C12835">
              <w:lastRenderedPageBreak/>
              <w:t>Грудень</w:t>
            </w:r>
          </w:p>
          <w:p w14:paraId="46C5F746" w14:textId="77777777" w:rsidR="00F84610" w:rsidRPr="00C12835" w:rsidRDefault="007E1B89" w:rsidP="00A37CE3">
            <w:pPr>
              <w:jc w:val="center"/>
            </w:pPr>
            <w:r w:rsidRPr="00C12835">
              <w:t>2026</w:t>
            </w:r>
            <w:r w:rsidR="00F84610" w:rsidRPr="00C12835">
              <w:t xml:space="preserve"> року</w:t>
            </w:r>
          </w:p>
        </w:tc>
        <w:tc>
          <w:tcPr>
            <w:tcW w:w="993" w:type="dxa"/>
          </w:tcPr>
          <w:p w14:paraId="33AC1D22" w14:textId="77777777" w:rsidR="00F84610" w:rsidRPr="00C12835" w:rsidRDefault="00F84610" w:rsidP="004A4146"/>
        </w:tc>
        <w:tc>
          <w:tcPr>
            <w:tcW w:w="1417" w:type="dxa"/>
          </w:tcPr>
          <w:p w14:paraId="6CE67FFC" w14:textId="77777777" w:rsidR="00F84610" w:rsidRPr="00C12835" w:rsidRDefault="00F84610" w:rsidP="004A4146">
            <w:r w:rsidRPr="00C12835">
              <w:t>Викон</w:t>
            </w:r>
            <w:r w:rsidR="007E1B89" w:rsidRPr="00C12835">
              <w:t>ується</w:t>
            </w:r>
          </w:p>
        </w:tc>
        <w:tc>
          <w:tcPr>
            <w:tcW w:w="7938" w:type="dxa"/>
          </w:tcPr>
          <w:p w14:paraId="61C8D032" w14:textId="77777777" w:rsidR="00AA0BB1" w:rsidRPr="00484E6E" w:rsidRDefault="00AA0BB1" w:rsidP="00AA0BB1">
            <w:pPr>
              <w:jc w:val="both"/>
            </w:pPr>
            <w:r w:rsidRPr="00484E6E">
              <w:t>На даний час в області відкрито 5 ветеранських просторів:</w:t>
            </w:r>
            <w:r w:rsidRPr="00484E6E">
              <w:rPr>
                <w:lang w:val="uk-UA"/>
              </w:rPr>
              <w:t xml:space="preserve"> </w:t>
            </w:r>
            <w:r w:rsidRPr="00484E6E">
              <w:t>13 листопада 2025 року - ветеранський простір Чорнобаївської сільської військової адміністрації (село Благодатне);</w:t>
            </w:r>
            <w:r w:rsidRPr="00484E6E">
              <w:rPr>
                <w:lang w:val="uk-UA"/>
              </w:rPr>
              <w:t xml:space="preserve"> </w:t>
            </w:r>
            <w:r w:rsidRPr="00484E6E">
              <w:t>16 жовтня 2025 року - ветеранський простір Білозерської селищної військової адміністрації Херсонського району (село Миролюбівка); з 2024 року у місті Херсоні працює ветеранський простір «VETERAN PRO»;</w:t>
            </w:r>
            <w:r w:rsidRPr="00484E6E">
              <w:rPr>
                <w:lang w:val="uk-UA"/>
              </w:rPr>
              <w:t xml:space="preserve"> </w:t>
            </w:r>
            <w:r w:rsidRPr="00484E6E">
              <w:t>Борозенською сільською військовою адміністрацією Бериславського району в приміщенні дитячого садочку облаштовано дві кімнати для ветеранського простору.</w:t>
            </w:r>
          </w:p>
          <w:p w14:paraId="6FE7EC7F" w14:textId="77777777" w:rsidR="00AA0BB1" w:rsidRPr="00484E6E" w:rsidRDefault="00AA0BB1" w:rsidP="00AA0BB1">
            <w:pPr>
              <w:jc w:val="both"/>
            </w:pPr>
            <w:r w:rsidRPr="00484E6E">
              <w:t>З липня поточного року розпочав свою діяльність ветеранський простір в Музиківській сільській військовій адміністрації Херсонського району.</w:t>
            </w:r>
          </w:p>
          <w:p w14:paraId="2F68B847" w14:textId="77777777" w:rsidR="00AA0BB1" w:rsidRPr="00484E6E" w:rsidRDefault="00AA0BB1" w:rsidP="00AA0BB1">
            <w:pPr>
              <w:jc w:val="both"/>
            </w:pPr>
            <w:r w:rsidRPr="00484E6E">
              <w:t>Продовжується робота щодо відкриття ветеранських просторів в територіальних громадах деокупованої території Херсонської області. Тривають ремонтні роботи та облаштування приміщення та прилеглої території у Великоолександрівкій селищній військовій адміністрації Бериславського району.</w:t>
            </w:r>
          </w:p>
          <w:p w14:paraId="5F72443F" w14:textId="77777777" w:rsidR="00AA0BB1" w:rsidRPr="000F53C9" w:rsidRDefault="00AA0BB1" w:rsidP="00AB633E">
            <w:pPr>
              <w:jc w:val="both"/>
            </w:pPr>
            <w:r w:rsidRPr="00484E6E">
              <w:t xml:space="preserve">Станом на сьогодні в комунальних установах та комунальних некомерційних підприємствах 17 деокупованих територіальних громад Херсонської області відкрито 31 вакансію фахівців із супроводу ветеранів війни та демобілізованих осіб (із них 10 в комунальних некомерційних підприємствах охорони здоров’я). На сьогодні працевлаштовано 28 фахівців із </w:t>
            </w:r>
            <w:proofErr w:type="gramStart"/>
            <w:r w:rsidRPr="00484E6E">
              <w:t>супроводу.ветеранів</w:t>
            </w:r>
            <w:proofErr w:type="gramEnd"/>
            <w:r w:rsidRPr="00484E6E">
              <w:t xml:space="preserve"> війни та демобілізованих осіб, 1 психолог.</w:t>
            </w:r>
          </w:p>
          <w:p w14:paraId="3DB11787" w14:textId="77777777" w:rsidR="000F53C9" w:rsidRPr="00392F04" w:rsidRDefault="000F53C9" w:rsidP="000F53C9">
            <w:pPr>
              <w:jc w:val="both"/>
              <w:rPr>
                <w:lang w:val="uk-UA"/>
              </w:rPr>
            </w:pPr>
            <w:r w:rsidRPr="00392F04">
              <w:rPr>
                <w:shd w:val="clear" w:color="auto" w:fill="FFFFFF"/>
                <w:lang w:val="uk-UA"/>
              </w:rPr>
              <w:t>Станом на з</w:t>
            </w:r>
            <w:r w:rsidR="009876B8">
              <w:rPr>
                <w:shd w:val="clear" w:color="auto" w:fill="FFFFFF"/>
                <w:lang w:val="uk-UA"/>
              </w:rPr>
              <w:t>в</w:t>
            </w:r>
            <w:r w:rsidRPr="00392F04">
              <w:rPr>
                <w:shd w:val="clear" w:color="auto" w:fill="FFFFFF"/>
                <w:lang w:val="uk-UA"/>
              </w:rPr>
              <w:t xml:space="preserve">ітну дату за місцезнаходженням надають культурні послуги </w:t>
            </w:r>
            <w:r w:rsidRPr="00392F04">
              <w:rPr>
                <w:lang w:val="uk-UA"/>
              </w:rPr>
              <w:t xml:space="preserve">дві обласні </w:t>
            </w:r>
            <w:r w:rsidRPr="00392F04">
              <w:rPr>
                <w:lang w:val="uk-UA"/>
              </w:rPr>
              <w:lastRenderedPageBreak/>
              <w:t>бібліотеки (на базі одного приміщення)</w:t>
            </w:r>
            <w:r w:rsidR="009876B8">
              <w:rPr>
                <w:lang w:val="uk-UA"/>
              </w:rPr>
              <w:t>.</w:t>
            </w:r>
            <w:r w:rsidRPr="00392F04">
              <w:rPr>
                <w:lang w:val="uk-UA"/>
              </w:rPr>
              <w:t xml:space="preserve"> </w:t>
            </w:r>
            <w:r w:rsidRPr="00392F04">
              <w:rPr>
                <w:shd w:val="clear" w:color="auto" w:fill="FFFFFF"/>
                <w:lang w:val="uk-UA"/>
              </w:rPr>
              <w:t xml:space="preserve">Будівля, в якій працюють дві обласні бібліотеки, забезпечені </w:t>
            </w:r>
            <w:r w:rsidRPr="00392F04">
              <w:rPr>
                <w:lang w:val="uk-UA"/>
              </w:rPr>
              <w:t>безперешкодним доступом до приміщень для маломобільних груп населення, у тому числі осіб з інвалідністю.</w:t>
            </w:r>
          </w:p>
          <w:p w14:paraId="4DE06C6F" w14:textId="77777777" w:rsidR="000F53C9" w:rsidRPr="00392F04" w:rsidRDefault="000F53C9" w:rsidP="000F53C9">
            <w:pPr>
              <w:jc w:val="both"/>
              <w:rPr>
                <w:shd w:val="clear" w:color="auto" w:fill="FFFFFF"/>
                <w:lang w:val="uk-UA"/>
              </w:rPr>
            </w:pPr>
            <w:r w:rsidRPr="00392F04">
              <w:rPr>
                <w:shd w:val="clear" w:color="auto" w:fill="FFFFFF"/>
                <w:lang w:val="uk-UA"/>
              </w:rPr>
              <w:t>Інші заклади культури обласного підпорядкування через знаходження будівель у центральній частині міста та їх пошкодженням внаслідок обстрілів, за місцезнаходженням не приймають відвідувачів, основна діяльність проводиться із використанням дистанційних форм.</w:t>
            </w:r>
          </w:p>
          <w:p w14:paraId="35ACC8B9" w14:textId="77777777" w:rsidR="000F53C9" w:rsidRPr="00392F04" w:rsidRDefault="000F53C9" w:rsidP="000F53C9">
            <w:pPr>
              <w:jc w:val="both"/>
              <w:rPr>
                <w:shd w:val="clear" w:color="auto" w:fill="FFFFFF"/>
                <w:lang w:val="uk-UA"/>
              </w:rPr>
            </w:pPr>
            <w:r w:rsidRPr="00392F04">
              <w:rPr>
                <w:noProof/>
                <w:lang w:val="uk-UA"/>
              </w:rPr>
              <w:t>Працівники обласних закладів культури співпрацюють з ХАБами «Вільні разом» для внутрішньо-переміщених осіб у м. Миколаїв, Одеса, Івано-Франківськ, Кривий Ріг, Київ, Вінниця, тощо.</w:t>
            </w:r>
          </w:p>
          <w:p w14:paraId="409D3859" w14:textId="77777777" w:rsidR="000F53C9" w:rsidRPr="00392F04" w:rsidRDefault="000F53C9" w:rsidP="000F53C9">
            <w:pPr>
              <w:jc w:val="both"/>
              <w:rPr>
                <w:lang w:val="uk-UA"/>
              </w:rPr>
            </w:pPr>
            <w:r w:rsidRPr="00392F04">
              <w:rPr>
                <w:lang w:val="uk-UA"/>
              </w:rPr>
              <w:t xml:space="preserve">Так, у липні 2026 року Херсонський обласний Палац культури, у межах роботи креативного простору «Ми разом!» у м. Вінниця, проведено захід за участю внутрішньо переміщених осіб, спрямований на виготовлення нашоломників для військовослужбовців Збройних Сил України. Учасниці спільно виконували різні етапи роботи, обмінювалися досвідом та спілкувалися, що сприяло соціальній взаємодії, підтримці та залученню ВПО до активного культурно-громадського життя. </w:t>
            </w:r>
          </w:p>
          <w:p w14:paraId="6A8791AF" w14:textId="77777777" w:rsidR="000F53C9" w:rsidRPr="00392F04" w:rsidRDefault="000F53C9" w:rsidP="000F53C9">
            <w:pPr>
              <w:jc w:val="both"/>
              <w:rPr>
                <w:lang w:val="uk-UA"/>
              </w:rPr>
            </w:pPr>
            <w:r w:rsidRPr="00392F04">
              <w:rPr>
                <w:lang w:val="uk-UA"/>
              </w:rPr>
              <w:t xml:space="preserve">У серпні 2026 року – вокальним ансамблем «Берегиня» (м. Миколаїв) проведено репетицію за участю внутрішньо переміщених осіб у межах підготовки концертної програми до Дня Незалежності України, а в Артпросторі «Особистість» (м. Київ) у межах роботи ХАБу проведено пізнавально-творчий захід «Паперова ящірка» до Всесвітнього дня ящірок за участю внутрішньо переміщених осіб, що сприяло творчій взаємодії та залученню ВПО до культурного життя. </w:t>
            </w:r>
          </w:p>
          <w:p w14:paraId="6DECE13B" w14:textId="77777777" w:rsidR="000F53C9" w:rsidRPr="00392F04" w:rsidRDefault="000F53C9" w:rsidP="000F53C9">
            <w:pPr>
              <w:jc w:val="both"/>
              <w:rPr>
                <w:lang w:val="uk-UA"/>
              </w:rPr>
            </w:pPr>
            <w:r w:rsidRPr="00392F04">
              <w:rPr>
                <w:lang w:val="uk-UA"/>
              </w:rPr>
              <w:t xml:space="preserve">З метою психологічного розвантаження, взаємопідтримці та залученню ВПО до культурного життя у Креативнимому простором «Ми разом!» (м. Вінниця) проведено творчий захід з малювання соняхів за участю внутрішньо переміщених осіб. </w:t>
            </w:r>
          </w:p>
          <w:p w14:paraId="33897B89" w14:textId="77777777" w:rsidR="000F53C9" w:rsidRPr="00392F04" w:rsidRDefault="000F53C9" w:rsidP="000F53C9">
            <w:pPr>
              <w:jc w:val="both"/>
              <w:rPr>
                <w:lang w:val="uk-UA"/>
              </w:rPr>
            </w:pPr>
            <w:r w:rsidRPr="00392F04">
              <w:rPr>
                <w:lang w:val="uk-UA"/>
              </w:rPr>
              <w:t>11 вересня 2026 року – КЗ «Обласний Палац культури» ХОР у м. Києві проведено соціально-мистецький фестиваль єдності «Херсонщина — символ нескореності» для внутрішньо переміщених осіб. Захід об’єднав представників Херсонщини навколо збереження української культури, підтримки Захисників України та зміцнення єдності громади</w:t>
            </w:r>
          </w:p>
          <w:p w14:paraId="3C550E36" w14:textId="77777777" w:rsidR="000F53C9" w:rsidRPr="00392F04" w:rsidRDefault="000F53C9" w:rsidP="000F53C9">
            <w:pPr>
              <w:jc w:val="both"/>
              <w:rPr>
                <w:lang w:val="uk-UA" w:eastAsia="uk-UA"/>
              </w:rPr>
            </w:pPr>
            <w:r w:rsidRPr="00392F04">
              <w:rPr>
                <w:color w:val="000000"/>
                <w:lang w:val="uk-UA" w:eastAsia="uk-UA"/>
              </w:rPr>
              <w:t>У ІІІ кварталі 2026 року Херсонська обласна бібліотека для дітей імені Дніпрової Чайки продовжувала системну роботу з підтримки внутрішньо переміщених осіб та розвитку співпраці з гуманітарними хабами й координаційними центрами, що надають допомогу мешканцям Херсонщини, які були змушені залишити свої домівки через війну. Особлива увага приділялася організації соціокультурних, просвітницьких та психоемоційних заходів для дітей і родин з числа ВПО, спрямованих на адаптацію до нових умов життя, подолання наслідків стресу та збереження зв'язку з рідним краєм.</w:t>
            </w:r>
          </w:p>
          <w:p w14:paraId="260F067C" w14:textId="77777777" w:rsidR="000F53C9" w:rsidRPr="00392F04" w:rsidRDefault="000F53C9" w:rsidP="000F53C9">
            <w:pPr>
              <w:rPr>
                <w:lang w:val="uk-UA" w:eastAsia="uk-UA"/>
              </w:rPr>
            </w:pPr>
            <w:r w:rsidRPr="00392F04">
              <w:rPr>
                <w:color w:val="000000"/>
                <w:lang w:val="uk-UA" w:eastAsia="uk-UA"/>
              </w:rPr>
              <w:t>Зокрема, вже стало доброю традицією проведення літературних зустрічей для дітей-переселенців із Херсонщини та їхніх батьків у партнерстві з координаційним центром «Вільні разом» (м. Вінниця):</w:t>
            </w:r>
          </w:p>
          <w:p w14:paraId="297886DC" w14:textId="77777777" w:rsidR="000F53C9" w:rsidRPr="00392F04" w:rsidRDefault="000F53C9" w:rsidP="000F53C9">
            <w:pPr>
              <w:jc w:val="both"/>
              <w:rPr>
                <w:lang w:val="uk-UA" w:eastAsia="uk-UA"/>
              </w:rPr>
            </w:pPr>
            <w:r w:rsidRPr="00392F04">
              <w:rPr>
                <w:color w:val="000000"/>
                <w:lang w:val="uk-UA" w:eastAsia="uk-UA"/>
              </w:rPr>
              <w:t>Моя країна – Україна. Ігри патріотів. У межах співпраці з координаційним центром «Вільні разом» (м. Вінниця)</w:t>
            </w:r>
          </w:p>
          <w:p w14:paraId="0FDA6829" w14:textId="77777777" w:rsidR="000F53C9" w:rsidRPr="00392F04" w:rsidRDefault="000F53C9" w:rsidP="000F53C9">
            <w:pPr>
              <w:jc w:val="both"/>
              <w:rPr>
                <w:lang w:val="uk-UA" w:eastAsia="uk-UA"/>
              </w:rPr>
            </w:pPr>
            <w:r w:rsidRPr="00392F04">
              <w:rPr>
                <w:color w:val="000000"/>
                <w:lang w:val="uk-UA" w:eastAsia="uk-UA"/>
              </w:rPr>
              <w:t> </w:t>
            </w:r>
            <w:hyperlink r:id="rId670" w:history="1">
              <w:r w:rsidRPr="00392F04">
                <w:rPr>
                  <w:color w:val="0563C1"/>
                  <w:u w:val="single"/>
                  <w:lang w:val="uk-UA" w:eastAsia="uk-UA"/>
                </w:rPr>
                <w:t>https://xobd-news.blogspot.com/2026/08/blog-post_21.html</w:t>
              </w:r>
            </w:hyperlink>
            <w:r w:rsidRPr="00392F04">
              <w:rPr>
                <w:color w:val="000000"/>
                <w:lang w:val="uk-UA" w:eastAsia="uk-UA"/>
              </w:rPr>
              <w:t> </w:t>
            </w:r>
          </w:p>
          <w:p w14:paraId="48DAB640" w14:textId="77777777" w:rsidR="000F53C9" w:rsidRPr="00392F04" w:rsidRDefault="000F53C9" w:rsidP="000F53C9">
            <w:pPr>
              <w:jc w:val="both"/>
              <w:rPr>
                <w:lang w:val="uk-UA" w:eastAsia="uk-UA"/>
              </w:rPr>
            </w:pPr>
            <w:r w:rsidRPr="00392F04">
              <w:rPr>
                <w:color w:val="000000"/>
                <w:lang w:val="uk-UA" w:eastAsia="uk-UA"/>
              </w:rPr>
              <w:t xml:space="preserve">Як ти, Херсоне? Патріотичний флешбук. Разом з Координаційним центром допомоги </w:t>
            </w:r>
            <w:r w:rsidRPr="00392F04">
              <w:rPr>
                <w:color w:val="000000"/>
                <w:lang w:val="uk-UA" w:eastAsia="uk-UA"/>
              </w:rPr>
              <w:lastRenderedPageBreak/>
              <w:t>ВПО з Херсонщини «Вільні разом» при Херсонській ОВА у м. Вінниця</w:t>
            </w:r>
          </w:p>
          <w:p w14:paraId="098E886D" w14:textId="77777777" w:rsidR="000F53C9" w:rsidRPr="00392F04" w:rsidRDefault="000F53C9" w:rsidP="000F53C9">
            <w:pPr>
              <w:rPr>
                <w:lang w:val="uk-UA" w:eastAsia="uk-UA"/>
              </w:rPr>
            </w:pPr>
            <w:hyperlink r:id="rId671" w:history="1">
              <w:r w:rsidRPr="00392F04">
                <w:rPr>
                  <w:color w:val="0563C1"/>
                  <w:u w:val="single"/>
                  <w:lang w:val="uk-UA" w:eastAsia="uk-UA"/>
                </w:rPr>
                <w:t>https://xobd-news.blogspot.com/2026/09/blog-post_11.html</w:t>
              </w:r>
            </w:hyperlink>
            <w:r w:rsidRPr="00392F04">
              <w:rPr>
                <w:color w:val="000000"/>
                <w:lang w:val="uk-UA" w:eastAsia="uk-UA"/>
              </w:rPr>
              <w:t> </w:t>
            </w:r>
          </w:p>
          <w:p w14:paraId="3C14628A" w14:textId="77777777" w:rsidR="009876B8" w:rsidRDefault="000F53C9" w:rsidP="000F53C9">
            <w:pPr>
              <w:jc w:val="both"/>
              <w:rPr>
                <w:lang w:val="uk-UA"/>
              </w:rPr>
            </w:pPr>
            <w:r w:rsidRPr="00392F04">
              <w:rPr>
                <w:lang w:val="uk-UA" w:eastAsia="uk-UA"/>
              </w:rPr>
              <w:t xml:space="preserve">Фахівці КЗ «Херсонська обласна універсальна наукова бібліотека імені Олеся Гончара» </w:t>
            </w:r>
            <w:r w:rsidRPr="00392F04">
              <w:rPr>
                <w:lang w:val="uk-UA"/>
              </w:rPr>
              <w:t xml:space="preserve">у Хабі «На розі» та у Хабі «Вільні разом» м. Миколаїв провела презентацію документальної аудіальної виставки «Справжній степ». Презентації відвідали 41 відвідувач. </w:t>
            </w:r>
            <w:r w:rsidRPr="00392F04">
              <w:fldChar w:fldCharType="begin"/>
            </w:r>
            <w:r w:rsidRPr="00392F04">
              <w:instrText>HYPERLINK</w:instrText>
            </w:r>
            <w:r w:rsidRPr="000F53C9">
              <w:rPr>
                <w:lang w:val="uk-UA"/>
              </w:rPr>
              <w:instrText xml:space="preserve"> "</w:instrText>
            </w:r>
            <w:r w:rsidRPr="00392F04">
              <w:instrText>https</w:instrText>
            </w:r>
            <w:r w:rsidRPr="000F53C9">
              <w:rPr>
                <w:lang w:val="uk-UA"/>
              </w:rPr>
              <w:instrText>://</w:instrText>
            </w:r>
            <w:r w:rsidRPr="00392F04">
              <w:instrText>lib</w:instrText>
            </w:r>
            <w:r w:rsidRPr="000F53C9">
              <w:rPr>
                <w:lang w:val="uk-UA"/>
              </w:rPr>
              <w:instrText>.</w:instrText>
            </w:r>
            <w:r w:rsidRPr="00392F04">
              <w:instrText>kherson</w:instrText>
            </w:r>
            <w:r w:rsidRPr="000F53C9">
              <w:rPr>
                <w:lang w:val="uk-UA"/>
              </w:rPr>
              <w:instrText>.</w:instrText>
            </w:r>
            <w:r w:rsidRPr="00392F04">
              <w:instrText>ua</w:instrText>
            </w:r>
            <w:r w:rsidRPr="000F53C9">
              <w:rPr>
                <w:lang w:val="uk-UA"/>
              </w:rPr>
              <w:instrText>/</w:instrText>
            </w:r>
            <w:r w:rsidRPr="00392F04">
              <w:instrText>u</w:instrText>
            </w:r>
            <w:r w:rsidRPr="000F53C9">
              <w:rPr>
                <w:lang w:val="uk-UA"/>
              </w:rPr>
              <w:instrText>-</w:instrText>
            </w:r>
            <w:r w:rsidRPr="00392F04">
              <w:instrText>hersoni</w:instrText>
            </w:r>
            <w:r w:rsidRPr="000F53C9">
              <w:rPr>
                <w:lang w:val="uk-UA"/>
              </w:rPr>
              <w:instrText>-</w:instrText>
            </w:r>
            <w:r w:rsidRPr="00392F04">
              <w:instrText>prezentuvali</w:instrText>
            </w:r>
            <w:r w:rsidRPr="000F53C9">
              <w:rPr>
                <w:lang w:val="uk-UA"/>
              </w:rPr>
              <w:instrText>-</w:instrText>
            </w:r>
            <w:r w:rsidRPr="00392F04">
              <w:instrText>unikalnu</w:instrText>
            </w:r>
            <w:r w:rsidRPr="000F53C9">
              <w:rPr>
                <w:lang w:val="uk-UA"/>
              </w:rPr>
              <w:instrText>-</w:instrText>
            </w:r>
            <w:r w:rsidRPr="00392F04">
              <w:instrText>audialnu</w:instrText>
            </w:r>
            <w:r w:rsidRPr="000F53C9">
              <w:rPr>
                <w:lang w:val="uk-UA"/>
              </w:rPr>
              <w:instrText>-</w:instrText>
            </w:r>
            <w:r w:rsidRPr="00392F04">
              <w:instrText>vistavku</w:instrText>
            </w:r>
            <w:r w:rsidRPr="000F53C9">
              <w:rPr>
                <w:lang w:val="uk-UA"/>
              </w:rPr>
              <w:instrText>-</w:instrText>
            </w:r>
            <w:r w:rsidRPr="00392F04">
              <w:instrText>spravzhniy</w:instrText>
            </w:r>
            <w:r w:rsidRPr="000F53C9">
              <w:rPr>
                <w:lang w:val="uk-UA"/>
              </w:rPr>
              <w:instrText>-</w:instrText>
            </w:r>
            <w:r w:rsidRPr="00392F04">
              <w:instrText>step</w:instrText>
            </w:r>
            <w:r w:rsidRPr="000F53C9">
              <w:rPr>
                <w:lang w:val="uk-UA"/>
              </w:rPr>
              <w:instrText>.</w:instrText>
            </w:r>
            <w:r w:rsidRPr="00392F04">
              <w:instrText>htm</w:instrText>
            </w:r>
            <w:r w:rsidRPr="000F53C9">
              <w:rPr>
                <w:lang w:val="uk-UA"/>
              </w:rPr>
              <w:instrText>?</w:instrText>
            </w:r>
            <w:r w:rsidRPr="00392F04">
              <w:instrText>ps</w:instrText>
            </w:r>
            <w:r w:rsidRPr="000F53C9">
              <w:rPr>
                <w:lang w:val="uk-UA"/>
              </w:rPr>
              <w:instrText>=5"</w:instrText>
            </w:r>
            <w:r w:rsidRPr="00392F04">
              <w:fldChar w:fldCharType="separate"/>
            </w:r>
            <w:r w:rsidRPr="00392F04">
              <w:rPr>
                <w:color w:val="0000FF"/>
                <w:u w:val="single"/>
                <w:lang w:val="uk-UA"/>
              </w:rPr>
              <w:t>https://lib.kherson.ua/u-hersoni-prezentuvali-unikalnu-audialnu-vistavku-spravzhniy-step.htm?ps=5</w:t>
            </w:r>
            <w:r w:rsidRPr="00392F04">
              <w:fldChar w:fldCharType="end"/>
            </w:r>
            <w:r w:rsidR="009876B8">
              <w:rPr>
                <w:lang w:val="uk-UA"/>
              </w:rPr>
              <w:t xml:space="preserve"> </w:t>
            </w:r>
          </w:p>
          <w:p w14:paraId="751510A9" w14:textId="77777777" w:rsidR="00AA0BB1" w:rsidRPr="000C57CE" w:rsidRDefault="00AA0BB1" w:rsidP="000F53C9">
            <w:pPr>
              <w:jc w:val="both"/>
              <w:rPr>
                <w:lang w:val="uk-UA"/>
              </w:rPr>
            </w:pPr>
            <w:r w:rsidRPr="000C57CE">
              <w:rPr>
                <w:lang w:val="uk-UA"/>
              </w:rPr>
              <w:t>У Білозерській ТГ з</w:t>
            </w:r>
            <w:r w:rsidRPr="000F53C9">
              <w:rPr>
                <w:color w:val="000000"/>
                <w:lang w:val="uk-UA"/>
              </w:rPr>
              <w:t xml:space="preserve">а підтримки </w:t>
            </w:r>
            <w:r w:rsidRPr="000C57CE">
              <w:rPr>
                <w:color w:val="000000"/>
              </w:rPr>
              <w:t>UCBI</w:t>
            </w:r>
            <w:r w:rsidRPr="000F53C9">
              <w:rPr>
                <w:color w:val="000000"/>
                <w:lang w:val="uk-UA"/>
              </w:rPr>
              <w:t xml:space="preserve"> на території громади облаштувано класи безпеки в селах Миролюбівка та Надеждівка</w:t>
            </w:r>
            <w:r w:rsidRPr="000C57CE">
              <w:rPr>
                <w:color w:val="000000"/>
                <w:lang w:val="uk-UA"/>
              </w:rPr>
              <w:t>.</w:t>
            </w:r>
          </w:p>
          <w:p w14:paraId="442D1D01" w14:textId="77777777" w:rsidR="00AA0BB1" w:rsidRPr="00AA0BB1" w:rsidRDefault="00AA0BB1" w:rsidP="00AA0BB1">
            <w:pPr>
              <w:jc w:val="both"/>
              <w:rPr>
                <w:lang w:val="uk-UA"/>
              </w:rPr>
            </w:pPr>
            <w:r w:rsidRPr="000C57CE">
              <w:rPr>
                <w:lang w:val="uk-UA"/>
              </w:rPr>
              <w:t>У Бекриславській ТГ діє Університет третього віку КЗБМ «Територіальний центр соціального обслуговування» для людей похилого віку Бериславської громади. Робота 5 факультетів організована в Громадських просторах селища Велика Олександрівка, міста Кривий ріг</w:t>
            </w:r>
          </w:p>
          <w:p w14:paraId="11BE81B6" w14:textId="77777777" w:rsidR="00AA0BB1" w:rsidRPr="00C12835" w:rsidRDefault="00D604F1" w:rsidP="00AB633E">
            <w:pPr>
              <w:jc w:val="both"/>
              <w:rPr>
                <w:lang w:val="uk-UA"/>
              </w:rPr>
            </w:pPr>
            <w:r>
              <w:rPr>
                <w:lang w:val="uk-UA"/>
              </w:rPr>
              <w:t xml:space="preserve">У Високопільській ТГ функціонують </w:t>
            </w:r>
            <w:r w:rsidR="00AA0BB1" w:rsidRPr="006A2A6D">
              <w:rPr>
                <w:lang w:val="uk-UA"/>
              </w:rPr>
              <w:t>Молодіжний прост</w:t>
            </w:r>
            <w:r w:rsidR="00AA0BB1">
              <w:rPr>
                <w:lang w:val="uk-UA"/>
              </w:rPr>
              <w:t>ір і сімейний хаб</w:t>
            </w:r>
            <w:r>
              <w:rPr>
                <w:lang w:val="uk-UA"/>
              </w:rPr>
              <w:t xml:space="preserve">. </w:t>
            </w:r>
            <w:r w:rsidR="00AA0BB1" w:rsidRPr="006A2A6D">
              <w:rPr>
                <w:lang w:val="uk-UA"/>
              </w:rPr>
              <w:t>Фізичне пристосування приміщень потребує ремонтних робіт</w:t>
            </w:r>
            <w:r>
              <w:rPr>
                <w:lang w:val="uk-UA"/>
              </w:rPr>
              <w:t>.</w:t>
            </w:r>
          </w:p>
        </w:tc>
      </w:tr>
      <w:tr w:rsidR="003E1C4F" w:rsidRPr="00922635" w14:paraId="46233557" w14:textId="77777777" w:rsidTr="002C2DD4">
        <w:tc>
          <w:tcPr>
            <w:tcW w:w="15559" w:type="dxa"/>
            <w:gridSpan w:val="6"/>
          </w:tcPr>
          <w:p w14:paraId="3E044DA3" w14:textId="77777777" w:rsidR="003E1C4F" w:rsidRPr="00C12835" w:rsidRDefault="003E1C4F" w:rsidP="00A37CE3">
            <w:pPr>
              <w:jc w:val="center"/>
              <w:rPr>
                <w:b/>
                <w:bCs/>
                <w:lang w:val="uk-UA"/>
              </w:rPr>
            </w:pPr>
            <w:r w:rsidRPr="00C12835">
              <w:rPr>
                <w:b/>
                <w:bCs/>
                <w:lang w:val="uk-UA"/>
              </w:rPr>
              <w:lastRenderedPageBreak/>
              <w:t>Стратегічна ціль «Доступні для кожної людини соціальні, освітні, охорони здоров’я, комунальні, транспортні, фінансові, правничі, безпекові, правозахисні, цивільного захисту, адміністративні, архівні, медіа- та інші послуги»</w:t>
            </w:r>
          </w:p>
        </w:tc>
      </w:tr>
      <w:tr w:rsidR="003E1C4F" w:rsidRPr="00ED51E9" w14:paraId="5AD19EE0" w14:textId="77777777" w:rsidTr="002C2DD4">
        <w:tc>
          <w:tcPr>
            <w:tcW w:w="15559" w:type="dxa"/>
            <w:gridSpan w:val="6"/>
          </w:tcPr>
          <w:p w14:paraId="4FC21D40" w14:textId="77777777" w:rsidR="003E1C4F" w:rsidRPr="00C12835" w:rsidRDefault="003E1C4F" w:rsidP="00A37CE3">
            <w:pPr>
              <w:jc w:val="center"/>
              <w:rPr>
                <w:b/>
                <w:bCs/>
              </w:rPr>
            </w:pPr>
            <w:r w:rsidRPr="00C12835">
              <w:rPr>
                <w:b/>
                <w:bCs/>
              </w:rPr>
              <w:t>Завдання 30. Розроблення нормативно правової бази та реалізація заходів із забезпечення доступності соціальних,</w:t>
            </w:r>
          </w:p>
          <w:p w14:paraId="64E90780" w14:textId="77777777" w:rsidR="003E1C4F" w:rsidRPr="00C12835" w:rsidRDefault="003E1C4F" w:rsidP="00A37CE3">
            <w:pPr>
              <w:jc w:val="center"/>
              <w:rPr>
                <w:b/>
                <w:bCs/>
              </w:rPr>
            </w:pPr>
            <w:r w:rsidRPr="00C12835">
              <w:rPr>
                <w:b/>
                <w:bCs/>
              </w:rPr>
              <w:t>освітніх, охорони здоров’я та інших послуг</w:t>
            </w:r>
          </w:p>
        </w:tc>
      </w:tr>
      <w:tr w:rsidR="00D6224B" w:rsidRPr="00ED51E9" w14:paraId="2BFCCC71" w14:textId="77777777" w:rsidTr="002C2DD4">
        <w:tc>
          <w:tcPr>
            <w:tcW w:w="1951" w:type="dxa"/>
          </w:tcPr>
          <w:p w14:paraId="36C8EE5D" w14:textId="77777777" w:rsidR="00D6224B" w:rsidRPr="00C12835" w:rsidRDefault="00D6224B" w:rsidP="004A4146">
            <w:r w:rsidRPr="00C12835">
              <w:t xml:space="preserve">2) </w:t>
            </w:r>
            <w:r w:rsidR="00A37CE3" w:rsidRPr="00C12835">
              <w:rPr>
                <w:lang w:val="uk-UA"/>
              </w:rPr>
              <w:t>З</w:t>
            </w:r>
            <w:r w:rsidRPr="00C12835">
              <w:t>абезпечити рівні</w:t>
            </w:r>
            <w:r w:rsidR="00213ECD" w:rsidRPr="00C12835">
              <w:rPr>
                <w:lang w:val="uk-UA"/>
              </w:rPr>
              <w:t xml:space="preserve"> </w:t>
            </w:r>
            <w:r w:rsidRPr="00C12835">
              <w:t>права і свободи у</w:t>
            </w:r>
            <w:r w:rsidR="00A37CE3" w:rsidRPr="00C12835">
              <w:rPr>
                <w:lang w:val="uk-UA"/>
              </w:rPr>
              <w:t xml:space="preserve"> </w:t>
            </w:r>
            <w:r w:rsidRPr="00C12835">
              <w:t>сфері індивідуальної</w:t>
            </w:r>
          </w:p>
          <w:p w14:paraId="556D2A58" w14:textId="77777777" w:rsidR="00D6224B" w:rsidRPr="00C12835" w:rsidRDefault="00D6224B" w:rsidP="00213ECD">
            <w:r w:rsidRPr="00C12835">
              <w:t>мобільності –моніторинг надання</w:t>
            </w:r>
            <w:r w:rsidR="00213ECD" w:rsidRPr="00C12835">
              <w:rPr>
                <w:lang w:val="uk-UA"/>
              </w:rPr>
              <w:t xml:space="preserve"> </w:t>
            </w:r>
            <w:r w:rsidRPr="00C12835">
              <w:t>послуги «соціального</w:t>
            </w:r>
            <w:r w:rsidR="00A37CE3" w:rsidRPr="00C12835">
              <w:rPr>
                <w:lang w:val="uk-UA"/>
              </w:rPr>
              <w:t xml:space="preserve"> </w:t>
            </w:r>
            <w:r w:rsidRPr="00C12835">
              <w:t>таксі»</w:t>
            </w:r>
          </w:p>
        </w:tc>
        <w:tc>
          <w:tcPr>
            <w:tcW w:w="2126" w:type="dxa"/>
          </w:tcPr>
          <w:p w14:paraId="57FE5386" w14:textId="77777777" w:rsidR="00D6224B" w:rsidRPr="00C12835" w:rsidRDefault="00D6224B" w:rsidP="004A4146">
            <w:r w:rsidRPr="00C12835">
              <w:t>Департамент</w:t>
            </w:r>
          </w:p>
          <w:p w14:paraId="52D7288D" w14:textId="77777777" w:rsidR="00D6224B" w:rsidRPr="00C12835" w:rsidRDefault="00D6224B" w:rsidP="004A4146">
            <w:r w:rsidRPr="00C12835">
              <w:t>соціального розвитку</w:t>
            </w:r>
          </w:p>
          <w:p w14:paraId="233B8024" w14:textId="77777777" w:rsidR="00D6224B" w:rsidRPr="00C12835" w:rsidRDefault="00D6224B" w:rsidP="004A4146">
            <w:r w:rsidRPr="00C12835">
              <w:t>обласної державної</w:t>
            </w:r>
          </w:p>
          <w:p w14:paraId="3CAFB387" w14:textId="77777777" w:rsidR="00D6224B" w:rsidRPr="00C12835" w:rsidRDefault="00D6224B" w:rsidP="004A4146">
            <w:r w:rsidRPr="00C12835">
              <w:t>адміністрації,</w:t>
            </w:r>
          </w:p>
          <w:p w14:paraId="3B8722B3" w14:textId="77777777" w:rsidR="00D6224B" w:rsidRPr="00C12835" w:rsidRDefault="00D6224B" w:rsidP="004A4146">
            <w:r w:rsidRPr="00C12835">
              <w:t>військові адміністрації</w:t>
            </w:r>
          </w:p>
          <w:p w14:paraId="4A4B1301" w14:textId="77777777" w:rsidR="00D6224B" w:rsidRPr="00C12835" w:rsidRDefault="00D6224B" w:rsidP="004A4146">
            <w:r w:rsidRPr="00C12835">
              <w:t>населених пунктів</w:t>
            </w:r>
          </w:p>
          <w:p w14:paraId="3D24EF5F" w14:textId="77777777" w:rsidR="00D6224B" w:rsidRPr="00C12835" w:rsidRDefault="00D6224B" w:rsidP="004A4146">
            <w:r w:rsidRPr="00C12835">
              <w:t>деокупованих</w:t>
            </w:r>
          </w:p>
          <w:p w14:paraId="4CFFD977" w14:textId="77777777" w:rsidR="00D6224B" w:rsidRPr="00C12835" w:rsidRDefault="00D6224B" w:rsidP="004A4146">
            <w:r w:rsidRPr="00C12835">
              <w:t>територіальних громад</w:t>
            </w:r>
          </w:p>
          <w:p w14:paraId="0E468ECA" w14:textId="77777777" w:rsidR="00D6224B" w:rsidRPr="00C12835" w:rsidRDefault="00D6224B" w:rsidP="004A4146">
            <w:r w:rsidRPr="00C12835">
              <w:t>(за згодою)</w:t>
            </w:r>
          </w:p>
        </w:tc>
        <w:tc>
          <w:tcPr>
            <w:tcW w:w="1134" w:type="dxa"/>
          </w:tcPr>
          <w:p w14:paraId="43E085B8" w14:textId="77777777" w:rsidR="00D6224B" w:rsidRPr="00C12835" w:rsidRDefault="00D6224B" w:rsidP="004B33FA">
            <w:pPr>
              <w:jc w:val="center"/>
            </w:pPr>
            <w:r w:rsidRPr="00C12835">
              <w:t>Грудень</w:t>
            </w:r>
          </w:p>
          <w:p w14:paraId="1776AF60" w14:textId="77777777" w:rsidR="00D6224B" w:rsidRPr="00C12835" w:rsidRDefault="00D6224B" w:rsidP="004B33FA">
            <w:pPr>
              <w:jc w:val="center"/>
            </w:pPr>
            <w:r w:rsidRPr="00C12835">
              <w:t>2026 року</w:t>
            </w:r>
          </w:p>
        </w:tc>
        <w:tc>
          <w:tcPr>
            <w:tcW w:w="993" w:type="dxa"/>
          </w:tcPr>
          <w:p w14:paraId="3F32ACF3" w14:textId="77777777" w:rsidR="00D6224B" w:rsidRPr="00C12835" w:rsidRDefault="00D6224B" w:rsidP="004B33FA">
            <w:pPr>
              <w:jc w:val="center"/>
            </w:pPr>
          </w:p>
        </w:tc>
        <w:tc>
          <w:tcPr>
            <w:tcW w:w="1417" w:type="dxa"/>
          </w:tcPr>
          <w:p w14:paraId="1621AD2A" w14:textId="77777777" w:rsidR="00D6224B" w:rsidRPr="00C12835" w:rsidRDefault="00D6224B" w:rsidP="004B33FA">
            <w:pPr>
              <w:jc w:val="center"/>
            </w:pPr>
            <w:r w:rsidRPr="00C12835">
              <w:t>Виконується</w:t>
            </w:r>
          </w:p>
        </w:tc>
        <w:tc>
          <w:tcPr>
            <w:tcW w:w="7938" w:type="dxa"/>
          </w:tcPr>
          <w:p w14:paraId="24FCD14B" w14:textId="77777777" w:rsidR="00BA6C2F" w:rsidRPr="00C12835" w:rsidRDefault="00BA6C2F" w:rsidP="00BA6C2F">
            <w:pPr>
              <w:jc w:val="both"/>
            </w:pPr>
            <w:r w:rsidRPr="00C12835">
              <w:t>Для задоволення основних транспортних потреб мешканців Херсонської області та м. Херсона функціонує послуга «Соціальне таксі». Головне завдання вищевказаної послуги – це створення доступних умов пересування осіб, дітей з інвалідністю та громадян, які отримали поранення внаслідок обстрілів і не можуть самостійно пересуватися.</w:t>
            </w:r>
          </w:p>
          <w:p w14:paraId="11F5E418" w14:textId="77777777" w:rsidR="00054345" w:rsidRDefault="00BA6C2F" w:rsidP="00054345">
            <w:pPr>
              <w:jc w:val="both"/>
              <w:rPr>
                <w:lang w:val="uk-UA"/>
              </w:rPr>
            </w:pPr>
            <w:r w:rsidRPr="00C12835">
              <w:t>Перевезення здійснюється до медичних закладів, органів соціального захисту, пенсійного фонду, ЦНАПу, банківських</w:t>
            </w:r>
            <w:r w:rsidR="00BE35A3">
              <w:rPr>
                <w:lang w:val="uk-UA"/>
              </w:rPr>
              <w:t xml:space="preserve"> </w:t>
            </w:r>
            <w:r w:rsidRPr="00C12835">
              <w:t>установ, а також забезпечує евакуацію мешканців із небезпечних територій.</w:t>
            </w:r>
            <w:r w:rsidR="00054345">
              <w:rPr>
                <w:lang w:val="uk-UA"/>
              </w:rPr>
              <w:t>:</w:t>
            </w:r>
          </w:p>
          <w:p w14:paraId="213C28E3" w14:textId="77777777" w:rsidR="000C5CC7" w:rsidRPr="00054345" w:rsidRDefault="00054345" w:rsidP="00054345">
            <w:pPr>
              <w:jc w:val="both"/>
              <w:rPr>
                <w:lang w:val="uk-UA"/>
              </w:rPr>
            </w:pPr>
            <w:hyperlink r:id="rId672" w:history="1">
              <w:r w:rsidRPr="00054345">
                <w:rPr>
                  <w:rStyle w:val="a5"/>
                  <w:lang w:bidi="uk-UA"/>
                </w:rPr>
                <w:t>https</w:t>
              </w:r>
              <w:r w:rsidRPr="00054345">
                <w:rPr>
                  <w:rStyle w:val="a5"/>
                  <w:lang w:val="uk-UA" w:bidi="uk-UA"/>
                </w:rPr>
                <w:t>://</w:t>
              </w:r>
              <w:r w:rsidRPr="00054345">
                <w:rPr>
                  <w:rStyle w:val="a5"/>
                  <w:lang w:bidi="uk-UA"/>
                </w:rPr>
                <w:t>khoda</w:t>
              </w:r>
              <w:r w:rsidRPr="00054345">
                <w:rPr>
                  <w:rStyle w:val="a5"/>
                  <w:lang w:val="uk-UA" w:bidi="uk-UA"/>
                </w:rPr>
                <w:t>.</w:t>
              </w:r>
              <w:r w:rsidRPr="00054345">
                <w:rPr>
                  <w:rStyle w:val="a5"/>
                  <w:lang w:bidi="uk-UA"/>
                </w:rPr>
                <w:t>gov</w:t>
              </w:r>
              <w:r w:rsidRPr="00054345">
                <w:rPr>
                  <w:rStyle w:val="a5"/>
                  <w:lang w:val="uk-UA" w:bidi="uk-UA"/>
                </w:rPr>
                <w:t>.</w:t>
              </w:r>
              <w:r w:rsidRPr="00054345">
                <w:rPr>
                  <w:rStyle w:val="a5"/>
                  <w:lang w:bidi="uk-UA"/>
                </w:rPr>
                <w:t>ua</w:t>
              </w:r>
              <w:r w:rsidRPr="00054345">
                <w:rPr>
                  <w:rStyle w:val="a5"/>
                  <w:lang w:val="uk-UA" w:bidi="uk-UA"/>
                </w:rPr>
                <w:t>/</w:t>
              </w:r>
              <w:r w:rsidRPr="00054345">
                <w:rPr>
                  <w:rStyle w:val="a5"/>
                  <w:lang w:bidi="uk-UA"/>
                </w:rPr>
                <w:t>bezbariernist</w:t>
              </w:r>
              <w:r w:rsidRPr="00054345">
                <w:rPr>
                  <w:rStyle w:val="a5"/>
                  <w:lang w:val="uk-UA" w:bidi="uk-UA"/>
                </w:rPr>
                <w:t>/</w:t>
              </w:r>
              <w:r w:rsidRPr="00054345">
                <w:rPr>
                  <w:rStyle w:val="a5"/>
                  <w:lang w:bidi="uk-UA"/>
                </w:rPr>
                <w:t>plan</w:t>
              </w:r>
              <w:r w:rsidRPr="00054345">
                <w:rPr>
                  <w:rStyle w:val="a5"/>
                  <w:lang w:val="uk-UA" w:bidi="uk-UA"/>
                </w:rPr>
                <w:t>-</w:t>
              </w:r>
              <w:r w:rsidRPr="00054345">
                <w:rPr>
                  <w:rStyle w:val="a5"/>
                  <w:lang w:bidi="uk-UA"/>
                </w:rPr>
                <w:t>zakhodiv</w:t>
              </w:r>
              <w:r w:rsidRPr="00054345">
                <w:rPr>
                  <w:rStyle w:val="a5"/>
                  <w:lang w:val="uk-UA" w:bidi="uk-UA"/>
                </w:rPr>
                <w:t>-</w:t>
              </w:r>
              <w:r w:rsidRPr="00054345">
                <w:rPr>
                  <w:rStyle w:val="a5"/>
                  <w:lang w:bidi="uk-UA"/>
                </w:rPr>
                <w:t>z</w:t>
              </w:r>
              <w:r w:rsidRPr="00054345">
                <w:rPr>
                  <w:rStyle w:val="a5"/>
                  <w:lang w:val="uk-UA" w:bidi="uk-UA"/>
                </w:rPr>
                <w:t>-</w:t>
              </w:r>
              <w:r w:rsidRPr="00054345">
                <w:rPr>
                  <w:rStyle w:val="a5"/>
                  <w:lang w:bidi="uk-UA"/>
                </w:rPr>
                <w:t>realizatsii</w:t>
              </w:r>
              <w:r w:rsidRPr="00054345">
                <w:rPr>
                  <w:rStyle w:val="a5"/>
                  <w:lang w:val="uk-UA" w:bidi="uk-UA"/>
                </w:rPr>
                <w:t>-</w:t>
              </w:r>
              <w:r w:rsidRPr="00054345">
                <w:rPr>
                  <w:rStyle w:val="a5"/>
                  <w:lang w:bidi="uk-UA"/>
                </w:rPr>
                <w:t>natsionalnoi</w:t>
              </w:r>
              <w:r w:rsidRPr="00054345">
                <w:rPr>
                  <w:rStyle w:val="a5"/>
                  <w:lang w:val="uk-UA" w:bidi="uk-UA"/>
                </w:rPr>
                <w:t>-</w:t>
              </w:r>
              <w:r w:rsidRPr="00054345">
                <w:rPr>
                  <w:rStyle w:val="a5"/>
                  <w:lang w:bidi="uk-UA"/>
                </w:rPr>
                <w:t>stratehii</w:t>
              </w:r>
              <w:r w:rsidRPr="00054345">
                <w:rPr>
                  <w:rStyle w:val="a5"/>
                  <w:lang w:val="uk-UA" w:bidi="uk-UA"/>
                </w:rPr>
                <w:t>-</w:t>
              </w:r>
              <w:r w:rsidRPr="00054345">
                <w:rPr>
                  <w:rStyle w:val="a5"/>
                  <w:lang w:bidi="uk-UA"/>
                </w:rPr>
                <w:t>iz</w:t>
              </w:r>
              <w:r w:rsidRPr="00054345">
                <w:rPr>
                  <w:rStyle w:val="a5"/>
                  <w:lang w:val="uk-UA" w:bidi="uk-UA"/>
                </w:rPr>
                <w:t>-</w:t>
              </w:r>
              <w:r w:rsidRPr="00054345">
                <w:rPr>
                  <w:rStyle w:val="a5"/>
                  <w:lang w:bidi="uk-UA"/>
                </w:rPr>
                <w:t>stvorennia</w:t>
              </w:r>
              <w:r w:rsidRPr="00054345">
                <w:rPr>
                  <w:rStyle w:val="a5"/>
                  <w:lang w:val="uk-UA" w:bidi="uk-UA"/>
                </w:rPr>
                <w:t>-</w:t>
              </w:r>
              <w:r w:rsidRPr="00054345">
                <w:rPr>
                  <w:rStyle w:val="a5"/>
                  <w:lang w:bidi="uk-UA"/>
                </w:rPr>
                <w:t>bezbariernoho</w:t>
              </w:r>
              <w:r w:rsidRPr="00054345">
                <w:rPr>
                  <w:rStyle w:val="a5"/>
                  <w:lang w:val="uk-UA" w:bidi="uk-UA"/>
                </w:rPr>
                <w:t>-</w:t>
              </w:r>
              <w:r w:rsidRPr="00054345">
                <w:rPr>
                  <w:rStyle w:val="a5"/>
                  <w:lang w:bidi="uk-UA"/>
                </w:rPr>
                <w:t>prostoru</w:t>
              </w:r>
              <w:r w:rsidRPr="00054345">
                <w:rPr>
                  <w:rStyle w:val="a5"/>
                  <w:lang w:val="uk-UA" w:bidi="uk-UA"/>
                </w:rPr>
                <w:t>-</w:t>
              </w:r>
              <w:r w:rsidRPr="00054345">
                <w:rPr>
                  <w:rStyle w:val="a5"/>
                  <w:lang w:bidi="uk-UA"/>
                </w:rPr>
                <w:t>v</w:t>
              </w:r>
              <w:r w:rsidRPr="00054345">
                <w:rPr>
                  <w:rStyle w:val="a5"/>
                  <w:lang w:val="uk-UA" w:bidi="uk-UA"/>
                </w:rPr>
                <w:t>-</w:t>
              </w:r>
              <w:r w:rsidRPr="00054345">
                <w:rPr>
                  <w:rStyle w:val="a5"/>
                  <w:lang w:bidi="uk-UA"/>
                </w:rPr>
                <w:t>ukraini</w:t>
              </w:r>
              <w:r w:rsidRPr="00054345">
                <w:rPr>
                  <w:rStyle w:val="a5"/>
                  <w:lang w:val="uk-UA" w:bidi="uk-UA"/>
                </w:rPr>
                <w:t>-</w:t>
              </w:r>
              <w:r w:rsidRPr="00054345">
                <w:rPr>
                  <w:rStyle w:val="a5"/>
                  <w:lang w:bidi="uk-UA"/>
                </w:rPr>
                <w:t>na</w:t>
              </w:r>
              <w:r w:rsidRPr="00054345">
                <w:rPr>
                  <w:rStyle w:val="a5"/>
                  <w:lang w:val="uk-UA" w:bidi="uk-UA"/>
                </w:rPr>
                <w:t>-</w:t>
              </w:r>
              <w:r w:rsidRPr="00054345">
                <w:rPr>
                  <w:rStyle w:val="a5"/>
                  <w:lang w:bidi="uk-UA"/>
                </w:rPr>
                <w:t>period</w:t>
              </w:r>
              <w:r w:rsidRPr="00054345">
                <w:rPr>
                  <w:rStyle w:val="a5"/>
                  <w:lang w:val="uk-UA" w:bidi="uk-UA"/>
                </w:rPr>
                <w:t>-</w:t>
              </w:r>
              <w:r w:rsidRPr="00054345">
                <w:rPr>
                  <w:rStyle w:val="a5"/>
                  <w:lang w:bidi="uk-UA"/>
                </w:rPr>
                <w:t>do</w:t>
              </w:r>
              <w:r w:rsidRPr="00054345">
                <w:rPr>
                  <w:rStyle w:val="a5"/>
                  <w:lang w:val="uk-UA" w:bidi="uk-UA"/>
                </w:rPr>
                <w:t>-2030-</w:t>
              </w:r>
              <w:r w:rsidRPr="00054345">
                <w:rPr>
                  <w:rStyle w:val="a5"/>
                  <w:lang w:bidi="uk-UA"/>
                </w:rPr>
                <w:t>roku</w:t>
              </w:r>
              <w:r w:rsidRPr="00054345">
                <w:rPr>
                  <w:rStyle w:val="a5"/>
                  <w:lang w:val="uk-UA" w:bidi="uk-UA"/>
                </w:rPr>
                <w:t>/2025-2026-</w:t>
              </w:r>
              <w:r w:rsidRPr="00054345">
                <w:rPr>
                  <w:rStyle w:val="a5"/>
                  <w:lang w:bidi="uk-UA"/>
                </w:rPr>
                <w:t>rr</w:t>
              </w:r>
            </w:hyperlink>
          </w:p>
          <w:p w14:paraId="1BF960D6" w14:textId="77777777" w:rsidR="00B85F62" w:rsidRPr="00B85F62" w:rsidRDefault="00B85F62" w:rsidP="00B85F62">
            <w:pPr>
              <w:jc w:val="both"/>
              <w:rPr>
                <w:lang w:val="uk-UA"/>
              </w:rPr>
            </w:pPr>
            <w:r>
              <w:rPr>
                <w:lang w:val="uk-UA"/>
              </w:rPr>
              <w:t xml:space="preserve">У </w:t>
            </w:r>
            <w:r w:rsidRPr="00F123F2">
              <w:rPr>
                <w:lang w:val="uk-UA"/>
              </w:rPr>
              <w:t>Високопол</w:t>
            </w:r>
            <w:r>
              <w:rPr>
                <w:lang w:val="uk-UA"/>
              </w:rPr>
              <w:t>ьській ТГ п</w:t>
            </w:r>
            <w:r w:rsidRPr="00F123F2">
              <w:t>рацює «Соціальне таксі» КЗ «Високопільський центр надання соціальних послуг». Забезпечуються перевезення маломобільних мешканців до медичних закладів, органів влади та соціальних установ.</w:t>
            </w:r>
            <w:hyperlink r:id="rId673" w:history="1">
              <w:r w:rsidRPr="00F123F2">
                <w:rPr>
                  <w:rStyle w:val="a5"/>
                </w:rPr>
                <w:t>https://cnap.kronau.gov.ua/news/354422-u-visokopilskii-tg-praciuje-sluzba-socialne-taksi-iak-skoristatisia-poslugoiu</w:t>
              </w:r>
            </w:hyperlink>
          </w:p>
          <w:p w14:paraId="4904B973" w14:textId="77777777" w:rsidR="00BA6C2F" w:rsidRPr="00B85F62" w:rsidRDefault="00B85F62" w:rsidP="00BA6C2F">
            <w:pPr>
              <w:jc w:val="both"/>
              <w:rPr>
                <w:highlight w:val="yellow"/>
                <w:lang w:val="uk-UA"/>
              </w:rPr>
            </w:pPr>
            <w:hyperlink r:id="rId674" w:history="1">
              <w:r w:rsidRPr="00F123F2">
                <w:rPr>
                  <w:rStyle w:val="a5"/>
                </w:rPr>
                <w:t>https</w:t>
              </w:r>
              <w:r w:rsidRPr="00F123F2">
                <w:rPr>
                  <w:rStyle w:val="a5"/>
                  <w:lang w:val="uk-UA"/>
                </w:rPr>
                <w:t>://</w:t>
              </w:r>
              <w:r w:rsidRPr="00F123F2">
                <w:rPr>
                  <w:rStyle w:val="a5"/>
                </w:rPr>
                <w:t>www</w:t>
              </w:r>
              <w:r w:rsidRPr="00F123F2">
                <w:rPr>
                  <w:rStyle w:val="a5"/>
                  <w:lang w:val="uk-UA"/>
                </w:rPr>
                <w:t>.</w:t>
              </w:r>
              <w:r w:rsidRPr="00F123F2">
                <w:rPr>
                  <w:rStyle w:val="a5"/>
                </w:rPr>
                <w:t>facebook</w:t>
              </w:r>
              <w:r w:rsidRPr="00F123F2">
                <w:rPr>
                  <w:rStyle w:val="a5"/>
                  <w:lang w:val="uk-UA"/>
                </w:rPr>
                <w:t>.</w:t>
              </w:r>
              <w:r w:rsidRPr="00F123F2">
                <w:rPr>
                  <w:rStyle w:val="a5"/>
                </w:rPr>
                <w:t>com</w:t>
              </w:r>
              <w:r w:rsidRPr="00F123F2">
                <w:rPr>
                  <w:rStyle w:val="a5"/>
                  <w:lang w:val="uk-UA"/>
                </w:rPr>
                <w:t>/</w:t>
              </w:r>
              <w:r w:rsidRPr="00F123F2">
                <w:rPr>
                  <w:rStyle w:val="a5"/>
                </w:rPr>
                <w:t>groups</w:t>
              </w:r>
              <w:r w:rsidRPr="00F123F2">
                <w:rPr>
                  <w:rStyle w:val="a5"/>
                  <w:lang w:val="uk-UA"/>
                </w:rPr>
                <w:t>/2822785074655808/</w:t>
              </w:r>
              <w:r w:rsidRPr="00F123F2">
                <w:rPr>
                  <w:rStyle w:val="a5"/>
                </w:rPr>
                <w:t>posts</w:t>
              </w:r>
              <w:r w:rsidRPr="00F123F2">
                <w:rPr>
                  <w:rStyle w:val="a5"/>
                  <w:lang w:val="uk-UA"/>
                </w:rPr>
                <w:t>/4271081913159443</w:t>
              </w:r>
            </w:hyperlink>
            <w:hyperlink r:id="rId675" w:history="1">
              <w:r w:rsidRPr="00F123F2">
                <w:rPr>
                  <w:rStyle w:val="a5"/>
                  <w:lang w:val="uk-UA"/>
                </w:rPr>
                <w:t>https://kronau.gov.ua/news/1787743604/</w:t>
              </w:r>
            </w:hyperlink>
          </w:p>
          <w:p w14:paraId="554B4419" w14:textId="77777777" w:rsidR="00B509FF" w:rsidRPr="00B85F62" w:rsidRDefault="00BA6C2F" w:rsidP="00124F64">
            <w:pPr>
              <w:jc w:val="both"/>
              <w:rPr>
                <w:lang w:val="uk-UA"/>
              </w:rPr>
            </w:pPr>
            <w:hyperlink r:id="rId676" w:history="1">
              <w:r w:rsidRPr="00B85F62">
                <w:rPr>
                  <w:rStyle w:val="a5"/>
                </w:rPr>
                <w:t>https</w:t>
              </w:r>
              <w:r w:rsidRPr="00B85F62">
                <w:rPr>
                  <w:rStyle w:val="a5"/>
                  <w:lang w:val="uk-UA"/>
                </w:rPr>
                <w:t>://</w:t>
              </w:r>
              <w:r w:rsidRPr="00B85F62">
                <w:rPr>
                  <w:rStyle w:val="a5"/>
                </w:rPr>
                <w:t>www</w:t>
              </w:r>
              <w:r w:rsidRPr="00B85F62">
                <w:rPr>
                  <w:rStyle w:val="a5"/>
                  <w:lang w:val="uk-UA"/>
                </w:rPr>
                <w:t>.</w:t>
              </w:r>
              <w:r w:rsidRPr="00B85F62">
                <w:rPr>
                  <w:rStyle w:val="a5"/>
                </w:rPr>
                <w:t>facebook</w:t>
              </w:r>
              <w:r w:rsidRPr="00B85F62">
                <w:rPr>
                  <w:rStyle w:val="a5"/>
                  <w:lang w:val="uk-UA"/>
                </w:rPr>
                <w:t>.</w:t>
              </w:r>
              <w:r w:rsidRPr="00B85F62">
                <w:rPr>
                  <w:rStyle w:val="a5"/>
                </w:rPr>
                <w:t>com</w:t>
              </w:r>
              <w:r w:rsidRPr="00B85F62">
                <w:rPr>
                  <w:rStyle w:val="a5"/>
                  <w:lang w:val="uk-UA"/>
                </w:rPr>
                <w:t>/</w:t>
              </w:r>
              <w:r w:rsidRPr="00B85F62">
                <w:rPr>
                  <w:rStyle w:val="a5"/>
                </w:rPr>
                <w:t>groups</w:t>
              </w:r>
              <w:r w:rsidRPr="00B85F62">
                <w:rPr>
                  <w:rStyle w:val="a5"/>
                  <w:lang w:val="uk-UA"/>
                </w:rPr>
                <w:t>/2822785074655808/</w:t>
              </w:r>
              <w:r w:rsidRPr="00B85F62">
                <w:rPr>
                  <w:rStyle w:val="a5"/>
                </w:rPr>
                <w:t>posts</w:t>
              </w:r>
              <w:r w:rsidRPr="00B85F62">
                <w:rPr>
                  <w:rStyle w:val="a5"/>
                  <w:lang w:val="uk-UA"/>
                </w:rPr>
                <w:t>/4271081913159443</w:t>
              </w:r>
            </w:hyperlink>
          </w:p>
          <w:p w14:paraId="43804C52" w14:textId="77777777" w:rsidR="00B85F62" w:rsidRPr="00B85F62" w:rsidRDefault="00B85F62" w:rsidP="00124F64">
            <w:pPr>
              <w:jc w:val="both"/>
              <w:rPr>
                <w:lang w:val="uk-UA"/>
              </w:rPr>
            </w:pPr>
            <w:r w:rsidRPr="00B85F62">
              <w:rPr>
                <w:lang w:val="uk-UA"/>
              </w:rPr>
              <w:t xml:space="preserve">На території Білозерської громади </w:t>
            </w:r>
            <w:r w:rsidRPr="00B85F62">
              <w:rPr>
                <w:color w:val="000000"/>
              </w:rPr>
              <w:t>надається послуга «соціальне таксі» за підтримки ГО «Проліска»</w:t>
            </w:r>
            <w:r>
              <w:rPr>
                <w:color w:val="000000"/>
                <w:lang w:val="uk-UA"/>
              </w:rPr>
              <w:t>.</w:t>
            </w:r>
          </w:p>
        </w:tc>
      </w:tr>
      <w:tr w:rsidR="003E1C4F" w:rsidRPr="00ED51E9" w14:paraId="597F546B" w14:textId="77777777" w:rsidTr="002C2DD4">
        <w:tc>
          <w:tcPr>
            <w:tcW w:w="15559" w:type="dxa"/>
            <w:gridSpan w:val="6"/>
          </w:tcPr>
          <w:p w14:paraId="1C3BDF0C" w14:textId="77777777" w:rsidR="003E1C4F" w:rsidRPr="00C12835" w:rsidRDefault="003E1C4F" w:rsidP="00124F64">
            <w:pPr>
              <w:jc w:val="center"/>
              <w:rPr>
                <w:b/>
                <w:bCs/>
              </w:rPr>
            </w:pPr>
            <w:r w:rsidRPr="00C12835">
              <w:rPr>
                <w:b/>
                <w:bCs/>
              </w:rPr>
              <w:t>Завдання 31.Включення до системи навчання органів державної та місцевої влади, публічних службовців, надавачів послуг</w:t>
            </w:r>
          </w:p>
          <w:p w14:paraId="3FE89A96" w14:textId="77777777" w:rsidR="003E1C4F" w:rsidRPr="00C12835" w:rsidRDefault="003E1C4F" w:rsidP="00124F64">
            <w:pPr>
              <w:jc w:val="center"/>
              <w:rPr>
                <w:b/>
                <w:bCs/>
                <w:lang w:val="uk-UA"/>
              </w:rPr>
            </w:pPr>
            <w:r w:rsidRPr="00C12835">
              <w:rPr>
                <w:b/>
                <w:bCs/>
              </w:rPr>
              <w:t>питання доступності, інклюзії та безбар’єрност</w:t>
            </w:r>
            <w:r w:rsidR="00FB6115" w:rsidRPr="00C12835">
              <w:rPr>
                <w:b/>
                <w:bCs/>
                <w:lang w:val="uk-UA"/>
              </w:rPr>
              <w:t>і</w:t>
            </w:r>
          </w:p>
        </w:tc>
      </w:tr>
      <w:tr w:rsidR="00F84610" w:rsidRPr="00922635" w14:paraId="3498CE0C" w14:textId="77777777" w:rsidTr="002C2DD4">
        <w:tc>
          <w:tcPr>
            <w:tcW w:w="1951" w:type="dxa"/>
          </w:tcPr>
          <w:p w14:paraId="04D6643E" w14:textId="77777777" w:rsidR="00F84610" w:rsidRPr="00C12835" w:rsidRDefault="00F84610" w:rsidP="004A4146">
            <w:r w:rsidRPr="00C12835">
              <w:t xml:space="preserve">1) </w:t>
            </w:r>
            <w:r w:rsidR="00124F64" w:rsidRPr="00C12835">
              <w:rPr>
                <w:lang w:val="uk-UA"/>
              </w:rPr>
              <w:t>П</w:t>
            </w:r>
            <w:r w:rsidRPr="00C12835">
              <w:t>ровести навчальні</w:t>
            </w:r>
          </w:p>
          <w:p w14:paraId="2FD04A0F" w14:textId="77777777" w:rsidR="00F84610" w:rsidRPr="00C12835" w:rsidRDefault="00F84610" w:rsidP="004A4146">
            <w:r w:rsidRPr="00C12835">
              <w:t xml:space="preserve">програми / </w:t>
            </w:r>
            <w:proofErr w:type="gramStart"/>
            <w:r w:rsidRPr="00C12835">
              <w:t>курси  тренінги</w:t>
            </w:r>
            <w:proofErr w:type="gramEnd"/>
            <w:r w:rsidRPr="00C12835">
              <w:t xml:space="preserve"> для надавачів</w:t>
            </w:r>
            <w:r w:rsidR="00124F64" w:rsidRPr="00C12835">
              <w:rPr>
                <w:lang w:val="uk-UA"/>
              </w:rPr>
              <w:t xml:space="preserve"> </w:t>
            </w:r>
            <w:r w:rsidRPr="00C12835">
              <w:t xml:space="preserve">послуг </w:t>
            </w:r>
            <w:r w:rsidRPr="00C12835">
              <w:lastRenderedPageBreak/>
              <w:t>(наприклад,</w:t>
            </w:r>
          </w:p>
          <w:p w14:paraId="64B5E961" w14:textId="77777777" w:rsidR="00F84610" w:rsidRPr="00C12835" w:rsidRDefault="00F84610" w:rsidP="004A4146">
            <w:r w:rsidRPr="00C12835">
              <w:t>правила спілкування,</w:t>
            </w:r>
          </w:p>
          <w:p w14:paraId="31C71677" w14:textId="77777777" w:rsidR="00F84610" w:rsidRPr="00C12835" w:rsidRDefault="00F84610" w:rsidP="004A4146">
            <w:r w:rsidRPr="00C12835">
              <w:t>толерантність, чутлива</w:t>
            </w:r>
            <w:r w:rsidR="00124F64" w:rsidRPr="00C12835">
              <w:rPr>
                <w:lang w:val="uk-UA"/>
              </w:rPr>
              <w:t xml:space="preserve"> </w:t>
            </w:r>
            <w:r w:rsidRPr="00C12835">
              <w:t>мова,</w:t>
            </w:r>
          </w:p>
          <w:p w14:paraId="3DB5A01B" w14:textId="77777777" w:rsidR="00F84610" w:rsidRPr="00C12835" w:rsidRDefault="00F84610" w:rsidP="004A4146">
            <w:r w:rsidRPr="00C12835">
              <w:t>клієнтоорієнтованість, навички взаємодії,</w:t>
            </w:r>
          </w:p>
          <w:p w14:paraId="7BCC1395" w14:textId="77777777" w:rsidR="00F84610" w:rsidRPr="00C12835" w:rsidRDefault="00F84610" w:rsidP="004A4146">
            <w:r w:rsidRPr="00C12835">
              <w:t>організація</w:t>
            </w:r>
          </w:p>
          <w:p w14:paraId="5F182AEC" w14:textId="77777777" w:rsidR="00F84610" w:rsidRPr="00C12835" w:rsidRDefault="00F84610" w:rsidP="004A4146">
            <w:r w:rsidRPr="00C12835">
              <w:t>безбар’єрного простору тощо</w:t>
            </w:r>
          </w:p>
        </w:tc>
        <w:tc>
          <w:tcPr>
            <w:tcW w:w="2126" w:type="dxa"/>
          </w:tcPr>
          <w:p w14:paraId="3D3379E0" w14:textId="77777777" w:rsidR="00F84610" w:rsidRPr="00C12835" w:rsidRDefault="00F84610" w:rsidP="004A4146">
            <w:r w:rsidRPr="00C12835">
              <w:lastRenderedPageBreak/>
              <w:t>Військові адміністрації</w:t>
            </w:r>
          </w:p>
          <w:p w14:paraId="7AD74D8E" w14:textId="77777777" w:rsidR="00F84610" w:rsidRPr="00C12835" w:rsidRDefault="00F84610" w:rsidP="004A4146">
            <w:r w:rsidRPr="00C12835">
              <w:t>населених пунктів</w:t>
            </w:r>
          </w:p>
          <w:p w14:paraId="30C72FDB" w14:textId="77777777" w:rsidR="00F84610" w:rsidRPr="00C12835" w:rsidRDefault="00F84610" w:rsidP="004A4146">
            <w:r w:rsidRPr="00C12835">
              <w:t>деокупованих</w:t>
            </w:r>
          </w:p>
          <w:p w14:paraId="6483B45B" w14:textId="77777777" w:rsidR="00F84610" w:rsidRPr="00C12835" w:rsidRDefault="00F84610" w:rsidP="004A4146">
            <w:r w:rsidRPr="00C12835">
              <w:t xml:space="preserve">територіальних </w:t>
            </w:r>
            <w:r w:rsidRPr="00C12835">
              <w:lastRenderedPageBreak/>
              <w:t>громад</w:t>
            </w:r>
          </w:p>
          <w:p w14:paraId="2BAAF20F" w14:textId="77777777" w:rsidR="00F84610" w:rsidRPr="00C12835" w:rsidRDefault="00F84610" w:rsidP="004A4146">
            <w:r w:rsidRPr="00C12835">
              <w:t>(за згодою),</w:t>
            </w:r>
            <w:r w:rsidR="00213ECD" w:rsidRPr="00C12835">
              <w:rPr>
                <w:lang w:val="uk-UA"/>
              </w:rPr>
              <w:t xml:space="preserve"> </w:t>
            </w:r>
            <w:r w:rsidRPr="00C12835">
              <w:t>Херсонський</w:t>
            </w:r>
          </w:p>
          <w:p w14:paraId="5814EB9C" w14:textId="77777777" w:rsidR="00F84610" w:rsidRPr="00C12835" w:rsidRDefault="00F84610" w:rsidP="004A4146">
            <w:r w:rsidRPr="00C12835">
              <w:t>регіональний центр</w:t>
            </w:r>
          </w:p>
          <w:p w14:paraId="359FA86C" w14:textId="77777777" w:rsidR="00F84610" w:rsidRPr="00C12835" w:rsidRDefault="00F84610" w:rsidP="004A4146">
            <w:r w:rsidRPr="00C12835">
              <w:t>підвищення кваліфікаці</w:t>
            </w:r>
          </w:p>
        </w:tc>
        <w:tc>
          <w:tcPr>
            <w:tcW w:w="1134" w:type="dxa"/>
          </w:tcPr>
          <w:p w14:paraId="490D0E87" w14:textId="77777777" w:rsidR="00F84610" w:rsidRPr="00C12835" w:rsidRDefault="00F84610" w:rsidP="00124F64">
            <w:pPr>
              <w:jc w:val="center"/>
            </w:pPr>
            <w:r w:rsidRPr="00C12835">
              <w:lastRenderedPageBreak/>
              <w:t>Грудень</w:t>
            </w:r>
          </w:p>
          <w:p w14:paraId="14F31BF9" w14:textId="77777777" w:rsidR="00F84610" w:rsidRPr="00C12835" w:rsidRDefault="00DF66D3" w:rsidP="00124F64">
            <w:pPr>
              <w:jc w:val="center"/>
            </w:pPr>
            <w:r w:rsidRPr="00C12835">
              <w:t>2026</w:t>
            </w:r>
            <w:r w:rsidR="00F84610" w:rsidRPr="00C12835">
              <w:t xml:space="preserve"> року</w:t>
            </w:r>
          </w:p>
        </w:tc>
        <w:tc>
          <w:tcPr>
            <w:tcW w:w="993" w:type="dxa"/>
          </w:tcPr>
          <w:p w14:paraId="4D84EB82" w14:textId="77777777" w:rsidR="00F84610" w:rsidRPr="00C12835" w:rsidRDefault="00F84610" w:rsidP="004A4146"/>
        </w:tc>
        <w:tc>
          <w:tcPr>
            <w:tcW w:w="1417" w:type="dxa"/>
          </w:tcPr>
          <w:p w14:paraId="7F4BC213" w14:textId="77777777" w:rsidR="00F84610" w:rsidRPr="00C12835" w:rsidRDefault="00F84610" w:rsidP="004A4146">
            <w:r w:rsidRPr="00C12835">
              <w:t>Викон</w:t>
            </w:r>
            <w:r w:rsidR="00DF66D3" w:rsidRPr="00C12835">
              <w:t>ується</w:t>
            </w:r>
          </w:p>
        </w:tc>
        <w:tc>
          <w:tcPr>
            <w:tcW w:w="7938" w:type="dxa"/>
          </w:tcPr>
          <w:p w14:paraId="186149AB" w14:textId="77777777" w:rsidR="006D5BA5" w:rsidRPr="006D5BA5" w:rsidRDefault="006D5BA5" w:rsidP="006D5BA5">
            <w:pPr>
              <w:jc w:val="both"/>
              <w:rPr>
                <w:rFonts w:ascii="Cambria" w:eastAsia="Cambria" w:hAnsi="Cambria"/>
                <w:lang w:val="uk-UA"/>
              </w:rPr>
            </w:pPr>
            <w:r w:rsidRPr="006D5BA5">
              <w:rPr>
                <w:rFonts w:eastAsia="Cambria"/>
                <w:lang w:val="uk-UA" w:eastAsia="en-US"/>
              </w:rPr>
              <w:t>Станом на 04</w:t>
            </w:r>
            <w:r w:rsidR="009876B8">
              <w:rPr>
                <w:rFonts w:eastAsia="Cambria"/>
                <w:lang w:val="uk-UA" w:eastAsia="en-US"/>
              </w:rPr>
              <w:t xml:space="preserve"> вересня </w:t>
            </w:r>
            <w:r w:rsidRPr="006D5BA5">
              <w:rPr>
                <w:rFonts w:eastAsia="Cambria"/>
                <w:lang w:val="uk-UA" w:eastAsia="en-US"/>
              </w:rPr>
              <w:t xml:space="preserve">2026 </w:t>
            </w:r>
            <w:r w:rsidR="009876B8">
              <w:rPr>
                <w:rFonts w:eastAsia="Cambria"/>
                <w:lang w:val="uk-UA" w:eastAsia="en-US"/>
              </w:rPr>
              <w:t xml:space="preserve">року </w:t>
            </w:r>
            <w:r w:rsidRPr="006D5BA5">
              <w:rPr>
                <w:rFonts w:eastAsia="Cambria"/>
                <w:lang w:val="uk-UA" w:eastAsia="en-US"/>
              </w:rPr>
              <w:t xml:space="preserve">посадові особи виконавчих органів Херсонської міської ради пройшли внутрішнє навчання на тему: «Просте і зрозуміле спілкування з громадянами, клієнтоорієнтованість» - 178 осіб, а також онлайн-курси за темами: «Публічна служба без бар'єрів» - 177 осіб, «Люди з досвідом війни. Гідність. Взаємодія» - 34 особи, «Мова сьогодення: комунікація з  ветеранами та їхніми родинами» - 10 осіб,  </w:t>
            </w:r>
            <w:r w:rsidRPr="006D5BA5">
              <w:rPr>
                <w:rFonts w:eastAsia="Cambria"/>
                <w:lang w:val="uk-UA" w:eastAsia="en-US"/>
              </w:rPr>
              <w:lastRenderedPageBreak/>
              <w:t>«Гендерна рівність та соціальна інклюзія в комунікаціях» - 11 осіб, «Простою мовою про складне» - 14 осіб, «Відчуй: жестова мова для всіх» - 9 осіб, «Мова жестів (у форматі SCORM)» - 3 особи, «Безбар’єрна грамотність» та «Безбар’єрність в галузі гостинності» - 4 особи, «Робота з ветеранами та ветеранками в органах публічної влади» - 2 особи тощо.</w:t>
            </w:r>
          </w:p>
          <w:p w14:paraId="6753D4D9" w14:textId="77777777" w:rsidR="006D5BA5" w:rsidRPr="006D5BA5" w:rsidRDefault="006D5BA5" w:rsidP="006D5BA5">
            <w:pPr>
              <w:jc w:val="both"/>
              <w:rPr>
                <w:rFonts w:ascii="Cambria" w:eastAsia="Cambria" w:hAnsi="Cambria"/>
              </w:rPr>
            </w:pPr>
            <w:r w:rsidRPr="006D5BA5">
              <w:rPr>
                <w:rFonts w:eastAsia="Cambria"/>
                <w:lang w:val="uk-UA" w:eastAsia="en-US"/>
              </w:rPr>
              <w:t>Працівниками управління з питань персоналу взято участь у онлайн-вебінарі «Формування безбар'єрного простору на робочому місці в органах публічної влади», який проводився НАДС.</w:t>
            </w:r>
          </w:p>
          <w:p w14:paraId="16197DB9" w14:textId="77777777" w:rsidR="006D5BA5" w:rsidRPr="006D5BA5" w:rsidRDefault="006D5BA5" w:rsidP="002E0403">
            <w:pPr>
              <w:widowControl w:val="0"/>
              <w:jc w:val="both"/>
              <w:rPr>
                <w:rFonts w:eastAsia="Cambria"/>
                <w:lang w:val="uk-UA"/>
              </w:rPr>
            </w:pPr>
            <w:r w:rsidRPr="006D5BA5">
              <w:rPr>
                <w:rFonts w:eastAsia="Cambria"/>
                <w:lang w:val="uk-UA" w:eastAsia="en-US"/>
              </w:rPr>
              <w:t>Також посадові особи виконавчих органів міської ради постійно беруть участь у заходах освітнього марафону «Публічне управління без барʼєрів», які проходять щовівторка</w:t>
            </w:r>
            <w:r>
              <w:rPr>
                <w:rFonts w:eastAsia="Cambria"/>
                <w:lang w:val="uk-UA" w:eastAsia="en-US"/>
              </w:rPr>
              <w:t>.</w:t>
            </w:r>
          </w:p>
          <w:p w14:paraId="6AF8E378" w14:textId="77777777" w:rsidR="00C66F13" w:rsidRDefault="00BA6C2F" w:rsidP="006D5BA5">
            <w:pPr>
              <w:widowControl w:val="0"/>
              <w:jc w:val="both"/>
              <w:rPr>
                <w:lang w:val="uk-UA"/>
              </w:rPr>
            </w:pPr>
            <w:r w:rsidRPr="00C12835">
              <w:rPr>
                <w:lang w:val="uk-UA"/>
              </w:rPr>
              <w:t>Працівниками Високопільської селищної ради пройдено курс навчання на платформі Дія.Освіта:освітні серіали "Простою мовою про складне", "Гендерна рівність та соціальна інклюзія в комунікаціях", "Люди з досві</w:t>
            </w:r>
            <w:r w:rsidR="006D5BA5">
              <w:rPr>
                <w:lang w:val="uk-UA"/>
              </w:rPr>
              <w:t>дом війни. Гідність. Взаємодія",</w:t>
            </w:r>
            <w:r w:rsidR="006D5BA5" w:rsidRPr="00F123F2">
              <w:rPr>
                <w:lang w:val="uk-UA"/>
              </w:rPr>
              <w:t xml:space="preserve"> проведено семінар із безбар’єрної комунікації 02</w:t>
            </w:r>
            <w:r w:rsidR="00C66F13">
              <w:rPr>
                <w:lang w:val="uk-UA"/>
              </w:rPr>
              <w:t xml:space="preserve"> липня </w:t>
            </w:r>
            <w:r w:rsidR="006D5BA5" w:rsidRPr="00F123F2">
              <w:rPr>
                <w:lang w:val="uk-UA"/>
              </w:rPr>
              <w:t>2026</w:t>
            </w:r>
            <w:r w:rsidR="00C66F13">
              <w:rPr>
                <w:lang w:val="uk-UA"/>
              </w:rPr>
              <w:t xml:space="preserve"> року</w:t>
            </w:r>
            <w:r w:rsidR="006D5BA5" w:rsidRPr="00F123F2">
              <w:rPr>
                <w:lang w:val="uk-UA"/>
              </w:rPr>
              <w:t>. Представники громади навчалися доступності та універсальному дизайну 14–16</w:t>
            </w:r>
            <w:r w:rsidR="00C66F13">
              <w:rPr>
                <w:lang w:val="uk-UA"/>
              </w:rPr>
              <w:t xml:space="preserve"> липня </w:t>
            </w:r>
            <w:r w:rsidR="006D5BA5" w:rsidRPr="00F123F2">
              <w:rPr>
                <w:lang w:val="uk-UA"/>
              </w:rPr>
              <w:t>2026</w:t>
            </w:r>
            <w:r w:rsidR="00C66F13">
              <w:rPr>
                <w:lang w:val="uk-UA"/>
              </w:rPr>
              <w:t xml:space="preserve"> року</w:t>
            </w:r>
            <w:r w:rsidR="006D5BA5" w:rsidRPr="00F123F2">
              <w:rPr>
                <w:lang w:val="uk-UA"/>
              </w:rPr>
              <w:t>.</w:t>
            </w:r>
          </w:p>
          <w:p w14:paraId="693B5473" w14:textId="77777777" w:rsidR="006D5BA5" w:rsidRPr="006D5BA5" w:rsidRDefault="00C66F13" w:rsidP="006D5BA5">
            <w:pPr>
              <w:widowControl w:val="0"/>
              <w:jc w:val="both"/>
              <w:rPr>
                <w:rFonts w:eastAsia="Cambria"/>
                <w:color w:val="000000"/>
                <w:lang w:val="uk-UA" w:eastAsia="en-US"/>
              </w:rPr>
            </w:pPr>
            <w:hyperlink r:id="rId677" w:history="1">
              <w:r w:rsidRPr="00717487">
                <w:rPr>
                  <w:rStyle w:val="a5"/>
                </w:rPr>
                <w:t>https://kronau.gov.ua/news/1783081339/</w:t>
              </w:r>
            </w:hyperlink>
            <w:hyperlink r:id="rId678" w:history="1">
              <w:r w:rsidR="006D5BA5" w:rsidRPr="00F123F2">
                <w:rPr>
                  <w:rStyle w:val="a5"/>
                </w:rPr>
                <w:t>https://kronau.gov.ua/news/1784543424/</w:t>
              </w:r>
            </w:hyperlink>
          </w:p>
          <w:p w14:paraId="2423A24F" w14:textId="77777777" w:rsidR="006D5BA5" w:rsidRPr="00744628" w:rsidRDefault="00BA6C2F" w:rsidP="006D5BA5">
            <w:pPr>
              <w:widowControl w:val="0"/>
              <w:jc w:val="both"/>
              <w:rPr>
                <w:rFonts w:eastAsia="Cambria"/>
                <w:color w:val="000000"/>
                <w:lang w:val="uk-UA" w:eastAsia="en-US"/>
              </w:rPr>
            </w:pPr>
            <w:r w:rsidRPr="00C12835">
              <w:rPr>
                <w:rFonts w:eastAsia="Cambria"/>
                <w:color w:val="000000"/>
                <w:lang w:val="uk-UA" w:eastAsia="en-US"/>
              </w:rPr>
              <w:t xml:space="preserve">В Кочубеївській територіальній громаді </w:t>
            </w:r>
            <w:r w:rsidR="00436EC0" w:rsidRPr="00C12835">
              <w:rPr>
                <w:rFonts w:eastAsia="Cambria"/>
                <w:lang w:val="uk-UA"/>
              </w:rPr>
              <w:t>проведено для</w:t>
            </w:r>
            <w:r w:rsidRPr="00C12835">
              <w:rPr>
                <w:rFonts w:eastAsia="Cambria"/>
                <w:color w:val="000000"/>
                <w:lang w:val="uk-UA" w:eastAsia="en-US"/>
              </w:rPr>
              <w:t xml:space="preserve"> </w:t>
            </w:r>
            <w:r w:rsidR="00436EC0" w:rsidRPr="00C12835">
              <w:rPr>
                <w:rFonts w:eastAsia="Cambria"/>
                <w:lang w:val="uk-UA"/>
              </w:rPr>
              <w:t>працівників сільської</w:t>
            </w:r>
            <w:r w:rsidRPr="00C12835">
              <w:rPr>
                <w:rFonts w:eastAsia="Cambria"/>
                <w:color w:val="000000"/>
                <w:lang w:val="uk-UA" w:eastAsia="en-US"/>
              </w:rPr>
              <w:t xml:space="preserve"> </w:t>
            </w:r>
            <w:r w:rsidR="00436EC0" w:rsidRPr="00C12835">
              <w:rPr>
                <w:rFonts w:eastAsia="Cambria"/>
                <w:lang w:val="uk-UA"/>
              </w:rPr>
              <w:t xml:space="preserve">ради </w:t>
            </w:r>
            <w:r w:rsidR="00154878" w:rsidRPr="00C12835">
              <w:rPr>
                <w:rFonts w:eastAsia="Cambria"/>
                <w:lang w:val="uk-UA"/>
              </w:rPr>
              <w:t xml:space="preserve">пізнавальний захід на тему «Формування безбар’єрності на робочому місці в органах місцевого самоврядування» </w:t>
            </w:r>
            <w:hyperlink r:id="rId679" w:history="1">
              <w:r w:rsidR="00744628" w:rsidRPr="000D4B35">
                <w:rPr>
                  <w:rStyle w:val="a5"/>
                  <w:rFonts w:eastAsia="Cambria"/>
                  <w:lang w:val="uk-UA"/>
                </w:rPr>
                <w:t>https://kochubeivska-gromada.gov.ua/news/1779867504/</w:t>
              </w:r>
            </w:hyperlink>
            <w:r w:rsidR="00154878" w:rsidRPr="00C12835">
              <w:rPr>
                <w:rFonts w:eastAsia="Cambria"/>
                <w:lang w:val="uk-UA"/>
              </w:rPr>
              <w:t>.</w:t>
            </w:r>
            <w:r w:rsidR="00744628">
              <w:rPr>
                <w:rFonts w:eastAsia="Cambria"/>
                <w:lang w:val="uk-UA"/>
              </w:rPr>
              <w:t xml:space="preserve">,                     </w:t>
            </w:r>
            <w:r w:rsidR="00744628">
              <w:rPr>
                <w:shd w:val="clear" w:color="auto" w:fill="FFFFFF"/>
                <w:lang w:val="uk-UA"/>
              </w:rPr>
              <w:t xml:space="preserve">31 серпня 2026року </w:t>
            </w:r>
            <w:r w:rsidR="00744628" w:rsidRPr="00F123F2">
              <w:rPr>
                <w:shd w:val="clear" w:color="auto" w:fill="FFFFFF"/>
                <w:lang w:val="uk-UA"/>
              </w:rPr>
              <w:t>у форматі онлайн відбувся колективний перегляд та обговорення відеолекції «Коли можеш комунікувати без бар’єрів» для працівників сільської ради та відділу соціального захист</w:t>
            </w:r>
            <w:r w:rsidR="00744628">
              <w:rPr>
                <w:shd w:val="clear" w:color="auto" w:fill="FFFFFF"/>
                <w:lang w:val="uk-UA"/>
              </w:rPr>
              <w:t>у</w:t>
            </w:r>
            <w:r w:rsidR="00744628">
              <w:rPr>
                <w:rFonts w:eastAsia="Cambria"/>
                <w:color w:val="000000"/>
                <w:lang w:val="uk-UA" w:eastAsia="en-US"/>
              </w:rPr>
              <w:t xml:space="preserve"> </w:t>
            </w:r>
            <w:hyperlink r:id="rId680" w:history="1">
              <w:r w:rsidR="00744628" w:rsidRPr="00F123F2">
                <w:rPr>
                  <w:rStyle w:val="a5"/>
                </w:rPr>
                <w:t>https</w:t>
              </w:r>
              <w:r w:rsidR="00744628" w:rsidRPr="00F123F2">
                <w:rPr>
                  <w:rStyle w:val="a5"/>
                  <w:lang w:val="uk-UA"/>
                </w:rPr>
                <w:t>://</w:t>
              </w:r>
              <w:r w:rsidR="00744628" w:rsidRPr="00F123F2">
                <w:rPr>
                  <w:rStyle w:val="a5"/>
                </w:rPr>
                <w:t>kochubeivska</w:t>
              </w:r>
              <w:r w:rsidR="00744628" w:rsidRPr="00F123F2">
                <w:rPr>
                  <w:rStyle w:val="a5"/>
                  <w:lang w:val="uk-UA"/>
                </w:rPr>
                <w:t>-</w:t>
              </w:r>
              <w:r w:rsidR="00744628" w:rsidRPr="00F123F2">
                <w:rPr>
                  <w:rStyle w:val="a5"/>
                </w:rPr>
                <w:t>gromada</w:t>
              </w:r>
              <w:r w:rsidR="00744628" w:rsidRPr="00F123F2">
                <w:rPr>
                  <w:rStyle w:val="a5"/>
                  <w:lang w:val="uk-UA"/>
                </w:rPr>
                <w:t>.</w:t>
              </w:r>
              <w:r w:rsidR="00744628" w:rsidRPr="00F123F2">
                <w:rPr>
                  <w:rStyle w:val="a5"/>
                </w:rPr>
                <w:t>gov</w:t>
              </w:r>
              <w:r w:rsidR="00744628" w:rsidRPr="00F123F2">
                <w:rPr>
                  <w:rStyle w:val="a5"/>
                  <w:lang w:val="uk-UA"/>
                </w:rPr>
                <w:t>.</w:t>
              </w:r>
              <w:r w:rsidR="00744628" w:rsidRPr="00F123F2">
                <w:rPr>
                  <w:rStyle w:val="a5"/>
                </w:rPr>
                <w:t>ua</w:t>
              </w:r>
              <w:r w:rsidR="00744628" w:rsidRPr="00F123F2">
                <w:rPr>
                  <w:rStyle w:val="a5"/>
                  <w:lang w:val="uk-UA"/>
                </w:rPr>
                <w:t>/</w:t>
              </w:r>
              <w:r w:rsidR="00744628" w:rsidRPr="00F123F2">
                <w:rPr>
                  <w:rStyle w:val="a5"/>
                </w:rPr>
                <w:t>news</w:t>
              </w:r>
              <w:r w:rsidR="00744628" w:rsidRPr="00F123F2">
                <w:rPr>
                  <w:rStyle w:val="a5"/>
                  <w:lang w:val="uk-UA"/>
                </w:rPr>
                <w:t>/1789017478/</w:t>
              </w:r>
            </w:hyperlink>
            <w:r w:rsidR="00744628">
              <w:rPr>
                <w:lang w:val="uk-UA"/>
              </w:rPr>
              <w:t>.</w:t>
            </w:r>
          </w:p>
          <w:p w14:paraId="06168513" w14:textId="77777777" w:rsidR="006D5BA5" w:rsidRPr="006D5BA5" w:rsidRDefault="006D5BA5" w:rsidP="00744628">
            <w:pPr>
              <w:jc w:val="both"/>
              <w:rPr>
                <w:rFonts w:eastAsia="Cambria"/>
              </w:rPr>
            </w:pPr>
            <w:r w:rsidRPr="006D5BA5">
              <w:rPr>
                <w:rFonts w:eastAsia="Cambria"/>
                <w:lang w:val="uk-UA"/>
              </w:rPr>
              <w:t>Працівниками Борозенської сільської ради прой</w:t>
            </w:r>
            <w:r w:rsidR="00744628">
              <w:rPr>
                <w:rFonts w:eastAsia="Cambria"/>
                <w:lang w:val="uk-UA"/>
              </w:rPr>
              <w:t>дено курс навчання на платформі</w:t>
            </w:r>
            <w:r w:rsidRPr="006D5BA5">
              <w:rPr>
                <w:rFonts w:eastAsia="Cambria"/>
                <w:lang w:val="uk-UA"/>
              </w:rPr>
              <w:t xml:space="preserve">Дія.Освіта:освітні серіали "Простою мовою про складне", "Гендерна рівність та соціальна інклюзія в комунікаціях", "Люди з досвідом війни. </w:t>
            </w:r>
            <w:r w:rsidRPr="00F123F2">
              <w:rPr>
                <w:rFonts w:eastAsia="Cambria"/>
              </w:rPr>
              <w:t>Гідність. Взаємодія".</w:t>
            </w:r>
          </w:p>
          <w:p w14:paraId="28FBCB3F" w14:textId="77777777" w:rsidR="006D5BA5" w:rsidRDefault="00744628" w:rsidP="00744628">
            <w:pPr>
              <w:widowControl w:val="0"/>
              <w:jc w:val="both"/>
              <w:rPr>
                <w:rFonts w:eastAsia="Cambria"/>
                <w:color w:val="000000"/>
                <w:lang w:val="uk-UA"/>
              </w:rPr>
            </w:pPr>
            <w:r>
              <w:rPr>
                <w:rFonts w:eastAsia="Cambria"/>
                <w:color w:val="000000"/>
                <w:lang w:val="uk-UA" w:eastAsia="en-US"/>
              </w:rPr>
              <w:t xml:space="preserve">Інформація щодо проведених заходів у </w:t>
            </w:r>
            <w:r w:rsidR="006D5BA5" w:rsidRPr="00F123F2">
              <w:rPr>
                <w:rFonts w:eastAsia="Cambria"/>
                <w:color w:val="000000"/>
                <w:lang w:val="uk-UA" w:eastAsia="en-US"/>
              </w:rPr>
              <w:t>Калин</w:t>
            </w:r>
            <w:r>
              <w:rPr>
                <w:rFonts w:eastAsia="Cambria"/>
                <w:color w:val="000000"/>
                <w:lang w:val="uk-UA" w:eastAsia="en-US"/>
              </w:rPr>
              <w:t>івській ТГ р</w:t>
            </w:r>
            <w:r w:rsidR="006D5BA5" w:rsidRPr="00F123F2">
              <w:rPr>
                <w:rFonts w:eastAsia="Cambria"/>
                <w:color w:val="000000"/>
              </w:rPr>
              <w:t xml:space="preserve">озміщено на сайті громади: </w:t>
            </w:r>
            <w:hyperlink r:id="rId681" w:history="1">
              <w:r w:rsidRPr="000D4B35">
                <w:rPr>
                  <w:rStyle w:val="a5"/>
                  <w:rFonts w:eastAsia="Cambria"/>
                </w:rPr>
                <w:t>https://kalynivske-gromada.gov.ua/news/1766400356/</w:t>
              </w:r>
            </w:hyperlink>
          </w:p>
          <w:p w14:paraId="5EB10335" w14:textId="77777777" w:rsidR="006D5BA5" w:rsidRPr="00744628" w:rsidRDefault="00744628" w:rsidP="006D5BA5">
            <w:pPr>
              <w:widowControl w:val="0"/>
              <w:jc w:val="both"/>
              <w:rPr>
                <w:rFonts w:eastAsia="Cambria"/>
                <w:color w:val="000000"/>
                <w:lang w:val="uk-UA" w:eastAsia="en-US"/>
              </w:rPr>
            </w:pPr>
            <w:r>
              <w:rPr>
                <w:rFonts w:eastAsia="Cambria"/>
                <w:color w:val="000000"/>
                <w:lang w:val="uk-UA"/>
              </w:rPr>
              <w:t xml:space="preserve">В Тягинській ТГ </w:t>
            </w:r>
            <w:r>
              <w:rPr>
                <w:rFonts w:eastAsia="Cambria"/>
                <w:color w:val="000000"/>
                <w:lang w:val="uk-UA" w:eastAsia="en-US"/>
              </w:rPr>
              <w:t>н</w:t>
            </w:r>
            <w:r w:rsidR="006D5BA5" w:rsidRPr="00F123F2">
              <w:rPr>
                <w:rFonts w:eastAsia="Arial"/>
                <w:color w:val="000000"/>
              </w:rPr>
              <w:t>адавачі послуг (соціальні робітники) приймають участь у навчальних заходах</w:t>
            </w:r>
            <w:r>
              <w:rPr>
                <w:rFonts w:eastAsia="Arial"/>
                <w:color w:val="000000"/>
                <w:lang w:val="uk-UA"/>
              </w:rPr>
              <w:t>.</w:t>
            </w:r>
          </w:p>
          <w:p w14:paraId="47D4E17E" w14:textId="77777777" w:rsidR="00744628" w:rsidRPr="00F123F2" w:rsidRDefault="00744628" w:rsidP="00744628">
            <w:pPr>
              <w:jc w:val="both"/>
              <w:rPr>
                <w:lang w:val="uk-UA"/>
              </w:rPr>
            </w:pPr>
            <w:r>
              <w:rPr>
                <w:rFonts w:eastAsia="Cambria"/>
                <w:color w:val="000000"/>
                <w:lang w:val="uk-UA" w:eastAsia="en-US"/>
              </w:rPr>
              <w:t xml:space="preserve">У Новокаховській ТГ </w:t>
            </w:r>
            <w:r>
              <w:rPr>
                <w:lang w:val="uk-UA"/>
              </w:rPr>
              <w:t>п</w:t>
            </w:r>
            <w:r w:rsidRPr="00F123F2">
              <w:rPr>
                <w:lang w:val="uk-UA"/>
              </w:rPr>
              <w:t>рацівниками</w:t>
            </w:r>
            <w:r>
              <w:rPr>
                <w:lang w:val="uk-UA"/>
              </w:rPr>
              <w:t xml:space="preserve"> </w:t>
            </w:r>
            <w:r w:rsidRPr="00F123F2">
              <w:rPr>
                <w:lang w:val="uk-UA"/>
              </w:rPr>
              <w:t>міської військової адміністрації тв виконавчих органів міської ради на національній платформі Дія. Освіта із зазначеного питання пройдено освітні серіали: «Безбар’єрна грамотність» (3 особи), «Гендерна рівність та соціальна інклюзія в комунікаціях» (6 осіб), Цифрові технології для людей з інвалідністю» (14 осіб), «Простою мовою про складне» (6 осіб), Інклюзивний вебдизайн» (1),</w:t>
            </w:r>
            <w:r>
              <w:rPr>
                <w:lang w:val="uk-UA"/>
              </w:rPr>
              <w:t xml:space="preserve"> </w:t>
            </w:r>
            <w:r w:rsidRPr="00F123F2">
              <w:rPr>
                <w:lang w:val="uk-UA"/>
              </w:rPr>
              <w:t xml:space="preserve">«Публічна служба без бар`єрів» (26 осіб), «Не нашкодь: підтримка після звільнення з полону» (8 осіб), симулятор  «Гендерна рівність та соціальна інклюзія в комунікаціях» (9 осіб), симулятор «Люди з досвідом війни» (9 осіб), що підтверджується відповідними сертифікатами. </w:t>
            </w:r>
          </w:p>
          <w:p w14:paraId="4CDB856D" w14:textId="77777777" w:rsidR="00744628" w:rsidRPr="00F123F2" w:rsidRDefault="00744628" w:rsidP="00744628">
            <w:pPr>
              <w:jc w:val="both"/>
            </w:pPr>
            <w:r w:rsidRPr="00F123F2">
              <w:t xml:space="preserve">Також прийнято участь у вебінарах: </w:t>
            </w:r>
          </w:p>
          <w:p w14:paraId="1C9A7A98" w14:textId="77777777" w:rsidR="00744628" w:rsidRPr="00F123F2" w:rsidRDefault="00744628" w:rsidP="00744628">
            <w:pPr>
              <w:jc w:val="both"/>
            </w:pPr>
            <w:r w:rsidRPr="00F123F2">
              <w:t>-«Шляхи формування інклюзивного безбар'єрного суспільства»;</w:t>
            </w:r>
          </w:p>
          <w:p w14:paraId="6D5DE472" w14:textId="77777777" w:rsidR="00744628" w:rsidRPr="00F123F2" w:rsidRDefault="00744628" w:rsidP="00744628">
            <w:pPr>
              <w:jc w:val="both"/>
            </w:pPr>
            <w:r w:rsidRPr="00F123F2">
              <w:t xml:space="preserve">-«Ментальна безбар'єрність та </w:t>
            </w:r>
            <w:proofErr w:type="gramStart"/>
            <w:r w:rsidRPr="00F123F2">
              <w:t>культура  стійкості</w:t>
            </w:r>
            <w:proofErr w:type="gramEnd"/>
            <w:r w:rsidRPr="00F123F2">
              <w:t xml:space="preserve"> на публічній службі»;</w:t>
            </w:r>
          </w:p>
          <w:p w14:paraId="4611D157" w14:textId="77777777" w:rsidR="006D5BA5" w:rsidRPr="00744628" w:rsidRDefault="00744628" w:rsidP="00744628">
            <w:pPr>
              <w:pStyle w:val="af0"/>
              <w:jc w:val="both"/>
              <w:rPr>
                <w:rFonts w:ascii="Times New Roman" w:hAnsi="Times New Roman"/>
                <w:sz w:val="20"/>
              </w:rPr>
            </w:pPr>
            <w:r w:rsidRPr="00F123F2">
              <w:rPr>
                <w:rFonts w:ascii="Times New Roman" w:hAnsi="Times New Roman"/>
                <w:sz w:val="20"/>
              </w:rPr>
              <w:t>- у тематичній зустрічі «Безбар’єрність у культурному просторі», яка проводилась за підтримки та сприяння Міністерства культури України.</w:t>
            </w:r>
          </w:p>
        </w:tc>
      </w:tr>
      <w:tr w:rsidR="00F84610" w:rsidRPr="005D2280" w14:paraId="18E4AEE6" w14:textId="77777777" w:rsidTr="002C2DD4">
        <w:tc>
          <w:tcPr>
            <w:tcW w:w="1951" w:type="dxa"/>
          </w:tcPr>
          <w:p w14:paraId="65257B39" w14:textId="77777777" w:rsidR="00F84610" w:rsidRPr="00C12835" w:rsidRDefault="00F84610" w:rsidP="004A4146">
            <w:r w:rsidRPr="00C12835">
              <w:lastRenderedPageBreak/>
              <w:t xml:space="preserve">2) </w:t>
            </w:r>
            <w:r w:rsidR="00124F64" w:rsidRPr="00C12835">
              <w:rPr>
                <w:lang w:val="uk-UA"/>
              </w:rPr>
              <w:t>З</w:t>
            </w:r>
            <w:r w:rsidRPr="00C12835">
              <w:t>абезпечити проведення</w:t>
            </w:r>
          </w:p>
          <w:p w14:paraId="69F523E1" w14:textId="77777777" w:rsidR="00F84610" w:rsidRPr="00C12835" w:rsidRDefault="00F84610" w:rsidP="004A4146">
            <w:r w:rsidRPr="00C12835">
              <w:lastRenderedPageBreak/>
              <w:t>навчання державних</w:t>
            </w:r>
          </w:p>
          <w:p w14:paraId="7C6E5756" w14:textId="77777777" w:rsidR="00F84610" w:rsidRPr="00C12835" w:rsidRDefault="00F84610" w:rsidP="004A4146">
            <w:r w:rsidRPr="00C12835">
              <w:t>службовців та посадових осіб</w:t>
            </w:r>
          </w:p>
          <w:p w14:paraId="30196DF6" w14:textId="77777777" w:rsidR="00F84610" w:rsidRPr="00C12835" w:rsidRDefault="00F84610" w:rsidP="004A4146">
            <w:r w:rsidRPr="00C12835">
              <w:t>місцевого самоврядування за</w:t>
            </w:r>
            <w:r w:rsidR="00D22021" w:rsidRPr="00C12835">
              <w:t xml:space="preserve"> </w:t>
            </w:r>
            <w:r w:rsidRPr="00C12835">
              <w:t>програмами підвищення</w:t>
            </w:r>
          </w:p>
          <w:p w14:paraId="5A9C499C" w14:textId="77777777" w:rsidR="00F84610" w:rsidRPr="00C12835" w:rsidRDefault="00F84610" w:rsidP="004A4146">
            <w:r w:rsidRPr="00C12835">
              <w:t>кваліфікації з вивчення</w:t>
            </w:r>
          </w:p>
          <w:p w14:paraId="38C0DE4F" w14:textId="77777777" w:rsidR="00F84610" w:rsidRPr="00C12835" w:rsidRDefault="00F84610" w:rsidP="004A4146">
            <w:r w:rsidRPr="00C12835">
              <w:t>положень Конвенції про права</w:t>
            </w:r>
            <w:r w:rsidR="00D22021" w:rsidRPr="00C12835">
              <w:t xml:space="preserve"> </w:t>
            </w:r>
            <w:r w:rsidRPr="00C12835">
              <w:t>осіб з інвалідністю,</w:t>
            </w:r>
          </w:p>
          <w:p w14:paraId="5A1D411C" w14:textId="77777777" w:rsidR="00F84610" w:rsidRPr="00C12835" w:rsidRDefault="00F84610" w:rsidP="004A4146">
            <w:r w:rsidRPr="00C12835">
              <w:t>універсального дизайну та</w:t>
            </w:r>
          </w:p>
          <w:p w14:paraId="2F57A2CB" w14:textId="77777777" w:rsidR="00F84610" w:rsidRPr="00C12835" w:rsidRDefault="00F84610" w:rsidP="004A4146">
            <w:r w:rsidRPr="00C12835">
              <w:t>доступності</w:t>
            </w:r>
          </w:p>
        </w:tc>
        <w:tc>
          <w:tcPr>
            <w:tcW w:w="2126" w:type="dxa"/>
          </w:tcPr>
          <w:p w14:paraId="500D147F" w14:textId="77777777" w:rsidR="00F84610" w:rsidRPr="00C12835" w:rsidRDefault="00F84610" w:rsidP="004A4146">
            <w:r w:rsidRPr="00C12835">
              <w:lastRenderedPageBreak/>
              <w:t>Херсонський</w:t>
            </w:r>
          </w:p>
          <w:p w14:paraId="20D8224E" w14:textId="77777777" w:rsidR="00F84610" w:rsidRPr="00C12835" w:rsidRDefault="00F84610" w:rsidP="004A4146">
            <w:r w:rsidRPr="00C12835">
              <w:t>регіональний центр</w:t>
            </w:r>
          </w:p>
          <w:p w14:paraId="1EA8DFD5" w14:textId="77777777" w:rsidR="00F84610" w:rsidRPr="00C12835" w:rsidRDefault="00F84610" w:rsidP="004A4146">
            <w:r w:rsidRPr="00C12835">
              <w:lastRenderedPageBreak/>
              <w:t>підвищення кваліфікації,</w:t>
            </w:r>
          </w:p>
          <w:p w14:paraId="4F9FAB85" w14:textId="77777777" w:rsidR="00F84610" w:rsidRPr="00C12835" w:rsidRDefault="00F84610" w:rsidP="004A4146">
            <w:r w:rsidRPr="00C12835">
              <w:t>військові адміністрації</w:t>
            </w:r>
          </w:p>
          <w:p w14:paraId="3B83EF8C" w14:textId="77777777" w:rsidR="00F84610" w:rsidRPr="00C12835" w:rsidRDefault="00F84610" w:rsidP="004A4146">
            <w:r w:rsidRPr="00C12835">
              <w:t>населених пунктів</w:t>
            </w:r>
          </w:p>
          <w:p w14:paraId="4F89ACB8" w14:textId="77777777" w:rsidR="00F84610" w:rsidRPr="00C12835" w:rsidRDefault="00F84610" w:rsidP="004A4146">
            <w:r w:rsidRPr="00C12835">
              <w:t>деокупованих</w:t>
            </w:r>
          </w:p>
          <w:p w14:paraId="6FB3E708" w14:textId="77777777" w:rsidR="00F84610" w:rsidRPr="00C12835" w:rsidRDefault="00F84610" w:rsidP="004A4146">
            <w:r w:rsidRPr="00C12835">
              <w:t>територіальних громад</w:t>
            </w:r>
          </w:p>
          <w:p w14:paraId="63B31617" w14:textId="77777777" w:rsidR="00F84610" w:rsidRPr="00C12835" w:rsidRDefault="00F84610" w:rsidP="004A4146">
            <w:r w:rsidRPr="00C12835">
              <w:t>(за згодою)</w:t>
            </w:r>
          </w:p>
        </w:tc>
        <w:tc>
          <w:tcPr>
            <w:tcW w:w="1134" w:type="dxa"/>
          </w:tcPr>
          <w:p w14:paraId="686357AE" w14:textId="77777777" w:rsidR="00F84610" w:rsidRPr="00C12835" w:rsidRDefault="00F84610" w:rsidP="00124F64">
            <w:pPr>
              <w:jc w:val="center"/>
            </w:pPr>
            <w:r w:rsidRPr="00C12835">
              <w:lastRenderedPageBreak/>
              <w:t>Грудень</w:t>
            </w:r>
          </w:p>
          <w:p w14:paraId="46279A8F" w14:textId="77777777" w:rsidR="00F84610" w:rsidRPr="00C12835" w:rsidRDefault="00AA2DD8" w:rsidP="00124F64">
            <w:pPr>
              <w:jc w:val="center"/>
            </w:pPr>
            <w:r w:rsidRPr="00C12835">
              <w:t>2026</w:t>
            </w:r>
            <w:r w:rsidR="00F84610" w:rsidRPr="00C12835">
              <w:t xml:space="preserve"> року</w:t>
            </w:r>
          </w:p>
        </w:tc>
        <w:tc>
          <w:tcPr>
            <w:tcW w:w="993" w:type="dxa"/>
          </w:tcPr>
          <w:p w14:paraId="78612C73" w14:textId="77777777" w:rsidR="00F84610" w:rsidRPr="00C12835" w:rsidRDefault="00F84610" w:rsidP="004A4146"/>
        </w:tc>
        <w:tc>
          <w:tcPr>
            <w:tcW w:w="1417" w:type="dxa"/>
          </w:tcPr>
          <w:p w14:paraId="42F32313" w14:textId="77777777" w:rsidR="00F84610" w:rsidRPr="00C12835" w:rsidRDefault="00F84610" w:rsidP="004A4146">
            <w:r w:rsidRPr="00C12835">
              <w:t>Викон</w:t>
            </w:r>
            <w:r w:rsidR="00AA2DD8" w:rsidRPr="00C12835">
              <w:t>ується</w:t>
            </w:r>
          </w:p>
        </w:tc>
        <w:tc>
          <w:tcPr>
            <w:tcW w:w="7938" w:type="dxa"/>
          </w:tcPr>
          <w:p w14:paraId="04956DF1" w14:textId="77777777" w:rsidR="000652A1" w:rsidRPr="007006DE" w:rsidRDefault="000652A1" w:rsidP="000652A1">
            <w:pPr>
              <w:jc w:val="both"/>
              <w:rPr>
                <w:lang w:val="uk-UA"/>
              </w:rPr>
            </w:pPr>
            <w:r w:rsidRPr="007006DE">
              <w:rPr>
                <w:lang w:val="uk-UA"/>
              </w:rPr>
              <w:t xml:space="preserve">Херсонським регіональним центром підвищення кваліфікації ХОДА проводиться навчання державних службовців та посадових осіб місцевого самоврядування з питань </w:t>
            </w:r>
            <w:r w:rsidRPr="007006DE">
              <w:rPr>
                <w:lang w:val="uk-UA"/>
              </w:rPr>
              <w:lastRenderedPageBreak/>
              <w:t xml:space="preserve">створення безбар’єрного простору. До навчальних програм включено розкриття  модулів щодо «Забезпечення прав та інтересів осіб з інвалідністю відповідно до Конвенції про права осіб з інвалідністю та самоврядування з питань створення безбар’єрного простору законодавства України. Національна стратегія із створення безбар’єрного простору в Україні на період до 2030 року» та «Забезпечення створення безбар’єрного простору на засадах рівності, недискримінації, доступності та інклюзії. </w:t>
            </w:r>
          </w:p>
          <w:p w14:paraId="73A76873" w14:textId="77777777" w:rsidR="000652A1" w:rsidRPr="007006DE" w:rsidRDefault="000652A1" w:rsidP="000652A1">
            <w:pPr>
              <w:jc w:val="both"/>
              <w:rPr>
                <w:lang w:val="uk-UA"/>
              </w:rPr>
            </w:pPr>
            <w:r w:rsidRPr="007006DE">
              <w:rPr>
                <w:lang w:val="uk-UA"/>
              </w:rPr>
              <w:t>Відповідно до плану-графіку підвищення кваліфікації на 2026 року, за три квартали               2026 року державні службовці апарату, структурних підрозділів Херсонської обласної державної адміністрації та державні службовці районних державних адміністрацій Херсонської області пройшли навчання:</w:t>
            </w:r>
          </w:p>
          <w:p w14:paraId="785F02ED" w14:textId="77777777" w:rsidR="000652A1" w:rsidRPr="007006DE" w:rsidRDefault="000652A1" w:rsidP="000652A1">
            <w:pPr>
              <w:jc w:val="both"/>
              <w:rPr>
                <w:bCs/>
                <w:lang w:val="uk-UA"/>
              </w:rPr>
            </w:pPr>
            <w:r w:rsidRPr="007006DE">
              <w:rPr>
                <w:lang w:val="uk-UA"/>
              </w:rPr>
              <w:t xml:space="preserve">-у ІІІ кварталі 2026 року підвищили свій фаховий рівень 28 державних службовців, </w:t>
            </w:r>
            <w:r w:rsidRPr="007006DE">
              <w:rPr>
                <w:bCs/>
                <w:lang w:val="uk-UA"/>
              </w:rPr>
              <w:t>з них: категорії «Б» - 12 осіб, категорії «В» - 16.</w:t>
            </w:r>
          </w:p>
          <w:p w14:paraId="700047BD" w14:textId="77777777" w:rsidR="000652A1" w:rsidRPr="007006DE" w:rsidRDefault="000652A1" w:rsidP="000652A1">
            <w:pPr>
              <w:jc w:val="both"/>
              <w:rPr>
                <w:lang w:val="uk-UA"/>
              </w:rPr>
            </w:pPr>
            <w:r w:rsidRPr="007006DE">
              <w:rPr>
                <w:lang w:val="uk-UA"/>
              </w:rPr>
              <w:t>Також додатково до плану-графіка було проведено навчання для посадових осіб Чорнобаївської сільської ради за програмою короткострокового семінару «Забезпечення прав та інтересів осіб з інвалідністю відповідно до Конвенції про права осіб з інвалідністю та законодавства України. Національна стратегія із створення безбар’єрного</w:t>
            </w:r>
          </w:p>
          <w:p w14:paraId="55CD116C" w14:textId="77777777" w:rsidR="000652A1" w:rsidRPr="007006DE" w:rsidRDefault="000652A1" w:rsidP="000652A1">
            <w:pPr>
              <w:jc w:val="both"/>
              <w:rPr>
                <w:lang w:val="uk-UA"/>
              </w:rPr>
            </w:pPr>
            <w:r w:rsidRPr="007006DE">
              <w:rPr>
                <w:lang w:val="uk-UA"/>
              </w:rPr>
              <w:t>простору в Україні на період до 2030 року»,  підвищили свій фаховий рівень - 22 посадові особи (а саме, категорії: V- 2, VI -13, VII – 7).</w:t>
            </w:r>
            <w:r w:rsidRPr="007006DE">
              <w:t xml:space="preserve"> </w:t>
            </w:r>
            <w:r w:rsidRPr="007006DE">
              <w:rPr>
                <w:lang w:val="uk-UA"/>
              </w:rPr>
              <w:t>Всього було проведено 3 комунікавні заходи;</w:t>
            </w:r>
          </w:p>
          <w:p w14:paraId="37224E80" w14:textId="77777777" w:rsidR="000652A1" w:rsidRPr="007006DE" w:rsidRDefault="000652A1" w:rsidP="000652A1">
            <w:pPr>
              <w:jc w:val="both"/>
              <w:rPr>
                <w:lang w:val="uk-UA"/>
              </w:rPr>
            </w:pPr>
            <w:r w:rsidRPr="007006DE">
              <w:rPr>
                <w:lang w:val="uk-UA"/>
              </w:rPr>
              <w:t xml:space="preserve">-у ІІ кварталі 2026 року </w:t>
            </w:r>
            <w:r w:rsidRPr="007006DE">
              <w:t xml:space="preserve">підвищили свій фаховий рівень </w:t>
            </w:r>
            <w:r w:rsidRPr="007006DE">
              <w:rPr>
                <w:bCs/>
              </w:rPr>
              <w:t>152</w:t>
            </w:r>
            <w:r w:rsidRPr="007006DE">
              <w:rPr>
                <w:bCs/>
                <w:lang w:val="uk-UA"/>
              </w:rPr>
              <w:t xml:space="preserve"> державних </w:t>
            </w:r>
            <w:r w:rsidRPr="007006DE">
              <w:rPr>
                <w:bCs/>
              </w:rPr>
              <w:t>службовц</w:t>
            </w:r>
            <w:r w:rsidRPr="007006DE">
              <w:rPr>
                <w:bCs/>
                <w:lang w:val="uk-UA"/>
              </w:rPr>
              <w:t>я</w:t>
            </w:r>
            <w:r w:rsidRPr="007006DE">
              <w:rPr>
                <w:bCs/>
              </w:rPr>
              <w:t>, з них: категорії «Б» - 63 осіб, категорії «В» - 89.</w:t>
            </w:r>
          </w:p>
          <w:p w14:paraId="3A2A5E6A" w14:textId="77777777" w:rsidR="000652A1" w:rsidRDefault="000652A1" w:rsidP="000652A1">
            <w:pPr>
              <w:jc w:val="both"/>
              <w:rPr>
                <w:rFonts w:eastAsia="Cambria"/>
                <w:lang w:val="uk-UA" w:eastAsia="en-US"/>
              </w:rPr>
            </w:pPr>
            <w:r w:rsidRPr="007006DE">
              <w:rPr>
                <w:lang w:val="uk-UA"/>
              </w:rPr>
              <w:t>-у І кварталі 2026 року</w:t>
            </w:r>
            <w:r w:rsidRPr="007006DE">
              <w:t xml:space="preserve"> підвищили свій фаховий рівень </w:t>
            </w:r>
            <w:r w:rsidRPr="007006DE">
              <w:rPr>
                <w:bCs/>
              </w:rPr>
              <w:t>44 державних службовц</w:t>
            </w:r>
            <w:r w:rsidRPr="007006DE">
              <w:rPr>
                <w:bCs/>
                <w:lang w:val="uk-UA"/>
              </w:rPr>
              <w:t>я</w:t>
            </w:r>
            <w:r w:rsidRPr="007006DE">
              <w:rPr>
                <w:bCs/>
              </w:rPr>
              <w:t>, з них: категорії «Б» - 19 осіб, категорії «В» - 25.</w:t>
            </w:r>
          </w:p>
          <w:p w14:paraId="0674E127" w14:textId="77777777" w:rsidR="00046BEC" w:rsidRPr="00A10D72" w:rsidRDefault="00046BEC" w:rsidP="00046BEC">
            <w:pPr>
              <w:jc w:val="both"/>
              <w:rPr>
                <w:lang w:val="uk-UA"/>
              </w:rPr>
            </w:pPr>
            <w:r w:rsidRPr="0077510D">
              <w:rPr>
                <w:rFonts w:eastAsia="Cambria"/>
                <w:lang w:val="uk-UA" w:eastAsia="en-US"/>
              </w:rPr>
              <w:t>19 посадових осіб виконавчих органів Херсонської міської ради пройшли підвищення кваліфікації за загальними короткостроковими  програмами «Забезпечення потреб громадян, доступ до соціальних послуг», «Реалізація ветеранської політики».</w:t>
            </w:r>
          </w:p>
          <w:p w14:paraId="4CEE4413" w14:textId="77777777" w:rsidR="00C66F13" w:rsidRDefault="00B509FF" w:rsidP="005D2280">
            <w:pPr>
              <w:jc w:val="both"/>
              <w:rPr>
                <w:lang w:val="uk-UA"/>
              </w:rPr>
            </w:pPr>
            <w:r w:rsidRPr="00C12835">
              <w:rPr>
                <w:lang w:val="uk-UA"/>
              </w:rPr>
              <w:t>Проходження працівниками Високопільської селищної ради та військової адміністрації цифрограму з безбар’єрності на Дія. Освіта</w:t>
            </w:r>
            <w:r w:rsidR="005D2280" w:rsidRPr="00C12835">
              <w:rPr>
                <w:lang w:val="uk-UA"/>
              </w:rPr>
              <w:t xml:space="preserve"> </w:t>
            </w:r>
          </w:p>
          <w:p w14:paraId="6BB65B80" w14:textId="77777777" w:rsidR="00046BEC" w:rsidRPr="00046BEC" w:rsidRDefault="00C66F13" w:rsidP="005D2280">
            <w:pPr>
              <w:jc w:val="both"/>
            </w:pPr>
            <w:hyperlink r:id="rId682" w:history="1">
              <w:r w:rsidRPr="00717487">
                <w:rPr>
                  <w:rStyle w:val="a5"/>
                </w:rPr>
                <w:t>https</w:t>
              </w:r>
              <w:r w:rsidRPr="00717487">
                <w:rPr>
                  <w:rStyle w:val="a5"/>
                  <w:lang w:val="uk-UA"/>
                </w:rPr>
                <w:t>://</w:t>
              </w:r>
              <w:r w:rsidRPr="00717487">
                <w:rPr>
                  <w:rStyle w:val="a5"/>
                </w:rPr>
                <w:t>www</w:t>
              </w:r>
              <w:r w:rsidRPr="00717487">
                <w:rPr>
                  <w:rStyle w:val="a5"/>
                  <w:lang w:val="uk-UA"/>
                </w:rPr>
                <w:t>.</w:t>
              </w:r>
              <w:r w:rsidRPr="00717487">
                <w:rPr>
                  <w:rStyle w:val="a5"/>
                </w:rPr>
                <w:t>facebook</w:t>
              </w:r>
              <w:r w:rsidRPr="00717487">
                <w:rPr>
                  <w:rStyle w:val="a5"/>
                  <w:lang w:val="uk-UA"/>
                </w:rPr>
                <w:t>.</w:t>
              </w:r>
              <w:r w:rsidRPr="00717487">
                <w:rPr>
                  <w:rStyle w:val="a5"/>
                </w:rPr>
                <w:t>com</w:t>
              </w:r>
              <w:r w:rsidRPr="00717487">
                <w:rPr>
                  <w:rStyle w:val="a5"/>
                  <w:lang w:val="uk-UA"/>
                </w:rPr>
                <w:t>/</w:t>
              </w:r>
              <w:r w:rsidRPr="00717487">
                <w:rPr>
                  <w:rStyle w:val="a5"/>
                </w:rPr>
                <w:t>groups</w:t>
              </w:r>
              <w:r w:rsidRPr="00717487">
                <w:rPr>
                  <w:rStyle w:val="a5"/>
                  <w:lang w:val="uk-UA"/>
                </w:rPr>
                <w:t>/2822785074655808/</w:t>
              </w:r>
              <w:r w:rsidRPr="00717487">
                <w:rPr>
                  <w:rStyle w:val="a5"/>
                </w:rPr>
                <w:t>posts</w:t>
              </w:r>
              <w:r w:rsidRPr="00717487">
                <w:rPr>
                  <w:rStyle w:val="a5"/>
                  <w:lang w:val="uk-UA"/>
                </w:rPr>
                <w:t>/4244646129136355</w:t>
              </w:r>
            </w:hyperlink>
            <w:r w:rsidR="00F84610" w:rsidRPr="00C12835">
              <w:rPr>
                <w:lang w:val="uk-UA"/>
              </w:rPr>
              <w:t>.</w:t>
            </w:r>
            <w:r w:rsidR="00046BEC">
              <w:rPr>
                <w:lang w:val="uk-UA"/>
              </w:rPr>
              <w:t xml:space="preserve">, </w:t>
            </w:r>
            <w:hyperlink r:id="rId683" w:history="1">
              <w:r w:rsidR="00046BEC" w:rsidRPr="00A10D72">
                <w:rPr>
                  <w:rStyle w:val="a5"/>
                  <w:lang w:val="uk-UA"/>
                </w:rPr>
                <w:t>https://kronau.gov.ua/news/1783081339/</w:t>
              </w:r>
            </w:hyperlink>
          </w:p>
          <w:p w14:paraId="4DE12C18" w14:textId="77777777" w:rsidR="005D2280" w:rsidRDefault="005D2280" w:rsidP="00BE35A3">
            <w:pPr>
              <w:jc w:val="both"/>
              <w:rPr>
                <w:lang w:val="uk-UA"/>
              </w:rPr>
            </w:pPr>
            <w:r w:rsidRPr="00C12835">
              <w:rPr>
                <w:lang w:val="uk-UA"/>
              </w:rPr>
              <w:t xml:space="preserve">Працівники Калинівської селищної ради, комунальної установи, служби у справах дітей та вчителі школи пройшли навчання, що охоплювало теми цифрової грамотності, підготовки грантових заявок, залучення фінансування та розвитку професійних компетентностей з метою створення належних умов для надання якісних публічних послуг громадянам. У межах навчання також розглянуто питання проведення тренінгів для надавачів послуг, зокрема з ефективного спілкування, толерантності, використання чутливої мови, клієнтоорієнтованості та навичок взаємодії з різними цільовими групами </w:t>
            </w:r>
            <w:hyperlink r:id="rId684" w:history="1">
              <w:r w:rsidRPr="00C12835">
                <w:rPr>
                  <w:rStyle w:val="a5"/>
                </w:rPr>
                <w:t>https</w:t>
              </w:r>
              <w:r w:rsidRPr="00C12835">
                <w:rPr>
                  <w:rStyle w:val="a5"/>
                  <w:lang w:val="uk-UA"/>
                </w:rPr>
                <w:t>://</w:t>
              </w:r>
              <w:r w:rsidRPr="00C12835">
                <w:rPr>
                  <w:rStyle w:val="a5"/>
                </w:rPr>
                <w:t>kalynivske</w:t>
              </w:r>
              <w:r w:rsidRPr="00C12835">
                <w:rPr>
                  <w:rStyle w:val="a5"/>
                  <w:lang w:val="uk-UA"/>
                </w:rPr>
                <w:t>-</w:t>
              </w:r>
              <w:r w:rsidRPr="00C12835">
                <w:rPr>
                  <w:rStyle w:val="a5"/>
                </w:rPr>
                <w:t>gromada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/1766400356/</w:t>
              </w:r>
            </w:hyperlink>
            <w:r w:rsidRPr="00C12835">
              <w:rPr>
                <w:lang w:val="uk-UA"/>
              </w:rPr>
              <w:t>.</w:t>
            </w:r>
          </w:p>
          <w:p w14:paraId="52657274" w14:textId="77777777" w:rsidR="00046BEC" w:rsidRPr="0077510D" w:rsidRDefault="0077510D" w:rsidP="00BE35A3">
            <w:pPr>
              <w:jc w:val="both"/>
              <w:rPr>
                <w:lang w:val="uk-UA"/>
              </w:rPr>
            </w:pPr>
            <w:r>
              <w:rPr>
                <w:lang w:val="uk-UA"/>
              </w:rPr>
              <w:t>У Борозенській ТГ п</w:t>
            </w:r>
            <w:r w:rsidR="00046BEC" w:rsidRPr="0077510D">
              <w:rPr>
                <w:rFonts w:eastAsia="Cambria"/>
                <w:lang w:val="uk-UA"/>
              </w:rPr>
              <w:t xml:space="preserve">роходження працівниками Борозенської сільської ради та військової адміністрації цифрограму з безбар’єрності на Дія. </w:t>
            </w:r>
            <w:r w:rsidR="00046BEC" w:rsidRPr="00A10D72">
              <w:rPr>
                <w:rFonts w:eastAsia="Cambria"/>
              </w:rPr>
              <w:t>Освіта.</w:t>
            </w:r>
          </w:p>
        </w:tc>
      </w:tr>
      <w:tr w:rsidR="00D22021" w:rsidRPr="002C0BAD" w14:paraId="27AFCF6D" w14:textId="77777777" w:rsidTr="002C2DD4">
        <w:tc>
          <w:tcPr>
            <w:tcW w:w="1951" w:type="dxa"/>
          </w:tcPr>
          <w:p w14:paraId="18167078" w14:textId="77777777" w:rsidR="00D22021" w:rsidRPr="00C12835" w:rsidRDefault="00D22021" w:rsidP="004A4146">
            <w:pPr>
              <w:rPr>
                <w:lang w:val="uk-UA"/>
              </w:rPr>
            </w:pPr>
            <w:r w:rsidRPr="007808B4">
              <w:rPr>
                <w:lang w:val="uk-UA"/>
              </w:rPr>
              <w:lastRenderedPageBreak/>
              <w:t xml:space="preserve">3) </w:t>
            </w:r>
            <w:r w:rsidR="00124F64" w:rsidRPr="00C12835">
              <w:rPr>
                <w:lang w:val="uk-UA"/>
              </w:rPr>
              <w:t>П</w:t>
            </w:r>
            <w:r w:rsidRPr="007808B4">
              <w:rPr>
                <w:lang w:val="uk-UA"/>
              </w:rPr>
              <w:t xml:space="preserve">ровести  навчання для працівників служб у справах дітей, </w:t>
            </w:r>
            <w:r w:rsidRPr="007808B4">
              <w:rPr>
                <w:lang w:val="uk-UA"/>
              </w:rPr>
              <w:lastRenderedPageBreak/>
              <w:t>міської, районної у місті ради,  сільської, селищної ради, центрів соціально-пс</w:t>
            </w:r>
            <w:r w:rsidR="00FB6115" w:rsidRPr="007808B4">
              <w:rPr>
                <w:lang w:val="uk-UA"/>
              </w:rPr>
              <w:t>ихологічної реабілітації  дітей</w:t>
            </w:r>
          </w:p>
        </w:tc>
        <w:tc>
          <w:tcPr>
            <w:tcW w:w="2126" w:type="dxa"/>
          </w:tcPr>
          <w:p w14:paraId="2FE566F0" w14:textId="77777777" w:rsidR="00D22021" w:rsidRPr="00C12835" w:rsidRDefault="00D22021" w:rsidP="004A4146">
            <w:r w:rsidRPr="00C12835">
              <w:lastRenderedPageBreak/>
              <w:t xml:space="preserve">Служба </w:t>
            </w:r>
            <w:proofErr w:type="gramStart"/>
            <w:r w:rsidRPr="00C12835">
              <w:t>у справах</w:t>
            </w:r>
            <w:proofErr w:type="gramEnd"/>
            <w:r w:rsidRPr="00C12835">
              <w:t xml:space="preserve"> дітей</w:t>
            </w:r>
          </w:p>
          <w:p w14:paraId="0EAAD9A3" w14:textId="77777777" w:rsidR="00D22021" w:rsidRPr="00C12835" w:rsidRDefault="00D22021" w:rsidP="004A4146">
            <w:r w:rsidRPr="00C12835">
              <w:t>обласної державної</w:t>
            </w:r>
          </w:p>
          <w:p w14:paraId="4B6BEA87" w14:textId="77777777" w:rsidR="00D22021" w:rsidRPr="00C12835" w:rsidRDefault="00D22021" w:rsidP="004A4146">
            <w:r w:rsidRPr="00C12835">
              <w:t>адміністрації,</w:t>
            </w:r>
          </w:p>
          <w:p w14:paraId="06110C3F" w14:textId="77777777" w:rsidR="00D22021" w:rsidRPr="00C12835" w:rsidRDefault="00D22021" w:rsidP="004A4146">
            <w:r w:rsidRPr="00C12835">
              <w:lastRenderedPageBreak/>
              <w:t>Херсонський</w:t>
            </w:r>
          </w:p>
          <w:p w14:paraId="570F8023" w14:textId="77777777" w:rsidR="00D22021" w:rsidRPr="00C12835" w:rsidRDefault="00D22021" w:rsidP="004A4146">
            <w:r w:rsidRPr="00C12835">
              <w:t>регіональний центр</w:t>
            </w:r>
          </w:p>
          <w:p w14:paraId="08B3A1D9" w14:textId="77777777" w:rsidR="00D22021" w:rsidRPr="00C12835" w:rsidRDefault="00D22021" w:rsidP="004A4146">
            <w:r w:rsidRPr="00C12835">
              <w:t>підвищення кваліфікації,</w:t>
            </w:r>
          </w:p>
          <w:p w14:paraId="6E54C138" w14:textId="77777777" w:rsidR="00D22021" w:rsidRPr="00C12835" w:rsidRDefault="00D22021" w:rsidP="004A4146">
            <w:r w:rsidRPr="00C12835">
              <w:t>військові адміністрації населених пунктів</w:t>
            </w:r>
          </w:p>
          <w:p w14:paraId="448574CF" w14:textId="77777777" w:rsidR="00D22021" w:rsidRPr="00C12835" w:rsidRDefault="00D22021" w:rsidP="004A4146">
            <w:r w:rsidRPr="00C12835">
              <w:t>деокупованих</w:t>
            </w:r>
          </w:p>
          <w:p w14:paraId="4EDEFF97" w14:textId="77777777" w:rsidR="00D22021" w:rsidRPr="00C12835" w:rsidRDefault="00D22021" w:rsidP="004A4146">
            <w:r w:rsidRPr="00C12835">
              <w:t>територіальних громад</w:t>
            </w:r>
          </w:p>
          <w:p w14:paraId="5C002E41" w14:textId="77777777" w:rsidR="00D22021" w:rsidRPr="00C12835" w:rsidRDefault="00D22021" w:rsidP="004A4146">
            <w:pPr>
              <w:rPr>
                <w:lang w:val="uk-UA"/>
              </w:rPr>
            </w:pPr>
            <w:r w:rsidRPr="00C12835">
              <w:t>(за згодою</w:t>
            </w:r>
            <w:r w:rsidR="00213ECD" w:rsidRPr="00C12835">
              <w:rPr>
                <w:lang w:val="uk-UA"/>
              </w:rPr>
              <w:t>)</w:t>
            </w:r>
          </w:p>
        </w:tc>
        <w:tc>
          <w:tcPr>
            <w:tcW w:w="1134" w:type="dxa"/>
          </w:tcPr>
          <w:p w14:paraId="0DFB4AC2" w14:textId="77777777" w:rsidR="00D22021" w:rsidRPr="00C12835" w:rsidRDefault="00D22021" w:rsidP="00124F64">
            <w:pPr>
              <w:jc w:val="center"/>
            </w:pPr>
            <w:r w:rsidRPr="00C12835">
              <w:lastRenderedPageBreak/>
              <w:t>Грудень</w:t>
            </w:r>
          </w:p>
          <w:p w14:paraId="7C6FB177" w14:textId="77777777" w:rsidR="00D22021" w:rsidRPr="00C12835" w:rsidRDefault="00D22021" w:rsidP="00124F64">
            <w:pPr>
              <w:jc w:val="center"/>
            </w:pPr>
            <w:r w:rsidRPr="00C12835">
              <w:t>2026 року</w:t>
            </w:r>
          </w:p>
        </w:tc>
        <w:tc>
          <w:tcPr>
            <w:tcW w:w="993" w:type="dxa"/>
          </w:tcPr>
          <w:p w14:paraId="63F81CE3" w14:textId="77777777" w:rsidR="00D22021" w:rsidRPr="00C12835" w:rsidRDefault="00D22021" w:rsidP="004A4146"/>
        </w:tc>
        <w:tc>
          <w:tcPr>
            <w:tcW w:w="1417" w:type="dxa"/>
          </w:tcPr>
          <w:p w14:paraId="407917A4" w14:textId="77777777" w:rsidR="00D22021" w:rsidRPr="00C12835" w:rsidRDefault="002C0BAD" w:rsidP="004A4146">
            <w:pPr>
              <w:rPr>
                <w:lang w:val="uk-UA"/>
              </w:rPr>
            </w:pPr>
            <w:r w:rsidRPr="00C12835">
              <w:rPr>
                <w:lang w:val="uk-UA"/>
              </w:rPr>
              <w:t>Вико</w:t>
            </w:r>
            <w:r w:rsidR="00EA2F78" w:rsidRPr="00C12835">
              <w:rPr>
                <w:lang w:val="uk-UA"/>
              </w:rPr>
              <w:t>н</w:t>
            </w:r>
            <w:r w:rsidRPr="00C12835">
              <w:rPr>
                <w:lang w:val="uk-UA"/>
              </w:rPr>
              <w:t>ується</w:t>
            </w:r>
          </w:p>
        </w:tc>
        <w:tc>
          <w:tcPr>
            <w:tcW w:w="7938" w:type="dxa"/>
          </w:tcPr>
          <w:p w14:paraId="008CCCFE" w14:textId="77777777" w:rsidR="002A102B" w:rsidRPr="00C12835" w:rsidRDefault="002A102B" w:rsidP="002A102B">
            <w:pPr>
              <w:jc w:val="both"/>
            </w:pPr>
            <w:r w:rsidRPr="00C12835">
              <w:rPr>
                <w:lang w:val="uk-UA"/>
              </w:rPr>
              <w:t xml:space="preserve">Додатково до плану-графіку підвищення кваліфікації на 2026 рік було ініційовано та організовано проведення навчання для працівників Служби у справах дітей Херсонської обласної державної адміністрації за типовою загальною короткостроковою програмою «Забезпечення створення безбар’єрного простору на засадах рівності, недискримінації, </w:t>
            </w:r>
            <w:r w:rsidRPr="00C12835">
              <w:rPr>
                <w:lang w:val="uk-UA"/>
              </w:rPr>
              <w:lastRenderedPageBreak/>
              <w:t xml:space="preserve">доступності та інклюзії», обсягом 0,27 кредити ЄКТС державні службові районних державних адміністрацій Херсонської області. </w:t>
            </w:r>
            <w:r w:rsidRPr="00C12835">
              <w:t>Підвищили свій фаховий рівень 8 державних службовця: категорії «Б» - 4 особи та категорії «В» - 4.</w:t>
            </w:r>
          </w:p>
          <w:p w14:paraId="34A0DAA8" w14:textId="77777777" w:rsidR="002A102B" w:rsidRPr="00112684" w:rsidRDefault="002A102B" w:rsidP="002A102B">
            <w:pPr>
              <w:jc w:val="both"/>
              <w:rPr>
                <w:rFonts w:eastAsia="Cambria"/>
              </w:rPr>
            </w:pPr>
            <w:r w:rsidRPr="00C12835">
              <w:rPr>
                <w:rFonts w:eastAsia="Cambria"/>
              </w:rPr>
              <w:t>Тематику про забезпечення прав та інтересів осіб з інвалідністю / вивчення положень Конвенції про права осіб з інвалідністю / створення безбар’єрного простору / питання універсального дизайну і доступності включено до Переліку пріоритетних напрямів (тем) для підвищення кваліфікації посадових осіб виконавчих органів Херсонської міської ради за загальними короткостроковими програмами у 2026, 2027, 2028 роках.</w:t>
            </w:r>
          </w:p>
          <w:p w14:paraId="19F12338" w14:textId="77777777" w:rsidR="002C0BAD" w:rsidRPr="00C12835" w:rsidRDefault="002C0BAD" w:rsidP="002A102B">
            <w:pPr>
              <w:jc w:val="both"/>
              <w:rPr>
                <w:lang w:val="uk-UA"/>
              </w:rPr>
            </w:pPr>
            <w:r w:rsidRPr="00C12835">
              <w:rPr>
                <w:lang w:val="uk-UA"/>
              </w:rPr>
              <w:t>В Білозерській територіальній громаді соціальні працівники громади взяли участь у навчальному тренінгу на тему «Практико-орієнтовні та інтервенційні моделі у соціальній роботі з ветеранами та їх сім’ями», «Догляд за дітьми, які пережили сексуальне та гендерне насильство», «Підходи до процесів якості у діяльності організацій - надавачів соціальних послуг», «Формування моделі догляду та підтримки осіб з інвалідністю та осіб похилого віку на рівні громад, в рамках деінституціоналізації догляду, реформування психоневрологічних та інших інтернатних закладів», «Перша психологічна допомога».</w:t>
            </w:r>
          </w:p>
          <w:p w14:paraId="52E0E58F" w14:textId="77777777" w:rsidR="002C0BAD" w:rsidRPr="00C12835" w:rsidRDefault="002C0BAD" w:rsidP="002C0BAD">
            <w:pPr>
              <w:jc w:val="both"/>
              <w:rPr>
                <w:lang w:val="uk-UA"/>
              </w:rPr>
            </w:pPr>
            <w:r w:rsidRPr="00C12835">
              <w:rPr>
                <w:lang w:val="uk-UA"/>
              </w:rPr>
              <w:t xml:space="preserve">Фахівці соціальної сфери Білозерської громади взяли участь у тренінгу «Перша психологічна допомога в травмо-інформованому підході», організованому </w:t>
            </w:r>
            <w:r w:rsidR="00BE35A3">
              <w:rPr>
                <w:lang w:val="uk-UA"/>
              </w:rPr>
              <w:t xml:space="preserve">                               </w:t>
            </w:r>
            <w:r w:rsidRPr="00C12835">
              <w:rPr>
                <w:lang w:val="uk-UA"/>
              </w:rPr>
              <w:t xml:space="preserve">ГО «Білозерський центр регіонального розвитку» спільно з Польською гуманітарною акцією. </w:t>
            </w:r>
          </w:p>
          <w:p w14:paraId="18D388B7" w14:textId="77777777" w:rsidR="00112684" w:rsidRPr="00A10D72" w:rsidRDefault="002C0BAD" w:rsidP="00112684">
            <w:pPr>
              <w:jc w:val="both"/>
              <w:rPr>
                <w:lang w:val="uk-UA"/>
              </w:rPr>
            </w:pPr>
            <w:r w:rsidRPr="00C12835">
              <w:rPr>
                <w:lang w:val="uk-UA"/>
              </w:rPr>
              <w:t>У Високопільській територіальній громаді працівники служби у справах дітей органів місцевого самоврядування проходили онлайн навчання у вигляді двосторонніх експертних консультацій з питань запровадження та розвитку спеціалізації прийомних сімей (практичний досвід у сфері розвитку сімейних форм виховання та до</w:t>
            </w:r>
            <w:r w:rsidR="00112684">
              <w:rPr>
                <w:lang w:val="uk-UA"/>
              </w:rPr>
              <w:t>гляду за дітьми з інвалідністю):</w:t>
            </w:r>
            <w:r w:rsidR="00112684" w:rsidRPr="00112684">
              <w:rPr>
                <w:lang w:val="uk-UA"/>
              </w:rPr>
              <w:t xml:space="preserve"> </w:t>
            </w:r>
            <w:hyperlink r:id="rId685" w:history="1">
              <w:r w:rsidR="00112684" w:rsidRPr="00A10D72">
                <w:rPr>
                  <w:rStyle w:val="a5"/>
                </w:rPr>
                <w:t>https</w:t>
              </w:r>
              <w:r w:rsidR="00112684" w:rsidRPr="00A10D72">
                <w:rPr>
                  <w:rStyle w:val="a5"/>
                  <w:lang w:val="uk-UA"/>
                </w:rPr>
                <w:t>://</w:t>
              </w:r>
              <w:r w:rsidR="00112684" w:rsidRPr="00A10D72">
                <w:rPr>
                  <w:rStyle w:val="a5"/>
                </w:rPr>
                <w:t>kronau</w:t>
              </w:r>
              <w:r w:rsidR="00112684" w:rsidRPr="00A10D72">
                <w:rPr>
                  <w:rStyle w:val="a5"/>
                  <w:lang w:val="uk-UA"/>
                </w:rPr>
                <w:t>.</w:t>
              </w:r>
              <w:r w:rsidR="00112684" w:rsidRPr="00A10D72">
                <w:rPr>
                  <w:rStyle w:val="a5"/>
                </w:rPr>
                <w:t>gov</w:t>
              </w:r>
              <w:r w:rsidR="00112684" w:rsidRPr="00A10D72">
                <w:rPr>
                  <w:rStyle w:val="a5"/>
                  <w:lang w:val="uk-UA"/>
                </w:rPr>
                <w:t>.</w:t>
              </w:r>
              <w:r w:rsidR="00112684" w:rsidRPr="00A10D72">
                <w:rPr>
                  <w:rStyle w:val="a5"/>
                </w:rPr>
                <w:t>ua</w:t>
              </w:r>
              <w:r w:rsidR="00112684" w:rsidRPr="00A10D72">
                <w:rPr>
                  <w:rStyle w:val="a5"/>
                  <w:lang w:val="uk-UA"/>
                </w:rPr>
                <w:t>/</w:t>
              </w:r>
              <w:r w:rsidR="00112684" w:rsidRPr="00A10D72">
                <w:rPr>
                  <w:rStyle w:val="a5"/>
                </w:rPr>
                <w:t>news</w:t>
              </w:r>
              <w:r w:rsidR="00112684" w:rsidRPr="00A10D72">
                <w:rPr>
                  <w:rStyle w:val="a5"/>
                  <w:lang w:val="uk-UA"/>
                </w:rPr>
                <w:t>/1774281249/</w:t>
              </w:r>
            </w:hyperlink>
          </w:p>
          <w:p w14:paraId="0630838A" w14:textId="77777777" w:rsidR="002A102B" w:rsidRPr="00A10D72" w:rsidRDefault="00112684" w:rsidP="002A102B">
            <w:pPr>
              <w:jc w:val="both"/>
              <w:rPr>
                <w:lang w:val="uk-UA"/>
              </w:rPr>
            </w:pPr>
            <w:r>
              <w:rPr>
                <w:lang w:val="uk-UA"/>
              </w:rPr>
              <w:t>У Борозенській ТГ п</w:t>
            </w:r>
            <w:r w:rsidR="002A102B" w:rsidRPr="002A102B">
              <w:rPr>
                <w:rFonts w:eastAsia="Cambria"/>
                <w:color w:val="000000"/>
                <w:lang w:val="uk-UA"/>
              </w:rPr>
              <w:t>рацівники служби у справах дітей органів місцевого самоврядування проходили онлайн навчання у вигляді двосторонніх експертних консультацій з питань запровадження та розвитку спеціалізації прийомних сімей.</w:t>
            </w:r>
          </w:p>
          <w:p w14:paraId="0E32FB4F" w14:textId="77777777" w:rsidR="002A102B" w:rsidRPr="00112684" w:rsidRDefault="00112684" w:rsidP="00112684">
            <w:pPr>
              <w:jc w:val="both"/>
              <w:rPr>
                <w:lang w:val="uk-UA"/>
              </w:rPr>
            </w:pPr>
            <w:r>
              <w:rPr>
                <w:lang w:val="uk-UA"/>
              </w:rPr>
              <w:t>У Новокаховській ТГс</w:t>
            </w:r>
            <w:r w:rsidR="002A102B" w:rsidRPr="00112684">
              <w:rPr>
                <w:lang w:val="uk-UA"/>
              </w:rPr>
              <w:t>пеціалісти взяли участь в онлайн-заходах:вебінар</w:t>
            </w:r>
            <w:r>
              <w:rPr>
                <w:lang w:val="uk-UA"/>
              </w:rPr>
              <w:t>і</w:t>
            </w:r>
            <w:r w:rsidR="002A102B" w:rsidRPr="00112684">
              <w:rPr>
                <w:lang w:val="uk-UA"/>
              </w:rPr>
              <w:t xml:space="preserve"> «Безбар’єрність під контролем: як це працює?»,</w:t>
            </w:r>
            <w:r>
              <w:rPr>
                <w:lang w:val="uk-UA"/>
              </w:rPr>
              <w:t xml:space="preserve"> у </w:t>
            </w:r>
            <w:r w:rsidR="002A102B" w:rsidRPr="00112684">
              <w:rPr>
                <w:lang w:val="uk-UA"/>
              </w:rPr>
              <w:t>нав</w:t>
            </w:r>
            <w:r w:rsidRPr="00112684">
              <w:rPr>
                <w:lang w:val="uk-UA"/>
              </w:rPr>
              <w:t>чанн</w:t>
            </w:r>
            <w:r>
              <w:rPr>
                <w:lang w:val="uk-UA"/>
              </w:rPr>
              <w:t>і з теми</w:t>
            </w:r>
            <w:r w:rsidR="002A102B" w:rsidRPr="00112684">
              <w:rPr>
                <w:lang w:val="uk-UA"/>
              </w:rPr>
              <w:t xml:space="preserve"> «Інклюзивна гуманітарна допомога»;</w:t>
            </w:r>
          </w:p>
          <w:p w14:paraId="54DFC5B0" w14:textId="77777777" w:rsidR="002A102B" w:rsidRPr="00112684" w:rsidRDefault="00112684" w:rsidP="00112684">
            <w:pPr>
              <w:pStyle w:val="af0"/>
              <w:jc w:val="both"/>
              <w:rPr>
                <w:rFonts w:ascii="Times New Roman" w:hAnsi="Times New Roman"/>
                <w:sz w:val="20"/>
              </w:rPr>
            </w:pPr>
            <w:r>
              <w:rPr>
                <w:rFonts w:ascii="Times New Roman" w:hAnsi="Times New Roman"/>
                <w:sz w:val="20"/>
              </w:rPr>
              <w:t xml:space="preserve">у </w:t>
            </w:r>
            <w:r w:rsidR="002A102B" w:rsidRPr="00A10D72">
              <w:rPr>
                <w:rFonts w:ascii="Times New Roman" w:hAnsi="Times New Roman"/>
                <w:sz w:val="20"/>
              </w:rPr>
              <w:t xml:space="preserve">вебінарі «Особливості захисту прав та супроводу дитини під час надзвичайного та воєнного стану», </w:t>
            </w:r>
            <w:r>
              <w:rPr>
                <w:rFonts w:ascii="Times New Roman" w:hAnsi="Times New Roman"/>
                <w:sz w:val="20"/>
              </w:rPr>
              <w:t xml:space="preserve">у </w:t>
            </w:r>
            <w:r w:rsidR="002A102B" w:rsidRPr="00A10D72">
              <w:rPr>
                <w:rFonts w:ascii="Times New Roman" w:hAnsi="Times New Roman"/>
                <w:sz w:val="20"/>
              </w:rPr>
              <w:t>онлайн – заході на тему: «Судова практика у справах, пов'язаних із захистом прав дітей, постраждалих від війни: результати аналізу та рекомендації».</w:t>
            </w:r>
          </w:p>
        </w:tc>
      </w:tr>
      <w:tr w:rsidR="003E1C4F" w:rsidRPr="00ED51E9" w14:paraId="3588160F" w14:textId="77777777" w:rsidTr="002C2DD4">
        <w:tc>
          <w:tcPr>
            <w:tcW w:w="15559" w:type="dxa"/>
            <w:gridSpan w:val="6"/>
          </w:tcPr>
          <w:p w14:paraId="1EB53DF3" w14:textId="77777777" w:rsidR="003E1C4F" w:rsidRPr="00C12835" w:rsidRDefault="003E1C4F" w:rsidP="00124F64">
            <w:pPr>
              <w:jc w:val="center"/>
              <w:rPr>
                <w:b/>
                <w:bCs/>
              </w:rPr>
            </w:pPr>
            <w:r w:rsidRPr="00C12835">
              <w:rPr>
                <w:b/>
                <w:bCs/>
              </w:rPr>
              <w:lastRenderedPageBreak/>
              <w:t>Завдання 32. Забезпечення доступності послуг, які надаються через мобільні застосунки та онлайн-платформи, для людей</w:t>
            </w:r>
          </w:p>
          <w:p w14:paraId="2A165358" w14:textId="77777777" w:rsidR="003E1C4F" w:rsidRPr="00C12835" w:rsidRDefault="003E1C4F" w:rsidP="00124F64">
            <w:pPr>
              <w:jc w:val="center"/>
              <w:rPr>
                <w:b/>
                <w:bCs/>
              </w:rPr>
            </w:pPr>
            <w:r w:rsidRPr="00C12835">
              <w:rPr>
                <w:b/>
                <w:bCs/>
              </w:rPr>
              <w:t>з різними рівнями функціональних та комунікативних порушень</w:t>
            </w:r>
          </w:p>
        </w:tc>
      </w:tr>
      <w:tr w:rsidR="00F84610" w:rsidRPr="00406EC8" w14:paraId="162BA8C4" w14:textId="77777777" w:rsidTr="002C2DD4">
        <w:tc>
          <w:tcPr>
            <w:tcW w:w="1951" w:type="dxa"/>
          </w:tcPr>
          <w:p w14:paraId="40C3150A" w14:textId="77777777" w:rsidR="00F84610" w:rsidRPr="00C12835" w:rsidRDefault="00F84610" w:rsidP="004A4146">
            <w:r w:rsidRPr="00C12835">
              <w:t xml:space="preserve">1) </w:t>
            </w:r>
            <w:r w:rsidR="00124F64" w:rsidRPr="00C12835">
              <w:rPr>
                <w:lang w:val="uk-UA"/>
              </w:rPr>
              <w:t>З</w:t>
            </w:r>
            <w:r w:rsidRPr="00C12835">
              <w:t xml:space="preserve">абезпечити доступність інформації про послуги для людей з різними рівнями функціональних та комунікативних порушень через усі відповідні канали </w:t>
            </w:r>
            <w:r w:rsidRPr="00C12835">
              <w:lastRenderedPageBreak/>
              <w:t>комунікації</w:t>
            </w:r>
          </w:p>
        </w:tc>
        <w:tc>
          <w:tcPr>
            <w:tcW w:w="2126" w:type="dxa"/>
          </w:tcPr>
          <w:p w14:paraId="170B0770" w14:textId="77777777" w:rsidR="00F84610" w:rsidRPr="00C12835" w:rsidRDefault="00F84610" w:rsidP="004A4146">
            <w:r w:rsidRPr="00C12835">
              <w:lastRenderedPageBreak/>
              <w:t xml:space="preserve">Управління внутрішньої та інформаційної політики обласної державної адміністрації, військові адміністрації населених пунктів </w:t>
            </w:r>
            <w:r w:rsidRPr="00C12835">
              <w:lastRenderedPageBreak/>
              <w:t>деокупованих територіальних громад (за згодою)</w:t>
            </w:r>
          </w:p>
        </w:tc>
        <w:tc>
          <w:tcPr>
            <w:tcW w:w="1134" w:type="dxa"/>
          </w:tcPr>
          <w:p w14:paraId="1D290F42" w14:textId="77777777" w:rsidR="00F84610" w:rsidRPr="00C12835" w:rsidRDefault="00F84610" w:rsidP="00124F64">
            <w:pPr>
              <w:jc w:val="center"/>
            </w:pPr>
            <w:r w:rsidRPr="00C12835">
              <w:lastRenderedPageBreak/>
              <w:t>Грудень</w:t>
            </w:r>
          </w:p>
          <w:p w14:paraId="4B3B19F6" w14:textId="77777777" w:rsidR="00F84610" w:rsidRPr="00C12835" w:rsidRDefault="007F7941" w:rsidP="00124F64">
            <w:pPr>
              <w:jc w:val="center"/>
            </w:pPr>
            <w:r w:rsidRPr="00C12835">
              <w:t>2026</w:t>
            </w:r>
            <w:r w:rsidR="00F84610" w:rsidRPr="00C12835">
              <w:t xml:space="preserve"> року</w:t>
            </w:r>
          </w:p>
        </w:tc>
        <w:tc>
          <w:tcPr>
            <w:tcW w:w="993" w:type="dxa"/>
          </w:tcPr>
          <w:p w14:paraId="355FDB0B" w14:textId="77777777" w:rsidR="00F84610" w:rsidRPr="00C12835" w:rsidRDefault="00F84610" w:rsidP="004A4146"/>
        </w:tc>
        <w:tc>
          <w:tcPr>
            <w:tcW w:w="1417" w:type="dxa"/>
          </w:tcPr>
          <w:p w14:paraId="39630552" w14:textId="77777777" w:rsidR="00F84610" w:rsidRPr="00C12835" w:rsidRDefault="00F84610" w:rsidP="004A4146">
            <w:r w:rsidRPr="00C12835">
              <w:t>Викон</w:t>
            </w:r>
            <w:r w:rsidR="007F7941" w:rsidRPr="00C12835">
              <w:t>ується</w:t>
            </w:r>
          </w:p>
        </w:tc>
        <w:tc>
          <w:tcPr>
            <w:tcW w:w="7938" w:type="dxa"/>
          </w:tcPr>
          <w:p w14:paraId="26CFE9D7" w14:textId="77777777" w:rsidR="00B877F4" w:rsidRPr="00B877F4" w:rsidRDefault="00406EC8" w:rsidP="00124F64">
            <w:pPr>
              <w:jc w:val="both"/>
              <w:rPr>
                <w:rStyle w:val="a5"/>
                <w:color w:val="auto"/>
                <w:u w:val="none"/>
                <w:lang w:val="uk-UA"/>
              </w:rPr>
            </w:pPr>
            <w:r w:rsidRPr="00C12835">
              <w:t>На офіційних інформаційних ресурсах інформування населення здійснюється у доступному та зрозумілому форматі, з урахуванням специфіки різних вікових та соціальних груп. Забезпечується використання автоматично вбудованої функції субтитрування на платформі YouTube. На офіційному веб-сайті Херсонської ОВА впроваджено текстові альтернативи (текст-заміщення) для зображень:</w:t>
            </w:r>
          </w:p>
          <w:p w14:paraId="114AA8C9" w14:textId="77777777" w:rsidR="00B877F4" w:rsidRPr="00CF797F" w:rsidRDefault="00A85B4B" w:rsidP="00B877F4">
            <w:pPr>
              <w:rPr>
                <w:color w:val="000000"/>
                <w:lang w:val="uk-UA"/>
              </w:rPr>
            </w:pPr>
            <w:hyperlink r:id="rId686" w:history="1">
              <w:r w:rsidRPr="003915C8">
                <w:rPr>
                  <w:rStyle w:val="a5"/>
                  <w:lang w:val="uk-UA"/>
                </w:rPr>
                <w:t>https://khoda.gov.ua/news/vidbulys-zmahannia-z-boche-dlia-veteraniv-z-invalidnistiu</w:t>
              </w:r>
            </w:hyperlink>
            <w:r w:rsidR="00B877F4" w:rsidRPr="00CF797F">
              <w:rPr>
                <w:color w:val="000000"/>
                <w:lang w:val="uk-UA"/>
              </w:rPr>
              <w:t>;</w:t>
            </w:r>
          </w:p>
          <w:p w14:paraId="7839EC06" w14:textId="77777777" w:rsidR="00B877F4" w:rsidRPr="00CF797F" w:rsidRDefault="00B877F4" w:rsidP="00B877F4">
            <w:pPr>
              <w:rPr>
                <w:color w:val="000000"/>
                <w:lang w:val="uk-UA"/>
              </w:rPr>
            </w:pPr>
            <w:hyperlink r:id="rId687" w:history="1">
              <w:r w:rsidRPr="00CF797F">
                <w:rPr>
                  <w:rStyle w:val="a5"/>
                </w:rPr>
                <w:t>https</w:t>
              </w:r>
              <w:r w:rsidRPr="00CF797F">
                <w:rPr>
                  <w:rStyle w:val="a5"/>
                  <w:lang w:val="uk-UA"/>
                </w:rPr>
                <w:t>://</w:t>
              </w:r>
              <w:r w:rsidRPr="00CF797F">
                <w:rPr>
                  <w:rStyle w:val="a5"/>
                </w:rPr>
                <w:t>khoda</w:t>
              </w:r>
              <w:r w:rsidRPr="00CF797F">
                <w:rPr>
                  <w:rStyle w:val="a5"/>
                  <w:lang w:val="uk-UA"/>
                </w:rPr>
                <w:t>.</w:t>
              </w:r>
              <w:r w:rsidRPr="00CF797F">
                <w:rPr>
                  <w:rStyle w:val="a5"/>
                </w:rPr>
                <w:t>gov</w:t>
              </w:r>
              <w:r w:rsidRPr="00CF797F">
                <w:rPr>
                  <w:rStyle w:val="a5"/>
                  <w:lang w:val="uk-UA"/>
                </w:rPr>
                <w:t>.</w:t>
              </w:r>
              <w:r w:rsidRPr="00CF797F">
                <w:rPr>
                  <w:rStyle w:val="a5"/>
                </w:rPr>
                <w:t>ua</w:t>
              </w:r>
              <w:r w:rsidRPr="00CF797F">
                <w:rPr>
                  <w:rStyle w:val="a5"/>
                  <w:lang w:val="uk-UA"/>
                </w:rPr>
                <w:t>/</w:t>
              </w:r>
              <w:r w:rsidRPr="00CF797F">
                <w:rPr>
                  <w:rStyle w:val="a5"/>
                </w:rPr>
                <w:t>news</w:t>
              </w:r>
              <w:r w:rsidRPr="00CF797F">
                <w:rPr>
                  <w:rStyle w:val="a5"/>
                  <w:lang w:val="uk-UA"/>
                </w:rPr>
                <w:t>/</w:t>
              </w:r>
              <w:r w:rsidRPr="00CF797F">
                <w:rPr>
                  <w:rStyle w:val="a5"/>
                </w:rPr>
                <w:t>vykonavchyi</w:t>
              </w:r>
              <w:r w:rsidRPr="00CF797F">
                <w:rPr>
                  <w:rStyle w:val="a5"/>
                  <w:lang w:val="uk-UA"/>
                </w:rPr>
                <w:t>-</w:t>
              </w:r>
              <w:r w:rsidRPr="00CF797F">
                <w:rPr>
                  <w:rStyle w:val="a5"/>
                </w:rPr>
                <w:t>dokument</w:t>
              </w:r>
              <w:r w:rsidRPr="00CF797F">
                <w:rPr>
                  <w:rStyle w:val="a5"/>
                  <w:lang w:val="uk-UA"/>
                </w:rPr>
                <w:t>-</w:t>
              </w:r>
              <w:r w:rsidRPr="00CF797F">
                <w:rPr>
                  <w:rStyle w:val="a5"/>
                </w:rPr>
                <w:t>sudu</w:t>
              </w:r>
              <w:r w:rsidRPr="00CF797F">
                <w:rPr>
                  <w:rStyle w:val="a5"/>
                  <w:lang w:val="uk-UA"/>
                </w:rPr>
                <w:t>-</w:t>
              </w:r>
              <w:r w:rsidRPr="00CF797F">
                <w:rPr>
                  <w:rStyle w:val="a5"/>
                </w:rPr>
                <w:t>otrymuite</w:t>
              </w:r>
              <w:r w:rsidRPr="00CF797F">
                <w:rPr>
                  <w:rStyle w:val="a5"/>
                  <w:lang w:val="uk-UA"/>
                </w:rPr>
                <w:t>-</w:t>
              </w:r>
              <w:r w:rsidRPr="00CF797F">
                <w:rPr>
                  <w:rStyle w:val="a5"/>
                </w:rPr>
                <w:t>onlain</w:t>
              </w:r>
              <w:r w:rsidRPr="00CF797F">
                <w:rPr>
                  <w:rStyle w:val="a5"/>
                  <w:lang w:val="uk-UA"/>
                </w:rPr>
                <w:t>-</w:t>
              </w:r>
              <w:r w:rsidRPr="00CF797F">
                <w:rPr>
                  <w:rStyle w:val="a5"/>
                </w:rPr>
                <w:t>u</w:t>
              </w:r>
              <w:r w:rsidRPr="00CF797F">
                <w:rPr>
                  <w:rStyle w:val="a5"/>
                  <w:lang w:val="uk-UA"/>
                </w:rPr>
                <w:t>-</w:t>
              </w:r>
              <w:r w:rsidRPr="00CF797F">
                <w:rPr>
                  <w:rStyle w:val="a5"/>
                </w:rPr>
                <w:t>dii</w:t>
              </w:r>
            </w:hyperlink>
            <w:r w:rsidRPr="00CF797F">
              <w:rPr>
                <w:color w:val="000000"/>
                <w:lang w:val="uk-UA"/>
              </w:rPr>
              <w:t>;</w:t>
            </w:r>
          </w:p>
          <w:p w14:paraId="6120AD8B" w14:textId="77777777" w:rsidR="00B877F4" w:rsidRPr="00CF797F" w:rsidRDefault="00B877F4" w:rsidP="00B877F4">
            <w:pPr>
              <w:rPr>
                <w:color w:val="000000"/>
                <w:lang w:val="uk-UA"/>
              </w:rPr>
            </w:pPr>
            <w:hyperlink r:id="rId688" w:history="1">
              <w:r w:rsidRPr="00CF797F">
                <w:rPr>
                  <w:rStyle w:val="a5"/>
                </w:rPr>
                <w:t>https</w:t>
              </w:r>
              <w:r w:rsidRPr="00CF797F">
                <w:rPr>
                  <w:rStyle w:val="a5"/>
                  <w:lang w:val="uk-UA"/>
                </w:rPr>
                <w:t>://</w:t>
              </w:r>
              <w:r w:rsidRPr="00CF797F">
                <w:rPr>
                  <w:rStyle w:val="a5"/>
                </w:rPr>
                <w:t>khoda</w:t>
              </w:r>
              <w:r w:rsidRPr="00CF797F">
                <w:rPr>
                  <w:rStyle w:val="a5"/>
                  <w:lang w:val="uk-UA"/>
                </w:rPr>
                <w:t>.</w:t>
              </w:r>
              <w:r w:rsidRPr="00CF797F">
                <w:rPr>
                  <w:rStyle w:val="a5"/>
                </w:rPr>
                <w:t>gov</w:t>
              </w:r>
              <w:r w:rsidRPr="00CF797F">
                <w:rPr>
                  <w:rStyle w:val="a5"/>
                  <w:lang w:val="uk-UA"/>
                </w:rPr>
                <w:t>.</w:t>
              </w:r>
              <w:r w:rsidRPr="00CF797F">
                <w:rPr>
                  <w:rStyle w:val="a5"/>
                </w:rPr>
                <w:t>ua</w:t>
              </w:r>
              <w:r w:rsidRPr="00CF797F">
                <w:rPr>
                  <w:rStyle w:val="a5"/>
                  <w:lang w:val="uk-UA"/>
                </w:rPr>
                <w:t>/</w:t>
              </w:r>
              <w:r w:rsidRPr="00CF797F">
                <w:rPr>
                  <w:rStyle w:val="a5"/>
                </w:rPr>
                <w:t>news</w:t>
              </w:r>
              <w:r w:rsidRPr="00CF797F">
                <w:rPr>
                  <w:rStyle w:val="a5"/>
                  <w:lang w:val="uk-UA"/>
                </w:rPr>
                <w:t>/300-</w:t>
              </w:r>
              <w:r w:rsidRPr="00CF797F">
                <w:rPr>
                  <w:rStyle w:val="a5"/>
                </w:rPr>
                <w:t>tysiach</w:t>
              </w:r>
              <w:r w:rsidRPr="00CF797F">
                <w:rPr>
                  <w:rStyle w:val="a5"/>
                  <w:lang w:val="uk-UA"/>
                </w:rPr>
                <w:t>-</w:t>
              </w:r>
              <w:r w:rsidRPr="00CF797F">
                <w:rPr>
                  <w:rStyle w:val="a5"/>
                </w:rPr>
                <w:t>budivelnykh</w:t>
              </w:r>
              <w:r w:rsidRPr="00CF797F">
                <w:rPr>
                  <w:rStyle w:val="a5"/>
                  <w:lang w:val="uk-UA"/>
                </w:rPr>
                <w:t>-</w:t>
              </w:r>
              <w:r w:rsidRPr="00CF797F">
                <w:rPr>
                  <w:rStyle w:val="a5"/>
                </w:rPr>
                <w:t>dokumentiv</w:t>
              </w:r>
              <w:r w:rsidRPr="00CF797F">
                <w:rPr>
                  <w:rStyle w:val="a5"/>
                  <w:lang w:val="uk-UA"/>
                </w:rPr>
                <w:t>-</w:t>
              </w:r>
              <w:r w:rsidRPr="00CF797F">
                <w:rPr>
                  <w:rStyle w:val="a5"/>
                </w:rPr>
                <w:t>onlain</w:t>
              </w:r>
              <w:r w:rsidRPr="00CF797F">
                <w:rPr>
                  <w:rStyle w:val="a5"/>
                  <w:lang w:val="uk-UA"/>
                </w:rPr>
                <w:t>-</w:t>
              </w:r>
              <w:r w:rsidRPr="00CF797F">
                <w:rPr>
                  <w:rStyle w:val="a5"/>
                </w:rPr>
                <w:t>iak</w:t>
              </w:r>
              <w:r w:rsidRPr="00CF797F">
                <w:rPr>
                  <w:rStyle w:val="a5"/>
                  <w:lang w:val="uk-UA"/>
                </w:rPr>
                <w:t>-</w:t>
              </w:r>
              <w:r w:rsidRPr="00CF797F">
                <w:rPr>
                  <w:rStyle w:val="a5"/>
                </w:rPr>
                <w:t>ukraintsi</w:t>
              </w:r>
              <w:r w:rsidRPr="00CF797F">
                <w:rPr>
                  <w:rStyle w:val="a5"/>
                  <w:lang w:val="uk-UA"/>
                </w:rPr>
                <w:t>-</w:t>
              </w:r>
              <w:r w:rsidRPr="00CF797F">
                <w:rPr>
                  <w:rStyle w:val="a5"/>
                </w:rPr>
                <w:t>otrymuiut</w:t>
              </w:r>
              <w:r w:rsidRPr="00CF797F">
                <w:rPr>
                  <w:rStyle w:val="a5"/>
                  <w:lang w:val="uk-UA"/>
                </w:rPr>
                <w:t>-</w:t>
              </w:r>
              <w:r w:rsidRPr="00CF797F">
                <w:rPr>
                  <w:rStyle w:val="a5"/>
                </w:rPr>
                <w:t>posluhy</w:t>
              </w:r>
              <w:r w:rsidRPr="00CF797F">
                <w:rPr>
                  <w:rStyle w:val="a5"/>
                  <w:lang w:val="uk-UA"/>
                </w:rPr>
                <w:t>-</w:t>
              </w:r>
              <w:r w:rsidRPr="00CF797F">
                <w:rPr>
                  <w:rStyle w:val="a5"/>
                </w:rPr>
                <w:t>v</w:t>
              </w:r>
              <w:r w:rsidRPr="00CF797F">
                <w:rPr>
                  <w:rStyle w:val="a5"/>
                  <w:lang w:val="uk-UA"/>
                </w:rPr>
                <w:t>-</w:t>
              </w:r>
              <w:r w:rsidRPr="00CF797F">
                <w:rPr>
                  <w:rStyle w:val="a5"/>
                </w:rPr>
                <w:t>dii</w:t>
              </w:r>
            </w:hyperlink>
            <w:r w:rsidRPr="00CF797F">
              <w:rPr>
                <w:color w:val="000000"/>
                <w:lang w:val="uk-UA"/>
              </w:rPr>
              <w:t>;</w:t>
            </w:r>
          </w:p>
          <w:p w14:paraId="3DAEA801" w14:textId="77777777" w:rsidR="00B877F4" w:rsidRPr="00CF797F" w:rsidRDefault="00B877F4" w:rsidP="00B877F4">
            <w:pPr>
              <w:rPr>
                <w:color w:val="000000"/>
                <w:lang w:val="uk-UA"/>
              </w:rPr>
            </w:pPr>
            <w:hyperlink r:id="rId689" w:history="1">
              <w:r w:rsidRPr="00CF797F">
                <w:rPr>
                  <w:rStyle w:val="a5"/>
                  <w:lang w:val="uk-UA"/>
                </w:rPr>
                <w:t>https://khoda.gov.ua/news/1-rik-diiakarttsi-iak-pratsiuie-multyrakhunok-i-iaki-vyplaty-mozhna-otrymuvaty</w:t>
              </w:r>
            </w:hyperlink>
            <w:r w:rsidRPr="00CF797F">
              <w:rPr>
                <w:color w:val="000000"/>
                <w:lang w:val="uk-UA"/>
              </w:rPr>
              <w:t>;</w:t>
            </w:r>
          </w:p>
          <w:p w14:paraId="70700786" w14:textId="77777777" w:rsidR="00B877F4" w:rsidRPr="00CF797F" w:rsidRDefault="00B877F4" w:rsidP="00B877F4">
            <w:pPr>
              <w:rPr>
                <w:color w:val="000000"/>
                <w:lang w:val="uk-UA"/>
              </w:rPr>
            </w:pPr>
            <w:hyperlink r:id="rId690" w:history="1">
              <w:r w:rsidRPr="00CF797F">
                <w:rPr>
                  <w:rStyle w:val="a5"/>
                </w:rPr>
                <w:t>https</w:t>
              </w:r>
              <w:r w:rsidRPr="00CF797F">
                <w:rPr>
                  <w:rStyle w:val="a5"/>
                  <w:lang w:val="uk-UA"/>
                </w:rPr>
                <w:t>://</w:t>
              </w:r>
              <w:r w:rsidRPr="00CF797F">
                <w:rPr>
                  <w:rStyle w:val="a5"/>
                </w:rPr>
                <w:t>khoda</w:t>
              </w:r>
              <w:r w:rsidRPr="00CF797F">
                <w:rPr>
                  <w:rStyle w:val="a5"/>
                  <w:lang w:val="uk-UA"/>
                </w:rPr>
                <w:t>.</w:t>
              </w:r>
              <w:r w:rsidRPr="00CF797F">
                <w:rPr>
                  <w:rStyle w:val="a5"/>
                </w:rPr>
                <w:t>gov</w:t>
              </w:r>
              <w:r w:rsidRPr="00CF797F">
                <w:rPr>
                  <w:rStyle w:val="a5"/>
                  <w:lang w:val="uk-UA"/>
                </w:rPr>
                <w:t>.</w:t>
              </w:r>
              <w:r w:rsidRPr="00CF797F">
                <w:rPr>
                  <w:rStyle w:val="a5"/>
                </w:rPr>
                <w:t>ua</w:t>
              </w:r>
              <w:r w:rsidRPr="00CF797F">
                <w:rPr>
                  <w:rStyle w:val="a5"/>
                  <w:lang w:val="uk-UA"/>
                </w:rPr>
                <w:t>/</w:t>
              </w:r>
              <w:r w:rsidRPr="00CF797F">
                <w:rPr>
                  <w:rStyle w:val="a5"/>
                </w:rPr>
                <w:t>news</w:t>
              </w:r>
              <w:r w:rsidRPr="00CF797F">
                <w:rPr>
                  <w:rStyle w:val="a5"/>
                  <w:lang w:val="uk-UA"/>
                </w:rPr>
                <w:t>/</w:t>
              </w:r>
              <w:r w:rsidRPr="00CF797F">
                <w:rPr>
                  <w:rStyle w:val="a5"/>
                </w:rPr>
                <w:t>bez</w:t>
              </w:r>
              <w:r w:rsidRPr="00CF797F">
                <w:rPr>
                  <w:rStyle w:val="a5"/>
                  <w:lang w:val="uk-UA"/>
                </w:rPr>
                <w:t>-</w:t>
              </w:r>
              <w:r w:rsidRPr="00CF797F">
                <w:rPr>
                  <w:rStyle w:val="a5"/>
                </w:rPr>
                <w:t>notariusa</w:t>
              </w:r>
              <w:r w:rsidRPr="00CF797F">
                <w:rPr>
                  <w:rStyle w:val="a5"/>
                  <w:lang w:val="uk-UA"/>
                </w:rPr>
                <w:t>-</w:t>
              </w:r>
              <w:r w:rsidRPr="00CF797F">
                <w:rPr>
                  <w:rStyle w:val="a5"/>
                </w:rPr>
                <w:t>ta</w:t>
              </w:r>
              <w:r w:rsidRPr="00CF797F">
                <w:rPr>
                  <w:rStyle w:val="a5"/>
                  <w:lang w:val="uk-UA"/>
                </w:rPr>
                <w:t>-</w:t>
              </w:r>
              <w:r w:rsidRPr="00CF797F">
                <w:rPr>
                  <w:rStyle w:val="a5"/>
                </w:rPr>
                <w:t>osobystoi</w:t>
              </w:r>
              <w:r w:rsidRPr="00CF797F">
                <w:rPr>
                  <w:rStyle w:val="a5"/>
                  <w:lang w:val="uk-UA"/>
                </w:rPr>
                <w:t>-</w:t>
              </w:r>
              <w:r w:rsidRPr="00CF797F">
                <w:rPr>
                  <w:rStyle w:val="a5"/>
                </w:rPr>
                <w:t>prysutnosti</w:t>
              </w:r>
              <w:r w:rsidRPr="00CF797F">
                <w:rPr>
                  <w:rStyle w:val="a5"/>
                  <w:lang w:val="uk-UA"/>
                </w:rPr>
                <w:t>-</w:t>
              </w:r>
              <w:r w:rsidRPr="00CF797F">
                <w:rPr>
                  <w:rStyle w:val="a5"/>
                </w:rPr>
                <w:t>zminyty</w:t>
              </w:r>
              <w:r w:rsidRPr="00CF797F">
                <w:rPr>
                  <w:rStyle w:val="a5"/>
                  <w:lang w:val="uk-UA"/>
                </w:rPr>
                <w:t>-</w:t>
              </w:r>
              <w:r w:rsidRPr="00CF797F">
                <w:rPr>
                  <w:rStyle w:val="a5"/>
                </w:rPr>
                <w:t>mistse</w:t>
              </w:r>
              <w:r w:rsidRPr="00CF797F">
                <w:rPr>
                  <w:rStyle w:val="a5"/>
                  <w:lang w:val="uk-UA"/>
                </w:rPr>
                <w:t>-</w:t>
              </w:r>
              <w:r w:rsidRPr="00CF797F">
                <w:rPr>
                  <w:rStyle w:val="a5"/>
                </w:rPr>
                <w:t>prozhyvannia</w:t>
              </w:r>
              <w:r w:rsidRPr="00CF797F">
                <w:rPr>
                  <w:rStyle w:val="a5"/>
                  <w:lang w:val="uk-UA"/>
                </w:rPr>
                <w:t>-</w:t>
              </w:r>
              <w:r w:rsidRPr="00CF797F">
                <w:rPr>
                  <w:rStyle w:val="a5"/>
                </w:rPr>
                <w:t>dytyny</w:t>
              </w:r>
              <w:r w:rsidRPr="00CF797F">
                <w:rPr>
                  <w:rStyle w:val="a5"/>
                  <w:lang w:val="uk-UA"/>
                </w:rPr>
                <w:t>-</w:t>
              </w:r>
              <w:r w:rsidRPr="00CF797F">
                <w:rPr>
                  <w:rStyle w:val="a5"/>
                </w:rPr>
                <w:t>teper</w:t>
              </w:r>
              <w:r w:rsidRPr="00CF797F">
                <w:rPr>
                  <w:rStyle w:val="a5"/>
                  <w:lang w:val="uk-UA"/>
                </w:rPr>
                <w:t>-</w:t>
              </w:r>
              <w:r w:rsidRPr="00CF797F">
                <w:rPr>
                  <w:rStyle w:val="a5"/>
                </w:rPr>
                <w:t>mozhna</w:t>
              </w:r>
              <w:r w:rsidRPr="00CF797F">
                <w:rPr>
                  <w:rStyle w:val="a5"/>
                  <w:lang w:val="uk-UA"/>
                </w:rPr>
                <w:t>-</w:t>
              </w:r>
              <w:r w:rsidRPr="00CF797F">
                <w:rPr>
                  <w:rStyle w:val="a5"/>
                </w:rPr>
                <w:t>onlain</w:t>
              </w:r>
              <w:r w:rsidRPr="00CF797F">
                <w:rPr>
                  <w:rStyle w:val="a5"/>
                  <w:lang w:val="uk-UA"/>
                </w:rPr>
                <w:t>-</w:t>
              </w:r>
              <w:r w:rsidRPr="00CF797F">
                <w:rPr>
                  <w:rStyle w:val="a5"/>
                </w:rPr>
                <w:t>u</w:t>
              </w:r>
              <w:r w:rsidRPr="00CF797F">
                <w:rPr>
                  <w:rStyle w:val="a5"/>
                  <w:lang w:val="uk-UA"/>
                </w:rPr>
                <w:t>-</w:t>
              </w:r>
              <w:r w:rsidRPr="00CF797F">
                <w:rPr>
                  <w:rStyle w:val="a5"/>
                </w:rPr>
                <w:t>dii</w:t>
              </w:r>
            </w:hyperlink>
            <w:r w:rsidRPr="00CF797F">
              <w:rPr>
                <w:color w:val="000000"/>
                <w:lang w:val="uk-UA"/>
              </w:rPr>
              <w:t>;</w:t>
            </w:r>
          </w:p>
          <w:p w14:paraId="14DDA5BB" w14:textId="77777777" w:rsidR="00A956DD" w:rsidRPr="00A956DD" w:rsidRDefault="00B877F4" w:rsidP="00C66F13">
            <w:pPr>
              <w:jc w:val="both"/>
              <w:rPr>
                <w:color w:val="0000FF"/>
                <w:u w:val="single"/>
                <w:lang w:val="uk-UA"/>
              </w:rPr>
            </w:pPr>
            <w:hyperlink r:id="rId691" w:history="1">
              <w:r w:rsidRPr="00CF797F">
                <w:rPr>
                  <w:rStyle w:val="a5"/>
                </w:rPr>
                <w:t>https</w:t>
              </w:r>
              <w:r w:rsidRPr="00CF797F">
                <w:rPr>
                  <w:rStyle w:val="a5"/>
                  <w:lang w:val="uk-UA"/>
                </w:rPr>
                <w:t>://</w:t>
              </w:r>
              <w:r w:rsidRPr="00CF797F">
                <w:rPr>
                  <w:rStyle w:val="a5"/>
                </w:rPr>
                <w:t>khoda</w:t>
              </w:r>
              <w:r w:rsidRPr="00CF797F">
                <w:rPr>
                  <w:rStyle w:val="a5"/>
                  <w:lang w:val="uk-UA"/>
                </w:rPr>
                <w:t>.</w:t>
              </w:r>
              <w:r w:rsidRPr="00CF797F">
                <w:rPr>
                  <w:rStyle w:val="a5"/>
                </w:rPr>
                <w:t>gov</w:t>
              </w:r>
              <w:r w:rsidRPr="00CF797F">
                <w:rPr>
                  <w:rStyle w:val="a5"/>
                  <w:lang w:val="uk-UA"/>
                </w:rPr>
                <w:t>.</w:t>
              </w:r>
              <w:r w:rsidRPr="00CF797F">
                <w:rPr>
                  <w:rStyle w:val="a5"/>
                </w:rPr>
                <w:t>ua</w:t>
              </w:r>
              <w:r w:rsidRPr="00CF797F">
                <w:rPr>
                  <w:rStyle w:val="a5"/>
                  <w:lang w:val="uk-UA"/>
                </w:rPr>
                <w:t>/</w:t>
              </w:r>
              <w:r w:rsidRPr="00CF797F">
                <w:rPr>
                  <w:rStyle w:val="a5"/>
                </w:rPr>
                <w:t>news</w:t>
              </w:r>
              <w:r w:rsidRPr="00CF797F">
                <w:rPr>
                  <w:rStyle w:val="a5"/>
                  <w:lang w:val="uk-UA"/>
                </w:rPr>
                <w:t>/</w:t>
              </w:r>
              <w:r w:rsidRPr="00CF797F">
                <w:rPr>
                  <w:rStyle w:val="a5"/>
                </w:rPr>
                <w:t>rozirvannia</w:t>
              </w:r>
              <w:r w:rsidRPr="00CF797F">
                <w:rPr>
                  <w:rStyle w:val="a5"/>
                  <w:lang w:val="uk-UA"/>
                </w:rPr>
                <w:t>-</w:t>
              </w:r>
              <w:r w:rsidRPr="00CF797F">
                <w:rPr>
                  <w:rStyle w:val="a5"/>
                </w:rPr>
                <w:t>shliubu</w:t>
              </w:r>
              <w:r w:rsidRPr="00CF797F">
                <w:rPr>
                  <w:rStyle w:val="a5"/>
                  <w:lang w:val="uk-UA"/>
                </w:rPr>
                <w:t>-</w:t>
              </w:r>
              <w:r w:rsidRPr="00CF797F">
                <w:rPr>
                  <w:rStyle w:val="a5"/>
                </w:rPr>
                <w:t>onlain</w:t>
              </w:r>
              <w:r w:rsidRPr="00CF797F">
                <w:rPr>
                  <w:rStyle w:val="a5"/>
                  <w:lang w:val="uk-UA"/>
                </w:rPr>
                <w:t>-</w:t>
              </w:r>
              <w:r w:rsidRPr="00CF797F">
                <w:rPr>
                  <w:rStyle w:val="a5"/>
                </w:rPr>
                <w:t>cherez</w:t>
              </w:r>
              <w:r w:rsidRPr="00CF797F">
                <w:rPr>
                  <w:rStyle w:val="a5"/>
                  <w:lang w:val="uk-UA"/>
                </w:rPr>
                <w:t>-</w:t>
              </w:r>
              <w:r w:rsidRPr="00CF797F">
                <w:rPr>
                  <w:rStyle w:val="a5"/>
                </w:rPr>
                <w:t>diiu</w:t>
              </w:r>
              <w:r w:rsidRPr="00CF797F">
                <w:rPr>
                  <w:rStyle w:val="a5"/>
                  <w:lang w:val="uk-UA"/>
                </w:rPr>
                <w:t>-</w:t>
              </w:r>
              <w:r w:rsidRPr="00CF797F">
                <w:rPr>
                  <w:rStyle w:val="a5"/>
                </w:rPr>
                <w:t>khto</w:t>
              </w:r>
              <w:r w:rsidRPr="00CF797F">
                <w:rPr>
                  <w:rStyle w:val="a5"/>
                  <w:lang w:val="uk-UA"/>
                </w:rPr>
                <w:t>-</w:t>
              </w:r>
              <w:r w:rsidRPr="00CF797F">
                <w:rPr>
                  <w:rStyle w:val="a5"/>
                </w:rPr>
                <w:t>mozhe</w:t>
              </w:r>
              <w:r w:rsidRPr="00CF797F">
                <w:rPr>
                  <w:rStyle w:val="a5"/>
                  <w:lang w:val="uk-UA"/>
                </w:rPr>
                <w:t>-</w:t>
              </w:r>
              <w:r w:rsidRPr="00CF797F">
                <w:rPr>
                  <w:rStyle w:val="a5"/>
                </w:rPr>
                <w:t>skorystatysia</w:t>
              </w:r>
              <w:r w:rsidRPr="00CF797F">
                <w:rPr>
                  <w:rStyle w:val="a5"/>
                  <w:lang w:val="uk-UA"/>
                </w:rPr>
                <w:t>-</w:t>
              </w:r>
              <w:r w:rsidRPr="00CF797F">
                <w:rPr>
                  <w:rStyle w:val="a5"/>
                </w:rPr>
                <w:t>posluhoiu</w:t>
              </w:r>
              <w:r w:rsidRPr="00CF797F">
                <w:rPr>
                  <w:rStyle w:val="a5"/>
                  <w:lang w:val="uk-UA"/>
                </w:rPr>
                <w:t>-</w:t>
              </w:r>
              <w:r w:rsidRPr="00CF797F">
                <w:rPr>
                  <w:rStyle w:val="a5"/>
                </w:rPr>
                <w:t>ta</w:t>
              </w:r>
              <w:r w:rsidRPr="00CF797F">
                <w:rPr>
                  <w:rStyle w:val="a5"/>
                  <w:lang w:val="uk-UA"/>
                </w:rPr>
                <w:t>-</w:t>
              </w:r>
              <w:r w:rsidRPr="00CF797F">
                <w:rPr>
                  <w:rStyle w:val="a5"/>
                </w:rPr>
                <w:t>iak</w:t>
              </w:r>
              <w:r w:rsidRPr="00CF797F">
                <w:rPr>
                  <w:rStyle w:val="a5"/>
                  <w:lang w:val="uk-UA"/>
                </w:rPr>
                <w:t>-</w:t>
              </w:r>
              <w:r w:rsidRPr="00CF797F">
                <w:rPr>
                  <w:rStyle w:val="a5"/>
                </w:rPr>
                <w:t>tse</w:t>
              </w:r>
              <w:r w:rsidRPr="00CF797F">
                <w:rPr>
                  <w:rStyle w:val="a5"/>
                  <w:lang w:val="uk-UA"/>
                </w:rPr>
                <w:t>-</w:t>
              </w:r>
              <w:r w:rsidRPr="00CF797F">
                <w:rPr>
                  <w:rStyle w:val="a5"/>
                </w:rPr>
                <w:t>pratsiuie</w:t>
              </w:r>
            </w:hyperlink>
            <w:r>
              <w:rPr>
                <w:lang w:val="uk-UA"/>
              </w:rPr>
              <w:t xml:space="preserve"> .</w:t>
            </w:r>
            <w:r w:rsidR="00A956DD" w:rsidRPr="00A956DD">
              <w:rPr>
                <w:color w:val="000000"/>
              </w:rPr>
              <w:t xml:space="preserve"> </w:t>
            </w:r>
          </w:p>
        </w:tc>
      </w:tr>
      <w:tr w:rsidR="00F84610" w:rsidRPr="003D1F9C" w14:paraId="3FF31A83" w14:textId="77777777" w:rsidTr="002C2DD4">
        <w:tc>
          <w:tcPr>
            <w:tcW w:w="1951" w:type="dxa"/>
          </w:tcPr>
          <w:p w14:paraId="23F612AA" w14:textId="77777777" w:rsidR="00F84610" w:rsidRPr="00C12835" w:rsidRDefault="00F84610" w:rsidP="004A4146">
            <w:pPr>
              <w:rPr>
                <w:lang w:val="uk-UA"/>
              </w:rPr>
            </w:pPr>
            <w:r w:rsidRPr="00C12835">
              <w:rPr>
                <w:lang w:val="uk-UA"/>
              </w:rPr>
              <w:lastRenderedPageBreak/>
              <w:t>2)</w:t>
            </w:r>
            <w:r w:rsidR="00124F64" w:rsidRPr="00C12835">
              <w:rPr>
                <w:lang w:val="uk-UA"/>
              </w:rPr>
              <w:t>З</w:t>
            </w:r>
            <w:r w:rsidRPr="00C12835">
              <w:rPr>
                <w:lang w:val="uk-UA"/>
              </w:rPr>
              <w:t>абезпечити осіб з інвалідністю, зокрема з порушенням зору, слуху та мовлення, а також тих, хто пересувається на кріслі колісному, онлайн-зв’язком із сімейними лікарями в доступному форматі</w:t>
            </w:r>
          </w:p>
          <w:p w14:paraId="3236C4B9" w14:textId="77777777" w:rsidR="00F84610" w:rsidRPr="00C12835" w:rsidRDefault="00F84610" w:rsidP="004A4146">
            <w:pPr>
              <w:rPr>
                <w:lang w:val="uk-UA"/>
              </w:rPr>
            </w:pPr>
          </w:p>
        </w:tc>
        <w:tc>
          <w:tcPr>
            <w:tcW w:w="2126" w:type="dxa"/>
          </w:tcPr>
          <w:p w14:paraId="7A25B330" w14:textId="77777777" w:rsidR="00F84610" w:rsidRPr="00C12835" w:rsidRDefault="00F84610" w:rsidP="004A4146">
            <w:r w:rsidRPr="00C12835">
              <w:t>Департамент здоров’я</w:t>
            </w:r>
          </w:p>
          <w:p w14:paraId="13582B4E" w14:textId="77777777" w:rsidR="00F84610" w:rsidRPr="00C12835" w:rsidRDefault="00F84610" w:rsidP="004A4146">
            <w:r w:rsidRPr="00C12835">
              <w:t>обласної державної</w:t>
            </w:r>
          </w:p>
          <w:p w14:paraId="38821458" w14:textId="77777777" w:rsidR="00F84610" w:rsidRPr="00C12835" w:rsidRDefault="00F84610" w:rsidP="004A4146">
            <w:r w:rsidRPr="00C12835">
              <w:t>адміністрації,</w:t>
            </w:r>
          </w:p>
          <w:p w14:paraId="715358F8" w14:textId="77777777" w:rsidR="00F84610" w:rsidRPr="00C12835" w:rsidRDefault="00F84610" w:rsidP="004A4146">
            <w:r w:rsidRPr="00C12835">
              <w:t>військові адміністрації</w:t>
            </w:r>
          </w:p>
          <w:p w14:paraId="25891C9A" w14:textId="77777777" w:rsidR="00F84610" w:rsidRPr="00C12835" w:rsidRDefault="00F84610" w:rsidP="004A4146">
            <w:r w:rsidRPr="00C12835">
              <w:t>населених пунктів</w:t>
            </w:r>
          </w:p>
          <w:p w14:paraId="181B1930" w14:textId="77777777" w:rsidR="00F84610" w:rsidRPr="00C12835" w:rsidRDefault="00F84610" w:rsidP="004A4146">
            <w:r w:rsidRPr="00C12835">
              <w:t>деокупованих</w:t>
            </w:r>
          </w:p>
          <w:p w14:paraId="62A206B9" w14:textId="77777777" w:rsidR="00F84610" w:rsidRPr="00C12835" w:rsidRDefault="00F84610" w:rsidP="004A4146">
            <w:r w:rsidRPr="00C12835">
              <w:t>територіальних громад</w:t>
            </w:r>
          </w:p>
          <w:p w14:paraId="7CE8E190" w14:textId="77777777" w:rsidR="00F84610" w:rsidRPr="00C12835" w:rsidRDefault="00F84610" w:rsidP="004A4146">
            <w:r w:rsidRPr="00C12835">
              <w:t>(за згодою)</w:t>
            </w:r>
          </w:p>
        </w:tc>
        <w:tc>
          <w:tcPr>
            <w:tcW w:w="1134" w:type="dxa"/>
          </w:tcPr>
          <w:p w14:paraId="0D2242E8" w14:textId="77777777" w:rsidR="00F84610" w:rsidRPr="00C12835" w:rsidRDefault="00F84610" w:rsidP="00124F64">
            <w:pPr>
              <w:jc w:val="center"/>
            </w:pPr>
            <w:r w:rsidRPr="00C12835">
              <w:t>Грудень</w:t>
            </w:r>
          </w:p>
          <w:p w14:paraId="766D7FD7" w14:textId="77777777" w:rsidR="00F84610" w:rsidRPr="00C12835" w:rsidRDefault="005D2193" w:rsidP="00124F64">
            <w:pPr>
              <w:jc w:val="center"/>
            </w:pPr>
            <w:r w:rsidRPr="00C12835">
              <w:t>2026</w:t>
            </w:r>
            <w:r w:rsidR="00F84610" w:rsidRPr="00C12835">
              <w:t xml:space="preserve"> року</w:t>
            </w:r>
          </w:p>
        </w:tc>
        <w:tc>
          <w:tcPr>
            <w:tcW w:w="993" w:type="dxa"/>
          </w:tcPr>
          <w:p w14:paraId="61CE58D5" w14:textId="77777777" w:rsidR="00F84610" w:rsidRPr="00C12835" w:rsidRDefault="00F84610" w:rsidP="004A4146"/>
        </w:tc>
        <w:tc>
          <w:tcPr>
            <w:tcW w:w="1417" w:type="dxa"/>
          </w:tcPr>
          <w:p w14:paraId="4432DBCA" w14:textId="77777777" w:rsidR="00F84610" w:rsidRPr="00C12835" w:rsidRDefault="00F84610" w:rsidP="004A4146">
            <w:r w:rsidRPr="00C12835">
              <w:t>Викон</w:t>
            </w:r>
            <w:r w:rsidR="005D2193" w:rsidRPr="00C12835">
              <w:t>ується</w:t>
            </w:r>
          </w:p>
        </w:tc>
        <w:tc>
          <w:tcPr>
            <w:tcW w:w="7938" w:type="dxa"/>
          </w:tcPr>
          <w:p w14:paraId="6E26AA40" w14:textId="77777777" w:rsidR="00590B12" w:rsidRPr="00C12835" w:rsidRDefault="00590B12" w:rsidP="00590B12">
            <w:pPr>
              <w:jc w:val="both"/>
            </w:pPr>
            <w:r w:rsidRPr="00C12835">
              <w:t>За потреби, сімейні лікарі закладів охорони здоров’я деокупованої території Херсонської області мають змогу консультувати пацієнтів за допомогою онлайн-зв’язку.</w:t>
            </w:r>
          </w:p>
          <w:p w14:paraId="5C5E393B" w14:textId="77777777" w:rsidR="00590B12" w:rsidRPr="00C12835" w:rsidRDefault="00590B12" w:rsidP="00590B12">
            <w:pPr>
              <w:jc w:val="both"/>
            </w:pPr>
            <w:r w:rsidRPr="00C12835">
              <w:t xml:space="preserve">Також, відкрито </w:t>
            </w:r>
            <w:r w:rsidRPr="00C12835">
              <w:rPr>
                <w:lang w:val="uk-UA"/>
              </w:rPr>
              <w:t>19</w:t>
            </w:r>
            <w:r w:rsidRPr="00C12835">
              <w:t xml:space="preserve"> телемедичних центрів в закладах первинного рівня надання медичної допомоги області, з них протягом 2026 року відкрито</w:t>
            </w:r>
            <w:r w:rsidR="00C66F13">
              <w:rPr>
                <w:lang w:val="uk-UA"/>
              </w:rPr>
              <w:t xml:space="preserve"> </w:t>
            </w:r>
            <w:r w:rsidRPr="00C12835">
              <w:t>5 центрів.</w:t>
            </w:r>
          </w:p>
          <w:p w14:paraId="25C68080" w14:textId="77777777" w:rsidR="00590B12" w:rsidRPr="00C12835" w:rsidRDefault="00590B12" w:rsidP="00590B12">
            <w:pPr>
              <w:jc w:val="both"/>
            </w:pPr>
            <w:r w:rsidRPr="00C12835">
              <w:t>Так, мешканці можуть безкоштовно отримати телеконсультації ендокринолога, невролога, кардіолога, ЛОР-лікаря, психотерапевта або психіатра, судинного хірурга, ревматолога, логопеда та лікарів інших. Зважаючи на життєдіяльність пацієнтів в умовах бойових дій, кількість консультацій засобами зв'язку збільшилася.</w:t>
            </w:r>
          </w:p>
          <w:p w14:paraId="4B3C6FD6" w14:textId="77777777" w:rsidR="00590B12" w:rsidRPr="00C12835" w:rsidRDefault="00590B12" w:rsidP="00590B12">
            <w:pPr>
              <w:jc w:val="both"/>
            </w:pPr>
            <w:r w:rsidRPr="00C12835">
              <w:t>Приміщення центрів облаштовані меблями, електронними пристроями для проведення аналізу крові та сечі, для фото/відео слизових оболонок, аудіо запису роботи серця або легень, електронним стетоскопом, кардіографом, тонометром та іншим обладнанням для телеметрії, а також мають компʼютери, мікрофони, вебкамери для організації телемедичних консультацій.</w:t>
            </w:r>
          </w:p>
          <w:p w14:paraId="689B4D91" w14:textId="77777777" w:rsidR="00590B12" w:rsidRPr="00C12835" w:rsidRDefault="00590B12" w:rsidP="00590B12">
            <w:pPr>
              <w:jc w:val="both"/>
            </w:pPr>
            <w:r w:rsidRPr="00C12835">
              <w:t>На базі Херсонської дитячої обласної клінічної лікарні створено «електронну поліклініку», що дозволило надавати онлайн-консультації пацієнтам із усіх куточків області.</w:t>
            </w:r>
          </w:p>
          <w:p w14:paraId="28FB91F0" w14:textId="77777777" w:rsidR="00590B12" w:rsidRPr="00C12835" w:rsidRDefault="00590B12" w:rsidP="00590B12">
            <w:pPr>
              <w:jc w:val="both"/>
              <w:rPr>
                <w:lang w:val="uk-UA"/>
              </w:rPr>
            </w:pPr>
            <w:r w:rsidRPr="00C12835">
              <w:t>У КНП "Високопільський центр первинної медико-санітарної допомоги" надаються послуги телемедицини у Високопільській та Архангельській ЛА ЗПСМ з 2023 року</w:t>
            </w:r>
          </w:p>
          <w:p w14:paraId="561A6AFE" w14:textId="77777777" w:rsidR="00590B12" w:rsidRPr="00C12835" w:rsidRDefault="00590B12" w:rsidP="00124F64">
            <w:pPr>
              <w:jc w:val="both"/>
              <w:rPr>
                <w:lang w:val="uk-UA"/>
              </w:rPr>
            </w:pPr>
            <w:r w:rsidRPr="00C12835">
              <w:rPr>
                <w:lang w:val="uk-UA"/>
              </w:rPr>
              <w:t>В Білозерській територіальній громаді н</w:t>
            </w:r>
            <w:r w:rsidRPr="00C12835">
              <w:rPr>
                <w:color w:val="000000"/>
              </w:rPr>
              <w:t>алагоджено зв’язк із сімейними лікарями в доступних форматах на скільки дозволяє безпекова ситуація</w:t>
            </w:r>
            <w:r w:rsidR="008A242C" w:rsidRPr="00C12835">
              <w:rPr>
                <w:color w:val="000000"/>
                <w:lang w:val="uk-UA"/>
              </w:rPr>
              <w:t>.</w:t>
            </w:r>
          </w:p>
          <w:p w14:paraId="4E878510" w14:textId="77777777" w:rsidR="008A242C" w:rsidRPr="00C12835" w:rsidRDefault="008A242C" w:rsidP="008A242C">
            <w:pPr>
              <w:jc w:val="both"/>
              <w:rPr>
                <w:color w:val="080809"/>
                <w:lang w:val="uk-UA"/>
              </w:rPr>
            </w:pPr>
            <w:r w:rsidRPr="00C12835">
              <w:rPr>
                <w:rFonts w:eastAsia="Arial"/>
                <w:color w:val="080809"/>
                <w:lang w:val="uk-UA"/>
              </w:rPr>
              <w:t>У</w:t>
            </w:r>
            <w:r w:rsidRPr="00C12835">
              <w:rPr>
                <w:color w:val="080809"/>
                <w:lang w:val="uk-UA"/>
              </w:rPr>
              <w:t xml:space="preserve"> Дар’ївській громаді завдяки ГО «</w:t>
            </w:r>
            <w:r w:rsidRPr="00C12835">
              <w:rPr>
                <w:color w:val="080809"/>
              </w:rPr>
              <w:t>CASERS</w:t>
            </w:r>
            <w:r w:rsidRPr="00C12835">
              <w:rPr>
                <w:color w:val="080809"/>
                <w:lang w:val="uk-UA"/>
              </w:rPr>
              <w:t xml:space="preserve">» відкрився телемедичний кабінет </w:t>
            </w:r>
          </w:p>
          <w:p w14:paraId="40089B24" w14:textId="77777777" w:rsidR="00224941" w:rsidRDefault="008A242C" w:rsidP="00124F64">
            <w:pPr>
              <w:jc w:val="both"/>
              <w:rPr>
                <w:lang w:val="uk-UA"/>
              </w:rPr>
            </w:pPr>
            <w:hyperlink r:id="rId692">
              <w:r w:rsidRPr="00C12835">
                <w:rPr>
                  <w:color w:val="1155CC"/>
                  <w:u w:val="single"/>
                </w:rPr>
                <w:t>https</w:t>
              </w:r>
              <w:r w:rsidRPr="00C12835">
                <w:rPr>
                  <w:color w:val="1155CC"/>
                  <w:u w:val="single"/>
                  <w:lang w:val="uk-UA"/>
                </w:rPr>
                <w:t>://</w:t>
              </w:r>
              <w:r w:rsidRPr="00C12835">
                <w:rPr>
                  <w:color w:val="1155CC"/>
                  <w:u w:val="single"/>
                </w:rPr>
                <w:t>www</w:t>
              </w:r>
              <w:r w:rsidRPr="00C12835">
                <w:rPr>
                  <w:color w:val="1155CC"/>
                  <w:u w:val="single"/>
                  <w:lang w:val="uk-UA"/>
                </w:rPr>
                <w:t>.</w:t>
              </w:r>
              <w:r w:rsidRPr="00C12835">
                <w:rPr>
                  <w:color w:val="1155CC"/>
                  <w:u w:val="single"/>
                </w:rPr>
                <w:t>facebook</w:t>
              </w:r>
              <w:r w:rsidRPr="00C12835">
                <w:rPr>
                  <w:color w:val="1155CC"/>
                  <w:u w:val="single"/>
                  <w:lang w:val="uk-UA"/>
                </w:rPr>
                <w:t>.</w:t>
              </w:r>
              <w:r w:rsidRPr="00C12835">
                <w:rPr>
                  <w:color w:val="1155CC"/>
                  <w:u w:val="single"/>
                </w:rPr>
                <w:t>com</w:t>
              </w:r>
              <w:r w:rsidRPr="00C12835">
                <w:rPr>
                  <w:color w:val="1155CC"/>
                  <w:u w:val="single"/>
                  <w:lang w:val="uk-UA"/>
                </w:rPr>
                <w:t>/</w:t>
              </w:r>
              <w:r w:rsidRPr="00C12835">
                <w:rPr>
                  <w:color w:val="1155CC"/>
                  <w:u w:val="single"/>
                </w:rPr>
                <w:t>share</w:t>
              </w:r>
              <w:r w:rsidRPr="00C12835">
                <w:rPr>
                  <w:color w:val="1155CC"/>
                  <w:u w:val="single"/>
                  <w:lang w:val="uk-UA"/>
                </w:rPr>
                <w:t>/</w:t>
              </w:r>
              <w:r w:rsidRPr="00C12835">
                <w:rPr>
                  <w:color w:val="1155CC"/>
                  <w:u w:val="single"/>
                </w:rPr>
                <w:t>p</w:t>
              </w:r>
              <w:r w:rsidRPr="00C12835">
                <w:rPr>
                  <w:color w:val="1155CC"/>
                  <w:u w:val="single"/>
                  <w:lang w:val="uk-UA"/>
                </w:rPr>
                <w:t>/1</w:t>
              </w:r>
              <w:r w:rsidRPr="00C12835">
                <w:rPr>
                  <w:color w:val="1155CC"/>
                  <w:u w:val="single"/>
                </w:rPr>
                <w:t>GeSNMH</w:t>
              </w:r>
              <w:r w:rsidRPr="00C12835">
                <w:rPr>
                  <w:color w:val="1155CC"/>
                  <w:u w:val="single"/>
                  <w:lang w:val="uk-UA"/>
                </w:rPr>
                <w:t>82</w:t>
              </w:r>
              <w:r w:rsidRPr="00C12835">
                <w:rPr>
                  <w:color w:val="1155CC"/>
                  <w:u w:val="single"/>
                </w:rPr>
                <w:t>X</w:t>
              </w:r>
            </w:hyperlink>
            <w:r w:rsidRPr="00C12835">
              <w:rPr>
                <w:lang w:val="uk-UA"/>
              </w:rPr>
              <w:t xml:space="preserve"> .</w:t>
            </w:r>
          </w:p>
          <w:p w14:paraId="2534963C" w14:textId="77777777" w:rsidR="0098104C" w:rsidRPr="003C34FA" w:rsidRDefault="003C34FA" w:rsidP="003C34FA">
            <w:pPr>
              <w:jc w:val="both"/>
              <w:rPr>
                <w:lang w:val="uk-UA"/>
              </w:rPr>
            </w:pPr>
            <w:r>
              <w:rPr>
                <w:lang w:val="uk-UA"/>
              </w:rPr>
              <w:t xml:space="preserve">В Борозенській, Високопільській триторіальних громадах </w:t>
            </w:r>
            <w:r w:rsidRPr="00A10D72">
              <w:rPr>
                <w:lang w:val="uk-UA"/>
              </w:rPr>
              <w:t>надаються послуги телемедицини</w:t>
            </w:r>
            <w:r>
              <w:rPr>
                <w:lang w:val="uk-UA"/>
              </w:rPr>
              <w:t xml:space="preserve">. </w:t>
            </w:r>
            <w:r w:rsidRPr="00A956DD">
              <w:rPr>
                <w:lang w:val="uk-UA"/>
              </w:rPr>
              <w:t>В Білозерській ТГ нал</w:t>
            </w:r>
            <w:r w:rsidRPr="00A956DD">
              <w:rPr>
                <w:color w:val="000000"/>
              </w:rPr>
              <w:t>агоджено зв’язк із сімейними лікарями в доступних форматах на скільки дозволяє безпекова ситуація.</w:t>
            </w:r>
            <w:r>
              <w:rPr>
                <w:color w:val="000000"/>
                <w:lang w:val="uk-UA"/>
              </w:rPr>
              <w:t xml:space="preserve"> </w:t>
            </w:r>
            <w:r w:rsidR="0098104C" w:rsidRPr="003C34FA">
              <w:rPr>
                <w:lang w:val="uk-UA"/>
              </w:rPr>
              <w:t>Новокаховська служба у справах дітей (ССД) надає консультації дітям та батькам по телефону, в режимі онлайн  з початку року отримали відповіді та проконсультовані 473 особи із 514 питань, відпрацьовано 15 звернень та 21 запит через чат-бот.</w:t>
            </w:r>
          </w:p>
          <w:p w14:paraId="6D7453AF" w14:textId="77777777" w:rsidR="0098104C" w:rsidRPr="00CF797F" w:rsidRDefault="0098104C" w:rsidP="0098104C">
            <w:pPr>
              <w:pStyle w:val="af0"/>
              <w:jc w:val="both"/>
              <w:rPr>
                <w:rFonts w:ascii="Times New Roman" w:hAnsi="Times New Roman"/>
                <w:sz w:val="20"/>
                <w:shd w:val="clear" w:color="auto" w:fill="FFFFFF"/>
              </w:rPr>
            </w:pPr>
            <w:r w:rsidRPr="00CF797F">
              <w:rPr>
                <w:rFonts w:ascii="Times New Roman" w:hAnsi="Times New Roman"/>
                <w:sz w:val="20"/>
                <w:shd w:val="clear" w:color="auto" w:fill="FFFFFF"/>
              </w:rPr>
              <w:t>В закладах освіти створена гаряча лінія психологічної підтримки для дітей, батьків та педагогів. Інформацію про телефон довіри розміщено на офіційних сайтах та в соціальних мережах закладів освіти</w:t>
            </w:r>
            <w:r w:rsidRPr="00CF797F">
              <w:rPr>
                <w:rFonts w:ascii="Times New Roman" w:hAnsi="Times New Roman"/>
                <w:sz w:val="20"/>
                <w:lang w:val="ru-RU"/>
              </w:rPr>
              <w:t>.</w:t>
            </w:r>
          </w:p>
          <w:p w14:paraId="22BB6340" w14:textId="77777777" w:rsidR="0098104C" w:rsidRPr="00CF797F" w:rsidRDefault="0098104C" w:rsidP="0098104C">
            <w:pPr>
              <w:pStyle w:val="af0"/>
              <w:jc w:val="both"/>
              <w:rPr>
                <w:rFonts w:ascii="Times New Roman" w:hAnsi="Times New Roman"/>
                <w:sz w:val="20"/>
                <w:lang w:val="ru-RU"/>
              </w:rPr>
            </w:pPr>
            <w:r w:rsidRPr="00CF797F">
              <w:rPr>
                <w:rFonts w:ascii="Times New Roman" w:hAnsi="Times New Roman"/>
                <w:sz w:val="20"/>
                <w:lang w:val="ru-RU"/>
              </w:rPr>
              <w:t>Психологи надають індивідуальні консультації за запитом у дистанційному форматі. Функціонує онлайн «Скринька довіри», що забезпечує можливість анонімного звернення.</w:t>
            </w:r>
          </w:p>
          <w:p w14:paraId="09DB5FB3" w14:textId="77777777" w:rsidR="00A956DD" w:rsidRPr="00C12835" w:rsidRDefault="0098104C" w:rsidP="00124F64">
            <w:pPr>
              <w:jc w:val="both"/>
              <w:rPr>
                <w:lang w:val="uk-UA"/>
              </w:rPr>
            </w:pPr>
            <w:r w:rsidRPr="00CF797F">
              <w:rPr>
                <w:color w:val="000000"/>
              </w:rPr>
              <w:t>Консультації проводяться з дотрима</w:t>
            </w:r>
            <w:r w:rsidR="003C34FA">
              <w:rPr>
                <w:color w:val="000000"/>
              </w:rPr>
              <w:t>нням принципів конфіденційності</w:t>
            </w:r>
            <w:r w:rsidR="003C34FA">
              <w:rPr>
                <w:color w:val="000000"/>
                <w:lang w:val="uk-UA"/>
              </w:rPr>
              <w:t>.</w:t>
            </w:r>
          </w:p>
        </w:tc>
      </w:tr>
      <w:tr w:rsidR="00F84610" w:rsidRPr="00ED51E9" w14:paraId="73144AF5" w14:textId="77777777" w:rsidTr="002C2DD4">
        <w:tc>
          <w:tcPr>
            <w:tcW w:w="1951" w:type="dxa"/>
          </w:tcPr>
          <w:p w14:paraId="6C4CEE2D" w14:textId="77777777" w:rsidR="00F84610" w:rsidRPr="00C12835" w:rsidRDefault="00F84610" w:rsidP="004A4146">
            <w:r w:rsidRPr="00C12835">
              <w:t xml:space="preserve">3) </w:t>
            </w:r>
            <w:r w:rsidR="00124F64" w:rsidRPr="00C12835">
              <w:rPr>
                <w:lang w:val="uk-UA"/>
              </w:rPr>
              <w:t>З</w:t>
            </w:r>
            <w:r w:rsidRPr="00C12835">
              <w:t>абезпечити надання консультацій дітям і</w:t>
            </w:r>
            <w:r w:rsidR="00244524" w:rsidRPr="00C12835">
              <w:t xml:space="preserve"> </w:t>
            </w:r>
            <w:r w:rsidRPr="00C12835">
              <w:t xml:space="preserve">батькам під час </w:t>
            </w:r>
            <w:r w:rsidRPr="00C12835">
              <w:lastRenderedPageBreak/>
              <w:t>роботи «телефону довіри»</w:t>
            </w:r>
          </w:p>
        </w:tc>
        <w:tc>
          <w:tcPr>
            <w:tcW w:w="2126" w:type="dxa"/>
          </w:tcPr>
          <w:p w14:paraId="5E5A2557" w14:textId="77777777" w:rsidR="00F84610" w:rsidRPr="00C12835" w:rsidRDefault="00F84610" w:rsidP="004A4146">
            <w:r w:rsidRPr="00C12835">
              <w:lastRenderedPageBreak/>
              <w:t>Управління освіти і</w:t>
            </w:r>
          </w:p>
          <w:p w14:paraId="43575126" w14:textId="77777777" w:rsidR="00F84610" w:rsidRPr="00C12835" w:rsidRDefault="00F84610" w:rsidP="004A4146">
            <w:r w:rsidRPr="00C12835">
              <w:t>науки обласної</w:t>
            </w:r>
          </w:p>
          <w:p w14:paraId="07D0F0C8" w14:textId="77777777" w:rsidR="00F84610" w:rsidRPr="00C12835" w:rsidRDefault="00F84610" w:rsidP="004A4146">
            <w:r w:rsidRPr="00C12835">
              <w:t>державної адміністрації,</w:t>
            </w:r>
          </w:p>
          <w:p w14:paraId="75B1D131" w14:textId="77777777" w:rsidR="00F84610" w:rsidRPr="00C12835" w:rsidRDefault="00F84610" w:rsidP="004A4146">
            <w:r w:rsidRPr="00C12835">
              <w:lastRenderedPageBreak/>
              <w:t xml:space="preserve">служба </w:t>
            </w:r>
            <w:proofErr w:type="gramStart"/>
            <w:r w:rsidRPr="00C12835">
              <w:t>у справах</w:t>
            </w:r>
            <w:proofErr w:type="gramEnd"/>
            <w:r w:rsidRPr="00C12835">
              <w:t xml:space="preserve"> дітей</w:t>
            </w:r>
            <w:r w:rsidR="00BE35A3">
              <w:rPr>
                <w:lang w:val="uk-UA"/>
              </w:rPr>
              <w:t xml:space="preserve"> </w:t>
            </w:r>
            <w:r w:rsidRPr="00C12835">
              <w:t>обласної державної</w:t>
            </w:r>
          </w:p>
          <w:p w14:paraId="41B328E8" w14:textId="77777777" w:rsidR="00F84610" w:rsidRPr="00C12835" w:rsidRDefault="00F84610" w:rsidP="004A4146">
            <w:proofErr w:type="gramStart"/>
            <w:r w:rsidRPr="00C12835">
              <w:t>адміністрації,військові</w:t>
            </w:r>
            <w:proofErr w:type="gramEnd"/>
            <w:r w:rsidRPr="00C12835">
              <w:t xml:space="preserve"> адміністрації</w:t>
            </w:r>
          </w:p>
          <w:p w14:paraId="11351989" w14:textId="77777777" w:rsidR="00F84610" w:rsidRPr="00C12835" w:rsidRDefault="00F84610" w:rsidP="004A4146">
            <w:r w:rsidRPr="00C12835">
              <w:t>населених пунктів</w:t>
            </w:r>
          </w:p>
          <w:p w14:paraId="3D215AA9" w14:textId="77777777" w:rsidR="00F84610" w:rsidRPr="00C12835" w:rsidRDefault="00F84610" w:rsidP="004A4146">
            <w:r w:rsidRPr="00C12835">
              <w:t>деокупованих</w:t>
            </w:r>
          </w:p>
          <w:p w14:paraId="439FE095" w14:textId="77777777" w:rsidR="00F84610" w:rsidRPr="00C12835" w:rsidRDefault="00F84610" w:rsidP="00BE35A3">
            <w:r w:rsidRPr="00C12835">
              <w:t>територіальних громад</w:t>
            </w:r>
            <w:r w:rsidR="00BE35A3">
              <w:rPr>
                <w:lang w:val="uk-UA"/>
              </w:rPr>
              <w:t xml:space="preserve"> </w:t>
            </w:r>
            <w:r w:rsidRPr="00C12835">
              <w:t>(за згодою)</w:t>
            </w:r>
          </w:p>
        </w:tc>
        <w:tc>
          <w:tcPr>
            <w:tcW w:w="1134" w:type="dxa"/>
          </w:tcPr>
          <w:p w14:paraId="67779024" w14:textId="77777777" w:rsidR="00F84610" w:rsidRPr="00C12835" w:rsidRDefault="00F84610" w:rsidP="00124F64">
            <w:pPr>
              <w:jc w:val="center"/>
            </w:pPr>
            <w:r w:rsidRPr="00C12835">
              <w:lastRenderedPageBreak/>
              <w:t>Грудень</w:t>
            </w:r>
          </w:p>
          <w:p w14:paraId="70E19103" w14:textId="77777777" w:rsidR="00F84610" w:rsidRPr="00C12835" w:rsidRDefault="00A05F51" w:rsidP="00124F64">
            <w:pPr>
              <w:jc w:val="center"/>
            </w:pPr>
            <w:r w:rsidRPr="00C12835">
              <w:t>2026</w:t>
            </w:r>
            <w:r w:rsidR="00F84610" w:rsidRPr="00C12835">
              <w:t xml:space="preserve"> року</w:t>
            </w:r>
          </w:p>
        </w:tc>
        <w:tc>
          <w:tcPr>
            <w:tcW w:w="993" w:type="dxa"/>
          </w:tcPr>
          <w:p w14:paraId="18851B6D" w14:textId="77777777" w:rsidR="00F84610" w:rsidRPr="00C12835" w:rsidRDefault="00F84610" w:rsidP="004A4146"/>
        </w:tc>
        <w:tc>
          <w:tcPr>
            <w:tcW w:w="1417" w:type="dxa"/>
          </w:tcPr>
          <w:p w14:paraId="4579D779" w14:textId="77777777" w:rsidR="00F84610" w:rsidRPr="00C12835" w:rsidRDefault="00F84610" w:rsidP="004A4146">
            <w:r w:rsidRPr="00C12835">
              <w:t>Викон</w:t>
            </w:r>
            <w:r w:rsidR="00A05F51" w:rsidRPr="00C12835">
              <w:t>ується</w:t>
            </w:r>
          </w:p>
        </w:tc>
        <w:tc>
          <w:tcPr>
            <w:tcW w:w="7938" w:type="dxa"/>
          </w:tcPr>
          <w:p w14:paraId="6E4C239B" w14:textId="77777777" w:rsidR="00AD2950" w:rsidRPr="00AD2950" w:rsidRDefault="00A05F51" w:rsidP="00AD2950">
            <w:pPr>
              <w:pStyle w:val="af0"/>
              <w:jc w:val="both"/>
              <w:rPr>
                <w:rFonts w:ascii="Times New Roman" w:hAnsi="Times New Roman"/>
                <w:sz w:val="20"/>
                <w:shd w:val="clear" w:color="auto" w:fill="FFFFFF"/>
              </w:rPr>
            </w:pPr>
            <w:r w:rsidRPr="00AD2950">
              <w:rPr>
                <w:sz w:val="20"/>
              </w:rPr>
              <w:t>Організовано роботу гарячої лінії управління освіти і науки обласної державної адміністрації</w:t>
            </w:r>
            <w:r w:rsidR="00244524" w:rsidRPr="00AD2950">
              <w:rPr>
                <w:sz w:val="20"/>
              </w:rPr>
              <w:t>.</w:t>
            </w:r>
            <w:r w:rsidR="00AD2950" w:rsidRPr="00AD2950">
              <w:rPr>
                <w:rFonts w:ascii="Times New Roman" w:hAnsi="Times New Roman"/>
                <w:sz w:val="20"/>
                <w:shd w:val="clear" w:color="auto" w:fill="FFFFFF"/>
              </w:rPr>
              <w:t xml:space="preserve"> Інформацію про телефон довіри розміщено на офіційних сайтах та в соціальних мережах закладів освіти</w:t>
            </w:r>
            <w:r w:rsidR="00AD2950" w:rsidRPr="00AD2950">
              <w:rPr>
                <w:rFonts w:ascii="Times New Roman" w:hAnsi="Times New Roman"/>
                <w:sz w:val="20"/>
                <w:lang w:val="ru-RU"/>
              </w:rPr>
              <w:t>.</w:t>
            </w:r>
          </w:p>
          <w:p w14:paraId="79FEEBAA" w14:textId="77777777" w:rsidR="003D1F9C" w:rsidRPr="00AD2950" w:rsidRDefault="00155A73" w:rsidP="00124F64">
            <w:pPr>
              <w:jc w:val="both"/>
              <w:rPr>
                <w:lang w:val="uk-UA"/>
              </w:rPr>
            </w:pPr>
            <w:r w:rsidRPr="00AD2950">
              <w:rPr>
                <w:lang w:val="uk-UA"/>
              </w:rPr>
              <w:t>І</w:t>
            </w:r>
            <w:r w:rsidRPr="00AD2950">
              <w:t>ндивідуальні консультації в телефонному режим</w:t>
            </w:r>
            <w:r w:rsidRPr="00AD2950">
              <w:rPr>
                <w:lang w:val="uk-UA"/>
              </w:rPr>
              <w:t>і</w:t>
            </w:r>
            <w:r w:rsidRPr="00AD2950">
              <w:t xml:space="preserve"> </w:t>
            </w:r>
            <w:r w:rsidRPr="00AD2950">
              <w:rPr>
                <w:lang w:val="uk-UA"/>
              </w:rPr>
              <w:t>надаються п</w:t>
            </w:r>
            <w:r w:rsidRPr="00AD2950">
              <w:t>рацівни</w:t>
            </w:r>
            <w:r w:rsidRPr="00AD2950">
              <w:rPr>
                <w:lang w:val="uk-UA"/>
              </w:rPr>
              <w:t>ками</w:t>
            </w:r>
            <w:r w:rsidR="00B509FF" w:rsidRPr="00AD2950">
              <w:t xml:space="preserve"> </w:t>
            </w:r>
            <w:r w:rsidR="00BE35A3" w:rsidRPr="00AD2950">
              <w:rPr>
                <w:lang w:val="uk-UA"/>
              </w:rPr>
              <w:t xml:space="preserve">                              </w:t>
            </w:r>
            <w:r w:rsidR="00B509FF" w:rsidRPr="00AD2950">
              <w:lastRenderedPageBreak/>
              <w:t>КЗ «Високопільський центр надан</w:t>
            </w:r>
            <w:r w:rsidRPr="00AD2950">
              <w:t>ня соціальних послуг»</w:t>
            </w:r>
            <w:r w:rsidRPr="00AD2950">
              <w:rPr>
                <w:lang w:val="uk-UA"/>
              </w:rPr>
              <w:t>.</w:t>
            </w:r>
            <w:r w:rsidR="00B509FF" w:rsidRPr="00AD2950">
              <w:t xml:space="preserve"> </w:t>
            </w:r>
          </w:p>
          <w:p w14:paraId="43A3CA6D" w14:textId="77777777" w:rsidR="00AD2950" w:rsidRPr="00AD2950" w:rsidRDefault="00AD2950" w:rsidP="00AD2950">
            <w:pPr>
              <w:jc w:val="both"/>
              <w:rPr>
                <w:lang w:val="uk-UA"/>
              </w:rPr>
            </w:pPr>
            <w:r w:rsidRPr="00AD2950">
              <w:rPr>
                <w:lang w:val="uk-UA"/>
              </w:rPr>
              <w:t>Новокаховська служба у справах дітей (ССД) надає консультації дітям та батькам по телефону, в режимі онлайн з початку року отримали відповіді та проконсультовані 473 особи із 514 питань, відпрацьовано 15 звернень та 21 запит через чат-бот.</w:t>
            </w:r>
          </w:p>
          <w:p w14:paraId="7D998033" w14:textId="77777777" w:rsidR="00440E6A" w:rsidRPr="00AD2950" w:rsidRDefault="00AD2950" w:rsidP="00AD2950">
            <w:pPr>
              <w:pStyle w:val="af0"/>
              <w:jc w:val="both"/>
              <w:rPr>
                <w:rFonts w:ascii="Calibri" w:hAnsi="Calibri"/>
                <w:sz w:val="20"/>
                <w:shd w:val="clear" w:color="auto" w:fill="FFFFFF"/>
              </w:rPr>
            </w:pPr>
            <w:r w:rsidRPr="00AD2950">
              <w:rPr>
                <w:rFonts w:ascii="Times New Roman" w:hAnsi="Times New Roman"/>
                <w:sz w:val="20"/>
                <w:shd w:val="clear" w:color="auto" w:fill="FFFFFF"/>
              </w:rPr>
              <w:t>В закладах освіти створена гаряча лінія психологічної підтримки для дітей, батьків та педагогів. Інформацію про телефон довіри розміщено на офіційних сайтах та в соціальних мережах закладів освіти</w:t>
            </w:r>
            <w:r w:rsidRPr="00AD2950">
              <w:rPr>
                <w:rFonts w:ascii="Times New Roman" w:hAnsi="Times New Roman"/>
                <w:sz w:val="20"/>
                <w:lang w:val="ru-RU"/>
              </w:rPr>
              <w:t xml:space="preserve">. Психологи надають індивідуальні консультації за запитом у дистанційному форматі. Функціонує онлайн «Скринька довіри», що забезпечує можливість анонімного звернення. </w:t>
            </w:r>
            <w:r w:rsidR="00D73073" w:rsidRPr="00AD2950">
              <w:rPr>
                <w:rFonts w:ascii="Times New Roman" w:hAnsi="Times New Roman"/>
                <w:sz w:val="20"/>
              </w:rPr>
              <w:t>Консультації</w:t>
            </w:r>
            <w:r w:rsidR="00244524" w:rsidRPr="00AD2950">
              <w:rPr>
                <w:rFonts w:ascii="Times New Roman" w:hAnsi="Times New Roman"/>
                <w:sz w:val="20"/>
              </w:rPr>
              <w:t xml:space="preserve"> </w:t>
            </w:r>
            <w:r w:rsidR="00D73073" w:rsidRPr="00AD2950">
              <w:rPr>
                <w:rFonts w:ascii="Times New Roman" w:hAnsi="Times New Roman"/>
                <w:sz w:val="20"/>
              </w:rPr>
              <w:t>проводяться з дотриманням</w:t>
            </w:r>
            <w:r w:rsidR="00244524" w:rsidRPr="00AD2950">
              <w:rPr>
                <w:rFonts w:ascii="Times New Roman" w:hAnsi="Times New Roman"/>
                <w:sz w:val="20"/>
              </w:rPr>
              <w:t xml:space="preserve"> </w:t>
            </w:r>
            <w:r w:rsidR="00D73073" w:rsidRPr="00AD2950">
              <w:rPr>
                <w:rFonts w:ascii="Times New Roman" w:hAnsi="Times New Roman"/>
                <w:sz w:val="20"/>
              </w:rPr>
              <w:t>принципів</w:t>
            </w:r>
            <w:r w:rsidR="00244524" w:rsidRPr="00AD2950">
              <w:rPr>
                <w:rFonts w:ascii="Times New Roman" w:hAnsi="Times New Roman"/>
                <w:sz w:val="20"/>
              </w:rPr>
              <w:t xml:space="preserve"> </w:t>
            </w:r>
            <w:r w:rsidR="00D73073" w:rsidRPr="00AD2950">
              <w:rPr>
                <w:rFonts w:ascii="Times New Roman" w:hAnsi="Times New Roman"/>
                <w:sz w:val="20"/>
              </w:rPr>
              <w:t>конфіденційності та професійної</w:t>
            </w:r>
            <w:r w:rsidR="00244524" w:rsidRPr="00AD2950">
              <w:rPr>
                <w:rFonts w:ascii="Times New Roman" w:hAnsi="Times New Roman"/>
                <w:sz w:val="20"/>
              </w:rPr>
              <w:t xml:space="preserve"> </w:t>
            </w:r>
            <w:r w:rsidR="00D73073" w:rsidRPr="00AD2950">
              <w:rPr>
                <w:rFonts w:ascii="Times New Roman" w:hAnsi="Times New Roman"/>
                <w:sz w:val="20"/>
              </w:rPr>
              <w:t>етик</w:t>
            </w:r>
            <w:r w:rsidRPr="00AD2950">
              <w:rPr>
                <w:rFonts w:ascii="Times New Roman" w:hAnsi="Times New Roman"/>
                <w:sz w:val="20"/>
              </w:rPr>
              <w:t>и.</w:t>
            </w:r>
          </w:p>
          <w:p w14:paraId="04D8251C" w14:textId="77777777" w:rsidR="00AD2950" w:rsidRPr="00AD2950" w:rsidRDefault="00AD2950" w:rsidP="00AD2950">
            <w:pPr>
              <w:jc w:val="both"/>
            </w:pPr>
            <w:r w:rsidRPr="00AD2950">
              <w:rPr>
                <w:rFonts w:eastAsia="Cambria"/>
              </w:rPr>
              <w:t xml:space="preserve">В разі потреби, під час робити працівниками </w:t>
            </w:r>
            <w:r w:rsidR="00C66F13" w:rsidRPr="00C66F13">
              <w:rPr>
                <w:rFonts w:eastAsia="Cambria"/>
                <w:color w:val="000000"/>
              </w:rPr>
              <w:t>Комунальн</w:t>
            </w:r>
            <w:r w:rsidR="00C66F13">
              <w:rPr>
                <w:rFonts w:eastAsia="Cambria"/>
                <w:color w:val="000000"/>
                <w:lang w:val="uk-UA"/>
              </w:rPr>
              <w:t>ої</w:t>
            </w:r>
            <w:r w:rsidR="00C66F13" w:rsidRPr="00C66F13">
              <w:rPr>
                <w:rFonts w:eastAsia="Cambria"/>
                <w:color w:val="000000"/>
              </w:rPr>
              <w:t xml:space="preserve"> організаці</w:t>
            </w:r>
            <w:r w:rsidR="00C66F13">
              <w:rPr>
                <w:rFonts w:eastAsia="Cambria"/>
                <w:color w:val="000000"/>
                <w:lang w:val="uk-UA"/>
              </w:rPr>
              <w:t>ї</w:t>
            </w:r>
            <w:r w:rsidRPr="00AD2950">
              <w:rPr>
                <w:rFonts w:eastAsia="Cambria"/>
                <w:color w:val="000000"/>
              </w:rPr>
              <w:t xml:space="preserve"> «Відділ надання соціальних послуг Борозенської сільської ради» </w:t>
            </w:r>
            <w:r w:rsidRPr="00AD2950">
              <w:rPr>
                <w:rFonts w:eastAsia="Cambria"/>
              </w:rPr>
              <w:t>надавались індивідуальні консультації в телефонному режимі.</w:t>
            </w:r>
          </w:p>
        </w:tc>
      </w:tr>
      <w:tr w:rsidR="005046E7" w:rsidRPr="00ED51E9" w14:paraId="299B7D07" w14:textId="77777777" w:rsidTr="002C2DD4">
        <w:tc>
          <w:tcPr>
            <w:tcW w:w="15559" w:type="dxa"/>
            <w:gridSpan w:val="6"/>
          </w:tcPr>
          <w:p w14:paraId="6C8C8426" w14:textId="77777777" w:rsidR="005046E7" w:rsidRPr="00C12835" w:rsidRDefault="005046E7" w:rsidP="00124F64">
            <w:pPr>
              <w:jc w:val="center"/>
              <w:rPr>
                <w:b/>
                <w:bCs/>
              </w:rPr>
            </w:pPr>
            <w:r w:rsidRPr="00C12835">
              <w:rPr>
                <w:b/>
                <w:bCs/>
              </w:rPr>
              <w:lastRenderedPageBreak/>
              <w:t>Завдання 33. Забезпечення врахування прав та інтересів людей з інвалідністю та інших маломобільних груп населення під час евакуації,</w:t>
            </w:r>
          </w:p>
          <w:p w14:paraId="65B69C6A" w14:textId="77777777" w:rsidR="005046E7" w:rsidRPr="00C12835" w:rsidRDefault="005046E7" w:rsidP="00FB6115">
            <w:pPr>
              <w:jc w:val="center"/>
              <w:rPr>
                <w:b/>
                <w:bCs/>
              </w:rPr>
            </w:pPr>
            <w:r w:rsidRPr="00C12835">
              <w:rPr>
                <w:b/>
                <w:bCs/>
              </w:rPr>
              <w:t>доступу до укриттів, води та засобів гігієни, отримання послуг охорони здоров’я</w:t>
            </w:r>
            <w:r w:rsidR="00FB6115" w:rsidRPr="00C12835">
              <w:t xml:space="preserve"> </w:t>
            </w:r>
            <w:r w:rsidR="00FB6115" w:rsidRPr="00C12835">
              <w:rPr>
                <w:b/>
                <w:bCs/>
              </w:rPr>
              <w:t>та</w:t>
            </w:r>
            <w:r w:rsidR="00FB6115" w:rsidRPr="00C12835">
              <w:rPr>
                <w:b/>
                <w:bCs/>
                <w:lang w:val="uk-UA"/>
              </w:rPr>
              <w:t xml:space="preserve"> </w:t>
            </w:r>
            <w:r w:rsidR="00FB6115" w:rsidRPr="00C12835">
              <w:rPr>
                <w:b/>
                <w:bCs/>
              </w:rPr>
              <w:t>соціальних послуг в</w:t>
            </w:r>
            <w:r w:rsidR="00FB6115" w:rsidRPr="00C12835">
              <w:rPr>
                <w:b/>
                <w:bCs/>
                <w:lang w:val="uk-UA"/>
              </w:rPr>
              <w:t xml:space="preserve"> </w:t>
            </w:r>
            <w:r w:rsidR="00FB6115" w:rsidRPr="00C12835">
              <w:rPr>
                <w:b/>
                <w:bCs/>
              </w:rPr>
              <w:t>умовах військових дій</w:t>
            </w:r>
          </w:p>
        </w:tc>
      </w:tr>
      <w:tr w:rsidR="00F84610" w:rsidRPr="0017794F" w14:paraId="1CDA81AA" w14:textId="77777777" w:rsidTr="002C2DD4">
        <w:trPr>
          <w:trHeight w:val="761"/>
        </w:trPr>
        <w:tc>
          <w:tcPr>
            <w:tcW w:w="1951" w:type="dxa"/>
          </w:tcPr>
          <w:p w14:paraId="4D184C4F" w14:textId="77777777" w:rsidR="00F84610" w:rsidRPr="00C12835" w:rsidRDefault="00F84610" w:rsidP="002F25A4">
            <w:r w:rsidRPr="00C12835">
              <w:t xml:space="preserve">1) </w:t>
            </w:r>
            <w:r w:rsidR="00CD1A4B" w:rsidRPr="00C12835">
              <w:rPr>
                <w:lang w:val="uk-UA"/>
              </w:rPr>
              <w:t>З</w:t>
            </w:r>
            <w:r w:rsidRPr="00C12835">
              <w:t xml:space="preserve">абезпечити доступність медичних послуг у громадах для всіх суспільних груп, у тому числі на територіях активних та можливих бойових дій </w:t>
            </w:r>
            <w:r w:rsidR="002F25A4" w:rsidRPr="00C12835">
              <w:rPr>
                <w:lang w:val="uk-UA"/>
              </w:rPr>
              <w:t xml:space="preserve">і </w:t>
            </w:r>
            <w:r w:rsidRPr="00C12835">
              <w:t>деокупованих територіях.</w:t>
            </w:r>
          </w:p>
        </w:tc>
        <w:tc>
          <w:tcPr>
            <w:tcW w:w="2126" w:type="dxa"/>
          </w:tcPr>
          <w:p w14:paraId="38345994" w14:textId="77777777" w:rsidR="00F84610" w:rsidRPr="00C12835" w:rsidRDefault="00F84610" w:rsidP="004A4146">
            <w:r w:rsidRPr="00C12835">
              <w:t>Департамент здоров’я</w:t>
            </w:r>
          </w:p>
          <w:p w14:paraId="4B5D454D" w14:textId="77777777" w:rsidR="00F84610" w:rsidRPr="00C12835" w:rsidRDefault="00F84610" w:rsidP="004A4146">
            <w:r w:rsidRPr="00C12835">
              <w:t>обласної державної</w:t>
            </w:r>
          </w:p>
          <w:p w14:paraId="54388033" w14:textId="77777777" w:rsidR="00F84610" w:rsidRPr="00C12835" w:rsidRDefault="00F84610" w:rsidP="004A4146">
            <w:r w:rsidRPr="00C12835">
              <w:t>адміністрації,</w:t>
            </w:r>
          </w:p>
          <w:p w14:paraId="169B0D94" w14:textId="77777777" w:rsidR="00F84610" w:rsidRPr="00C12835" w:rsidRDefault="00F84610" w:rsidP="004A4146">
            <w:r w:rsidRPr="00C12835">
              <w:t>військові адміністрації</w:t>
            </w:r>
          </w:p>
          <w:p w14:paraId="5564B391" w14:textId="77777777" w:rsidR="00F84610" w:rsidRPr="00C12835" w:rsidRDefault="00F84610" w:rsidP="004A4146">
            <w:r w:rsidRPr="00C12835">
              <w:t>населених пунктів</w:t>
            </w:r>
          </w:p>
          <w:p w14:paraId="1349A27C" w14:textId="77777777" w:rsidR="00F84610" w:rsidRPr="00C12835" w:rsidRDefault="00F84610" w:rsidP="004A4146">
            <w:r w:rsidRPr="00C12835">
              <w:t>деокупованих</w:t>
            </w:r>
          </w:p>
          <w:p w14:paraId="0AEB3C9A" w14:textId="77777777" w:rsidR="00F84610" w:rsidRPr="00C12835" w:rsidRDefault="00F84610" w:rsidP="004A4146">
            <w:r w:rsidRPr="00C12835">
              <w:t>територіальних громад</w:t>
            </w:r>
          </w:p>
          <w:p w14:paraId="7D809358" w14:textId="77777777" w:rsidR="00F84610" w:rsidRPr="00C12835" w:rsidRDefault="00F84610" w:rsidP="004A4146">
            <w:r w:rsidRPr="00C12835">
              <w:t>(за згодою)</w:t>
            </w:r>
          </w:p>
        </w:tc>
        <w:tc>
          <w:tcPr>
            <w:tcW w:w="1134" w:type="dxa"/>
          </w:tcPr>
          <w:p w14:paraId="48A18809" w14:textId="77777777" w:rsidR="00F84610" w:rsidRPr="00C12835" w:rsidRDefault="00F84610" w:rsidP="00124F64">
            <w:pPr>
              <w:jc w:val="center"/>
            </w:pPr>
            <w:r w:rsidRPr="00C12835">
              <w:t>Грудень</w:t>
            </w:r>
          </w:p>
          <w:p w14:paraId="77EC9EDA" w14:textId="77777777" w:rsidR="00F84610" w:rsidRPr="00C12835" w:rsidRDefault="002A7712" w:rsidP="00124F64">
            <w:pPr>
              <w:jc w:val="center"/>
            </w:pPr>
            <w:r w:rsidRPr="00C12835">
              <w:t>2026</w:t>
            </w:r>
            <w:r w:rsidR="00F84610" w:rsidRPr="00C12835">
              <w:t xml:space="preserve"> року</w:t>
            </w:r>
          </w:p>
        </w:tc>
        <w:tc>
          <w:tcPr>
            <w:tcW w:w="993" w:type="dxa"/>
          </w:tcPr>
          <w:p w14:paraId="4B970C61" w14:textId="77777777" w:rsidR="00F84610" w:rsidRPr="00C12835" w:rsidRDefault="00F84610" w:rsidP="004A4146"/>
        </w:tc>
        <w:tc>
          <w:tcPr>
            <w:tcW w:w="1417" w:type="dxa"/>
          </w:tcPr>
          <w:p w14:paraId="7CC2B063" w14:textId="77777777" w:rsidR="00F84610" w:rsidRPr="00C12835" w:rsidRDefault="00F84610" w:rsidP="004A4146">
            <w:r w:rsidRPr="00C12835">
              <w:t>Викон</w:t>
            </w:r>
            <w:r w:rsidR="002A7712" w:rsidRPr="00C12835">
              <w:t>ується</w:t>
            </w:r>
          </w:p>
        </w:tc>
        <w:tc>
          <w:tcPr>
            <w:tcW w:w="7938" w:type="dxa"/>
          </w:tcPr>
          <w:p w14:paraId="53F5CD49" w14:textId="77777777" w:rsidR="007426EF" w:rsidRPr="00C12835" w:rsidRDefault="003270F1" w:rsidP="003270F1">
            <w:pPr>
              <w:jc w:val="both"/>
              <w:rPr>
                <w:lang w:val="uk-UA"/>
              </w:rPr>
            </w:pPr>
            <w:r w:rsidRPr="00C12835">
              <w:rPr>
                <w:lang w:val="uk-UA"/>
              </w:rPr>
              <w:t>З метою покращення доступності медичних послуг до населення на первинному рівні надання медичної допомоги та охоплення мешканців Херсонщини такими послугами залучалися до виїздів мобільні медичні бригади таких міжнародних організацій та установ: МО «Лікарі без кордонів», ГО «</w:t>
            </w:r>
            <w:r w:rsidRPr="00C12835">
              <w:t>CASERS</w:t>
            </w:r>
            <w:r w:rsidRPr="00C12835">
              <w:rPr>
                <w:lang w:val="uk-UA"/>
              </w:rPr>
              <w:t>», «</w:t>
            </w:r>
            <w:r w:rsidRPr="00C12835">
              <w:t>Medical</w:t>
            </w:r>
            <w:r w:rsidRPr="00C12835">
              <w:rPr>
                <w:lang w:val="uk-UA"/>
              </w:rPr>
              <w:t xml:space="preserve"> </w:t>
            </w:r>
            <w:r w:rsidRPr="00C12835">
              <w:t>Teams</w:t>
            </w:r>
            <w:r w:rsidRPr="00C12835">
              <w:rPr>
                <w:lang w:val="uk-UA"/>
              </w:rPr>
              <w:t xml:space="preserve"> </w:t>
            </w:r>
            <w:r w:rsidRPr="00C12835">
              <w:t>International</w:t>
            </w:r>
            <w:r w:rsidRPr="00C12835">
              <w:rPr>
                <w:lang w:val="uk-UA"/>
              </w:rPr>
              <w:t>» (</w:t>
            </w:r>
            <w:r w:rsidRPr="00C12835">
              <w:t>MTI</w:t>
            </w:r>
            <w:r w:rsidRPr="00C12835">
              <w:rPr>
                <w:lang w:val="uk-UA"/>
              </w:rPr>
              <w:t>), проект «</w:t>
            </w:r>
            <w:r w:rsidRPr="00C12835">
              <w:t>INTERSOS</w:t>
            </w:r>
            <w:r w:rsidRPr="00C12835">
              <w:rPr>
                <w:lang w:val="uk-UA"/>
              </w:rPr>
              <w:t>», міжнародна некомерційна неурядова організація «</w:t>
            </w:r>
            <w:r w:rsidRPr="00C12835">
              <w:t>FHI</w:t>
            </w:r>
            <w:r w:rsidRPr="00C12835">
              <w:rPr>
                <w:lang w:val="uk-UA"/>
              </w:rPr>
              <w:t xml:space="preserve"> 360», </w:t>
            </w:r>
            <w:r w:rsidR="00BE35A3">
              <w:rPr>
                <w:lang w:val="uk-UA"/>
              </w:rPr>
              <w:t xml:space="preserve">                   </w:t>
            </w:r>
            <w:r w:rsidRPr="00C12835">
              <w:rPr>
                <w:lang w:val="uk-UA"/>
              </w:rPr>
              <w:t xml:space="preserve">БФ «ФОРТІТЬЮД ЮА», БФ «Мангуст» у співпраці з МО «Лікарі світу» (Франція), </w:t>
            </w:r>
            <w:r w:rsidR="00BE35A3">
              <w:rPr>
                <w:lang w:val="uk-UA"/>
              </w:rPr>
              <w:t xml:space="preserve">          </w:t>
            </w:r>
            <w:r w:rsidRPr="00C12835">
              <w:rPr>
                <w:lang w:val="uk-UA"/>
              </w:rPr>
              <w:t xml:space="preserve">МБФ «Альянс громадського здоров’я» (із використанням мобільного флюорографа та апарату для молекулярно генетичного дослідження </w:t>
            </w:r>
            <w:r w:rsidRPr="00C12835">
              <w:t>Gene</w:t>
            </w:r>
            <w:r w:rsidRPr="00C12835">
              <w:rPr>
                <w:lang w:val="uk-UA"/>
              </w:rPr>
              <w:t>-</w:t>
            </w:r>
            <w:r w:rsidRPr="00C12835">
              <w:t>Xpert</w:t>
            </w:r>
            <w:r w:rsidRPr="00C12835">
              <w:rPr>
                <w:lang w:val="uk-UA"/>
              </w:rPr>
              <w:t>).</w:t>
            </w:r>
          </w:p>
          <w:p w14:paraId="17D14529" w14:textId="77777777" w:rsidR="003270F1" w:rsidRPr="00C12835" w:rsidRDefault="003270F1" w:rsidP="003270F1">
            <w:pPr>
              <w:jc w:val="both"/>
              <w:rPr>
                <w:lang w:val="uk-UA"/>
              </w:rPr>
            </w:pPr>
            <w:r w:rsidRPr="00C12835">
              <w:rPr>
                <w:lang w:val="uk-UA"/>
              </w:rPr>
              <w:t>На території Білозерської територіальної громади функціонують лікарня, поліклінічне відділення, 2 амбулаторії загальної практики -  сімейної медицини, 5 ФАПів та ФП. Надаються стоматологічні послуги. В Миролюбівський АЗПСМ проводяться лабораторні  дослідження, які входять до пакету послуг первинної медичної допомоги (ЗАК, ЗАС, цукор крові, холестерин (ці аналізи є обов’язковими), також структурні підрозділи підприємства проводять швидкі тести на гепатит В, С, ВІЛ-інфекцію.</w:t>
            </w:r>
          </w:p>
          <w:p w14:paraId="5256EEFD" w14:textId="77777777" w:rsidR="003270F1" w:rsidRPr="00C12835" w:rsidRDefault="003270F1" w:rsidP="005E36C1">
            <w:pPr>
              <w:jc w:val="both"/>
              <w:rPr>
                <w:lang w:val="uk-UA"/>
              </w:rPr>
            </w:pPr>
            <w:r w:rsidRPr="00C12835">
              <w:rPr>
                <w:lang w:val="uk-UA"/>
              </w:rPr>
              <w:t xml:space="preserve">Заклади охорони здоров’я у Високопільській громаді працюють в постійному режимі, здійснюються виїзди лікарів в віддалені населенні пункти відповідно графіку, який щомісячно затверджується. </w:t>
            </w:r>
            <w:r w:rsidRPr="00C12835">
              <w:t>Інформація про приїзд лікарів поширюється шляхом інформування населення віддалених населених пунктів старостами та фельдшерами.</w:t>
            </w:r>
          </w:p>
          <w:p w14:paraId="6C1B497B" w14:textId="77777777" w:rsidR="00FD0262" w:rsidRPr="006B7CF4" w:rsidRDefault="00ED0048" w:rsidP="00FD0262">
            <w:pPr>
              <w:jc w:val="both"/>
              <w:rPr>
                <w:lang w:val="uk-UA"/>
              </w:rPr>
            </w:pPr>
            <w:r w:rsidRPr="00C12835">
              <w:rPr>
                <w:lang w:val="uk-UA"/>
              </w:rPr>
              <w:t xml:space="preserve">Відділом освіти, молоді та спорту </w:t>
            </w:r>
            <w:r w:rsidR="0017794F" w:rsidRPr="00C12835">
              <w:rPr>
                <w:lang w:val="uk-UA"/>
              </w:rPr>
              <w:t>в Дар’ївській територіальній громаді забезпечується інформування мешканців ч</w:t>
            </w:r>
            <w:r w:rsidRPr="00C12835">
              <w:rPr>
                <w:lang w:val="uk-UA"/>
              </w:rPr>
              <w:t>ерез електронні канали комунікації шкіл, батьківські та учнівські чати (</w:t>
            </w:r>
            <w:r w:rsidRPr="00C12835">
              <w:t>Viber</w:t>
            </w:r>
            <w:r w:rsidRPr="00C12835">
              <w:rPr>
                <w:lang w:val="uk-UA"/>
              </w:rPr>
              <w:t xml:space="preserve">, </w:t>
            </w:r>
            <w:r w:rsidRPr="00C12835">
              <w:t>Telegram</w:t>
            </w:r>
            <w:r w:rsidR="0017794F" w:rsidRPr="00C12835">
              <w:rPr>
                <w:lang w:val="uk-UA"/>
              </w:rPr>
              <w:t>). Р</w:t>
            </w:r>
            <w:r w:rsidRPr="00C12835">
              <w:rPr>
                <w:lang w:val="uk-UA"/>
              </w:rPr>
              <w:t>егул</w:t>
            </w:r>
            <w:r w:rsidR="0017794F" w:rsidRPr="00C12835">
              <w:rPr>
                <w:lang w:val="uk-UA"/>
              </w:rPr>
              <w:t xml:space="preserve">ярно розповсюджуються </w:t>
            </w:r>
            <w:r w:rsidRPr="00C12835">
              <w:rPr>
                <w:lang w:val="uk-UA"/>
              </w:rPr>
              <w:t>графіки виїздів мобільних медичних бригад, адреси найближчих доступних аптек (зокрема за програмою «Доступні ліки»), а також контакти для отримання безкоштовних онлайн-консультацій лікарів та психологів для родин із дітьми, які мають інвалідність.</w:t>
            </w:r>
          </w:p>
          <w:p w14:paraId="6DDEF143" w14:textId="77777777" w:rsidR="00FD0262" w:rsidRPr="00FD0262" w:rsidRDefault="00FD0262" w:rsidP="005E36C1">
            <w:pPr>
              <w:jc w:val="both"/>
            </w:pPr>
            <w:r w:rsidRPr="006B7CF4">
              <w:rPr>
                <w:rFonts w:eastAsia="Cambria"/>
              </w:rPr>
              <w:t xml:space="preserve">Заклади охорони здоров’я у </w:t>
            </w:r>
            <w:r>
              <w:rPr>
                <w:rFonts w:eastAsia="Cambria"/>
                <w:lang w:val="uk-UA"/>
              </w:rPr>
              <w:t xml:space="preserve">Борозенській </w:t>
            </w:r>
            <w:r w:rsidRPr="006B7CF4">
              <w:rPr>
                <w:rFonts w:eastAsia="Cambria"/>
              </w:rPr>
              <w:t>громаді працюють в постійному режимі, здійснюються виїзди лікарів у віддалені населенні пункти. Інформація про приїзд лікарів поширюється шляхом інформування населення віддалених населених пунктів старостами та фельдшерами.</w:t>
            </w:r>
          </w:p>
        </w:tc>
      </w:tr>
      <w:tr w:rsidR="00D6224B" w:rsidRPr="00CF43D4" w14:paraId="08F5AA98" w14:textId="77777777" w:rsidTr="002C2DD4">
        <w:tc>
          <w:tcPr>
            <w:tcW w:w="1951" w:type="dxa"/>
          </w:tcPr>
          <w:p w14:paraId="05AD2703" w14:textId="77777777" w:rsidR="00D6224B" w:rsidRPr="00C12835" w:rsidRDefault="00D6224B" w:rsidP="004A4146">
            <w:r w:rsidRPr="00C12835">
              <w:t xml:space="preserve">3) </w:t>
            </w:r>
            <w:r w:rsidR="00CD1A4B" w:rsidRPr="00C12835">
              <w:rPr>
                <w:lang w:val="uk-UA"/>
              </w:rPr>
              <w:t>С</w:t>
            </w:r>
            <w:r w:rsidRPr="00C12835">
              <w:t xml:space="preserve">творити </w:t>
            </w:r>
            <w:r w:rsidRPr="00C12835">
              <w:lastRenderedPageBreak/>
              <w:t>системи</w:t>
            </w:r>
            <w:r w:rsidR="00213ECD" w:rsidRPr="00C12835">
              <w:rPr>
                <w:lang w:val="uk-UA"/>
              </w:rPr>
              <w:t xml:space="preserve"> </w:t>
            </w:r>
            <w:r w:rsidRPr="00C12835">
              <w:t>укриттів у надавачів</w:t>
            </w:r>
          </w:p>
          <w:p w14:paraId="5EBE3FCE" w14:textId="77777777" w:rsidR="00D6224B" w:rsidRPr="00C12835" w:rsidRDefault="00D6224B" w:rsidP="004A4146">
            <w:r w:rsidRPr="00C12835">
              <w:t>соціальних послуг, в</w:t>
            </w:r>
            <w:r w:rsidR="00213ECD" w:rsidRPr="00C12835">
              <w:rPr>
                <w:lang w:val="uk-UA"/>
              </w:rPr>
              <w:t xml:space="preserve"> </w:t>
            </w:r>
            <w:r w:rsidRPr="00C12835">
              <w:t>яких постійно або</w:t>
            </w:r>
            <w:r w:rsidR="00213ECD" w:rsidRPr="00C12835">
              <w:rPr>
                <w:lang w:val="uk-UA"/>
              </w:rPr>
              <w:t xml:space="preserve"> </w:t>
            </w:r>
            <w:r w:rsidRPr="00C12835">
              <w:t>тимчасово</w:t>
            </w:r>
          </w:p>
          <w:p w14:paraId="43A2B7FF" w14:textId="77777777" w:rsidR="00D6224B" w:rsidRPr="00C12835" w:rsidRDefault="00D6224B" w:rsidP="004A4146">
            <w:r w:rsidRPr="00C12835">
              <w:t>проживають</w:t>
            </w:r>
          </w:p>
          <w:p w14:paraId="54799CA2" w14:textId="77777777" w:rsidR="00D6224B" w:rsidRPr="00C12835" w:rsidRDefault="00D6224B" w:rsidP="004A4146">
            <w:r w:rsidRPr="00C12835">
              <w:t>(перебувають) особи, які належать до</w:t>
            </w:r>
            <w:r w:rsidR="00CD1A4B" w:rsidRPr="00C12835">
              <w:rPr>
                <w:lang w:val="uk-UA"/>
              </w:rPr>
              <w:t xml:space="preserve"> </w:t>
            </w:r>
            <w:r w:rsidRPr="00C12835">
              <w:t>вразливих груп</w:t>
            </w:r>
          </w:p>
          <w:p w14:paraId="587ADB60" w14:textId="77777777" w:rsidR="00D6224B" w:rsidRPr="00C12835" w:rsidRDefault="00D6224B" w:rsidP="004A4146">
            <w:r w:rsidRPr="00C12835">
              <w:t>населення або які</w:t>
            </w:r>
          </w:p>
          <w:p w14:paraId="7C3EDA9F" w14:textId="77777777" w:rsidR="00D6224B" w:rsidRPr="00C12835" w:rsidRDefault="00D6224B" w:rsidP="004A4146">
            <w:r w:rsidRPr="00C12835">
              <w:t>перебувають у</w:t>
            </w:r>
          </w:p>
          <w:p w14:paraId="1256036B" w14:textId="77777777" w:rsidR="00D6224B" w:rsidRPr="00C12835" w:rsidRDefault="00D6224B" w:rsidP="004A4146">
            <w:r w:rsidRPr="00C12835">
              <w:t>складних життєвих</w:t>
            </w:r>
          </w:p>
          <w:p w14:paraId="08CDEAE1" w14:textId="77777777" w:rsidR="00D6224B" w:rsidRPr="00C12835" w:rsidRDefault="00D6224B" w:rsidP="004A4146">
            <w:r w:rsidRPr="00C12835">
              <w:t>обставинах,</w:t>
            </w:r>
          </w:p>
          <w:p w14:paraId="5EB86665" w14:textId="77777777" w:rsidR="00D6224B" w:rsidRPr="00C12835" w:rsidRDefault="00D6224B" w:rsidP="004A4146">
            <w:r w:rsidRPr="00C12835">
              <w:t>урахуванням</w:t>
            </w:r>
          </w:p>
          <w:p w14:paraId="633D146B" w14:textId="77777777" w:rsidR="00D6224B" w:rsidRPr="00C12835" w:rsidRDefault="00D6224B" w:rsidP="004A4146">
            <w:r w:rsidRPr="00C12835">
              <w:t>принципів</w:t>
            </w:r>
          </w:p>
          <w:p w14:paraId="39454402" w14:textId="77777777" w:rsidR="00D6224B" w:rsidRPr="00C12835" w:rsidRDefault="00D6224B" w:rsidP="004A4146">
            <w:r w:rsidRPr="00C12835">
              <w:t>безбар’єрності та (у разі їх будівництва) з</w:t>
            </w:r>
            <w:r w:rsidR="00CD1A4B" w:rsidRPr="00C12835">
              <w:rPr>
                <w:lang w:val="uk-UA"/>
              </w:rPr>
              <w:t xml:space="preserve"> </w:t>
            </w:r>
            <w:r w:rsidRPr="00C12835">
              <w:t>дотриманням вимог з</w:t>
            </w:r>
          </w:p>
          <w:p w14:paraId="314ED339" w14:textId="77777777" w:rsidR="00D6224B" w:rsidRPr="00C12835" w:rsidRDefault="00D6224B" w:rsidP="004A4146">
            <w:r w:rsidRPr="00C12835">
              <w:t>містобудівного</w:t>
            </w:r>
          </w:p>
          <w:p w14:paraId="380A0B06" w14:textId="77777777" w:rsidR="00D6224B" w:rsidRPr="00C12835" w:rsidRDefault="00D6224B" w:rsidP="004A4146">
            <w:r w:rsidRPr="00C12835">
              <w:t>законодавства, норм,</w:t>
            </w:r>
            <w:r w:rsidR="00213ECD" w:rsidRPr="00C12835">
              <w:rPr>
                <w:lang w:val="uk-UA"/>
              </w:rPr>
              <w:t xml:space="preserve"> </w:t>
            </w:r>
            <w:r w:rsidRPr="00C12835">
              <w:t>будівельних</w:t>
            </w:r>
          </w:p>
          <w:p w14:paraId="7455AC6F" w14:textId="77777777" w:rsidR="00D6224B" w:rsidRPr="00C12835" w:rsidRDefault="00D6224B" w:rsidP="004A4146">
            <w:r w:rsidRPr="00C12835">
              <w:t>нормативних</w:t>
            </w:r>
          </w:p>
          <w:p w14:paraId="15C51490" w14:textId="77777777" w:rsidR="00D6224B" w:rsidRPr="00C12835" w:rsidRDefault="00D6224B" w:rsidP="004A4146">
            <w:r w:rsidRPr="00C12835">
              <w:t>документів,</w:t>
            </w:r>
          </w:p>
          <w:p w14:paraId="44B2A411" w14:textId="77777777" w:rsidR="00D6224B" w:rsidRPr="00C12835" w:rsidRDefault="00D6224B" w:rsidP="004A4146">
            <w:r w:rsidRPr="00C12835">
              <w:t>обов’язковість</w:t>
            </w:r>
          </w:p>
          <w:p w14:paraId="144CEC28" w14:textId="77777777" w:rsidR="00D6224B" w:rsidRPr="00C12835" w:rsidRDefault="00D6224B" w:rsidP="004A4146">
            <w:r w:rsidRPr="00C12835">
              <w:t>застосування яких</w:t>
            </w:r>
          </w:p>
          <w:p w14:paraId="660C750C" w14:textId="77777777" w:rsidR="00D6224B" w:rsidRPr="00C12835" w:rsidRDefault="00D6224B" w:rsidP="004A4146">
            <w:r w:rsidRPr="00C12835">
              <w:t>встановлена</w:t>
            </w:r>
          </w:p>
          <w:p w14:paraId="06F3483F" w14:textId="77777777" w:rsidR="00D6224B" w:rsidRPr="00C12835" w:rsidRDefault="00D6224B" w:rsidP="004A4146">
            <w:r w:rsidRPr="00C12835">
              <w:t>законодавством щодо</w:t>
            </w:r>
            <w:r w:rsidR="00213ECD" w:rsidRPr="00C12835">
              <w:rPr>
                <w:lang w:val="uk-UA"/>
              </w:rPr>
              <w:t xml:space="preserve"> </w:t>
            </w:r>
            <w:r w:rsidRPr="00C12835">
              <w:t>забезпечення</w:t>
            </w:r>
            <w:r w:rsidR="00CD1A4B" w:rsidRPr="00C12835">
              <w:rPr>
                <w:lang w:val="uk-UA"/>
              </w:rPr>
              <w:t xml:space="preserve"> </w:t>
            </w:r>
            <w:r w:rsidRPr="00C12835">
              <w:t>доступності і безпеки</w:t>
            </w:r>
            <w:r w:rsidR="00213ECD" w:rsidRPr="00C12835">
              <w:rPr>
                <w:lang w:val="uk-UA"/>
              </w:rPr>
              <w:t xml:space="preserve"> </w:t>
            </w:r>
            <w:r w:rsidRPr="00C12835">
              <w:t>для маломобільних</w:t>
            </w:r>
          </w:p>
          <w:p w14:paraId="3E27482B" w14:textId="77777777" w:rsidR="00D6224B" w:rsidRPr="00C12835" w:rsidRDefault="00D6224B" w:rsidP="004A4146">
            <w:r w:rsidRPr="00C12835">
              <w:t>груп населення, у</w:t>
            </w:r>
          </w:p>
          <w:p w14:paraId="040864B4" w14:textId="77777777" w:rsidR="00D6224B" w:rsidRPr="00C12835" w:rsidRDefault="00D6224B" w:rsidP="004A4146">
            <w:r w:rsidRPr="00C12835">
              <w:t>тому числі осіб з</w:t>
            </w:r>
          </w:p>
          <w:p w14:paraId="510C0104" w14:textId="77777777" w:rsidR="00D6224B" w:rsidRPr="00C12835" w:rsidRDefault="00D6224B" w:rsidP="004A4146">
            <w:r w:rsidRPr="00C12835">
              <w:t>інвалідністю</w:t>
            </w:r>
          </w:p>
        </w:tc>
        <w:tc>
          <w:tcPr>
            <w:tcW w:w="2126" w:type="dxa"/>
          </w:tcPr>
          <w:p w14:paraId="548FD610" w14:textId="77777777" w:rsidR="00D6224B" w:rsidRPr="00C12835" w:rsidRDefault="00D6224B" w:rsidP="004A4146">
            <w:r w:rsidRPr="00C12835">
              <w:lastRenderedPageBreak/>
              <w:t>Департамент з питань</w:t>
            </w:r>
          </w:p>
          <w:p w14:paraId="2D13F4F6" w14:textId="77777777" w:rsidR="00D6224B" w:rsidRPr="00C12835" w:rsidRDefault="00D6224B" w:rsidP="004A4146">
            <w:r w:rsidRPr="00C12835">
              <w:lastRenderedPageBreak/>
              <w:t>цивільного захисту та</w:t>
            </w:r>
          </w:p>
          <w:p w14:paraId="71A95057" w14:textId="77777777" w:rsidR="00D6224B" w:rsidRPr="00C12835" w:rsidRDefault="00D6224B" w:rsidP="004A4146">
            <w:r w:rsidRPr="00C12835">
              <w:t>оборонної роботи</w:t>
            </w:r>
          </w:p>
          <w:p w14:paraId="077C04AF" w14:textId="77777777" w:rsidR="00D6224B" w:rsidRPr="00C12835" w:rsidRDefault="00D6224B" w:rsidP="004A4146">
            <w:r w:rsidRPr="00C12835">
              <w:t>обласної державної</w:t>
            </w:r>
          </w:p>
          <w:p w14:paraId="3BCC506B" w14:textId="77777777" w:rsidR="00D6224B" w:rsidRPr="00C12835" w:rsidRDefault="00D6224B" w:rsidP="004A4146">
            <w:r w:rsidRPr="00C12835">
              <w:t>адміністрації,</w:t>
            </w:r>
          </w:p>
          <w:p w14:paraId="2835DE1B" w14:textId="77777777" w:rsidR="00D6224B" w:rsidRPr="00C12835" w:rsidRDefault="00D6224B" w:rsidP="004A4146">
            <w:r w:rsidRPr="00C12835">
              <w:t>Департамент</w:t>
            </w:r>
          </w:p>
          <w:p w14:paraId="3596855B" w14:textId="77777777" w:rsidR="00D6224B" w:rsidRPr="00C12835" w:rsidRDefault="00D6224B" w:rsidP="004A4146">
            <w:r w:rsidRPr="00C12835">
              <w:t>соціального розвитку</w:t>
            </w:r>
          </w:p>
          <w:p w14:paraId="6A86BBD6" w14:textId="77777777" w:rsidR="00D6224B" w:rsidRPr="00C12835" w:rsidRDefault="00D6224B" w:rsidP="004A4146">
            <w:r w:rsidRPr="00C12835">
              <w:t>обласної державної</w:t>
            </w:r>
          </w:p>
          <w:p w14:paraId="4DE10165" w14:textId="77777777" w:rsidR="00D6224B" w:rsidRPr="00C12835" w:rsidRDefault="00D6224B" w:rsidP="004A4146">
            <w:r w:rsidRPr="00C12835">
              <w:t>адміністрації,</w:t>
            </w:r>
          </w:p>
          <w:p w14:paraId="4BFF54CF" w14:textId="77777777" w:rsidR="00D6224B" w:rsidRPr="00C12835" w:rsidRDefault="00D6224B" w:rsidP="004A4146">
            <w:r w:rsidRPr="00C12835">
              <w:t>військові адміністрації</w:t>
            </w:r>
          </w:p>
          <w:p w14:paraId="1D65703A" w14:textId="77777777" w:rsidR="00D6224B" w:rsidRPr="00C12835" w:rsidRDefault="00D6224B" w:rsidP="004A4146">
            <w:r w:rsidRPr="00C12835">
              <w:t>населених пунктів</w:t>
            </w:r>
          </w:p>
          <w:p w14:paraId="578F318B" w14:textId="77777777" w:rsidR="00D6224B" w:rsidRPr="00C12835" w:rsidRDefault="00D6224B" w:rsidP="004A4146">
            <w:r w:rsidRPr="00C12835">
              <w:t>деокупованих</w:t>
            </w:r>
          </w:p>
          <w:p w14:paraId="2B6C7E7C" w14:textId="77777777" w:rsidR="00D6224B" w:rsidRPr="00C12835" w:rsidRDefault="00D6224B" w:rsidP="004A4146">
            <w:r w:rsidRPr="00C12835">
              <w:t>територіальних громад</w:t>
            </w:r>
          </w:p>
          <w:p w14:paraId="7C3D1E7B" w14:textId="77777777" w:rsidR="00D6224B" w:rsidRPr="00C12835" w:rsidRDefault="00D6224B" w:rsidP="004A4146">
            <w:r w:rsidRPr="00C12835">
              <w:t>(за згодою), ГУ ДСНС України у</w:t>
            </w:r>
          </w:p>
          <w:p w14:paraId="4FC740CE" w14:textId="77777777" w:rsidR="00D6224B" w:rsidRPr="00C12835" w:rsidRDefault="00D6224B" w:rsidP="004A4146">
            <w:r w:rsidRPr="00C12835">
              <w:t>Херсонській області (за</w:t>
            </w:r>
          </w:p>
          <w:p w14:paraId="2A0DFCDF" w14:textId="77777777" w:rsidR="00D6224B" w:rsidRPr="00C12835" w:rsidRDefault="00D6224B" w:rsidP="004A4146">
            <w:r w:rsidRPr="00C12835">
              <w:t>згодою)</w:t>
            </w:r>
          </w:p>
        </w:tc>
        <w:tc>
          <w:tcPr>
            <w:tcW w:w="1134" w:type="dxa"/>
          </w:tcPr>
          <w:p w14:paraId="75AACF46" w14:textId="77777777" w:rsidR="00D6224B" w:rsidRPr="00C12835" w:rsidRDefault="00D6224B" w:rsidP="00124F64">
            <w:pPr>
              <w:jc w:val="center"/>
            </w:pPr>
            <w:r w:rsidRPr="00C12835">
              <w:lastRenderedPageBreak/>
              <w:t>Грудень</w:t>
            </w:r>
          </w:p>
          <w:p w14:paraId="34DEAF96" w14:textId="77777777" w:rsidR="00D6224B" w:rsidRPr="00C12835" w:rsidRDefault="00D6224B" w:rsidP="00124F64">
            <w:pPr>
              <w:jc w:val="center"/>
            </w:pPr>
            <w:r w:rsidRPr="00C12835">
              <w:lastRenderedPageBreak/>
              <w:t>2026 року</w:t>
            </w:r>
          </w:p>
        </w:tc>
        <w:tc>
          <w:tcPr>
            <w:tcW w:w="993" w:type="dxa"/>
          </w:tcPr>
          <w:p w14:paraId="5E02CA68" w14:textId="77777777" w:rsidR="00D6224B" w:rsidRPr="00C12835" w:rsidRDefault="00D6224B" w:rsidP="004A4146"/>
        </w:tc>
        <w:tc>
          <w:tcPr>
            <w:tcW w:w="1417" w:type="dxa"/>
          </w:tcPr>
          <w:p w14:paraId="2C1BEB79" w14:textId="77777777" w:rsidR="00D6224B" w:rsidRPr="00C12835" w:rsidRDefault="00D6224B" w:rsidP="004A4146">
            <w:r w:rsidRPr="00C12835">
              <w:t>Виконується</w:t>
            </w:r>
          </w:p>
        </w:tc>
        <w:tc>
          <w:tcPr>
            <w:tcW w:w="7938" w:type="dxa"/>
          </w:tcPr>
          <w:p w14:paraId="462545D1" w14:textId="77777777" w:rsidR="006B0076" w:rsidRPr="006E61FE" w:rsidRDefault="0017794F" w:rsidP="0017794F">
            <w:pPr>
              <w:jc w:val="both"/>
            </w:pPr>
            <w:r w:rsidRPr="006E61FE">
              <w:t xml:space="preserve">На сьогодні на деокупованих територіях функціонує 7 територіальних центрів </w:t>
            </w:r>
            <w:r w:rsidRPr="006E61FE">
              <w:lastRenderedPageBreak/>
              <w:t>соціального обслуговування (надання</w:t>
            </w:r>
            <w:r w:rsidR="00B11CFF" w:rsidRPr="006E61FE">
              <w:rPr>
                <w:lang w:val="uk-UA"/>
              </w:rPr>
              <w:t xml:space="preserve"> </w:t>
            </w:r>
            <w:r w:rsidRPr="006E61FE">
              <w:t>соціальних послуг) (далі – територіальні центри) та 11 центрів надання соціальних послуг (далі – центри), з них: 14 – у сільській місцевості та 4 – у містах,</w:t>
            </w:r>
            <w:r w:rsidRPr="006E61FE">
              <w:rPr>
                <w:lang w:val="uk-UA"/>
              </w:rPr>
              <w:t xml:space="preserve"> </w:t>
            </w:r>
            <w:r w:rsidR="00B11CFF" w:rsidRPr="006E61FE">
              <w:rPr>
                <w:color w:val="000000"/>
                <w:spacing w:val="1"/>
                <w:lang w:val="uk-UA"/>
              </w:rPr>
              <w:t>якими станом на 01 вересня поточного року виявлено та обслужено</w:t>
            </w:r>
            <w:r w:rsidR="00765F56">
              <w:rPr>
                <w:color w:val="000000"/>
                <w:spacing w:val="1"/>
                <w:lang w:val="uk-UA"/>
              </w:rPr>
              <w:t xml:space="preserve">            </w:t>
            </w:r>
            <w:r w:rsidR="00B11CFF" w:rsidRPr="006E61FE">
              <w:rPr>
                <w:color w:val="000000"/>
                <w:spacing w:val="1"/>
                <w:lang w:val="uk-UA"/>
              </w:rPr>
              <w:t xml:space="preserve"> 11,7</w:t>
            </w:r>
            <w:r w:rsidR="00765F56">
              <w:rPr>
                <w:color w:val="000000"/>
                <w:spacing w:val="1"/>
                <w:lang w:val="uk-UA"/>
              </w:rPr>
              <w:t xml:space="preserve"> </w:t>
            </w:r>
            <w:r w:rsidR="00B11CFF" w:rsidRPr="006E61FE">
              <w:rPr>
                <w:color w:val="000000"/>
                <w:spacing w:val="1"/>
                <w:lang w:val="uk-UA"/>
              </w:rPr>
              <w:t>тис</w:t>
            </w:r>
            <w:r w:rsidR="00B11CFF" w:rsidRPr="006E61FE">
              <w:rPr>
                <w:spacing w:val="1"/>
                <w:lang w:val="uk-UA"/>
              </w:rPr>
              <w:t>. громадян області, що потребували соціального обслуговування</w:t>
            </w:r>
            <w:r w:rsidRPr="006E61FE">
              <w:rPr>
                <w:lang w:val="uk-UA"/>
              </w:rPr>
              <w:t>.</w:t>
            </w:r>
          </w:p>
          <w:p w14:paraId="1EF439FF" w14:textId="77777777" w:rsidR="006B0076" w:rsidRPr="006E61FE" w:rsidRDefault="0017794F" w:rsidP="006E61FE">
            <w:pPr>
              <w:ind w:firstLine="390"/>
              <w:jc w:val="both"/>
            </w:pPr>
            <w:r w:rsidRPr="006E61FE">
              <w:t xml:space="preserve">У структурі зазначених вище центрів утворено 6 стаціонарних відділень для постійного або тимчасового проживанняромадян при Великоолександрівському, Високопільському, Калинівському, Нововоронцовському центрах надання соціальних послуг та Бериславському, Новоолександрівському територіальних центрах, з них функціонує одне – Великоолександрівське, </w:t>
            </w:r>
            <w:r w:rsidR="00B11CFF" w:rsidRPr="006E61FE">
              <w:rPr>
                <w:color w:val="000000"/>
              </w:rPr>
              <w:t>в якому</w:t>
            </w:r>
            <w:r w:rsidR="00B11CFF" w:rsidRPr="006E61FE">
              <w:rPr>
                <w:color w:val="000000"/>
                <w:lang w:val="uk-UA"/>
              </w:rPr>
              <w:t xml:space="preserve"> </w:t>
            </w:r>
            <w:r w:rsidR="00B11CFF" w:rsidRPr="006E61FE">
              <w:rPr>
                <w:color w:val="000000"/>
              </w:rPr>
              <w:t xml:space="preserve">станом на </w:t>
            </w:r>
            <w:r w:rsidR="00B11CFF" w:rsidRPr="006E61FE">
              <w:t>01 вересня 2026 року проживає</w:t>
            </w:r>
            <w:r w:rsidR="00B11CFF" w:rsidRPr="006E61FE">
              <w:rPr>
                <w:lang w:val="uk-UA"/>
              </w:rPr>
              <w:t xml:space="preserve"> </w:t>
            </w:r>
            <w:r w:rsidR="00B11CFF" w:rsidRPr="006E61FE">
              <w:t>12</w:t>
            </w:r>
            <w:r w:rsidR="00765F56">
              <w:rPr>
                <w:lang w:val="uk-UA"/>
              </w:rPr>
              <w:t xml:space="preserve"> </w:t>
            </w:r>
            <w:r w:rsidR="00B11CFF" w:rsidRPr="006E61FE">
              <w:t>осіб</w:t>
            </w:r>
            <w:r w:rsidR="00B11CFF" w:rsidRPr="006E61FE">
              <w:rPr>
                <w:lang w:val="uk-UA"/>
              </w:rPr>
              <w:t xml:space="preserve"> старшого </w:t>
            </w:r>
            <w:r w:rsidR="00B11CFF" w:rsidRPr="006E61FE">
              <w:t>віку. У зв’язку з  безпековою ситуацією, з</w:t>
            </w:r>
            <w:r w:rsidR="00B11CFF" w:rsidRPr="006E61FE">
              <w:rPr>
                <w:lang w:val="uk-UA"/>
              </w:rPr>
              <w:t xml:space="preserve"> </w:t>
            </w:r>
            <w:r w:rsidR="00B11CFF" w:rsidRPr="006E61FE">
              <w:t>5 відділень</w:t>
            </w:r>
            <w:r w:rsidR="00B11CFF" w:rsidRPr="006E61FE">
              <w:rPr>
                <w:lang w:val="uk-UA"/>
              </w:rPr>
              <w:t xml:space="preserve"> </w:t>
            </w:r>
            <w:r w:rsidR="00B11CFF" w:rsidRPr="006E61FE">
              <w:t>стаціонарного догляду підопічних</w:t>
            </w:r>
            <w:r w:rsidR="00B11CFF" w:rsidRPr="006E61FE">
              <w:rPr>
                <w:lang w:val="uk-UA"/>
              </w:rPr>
              <w:t xml:space="preserve"> </w:t>
            </w:r>
            <w:r w:rsidR="00B11CFF" w:rsidRPr="006E61FE">
              <w:t>евакуйовано до Дніпропетровської та Закарпатської областей.</w:t>
            </w:r>
          </w:p>
          <w:p w14:paraId="1A61A1AA" w14:textId="77777777" w:rsidR="006B0076" w:rsidRPr="006E61FE" w:rsidRDefault="0017794F" w:rsidP="0017794F">
            <w:pPr>
              <w:jc w:val="both"/>
              <w:rPr>
                <w:lang w:val="uk-UA"/>
              </w:rPr>
            </w:pPr>
            <w:r w:rsidRPr="006E61FE">
              <w:rPr>
                <w:lang w:val="uk-UA"/>
              </w:rPr>
              <w:t>За інформацією Бериславської районної військової адміністрації існує потреба у облаштуванні споруди цивільного захисту для КУ «Територіальний центр надання</w:t>
            </w:r>
            <w:r w:rsidR="00765F56">
              <w:rPr>
                <w:lang w:val="uk-UA"/>
              </w:rPr>
              <w:t xml:space="preserve"> </w:t>
            </w:r>
            <w:r w:rsidRPr="006E61FE">
              <w:rPr>
                <w:lang w:val="uk-UA"/>
              </w:rPr>
              <w:t>соціальних послуг Новоолександрівської сільської ради», оскільки установа розташована у прибережній зоні, яка перебуває під постійними обстрілами з боку рф.</w:t>
            </w:r>
          </w:p>
          <w:p w14:paraId="2E83A8D0" w14:textId="77777777" w:rsidR="0017794F" w:rsidRPr="006E61FE" w:rsidRDefault="0017794F" w:rsidP="0017794F">
            <w:pPr>
              <w:jc w:val="both"/>
              <w:rPr>
                <w:lang w:val="uk-UA"/>
              </w:rPr>
            </w:pPr>
            <w:r w:rsidRPr="006E61FE">
              <w:rPr>
                <w:lang w:val="uk-UA"/>
              </w:rPr>
              <w:t>За інформацією виконавчого комітету Херсонської міської ради управління соціальної політики Херсонської міської ради тимчасово розміщується у приміщенні Центру обслуговування абонентів, у якому захисні споруди цивільного захисту населення відсутні.</w:t>
            </w:r>
          </w:p>
          <w:p w14:paraId="0BEFF3EE" w14:textId="77777777" w:rsidR="006B0076" w:rsidRPr="006E61FE" w:rsidRDefault="0017794F" w:rsidP="0017794F">
            <w:pPr>
              <w:jc w:val="both"/>
              <w:rPr>
                <w:lang w:val="uk-UA"/>
              </w:rPr>
            </w:pPr>
            <w:r w:rsidRPr="006E61FE">
              <w:rPr>
                <w:lang w:val="uk-UA"/>
              </w:rPr>
              <w:t xml:space="preserve">КЗ «Високопільський територіальний центр соціального обслуговування» Високопільської селищної ради та відділ соціальної інфраструктури Високопільської селищної ради забезпечені тимчасовим укриттям. </w:t>
            </w:r>
          </w:p>
          <w:p w14:paraId="0F6DA610" w14:textId="77777777" w:rsidR="0017794F" w:rsidRPr="006E61FE" w:rsidRDefault="0017794F" w:rsidP="0017794F">
            <w:pPr>
              <w:jc w:val="both"/>
              <w:rPr>
                <w:lang w:val="uk-UA"/>
              </w:rPr>
            </w:pPr>
            <w:r w:rsidRPr="006E61FE">
              <w:rPr>
                <w:lang w:val="uk-UA"/>
              </w:rPr>
              <w:t>З огляду на безпекову ситуацію частина працівників Херсонського міського центру соціальних служб для сім'ї, дітей та молоді (далі - Центр) тимчасово розміщені та здійснюють прийом громадян у напівпідвальному приміщенні, які мають доступні укриття.</w:t>
            </w:r>
          </w:p>
          <w:p w14:paraId="7C887AEB" w14:textId="77777777" w:rsidR="006B0076" w:rsidRPr="006E61FE" w:rsidRDefault="0017794F" w:rsidP="0017794F">
            <w:pPr>
              <w:jc w:val="both"/>
            </w:pPr>
            <w:r w:rsidRPr="006E61FE">
              <w:t>Притулок для осіб, які постраждали від домашнього насильства та/або насильства за ознакою статі Центру (далі - Притулок), розміщено на 1 поверсі багатоповерхової будівлі. Поряд із приміщенням Притулку знаходиться найпростіше укриття, яке може використовуватися відвідувачами та працівниками у разі небезпеки. Також як укриття можна використовувати підвальне приміщення будівлі, в якій розміщено Притулок.</w:t>
            </w:r>
          </w:p>
          <w:p w14:paraId="1AE071AD" w14:textId="77777777" w:rsidR="006E61FE" w:rsidRPr="006E61FE" w:rsidRDefault="0017794F" w:rsidP="0017794F">
            <w:pPr>
              <w:jc w:val="both"/>
              <w:rPr>
                <w:lang w:val="uk-UA"/>
              </w:rPr>
            </w:pPr>
            <w:r w:rsidRPr="006E61FE">
              <w:t>У Соціальному центрі матері та дитини Херсонської міської ради (далі - Центр), завдяки БО «Фонд громади м. Херсона</w:t>
            </w:r>
            <w:r w:rsidR="00BE35A3" w:rsidRPr="006E61FE">
              <w:rPr>
                <w:lang w:val="uk-UA"/>
              </w:rPr>
              <w:t xml:space="preserve"> </w:t>
            </w:r>
            <w:r w:rsidRPr="006E61FE">
              <w:t>«Захист»» встановлено захисну (фортифікаційну) від обстрілів стіну з фундаментних блоків. Зазначений заклад є орендарем частини будівлі закладу дошкільної освіти, у якому в наявності найпростіше укриття, до якого мають доступ працівники та клієнти Центру у разі повітряної тривоги або обстрілів.</w:t>
            </w:r>
          </w:p>
          <w:p w14:paraId="2F75A755" w14:textId="77777777" w:rsidR="006E61FE" w:rsidRPr="006E61FE" w:rsidRDefault="0017794F" w:rsidP="0017794F">
            <w:pPr>
              <w:jc w:val="both"/>
            </w:pPr>
            <w:r w:rsidRPr="006E61FE">
              <w:rPr>
                <w:lang w:val="uk-UA"/>
              </w:rPr>
              <w:t>За інформацією Херсонської районної (військової) адміністрації працівники соціального захисту Білозерської селищної</w:t>
            </w:r>
            <w:r w:rsidR="00C66F13">
              <w:rPr>
                <w:lang w:val="uk-UA"/>
              </w:rPr>
              <w:t xml:space="preserve"> </w:t>
            </w:r>
            <w:r w:rsidRPr="006E61FE">
              <w:rPr>
                <w:lang w:val="uk-UA"/>
              </w:rPr>
              <w:t>військової адміністрації та Білозерської сільськ</w:t>
            </w:r>
            <w:r w:rsidR="006E61FE" w:rsidRPr="006E61FE">
              <w:rPr>
                <w:lang w:val="uk-UA"/>
              </w:rPr>
              <w:t>ої</w:t>
            </w:r>
            <w:r w:rsidRPr="006E61FE">
              <w:rPr>
                <w:lang w:val="uk-UA"/>
              </w:rPr>
              <w:t xml:space="preserve"> військової адміністрації, враховуючи безпекову ситуацію, переведені до протирадіаційного укриття, яке обладнане всім необхідним для роботи. </w:t>
            </w:r>
            <w:r w:rsidRPr="006E61FE">
              <w:t>Відвідувачі, які приходять до відділу соціального захисту, знаходяться в залі очікування, розташованого в протирадіаційному укритті. Також на території Білозерської територіальної громади встановлені мобільні та протиуламкові укриття.</w:t>
            </w:r>
          </w:p>
          <w:p w14:paraId="4FA1252B" w14:textId="77777777" w:rsidR="006B0076" w:rsidRPr="006E61FE" w:rsidRDefault="0017794F" w:rsidP="0017794F">
            <w:pPr>
              <w:jc w:val="both"/>
            </w:pPr>
            <w:r w:rsidRPr="006E61FE">
              <w:rPr>
                <w:lang w:val="uk-UA"/>
              </w:rPr>
              <w:lastRenderedPageBreak/>
              <w:t>На території Музиківської територіальної громади біля амбулаторії загальної практики сімейної медицини та відділу соціального захисту та охорони здоров'я населення, який</w:t>
            </w:r>
            <w:r w:rsidR="00C66F13">
              <w:rPr>
                <w:lang w:val="uk-UA"/>
              </w:rPr>
              <w:t xml:space="preserve"> </w:t>
            </w:r>
            <w:r w:rsidRPr="006E61FE">
              <w:t>знаходиться у приміщенні ЦНАПу, встановлено мобільне укриття цивільного захисту, яке забезпечує 100% захист працівників медичного закладу та соціального відділу, а також їх відвідувачів.</w:t>
            </w:r>
          </w:p>
          <w:p w14:paraId="741BD2C9" w14:textId="77777777" w:rsidR="006B0076" w:rsidRPr="006E61FE" w:rsidRDefault="0017794F" w:rsidP="0017794F">
            <w:pPr>
              <w:jc w:val="both"/>
            </w:pPr>
            <w:r w:rsidRPr="006E61FE">
              <w:t xml:space="preserve">На території Станіславської громади із закладів соціального захисту функціонує </w:t>
            </w:r>
            <w:r w:rsidR="00BE35A3" w:rsidRPr="006E61FE">
              <w:rPr>
                <w:lang w:val="uk-UA"/>
              </w:rPr>
              <w:t xml:space="preserve">                    </w:t>
            </w:r>
            <w:r w:rsidRPr="006E61FE">
              <w:t>КУ «Центр надання соціальних послуг», служба у справах дітей, відділ соціального захисту та охорони здоров’я, а також спеціалісти ЦНАПу Станіславської сільської ради через небезпечну ситуацію на території громади, що спричинена постійними обстрілами з боку військ російської федерації, працівники виконують свої посадові обов’язки в дистанційній формі, а також у складі виїзних груп для надання послуг населенню.</w:t>
            </w:r>
          </w:p>
          <w:p w14:paraId="6A7265FF" w14:textId="77777777" w:rsidR="006E61FE" w:rsidRPr="006E61FE" w:rsidRDefault="0017794F" w:rsidP="0017794F">
            <w:pPr>
              <w:jc w:val="both"/>
              <w:rPr>
                <w:lang w:val="uk-UA"/>
              </w:rPr>
            </w:pPr>
            <w:r w:rsidRPr="006E61FE">
              <w:t>На даний час на завершенні знаходиться розробка проєкту «Нове будівництво Станіславської сільської ради», в якому</w:t>
            </w:r>
            <w:r w:rsidR="00BE35A3" w:rsidRPr="006E61FE">
              <w:rPr>
                <w:lang w:val="uk-UA"/>
              </w:rPr>
              <w:t xml:space="preserve"> </w:t>
            </w:r>
            <w:r w:rsidRPr="006E61FE">
              <w:t>передбачено зведення захисної споруди цивільного захисту, розрахованого для укриття працівників та відвідувачів, а також враховано вимоги безбар'єрного доступу для маломобільного населення.</w:t>
            </w:r>
          </w:p>
          <w:p w14:paraId="41BFE6F1" w14:textId="77777777" w:rsidR="0017794F" w:rsidRPr="006E61FE" w:rsidRDefault="0017794F" w:rsidP="0017794F">
            <w:pPr>
              <w:jc w:val="both"/>
            </w:pPr>
            <w:r w:rsidRPr="006E61FE">
              <w:t>У підвальному приміщенні Дар`ївської амбулаторії загальної практики – сімейної медицини знаходиться найпростіше укриття. Даний об'єкт розрахований на 500 осіб, у тому числі й для співробітників та відвідувачів Центру надання соціальних послуг.</w:t>
            </w:r>
          </w:p>
          <w:p w14:paraId="7A0B7653" w14:textId="77777777" w:rsidR="006B0076" w:rsidRPr="006E61FE" w:rsidRDefault="0017794F" w:rsidP="0017794F">
            <w:pPr>
              <w:jc w:val="both"/>
            </w:pPr>
            <w:r w:rsidRPr="006E61FE">
              <w:t>З метою забезпечення повноцінного функціонування вищевказаних закладів, є потреба у будівництві укриттів цивільного захисту, які б відповідали усім державним стандартам, на території Чорнобаївської сільської військової адміністрації.</w:t>
            </w:r>
          </w:p>
          <w:p w14:paraId="24C758FF" w14:textId="77777777" w:rsidR="0013358F" w:rsidRPr="006E61FE" w:rsidRDefault="0017794F" w:rsidP="005C1A72">
            <w:pPr>
              <w:jc w:val="both"/>
              <w:rPr>
                <w:lang w:val="uk-UA"/>
              </w:rPr>
            </w:pPr>
            <w:r w:rsidRPr="006E61FE">
              <w:t>Фахівцями відділу соціального розвитку та захисту населення та ЦНАП організовано виїзні прийоми громадян в Пунктах незламності поруч з якими розташовано первинні (Мобільні укриття) до яких організовано швидкий доступу в разі загрози</w:t>
            </w:r>
            <w:r w:rsidR="0013358F" w:rsidRPr="006E61FE">
              <w:rPr>
                <w:lang w:val="uk-UA"/>
              </w:rPr>
              <w:t>:</w:t>
            </w:r>
            <w:r w:rsidR="005C1A72" w:rsidRPr="006E61FE">
              <w:rPr>
                <w:lang w:val="uk-UA"/>
              </w:rPr>
              <w:t xml:space="preserve"> </w:t>
            </w:r>
          </w:p>
          <w:p w14:paraId="0EADF872" w14:textId="77777777" w:rsidR="005C1A72" w:rsidRPr="006E61FE" w:rsidRDefault="0013358F" w:rsidP="0017794F">
            <w:pPr>
              <w:jc w:val="both"/>
              <w:rPr>
                <w:lang w:val="uk-UA"/>
              </w:rPr>
            </w:pPr>
            <w:hyperlink r:id="rId693" w:history="1">
              <w:r w:rsidRPr="006E61FE">
                <w:rPr>
                  <w:rStyle w:val="a5"/>
                  <w:lang w:val="uk-UA"/>
                </w:rPr>
                <w:t>https://khoda.gov.ua/news/tsentry-nadannia-administratyvnykh-posluh-khersonshchyny-prodovzhuiut-zdiisniuvaty-vyizni-pryiomy-u-hromadakh-oblasti</w:t>
              </w:r>
            </w:hyperlink>
            <w:r w:rsidRPr="006E61FE">
              <w:rPr>
                <w:lang w:val="uk-UA"/>
              </w:rPr>
              <w:t xml:space="preserve"> .</w:t>
            </w:r>
          </w:p>
          <w:p w14:paraId="4320DDAB" w14:textId="77777777" w:rsidR="00276B6D" w:rsidRPr="006E61FE" w:rsidRDefault="0017794F" w:rsidP="005E36C1">
            <w:pPr>
              <w:jc w:val="both"/>
              <w:rPr>
                <w:lang w:val="uk-UA"/>
              </w:rPr>
            </w:pPr>
            <w:r w:rsidRPr="006E61FE">
              <w:rPr>
                <w:lang w:val="uk-UA"/>
              </w:rPr>
              <w:t>На деокупованій частині території Херсонської області створено 7 місць тимчасового перебування евакуйованих особи, які належать до вразливих груп населення або перебувають у складних життєвих обставинах, 3 з них мають з них мають захисні споруди цивільного захисту, з урахуванням принципів безбар’єрності.</w:t>
            </w:r>
          </w:p>
          <w:p w14:paraId="5EE4C20F" w14:textId="77777777" w:rsidR="00B11CFF" w:rsidRPr="006E61FE" w:rsidRDefault="006E61FE" w:rsidP="005E36C1">
            <w:pPr>
              <w:jc w:val="both"/>
            </w:pPr>
            <w:r w:rsidRPr="006E61FE">
              <w:rPr>
                <w:lang w:val="uk-UA"/>
              </w:rPr>
              <w:t xml:space="preserve">Згідно даних внесених до інформаційно-комунікаційної системи «Інформаційна система «Облік та візуалізація фонду захисних споруд цивільного захисту», на деокупованій частині території Херсонської області у фонді захисних споруд обліковуються 1050 об’єктів цивільного захисту, а саме: сховищ – 138; протирадіаційних укриттів – 97; найпростіших укриттів – 409; первинних мобільних укриттів (вуличних укриттів) – 406. </w:t>
            </w:r>
            <w:r w:rsidRPr="006E61FE">
              <w:t>За час правового режиму воєнного стану фонд захисних споруд цивільного захисту деокупованої частини Херсонської області було збільшено на 815 об’єктів (у тому числі за 2025 рік – на 182 об’єкти).</w:t>
            </w:r>
          </w:p>
        </w:tc>
      </w:tr>
      <w:tr w:rsidR="00F84610" w:rsidRPr="00FE0100" w14:paraId="35A3C0AE" w14:textId="77777777" w:rsidTr="002C2DD4">
        <w:tc>
          <w:tcPr>
            <w:tcW w:w="1951" w:type="dxa"/>
          </w:tcPr>
          <w:p w14:paraId="539E4755" w14:textId="77777777" w:rsidR="00F84610" w:rsidRPr="00C12835" w:rsidRDefault="00F84610" w:rsidP="004A4146">
            <w:r w:rsidRPr="00C12835">
              <w:lastRenderedPageBreak/>
              <w:t xml:space="preserve">4) </w:t>
            </w:r>
            <w:r w:rsidR="00CD1A4B" w:rsidRPr="00C12835">
              <w:rPr>
                <w:lang w:val="uk-UA"/>
              </w:rPr>
              <w:t>З</w:t>
            </w:r>
            <w:r w:rsidRPr="00C12835">
              <w:t>абезпечити</w:t>
            </w:r>
          </w:p>
          <w:p w14:paraId="7A2377F8" w14:textId="77777777" w:rsidR="00F84610" w:rsidRPr="00C12835" w:rsidRDefault="00F84610" w:rsidP="004A4146">
            <w:r w:rsidRPr="00C12835">
              <w:t>заклади освіти</w:t>
            </w:r>
          </w:p>
          <w:p w14:paraId="3DBE5B1B" w14:textId="77777777" w:rsidR="00F84610" w:rsidRPr="00C12835" w:rsidRDefault="00F84610" w:rsidP="004A4146">
            <w:r w:rsidRPr="00C12835">
              <w:t>захисними спорудами</w:t>
            </w:r>
          </w:p>
          <w:p w14:paraId="4AB9F7F2" w14:textId="77777777" w:rsidR="00F84610" w:rsidRPr="00C12835" w:rsidRDefault="00F84610" w:rsidP="004A4146">
            <w:r w:rsidRPr="00C12835">
              <w:t>цивільного захисту,</w:t>
            </w:r>
          </w:p>
          <w:p w14:paraId="5B69D049" w14:textId="77777777" w:rsidR="00F84610" w:rsidRPr="00C12835" w:rsidRDefault="00F84610" w:rsidP="004A4146">
            <w:r w:rsidRPr="00C12835">
              <w:t>спорудами</w:t>
            </w:r>
          </w:p>
          <w:p w14:paraId="05686467" w14:textId="77777777" w:rsidR="00F84610" w:rsidRPr="00C12835" w:rsidRDefault="00F84610" w:rsidP="004A4146">
            <w:r w:rsidRPr="00C12835">
              <w:lastRenderedPageBreak/>
              <w:t>подвійного</w:t>
            </w:r>
          </w:p>
          <w:p w14:paraId="10E07BC4" w14:textId="77777777" w:rsidR="00F84610" w:rsidRPr="00C12835" w:rsidRDefault="00F84610" w:rsidP="004A4146">
            <w:r w:rsidRPr="00C12835">
              <w:t>призначення та</w:t>
            </w:r>
          </w:p>
          <w:p w14:paraId="0EF8D876" w14:textId="77777777" w:rsidR="00F84610" w:rsidRPr="00C12835" w:rsidRDefault="00F84610" w:rsidP="004A4146">
            <w:r w:rsidRPr="00C12835">
              <w:t>найпростішими</w:t>
            </w:r>
          </w:p>
          <w:p w14:paraId="7B94DA90" w14:textId="77777777" w:rsidR="00F84610" w:rsidRPr="00C12835" w:rsidRDefault="00F84610" w:rsidP="004A4146">
            <w:r w:rsidRPr="00C12835">
              <w:t>укриттями з</w:t>
            </w:r>
          </w:p>
          <w:p w14:paraId="1891D341" w14:textId="77777777" w:rsidR="00F84610" w:rsidRPr="00C12835" w:rsidRDefault="00F84610" w:rsidP="004A4146">
            <w:r w:rsidRPr="00C12835">
              <w:t>урахуванням</w:t>
            </w:r>
          </w:p>
          <w:p w14:paraId="2D6231B7" w14:textId="77777777" w:rsidR="00F84610" w:rsidRPr="00C12835" w:rsidRDefault="00F84610" w:rsidP="004A4146">
            <w:r w:rsidRPr="00C12835">
              <w:t>принципів</w:t>
            </w:r>
          </w:p>
          <w:p w14:paraId="2B1A0FCD" w14:textId="77777777" w:rsidR="00F84610" w:rsidRPr="00C12835" w:rsidRDefault="00F84610" w:rsidP="004A4146">
            <w:r w:rsidRPr="00C12835">
              <w:t>безбар'єрності та (у разі їх будівництва) з</w:t>
            </w:r>
            <w:r w:rsidR="00CD1A4B" w:rsidRPr="00C12835">
              <w:rPr>
                <w:lang w:val="uk-UA"/>
              </w:rPr>
              <w:t xml:space="preserve"> </w:t>
            </w:r>
            <w:r w:rsidRPr="00C12835">
              <w:t>дотриманням вимог</w:t>
            </w:r>
          </w:p>
          <w:p w14:paraId="21DCE88B" w14:textId="77777777" w:rsidR="00F84610" w:rsidRPr="00C12835" w:rsidRDefault="00F84610" w:rsidP="004A4146">
            <w:r w:rsidRPr="00C12835">
              <w:t>містобудівного</w:t>
            </w:r>
          </w:p>
          <w:p w14:paraId="32D1D166" w14:textId="77777777" w:rsidR="00F84610" w:rsidRPr="00C12835" w:rsidRDefault="00F84610" w:rsidP="004A4146">
            <w:r w:rsidRPr="00C12835">
              <w:t>законодавства,</w:t>
            </w:r>
          </w:p>
          <w:p w14:paraId="365AF2AC" w14:textId="77777777" w:rsidR="00F84610" w:rsidRPr="00C12835" w:rsidRDefault="00F84610" w:rsidP="004A4146">
            <w:r w:rsidRPr="00C12835">
              <w:t>будівельних норм,</w:t>
            </w:r>
          </w:p>
          <w:p w14:paraId="5A1C884D" w14:textId="77777777" w:rsidR="00F84610" w:rsidRPr="00C12835" w:rsidRDefault="00F84610" w:rsidP="004A4146">
            <w:r w:rsidRPr="00C12835">
              <w:t>нормативних</w:t>
            </w:r>
          </w:p>
          <w:p w14:paraId="13A5C752" w14:textId="77777777" w:rsidR="00F84610" w:rsidRPr="00C12835" w:rsidRDefault="00F84610" w:rsidP="004A4146">
            <w:r w:rsidRPr="00C12835">
              <w:t>документів,</w:t>
            </w:r>
          </w:p>
          <w:p w14:paraId="59DC43FE" w14:textId="77777777" w:rsidR="00F84610" w:rsidRPr="00C12835" w:rsidRDefault="00F84610" w:rsidP="004A4146">
            <w:r w:rsidRPr="00C12835">
              <w:t>обов'язковість</w:t>
            </w:r>
          </w:p>
          <w:p w14:paraId="722951BE" w14:textId="77777777" w:rsidR="00F84610" w:rsidRPr="00C12835" w:rsidRDefault="00F84610" w:rsidP="004A4146">
            <w:r w:rsidRPr="00C12835">
              <w:t>застосування яких</w:t>
            </w:r>
          </w:p>
          <w:p w14:paraId="3631EA7F" w14:textId="77777777" w:rsidR="00F84610" w:rsidRPr="00C12835" w:rsidRDefault="00F84610" w:rsidP="004A4146">
            <w:r w:rsidRPr="00C12835">
              <w:t>встановлена</w:t>
            </w:r>
          </w:p>
          <w:p w14:paraId="33FDE95F" w14:textId="77777777" w:rsidR="00F84610" w:rsidRPr="00C12835" w:rsidRDefault="00F84610" w:rsidP="004A4146">
            <w:r w:rsidRPr="00C12835">
              <w:t>законодавством щодо</w:t>
            </w:r>
            <w:r w:rsidR="00213ECD" w:rsidRPr="00C12835">
              <w:rPr>
                <w:lang w:val="uk-UA"/>
              </w:rPr>
              <w:t xml:space="preserve"> </w:t>
            </w:r>
            <w:r w:rsidRPr="00C12835">
              <w:t>забезпечення</w:t>
            </w:r>
          </w:p>
          <w:p w14:paraId="2EEEB62F" w14:textId="77777777" w:rsidR="00F84610" w:rsidRPr="00C12835" w:rsidRDefault="00F84610" w:rsidP="004A4146">
            <w:r w:rsidRPr="00C12835">
              <w:t>доступності і безпеки для маломобільних</w:t>
            </w:r>
          </w:p>
          <w:p w14:paraId="16CFE64B" w14:textId="77777777" w:rsidR="00F84610" w:rsidRPr="00C12835" w:rsidRDefault="00F84610" w:rsidP="004A4146">
            <w:r w:rsidRPr="00C12835">
              <w:t>груп населення, у</w:t>
            </w:r>
          </w:p>
          <w:p w14:paraId="40C28E15" w14:textId="77777777" w:rsidR="00F84610" w:rsidRPr="00C12835" w:rsidRDefault="00F84610" w:rsidP="004A4146">
            <w:r w:rsidRPr="00C12835">
              <w:t>тому числі осіб з</w:t>
            </w:r>
          </w:p>
          <w:p w14:paraId="02D1965F" w14:textId="77777777" w:rsidR="00F84610" w:rsidRPr="00C12835" w:rsidRDefault="00F84610" w:rsidP="004A4146">
            <w:r w:rsidRPr="00C12835">
              <w:t>інвалідністю.</w:t>
            </w:r>
          </w:p>
        </w:tc>
        <w:tc>
          <w:tcPr>
            <w:tcW w:w="2126" w:type="dxa"/>
          </w:tcPr>
          <w:p w14:paraId="3D826CB7" w14:textId="77777777" w:rsidR="00F84610" w:rsidRPr="00C12835" w:rsidRDefault="00F84610" w:rsidP="004A4146">
            <w:r w:rsidRPr="00C12835">
              <w:lastRenderedPageBreak/>
              <w:t>Департамент з питань</w:t>
            </w:r>
          </w:p>
          <w:p w14:paraId="4F9176C8" w14:textId="77777777" w:rsidR="00F84610" w:rsidRPr="00C12835" w:rsidRDefault="00F84610" w:rsidP="004A4146">
            <w:r w:rsidRPr="00C12835">
              <w:t>цивільного захисту та</w:t>
            </w:r>
          </w:p>
          <w:p w14:paraId="1A86C062" w14:textId="77777777" w:rsidR="00F84610" w:rsidRPr="00C12835" w:rsidRDefault="00F84610" w:rsidP="004A4146">
            <w:r w:rsidRPr="00C12835">
              <w:t>оборонної роботи</w:t>
            </w:r>
          </w:p>
          <w:p w14:paraId="3E8F2E64" w14:textId="77777777" w:rsidR="00F84610" w:rsidRPr="00C12835" w:rsidRDefault="00F84610" w:rsidP="004A4146">
            <w:r w:rsidRPr="00C12835">
              <w:t>обласної державної</w:t>
            </w:r>
          </w:p>
          <w:p w14:paraId="15F3946A" w14:textId="77777777" w:rsidR="00F84610" w:rsidRPr="00C12835" w:rsidRDefault="00F84610" w:rsidP="004A4146">
            <w:r w:rsidRPr="00C12835">
              <w:t>адміністрації,</w:t>
            </w:r>
          </w:p>
          <w:p w14:paraId="3C915111" w14:textId="77777777" w:rsidR="00F84610" w:rsidRPr="00C12835" w:rsidRDefault="00F84610" w:rsidP="004A4146">
            <w:r w:rsidRPr="00C12835">
              <w:t xml:space="preserve">військові </w:t>
            </w:r>
            <w:r w:rsidRPr="00C12835">
              <w:lastRenderedPageBreak/>
              <w:t>адміністрації</w:t>
            </w:r>
          </w:p>
          <w:p w14:paraId="2DDFD99C" w14:textId="77777777" w:rsidR="00F84610" w:rsidRPr="00C12835" w:rsidRDefault="00F84610" w:rsidP="004A4146">
            <w:r w:rsidRPr="00C12835">
              <w:t>населених пунктів</w:t>
            </w:r>
          </w:p>
          <w:p w14:paraId="7FAC06BE" w14:textId="77777777" w:rsidR="00F84610" w:rsidRPr="00C12835" w:rsidRDefault="00F84610" w:rsidP="004A4146">
            <w:r w:rsidRPr="00C12835">
              <w:t>деокупованих</w:t>
            </w:r>
          </w:p>
          <w:p w14:paraId="058B9566" w14:textId="77777777" w:rsidR="00F84610" w:rsidRPr="00C12835" w:rsidRDefault="00F84610" w:rsidP="004A4146">
            <w:r w:rsidRPr="00C12835">
              <w:t>територіальних громад</w:t>
            </w:r>
          </w:p>
          <w:p w14:paraId="56EF0C98" w14:textId="77777777" w:rsidR="00F84610" w:rsidRPr="00C12835" w:rsidRDefault="00F84610" w:rsidP="004A4146">
            <w:r w:rsidRPr="00C12835">
              <w:t>(за згодою),</w:t>
            </w:r>
          </w:p>
          <w:p w14:paraId="2BC3194F" w14:textId="77777777" w:rsidR="00F84610" w:rsidRPr="00C12835" w:rsidRDefault="00F84610" w:rsidP="004A4146">
            <w:r w:rsidRPr="00C12835">
              <w:t>ГУ ДСНС України у</w:t>
            </w:r>
          </w:p>
          <w:p w14:paraId="76AEA95D" w14:textId="77777777" w:rsidR="00F84610" w:rsidRPr="00C12835" w:rsidRDefault="00F84610" w:rsidP="004A4146">
            <w:r w:rsidRPr="00C12835">
              <w:t>Херсонській області (за</w:t>
            </w:r>
          </w:p>
          <w:p w14:paraId="25A4416F" w14:textId="77777777" w:rsidR="00F84610" w:rsidRPr="00C12835" w:rsidRDefault="00F84610" w:rsidP="004A4146">
            <w:r w:rsidRPr="00C12835">
              <w:t>згодою)</w:t>
            </w:r>
          </w:p>
        </w:tc>
        <w:tc>
          <w:tcPr>
            <w:tcW w:w="1134" w:type="dxa"/>
          </w:tcPr>
          <w:p w14:paraId="296F017D" w14:textId="77777777" w:rsidR="00F84610" w:rsidRPr="00C12835" w:rsidRDefault="00F84610" w:rsidP="00C627E7">
            <w:pPr>
              <w:jc w:val="center"/>
            </w:pPr>
            <w:r w:rsidRPr="00C12835">
              <w:lastRenderedPageBreak/>
              <w:t>Грудень</w:t>
            </w:r>
          </w:p>
          <w:p w14:paraId="2298DACC" w14:textId="77777777" w:rsidR="00F84610" w:rsidRPr="00C12835" w:rsidRDefault="004A5540" w:rsidP="00C627E7">
            <w:pPr>
              <w:jc w:val="center"/>
            </w:pPr>
            <w:r w:rsidRPr="00C12835">
              <w:t>2026</w:t>
            </w:r>
            <w:r w:rsidR="00F84610" w:rsidRPr="00C12835">
              <w:t xml:space="preserve"> року</w:t>
            </w:r>
          </w:p>
        </w:tc>
        <w:tc>
          <w:tcPr>
            <w:tcW w:w="993" w:type="dxa"/>
          </w:tcPr>
          <w:p w14:paraId="5D0E9B66" w14:textId="77777777" w:rsidR="00F84610" w:rsidRPr="00C12835" w:rsidRDefault="00F84610" w:rsidP="004A4146"/>
        </w:tc>
        <w:tc>
          <w:tcPr>
            <w:tcW w:w="1417" w:type="dxa"/>
          </w:tcPr>
          <w:p w14:paraId="146C8959" w14:textId="77777777" w:rsidR="00F84610" w:rsidRPr="00C12835" w:rsidRDefault="00F84610" w:rsidP="004A4146">
            <w:r w:rsidRPr="00C12835">
              <w:t>Викон</w:t>
            </w:r>
            <w:r w:rsidR="004A5540" w:rsidRPr="00C12835">
              <w:t>ується</w:t>
            </w:r>
          </w:p>
        </w:tc>
        <w:tc>
          <w:tcPr>
            <w:tcW w:w="7938" w:type="dxa"/>
          </w:tcPr>
          <w:p w14:paraId="22DDE763" w14:textId="77777777" w:rsidR="00FE0100" w:rsidRPr="00FE0100" w:rsidRDefault="0070324C" w:rsidP="0070324C">
            <w:pPr>
              <w:jc w:val="both"/>
              <w:rPr>
                <w:lang w:val="uk-UA"/>
              </w:rPr>
            </w:pPr>
            <w:r w:rsidRPr="00C12835">
              <w:t xml:space="preserve">Активні обстріли, руйнування будівель освітніх закладів на сьогодні унеможливлює проведення моніторингу доступності закладів освіти всіх рівнів для маломобільних груп населення. Відповідно до п. 2.2. рішення № 12 Ради оборони Херсонської області від 28 серпня 2025 року, введеного в дію розпорядженням начальника Херсонської обласної військової адміністрації від 03 вересня 2025 року № 452 на деокупованій території Херсонської області з 01 вересня 2025 року запроваджено освітню діяльність за </w:t>
            </w:r>
            <w:r w:rsidRPr="00C12835">
              <w:lastRenderedPageBreak/>
              <w:t>змішаною формою навчання у 6 закладах освіти, які мають захисні споруди цивільного захисту.</w:t>
            </w:r>
          </w:p>
          <w:p w14:paraId="36028274" w14:textId="77777777" w:rsidR="0031700A" w:rsidRPr="0031700A" w:rsidRDefault="0070324C" w:rsidP="0070324C">
            <w:pPr>
              <w:jc w:val="both"/>
              <w:rPr>
                <w:lang w:val="uk-UA"/>
              </w:rPr>
            </w:pPr>
            <w:r w:rsidRPr="00C12835">
              <w:t xml:space="preserve">На звітну дату проводиться відновлення 7 закладів загальної середньої та 3 дошкільної освіти, будується 13 захисних споруд. Разом з тим, у проєктних документаціях на нове будівництво захисних споруд, капітальний ремонт будівель закладів, враховано архітектурні рішення щодо доступності маламобільних груп населення до споруд та можливості користування санітарними приміщеннями. </w:t>
            </w:r>
          </w:p>
          <w:p w14:paraId="19536C8B" w14:textId="77777777" w:rsidR="0031700A" w:rsidRPr="0031700A" w:rsidRDefault="0070324C" w:rsidP="0070324C">
            <w:pPr>
              <w:jc w:val="both"/>
            </w:pPr>
            <w:r w:rsidRPr="00C12835">
              <w:t xml:space="preserve">Окремими розділами ПКД в них передбачені заходи по створенню безбар’єрного простору, включаючи гендерну рівність, доступ маломобільних груп до санітарних приміщень, рельєфний дизайн. Також захисні споруди закладів, що працюють у змішаній </w:t>
            </w:r>
            <w:r w:rsidRPr="0031700A">
              <w:t>формі, мають пандуси та електричні гусеничні сходові підйомники.</w:t>
            </w:r>
          </w:p>
          <w:p w14:paraId="3077C027" w14:textId="77777777" w:rsidR="0031700A" w:rsidRPr="0031700A" w:rsidRDefault="0031700A" w:rsidP="0031700A">
            <w:pPr>
              <w:jc w:val="both"/>
              <w:rPr>
                <w:lang w:val="uk-UA"/>
              </w:rPr>
            </w:pPr>
            <w:r w:rsidRPr="0031700A">
              <w:rPr>
                <w:lang w:val="uk-UA"/>
              </w:rPr>
              <w:t>Також завершено нове будівництво 3 захисних споруд цивільного захисту (введено в експлуатацію нові захисні споруди цивільного захисту (Білокриницького ОЗЗСО І-ІП ступенів, Опорного закладу Орлівський навчально - виховний комплекс «Загальноосвітня школа І-ІІІ ступенів-дитячий садок» та Високопільського опорного закладу ЗСО)), які обладнані засобами доступу маломообільного населення.</w:t>
            </w:r>
          </w:p>
          <w:p w14:paraId="7D135FB9" w14:textId="77777777" w:rsidR="0031700A" w:rsidRPr="0031700A" w:rsidRDefault="0031700A" w:rsidP="0031700A">
            <w:pPr>
              <w:jc w:val="both"/>
              <w:rPr>
                <w:lang w:val="uk-UA"/>
              </w:rPr>
            </w:pPr>
            <w:r w:rsidRPr="0031700A">
              <w:rPr>
                <w:lang w:val="uk-UA"/>
              </w:rPr>
              <w:t xml:space="preserve">З метою виконання ініціативи Офісу Президента України, з метою забезпечення захисту учнів у прикордонних регіонах на маршрутах підвезення та переміщення учасників освітнього процесу до навчальних закладів, шляхом встановлення первинних (мобільних) укриттів для використання учнями на шляху до навчальних закладів зі змішаною формою навчання, відповідно пунктів 3.2 та 3.3 рішення № 10 Ради оборони Херсонської області від 19 серпня 2026 року затвердженого розпорядженням начальника Херсонської обласної військової адміністрації від 26 серпня 2026 року № 379, запроваджено змішану форму навчання у 9 окремих закладах освіти на деокупованій території Херсонської області, а також для задоволення нагальної потреби здійснено закупівлю первинних (мобільних) укриттів з їх монтажем і облаштуванням (внутрішнім / зовнішнім) на маршрутах підвезення та переміщення учасників освітнього процесу, відповідно до вимог Закону України «Про публічні закупівлі», постанови Кабінету Міністрів України від 12 жовтня 2022 року № 1178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(зі змінами) без використання електронної системи закупівель. </w:t>
            </w:r>
          </w:p>
          <w:p w14:paraId="6B4C27F4" w14:textId="77777777" w:rsidR="0031700A" w:rsidRPr="0031700A" w:rsidRDefault="0031700A" w:rsidP="0031700A">
            <w:pPr>
              <w:jc w:val="both"/>
              <w:rPr>
                <w:lang w:val="uk-UA"/>
              </w:rPr>
            </w:pPr>
            <w:r w:rsidRPr="0031700A">
              <w:rPr>
                <w:lang w:val="uk-UA"/>
              </w:rPr>
              <w:t xml:space="preserve">За результатами закупівель переможцем визначено ТОВ «Главстрой Проект», який володіє виробничими спроможностями для виготовлення 50-54 одиниць первинних (мобільних) укриттів на місяць. Кількість законтрактованих первинних (мобільних) укриттів складає 100 одиниць. </w:t>
            </w:r>
          </w:p>
          <w:p w14:paraId="63A59D45" w14:textId="77777777" w:rsidR="0031700A" w:rsidRPr="0031700A" w:rsidRDefault="0031700A" w:rsidP="0031700A">
            <w:pPr>
              <w:jc w:val="both"/>
              <w:rPr>
                <w:lang w:val="uk-UA"/>
              </w:rPr>
            </w:pPr>
            <w:r w:rsidRPr="0031700A">
              <w:rPr>
                <w:lang w:val="uk-UA"/>
              </w:rPr>
              <w:t xml:space="preserve">Станом на 14 вересня 2026 року на маршрутах слідування до навчального закладу зі змішаною формою навчання у с. Миролюбівка (Миролюбівська гімназія Білозерської селищної ради Херсонського району Херсонської області), встановлено 8 первинних (мобільних) укриттів. </w:t>
            </w:r>
          </w:p>
          <w:p w14:paraId="638F53FB" w14:textId="77777777" w:rsidR="0031700A" w:rsidRPr="0031700A" w:rsidRDefault="0031700A" w:rsidP="0070324C">
            <w:pPr>
              <w:jc w:val="both"/>
              <w:rPr>
                <w:lang w:val="uk-UA"/>
              </w:rPr>
            </w:pPr>
            <w:r w:rsidRPr="0031700A">
              <w:rPr>
                <w:lang w:val="uk-UA"/>
              </w:rPr>
              <w:t>Питання забезпечення захисту учнів на шкільних маршрутах в умовах воєнного стану перебуває на постійному контролі у керівництва обласної військової адміністрації.</w:t>
            </w:r>
          </w:p>
          <w:p w14:paraId="0C959DF3" w14:textId="77777777" w:rsidR="0070324C" w:rsidRPr="0031700A" w:rsidRDefault="0070324C" w:rsidP="0070324C">
            <w:pPr>
              <w:jc w:val="both"/>
              <w:rPr>
                <w:bCs/>
                <w:color w:val="000000"/>
                <w:lang w:val="uk-UA"/>
              </w:rPr>
            </w:pPr>
            <w:r w:rsidRPr="0031700A">
              <w:rPr>
                <w:color w:val="000000"/>
                <w:lang w:val="uk-UA"/>
              </w:rPr>
              <w:t xml:space="preserve">У 2026 році </w:t>
            </w:r>
            <w:r w:rsidR="000179BE" w:rsidRPr="0031700A">
              <w:rPr>
                <w:color w:val="000000"/>
                <w:lang w:val="uk-UA"/>
              </w:rPr>
              <w:t>в навчальних закладах</w:t>
            </w:r>
            <w:r w:rsidRPr="0031700A">
              <w:rPr>
                <w:color w:val="000000"/>
                <w:lang w:val="uk-UA"/>
              </w:rPr>
              <w:t xml:space="preserve"> Бериславськ</w:t>
            </w:r>
            <w:r w:rsidR="000179BE" w:rsidRPr="0031700A">
              <w:rPr>
                <w:color w:val="000000"/>
                <w:lang w:val="uk-UA"/>
              </w:rPr>
              <w:t>ої</w:t>
            </w:r>
            <w:r w:rsidRPr="0031700A">
              <w:rPr>
                <w:color w:val="000000"/>
                <w:lang w:val="uk-UA"/>
              </w:rPr>
              <w:t xml:space="preserve"> та В</w:t>
            </w:r>
            <w:r w:rsidR="000179BE" w:rsidRPr="0031700A">
              <w:rPr>
                <w:color w:val="000000"/>
                <w:lang w:val="uk-UA"/>
              </w:rPr>
              <w:t>исокопільської</w:t>
            </w:r>
            <w:r w:rsidRPr="0031700A">
              <w:rPr>
                <w:color w:val="000000"/>
                <w:lang w:val="uk-UA"/>
              </w:rPr>
              <w:t xml:space="preserve"> територіальних </w:t>
            </w:r>
            <w:r w:rsidRPr="0031700A">
              <w:rPr>
                <w:color w:val="000000"/>
                <w:lang w:val="uk-UA"/>
              </w:rPr>
              <w:lastRenderedPageBreak/>
              <w:t xml:space="preserve">громадах  прийняті в експлуатацію 2 захисні споруди цивільного захисту (протирадіаційні укриття) </w:t>
            </w:r>
            <w:r w:rsidRPr="0031700A">
              <w:rPr>
                <w:bCs/>
                <w:color w:val="000000"/>
                <w:lang w:val="uk-UA"/>
              </w:rPr>
              <w:t xml:space="preserve">місткістю - 670 осіб. </w:t>
            </w:r>
          </w:p>
          <w:p w14:paraId="62D93DFB" w14:textId="77777777" w:rsidR="0031700A" w:rsidRPr="0031700A" w:rsidRDefault="0031700A" w:rsidP="0031700A">
            <w:pPr>
              <w:jc w:val="both"/>
              <w:rPr>
                <w:bCs/>
                <w:iCs/>
                <w:lang w:val="uk-UA"/>
              </w:rPr>
            </w:pPr>
            <w:r w:rsidRPr="0031700A">
              <w:rPr>
                <w:bCs/>
                <w:iCs/>
                <w:lang w:val="uk-UA"/>
              </w:rPr>
              <w:t>Станом на 07</w:t>
            </w:r>
            <w:r w:rsidR="00E228C2">
              <w:rPr>
                <w:bCs/>
                <w:iCs/>
                <w:lang w:val="uk-UA"/>
              </w:rPr>
              <w:t xml:space="preserve"> вересня </w:t>
            </w:r>
            <w:r w:rsidRPr="0031700A">
              <w:rPr>
                <w:bCs/>
                <w:iCs/>
                <w:lang w:val="uk-UA"/>
              </w:rPr>
              <w:t xml:space="preserve">2026 </w:t>
            </w:r>
            <w:r w:rsidR="00E228C2">
              <w:rPr>
                <w:bCs/>
                <w:iCs/>
                <w:lang w:val="uk-UA"/>
              </w:rPr>
              <w:t>року</w:t>
            </w:r>
            <w:r w:rsidRPr="0031700A">
              <w:rPr>
                <w:bCs/>
                <w:iCs/>
                <w:lang w:val="uk-UA"/>
              </w:rPr>
              <w:t xml:space="preserve"> на завершальній стадії проведення капітального ремонту частини підвальних приміщень для улаштування найпростішого укриття Херсонського ліцею 1, укриття якого  відповідає принципам безбар’єрності: встановлено підйомник для людей на кріслах колісних, поручні з позначками шрифтом Брайля, облаштовано тактильну плитку, а санвузли адаптовано для людей з інвалідністю та Херсонського ліцею №51, в укритті якого облаштовано пандус та санітарну кімнату для маломобільних груп людей; проводиться  капітальний ремонт частини підвальних приміщень найпростішого укриття у Херсонській спеціалізованій школі </w:t>
            </w:r>
            <w:r w:rsidRPr="0031700A">
              <w:rPr>
                <w:bCs/>
                <w:iCs/>
                <w:lang w:val="en-US"/>
              </w:rPr>
              <w:t>I</w:t>
            </w:r>
            <w:r w:rsidRPr="0031700A">
              <w:rPr>
                <w:bCs/>
                <w:iCs/>
                <w:lang w:val="uk-UA"/>
              </w:rPr>
              <w:t>-</w:t>
            </w:r>
            <w:r w:rsidRPr="0031700A">
              <w:rPr>
                <w:bCs/>
                <w:iCs/>
                <w:lang w:val="en-US"/>
              </w:rPr>
              <w:t>III</w:t>
            </w:r>
            <w:r w:rsidRPr="0031700A">
              <w:rPr>
                <w:bCs/>
                <w:iCs/>
                <w:lang w:val="uk-UA"/>
              </w:rPr>
              <w:t xml:space="preserve"> ступенів № 24 із поглибленим вивченням математики, фізики та англійської мови. </w:t>
            </w:r>
          </w:p>
          <w:p w14:paraId="432BA3B2" w14:textId="77777777" w:rsidR="0031700A" w:rsidRPr="0031700A" w:rsidRDefault="0031700A" w:rsidP="00DF672C">
            <w:pPr>
              <w:jc w:val="both"/>
              <w:rPr>
                <w:lang w:val="uk-UA" w:eastAsia="uk-UA"/>
              </w:rPr>
            </w:pPr>
            <w:r w:rsidRPr="0031700A">
              <w:rPr>
                <w:bCs/>
                <w:lang w:val="uk-UA"/>
              </w:rPr>
              <w:t>На території 18 закладів освіти Херсонської міської територіальної громади встановлено швидкоспоруджувані захисні споруди цивільного захисту (конструкції залізобетонні для укриття цивільних осіб або габіони)</w:t>
            </w:r>
            <w:r w:rsidR="00DF672C" w:rsidRPr="0031700A">
              <w:rPr>
                <w:lang w:val="uk-UA" w:eastAsia="uk-UA"/>
              </w:rPr>
              <w:t>.</w:t>
            </w:r>
          </w:p>
          <w:p w14:paraId="7C33B183" w14:textId="77777777" w:rsidR="0031700A" w:rsidRPr="0031700A" w:rsidRDefault="00DF672C" w:rsidP="00DF672C">
            <w:pPr>
              <w:jc w:val="both"/>
              <w:rPr>
                <w:lang w:eastAsia="uk-UA"/>
              </w:rPr>
            </w:pPr>
            <w:r w:rsidRPr="00C12835">
              <w:rPr>
                <w:lang w:val="uk-UA" w:eastAsia="uk-UA"/>
              </w:rPr>
              <w:t xml:space="preserve">У Бериславській міській територіальній громаді функціонує пункт незламності. </w:t>
            </w:r>
            <w:r w:rsidRPr="00C12835">
              <w:rPr>
                <w:lang w:eastAsia="uk-UA"/>
              </w:rPr>
              <w:t>Укриття забезпечене місцями для ночівлі, водою, інтернетом та автономним живленням (генератор, зарядні пристрої) для підтримки жителів громади.</w:t>
            </w:r>
          </w:p>
          <w:p w14:paraId="662DE43A" w14:textId="77777777" w:rsidR="00DF672C" w:rsidRPr="00C12835" w:rsidRDefault="00DF672C" w:rsidP="00DF672C">
            <w:pPr>
              <w:jc w:val="both"/>
              <w:rPr>
                <w:lang w:eastAsia="uk-UA"/>
              </w:rPr>
            </w:pPr>
            <w:r w:rsidRPr="00C12835">
              <w:rPr>
                <w:bCs/>
                <w:lang w:val="uk-UA" w:eastAsia="uk-UA"/>
              </w:rPr>
              <w:t xml:space="preserve">В </w:t>
            </w:r>
            <w:r w:rsidRPr="00C12835">
              <w:rPr>
                <w:bCs/>
                <w:lang w:eastAsia="uk-UA"/>
              </w:rPr>
              <w:t>Білозерськ</w:t>
            </w:r>
            <w:r w:rsidRPr="00C12835">
              <w:rPr>
                <w:bCs/>
                <w:lang w:val="uk-UA" w:eastAsia="uk-UA"/>
              </w:rPr>
              <w:t>ій</w:t>
            </w:r>
            <w:r w:rsidRPr="00C12835">
              <w:rPr>
                <w:bCs/>
                <w:lang w:eastAsia="uk-UA"/>
              </w:rPr>
              <w:t xml:space="preserve"> територіальн</w:t>
            </w:r>
            <w:r w:rsidRPr="00C12835">
              <w:rPr>
                <w:bCs/>
                <w:lang w:val="uk-UA" w:eastAsia="uk-UA"/>
              </w:rPr>
              <w:t>ій</w:t>
            </w:r>
            <w:r w:rsidRPr="00C12835">
              <w:rPr>
                <w:bCs/>
                <w:lang w:eastAsia="uk-UA"/>
              </w:rPr>
              <w:t xml:space="preserve"> громад</w:t>
            </w:r>
            <w:r w:rsidRPr="00C12835">
              <w:rPr>
                <w:bCs/>
                <w:lang w:val="uk-UA" w:eastAsia="uk-UA"/>
              </w:rPr>
              <w:t>і</w:t>
            </w:r>
            <w:r w:rsidRPr="00C12835">
              <w:rPr>
                <w:b/>
                <w:bCs/>
                <w:lang w:val="uk-UA" w:eastAsia="uk-UA"/>
              </w:rPr>
              <w:t xml:space="preserve"> </w:t>
            </w:r>
            <w:r w:rsidRPr="00C12835">
              <w:rPr>
                <w:lang w:eastAsia="uk-UA"/>
              </w:rPr>
              <w:t xml:space="preserve"> </w:t>
            </w:r>
            <w:r w:rsidRPr="00C12835">
              <w:rPr>
                <w:lang w:val="uk-UA" w:eastAsia="uk-UA"/>
              </w:rPr>
              <w:t>в</w:t>
            </w:r>
            <w:r w:rsidRPr="00C12835">
              <w:rPr>
                <w:lang w:eastAsia="uk-UA"/>
              </w:rPr>
              <w:t>ідремонтовано 4 протирадіаційні укриття (ПРУ)</w:t>
            </w:r>
            <w:r w:rsidRPr="00C12835">
              <w:rPr>
                <w:lang w:val="uk-UA" w:eastAsia="uk-UA"/>
              </w:rPr>
              <w:t>,</w:t>
            </w:r>
            <w:r w:rsidRPr="00C12835">
              <w:rPr>
                <w:lang w:eastAsia="uk-UA"/>
              </w:rPr>
              <w:t xml:space="preserve"> </w:t>
            </w:r>
            <w:r w:rsidRPr="00C12835">
              <w:t xml:space="preserve">завершено ремонтні роботи по облаштуванню двох додаткових приміщень </w:t>
            </w:r>
            <w:r w:rsidRPr="00C12835">
              <w:rPr>
                <w:lang w:val="uk-UA"/>
              </w:rPr>
              <w:t>.</w:t>
            </w:r>
          </w:p>
          <w:p w14:paraId="099965CE" w14:textId="77777777" w:rsidR="00DF672C" w:rsidRPr="00C12835" w:rsidRDefault="00DF672C" w:rsidP="00DF672C">
            <w:pPr>
              <w:jc w:val="both"/>
            </w:pPr>
            <w:r w:rsidRPr="00C12835">
              <w:rPr>
                <w:bCs/>
                <w:lang w:val="uk-UA" w:eastAsia="uk-UA"/>
              </w:rPr>
              <w:t>В Правдинській територіальній громаді</w:t>
            </w:r>
            <w:r w:rsidRPr="00C12835">
              <w:rPr>
                <w:lang w:val="uk-UA" w:eastAsia="uk-UA"/>
              </w:rPr>
              <w:t xml:space="preserve"> завершено ремонт протирадіаційного укриття </w:t>
            </w:r>
            <w:r w:rsidRPr="00C12835">
              <w:t>за підтримки БФ імені Федора Шпиги, Білозерської селищної військової адміністрації та Соколівської громади Кропивницького району Кіровоградської області у рамках проєкту «Пліч-о-Пліч:згуртованігромади».</w:t>
            </w:r>
          </w:p>
          <w:p w14:paraId="5CE3566B" w14:textId="77777777" w:rsidR="006F04F2" w:rsidRPr="00C12835" w:rsidRDefault="00DF672C" w:rsidP="00DF672C">
            <w:pPr>
              <w:jc w:val="both"/>
            </w:pPr>
            <w:r w:rsidRPr="00C12835">
              <w:t>Всі вони приведені у готовність до використання, забезпечені системою водопостачання та каналізацією, наявністю евакуаційних виходів, пандусами, освітленням, інтернетом, засобами надання медичної допомоги та доступні для маломобільних груп населення, зокрема осіб з інвалідністю.</w:t>
            </w:r>
          </w:p>
          <w:p w14:paraId="187724C2" w14:textId="77777777" w:rsidR="00DF672C" w:rsidRPr="00C12835" w:rsidRDefault="00DF672C" w:rsidP="00DF672C">
            <w:pPr>
              <w:jc w:val="both"/>
              <w:rPr>
                <w:lang w:val="uk-UA"/>
              </w:rPr>
            </w:pPr>
            <w:r w:rsidRPr="00C12835">
              <w:rPr>
                <w:lang w:val="uk-UA"/>
              </w:rPr>
              <w:t>Одним із пріоритетів розбудови інклюзивного простору в укритті Миролюбівської гімназії стало облаштування сучасних санітарних кімнат для людей з інвалідністю. Приміщення мають широкі дверні проходи для безперешкодного проїзду на кріслах колісних та спеціальні поручні, що забезпечують користувачам надійну опору.</w:t>
            </w:r>
          </w:p>
          <w:p w14:paraId="2DC9F0CF" w14:textId="77777777" w:rsidR="0031700A" w:rsidRPr="007C2495" w:rsidRDefault="00DF672C" w:rsidP="00DF672C">
            <w:pPr>
              <w:jc w:val="both"/>
            </w:pPr>
            <w:r w:rsidRPr="00C12835">
              <w:t>Крім того, споруду оснащено сходовим електропідйомником.</w:t>
            </w:r>
          </w:p>
          <w:p w14:paraId="3727EFDE" w14:textId="77777777" w:rsidR="007C2495" w:rsidRPr="00A85B4B" w:rsidRDefault="00DF672C" w:rsidP="00DF672C">
            <w:pPr>
              <w:jc w:val="both"/>
              <w:rPr>
                <w:lang w:val="uk-UA"/>
              </w:rPr>
            </w:pPr>
            <w:r w:rsidRPr="0031700A">
              <w:rPr>
                <w:lang w:val="uk-UA"/>
              </w:rPr>
              <w:t>У Високопільській територіальній громаді функціонує найпростіше укриття в Іванівській філії базової середньої та дошкільної освіти КЗ «Архангельський ОЗЗСО»</w:t>
            </w:r>
            <w:r w:rsidR="00A85B4B">
              <w:rPr>
                <w:lang w:val="uk-UA"/>
              </w:rPr>
              <w:t>.</w:t>
            </w:r>
            <w:r w:rsidRPr="0031700A">
              <w:rPr>
                <w:lang w:val="uk-UA"/>
              </w:rPr>
              <w:t xml:space="preserve"> </w:t>
            </w:r>
            <w:r w:rsidRPr="00A85B4B">
              <w:rPr>
                <w:rFonts w:eastAsia="Calibri"/>
                <w:lang w:val="uk-UA"/>
              </w:rPr>
              <w:t>Тривають заходи щодо введення в експлуатацію</w:t>
            </w:r>
            <w:r w:rsidRPr="00A85B4B">
              <w:rPr>
                <w:lang w:val="uk-UA"/>
              </w:rPr>
              <w:t xml:space="preserve"> ПРУ КЗ «Високопільський ОЗЗСО», із забезпеченням доступності і безпеки для мало мобільних груп населення, у тому числі осіб з інвалідністю.</w:t>
            </w:r>
            <w:r w:rsidR="00A85B4B">
              <w:rPr>
                <w:lang w:val="uk-UA"/>
              </w:rPr>
              <w:t xml:space="preserve"> </w:t>
            </w:r>
            <w:r w:rsidRPr="00A85B4B">
              <w:rPr>
                <w:lang w:val="uk-UA"/>
              </w:rPr>
              <w:t xml:space="preserve">У Малошестірнянській філії дошкільної та базової середньої освіти КЗ «Високопільський ОЗЗСО» </w:t>
            </w:r>
            <w:r w:rsidR="007C2495" w:rsidRPr="00A85B4B">
              <w:rPr>
                <w:lang w:val="uk-UA"/>
              </w:rPr>
              <w:t>та для ЗДО «Барвінок»</w:t>
            </w:r>
            <w:r w:rsidR="007C2495">
              <w:rPr>
                <w:lang w:val="uk-UA"/>
              </w:rPr>
              <w:t xml:space="preserve"> </w:t>
            </w:r>
            <w:r w:rsidR="0031700A">
              <w:rPr>
                <w:lang w:val="uk-UA"/>
              </w:rPr>
              <w:t>триває</w:t>
            </w:r>
            <w:r w:rsidRPr="00A85B4B">
              <w:rPr>
                <w:lang w:val="uk-UA"/>
              </w:rPr>
              <w:t xml:space="preserve"> будівництво </w:t>
            </w:r>
            <w:r w:rsidR="007C2495">
              <w:rPr>
                <w:lang w:val="uk-UA"/>
              </w:rPr>
              <w:t xml:space="preserve">укриттів: </w:t>
            </w:r>
            <w:hyperlink r:id="rId694" w:history="1">
              <w:r w:rsidR="007C2495" w:rsidRPr="006B7CF4">
                <w:rPr>
                  <w:rStyle w:val="a5"/>
                </w:rPr>
                <w:t>https</w:t>
              </w:r>
              <w:r w:rsidR="007C2495" w:rsidRPr="006B7CF4">
                <w:rPr>
                  <w:rStyle w:val="a5"/>
                  <w:lang w:val="uk-UA"/>
                </w:rPr>
                <w:t>://</w:t>
              </w:r>
              <w:r w:rsidR="007C2495" w:rsidRPr="006B7CF4">
                <w:rPr>
                  <w:rStyle w:val="a5"/>
                </w:rPr>
                <w:t>kronau</w:t>
              </w:r>
              <w:r w:rsidR="007C2495" w:rsidRPr="006B7CF4">
                <w:rPr>
                  <w:rStyle w:val="a5"/>
                  <w:lang w:val="uk-UA"/>
                </w:rPr>
                <w:t>.</w:t>
              </w:r>
              <w:r w:rsidR="007C2495" w:rsidRPr="006B7CF4">
                <w:rPr>
                  <w:rStyle w:val="a5"/>
                </w:rPr>
                <w:t>gov</w:t>
              </w:r>
              <w:r w:rsidR="007C2495" w:rsidRPr="006B7CF4">
                <w:rPr>
                  <w:rStyle w:val="a5"/>
                  <w:lang w:val="uk-UA"/>
                </w:rPr>
                <w:t>.</w:t>
              </w:r>
              <w:r w:rsidR="007C2495" w:rsidRPr="006B7CF4">
                <w:rPr>
                  <w:rStyle w:val="a5"/>
                </w:rPr>
                <w:t>ua</w:t>
              </w:r>
              <w:r w:rsidR="007C2495" w:rsidRPr="006B7CF4">
                <w:rPr>
                  <w:rStyle w:val="a5"/>
                  <w:lang w:val="uk-UA"/>
                </w:rPr>
                <w:t>/</w:t>
              </w:r>
              <w:r w:rsidR="007C2495" w:rsidRPr="006B7CF4">
                <w:rPr>
                  <w:rStyle w:val="a5"/>
                </w:rPr>
                <w:t>news</w:t>
              </w:r>
              <w:r w:rsidR="007C2495" w:rsidRPr="006B7CF4">
                <w:rPr>
                  <w:rStyle w:val="a5"/>
                  <w:lang w:val="uk-UA"/>
                </w:rPr>
                <w:t>/1786602795/</w:t>
              </w:r>
            </w:hyperlink>
            <w:r w:rsidR="007C2495" w:rsidRPr="006B7CF4">
              <w:rPr>
                <w:lang w:val="uk-UA"/>
              </w:rPr>
              <w:t xml:space="preserve"> , </w:t>
            </w:r>
            <w:hyperlink r:id="rId695" w:history="1">
              <w:r w:rsidR="007C2495" w:rsidRPr="006B7CF4">
                <w:rPr>
                  <w:rStyle w:val="a5"/>
                </w:rPr>
                <w:t>https</w:t>
              </w:r>
              <w:r w:rsidR="007C2495" w:rsidRPr="006B7CF4">
                <w:rPr>
                  <w:rStyle w:val="a5"/>
                  <w:lang w:val="uk-UA"/>
                </w:rPr>
                <w:t>://</w:t>
              </w:r>
              <w:r w:rsidR="007C2495" w:rsidRPr="006B7CF4">
                <w:rPr>
                  <w:rStyle w:val="a5"/>
                </w:rPr>
                <w:t>kronau</w:t>
              </w:r>
              <w:r w:rsidR="007C2495" w:rsidRPr="006B7CF4">
                <w:rPr>
                  <w:rStyle w:val="a5"/>
                  <w:lang w:val="uk-UA"/>
                </w:rPr>
                <w:t>.</w:t>
              </w:r>
              <w:r w:rsidR="007C2495" w:rsidRPr="006B7CF4">
                <w:rPr>
                  <w:rStyle w:val="a5"/>
                </w:rPr>
                <w:t>gov</w:t>
              </w:r>
              <w:r w:rsidR="007C2495" w:rsidRPr="006B7CF4">
                <w:rPr>
                  <w:rStyle w:val="a5"/>
                  <w:lang w:val="uk-UA"/>
                </w:rPr>
                <w:t>.</w:t>
              </w:r>
              <w:r w:rsidR="007C2495" w:rsidRPr="006B7CF4">
                <w:rPr>
                  <w:rStyle w:val="a5"/>
                </w:rPr>
                <w:t>ua</w:t>
              </w:r>
              <w:r w:rsidR="007C2495" w:rsidRPr="006B7CF4">
                <w:rPr>
                  <w:rStyle w:val="a5"/>
                  <w:lang w:val="uk-UA"/>
                </w:rPr>
                <w:t>/</w:t>
              </w:r>
              <w:r w:rsidR="007C2495" w:rsidRPr="006B7CF4">
                <w:rPr>
                  <w:rStyle w:val="a5"/>
                </w:rPr>
                <w:t>news</w:t>
              </w:r>
              <w:r w:rsidR="007C2495" w:rsidRPr="006B7CF4">
                <w:rPr>
                  <w:rStyle w:val="a5"/>
                  <w:lang w:val="uk-UA"/>
                </w:rPr>
                <w:t>/1762497029/</w:t>
              </w:r>
            </w:hyperlink>
          </w:p>
          <w:p w14:paraId="1229FA1B" w14:textId="77777777" w:rsidR="0031700A" w:rsidRPr="0031700A" w:rsidRDefault="00DF672C" w:rsidP="00DF672C">
            <w:pPr>
              <w:jc w:val="both"/>
              <w:rPr>
                <w:lang w:val="uk-UA"/>
              </w:rPr>
            </w:pPr>
            <w:r w:rsidRPr="00C12835">
              <w:t xml:space="preserve">На території громади триває будівництво захисної споруди Високопільського ліцею ХОР та Архангельського професійного аграрного ліцею </w:t>
            </w:r>
          </w:p>
          <w:p w14:paraId="6F6CAB35" w14:textId="77777777" w:rsidR="00440E6A" w:rsidRPr="007C2495" w:rsidRDefault="00DF672C" w:rsidP="006F04F2">
            <w:pPr>
              <w:jc w:val="both"/>
              <w:rPr>
                <w:lang w:val="uk-UA"/>
              </w:rPr>
            </w:pPr>
            <w:r w:rsidRPr="007C2495">
              <w:rPr>
                <w:lang w:val="uk-UA"/>
              </w:rPr>
              <w:t>У Музиківському опорному ліцеї та Музиківському дитячому садку є укриття, які доступні для осіб з інвалідністю.</w:t>
            </w:r>
          </w:p>
          <w:p w14:paraId="36F10272" w14:textId="77777777" w:rsidR="00213484" w:rsidRPr="00C12835" w:rsidRDefault="00213484" w:rsidP="00213484">
            <w:pPr>
              <w:jc w:val="both"/>
            </w:pPr>
            <w:r w:rsidRPr="00C12835">
              <w:rPr>
                <w:lang w:val="uk-UA"/>
              </w:rPr>
              <w:t>П</w:t>
            </w:r>
            <w:r w:rsidRPr="00C12835">
              <w:t>обудовано протирадіаційне укриття в ОЗ Орлівський НВК</w:t>
            </w:r>
            <w:r w:rsidRPr="00C12835">
              <w:rPr>
                <w:lang w:val="uk-UA"/>
              </w:rPr>
              <w:t xml:space="preserve"> Кочубеївської ТГ</w:t>
            </w:r>
            <w:r w:rsidRPr="00C12835">
              <w:t xml:space="preserve">. </w:t>
            </w:r>
            <w:r w:rsidRPr="00C12835">
              <w:lastRenderedPageBreak/>
              <w:t>Забезпечено доступ для осіб з інвалідністю та інших маломобільних груп населення. Встановлено підйомники для забезпечення доступу осіб з порушеннями опорно-рухового апарату, в коридорах та класних кімнатах на підлозі облаштовані тактильні плитки, наліпки та таблички зі шрифтом Брайля, облаштовано санітарні кімнати, призначені для дітей з інвалідністю та інших маломобільних груп населення. Кімнати обладнані розширеними проходами, поручнями, пристосованими раковинами та унітазами.</w:t>
            </w:r>
          </w:p>
          <w:p w14:paraId="56F7A25C" w14:textId="77777777" w:rsidR="00FE0100" w:rsidRPr="007C2495" w:rsidRDefault="007C2495" w:rsidP="00FE0100">
            <w:pPr>
              <w:jc w:val="both"/>
              <w:rPr>
                <w:lang w:val="uk-UA"/>
              </w:rPr>
            </w:pPr>
            <w:hyperlink r:id="rId696" w:history="1">
              <w:r w:rsidRPr="007C2495">
                <w:rPr>
                  <w:rStyle w:val="a5"/>
                </w:rPr>
                <w:t>https://kochubeivska-gromada.gov.ua/news/1766668672/</w:t>
              </w:r>
            </w:hyperlink>
          </w:p>
          <w:p w14:paraId="751C802E" w14:textId="77777777" w:rsidR="00FE0100" w:rsidRPr="007C2495" w:rsidRDefault="007C2495" w:rsidP="007C2495">
            <w:pPr>
              <w:jc w:val="both"/>
              <w:rPr>
                <w:lang w:val="uk-UA"/>
              </w:rPr>
            </w:pPr>
            <w:r w:rsidRPr="007C2495">
              <w:rPr>
                <w:lang w:val="uk-UA"/>
              </w:rPr>
              <w:t>В Да</w:t>
            </w:r>
            <w:r w:rsidR="00765F56">
              <w:rPr>
                <w:lang w:val="uk-UA"/>
              </w:rPr>
              <w:t>р’ївській ТГ р</w:t>
            </w:r>
            <w:r w:rsidR="00FE0100" w:rsidRPr="007C2495">
              <w:rPr>
                <w:color w:val="000000"/>
              </w:rPr>
              <w:t xml:space="preserve">озроблено ПКД на нове будівництво ЗСЦЗ в 3-х закладах освіти.  Заявки подано до МОН, Коаліції укриттів на надання фінансування будівництва. </w:t>
            </w:r>
          </w:p>
          <w:p w14:paraId="616E5FF7" w14:textId="77777777" w:rsidR="00FE0100" w:rsidRPr="007C2495" w:rsidRDefault="00FE0100" w:rsidP="00FE0100">
            <w:pPr>
              <w:pStyle w:val="LO-normal"/>
              <w:rPr>
                <w:rFonts w:eastAsia="Times New Roman" w:cs="Times New Roman"/>
                <w:sz w:val="20"/>
                <w:szCs w:val="20"/>
              </w:rPr>
            </w:pPr>
            <w:hyperlink r:id="rId697">
              <w:r w:rsidRPr="007C2495">
                <w:rPr>
                  <w:rFonts w:eastAsia="Times New Roman" w:cs="Times New Roman"/>
                  <w:color w:val="1155CC"/>
                  <w:sz w:val="20"/>
                  <w:szCs w:val="20"/>
                  <w:u w:val="single"/>
                </w:rPr>
                <w:t>https://gromada.org.ua/gromada/daryivska/news/1788880527/</w:t>
              </w:r>
            </w:hyperlink>
          </w:p>
          <w:p w14:paraId="62647F4A" w14:textId="77777777" w:rsidR="00FE0100" w:rsidRPr="007C2495" w:rsidRDefault="00FE0100" w:rsidP="00FE0100">
            <w:pPr>
              <w:jc w:val="both"/>
              <w:rPr>
                <w:color w:val="000000"/>
                <w:lang w:val="uk-UA"/>
              </w:rPr>
            </w:pPr>
            <w:r w:rsidRPr="007C2495">
              <w:rPr>
                <w:rFonts w:eastAsia="Cambria"/>
                <w:color w:val="000000"/>
                <w:lang w:val="uk-UA"/>
              </w:rPr>
              <w:t>На території</w:t>
            </w:r>
            <w:r w:rsidR="007C2495" w:rsidRPr="007C2495">
              <w:rPr>
                <w:rFonts w:eastAsia="Cambria"/>
                <w:color w:val="000000"/>
                <w:lang w:val="uk-UA"/>
              </w:rPr>
              <w:t xml:space="preserve"> Борозенської </w:t>
            </w:r>
            <w:r w:rsidRPr="007C2495">
              <w:rPr>
                <w:rFonts w:eastAsia="Cambria"/>
                <w:color w:val="000000"/>
                <w:lang w:val="uk-UA"/>
              </w:rPr>
              <w:t>громади триває будівництво захисної споруди Борозенського опорного закладу повної загальної середньої освіти</w:t>
            </w:r>
            <w:r w:rsidR="007C2495" w:rsidRPr="007C2495">
              <w:rPr>
                <w:rFonts w:eastAsia="Cambria"/>
                <w:color w:val="000000"/>
                <w:lang w:val="uk-UA"/>
              </w:rPr>
              <w:t>.</w:t>
            </w:r>
          </w:p>
          <w:p w14:paraId="44741DB0" w14:textId="77777777" w:rsidR="00FE0100" w:rsidRPr="00C12835" w:rsidRDefault="007C2495" w:rsidP="005150D4">
            <w:pPr>
              <w:jc w:val="both"/>
              <w:rPr>
                <w:lang w:val="uk-UA"/>
              </w:rPr>
            </w:pPr>
            <w:r w:rsidRPr="007C2495">
              <w:rPr>
                <w:lang w:val="uk-UA"/>
              </w:rPr>
              <w:t xml:space="preserve">У Великоолександрівській ТГ </w:t>
            </w:r>
            <w:r w:rsidR="00FE0100" w:rsidRPr="007C2495">
              <w:rPr>
                <w:lang w:val="uk-UA"/>
              </w:rPr>
              <w:t>В.Олександрів</w:t>
            </w:r>
            <w:r w:rsidRPr="007C2495">
              <w:rPr>
                <w:lang w:val="uk-UA"/>
              </w:rPr>
              <w:t xml:space="preserve">ці </w:t>
            </w:r>
            <w:r w:rsidR="00E228C2">
              <w:rPr>
                <w:lang w:val="uk-UA"/>
              </w:rPr>
              <w:t>введено</w:t>
            </w:r>
            <w:r w:rsidR="00FE0100" w:rsidRPr="006B7CF4">
              <w:rPr>
                <w:lang w:val="uk-UA"/>
              </w:rPr>
              <w:t xml:space="preserve"> в експлуатацію укриття Білокриницької опорної гімназії на 300 осіб</w:t>
            </w:r>
            <w:r>
              <w:rPr>
                <w:lang w:val="uk-UA"/>
              </w:rPr>
              <w:t>.</w:t>
            </w:r>
          </w:p>
        </w:tc>
      </w:tr>
      <w:tr w:rsidR="00F84610" w:rsidRPr="00ED51E9" w14:paraId="4B4E2962" w14:textId="77777777" w:rsidTr="002C2DD4">
        <w:tc>
          <w:tcPr>
            <w:tcW w:w="1951" w:type="dxa"/>
          </w:tcPr>
          <w:p w14:paraId="6623A195" w14:textId="77777777" w:rsidR="00F84610" w:rsidRPr="00C12835" w:rsidRDefault="00F84610" w:rsidP="004A4146">
            <w:r w:rsidRPr="00C12835">
              <w:lastRenderedPageBreak/>
              <w:t xml:space="preserve">5) </w:t>
            </w:r>
            <w:r w:rsidR="00CD1A4B" w:rsidRPr="00C12835">
              <w:rPr>
                <w:lang w:val="uk-UA"/>
              </w:rPr>
              <w:t>П</w:t>
            </w:r>
            <w:r w:rsidRPr="00C12835">
              <w:t>ровести (за участю</w:t>
            </w:r>
            <w:r w:rsidR="00213ECD" w:rsidRPr="00C12835">
              <w:rPr>
                <w:lang w:val="uk-UA"/>
              </w:rPr>
              <w:t xml:space="preserve"> </w:t>
            </w:r>
            <w:r w:rsidRPr="00C12835">
              <w:t>громадських об’єднань)</w:t>
            </w:r>
          </w:p>
          <w:p w14:paraId="7FFAD12E" w14:textId="77777777" w:rsidR="00F84610" w:rsidRPr="00C12835" w:rsidRDefault="00F84610" w:rsidP="004A4146">
            <w:r w:rsidRPr="00C12835">
              <w:t>моніторинг дотримання прав</w:t>
            </w:r>
          </w:p>
          <w:p w14:paraId="5437BBCF" w14:textId="77777777" w:rsidR="00F84610" w:rsidRPr="00C12835" w:rsidRDefault="00F84610" w:rsidP="004A4146">
            <w:r w:rsidRPr="00C12835">
              <w:t>маломобільних груп</w:t>
            </w:r>
            <w:r w:rsidR="001D61C1" w:rsidRPr="00C12835">
              <w:t xml:space="preserve"> н</w:t>
            </w:r>
            <w:r w:rsidRPr="00C12835">
              <w:t>аселення, включаючи осіб з</w:t>
            </w:r>
          </w:p>
          <w:p w14:paraId="792CD5D4" w14:textId="77777777" w:rsidR="00F84610" w:rsidRPr="00C12835" w:rsidRDefault="00F84610" w:rsidP="004A4146">
            <w:r w:rsidRPr="00C12835">
              <w:t>інвалідністю, у разі</w:t>
            </w:r>
            <w:r w:rsidR="00213ECD" w:rsidRPr="00C12835">
              <w:rPr>
                <w:lang w:val="uk-UA"/>
              </w:rPr>
              <w:t xml:space="preserve"> </w:t>
            </w:r>
            <w:r w:rsidRPr="00C12835">
              <w:t>виникнення надзвичайних</w:t>
            </w:r>
          </w:p>
          <w:p w14:paraId="481419DB" w14:textId="77777777" w:rsidR="00F84610" w:rsidRPr="00C12835" w:rsidRDefault="00F84610" w:rsidP="004A4146">
            <w:r w:rsidRPr="00C12835">
              <w:t>ситуацій, зокрема щодо</w:t>
            </w:r>
            <w:r w:rsidR="0036585B" w:rsidRPr="00C12835">
              <w:rPr>
                <w:lang w:val="uk-UA"/>
              </w:rPr>
              <w:t xml:space="preserve"> </w:t>
            </w:r>
            <w:r w:rsidRPr="00C12835">
              <w:t>забезпечення доступності</w:t>
            </w:r>
          </w:p>
          <w:p w14:paraId="4630B981" w14:textId="77777777" w:rsidR="00F84610" w:rsidRPr="00C12835" w:rsidRDefault="00F84610" w:rsidP="004A4146">
            <w:r w:rsidRPr="00C12835">
              <w:t>об’єктів фонду захисних споруд цивільного захисту,</w:t>
            </w:r>
            <w:r w:rsidR="00213ECD" w:rsidRPr="00C12835">
              <w:rPr>
                <w:lang w:val="uk-UA"/>
              </w:rPr>
              <w:t xml:space="preserve"> </w:t>
            </w:r>
            <w:r w:rsidRPr="00C12835">
              <w:t>наявності доступного</w:t>
            </w:r>
          </w:p>
          <w:p w14:paraId="564966A0" w14:textId="77777777" w:rsidR="00F84610" w:rsidRPr="00C12835" w:rsidRDefault="00F84610" w:rsidP="004A4146">
            <w:r w:rsidRPr="00C12835">
              <w:t>транспорту для евакуації до</w:t>
            </w:r>
          </w:p>
          <w:p w14:paraId="58F2DD04" w14:textId="77777777" w:rsidR="00F84610" w:rsidRPr="00C12835" w:rsidRDefault="00F84610" w:rsidP="004A4146">
            <w:r w:rsidRPr="00C12835">
              <w:t>найближчого об’єкта фонду</w:t>
            </w:r>
          </w:p>
          <w:p w14:paraId="7815DAEF" w14:textId="77777777" w:rsidR="00F84610" w:rsidRPr="00C12835" w:rsidRDefault="00F84610" w:rsidP="004A4146">
            <w:r w:rsidRPr="00C12835">
              <w:t>захисних споруд цивільного</w:t>
            </w:r>
          </w:p>
          <w:p w14:paraId="797D0605" w14:textId="77777777" w:rsidR="00F84610" w:rsidRPr="00C12835" w:rsidRDefault="00F84610" w:rsidP="004A4146">
            <w:r w:rsidRPr="00C12835">
              <w:t>захисту, а також підготовки</w:t>
            </w:r>
          </w:p>
          <w:p w14:paraId="4C5CF01E" w14:textId="77777777" w:rsidR="00F84610" w:rsidRPr="00C12835" w:rsidRDefault="00F84610" w:rsidP="004A4146">
            <w:r w:rsidRPr="00C12835">
              <w:t>персоналу</w:t>
            </w:r>
          </w:p>
        </w:tc>
        <w:tc>
          <w:tcPr>
            <w:tcW w:w="2126" w:type="dxa"/>
          </w:tcPr>
          <w:p w14:paraId="247483F2" w14:textId="77777777" w:rsidR="00F84610" w:rsidRPr="00C12835" w:rsidRDefault="00F84610" w:rsidP="004A4146">
            <w:r w:rsidRPr="00C12835">
              <w:t>Департамент з питань</w:t>
            </w:r>
          </w:p>
          <w:p w14:paraId="24F6949C" w14:textId="77777777" w:rsidR="00F84610" w:rsidRPr="00C12835" w:rsidRDefault="00F84610" w:rsidP="004A4146">
            <w:r w:rsidRPr="00C12835">
              <w:t>цивільного захисту та</w:t>
            </w:r>
          </w:p>
          <w:p w14:paraId="22AFF945" w14:textId="77777777" w:rsidR="00F84610" w:rsidRPr="00C12835" w:rsidRDefault="00F84610" w:rsidP="004A4146">
            <w:r w:rsidRPr="00C12835">
              <w:t>оборонної роботи</w:t>
            </w:r>
          </w:p>
          <w:p w14:paraId="53FA8250" w14:textId="77777777" w:rsidR="00F84610" w:rsidRPr="00C12835" w:rsidRDefault="00F84610" w:rsidP="004A4146">
            <w:r w:rsidRPr="00C12835">
              <w:t>обласної державної</w:t>
            </w:r>
          </w:p>
          <w:p w14:paraId="4C662462" w14:textId="77777777" w:rsidR="00F84610" w:rsidRPr="00C12835" w:rsidRDefault="00F84610" w:rsidP="004A4146">
            <w:r w:rsidRPr="00C12835">
              <w:t>адміністрації,</w:t>
            </w:r>
          </w:p>
          <w:p w14:paraId="058E9DF8" w14:textId="77777777" w:rsidR="00F84610" w:rsidRPr="00C12835" w:rsidRDefault="00F84610" w:rsidP="004A4146">
            <w:r w:rsidRPr="00C12835">
              <w:t>військові адміністрації</w:t>
            </w:r>
          </w:p>
          <w:p w14:paraId="4B4EE8D1" w14:textId="77777777" w:rsidR="00F84610" w:rsidRPr="00C12835" w:rsidRDefault="00F84610" w:rsidP="004A4146">
            <w:r w:rsidRPr="00C12835">
              <w:t>населених пунктів</w:t>
            </w:r>
          </w:p>
          <w:p w14:paraId="2D467CD5" w14:textId="77777777" w:rsidR="00F84610" w:rsidRPr="00C12835" w:rsidRDefault="00F84610" w:rsidP="004A4146">
            <w:r w:rsidRPr="00C12835">
              <w:t>деокупованих</w:t>
            </w:r>
          </w:p>
          <w:p w14:paraId="042FC83B" w14:textId="77777777" w:rsidR="00F84610" w:rsidRPr="00C12835" w:rsidRDefault="00F84610" w:rsidP="004A4146">
            <w:r w:rsidRPr="00C12835">
              <w:t>територіальних громад</w:t>
            </w:r>
            <w:r w:rsidR="005150D4">
              <w:rPr>
                <w:lang w:val="uk-UA"/>
              </w:rPr>
              <w:t xml:space="preserve"> </w:t>
            </w:r>
            <w:r w:rsidRPr="00C12835">
              <w:t>(за згодою),</w:t>
            </w:r>
          </w:p>
          <w:p w14:paraId="38213289" w14:textId="77777777" w:rsidR="00F84610" w:rsidRPr="00C12835" w:rsidRDefault="00F84610" w:rsidP="004A4146">
            <w:r w:rsidRPr="00C12835">
              <w:t>ГУ ДСНС України у</w:t>
            </w:r>
          </w:p>
          <w:p w14:paraId="6C9C86F6" w14:textId="77777777" w:rsidR="00F84610" w:rsidRPr="00C12835" w:rsidRDefault="00F84610" w:rsidP="005150D4">
            <w:r w:rsidRPr="00C12835">
              <w:t>Херсонській області (за</w:t>
            </w:r>
            <w:r w:rsidR="005150D4">
              <w:rPr>
                <w:lang w:val="uk-UA"/>
              </w:rPr>
              <w:t xml:space="preserve"> </w:t>
            </w:r>
            <w:r w:rsidRPr="00C12835">
              <w:t>згодою)</w:t>
            </w:r>
          </w:p>
        </w:tc>
        <w:tc>
          <w:tcPr>
            <w:tcW w:w="1134" w:type="dxa"/>
          </w:tcPr>
          <w:p w14:paraId="4BF2795D" w14:textId="77777777" w:rsidR="00F84610" w:rsidRPr="00C12835" w:rsidRDefault="00F84610" w:rsidP="00CD1A4B">
            <w:pPr>
              <w:jc w:val="center"/>
            </w:pPr>
            <w:r w:rsidRPr="00C12835">
              <w:t>Грудень</w:t>
            </w:r>
          </w:p>
          <w:p w14:paraId="3026B123" w14:textId="77777777" w:rsidR="00F84610" w:rsidRPr="00C12835" w:rsidRDefault="003B6103" w:rsidP="00CD1A4B">
            <w:pPr>
              <w:jc w:val="center"/>
            </w:pPr>
            <w:r w:rsidRPr="00C12835">
              <w:t>2026</w:t>
            </w:r>
            <w:r w:rsidR="00F84610" w:rsidRPr="00C12835">
              <w:t xml:space="preserve"> року</w:t>
            </w:r>
          </w:p>
        </w:tc>
        <w:tc>
          <w:tcPr>
            <w:tcW w:w="993" w:type="dxa"/>
          </w:tcPr>
          <w:p w14:paraId="57666913" w14:textId="77777777" w:rsidR="00F84610" w:rsidRPr="00C12835" w:rsidRDefault="00F84610" w:rsidP="00CD1A4B">
            <w:pPr>
              <w:jc w:val="center"/>
            </w:pPr>
          </w:p>
        </w:tc>
        <w:tc>
          <w:tcPr>
            <w:tcW w:w="1417" w:type="dxa"/>
          </w:tcPr>
          <w:p w14:paraId="0ED9E42F" w14:textId="77777777" w:rsidR="00F84610" w:rsidRPr="00C12835" w:rsidRDefault="00F84610" w:rsidP="00CD1A4B">
            <w:pPr>
              <w:jc w:val="center"/>
            </w:pPr>
            <w:r w:rsidRPr="00C12835">
              <w:t>Викон</w:t>
            </w:r>
            <w:r w:rsidR="003B6103" w:rsidRPr="00C12835">
              <w:t>ується</w:t>
            </w:r>
          </w:p>
        </w:tc>
        <w:tc>
          <w:tcPr>
            <w:tcW w:w="7938" w:type="dxa"/>
          </w:tcPr>
          <w:p w14:paraId="5813903A" w14:textId="77777777" w:rsidR="00ED07C9" w:rsidRPr="00ED07C9" w:rsidRDefault="00ED07C9" w:rsidP="00ED07C9">
            <w:pPr>
              <w:jc w:val="both"/>
              <w:rPr>
                <w:lang w:val="uk-UA"/>
              </w:rPr>
            </w:pPr>
            <w:r w:rsidRPr="00ED07C9">
              <w:rPr>
                <w:lang w:val="uk-UA"/>
              </w:rPr>
              <w:t>За інформацією ГУ ДСНС у Херсонській області під  час проведення обстежень об’єктів</w:t>
            </w:r>
          </w:p>
          <w:p w14:paraId="0190E0E8" w14:textId="77777777" w:rsidR="00ED07C9" w:rsidRPr="00ED07C9" w:rsidRDefault="00ED07C9" w:rsidP="00ED07C9">
            <w:pPr>
              <w:jc w:val="both"/>
              <w:rPr>
                <w:lang w:val="uk-UA"/>
              </w:rPr>
            </w:pPr>
            <w:r w:rsidRPr="00ED07C9">
              <w:rPr>
                <w:lang w:val="uk-UA"/>
              </w:rPr>
              <w:t>фонду ЗСЦЗ звертається увага на обладнання даних об’єктів засобами для маломобільних</w:t>
            </w:r>
          </w:p>
          <w:p w14:paraId="2E10E3F9" w14:textId="77777777" w:rsidR="00ED07C9" w:rsidRDefault="00ED07C9" w:rsidP="005E36C1">
            <w:pPr>
              <w:jc w:val="both"/>
              <w:rPr>
                <w:lang w:val="uk-UA"/>
              </w:rPr>
            </w:pPr>
            <w:r w:rsidRPr="00ED07C9">
              <w:rPr>
                <w:lang w:val="uk-UA"/>
              </w:rPr>
              <w:t>груп населення. З початку року проведено 785 комплексних обстежень та 187 контрольних обстежень.</w:t>
            </w:r>
          </w:p>
          <w:p w14:paraId="59068A11" w14:textId="77777777" w:rsidR="001D61C1" w:rsidRPr="00C12835" w:rsidRDefault="003B6103" w:rsidP="005E36C1">
            <w:pPr>
              <w:jc w:val="both"/>
            </w:pPr>
            <w:r w:rsidRPr="00C12835">
              <w:t>Автопарк</w:t>
            </w:r>
            <w:r w:rsidR="00B861E5" w:rsidRPr="00C12835">
              <w:t xml:space="preserve"> Дар’</w:t>
            </w:r>
            <w:r w:rsidR="001D61C1" w:rsidRPr="00C12835">
              <w:t xml:space="preserve">ївської громади поповнився </w:t>
            </w:r>
            <w:r w:rsidRPr="00C12835">
              <w:t>спецтранспортом для перевезення маломобільних громадян та людей з інвалідністю</w:t>
            </w:r>
            <w:r w:rsidR="001D61C1" w:rsidRPr="00C12835">
              <w:t>:</w:t>
            </w:r>
          </w:p>
          <w:p w14:paraId="6AEBA5DF" w14:textId="77777777" w:rsidR="003B6103" w:rsidRPr="00C12835" w:rsidRDefault="003B6103" w:rsidP="005E36C1">
            <w:pPr>
              <w:jc w:val="both"/>
            </w:pPr>
            <w:hyperlink r:id="rId698" w:history="1">
              <w:r w:rsidRPr="00C12835">
                <w:rPr>
                  <w:rStyle w:val="a5"/>
                </w:rPr>
                <w:t>https://khoda.gov.ua/news/avtopark-darivskoi-hromady-popovnyvsia-spetstransportom-dlia-perevezennia-malomobilnykh-hromadian-ta-liudei-z-invalidnistiu</w:t>
              </w:r>
            </w:hyperlink>
          </w:p>
          <w:p w14:paraId="6D474F8C" w14:textId="77777777" w:rsidR="003B6103" w:rsidRPr="00C12835" w:rsidRDefault="003B6103" w:rsidP="005E36C1">
            <w:pPr>
              <w:jc w:val="both"/>
            </w:pPr>
            <w:r w:rsidRPr="00C12835">
              <w:t xml:space="preserve">У </w:t>
            </w:r>
            <w:r w:rsidR="003F2D46" w:rsidRPr="00C12835">
              <w:rPr>
                <w:lang w:val="uk-UA"/>
              </w:rPr>
              <w:t xml:space="preserve">Херсоні та громадах </w:t>
            </w:r>
            <w:r w:rsidRPr="00C12835">
              <w:t>продовжує курсувати соціальне таксі для вразливих верств населення</w:t>
            </w:r>
            <w:r w:rsidR="001D61C1" w:rsidRPr="00C12835">
              <w:t>:</w:t>
            </w:r>
          </w:p>
          <w:p w14:paraId="63C3B1A8" w14:textId="77777777" w:rsidR="003F2D46" w:rsidRPr="00C12835" w:rsidRDefault="003B6103" w:rsidP="005E36C1">
            <w:pPr>
              <w:jc w:val="both"/>
              <w:rPr>
                <w:lang w:val="uk-UA"/>
              </w:rPr>
            </w:pPr>
            <w:hyperlink r:id="rId699" w:history="1">
              <w:r w:rsidRPr="00C12835">
                <w:rPr>
                  <w:rStyle w:val="a5"/>
                </w:rPr>
                <w:t>https://khoda.gov.ua/news/u-hromadakh-khersonshchyny-prodovzhuie-kursuvaty-sotsialne-taksi-dlia-vrazlyvykh-verstv-naselennia3</w:t>
              </w:r>
            </w:hyperlink>
          </w:p>
          <w:p w14:paraId="6583675A" w14:textId="77777777" w:rsidR="003F2D46" w:rsidRDefault="003F2D46" w:rsidP="005E36C1">
            <w:pPr>
              <w:jc w:val="both"/>
              <w:rPr>
                <w:lang w:val="uk-UA"/>
              </w:rPr>
            </w:pPr>
            <w:hyperlink r:id="rId700" w:history="1">
              <w:r w:rsidRPr="00C12835">
                <w:rPr>
                  <w:rStyle w:val="a5"/>
                  <w:lang w:val="uk-UA"/>
                </w:rPr>
                <w:t>https://khoda.gov.ua/news/u-khersoni-ta-hromadakh-oblasti-prodovzhuie-pratsiuvaty-sotsialne-taksi2</w:t>
              </w:r>
            </w:hyperlink>
            <w:r w:rsidR="005150D4">
              <w:rPr>
                <w:lang w:val="uk-UA"/>
              </w:rPr>
              <w:t>.</w:t>
            </w:r>
          </w:p>
          <w:p w14:paraId="7D20C20E" w14:textId="77777777" w:rsidR="00ED07C9" w:rsidRPr="00ED07C9" w:rsidRDefault="00867952" w:rsidP="00ED07C9">
            <w:pPr>
              <w:jc w:val="center"/>
            </w:pPr>
            <w:hyperlink r:id="rId701" w:history="1">
              <w:r w:rsidRPr="00867952">
                <w:rPr>
                  <w:rStyle w:val="a5"/>
                  <w:lang w:val="uk-UA"/>
                </w:rPr>
                <w:t>https://miskrada-ks.gov.ua/news/v-odnomu-z-tranzytnyh-czentriv-oblashtovuyut-najprostishe-ukryttya/</w:t>
              </w:r>
            </w:hyperlink>
          </w:p>
          <w:p w14:paraId="6CC19589" w14:textId="77777777" w:rsidR="00ED07C9" w:rsidRPr="00A744A1" w:rsidRDefault="001D61C1" w:rsidP="00ED07C9">
            <w:pPr>
              <w:pStyle w:val="af0"/>
              <w:jc w:val="both"/>
              <w:rPr>
                <w:rFonts w:ascii="Times New Roman" w:hAnsi="Times New Roman"/>
                <w:sz w:val="20"/>
              </w:rPr>
            </w:pPr>
            <w:r w:rsidRPr="00A744A1">
              <w:rPr>
                <w:rFonts w:ascii="Times New Roman" w:hAnsi="Times New Roman"/>
                <w:sz w:val="20"/>
              </w:rPr>
              <w:t>У Високопільській терит</w:t>
            </w:r>
            <w:r w:rsidR="00867952" w:rsidRPr="00A744A1">
              <w:rPr>
                <w:rFonts w:ascii="Times New Roman" w:hAnsi="Times New Roman"/>
                <w:sz w:val="20"/>
              </w:rPr>
              <w:t>о</w:t>
            </w:r>
            <w:r w:rsidRPr="00A744A1">
              <w:rPr>
                <w:rFonts w:ascii="Times New Roman" w:hAnsi="Times New Roman"/>
                <w:sz w:val="20"/>
              </w:rPr>
              <w:t xml:space="preserve">ріальній громаді </w:t>
            </w:r>
            <w:r w:rsidR="00ED07C9" w:rsidRPr="00A744A1">
              <w:rPr>
                <w:rFonts w:ascii="Times New Roman" w:hAnsi="Times New Roman"/>
                <w:sz w:val="20"/>
              </w:rPr>
              <w:t>потреби маломобільних осіб враховують у плануванні евакуації та програмах цивільного захисту й безбар’єрності. Моніторинг доступності об’єктів 2026 року триває.</w:t>
            </w:r>
            <w:hyperlink r:id="rId702" w:history="1">
              <w:r w:rsidR="00ED07C9" w:rsidRPr="00A744A1">
                <w:rPr>
                  <w:rStyle w:val="a5"/>
                  <w:rFonts w:ascii="Times New Roman" w:hAnsi="Times New Roman"/>
                  <w:sz w:val="20"/>
                </w:rPr>
                <w:t>https://kronau.gov.ua/news/1779878172/</w:t>
              </w:r>
            </w:hyperlink>
            <w:r w:rsidR="00A85B4B">
              <w:rPr>
                <w:rFonts w:ascii="Times New Roman" w:hAnsi="Times New Roman"/>
                <w:sz w:val="20"/>
              </w:rPr>
              <w:t xml:space="preserve"> .</w:t>
            </w:r>
          </w:p>
          <w:p w14:paraId="59928BC0" w14:textId="77777777" w:rsidR="009D615B" w:rsidRPr="002821C3" w:rsidRDefault="00ED07C9" w:rsidP="009D615B">
            <w:pPr>
              <w:jc w:val="both"/>
              <w:rPr>
                <w:lang w:val="uk-UA"/>
              </w:rPr>
            </w:pPr>
            <w:r w:rsidRPr="00A744A1">
              <w:rPr>
                <w:rFonts w:eastAsia="Cambria"/>
                <w:lang w:val="uk-UA"/>
              </w:rPr>
              <w:t>У Білозерській ТГ</w:t>
            </w:r>
            <w:r w:rsidRPr="00A744A1">
              <w:rPr>
                <w:lang w:val="uk-UA"/>
              </w:rPr>
              <w:t xml:space="preserve"> з</w:t>
            </w:r>
            <w:r w:rsidR="009D615B" w:rsidRPr="00A744A1">
              <w:rPr>
                <w:color w:val="000000"/>
                <w:lang w:val="uk-UA"/>
              </w:rPr>
              <w:t>абезпечено щорічне проведення моніторингу та оцінки ступеня безбарєрності об’єктів фізичного оточення і послуг для осіб з інвалідністю</w:t>
            </w:r>
            <w:r w:rsidRPr="00A744A1">
              <w:rPr>
                <w:color w:val="000000"/>
                <w:lang w:val="uk-UA"/>
              </w:rPr>
              <w:t>.</w:t>
            </w:r>
          </w:p>
          <w:p w14:paraId="66081CA4" w14:textId="77777777" w:rsidR="009D615B" w:rsidRPr="00ED07C9" w:rsidRDefault="00ED07C9" w:rsidP="00ED07C9">
            <w:pPr>
              <w:jc w:val="both"/>
            </w:pPr>
            <w:r>
              <w:rPr>
                <w:lang w:val="uk-UA"/>
              </w:rPr>
              <w:t>У Борозенській ТГ м</w:t>
            </w:r>
            <w:r w:rsidR="009D615B" w:rsidRPr="002821C3">
              <w:rPr>
                <w:rFonts w:eastAsia="Cambria"/>
                <w:color w:val="000000"/>
                <w:lang w:val="uk-UA"/>
              </w:rPr>
              <w:t xml:space="preserve">оніторинг дотримання </w:t>
            </w:r>
            <w:r w:rsidRPr="00ED07C9">
              <w:rPr>
                <w:lang w:val="uk-UA"/>
              </w:rPr>
              <w:t>дотримання прав</w:t>
            </w:r>
            <w:r>
              <w:rPr>
                <w:lang w:val="uk-UA"/>
              </w:rPr>
              <w:t xml:space="preserve"> </w:t>
            </w:r>
            <w:r w:rsidRPr="00ED07C9">
              <w:rPr>
                <w:lang w:val="uk-UA"/>
              </w:rPr>
              <w:t>маломобільних груп населення</w:t>
            </w:r>
            <w:r w:rsidRPr="002821C3">
              <w:rPr>
                <w:rFonts w:eastAsia="Cambria"/>
                <w:color w:val="000000"/>
                <w:lang w:val="uk-UA"/>
              </w:rPr>
              <w:t xml:space="preserve"> </w:t>
            </w:r>
            <w:r w:rsidR="009D615B" w:rsidRPr="002821C3">
              <w:rPr>
                <w:rFonts w:eastAsia="Cambria"/>
                <w:color w:val="000000"/>
                <w:lang w:val="uk-UA"/>
              </w:rPr>
              <w:t xml:space="preserve">проводиться під час щорічного моніторингу та оцінки ступеня безбар’єрності об’єктів фізичного оточення і послуг для осіб з інвалідністю. </w:t>
            </w:r>
            <w:r w:rsidR="009D615B" w:rsidRPr="002821C3">
              <w:rPr>
                <w:rFonts w:eastAsia="Cambria"/>
                <w:bCs/>
              </w:rPr>
              <w:t xml:space="preserve">Згідно </w:t>
            </w:r>
            <w:r w:rsidR="009D615B" w:rsidRPr="002821C3">
              <w:rPr>
                <w:bdr w:val="none" w:sz="0" w:space="0" w:color="auto" w:frame="1"/>
                <w:lang w:eastAsia="uk-UA"/>
              </w:rPr>
              <w:t xml:space="preserve">Плану </w:t>
            </w:r>
            <w:r w:rsidR="009D615B" w:rsidRPr="002821C3">
              <w:rPr>
                <w:rFonts w:eastAsia="Cambria"/>
              </w:rPr>
              <w:t>евакуації на Борозенській територіальній громаді на особливий період, нараховується 3 одиниці т</w:t>
            </w:r>
            <w:r w:rsidR="009D615B" w:rsidRPr="002821C3">
              <w:rPr>
                <w:rFonts w:eastAsia="Cambria"/>
                <w:bCs/>
              </w:rPr>
              <w:t>ранспорту для евакуації населення, в тому числі маломобільних груп населення.</w:t>
            </w:r>
          </w:p>
          <w:p w14:paraId="603F9BE3" w14:textId="77777777" w:rsidR="009D615B" w:rsidRPr="002821C3" w:rsidRDefault="009D615B" w:rsidP="00ED07C9">
            <w:pPr>
              <w:jc w:val="both"/>
              <w:rPr>
                <w:rFonts w:eastAsia="Cambria"/>
                <w:lang w:val="uk-UA"/>
              </w:rPr>
            </w:pPr>
            <w:hyperlink r:id="rId703" w:history="1">
              <w:r w:rsidRPr="002821C3">
                <w:rPr>
                  <w:rStyle w:val="a5"/>
                  <w:rFonts w:eastAsia="Cambria"/>
                </w:rPr>
                <w:t>https://borozenska-gromada.gov.ua/news/1740733489/</w:t>
              </w:r>
            </w:hyperlink>
          </w:p>
          <w:p w14:paraId="034C4B47" w14:textId="77777777" w:rsidR="009D615B" w:rsidRPr="002821C3" w:rsidRDefault="009D615B" w:rsidP="00ED07C9">
            <w:pPr>
              <w:jc w:val="both"/>
              <w:rPr>
                <w:rFonts w:eastAsia="Cambria"/>
                <w:lang w:val="uk-UA"/>
              </w:rPr>
            </w:pPr>
          </w:p>
          <w:p w14:paraId="20F0A748" w14:textId="77777777" w:rsidR="00F84610" w:rsidRPr="009D615B" w:rsidRDefault="00F84610" w:rsidP="005E36C1">
            <w:pPr>
              <w:jc w:val="both"/>
              <w:rPr>
                <w:lang w:val="uk-UA"/>
              </w:rPr>
            </w:pPr>
          </w:p>
        </w:tc>
      </w:tr>
      <w:tr w:rsidR="00426795" w:rsidRPr="00ED51E9" w14:paraId="7742A945" w14:textId="77777777" w:rsidTr="002C2DD4">
        <w:tc>
          <w:tcPr>
            <w:tcW w:w="15559" w:type="dxa"/>
            <w:gridSpan w:val="6"/>
          </w:tcPr>
          <w:p w14:paraId="1096763D" w14:textId="77777777" w:rsidR="00426795" w:rsidRPr="00C12835" w:rsidRDefault="00426795" w:rsidP="005150D4">
            <w:pPr>
              <w:jc w:val="center"/>
            </w:pPr>
            <w:r w:rsidRPr="00C12835">
              <w:rPr>
                <w:b/>
                <w:bCs/>
              </w:rPr>
              <w:t>Стратегічна ціль «Кожна людина має доступ до розвиненої системи громадського здоров’я, включаючи заходи</w:t>
            </w:r>
            <w:r w:rsidR="005150D4">
              <w:rPr>
                <w:b/>
                <w:bCs/>
                <w:lang w:val="uk-UA"/>
              </w:rPr>
              <w:t xml:space="preserve"> </w:t>
            </w:r>
            <w:r w:rsidRPr="00C12835">
              <w:rPr>
                <w:b/>
                <w:bCs/>
              </w:rPr>
              <w:t>фізичної активності та спорту»</w:t>
            </w:r>
          </w:p>
        </w:tc>
      </w:tr>
      <w:tr w:rsidR="00426795" w:rsidRPr="00ED51E9" w14:paraId="598940F8" w14:textId="77777777" w:rsidTr="002C2DD4">
        <w:tc>
          <w:tcPr>
            <w:tcW w:w="15559" w:type="dxa"/>
            <w:gridSpan w:val="6"/>
          </w:tcPr>
          <w:p w14:paraId="5364B539" w14:textId="77777777" w:rsidR="00426795" w:rsidRPr="00C12835" w:rsidRDefault="00426795" w:rsidP="006F77DB">
            <w:pPr>
              <w:jc w:val="center"/>
              <w:rPr>
                <w:b/>
                <w:bCs/>
              </w:rPr>
            </w:pPr>
            <w:r w:rsidRPr="00C12835">
              <w:rPr>
                <w:b/>
                <w:bCs/>
              </w:rPr>
              <w:lastRenderedPageBreak/>
              <w:t>Завдання 34. залучення всіх суспільних груп до оздоровчої рухової активності та адаптивного спорту</w:t>
            </w:r>
          </w:p>
        </w:tc>
      </w:tr>
      <w:tr w:rsidR="00F84610" w:rsidRPr="00ED51E9" w14:paraId="17F7F868" w14:textId="77777777" w:rsidTr="002C2DD4">
        <w:tc>
          <w:tcPr>
            <w:tcW w:w="1951" w:type="dxa"/>
          </w:tcPr>
          <w:p w14:paraId="018E4E34" w14:textId="77777777" w:rsidR="00F84610" w:rsidRPr="00C12835" w:rsidRDefault="00F84610" w:rsidP="004A4146">
            <w:r w:rsidRPr="00C12835">
              <w:t>1)</w:t>
            </w:r>
            <w:r w:rsidR="006F77DB" w:rsidRPr="00C12835">
              <w:rPr>
                <w:lang w:val="uk-UA"/>
              </w:rPr>
              <w:t xml:space="preserve"> </w:t>
            </w:r>
            <w:r w:rsidR="0036585B" w:rsidRPr="00C12835">
              <w:rPr>
                <w:lang w:val="uk-UA"/>
              </w:rPr>
              <w:t>З</w:t>
            </w:r>
            <w:r w:rsidRPr="00C12835">
              <w:t>абезпечити взаємодію з</w:t>
            </w:r>
          </w:p>
          <w:p w14:paraId="4B5AC7C7" w14:textId="77777777" w:rsidR="00F84610" w:rsidRPr="00C12835" w:rsidRDefault="00F84610" w:rsidP="004A4146">
            <w:r w:rsidRPr="00C12835">
              <w:t>інститутами громадянського</w:t>
            </w:r>
          </w:p>
          <w:p w14:paraId="74AF018C" w14:textId="77777777" w:rsidR="00F84610" w:rsidRPr="00C12835" w:rsidRDefault="00F84610" w:rsidP="004A4146">
            <w:r w:rsidRPr="00C12835">
              <w:t>суспільства, соціально</w:t>
            </w:r>
          </w:p>
          <w:p w14:paraId="78DB3E82" w14:textId="77777777" w:rsidR="00F84610" w:rsidRPr="00C12835" w:rsidRDefault="00F84610" w:rsidP="004A4146">
            <w:r w:rsidRPr="00C12835">
              <w:t>відповідальним бізнесом під</w:t>
            </w:r>
          </w:p>
          <w:p w14:paraId="0DF9FBBD" w14:textId="77777777" w:rsidR="00F84610" w:rsidRPr="00C12835" w:rsidRDefault="00F84610" w:rsidP="004A4146">
            <w:r w:rsidRPr="00C12835">
              <w:t>час реалізації проектів щодо</w:t>
            </w:r>
          </w:p>
          <w:p w14:paraId="4A3B3489" w14:textId="77777777" w:rsidR="00F84610" w:rsidRPr="00C12835" w:rsidRDefault="00F84610" w:rsidP="0036585B">
            <w:r w:rsidRPr="00C12835">
              <w:t>розвитку адаптивного спорту в</w:t>
            </w:r>
            <w:r w:rsidR="0036585B" w:rsidRPr="00C12835">
              <w:rPr>
                <w:lang w:val="uk-UA"/>
              </w:rPr>
              <w:t xml:space="preserve"> </w:t>
            </w:r>
            <w:r w:rsidRPr="00C12835">
              <w:t>територіальних громадах</w:t>
            </w:r>
          </w:p>
        </w:tc>
        <w:tc>
          <w:tcPr>
            <w:tcW w:w="2126" w:type="dxa"/>
          </w:tcPr>
          <w:p w14:paraId="5C5B526B" w14:textId="77777777" w:rsidR="00F84610" w:rsidRPr="00C12835" w:rsidRDefault="00F84610" w:rsidP="004A4146">
            <w:r w:rsidRPr="00C12835">
              <w:t>Управління фізичної</w:t>
            </w:r>
          </w:p>
          <w:p w14:paraId="3675CD3B" w14:textId="77777777" w:rsidR="00F84610" w:rsidRPr="00C12835" w:rsidRDefault="00F84610" w:rsidP="004A4146">
            <w:r w:rsidRPr="00C12835">
              <w:t>культури, молоді та</w:t>
            </w:r>
          </w:p>
          <w:p w14:paraId="604F1BA9" w14:textId="77777777" w:rsidR="00F84610" w:rsidRPr="00C12835" w:rsidRDefault="00F84610" w:rsidP="004A4146">
            <w:r w:rsidRPr="00C12835">
              <w:t>спорту обласної</w:t>
            </w:r>
          </w:p>
          <w:p w14:paraId="55E50A52" w14:textId="77777777" w:rsidR="00F84610" w:rsidRPr="00C12835" w:rsidRDefault="00F84610" w:rsidP="004A4146">
            <w:r w:rsidRPr="00C12835">
              <w:t>державної адміністрації,</w:t>
            </w:r>
          </w:p>
          <w:p w14:paraId="4EC9C328" w14:textId="77777777" w:rsidR="00F84610" w:rsidRPr="00C12835" w:rsidRDefault="00F84610" w:rsidP="004A4146">
            <w:r w:rsidRPr="00C12835">
              <w:t>військові адміністрації</w:t>
            </w:r>
          </w:p>
          <w:p w14:paraId="2D50A76E" w14:textId="77777777" w:rsidR="00F84610" w:rsidRPr="00C12835" w:rsidRDefault="00F84610" w:rsidP="004A4146">
            <w:r w:rsidRPr="00C12835">
              <w:t>населених пунктів</w:t>
            </w:r>
          </w:p>
          <w:p w14:paraId="0A33EEE5" w14:textId="77777777" w:rsidR="00F84610" w:rsidRPr="00C12835" w:rsidRDefault="00F84610" w:rsidP="004A4146">
            <w:r w:rsidRPr="00C12835">
              <w:t>деокупованих</w:t>
            </w:r>
          </w:p>
          <w:p w14:paraId="0560890F" w14:textId="77777777" w:rsidR="00F84610" w:rsidRPr="00C12835" w:rsidRDefault="00F84610" w:rsidP="004A4146">
            <w:r w:rsidRPr="00C12835">
              <w:t>територіальних громад</w:t>
            </w:r>
          </w:p>
          <w:p w14:paraId="6376AAF6" w14:textId="77777777" w:rsidR="00F84610" w:rsidRPr="00C12835" w:rsidRDefault="00F84610" w:rsidP="004A4146">
            <w:r w:rsidRPr="00C12835">
              <w:t>(за згодою)</w:t>
            </w:r>
          </w:p>
        </w:tc>
        <w:tc>
          <w:tcPr>
            <w:tcW w:w="1134" w:type="dxa"/>
          </w:tcPr>
          <w:p w14:paraId="5A898724" w14:textId="77777777" w:rsidR="00F84610" w:rsidRPr="00C12835" w:rsidRDefault="00F84610" w:rsidP="00CD1A4B">
            <w:pPr>
              <w:jc w:val="center"/>
            </w:pPr>
            <w:r w:rsidRPr="00C12835">
              <w:t>Грудень</w:t>
            </w:r>
          </w:p>
          <w:p w14:paraId="69125FDE" w14:textId="77777777" w:rsidR="00F84610" w:rsidRPr="00C12835" w:rsidRDefault="00707BE6" w:rsidP="00CD1A4B">
            <w:pPr>
              <w:jc w:val="center"/>
            </w:pPr>
            <w:r w:rsidRPr="00C12835">
              <w:t>2026</w:t>
            </w:r>
            <w:r w:rsidR="00F84610" w:rsidRPr="00C12835">
              <w:t xml:space="preserve"> року</w:t>
            </w:r>
          </w:p>
        </w:tc>
        <w:tc>
          <w:tcPr>
            <w:tcW w:w="993" w:type="dxa"/>
          </w:tcPr>
          <w:p w14:paraId="00F4C828" w14:textId="77777777" w:rsidR="00F84610" w:rsidRPr="00C12835" w:rsidRDefault="00F84610" w:rsidP="00CD1A4B">
            <w:pPr>
              <w:jc w:val="center"/>
            </w:pPr>
          </w:p>
        </w:tc>
        <w:tc>
          <w:tcPr>
            <w:tcW w:w="1417" w:type="dxa"/>
          </w:tcPr>
          <w:p w14:paraId="49AF4759" w14:textId="77777777" w:rsidR="00F84610" w:rsidRPr="00C12835" w:rsidRDefault="00F84610" w:rsidP="00CD1A4B">
            <w:pPr>
              <w:jc w:val="center"/>
            </w:pPr>
            <w:r w:rsidRPr="00C12835">
              <w:t>Викон</w:t>
            </w:r>
            <w:r w:rsidR="00707BE6" w:rsidRPr="00C12835">
              <w:t>ується</w:t>
            </w:r>
          </w:p>
        </w:tc>
        <w:tc>
          <w:tcPr>
            <w:tcW w:w="7938" w:type="dxa"/>
          </w:tcPr>
          <w:p w14:paraId="6451109A" w14:textId="77777777" w:rsidR="005C63E1" w:rsidRPr="00C12835" w:rsidRDefault="00E350DE" w:rsidP="005E36C1">
            <w:pPr>
              <w:jc w:val="both"/>
              <w:rPr>
                <w:lang w:val="uk-UA"/>
              </w:rPr>
            </w:pPr>
            <w:r w:rsidRPr="00C12835">
              <w:rPr>
                <w:lang w:val="uk-UA"/>
              </w:rPr>
              <w:t>Під час реалізації соціального проекту «Активні парки - локації здорової України» забезпечується взаємодія з інститутами громадянського суспільства та соціально відповідальним бізнесом</w:t>
            </w:r>
            <w:r w:rsidR="00C904C3" w:rsidRPr="00C12835">
              <w:rPr>
                <w:lang w:val="uk-UA"/>
              </w:rPr>
              <w:t>.</w:t>
            </w:r>
          </w:p>
          <w:p w14:paraId="14F6BF23" w14:textId="77777777" w:rsidR="00CE55C9" w:rsidRPr="00C12835" w:rsidRDefault="00CE55C9" w:rsidP="00CE55C9">
            <w:pPr>
              <w:jc w:val="both"/>
              <w:rPr>
                <w:rFonts w:eastAsia="Cambria"/>
                <w:bCs/>
                <w:lang w:val="uk-UA"/>
              </w:rPr>
            </w:pPr>
            <w:r w:rsidRPr="00A744A1">
              <w:rPr>
                <w:rFonts w:eastAsia="Cambria"/>
                <w:lang w:val="uk-UA"/>
              </w:rPr>
              <w:t xml:space="preserve">На території Високопільської громади </w:t>
            </w:r>
            <w:r w:rsidR="00A744A1">
              <w:rPr>
                <w:lang w:val="uk-UA"/>
              </w:rPr>
              <w:t>у</w:t>
            </w:r>
            <w:r w:rsidR="00A744A1" w:rsidRPr="00180077">
              <w:rPr>
                <w:lang w:val="uk-UA"/>
              </w:rPr>
              <w:t xml:space="preserve"> взаємодії з громадськими організаціями проводяться оздоровчі та соціальні заход</w:t>
            </w:r>
            <w:r w:rsidR="005A5879">
              <w:rPr>
                <w:lang w:val="uk-UA"/>
              </w:rPr>
              <w:t xml:space="preserve">и, </w:t>
            </w:r>
            <w:r w:rsidRPr="00A744A1">
              <w:rPr>
                <w:rFonts w:eastAsia="Cambria"/>
                <w:lang w:val="uk-UA"/>
              </w:rPr>
              <w:t>впроваджено оздоровчий курс скандинавської ходьби для людей середнього та старшого віку</w:t>
            </w:r>
            <w:r w:rsidR="00E84CDF" w:rsidRPr="00C12835">
              <w:rPr>
                <w:rFonts w:eastAsia="Cambria"/>
                <w:lang w:val="uk-UA"/>
              </w:rPr>
              <w:t>.</w:t>
            </w:r>
          </w:p>
          <w:p w14:paraId="590F575D" w14:textId="77777777" w:rsidR="00850DAE" w:rsidRPr="00C12835" w:rsidRDefault="00850DAE" w:rsidP="005E36C1">
            <w:pPr>
              <w:jc w:val="both"/>
              <w:rPr>
                <w:lang w:val="uk-UA"/>
              </w:rPr>
            </w:pPr>
            <w:r w:rsidRPr="00C12835">
              <w:t>В Тягинській громаді відкрито громадській простір “Місце сили”.</w:t>
            </w:r>
          </w:p>
          <w:p w14:paraId="3C9766B9" w14:textId="77777777" w:rsidR="00A744A1" w:rsidRPr="00180077" w:rsidRDefault="00A744A1" w:rsidP="00A744A1">
            <w:pPr>
              <w:jc w:val="both"/>
              <w:rPr>
                <w:highlight w:val="yellow"/>
                <w:lang w:val="uk-UA"/>
              </w:rPr>
            </w:pPr>
          </w:p>
          <w:p w14:paraId="174C9C2E" w14:textId="77777777" w:rsidR="00850DAE" w:rsidRPr="00C12835" w:rsidRDefault="00850DAE" w:rsidP="005E36C1">
            <w:pPr>
              <w:jc w:val="both"/>
              <w:rPr>
                <w:lang w:val="uk-UA"/>
              </w:rPr>
            </w:pPr>
          </w:p>
          <w:p w14:paraId="7110436F" w14:textId="77777777" w:rsidR="00F84610" w:rsidRPr="00C12835" w:rsidRDefault="00F84610" w:rsidP="005E36C1">
            <w:pPr>
              <w:jc w:val="both"/>
              <w:rPr>
                <w:highlight w:val="yellow"/>
              </w:rPr>
            </w:pPr>
          </w:p>
        </w:tc>
      </w:tr>
      <w:tr w:rsidR="00F84610" w:rsidRPr="00C904C3" w14:paraId="2BEC86B5" w14:textId="77777777" w:rsidTr="002C2DD4">
        <w:tc>
          <w:tcPr>
            <w:tcW w:w="1951" w:type="dxa"/>
          </w:tcPr>
          <w:p w14:paraId="1F0163A8" w14:textId="77777777" w:rsidR="00F84610" w:rsidRPr="00C12835" w:rsidRDefault="00F84610" w:rsidP="004A4146">
            <w:r w:rsidRPr="00C12835">
              <w:t xml:space="preserve">3) </w:t>
            </w:r>
            <w:r w:rsidR="0036585B" w:rsidRPr="00C12835">
              <w:rPr>
                <w:lang w:val="uk-UA"/>
              </w:rPr>
              <w:t>П</w:t>
            </w:r>
            <w:r w:rsidRPr="00C12835">
              <w:t>ровести інформаційно-просвітницьку кампанію щодо зміцнення здоров’я населення, раннього виявлення захворювань, формування навичок здорового способу життя, зокрема щодо зниження рівня поширеності тютюнокуріння, підвищення рівня відповідальної самозбережу</w:t>
            </w:r>
            <w:r w:rsidR="002F25A4" w:rsidRPr="00C12835">
              <w:rPr>
                <w:lang w:val="uk-UA"/>
              </w:rPr>
              <w:t>-</w:t>
            </w:r>
            <w:r w:rsidRPr="00C12835">
              <w:t>вальної поведінки</w:t>
            </w:r>
          </w:p>
        </w:tc>
        <w:tc>
          <w:tcPr>
            <w:tcW w:w="2126" w:type="dxa"/>
          </w:tcPr>
          <w:p w14:paraId="1358EE83" w14:textId="77777777" w:rsidR="00F84610" w:rsidRPr="00C12835" w:rsidRDefault="00F84610" w:rsidP="004A4146">
            <w:r w:rsidRPr="00C12835">
              <w:t>Департамент здоров’я обласної державної адміністрації, управління 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55C2E032" w14:textId="77777777" w:rsidR="00F84610" w:rsidRPr="00C12835" w:rsidRDefault="00F84610" w:rsidP="00CD1A4B">
            <w:pPr>
              <w:jc w:val="center"/>
            </w:pPr>
            <w:r w:rsidRPr="00C12835">
              <w:t>Грудень</w:t>
            </w:r>
          </w:p>
          <w:p w14:paraId="301FB861" w14:textId="77777777" w:rsidR="00F84610" w:rsidRPr="00C12835" w:rsidRDefault="007F7941" w:rsidP="00CD1A4B">
            <w:pPr>
              <w:jc w:val="center"/>
            </w:pPr>
            <w:r w:rsidRPr="00C12835">
              <w:t>2026</w:t>
            </w:r>
            <w:r w:rsidR="00F84610" w:rsidRPr="00C12835">
              <w:t xml:space="preserve"> року</w:t>
            </w:r>
          </w:p>
        </w:tc>
        <w:tc>
          <w:tcPr>
            <w:tcW w:w="993" w:type="dxa"/>
          </w:tcPr>
          <w:p w14:paraId="4BF12F63" w14:textId="77777777" w:rsidR="00F84610" w:rsidRPr="00C12835" w:rsidRDefault="00F84610" w:rsidP="00CD1A4B">
            <w:pPr>
              <w:jc w:val="center"/>
            </w:pPr>
          </w:p>
        </w:tc>
        <w:tc>
          <w:tcPr>
            <w:tcW w:w="1417" w:type="dxa"/>
          </w:tcPr>
          <w:p w14:paraId="7EB3D41C" w14:textId="77777777" w:rsidR="00F84610" w:rsidRPr="00C12835" w:rsidRDefault="00F84610" w:rsidP="00CD1A4B">
            <w:pPr>
              <w:jc w:val="center"/>
            </w:pPr>
            <w:r w:rsidRPr="00C12835">
              <w:t>Викон</w:t>
            </w:r>
            <w:r w:rsidR="007F7941" w:rsidRPr="00C12835">
              <w:t>ується</w:t>
            </w:r>
          </w:p>
        </w:tc>
        <w:tc>
          <w:tcPr>
            <w:tcW w:w="7938" w:type="dxa"/>
          </w:tcPr>
          <w:p w14:paraId="53DD2CA2" w14:textId="77777777" w:rsidR="00C904C3" w:rsidRPr="004E73E8" w:rsidRDefault="00C904C3" w:rsidP="00C904C3">
            <w:pPr>
              <w:jc w:val="both"/>
              <w:rPr>
                <w:lang w:val="uk-UA"/>
              </w:rPr>
            </w:pPr>
            <w:r w:rsidRPr="00C12835">
              <w:t xml:space="preserve">Інформація </w:t>
            </w:r>
            <w:r w:rsidRPr="00C12835">
              <w:rPr>
                <w:lang w:val="uk-UA"/>
              </w:rPr>
              <w:t xml:space="preserve">стосовно </w:t>
            </w:r>
            <w:r w:rsidR="009C0F9F" w:rsidRPr="00C12835">
              <w:rPr>
                <w:lang w:val="uk-UA"/>
              </w:rPr>
              <w:t xml:space="preserve">проведених заходів </w:t>
            </w:r>
            <w:r w:rsidRPr="00C12835">
              <w:t>інформаційно-просвітницьк</w:t>
            </w:r>
            <w:r w:rsidRPr="00C12835">
              <w:rPr>
                <w:lang w:val="uk-UA"/>
              </w:rPr>
              <w:t>ої</w:t>
            </w:r>
            <w:r w:rsidRPr="00C12835">
              <w:t xml:space="preserve"> кампані</w:t>
            </w:r>
            <w:r w:rsidRPr="00C12835">
              <w:rPr>
                <w:lang w:val="uk-UA"/>
              </w:rPr>
              <w:t>ї</w:t>
            </w:r>
            <w:r w:rsidRPr="00C12835">
              <w:t xml:space="preserve"> щодо зміцнення здоров’я </w:t>
            </w:r>
            <w:proofErr w:type="gramStart"/>
            <w:r w:rsidRPr="00C12835">
              <w:t>населення</w:t>
            </w:r>
            <w:r w:rsidR="004E73E8">
              <w:rPr>
                <w:lang w:val="uk-UA"/>
              </w:rPr>
              <w:t xml:space="preserve">  </w:t>
            </w:r>
            <w:r w:rsidRPr="00C12835">
              <w:rPr>
                <w:lang w:val="uk-UA"/>
              </w:rPr>
              <w:t>розміщується</w:t>
            </w:r>
            <w:proofErr w:type="gramEnd"/>
            <w:r w:rsidRPr="00C12835">
              <w:rPr>
                <w:lang w:val="uk-UA"/>
              </w:rPr>
              <w:t xml:space="preserve">  на </w:t>
            </w:r>
            <w:r w:rsidR="009C0F9F" w:rsidRPr="00C12835">
              <w:rPr>
                <w:lang w:val="uk-UA"/>
              </w:rPr>
              <w:t xml:space="preserve">вебсайтах обласної, районних військових </w:t>
            </w:r>
            <w:r w:rsidR="009C0F9F" w:rsidRPr="004E73E8">
              <w:rPr>
                <w:lang w:val="uk-UA"/>
              </w:rPr>
              <w:t>адміністрацій</w:t>
            </w:r>
            <w:r w:rsidR="006F77DB" w:rsidRPr="004E73E8">
              <w:rPr>
                <w:lang w:val="uk-UA"/>
              </w:rPr>
              <w:t>,</w:t>
            </w:r>
            <w:r w:rsidR="009C0F9F" w:rsidRPr="004E73E8">
              <w:rPr>
                <w:lang w:val="uk-UA"/>
              </w:rPr>
              <w:t xml:space="preserve"> територіальних громад області та </w:t>
            </w:r>
            <w:r w:rsidRPr="004E73E8">
              <w:rPr>
                <w:rFonts w:eastAsia="Cambria"/>
                <w:color w:val="000000"/>
                <w:lang w:val="uk-UA"/>
              </w:rPr>
              <w:t xml:space="preserve">у мережі </w:t>
            </w:r>
            <w:r w:rsidRPr="004E73E8">
              <w:rPr>
                <w:rFonts w:eastAsia="Cambria"/>
                <w:color w:val="000000"/>
                <w:lang w:val="en-US"/>
              </w:rPr>
              <w:t>Facebook</w:t>
            </w:r>
            <w:r w:rsidRPr="004E73E8">
              <w:rPr>
                <w:lang w:val="uk-UA"/>
              </w:rPr>
              <w:t>:</w:t>
            </w:r>
          </w:p>
          <w:p w14:paraId="6706236F" w14:textId="77777777" w:rsidR="004E73E8" w:rsidRPr="004E73E8" w:rsidRDefault="004E73E8" w:rsidP="004E73E8">
            <w:pPr>
              <w:rPr>
                <w:color w:val="000000"/>
                <w:lang w:val="uk-UA"/>
              </w:rPr>
            </w:pPr>
            <w:hyperlink r:id="rId704" w:history="1">
              <w:r w:rsidRPr="004E73E8">
                <w:rPr>
                  <w:rStyle w:val="a5"/>
                  <w:lang w:val="uk-UA"/>
                </w:rPr>
                <w:t>https://khoda.gov.ua/news/hostri-kyshkovi-infektsii-vlitku-iak-znyzyty-ryzyk-zakhvoriuvannia</w:t>
              </w:r>
            </w:hyperlink>
            <w:r w:rsidRPr="004E73E8">
              <w:rPr>
                <w:color w:val="000000"/>
                <w:lang w:val="uk-UA"/>
              </w:rPr>
              <w:t>;</w:t>
            </w:r>
          </w:p>
          <w:p w14:paraId="718A3855" w14:textId="77777777" w:rsidR="004E73E8" w:rsidRPr="004E73E8" w:rsidRDefault="004E73E8" w:rsidP="004E73E8">
            <w:pPr>
              <w:rPr>
                <w:color w:val="000000"/>
                <w:lang w:val="uk-UA"/>
              </w:rPr>
            </w:pPr>
            <w:hyperlink r:id="rId705" w:history="1">
              <w:r w:rsidRPr="004E73E8">
                <w:rPr>
                  <w:rStyle w:val="a5"/>
                  <w:lang w:val="uk-UA"/>
                </w:rPr>
                <w:t>https://khoda.gov.ua/news/rotavirusna-infektsiia-symptomy-ta-profilaktyka</w:t>
              </w:r>
            </w:hyperlink>
            <w:r w:rsidRPr="004E73E8">
              <w:rPr>
                <w:color w:val="000000"/>
                <w:lang w:val="uk-UA"/>
              </w:rPr>
              <w:t>;</w:t>
            </w:r>
          </w:p>
          <w:p w14:paraId="5E9FFB01" w14:textId="77777777" w:rsidR="004E73E8" w:rsidRPr="004E73E8" w:rsidRDefault="004E73E8" w:rsidP="004E73E8">
            <w:pPr>
              <w:rPr>
                <w:color w:val="000000"/>
                <w:lang w:val="uk-UA"/>
              </w:rPr>
            </w:pPr>
            <w:hyperlink r:id="rId706" w:history="1">
              <w:r w:rsidRPr="004E73E8">
                <w:rPr>
                  <w:rStyle w:val="a5"/>
                  <w:lang w:val="uk-UA"/>
                </w:rPr>
                <w:t>https://khoda.gov.ua/news/profilaktyka-hostrykh-kyshkovykh-zakhvoriuvan</w:t>
              </w:r>
            </w:hyperlink>
            <w:r w:rsidRPr="004E73E8">
              <w:rPr>
                <w:color w:val="000000"/>
                <w:lang w:val="uk-UA"/>
              </w:rPr>
              <w:t>;</w:t>
            </w:r>
          </w:p>
          <w:p w14:paraId="3A6D4562" w14:textId="77777777" w:rsidR="004E73E8" w:rsidRPr="004E73E8" w:rsidRDefault="004E73E8" w:rsidP="004E73E8">
            <w:pPr>
              <w:rPr>
                <w:color w:val="000000"/>
                <w:lang w:val="uk-UA"/>
              </w:rPr>
            </w:pPr>
            <w:hyperlink r:id="rId707" w:history="1">
              <w:r w:rsidRPr="004E73E8">
                <w:rPr>
                  <w:rStyle w:val="a5"/>
                  <w:lang w:val="uk-UA"/>
                </w:rPr>
                <w:t>https://khoda.gov.ua/news/leptospiroz-nepomitna-nebezpeka-litnoho-vidpochynku</w:t>
              </w:r>
            </w:hyperlink>
            <w:r w:rsidRPr="004E73E8">
              <w:rPr>
                <w:color w:val="000000"/>
                <w:lang w:val="uk-UA"/>
              </w:rPr>
              <w:t>;</w:t>
            </w:r>
          </w:p>
          <w:p w14:paraId="0D0B8949" w14:textId="77777777" w:rsidR="004E73E8" w:rsidRPr="004E73E8" w:rsidRDefault="004E73E8" w:rsidP="004E73E8">
            <w:pPr>
              <w:rPr>
                <w:color w:val="000000"/>
                <w:lang w:val="uk-UA"/>
              </w:rPr>
            </w:pPr>
            <w:hyperlink r:id="rId708" w:history="1">
              <w:r w:rsidRPr="004E73E8">
                <w:rPr>
                  <w:rStyle w:val="a5"/>
                  <w:lang w:val="uk-UA"/>
                </w:rPr>
                <w:t>https://khoda.gov.ua/news/profilaktyka-botulizmu</w:t>
              </w:r>
            </w:hyperlink>
            <w:r w:rsidRPr="004E73E8">
              <w:rPr>
                <w:color w:val="000000"/>
                <w:lang w:val="uk-UA"/>
              </w:rPr>
              <w:t>;</w:t>
            </w:r>
          </w:p>
          <w:p w14:paraId="0E9E7057" w14:textId="77777777" w:rsidR="004E73E8" w:rsidRPr="004E73E8" w:rsidRDefault="004E73E8" w:rsidP="004E73E8">
            <w:pPr>
              <w:rPr>
                <w:color w:val="000000"/>
                <w:lang w:val="uk-UA"/>
              </w:rPr>
            </w:pPr>
            <w:hyperlink r:id="rId709" w:history="1">
              <w:r w:rsidRPr="004E73E8">
                <w:rPr>
                  <w:rStyle w:val="a5"/>
                </w:rPr>
                <w:t>https</w:t>
              </w:r>
              <w:r w:rsidRPr="004E73E8">
                <w:rPr>
                  <w:rStyle w:val="a5"/>
                  <w:lang w:val="uk-UA"/>
                </w:rPr>
                <w:t>://</w:t>
              </w:r>
              <w:r w:rsidRPr="004E73E8">
                <w:rPr>
                  <w:rStyle w:val="a5"/>
                </w:rPr>
                <w:t>khoda</w:t>
              </w:r>
              <w:r w:rsidRPr="004E73E8">
                <w:rPr>
                  <w:rStyle w:val="a5"/>
                  <w:lang w:val="uk-UA"/>
                </w:rPr>
                <w:t>.</w:t>
              </w:r>
              <w:r w:rsidRPr="004E73E8">
                <w:rPr>
                  <w:rStyle w:val="a5"/>
                </w:rPr>
                <w:t>gov</w:t>
              </w:r>
              <w:r w:rsidRPr="004E73E8">
                <w:rPr>
                  <w:rStyle w:val="a5"/>
                  <w:lang w:val="uk-UA"/>
                </w:rPr>
                <w:t>.</w:t>
              </w:r>
              <w:r w:rsidRPr="004E73E8">
                <w:rPr>
                  <w:rStyle w:val="a5"/>
                </w:rPr>
                <w:t>ua</w:t>
              </w:r>
              <w:r w:rsidRPr="004E73E8">
                <w:rPr>
                  <w:rStyle w:val="a5"/>
                  <w:lang w:val="uk-UA"/>
                </w:rPr>
                <w:t>/</w:t>
              </w:r>
              <w:r w:rsidRPr="004E73E8">
                <w:rPr>
                  <w:rStyle w:val="a5"/>
                </w:rPr>
                <w:t>news</w:t>
              </w:r>
              <w:r w:rsidRPr="004E73E8">
                <w:rPr>
                  <w:rStyle w:val="a5"/>
                  <w:lang w:val="uk-UA"/>
                </w:rPr>
                <w:t>/</w:t>
              </w:r>
              <w:r w:rsidRPr="004E73E8">
                <w:rPr>
                  <w:rStyle w:val="a5"/>
                </w:rPr>
                <w:t>rozpochavsia</w:t>
              </w:r>
              <w:r w:rsidRPr="004E73E8">
                <w:rPr>
                  <w:rStyle w:val="a5"/>
                  <w:lang w:val="uk-UA"/>
                </w:rPr>
                <w:t>-</w:t>
              </w:r>
              <w:r w:rsidRPr="004E73E8">
                <w:rPr>
                  <w:rStyle w:val="a5"/>
                </w:rPr>
                <w:t>tyzhden</w:t>
              </w:r>
              <w:r w:rsidRPr="004E73E8">
                <w:rPr>
                  <w:rStyle w:val="a5"/>
                  <w:lang w:val="uk-UA"/>
                </w:rPr>
                <w:t>-</w:t>
              </w:r>
              <w:r w:rsidRPr="004E73E8">
                <w:rPr>
                  <w:rStyle w:val="a5"/>
                </w:rPr>
                <w:t>testuvannia</w:t>
              </w:r>
              <w:r w:rsidRPr="004E73E8">
                <w:rPr>
                  <w:rStyle w:val="a5"/>
                  <w:lang w:val="uk-UA"/>
                </w:rPr>
                <w:t>-</w:t>
              </w:r>
              <w:r w:rsidRPr="004E73E8">
                <w:rPr>
                  <w:rStyle w:val="a5"/>
                </w:rPr>
                <w:t>na</w:t>
              </w:r>
              <w:r w:rsidRPr="004E73E8">
                <w:rPr>
                  <w:rStyle w:val="a5"/>
                  <w:lang w:val="uk-UA"/>
                </w:rPr>
                <w:t>-</w:t>
              </w:r>
              <w:r w:rsidRPr="004E73E8">
                <w:rPr>
                  <w:rStyle w:val="a5"/>
                </w:rPr>
                <w:t>virusni</w:t>
              </w:r>
              <w:r w:rsidRPr="004E73E8">
                <w:rPr>
                  <w:rStyle w:val="a5"/>
                  <w:lang w:val="uk-UA"/>
                </w:rPr>
                <w:t>-</w:t>
              </w:r>
              <w:r w:rsidRPr="004E73E8">
                <w:rPr>
                  <w:rStyle w:val="a5"/>
                </w:rPr>
                <w:t>hepatyty</w:t>
              </w:r>
            </w:hyperlink>
            <w:r w:rsidRPr="004E73E8">
              <w:rPr>
                <w:color w:val="000000"/>
                <w:lang w:val="uk-UA"/>
              </w:rPr>
              <w:t>;</w:t>
            </w:r>
          </w:p>
          <w:p w14:paraId="6F4883A2" w14:textId="77777777" w:rsidR="004E73E8" w:rsidRPr="004E73E8" w:rsidRDefault="004E73E8" w:rsidP="004E73E8">
            <w:pPr>
              <w:rPr>
                <w:color w:val="000000"/>
                <w:lang w:val="uk-UA"/>
              </w:rPr>
            </w:pPr>
            <w:hyperlink r:id="rId710" w:history="1">
              <w:r w:rsidRPr="004E73E8">
                <w:rPr>
                  <w:rStyle w:val="a5"/>
                </w:rPr>
                <w:t>https</w:t>
              </w:r>
              <w:r w:rsidRPr="004E73E8">
                <w:rPr>
                  <w:rStyle w:val="a5"/>
                  <w:lang w:val="uk-UA"/>
                </w:rPr>
                <w:t>://</w:t>
              </w:r>
              <w:r w:rsidRPr="004E73E8">
                <w:rPr>
                  <w:rStyle w:val="a5"/>
                </w:rPr>
                <w:t>khoda</w:t>
              </w:r>
              <w:r w:rsidRPr="004E73E8">
                <w:rPr>
                  <w:rStyle w:val="a5"/>
                  <w:lang w:val="uk-UA"/>
                </w:rPr>
                <w:t>.</w:t>
              </w:r>
              <w:r w:rsidRPr="004E73E8">
                <w:rPr>
                  <w:rStyle w:val="a5"/>
                </w:rPr>
                <w:t>gov</w:t>
              </w:r>
              <w:r w:rsidRPr="004E73E8">
                <w:rPr>
                  <w:rStyle w:val="a5"/>
                  <w:lang w:val="uk-UA"/>
                </w:rPr>
                <w:t>.</w:t>
              </w:r>
              <w:r w:rsidRPr="004E73E8">
                <w:rPr>
                  <w:rStyle w:val="a5"/>
                </w:rPr>
                <w:t>ua</w:t>
              </w:r>
              <w:r w:rsidRPr="004E73E8">
                <w:rPr>
                  <w:rStyle w:val="a5"/>
                  <w:lang w:val="uk-UA"/>
                </w:rPr>
                <w:t>/</w:t>
              </w:r>
              <w:r w:rsidRPr="004E73E8">
                <w:rPr>
                  <w:rStyle w:val="a5"/>
                </w:rPr>
                <w:t>news</w:t>
              </w:r>
              <w:r w:rsidRPr="004E73E8">
                <w:rPr>
                  <w:rStyle w:val="a5"/>
                  <w:lang w:val="uk-UA"/>
                </w:rPr>
                <w:t>/</w:t>
              </w:r>
              <w:r w:rsidRPr="004E73E8">
                <w:rPr>
                  <w:rStyle w:val="a5"/>
                </w:rPr>
                <w:t>dyfteriia</w:t>
              </w:r>
              <w:r w:rsidRPr="004E73E8">
                <w:rPr>
                  <w:rStyle w:val="a5"/>
                  <w:lang w:val="uk-UA"/>
                </w:rPr>
                <w:t>-</w:t>
              </w:r>
              <w:r w:rsidRPr="004E73E8">
                <w:rPr>
                  <w:rStyle w:val="a5"/>
                </w:rPr>
                <w:t>ta</w:t>
              </w:r>
              <w:r w:rsidRPr="004E73E8">
                <w:rPr>
                  <w:rStyle w:val="a5"/>
                  <w:lang w:val="uk-UA"/>
                </w:rPr>
                <w:t>-</w:t>
              </w:r>
              <w:r w:rsidRPr="004E73E8">
                <w:rPr>
                  <w:rStyle w:val="a5"/>
                </w:rPr>
                <w:t>pravets</w:t>
              </w:r>
              <w:r w:rsidRPr="004E73E8">
                <w:rPr>
                  <w:rStyle w:val="a5"/>
                  <w:lang w:val="uk-UA"/>
                </w:rPr>
                <w:t>-</w:t>
              </w:r>
              <w:r w:rsidRPr="004E73E8">
                <w:rPr>
                  <w:rStyle w:val="a5"/>
                </w:rPr>
                <w:t>perevirte</w:t>
              </w:r>
              <w:r w:rsidRPr="004E73E8">
                <w:rPr>
                  <w:rStyle w:val="a5"/>
                  <w:lang w:val="uk-UA"/>
                </w:rPr>
                <w:t>-</w:t>
              </w:r>
              <w:r w:rsidRPr="004E73E8">
                <w:rPr>
                  <w:rStyle w:val="a5"/>
                </w:rPr>
                <w:t>koly</w:t>
              </w:r>
              <w:r w:rsidRPr="004E73E8">
                <w:rPr>
                  <w:rStyle w:val="a5"/>
                  <w:lang w:val="uk-UA"/>
                </w:rPr>
                <w:t>-</w:t>
              </w:r>
              <w:r w:rsidRPr="004E73E8">
                <w:rPr>
                  <w:rStyle w:val="a5"/>
                </w:rPr>
                <w:t>vy</w:t>
              </w:r>
              <w:r w:rsidRPr="004E73E8">
                <w:rPr>
                  <w:rStyle w:val="a5"/>
                  <w:lang w:val="uk-UA"/>
                </w:rPr>
                <w:t>-</w:t>
              </w:r>
              <w:r w:rsidRPr="004E73E8">
                <w:rPr>
                  <w:rStyle w:val="a5"/>
                </w:rPr>
                <w:t>shchepliuvalysia</w:t>
              </w:r>
              <w:r w:rsidRPr="004E73E8">
                <w:rPr>
                  <w:rStyle w:val="a5"/>
                  <w:lang w:val="uk-UA"/>
                </w:rPr>
                <w:t>-</w:t>
              </w:r>
              <w:r w:rsidRPr="004E73E8">
                <w:rPr>
                  <w:rStyle w:val="a5"/>
                </w:rPr>
                <w:t>vostannie</w:t>
              </w:r>
            </w:hyperlink>
            <w:r w:rsidRPr="004E73E8">
              <w:rPr>
                <w:color w:val="000000"/>
                <w:lang w:val="uk-UA"/>
              </w:rPr>
              <w:t>;</w:t>
            </w:r>
          </w:p>
          <w:p w14:paraId="4BEEC960" w14:textId="77777777" w:rsidR="004E73E8" w:rsidRPr="004E73E8" w:rsidRDefault="004E73E8" w:rsidP="004E73E8">
            <w:pPr>
              <w:rPr>
                <w:color w:val="000000"/>
                <w:lang w:val="uk-UA"/>
              </w:rPr>
            </w:pPr>
            <w:hyperlink r:id="rId711" w:history="1">
              <w:r w:rsidRPr="004E73E8">
                <w:rPr>
                  <w:rStyle w:val="a5"/>
                </w:rPr>
                <w:t>https</w:t>
              </w:r>
              <w:r w:rsidRPr="004E73E8">
                <w:rPr>
                  <w:rStyle w:val="a5"/>
                  <w:lang w:val="uk-UA"/>
                </w:rPr>
                <w:t>://</w:t>
              </w:r>
              <w:r w:rsidRPr="004E73E8">
                <w:rPr>
                  <w:rStyle w:val="a5"/>
                </w:rPr>
                <w:t>khoda</w:t>
              </w:r>
              <w:r w:rsidRPr="004E73E8">
                <w:rPr>
                  <w:rStyle w:val="a5"/>
                  <w:lang w:val="uk-UA"/>
                </w:rPr>
                <w:t>.</w:t>
              </w:r>
              <w:r w:rsidRPr="004E73E8">
                <w:rPr>
                  <w:rStyle w:val="a5"/>
                </w:rPr>
                <w:t>gov</w:t>
              </w:r>
              <w:r w:rsidRPr="004E73E8">
                <w:rPr>
                  <w:rStyle w:val="a5"/>
                  <w:lang w:val="uk-UA"/>
                </w:rPr>
                <w:t>.</w:t>
              </w:r>
              <w:r w:rsidRPr="004E73E8">
                <w:rPr>
                  <w:rStyle w:val="a5"/>
                </w:rPr>
                <w:t>ua</w:t>
              </w:r>
              <w:r w:rsidRPr="004E73E8">
                <w:rPr>
                  <w:rStyle w:val="a5"/>
                  <w:lang w:val="uk-UA"/>
                </w:rPr>
                <w:t>/</w:t>
              </w:r>
              <w:r w:rsidRPr="004E73E8">
                <w:rPr>
                  <w:rStyle w:val="a5"/>
                </w:rPr>
                <w:t>news</w:t>
              </w:r>
              <w:r w:rsidRPr="004E73E8">
                <w:rPr>
                  <w:rStyle w:val="a5"/>
                  <w:lang w:val="uk-UA"/>
                </w:rPr>
                <w:t>/</w:t>
              </w:r>
              <w:r w:rsidRPr="004E73E8">
                <w:rPr>
                  <w:rStyle w:val="a5"/>
                </w:rPr>
                <w:t>predstavnyky</w:t>
              </w:r>
              <w:r w:rsidRPr="004E73E8">
                <w:rPr>
                  <w:rStyle w:val="a5"/>
                  <w:lang w:val="uk-UA"/>
                </w:rPr>
                <w:t>-</w:t>
              </w:r>
              <w:r w:rsidRPr="004E73E8">
                <w:rPr>
                  <w:rStyle w:val="a5"/>
                </w:rPr>
                <w:t>koordynatsiinoho</w:t>
              </w:r>
              <w:r w:rsidRPr="004E73E8">
                <w:rPr>
                  <w:rStyle w:val="a5"/>
                  <w:lang w:val="uk-UA"/>
                </w:rPr>
                <w:t>-</w:t>
              </w:r>
              <w:r w:rsidRPr="004E73E8">
                <w:rPr>
                  <w:rStyle w:val="a5"/>
                </w:rPr>
                <w:t>tsentru</w:t>
              </w:r>
              <w:r w:rsidRPr="004E73E8">
                <w:rPr>
                  <w:rStyle w:val="a5"/>
                  <w:lang w:val="uk-UA"/>
                </w:rPr>
                <w:t>-</w:t>
              </w:r>
              <w:r w:rsidRPr="004E73E8">
                <w:rPr>
                  <w:rStyle w:val="a5"/>
                </w:rPr>
                <w:t>vilni</w:t>
              </w:r>
              <w:r w:rsidRPr="004E73E8">
                <w:rPr>
                  <w:rStyle w:val="a5"/>
                  <w:lang w:val="uk-UA"/>
                </w:rPr>
                <w:t>-</w:t>
              </w:r>
              <w:r w:rsidRPr="004E73E8">
                <w:rPr>
                  <w:rStyle w:val="a5"/>
                </w:rPr>
                <w:t>razom</w:t>
              </w:r>
              <w:r w:rsidRPr="004E73E8">
                <w:rPr>
                  <w:rStyle w:val="a5"/>
                  <w:lang w:val="uk-UA"/>
                </w:rPr>
                <w:t>-</w:t>
              </w:r>
              <w:r w:rsidRPr="004E73E8">
                <w:rPr>
                  <w:rStyle w:val="a5"/>
                </w:rPr>
                <w:t>u</w:t>
              </w:r>
              <w:r w:rsidRPr="004E73E8">
                <w:rPr>
                  <w:rStyle w:val="a5"/>
                  <w:lang w:val="uk-UA"/>
                </w:rPr>
                <w:t>-</w:t>
              </w:r>
              <w:r w:rsidRPr="004E73E8">
                <w:rPr>
                  <w:rStyle w:val="a5"/>
                </w:rPr>
                <w:t>khmelnytskomu</w:t>
              </w:r>
              <w:r w:rsidRPr="004E73E8">
                <w:rPr>
                  <w:rStyle w:val="a5"/>
                  <w:lang w:val="uk-UA"/>
                </w:rPr>
                <w:t>-</w:t>
              </w:r>
              <w:r w:rsidRPr="004E73E8">
                <w:rPr>
                  <w:rStyle w:val="a5"/>
                </w:rPr>
                <w:t>ta</w:t>
              </w:r>
              <w:r w:rsidRPr="004E73E8">
                <w:rPr>
                  <w:rStyle w:val="a5"/>
                  <w:lang w:val="uk-UA"/>
                </w:rPr>
                <w:t>-</w:t>
              </w:r>
              <w:r w:rsidRPr="004E73E8">
                <w:rPr>
                  <w:rStyle w:val="a5"/>
                </w:rPr>
                <w:t>rodyny</w:t>
              </w:r>
              <w:r w:rsidRPr="004E73E8">
                <w:rPr>
                  <w:rStyle w:val="a5"/>
                  <w:lang w:val="uk-UA"/>
                </w:rPr>
                <w:t>-</w:t>
              </w:r>
              <w:r w:rsidRPr="004E73E8">
                <w:rPr>
                  <w:rStyle w:val="a5"/>
                </w:rPr>
                <w:t>z</w:t>
              </w:r>
              <w:r w:rsidRPr="004E73E8">
                <w:rPr>
                  <w:rStyle w:val="a5"/>
                  <w:lang w:val="uk-UA"/>
                </w:rPr>
                <w:t>-</w:t>
              </w:r>
              <w:r w:rsidRPr="004E73E8">
                <w:rPr>
                  <w:rStyle w:val="a5"/>
                </w:rPr>
                <w:t>pomizh</w:t>
              </w:r>
              <w:r w:rsidRPr="004E73E8">
                <w:rPr>
                  <w:rStyle w:val="a5"/>
                  <w:lang w:val="uk-UA"/>
                </w:rPr>
                <w:t>-</w:t>
              </w:r>
              <w:r w:rsidRPr="004E73E8">
                <w:rPr>
                  <w:rStyle w:val="a5"/>
                </w:rPr>
                <w:t>vpo</w:t>
              </w:r>
              <w:r w:rsidRPr="004E73E8">
                <w:rPr>
                  <w:rStyle w:val="a5"/>
                  <w:lang w:val="uk-UA"/>
                </w:rPr>
                <w:t>-</w:t>
              </w:r>
              <w:r w:rsidRPr="004E73E8">
                <w:rPr>
                  <w:rStyle w:val="a5"/>
                </w:rPr>
                <w:t>vidvidaly</w:t>
              </w:r>
              <w:r w:rsidRPr="004E73E8">
                <w:rPr>
                  <w:rStyle w:val="a5"/>
                  <w:lang w:val="uk-UA"/>
                </w:rPr>
                <w:t>-</w:t>
              </w:r>
              <w:r w:rsidRPr="004E73E8">
                <w:rPr>
                  <w:rStyle w:val="a5"/>
                </w:rPr>
                <w:t>medychno</w:t>
              </w:r>
              <w:r w:rsidRPr="004E73E8">
                <w:rPr>
                  <w:rStyle w:val="a5"/>
                  <w:lang w:val="uk-UA"/>
                </w:rPr>
                <w:t>-</w:t>
              </w:r>
              <w:r w:rsidRPr="004E73E8">
                <w:rPr>
                  <w:rStyle w:val="a5"/>
                </w:rPr>
                <w:t>prosvitnytsku</w:t>
              </w:r>
              <w:r w:rsidRPr="004E73E8">
                <w:rPr>
                  <w:rStyle w:val="a5"/>
                  <w:lang w:val="uk-UA"/>
                </w:rPr>
                <w:t>-</w:t>
              </w:r>
              <w:r w:rsidRPr="004E73E8">
                <w:rPr>
                  <w:rStyle w:val="a5"/>
                </w:rPr>
                <w:t>podiiu</w:t>
              </w:r>
            </w:hyperlink>
            <w:r w:rsidRPr="004E73E8">
              <w:rPr>
                <w:color w:val="000000"/>
                <w:lang w:val="uk-UA"/>
              </w:rPr>
              <w:t>;</w:t>
            </w:r>
          </w:p>
          <w:p w14:paraId="22B03487" w14:textId="77777777" w:rsidR="004E73E8" w:rsidRPr="004E73E8" w:rsidRDefault="004E73E8" w:rsidP="004E73E8">
            <w:pPr>
              <w:rPr>
                <w:color w:val="000000"/>
                <w:lang w:val="uk-UA"/>
              </w:rPr>
            </w:pPr>
            <w:hyperlink r:id="rId712" w:history="1">
              <w:r w:rsidRPr="004E73E8">
                <w:rPr>
                  <w:rStyle w:val="a5"/>
                </w:rPr>
                <w:t>https</w:t>
              </w:r>
              <w:r w:rsidRPr="004E73E8">
                <w:rPr>
                  <w:rStyle w:val="a5"/>
                  <w:lang w:val="uk-UA"/>
                </w:rPr>
                <w:t>://</w:t>
              </w:r>
              <w:r w:rsidRPr="004E73E8">
                <w:rPr>
                  <w:rStyle w:val="a5"/>
                </w:rPr>
                <w:t>khoda</w:t>
              </w:r>
              <w:r w:rsidRPr="004E73E8">
                <w:rPr>
                  <w:rStyle w:val="a5"/>
                  <w:lang w:val="uk-UA"/>
                </w:rPr>
                <w:t>.</w:t>
              </w:r>
              <w:r w:rsidRPr="004E73E8">
                <w:rPr>
                  <w:rStyle w:val="a5"/>
                </w:rPr>
                <w:t>gov</w:t>
              </w:r>
              <w:r w:rsidRPr="004E73E8">
                <w:rPr>
                  <w:rStyle w:val="a5"/>
                  <w:lang w:val="uk-UA"/>
                </w:rPr>
                <w:t>.</w:t>
              </w:r>
              <w:r w:rsidRPr="004E73E8">
                <w:rPr>
                  <w:rStyle w:val="a5"/>
                </w:rPr>
                <w:t>ua</w:t>
              </w:r>
              <w:r w:rsidRPr="004E73E8">
                <w:rPr>
                  <w:rStyle w:val="a5"/>
                  <w:lang w:val="uk-UA"/>
                </w:rPr>
                <w:t>/</w:t>
              </w:r>
              <w:r w:rsidRPr="004E73E8">
                <w:rPr>
                  <w:rStyle w:val="a5"/>
                </w:rPr>
                <w:t>news</w:t>
              </w:r>
              <w:r w:rsidRPr="004E73E8">
                <w:rPr>
                  <w:rStyle w:val="a5"/>
                  <w:lang w:val="uk-UA"/>
                </w:rPr>
                <w:t>/</w:t>
              </w:r>
              <w:r w:rsidRPr="004E73E8">
                <w:rPr>
                  <w:rStyle w:val="a5"/>
                </w:rPr>
                <w:t>u</w:t>
              </w:r>
              <w:r w:rsidRPr="004E73E8">
                <w:rPr>
                  <w:rStyle w:val="a5"/>
                  <w:lang w:val="uk-UA"/>
                </w:rPr>
                <w:t>-</w:t>
              </w:r>
              <w:r w:rsidRPr="004E73E8">
                <w:rPr>
                  <w:rStyle w:val="a5"/>
                </w:rPr>
                <w:t>humanitarnomu</w:t>
              </w:r>
              <w:r w:rsidRPr="004E73E8">
                <w:rPr>
                  <w:rStyle w:val="a5"/>
                  <w:lang w:val="uk-UA"/>
                </w:rPr>
                <w:t>-</w:t>
              </w:r>
              <w:r w:rsidRPr="004E73E8">
                <w:rPr>
                  <w:rStyle w:val="a5"/>
                </w:rPr>
                <w:t>tsentri</w:t>
              </w:r>
              <w:r w:rsidRPr="004E73E8">
                <w:rPr>
                  <w:rStyle w:val="a5"/>
                  <w:lang w:val="uk-UA"/>
                </w:rPr>
                <w:t>-</w:t>
              </w:r>
              <w:r w:rsidRPr="004E73E8">
                <w:rPr>
                  <w:rStyle w:val="a5"/>
                </w:rPr>
                <w:t>vilni</w:t>
              </w:r>
              <w:r w:rsidRPr="004E73E8">
                <w:rPr>
                  <w:rStyle w:val="a5"/>
                  <w:lang w:val="uk-UA"/>
                </w:rPr>
                <w:t>-</w:t>
              </w:r>
              <w:r w:rsidRPr="004E73E8">
                <w:rPr>
                  <w:rStyle w:val="a5"/>
                </w:rPr>
                <w:t>razom</w:t>
              </w:r>
              <w:r w:rsidRPr="004E73E8">
                <w:rPr>
                  <w:rStyle w:val="a5"/>
                  <w:lang w:val="uk-UA"/>
                </w:rPr>
                <w:t>-</w:t>
              </w:r>
              <w:r w:rsidRPr="004E73E8">
                <w:rPr>
                  <w:rStyle w:val="a5"/>
                </w:rPr>
                <w:t>u</w:t>
              </w:r>
              <w:r w:rsidRPr="004E73E8">
                <w:rPr>
                  <w:rStyle w:val="a5"/>
                  <w:lang w:val="uk-UA"/>
                </w:rPr>
                <w:t>-</w:t>
              </w:r>
              <w:r w:rsidRPr="004E73E8">
                <w:rPr>
                  <w:rStyle w:val="a5"/>
                </w:rPr>
                <w:t>khmelnytskomu</w:t>
              </w:r>
              <w:r w:rsidRPr="004E73E8">
                <w:rPr>
                  <w:rStyle w:val="a5"/>
                  <w:lang w:val="uk-UA"/>
                </w:rPr>
                <w:t>-</w:t>
              </w:r>
              <w:r w:rsidRPr="004E73E8">
                <w:rPr>
                  <w:rStyle w:val="a5"/>
                </w:rPr>
                <w:t>vidbuvsia</w:t>
              </w:r>
              <w:r w:rsidRPr="004E73E8">
                <w:rPr>
                  <w:rStyle w:val="a5"/>
                  <w:lang w:val="uk-UA"/>
                </w:rPr>
                <w:t>-</w:t>
              </w:r>
              <w:r w:rsidRPr="004E73E8">
                <w:rPr>
                  <w:rStyle w:val="a5"/>
                </w:rPr>
                <w:t>cherhovyi</w:t>
              </w:r>
              <w:r w:rsidRPr="004E73E8">
                <w:rPr>
                  <w:rStyle w:val="a5"/>
                  <w:lang w:val="uk-UA"/>
                </w:rPr>
                <w:t>-</w:t>
              </w:r>
              <w:r w:rsidRPr="004E73E8">
                <w:rPr>
                  <w:rStyle w:val="a5"/>
                </w:rPr>
                <w:t>medychnyi</w:t>
              </w:r>
              <w:r w:rsidRPr="004E73E8">
                <w:rPr>
                  <w:rStyle w:val="a5"/>
                  <w:lang w:val="uk-UA"/>
                </w:rPr>
                <w:t>-</w:t>
              </w:r>
              <w:r w:rsidRPr="004E73E8">
                <w:rPr>
                  <w:rStyle w:val="a5"/>
                </w:rPr>
                <w:t>pryiom</w:t>
              </w:r>
              <w:r w:rsidRPr="004E73E8">
                <w:rPr>
                  <w:rStyle w:val="a5"/>
                  <w:lang w:val="uk-UA"/>
                </w:rPr>
                <w:t>-</w:t>
              </w:r>
              <w:r w:rsidRPr="004E73E8">
                <w:rPr>
                  <w:rStyle w:val="a5"/>
                </w:rPr>
                <w:t>dlia</w:t>
              </w:r>
              <w:r w:rsidRPr="004E73E8">
                <w:rPr>
                  <w:rStyle w:val="a5"/>
                  <w:lang w:val="uk-UA"/>
                </w:rPr>
                <w:t>-</w:t>
              </w:r>
              <w:r w:rsidRPr="004E73E8">
                <w:rPr>
                  <w:rStyle w:val="a5"/>
                </w:rPr>
                <w:t>pereselentsiv</w:t>
              </w:r>
              <w:r w:rsidRPr="004E73E8">
                <w:rPr>
                  <w:rStyle w:val="a5"/>
                  <w:lang w:val="uk-UA"/>
                </w:rPr>
                <w:t>-</w:t>
              </w:r>
              <w:r w:rsidRPr="004E73E8">
                <w:rPr>
                  <w:rStyle w:val="a5"/>
                </w:rPr>
                <w:t>iz</w:t>
              </w:r>
              <w:r w:rsidRPr="004E73E8">
                <w:rPr>
                  <w:rStyle w:val="a5"/>
                  <w:lang w:val="uk-UA"/>
                </w:rPr>
                <w:t>-</w:t>
              </w:r>
              <w:r w:rsidRPr="004E73E8">
                <w:rPr>
                  <w:rStyle w:val="a5"/>
                </w:rPr>
                <w:t>khersonshchyny</w:t>
              </w:r>
            </w:hyperlink>
            <w:r w:rsidRPr="004E73E8">
              <w:rPr>
                <w:color w:val="000000"/>
                <w:lang w:val="uk-UA"/>
              </w:rPr>
              <w:t>;</w:t>
            </w:r>
          </w:p>
          <w:p w14:paraId="5CDBF1EA" w14:textId="77777777" w:rsidR="004E73E8" w:rsidRPr="004E73E8" w:rsidRDefault="004E73E8" w:rsidP="004E73E8">
            <w:pPr>
              <w:rPr>
                <w:color w:val="000000"/>
                <w:lang w:val="uk-UA"/>
              </w:rPr>
            </w:pPr>
            <w:hyperlink r:id="rId713" w:history="1">
              <w:r w:rsidRPr="004E73E8">
                <w:rPr>
                  <w:rStyle w:val="a5"/>
                </w:rPr>
                <w:t>https</w:t>
              </w:r>
              <w:r w:rsidRPr="004E73E8">
                <w:rPr>
                  <w:rStyle w:val="a5"/>
                  <w:lang w:val="uk-UA"/>
                </w:rPr>
                <w:t>://</w:t>
              </w:r>
              <w:r w:rsidRPr="004E73E8">
                <w:rPr>
                  <w:rStyle w:val="a5"/>
                </w:rPr>
                <w:t>khoda</w:t>
              </w:r>
              <w:r w:rsidRPr="004E73E8">
                <w:rPr>
                  <w:rStyle w:val="a5"/>
                  <w:lang w:val="uk-UA"/>
                </w:rPr>
                <w:t>.</w:t>
              </w:r>
              <w:r w:rsidRPr="004E73E8">
                <w:rPr>
                  <w:rStyle w:val="a5"/>
                </w:rPr>
                <w:t>gov</w:t>
              </w:r>
              <w:r w:rsidRPr="004E73E8">
                <w:rPr>
                  <w:rStyle w:val="a5"/>
                  <w:lang w:val="uk-UA"/>
                </w:rPr>
                <w:t>.</w:t>
              </w:r>
              <w:r w:rsidRPr="004E73E8">
                <w:rPr>
                  <w:rStyle w:val="a5"/>
                </w:rPr>
                <w:t>ua</w:t>
              </w:r>
              <w:r w:rsidRPr="004E73E8">
                <w:rPr>
                  <w:rStyle w:val="a5"/>
                  <w:lang w:val="uk-UA"/>
                </w:rPr>
                <w:t>/</w:t>
              </w:r>
              <w:r w:rsidRPr="004E73E8">
                <w:rPr>
                  <w:rStyle w:val="a5"/>
                </w:rPr>
                <w:t>news</w:t>
              </w:r>
              <w:r w:rsidRPr="004E73E8">
                <w:rPr>
                  <w:rStyle w:val="a5"/>
                  <w:lang w:val="uk-UA"/>
                </w:rPr>
                <w:t>/</w:t>
              </w:r>
              <w:r w:rsidRPr="004E73E8">
                <w:rPr>
                  <w:rStyle w:val="a5"/>
                </w:rPr>
                <w:t>skaz</w:t>
              </w:r>
              <w:r w:rsidRPr="004E73E8">
                <w:rPr>
                  <w:rStyle w:val="a5"/>
                  <w:lang w:val="uk-UA"/>
                </w:rPr>
                <w:t>-</w:t>
              </w:r>
              <w:r w:rsidRPr="004E73E8">
                <w:rPr>
                  <w:rStyle w:val="a5"/>
                </w:rPr>
                <w:t>shcho</w:t>
              </w:r>
              <w:r w:rsidRPr="004E73E8">
                <w:rPr>
                  <w:rStyle w:val="a5"/>
                  <w:lang w:val="uk-UA"/>
                </w:rPr>
                <w:t>-</w:t>
              </w:r>
              <w:r w:rsidRPr="004E73E8">
                <w:rPr>
                  <w:rStyle w:val="a5"/>
                </w:rPr>
                <w:t>varto</w:t>
              </w:r>
              <w:r w:rsidRPr="004E73E8">
                <w:rPr>
                  <w:rStyle w:val="a5"/>
                  <w:lang w:val="uk-UA"/>
                </w:rPr>
                <w:t>-</w:t>
              </w:r>
              <w:r w:rsidRPr="004E73E8">
                <w:rPr>
                  <w:rStyle w:val="a5"/>
                </w:rPr>
                <w:t>znaty</w:t>
              </w:r>
              <w:r w:rsidRPr="004E73E8">
                <w:rPr>
                  <w:rStyle w:val="a5"/>
                  <w:lang w:val="uk-UA"/>
                </w:rPr>
                <w:t>-</w:t>
              </w:r>
              <w:r w:rsidRPr="004E73E8">
                <w:rPr>
                  <w:rStyle w:val="a5"/>
                </w:rPr>
                <w:t>ta</w:t>
              </w:r>
              <w:r w:rsidRPr="004E73E8">
                <w:rPr>
                  <w:rStyle w:val="a5"/>
                  <w:lang w:val="uk-UA"/>
                </w:rPr>
                <w:t>-</w:t>
              </w:r>
              <w:r w:rsidRPr="004E73E8">
                <w:rPr>
                  <w:rStyle w:val="a5"/>
                </w:rPr>
                <w:t>iak</w:t>
              </w:r>
              <w:r w:rsidRPr="004E73E8">
                <w:rPr>
                  <w:rStyle w:val="a5"/>
                  <w:lang w:val="uk-UA"/>
                </w:rPr>
                <w:t>-</w:t>
              </w:r>
              <w:r w:rsidRPr="004E73E8">
                <w:rPr>
                  <w:rStyle w:val="a5"/>
                </w:rPr>
                <w:t>zakhystytysia</w:t>
              </w:r>
            </w:hyperlink>
            <w:r w:rsidRPr="004E73E8">
              <w:rPr>
                <w:color w:val="000000"/>
                <w:lang w:val="uk-UA"/>
              </w:rPr>
              <w:t>;</w:t>
            </w:r>
          </w:p>
          <w:p w14:paraId="7CDC73CC" w14:textId="77777777" w:rsidR="004E73E8" w:rsidRPr="004E73E8" w:rsidRDefault="004E73E8" w:rsidP="004E73E8">
            <w:pPr>
              <w:rPr>
                <w:color w:val="000000"/>
                <w:lang w:val="uk-UA"/>
              </w:rPr>
            </w:pPr>
            <w:hyperlink r:id="rId714" w:history="1">
              <w:r w:rsidRPr="004E73E8">
                <w:rPr>
                  <w:rStyle w:val="a5"/>
                  <w:lang w:val="uk-UA"/>
                </w:rPr>
                <w:t>https://khoda.gov.ua/news/koordynatsiinyi-tsentr-vilni-razom-u-lvovi-prodovzhuie-pidtrymuvaty-pereselentsiv-z-khersonshchyny</w:t>
              </w:r>
            </w:hyperlink>
            <w:r w:rsidRPr="004E73E8">
              <w:rPr>
                <w:color w:val="000000"/>
                <w:lang w:val="uk-UA"/>
              </w:rPr>
              <w:t>;</w:t>
            </w:r>
          </w:p>
          <w:p w14:paraId="3053587D" w14:textId="77777777" w:rsidR="004E73E8" w:rsidRPr="004E73E8" w:rsidRDefault="004E73E8" w:rsidP="004E73E8">
            <w:pPr>
              <w:rPr>
                <w:color w:val="000000"/>
                <w:lang w:val="uk-UA"/>
              </w:rPr>
            </w:pPr>
            <w:hyperlink r:id="rId715" w:history="1">
              <w:r w:rsidRPr="004E73E8">
                <w:rPr>
                  <w:rStyle w:val="a5"/>
                  <w:lang w:val="uk-UA"/>
                </w:rPr>
                <w:t>https://khoda.gov.ua/news/leptospiroz-symptomy-ta-profilaktyka</w:t>
              </w:r>
            </w:hyperlink>
            <w:r w:rsidRPr="004E73E8">
              <w:rPr>
                <w:color w:val="000000"/>
                <w:lang w:val="uk-UA"/>
              </w:rPr>
              <w:t>;</w:t>
            </w:r>
          </w:p>
          <w:p w14:paraId="08768529" w14:textId="77777777" w:rsidR="004E73E8" w:rsidRPr="004E73E8" w:rsidRDefault="004E73E8" w:rsidP="004E73E8">
            <w:pPr>
              <w:rPr>
                <w:color w:val="000000"/>
                <w:lang w:val="uk-UA"/>
              </w:rPr>
            </w:pPr>
            <w:hyperlink r:id="rId716" w:history="1">
              <w:r w:rsidRPr="004E73E8">
                <w:rPr>
                  <w:rStyle w:val="a5"/>
                  <w:lang w:val="uk-UA"/>
                </w:rPr>
                <w:t>https://khoda.gov.ua/news/ukraina-posyliuie-borotbu-proty-tiutiunu-profilaktyka-investytsiia-u-zdorovia</w:t>
              </w:r>
            </w:hyperlink>
            <w:r w:rsidRPr="004E73E8">
              <w:rPr>
                <w:color w:val="000000"/>
                <w:lang w:val="uk-UA"/>
              </w:rPr>
              <w:t>;</w:t>
            </w:r>
          </w:p>
          <w:p w14:paraId="45DF2FE4" w14:textId="77777777" w:rsidR="004E73E8" w:rsidRPr="004E73E8" w:rsidRDefault="004E73E8" w:rsidP="00C904C3">
            <w:pPr>
              <w:jc w:val="both"/>
              <w:rPr>
                <w:lang w:val="uk-UA"/>
              </w:rPr>
            </w:pPr>
            <w:hyperlink r:id="rId717" w:history="1">
              <w:r w:rsidRPr="004E73E8">
                <w:rPr>
                  <w:rStyle w:val="a5"/>
                  <w:lang w:val="uk-UA"/>
                </w:rPr>
                <w:t>https://khoda.gov.ua/news/hostri-respiratorni-virusni-infektsii</w:t>
              </w:r>
            </w:hyperlink>
            <w:r w:rsidRPr="004E73E8">
              <w:rPr>
                <w:color w:val="000000"/>
                <w:lang w:val="uk-UA"/>
              </w:rPr>
              <w:t>.</w:t>
            </w:r>
          </w:p>
          <w:p w14:paraId="1E3D07EF" w14:textId="77777777" w:rsidR="004E73E8" w:rsidRPr="004E73E8" w:rsidRDefault="004E73E8" w:rsidP="004E73E8">
            <w:pPr>
              <w:jc w:val="both"/>
              <w:rPr>
                <w:lang w:val="uk-UA"/>
              </w:rPr>
            </w:pPr>
            <w:hyperlink r:id="rId718" w:history="1">
              <w:r w:rsidRPr="004E73E8">
                <w:rPr>
                  <w:rStyle w:val="a5"/>
                  <w:rFonts w:eastAsia="Cambria"/>
                </w:rPr>
                <w:t>https</w:t>
              </w:r>
              <w:r w:rsidRPr="004E73E8">
                <w:rPr>
                  <w:rStyle w:val="a5"/>
                  <w:rFonts w:eastAsia="Cambria"/>
                  <w:lang w:val="uk-UA"/>
                </w:rPr>
                <w:t>://</w:t>
              </w:r>
              <w:r w:rsidRPr="004E73E8">
                <w:rPr>
                  <w:rStyle w:val="a5"/>
                  <w:rFonts w:eastAsia="Cambria"/>
                </w:rPr>
                <w:t>borozenska</w:t>
              </w:r>
              <w:r w:rsidRPr="004E73E8">
                <w:rPr>
                  <w:rStyle w:val="a5"/>
                  <w:rFonts w:eastAsia="Cambria"/>
                  <w:lang w:val="uk-UA"/>
                </w:rPr>
                <w:t>-</w:t>
              </w:r>
              <w:r w:rsidRPr="004E73E8">
                <w:rPr>
                  <w:rStyle w:val="a5"/>
                  <w:rFonts w:eastAsia="Cambria"/>
                </w:rPr>
                <w:t>gromada</w:t>
              </w:r>
              <w:r w:rsidRPr="004E73E8">
                <w:rPr>
                  <w:rStyle w:val="a5"/>
                  <w:rFonts w:eastAsia="Cambria"/>
                  <w:lang w:val="uk-UA"/>
                </w:rPr>
                <w:t>.</w:t>
              </w:r>
              <w:r w:rsidRPr="004E73E8">
                <w:rPr>
                  <w:rStyle w:val="a5"/>
                  <w:rFonts w:eastAsia="Cambria"/>
                </w:rPr>
                <w:t>gov</w:t>
              </w:r>
              <w:r w:rsidRPr="004E73E8">
                <w:rPr>
                  <w:rStyle w:val="a5"/>
                  <w:rFonts w:eastAsia="Cambria"/>
                  <w:lang w:val="uk-UA"/>
                </w:rPr>
                <w:t>.</w:t>
              </w:r>
              <w:r w:rsidRPr="004E73E8">
                <w:rPr>
                  <w:rStyle w:val="a5"/>
                  <w:rFonts w:eastAsia="Cambria"/>
                </w:rPr>
                <w:t>ua</w:t>
              </w:r>
              <w:r w:rsidRPr="004E73E8">
                <w:rPr>
                  <w:rStyle w:val="a5"/>
                  <w:rFonts w:eastAsia="Cambria"/>
                  <w:lang w:val="uk-UA"/>
                </w:rPr>
                <w:t>/</w:t>
              </w:r>
              <w:r w:rsidRPr="004E73E8">
                <w:rPr>
                  <w:rStyle w:val="a5"/>
                  <w:rFonts w:eastAsia="Cambria"/>
                </w:rPr>
                <w:t>news</w:t>
              </w:r>
              <w:r w:rsidRPr="004E73E8">
                <w:rPr>
                  <w:rStyle w:val="a5"/>
                  <w:rFonts w:eastAsia="Cambria"/>
                  <w:lang w:val="uk-UA"/>
                </w:rPr>
                <w:t>/</w:t>
              </w:r>
            </w:hyperlink>
          </w:p>
          <w:p w14:paraId="266627F4" w14:textId="77777777" w:rsidR="00CE55C9" w:rsidRPr="00C12835" w:rsidRDefault="00CE55C9" w:rsidP="00CE55C9">
            <w:pPr>
              <w:jc w:val="both"/>
              <w:rPr>
                <w:rFonts w:eastAsia="Cambria"/>
                <w:color w:val="000000"/>
                <w:lang w:val="uk-UA"/>
              </w:rPr>
            </w:pPr>
            <w:hyperlink r:id="rId719" w:history="1">
              <w:r w:rsidRPr="004E73E8">
                <w:rPr>
                  <w:rStyle w:val="a5"/>
                  <w:rFonts w:eastAsia="Cambria"/>
                </w:rPr>
                <w:t>https</w:t>
              </w:r>
              <w:r w:rsidRPr="004E73E8">
                <w:rPr>
                  <w:rStyle w:val="a5"/>
                  <w:rFonts w:eastAsia="Cambria"/>
                  <w:lang w:val="uk-UA"/>
                </w:rPr>
                <w:t>://</w:t>
              </w:r>
              <w:r w:rsidRPr="004E73E8">
                <w:rPr>
                  <w:rStyle w:val="a5"/>
                  <w:rFonts w:eastAsia="Cambria"/>
                </w:rPr>
                <w:t>kronau</w:t>
              </w:r>
              <w:r w:rsidRPr="004E73E8">
                <w:rPr>
                  <w:rStyle w:val="a5"/>
                  <w:rFonts w:eastAsia="Cambria"/>
                  <w:lang w:val="uk-UA"/>
                </w:rPr>
                <w:t>.</w:t>
              </w:r>
              <w:r w:rsidRPr="004E73E8">
                <w:rPr>
                  <w:rStyle w:val="a5"/>
                  <w:rFonts w:eastAsia="Cambria"/>
                </w:rPr>
                <w:t>gov</w:t>
              </w:r>
              <w:r w:rsidRPr="004E73E8">
                <w:rPr>
                  <w:rStyle w:val="a5"/>
                  <w:rFonts w:eastAsia="Cambria"/>
                  <w:lang w:val="uk-UA"/>
                </w:rPr>
                <w:t>.</w:t>
              </w:r>
              <w:r w:rsidRPr="004E73E8">
                <w:rPr>
                  <w:rStyle w:val="a5"/>
                  <w:rFonts w:eastAsia="Cambria"/>
                </w:rPr>
                <w:t>ua</w:t>
              </w:r>
              <w:r w:rsidRPr="004E73E8">
                <w:rPr>
                  <w:rStyle w:val="a5"/>
                  <w:rFonts w:eastAsia="Cambria"/>
                  <w:lang w:val="uk-UA"/>
                </w:rPr>
                <w:t>/</w:t>
              </w:r>
              <w:r w:rsidRPr="004E73E8">
                <w:rPr>
                  <w:rStyle w:val="a5"/>
                  <w:rFonts w:eastAsia="Cambria"/>
                </w:rPr>
                <w:t>news</w:t>
              </w:r>
              <w:r w:rsidRPr="004E73E8">
                <w:rPr>
                  <w:rStyle w:val="a5"/>
                  <w:rFonts w:eastAsia="Cambria"/>
                  <w:lang w:val="uk-UA"/>
                </w:rPr>
                <w:t>/1754902447/</w:t>
              </w:r>
            </w:hyperlink>
          </w:p>
          <w:p w14:paraId="38178419" w14:textId="77777777" w:rsidR="00CE55C9" w:rsidRPr="00C12835" w:rsidRDefault="00CE55C9" w:rsidP="00CE55C9">
            <w:pPr>
              <w:jc w:val="both"/>
              <w:rPr>
                <w:rFonts w:eastAsia="Cambria"/>
                <w:color w:val="000000"/>
                <w:lang w:val="uk-UA"/>
              </w:rPr>
            </w:pPr>
            <w:hyperlink r:id="rId720" w:history="1">
              <w:r w:rsidRPr="00C12835">
                <w:rPr>
                  <w:rStyle w:val="a5"/>
                  <w:rFonts w:eastAsia="Cambria"/>
                </w:rPr>
                <w:t>https</w:t>
              </w:r>
              <w:r w:rsidRPr="00C12835">
                <w:rPr>
                  <w:rStyle w:val="a5"/>
                  <w:rFonts w:eastAsia="Cambria"/>
                  <w:lang w:val="uk-UA"/>
                </w:rPr>
                <w:t>://</w:t>
              </w:r>
              <w:r w:rsidRPr="00C12835">
                <w:rPr>
                  <w:rStyle w:val="a5"/>
                  <w:rFonts w:eastAsia="Cambria"/>
                </w:rPr>
                <w:t>kronau</w:t>
              </w:r>
              <w:r w:rsidRPr="00C12835">
                <w:rPr>
                  <w:rStyle w:val="a5"/>
                  <w:rFonts w:eastAsia="Cambria"/>
                  <w:lang w:val="uk-UA"/>
                </w:rPr>
                <w:t>.</w:t>
              </w:r>
              <w:r w:rsidRPr="00C12835">
                <w:rPr>
                  <w:rStyle w:val="a5"/>
                  <w:rFonts w:eastAsia="Cambria"/>
                </w:rPr>
                <w:t>gov</w:t>
              </w:r>
              <w:r w:rsidRPr="00C12835">
                <w:rPr>
                  <w:rStyle w:val="a5"/>
                  <w:rFonts w:eastAsia="Cambria"/>
                  <w:lang w:val="uk-UA"/>
                </w:rPr>
                <w:t>.</w:t>
              </w:r>
              <w:r w:rsidRPr="00C12835">
                <w:rPr>
                  <w:rStyle w:val="a5"/>
                  <w:rFonts w:eastAsia="Cambria"/>
                </w:rPr>
                <w:t>ua</w:t>
              </w:r>
              <w:r w:rsidRPr="00C12835">
                <w:rPr>
                  <w:rStyle w:val="a5"/>
                  <w:rFonts w:eastAsia="Cambria"/>
                  <w:lang w:val="uk-UA"/>
                </w:rPr>
                <w:t>/</w:t>
              </w:r>
              <w:r w:rsidRPr="00C12835">
                <w:rPr>
                  <w:rStyle w:val="a5"/>
                  <w:rFonts w:eastAsia="Cambria"/>
                </w:rPr>
                <w:t>news</w:t>
              </w:r>
              <w:r w:rsidRPr="00C12835">
                <w:rPr>
                  <w:rStyle w:val="a5"/>
                  <w:rFonts w:eastAsia="Cambria"/>
                  <w:lang w:val="uk-UA"/>
                </w:rPr>
                <w:t>/1754899231/</w:t>
              </w:r>
            </w:hyperlink>
          </w:p>
          <w:p w14:paraId="79337F5B" w14:textId="77777777" w:rsidR="00EF26F0" w:rsidRPr="00C12835" w:rsidRDefault="00ED0048" w:rsidP="005E36C1">
            <w:pPr>
              <w:jc w:val="both"/>
              <w:rPr>
                <w:lang w:val="uk-UA"/>
              </w:rPr>
            </w:pPr>
            <w:hyperlink r:id="rId721">
              <w:r w:rsidRPr="00C12835">
                <w:rPr>
                  <w:color w:val="1155CC"/>
                  <w:u w:val="single"/>
                </w:rPr>
                <w:t>https</w:t>
              </w:r>
              <w:r w:rsidRPr="00C12835">
                <w:rPr>
                  <w:color w:val="1155CC"/>
                  <w:u w:val="single"/>
                  <w:lang w:val="uk-UA"/>
                </w:rPr>
                <w:t>://</w:t>
              </w:r>
              <w:r w:rsidRPr="00C12835">
                <w:rPr>
                  <w:color w:val="1155CC"/>
                  <w:u w:val="single"/>
                </w:rPr>
                <w:t>www</w:t>
              </w:r>
              <w:r w:rsidRPr="00C12835">
                <w:rPr>
                  <w:color w:val="1155CC"/>
                  <w:u w:val="single"/>
                  <w:lang w:val="uk-UA"/>
                </w:rPr>
                <w:t>.</w:t>
              </w:r>
              <w:r w:rsidRPr="00C12835">
                <w:rPr>
                  <w:color w:val="1155CC"/>
                  <w:u w:val="single"/>
                </w:rPr>
                <w:t>facebook</w:t>
              </w:r>
              <w:r w:rsidRPr="00C12835">
                <w:rPr>
                  <w:color w:val="1155CC"/>
                  <w:u w:val="single"/>
                  <w:lang w:val="uk-UA"/>
                </w:rPr>
                <w:t>.</w:t>
              </w:r>
              <w:r w:rsidRPr="00C12835">
                <w:rPr>
                  <w:color w:val="1155CC"/>
                  <w:u w:val="single"/>
                </w:rPr>
                <w:t>com</w:t>
              </w:r>
              <w:r w:rsidRPr="00C12835">
                <w:rPr>
                  <w:color w:val="1155CC"/>
                  <w:u w:val="single"/>
                  <w:lang w:val="uk-UA"/>
                </w:rPr>
                <w:t>/</w:t>
              </w:r>
              <w:r w:rsidRPr="00C12835">
                <w:rPr>
                  <w:color w:val="1155CC"/>
                  <w:u w:val="single"/>
                </w:rPr>
                <w:t>share</w:t>
              </w:r>
              <w:r w:rsidRPr="00C12835">
                <w:rPr>
                  <w:color w:val="1155CC"/>
                  <w:u w:val="single"/>
                  <w:lang w:val="uk-UA"/>
                </w:rPr>
                <w:t>/</w:t>
              </w:r>
              <w:r w:rsidRPr="00C12835">
                <w:rPr>
                  <w:color w:val="1155CC"/>
                  <w:u w:val="single"/>
                </w:rPr>
                <w:t>p</w:t>
              </w:r>
              <w:r w:rsidRPr="00C12835">
                <w:rPr>
                  <w:color w:val="1155CC"/>
                  <w:u w:val="single"/>
                  <w:lang w:val="uk-UA"/>
                </w:rPr>
                <w:t>/18</w:t>
              </w:r>
              <w:r w:rsidRPr="00C12835">
                <w:rPr>
                  <w:color w:val="1155CC"/>
                  <w:u w:val="single"/>
                </w:rPr>
                <w:t>gUYHdMLh</w:t>
              </w:r>
              <w:r w:rsidRPr="00C12835">
                <w:rPr>
                  <w:color w:val="1155CC"/>
                  <w:u w:val="single"/>
                  <w:lang w:val="uk-UA"/>
                </w:rPr>
                <w:t>/</w:t>
              </w:r>
            </w:hyperlink>
          </w:p>
          <w:p w14:paraId="47A9C2D0" w14:textId="77777777" w:rsidR="005150D4" w:rsidRDefault="001B2EB2" w:rsidP="005E36C1">
            <w:pPr>
              <w:jc w:val="both"/>
              <w:rPr>
                <w:rFonts w:eastAsia="Cambria"/>
                <w:color w:val="000000"/>
                <w:lang w:val="uk-UA"/>
              </w:rPr>
            </w:pPr>
            <w:hyperlink r:id="rId722" w:history="1">
              <w:r w:rsidRPr="00C12835">
                <w:rPr>
                  <w:rStyle w:val="a5"/>
                  <w:rFonts w:eastAsia="Cambria"/>
                </w:rPr>
                <w:t>https</w:t>
              </w:r>
              <w:r w:rsidRPr="00C12835">
                <w:rPr>
                  <w:rStyle w:val="a5"/>
                  <w:rFonts w:eastAsia="Cambria"/>
                  <w:lang w:val="uk-UA"/>
                </w:rPr>
                <w:t>://</w:t>
              </w:r>
              <w:r w:rsidRPr="00C12835">
                <w:rPr>
                  <w:rStyle w:val="a5"/>
                  <w:rFonts w:eastAsia="Cambria"/>
                </w:rPr>
                <w:t>kalynivske</w:t>
              </w:r>
              <w:r w:rsidRPr="00C12835">
                <w:rPr>
                  <w:rStyle w:val="a5"/>
                  <w:rFonts w:eastAsia="Cambria"/>
                  <w:lang w:val="uk-UA"/>
                </w:rPr>
                <w:t>-</w:t>
              </w:r>
              <w:r w:rsidRPr="00C12835">
                <w:rPr>
                  <w:rStyle w:val="a5"/>
                  <w:rFonts w:eastAsia="Cambria"/>
                </w:rPr>
                <w:t>gromada</w:t>
              </w:r>
              <w:r w:rsidRPr="00C12835">
                <w:rPr>
                  <w:rStyle w:val="a5"/>
                  <w:rFonts w:eastAsia="Cambria"/>
                  <w:lang w:val="uk-UA"/>
                </w:rPr>
                <w:t>.</w:t>
              </w:r>
              <w:r w:rsidRPr="00C12835">
                <w:rPr>
                  <w:rStyle w:val="a5"/>
                  <w:rFonts w:eastAsia="Cambria"/>
                </w:rPr>
                <w:t>gov</w:t>
              </w:r>
              <w:r w:rsidRPr="00C12835">
                <w:rPr>
                  <w:rStyle w:val="a5"/>
                  <w:rFonts w:eastAsia="Cambria"/>
                  <w:lang w:val="uk-UA"/>
                </w:rPr>
                <w:t>.</w:t>
              </w:r>
              <w:r w:rsidRPr="00C12835">
                <w:rPr>
                  <w:rStyle w:val="a5"/>
                  <w:rFonts w:eastAsia="Cambria"/>
                </w:rPr>
                <w:t>ua</w:t>
              </w:r>
              <w:r w:rsidRPr="00C12835">
                <w:rPr>
                  <w:rStyle w:val="a5"/>
                  <w:rFonts w:eastAsia="Cambria"/>
                  <w:lang w:val="uk-UA"/>
                </w:rPr>
                <w:t>/</w:t>
              </w:r>
              <w:r w:rsidRPr="00C12835">
                <w:rPr>
                  <w:rStyle w:val="a5"/>
                  <w:rFonts w:eastAsia="Cambria"/>
                </w:rPr>
                <w:t>news</w:t>
              </w:r>
              <w:r w:rsidRPr="00C12835">
                <w:rPr>
                  <w:rStyle w:val="a5"/>
                  <w:rFonts w:eastAsia="Cambria"/>
                  <w:lang w:val="uk-UA"/>
                </w:rPr>
                <w:t>/1742379488/</w:t>
              </w:r>
            </w:hyperlink>
            <w:r w:rsidRPr="00C12835">
              <w:rPr>
                <w:rFonts w:eastAsia="Cambria"/>
                <w:color w:val="000000"/>
                <w:lang w:val="uk-UA"/>
              </w:rPr>
              <w:t xml:space="preserve"> </w:t>
            </w:r>
          </w:p>
          <w:p w14:paraId="56A39009" w14:textId="77777777" w:rsidR="00C904C3" w:rsidRPr="00C12835" w:rsidRDefault="005150D4" w:rsidP="005E36C1">
            <w:pPr>
              <w:jc w:val="both"/>
              <w:rPr>
                <w:rFonts w:eastAsia="Cambria"/>
                <w:color w:val="000000"/>
                <w:lang w:val="uk-UA"/>
              </w:rPr>
            </w:pPr>
            <w:hyperlink r:id="rId723" w:history="1">
              <w:r w:rsidRPr="00052DE4">
                <w:rPr>
                  <w:rStyle w:val="a5"/>
                  <w:rFonts w:eastAsia="Cambria"/>
                </w:rPr>
                <w:t>https</w:t>
              </w:r>
              <w:r w:rsidRPr="00052DE4">
                <w:rPr>
                  <w:rStyle w:val="a5"/>
                  <w:rFonts w:eastAsia="Cambria"/>
                  <w:lang w:val="uk-UA"/>
                </w:rPr>
                <w:t>://</w:t>
              </w:r>
              <w:r w:rsidRPr="00052DE4">
                <w:rPr>
                  <w:rStyle w:val="a5"/>
                  <w:rFonts w:eastAsia="Cambria"/>
                </w:rPr>
                <w:t>kalynivske</w:t>
              </w:r>
              <w:r w:rsidRPr="00052DE4">
                <w:rPr>
                  <w:rStyle w:val="a5"/>
                  <w:rFonts w:eastAsia="Cambria"/>
                  <w:lang w:val="uk-UA"/>
                </w:rPr>
                <w:t>-</w:t>
              </w:r>
              <w:r w:rsidRPr="00052DE4">
                <w:rPr>
                  <w:rStyle w:val="a5"/>
                  <w:rFonts w:eastAsia="Cambria"/>
                </w:rPr>
                <w:t>gromada</w:t>
              </w:r>
              <w:r w:rsidRPr="00052DE4">
                <w:rPr>
                  <w:rStyle w:val="a5"/>
                  <w:rFonts w:eastAsia="Cambria"/>
                  <w:lang w:val="uk-UA"/>
                </w:rPr>
                <w:t>.</w:t>
              </w:r>
              <w:r w:rsidRPr="00052DE4">
                <w:rPr>
                  <w:rStyle w:val="a5"/>
                  <w:rFonts w:eastAsia="Cambria"/>
                </w:rPr>
                <w:t>gov</w:t>
              </w:r>
              <w:r w:rsidRPr="00052DE4">
                <w:rPr>
                  <w:rStyle w:val="a5"/>
                  <w:rFonts w:eastAsia="Cambria"/>
                  <w:lang w:val="uk-UA"/>
                </w:rPr>
                <w:t>.</w:t>
              </w:r>
              <w:r w:rsidRPr="00052DE4">
                <w:rPr>
                  <w:rStyle w:val="a5"/>
                  <w:rFonts w:eastAsia="Cambria"/>
                </w:rPr>
                <w:t>ua</w:t>
              </w:r>
              <w:r w:rsidRPr="00052DE4">
                <w:rPr>
                  <w:rStyle w:val="a5"/>
                  <w:rFonts w:eastAsia="Cambria"/>
                  <w:lang w:val="uk-UA"/>
                </w:rPr>
                <w:t>/</w:t>
              </w:r>
              <w:r w:rsidRPr="00052DE4">
                <w:rPr>
                  <w:rStyle w:val="a5"/>
                  <w:rFonts w:eastAsia="Cambria"/>
                </w:rPr>
                <w:t>news</w:t>
              </w:r>
              <w:r w:rsidRPr="00052DE4">
                <w:rPr>
                  <w:rStyle w:val="a5"/>
                  <w:rFonts w:eastAsia="Cambria"/>
                  <w:lang w:val="uk-UA"/>
                </w:rPr>
                <w:t>/1765879522/</w:t>
              </w:r>
            </w:hyperlink>
          </w:p>
          <w:p w14:paraId="5BD98761" w14:textId="77777777" w:rsidR="001B2EB2" w:rsidRPr="00C12835" w:rsidRDefault="00ED5EF7" w:rsidP="005E36C1">
            <w:pPr>
              <w:jc w:val="both"/>
              <w:rPr>
                <w:lang w:val="uk-UA"/>
              </w:rPr>
            </w:pPr>
            <w:hyperlink r:id="rId724"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share</w:t>
              </w:r>
              <w:r w:rsidRPr="00C12835">
                <w:rPr>
                  <w:rStyle w:val="a5"/>
                  <w:lang w:val="uk-UA"/>
                </w:rPr>
                <w:t>/</w:t>
              </w:r>
              <w:r w:rsidRPr="00C12835">
                <w:rPr>
                  <w:rStyle w:val="a5"/>
                </w:rPr>
                <w:t>p</w:t>
              </w:r>
              <w:r w:rsidRPr="00C12835">
                <w:rPr>
                  <w:rStyle w:val="a5"/>
                  <w:lang w:val="uk-UA"/>
                </w:rPr>
                <w:t>/1</w:t>
              </w:r>
              <w:r w:rsidRPr="00C12835">
                <w:rPr>
                  <w:rStyle w:val="a5"/>
                </w:rPr>
                <w:t>D</w:t>
              </w:r>
              <w:r w:rsidRPr="00C12835">
                <w:rPr>
                  <w:rStyle w:val="a5"/>
                  <w:lang w:val="uk-UA"/>
                </w:rPr>
                <w:t>4</w:t>
              </w:r>
              <w:r w:rsidRPr="00C12835">
                <w:rPr>
                  <w:rStyle w:val="a5"/>
                </w:rPr>
                <w:t>v</w:t>
              </w:r>
              <w:r w:rsidRPr="00C12835">
                <w:rPr>
                  <w:rStyle w:val="a5"/>
                  <w:lang w:val="uk-UA"/>
                </w:rPr>
                <w:t>774</w:t>
              </w:r>
              <w:r w:rsidRPr="00C12835">
                <w:rPr>
                  <w:rStyle w:val="a5"/>
                </w:rPr>
                <w:t>dKv</w:t>
              </w:r>
            </w:hyperlink>
          </w:p>
          <w:p w14:paraId="432B7379" w14:textId="77777777" w:rsidR="004E73E8" w:rsidRPr="004E73E8" w:rsidRDefault="004E73E8" w:rsidP="004E73E8">
            <w:pPr>
              <w:jc w:val="both"/>
              <w:rPr>
                <w:lang w:val="uk-UA"/>
              </w:rPr>
            </w:pPr>
            <w:r>
              <w:rPr>
                <w:lang w:val="uk-UA"/>
              </w:rPr>
              <w:t>У Новокаховській ТГд</w:t>
            </w:r>
            <w:r w:rsidRPr="00180077">
              <w:t xml:space="preserve">о дня фізичної культури та спорту та в межах Олімпійського тижня </w:t>
            </w:r>
            <w:r w:rsidRPr="00180077">
              <w:lastRenderedPageBreak/>
              <w:t xml:space="preserve">у закладах загальної середньої освіти </w:t>
            </w:r>
            <w:r w:rsidRPr="00180077">
              <w:rPr>
                <w:color w:val="080809"/>
                <w:shd w:val="clear" w:color="auto" w:fill="FFFFFF"/>
              </w:rPr>
              <w:t xml:space="preserve"> було проведено низку тематичних заходів:</w:t>
            </w:r>
          </w:p>
          <w:p w14:paraId="74F9BDA0" w14:textId="77777777" w:rsidR="00F84610" w:rsidRPr="004E73E8" w:rsidRDefault="004E73E8" w:rsidP="005E36C1">
            <w:pPr>
              <w:jc w:val="both"/>
              <w:rPr>
                <w:color w:val="080809"/>
                <w:shd w:val="clear" w:color="auto" w:fill="FFFFFF"/>
                <w:lang w:val="uk-UA"/>
              </w:rPr>
            </w:pPr>
            <w:r w:rsidRPr="004E73E8">
              <w:rPr>
                <w:color w:val="080809"/>
                <w:shd w:val="clear" w:color="auto" w:fill="FFFFFF"/>
                <w:lang w:val="uk-UA"/>
              </w:rPr>
              <w:t>заняття «Все про Олімпійські ігри»</w:t>
            </w:r>
            <w:r>
              <w:rPr>
                <w:color w:val="080809"/>
                <w:shd w:val="clear" w:color="auto" w:fill="FFFFFF"/>
                <w:lang w:val="uk-UA"/>
              </w:rPr>
              <w:t>,</w:t>
            </w:r>
            <w:r w:rsidRPr="004E73E8">
              <w:rPr>
                <w:color w:val="080809"/>
                <w:shd w:val="clear" w:color="auto" w:fill="FFFFFF"/>
                <w:lang w:val="uk-UA"/>
              </w:rPr>
              <w:t xml:space="preserve"> пізнавальні 5-хвилинки про спорт;</w:t>
            </w:r>
            <w:r w:rsidR="00E228C2">
              <w:rPr>
                <w:color w:val="080809"/>
                <w:shd w:val="clear" w:color="auto" w:fill="FFFFFF"/>
                <w:lang w:val="uk-UA"/>
              </w:rPr>
              <w:t xml:space="preserve"> </w:t>
            </w:r>
            <w:r w:rsidRPr="004E73E8">
              <w:rPr>
                <w:color w:val="080809"/>
                <w:shd w:val="clear" w:color="auto" w:fill="FFFFFF"/>
                <w:lang w:val="uk-UA"/>
              </w:rPr>
              <w:t>урок, присвячений історії відродження Олімпійських ігор сучасності;</w:t>
            </w:r>
            <w:r>
              <w:rPr>
                <w:color w:val="080809"/>
                <w:shd w:val="clear" w:color="auto" w:fill="FFFFFF"/>
                <w:lang w:val="uk-UA"/>
              </w:rPr>
              <w:t xml:space="preserve"> </w:t>
            </w:r>
            <w:r w:rsidRPr="004E73E8">
              <w:rPr>
                <w:color w:val="080809"/>
                <w:shd w:val="clear" w:color="auto" w:fill="FFFFFF"/>
                <w:lang w:val="uk-UA"/>
              </w:rPr>
              <w:t>урок, присвячений темі «Олімпійський рух України»;</w:t>
            </w:r>
            <w:r>
              <w:rPr>
                <w:color w:val="080809"/>
                <w:shd w:val="clear" w:color="auto" w:fill="FFFFFF"/>
                <w:lang w:val="uk-UA"/>
              </w:rPr>
              <w:t xml:space="preserve"> </w:t>
            </w:r>
            <w:r w:rsidRPr="004E73E8">
              <w:rPr>
                <w:color w:val="080809"/>
                <w:shd w:val="clear" w:color="auto" w:fill="FFFFFF"/>
                <w:lang w:val="uk-UA"/>
              </w:rPr>
              <w:t>урок «Спорт без обмежень: коли воля сильніша за тіло»</w:t>
            </w:r>
            <w:r w:rsidRPr="004E73E8">
              <w:rPr>
                <w:noProof/>
                <w:color w:val="080809"/>
                <w:shd w:val="clear" w:color="auto" w:fill="FFFFFF"/>
                <w:lang w:val="uk-UA"/>
              </w:rPr>
              <w:t>;</w:t>
            </w:r>
            <w:r w:rsidRPr="004E73E8">
              <w:rPr>
                <w:color w:val="080809"/>
                <w:shd w:val="clear" w:color="auto" w:fill="FFFFFF"/>
                <w:lang w:val="uk-UA"/>
              </w:rPr>
              <w:t xml:space="preserve"> челендж «</w:t>
            </w:r>
            <w:r w:rsidRPr="00180077">
              <w:rPr>
                <w:color w:val="080809"/>
                <w:shd w:val="clear" w:color="auto" w:fill="FFFFFF"/>
              </w:rPr>
              <w:t>BeActive</w:t>
            </w:r>
            <w:r w:rsidRPr="004E73E8">
              <w:rPr>
                <w:color w:val="080809"/>
                <w:shd w:val="clear" w:color="auto" w:fill="FFFFFF"/>
                <w:lang w:val="uk-UA"/>
              </w:rPr>
              <w:t xml:space="preserve"> — БудьАктивним», метою якого є популяризація рухової активності та залучення молоді до регулярних занять спортом.  </w:t>
            </w:r>
          </w:p>
        </w:tc>
      </w:tr>
      <w:tr w:rsidR="00F84610" w:rsidRPr="003759C2" w14:paraId="7A6DF7DE" w14:textId="77777777" w:rsidTr="002C2DD4">
        <w:tc>
          <w:tcPr>
            <w:tcW w:w="1951" w:type="dxa"/>
          </w:tcPr>
          <w:p w14:paraId="2BF890AB" w14:textId="77777777" w:rsidR="00F84610" w:rsidRPr="00C12835" w:rsidRDefault="00F84610" w:rsidP="004A4146">
            <w:pPr>
              <w:rPr>
                <w:rFonts w:eastAsia="Cambria"/>
              </w:rPr>
            </w:pPr>
            <w:r w:rsidRPr="00C12835">
              <w:rPr>
                <w:rFonts w:eastAsia="Cambria"/>
              </w:rPr>
              <w:lastRenderedPageBreak/>
              <w:t>4)</w:t>
            </w:r>
            <w:r w:rsidRPr="00C12835">
              <w:t xml:space="preserve"> </w:t>
            </w:r>
            <w:r w:rsidR="0036585B" w:rsidRPr="00C12835">
              <w:rPr>
                <w:lang w:val="uk-UA"/>
              </w:rPr>
              <w:t>В</w:t>
            </w:r>
            <w:r w:rsidRPr="00C12835">
              <w:rPr>
                <w:rFonts w:eastAsia="Cambria"/>
              </w:rPr>
              <w:t>жити заходів, спрямованих на</w:t>
            </w:r>
          </w:p>
          <w:p w14:paraId="79D2AB76" w14:textId="77777777" w:rsidR="00F84610" w:rsidRPr="00C12835" w:rsidRDefault="00F84610" w:rsidP="004A4146">
            <w:pPr>
              <w:rPr>
                <w:rFonts w:eastAsia="Cambria"/>
              </w:rPr>
            </w:pPr>
            <w:r w:rsidRPr="00C12835">
              <w:rPr>
                <w:rFonts w:eastAsia="Cambria"/>
              </w:rPr>
              <w:t>розвиток різноманіття,</w:t>
            </w:r>
          </w:p>
          <w:p w14:paraId="2208C8AD" w14:textId="77777777" w:rsidR="00F84610" w:rsidRPr="00C12835" w:rsidRDefault="00F84610" w:rsidP="004A4146">
            <w:pPr>
              <w:rPr>
                <w:rFonts w:eastAsia="Cambria"/>
              </w:rPr>
            </w:pPr>
            <w:r w:rsidRPr="00C12835">
              <w:rPr>
                <w:rFonts w:eastAsia="Cambria"/>
              </w:rPr>
              <w:t>інклюзивності та доступності у</w:t>
            </w:r>
          </w:p>
          <w:p w14:paraId="46076399" w14:textId="77777777" w:rsidR="00F84610" w:rsidRPr="00C12835" w:rsidRDefault="00F84610" w:rsidP="004A4146">
            <w:pPr>
              <w:rPr>
                <w:rFonts w:eastAsia="Cambria"/>
              </w:rPr>
            </w:pPr>
            <w:r w:rsidRPr="00C12835">
              <w:rPr>
                <w:rFonts w:eastAsia="Cambria"/>
              </w:rPr>
              <w:t>спорті на противагу тендерним</w:t>
            </w:r>
          </w:p>
          <w:p w14:paraId="2484BAC0" w14:textId="77777777" w:rsidR="00F84610" w:rsidRPr="00C12835" w:rsidRDefault="00F84610" w:rsidP="004A4146">
            <w:pPr>
              <w:rPr>
                <w:rFonts w:eastAsia="Cambria"/>
              </w:rPr>
            </w:pPr>
            <w:r w:rsidRPr="00C12835">
              <w:rPr>
                <w:rFonts w:eastAsia="Cambria"/>
              </w:rPr>
              <w:t>стереотипам, расизму,</w:t>
            </w:r>
          </w:p>
          <w:p w14:paraId="12FD2D3F" w14:textId="77777777" w:rsidR="00F84610" w:rsidRPr="00C12835" w:rsidRDefault="00F84610" w:rsidP="004A4146">
            <w:pPr>
              <w:rPr>
                <w:rFonts w:eastAsia="Cambria"/>
              </w:rPr>
            </w:pPr>
            <w:r w:rsidRPr="00C12835">
              <w:rPr>
                <w:rFonts w:eastAsia="Cambria"/>
              </w:rPr>
              <w:t>насильству та дискримінації осіб з інвалідністю, інших</w:t>
            </w:r>
          </w:p>
          <w:p w14:paraId="15BD8708" w14:textId="77777777" w:rsidR="00F84610" w:rsidRPr="00C12835" w:rsidRDefault="00F84610" w:rsidP="004A4146">
            <w:pPr>
              <w:rPr>
                <w:rFonts w:eastAsia="Cambria"/>
              </w:rPr>
            </w:pPr>
            <w:r w:rsidRPr="00C12835">
              <w:rPr>
                <w:rFonts w:eastAsia="Cambria"/>
              </w:rPr>
              <w:t>маломобільних груп населення</w:t>
            </w:r>
          </w:p>
        </w:tc>
        <w:tc>
          <w:tcPr>
            <w:tcW w:w="2126" w:type="dxa"/>
          </w:tcPr>
          <w:p w14:paraId="22F1F9C7" w14:textId="77777777" w:rsidR="00F84610" w:rsidRPr="00C12835" w:rsidRDefault="00F84610" w:rsidP="004A4146">
            <w:pPr>
              <w:rPr>
                <w:rFonts w:eastAsia="Cambria"/>
              </w:rPr>
            </w:pPr>
            <w:r w:rsidRPr="00C12835">
              <w:rPr>
                <w:rFonts w:eastAsia="Cambria"/>
              </w:rPr>
              <w:t>Управління фізичної</w:t>
            </w:r>
          </w:p>
          <w:p w14:paraId="3807FFCA" w14:textId="77777777" w:rsidR="00F84610" w:rsidRPr="00C12835" w:rsidRDefault="00F84610" w:rsidP="004A4146">
            <w:pPr>
              <w:rPr>
                <w:rFonts w:eastAsia="Cambria"/>
              </w:rPr>
            </w:pPr>
            <w:r w:rsidRPr="00C12835">
              <w:rPr>
                <w:rFonts w:eastAsia="Cambria"/>
              </w:rPr>
              <w:t>культури, молоді та</w:t>
            </w:r>
          </w:p>
          <w:p w14:paraId="25ECC093" w14:textId="77777777" w:rsidR="00F84610" w:rsidRPr="00C12835" w:rsidRDefault="00F84610" w:rsidP="004A4146">
            <w:pPr>
              <w:rPr>
                <w:rFonts w:eastAsia="Cambria"/>
              </w:rPr>
            </w:pPr>
            <w:r w:rsidRPr="00C12835">
              <w:rPr>
                <w:rFonts w:eastAsia="Cambria"/>
              </w:rPr>
              <w:t>спорту обласної</w:t>
            </w:r>
          </w:p>
          <w:p w14:paraId="06A4993A" w14:textId="77777777" w:rsidR="00F84610" w:rsidRPr="00C12835" w:rsidRDefault="00F84610" w:rsidP="004A4146">
            <w:pPr>
              <w:rPr>
                <w:rFonts w:eastAsia="Cambria"/>
              </w:rPr>
            </w:pPr>
            <w:r w:rsidRPr="00C12835">
              <w:rPr>
                <w:rFonts w:eastAsia="Cambria"/>
              </w:rPr>
              <w:t>державної адміністрації,</w:t>
            </w:r>
          </w:p>
          <w:p w14:paraId="73970708" w14:textId="77777777" w:rsidR="00F84610" w:rsidRPr="00C12835" w:rsidRDefault="00F84610" w:rsidP="004A4146">
            <w:pPr>
              <w:rPr>
                <w:rFonts w:eastAsia="Cambria"/>
              </w:rPr>
            </w:pPr>
            <w:r w:rsidRPr="00C12835">
              <w:rPr>
                <w:rFonts w:eastAsia="Cambria"/>
              </w:rPr>
              <w:t>військові адміністрації</w:t>
            </w:r>
          </w:p>
          <w:p w14:paraId="03F5AA42" w14:textId="77777777" w:rsidR="00F84610" w:rsidRPr="00C12835" w:rsidRDefault="00F84610" w:rsidP="004A4146">
            <w:pPr>
              <w:rPr>
                <w:rFonts w:eastAsia="Cambria"/>
              </w:rPr>
            </w:pPr>
            <w:r w:rsidRPr="00C12835">
              <w:rPr>
                <w:rFonts w:eastAsia="Cambria"/>
              </w:rPr>
              <w:t>населених пунктів</w:t>
            </w:r>
          </w:p>
          <w:p w14:paraId="02914C45" w14:textId="77777777" w:rsidR="00F84610" w:rsidRPr="00C12835" w:rsidRDefault="00F84610" w:rsidP="004A4146">
            <w:pPr>
              <w:rPr>
                <w:rFonts w:eastAsia="Cambria"/>
              </w:rPr>
            </w:pPr>
            <w:r w:rsidRPr="00C12835">
              <w:rPr>
                <w:rFonts w:eastAsia="Cambria"/>
              </w:rPr>
              <w:t>деокупованих</w:t>
            </w:r>
          </w:p>
          <w:p w14:paraId="1B279F94" w14:textId="77777777" w:rsidR="00F84610" w:rsidRPr="00C12835" w:rsidRDefault="00F84610" w:rsidP="004A4146">
            <w:pPr>
              <w:rPr>
                <w:rFonts w:eastAsia="Cambria"/>
              </w:rPr>
            </w:pPr>
            <w:r w:rsidRPr="00C12835">
              <w:rPr>
                <w:rFonts w:eastAsia="Cambria"/>
              </w:rPr>
              <w:t>територіальних громад</w:t>
            </w:r>
          </w:p>
          <w:p w14:paraId="5A21A032" w14:textId="77777777" w:rsidR="00F84610" w:rsidRPr="00C12835" w:rsidRDefault="00F84610" w:rsidP="004A4146">
            <w:pPr>
              <w:rPr>
                <w:rFonts w:eastAsia="Cambria"/>
              </w:rPr>
            </w:pPr>
            <w:r w:rsidRPr="00C12835">
              <w:rPr>
                <w:rFonts w:eastAsia="Cambria"/>
              </w:rPr>
              <w:t>(за згодою)</w:t>
            </w:r>
          </w:p>
        </w:tc>
        <w:tc>
          <w:tcPr>
            <w:tcW w:w="1134" w:type="dxa"/>
          </w:tcPr>
          <w:p w14:paraId="570B8E2E" w14:textId="77777777" w:rsidR="00F84610" w:rsidRPr="00C12835" w:rsidRDefault="00F84610" w:rsidP="00CD1A4B">
            <w:pPr>
              <w:jc w:val="center"/>
            </w:pPr>
            <w:r w:rsidRPr="00C12835">
              <w:t>Грудень</w:t>
            </w:r>
          </w:p>
          <w:p w14:paraId="715A69C1" w14:textId="77777777" w:rsidR="00F84610" w:rsidRPr="00C12835" w:rsidRDefault="007B352D" w:rsidP="00CD1A4B">
            <w:pPr>
              <w:jc w:val="center"/>
            </w:pPr>
            <w:r w:rsidRPr="00C12835">
              <w:t>2026</w:t>
            </w:r>
            <w:r w:rsidR="00F84610" w:rsidRPr="00C12835">
              <w:t xml:space="preserve"> року</w:t>
            </w:r>
          </w:p>
        </w:tc>
        <w:tc>
          <w:tcPr>
            <w:tcW w:w="993" w:type="dxa"/>
          </w:tcPr>
          <w:p w14:paraId="3497F24C" w14:textId="77777777" w:rsidR="00F84610" w:rsidRPr="00C12835" w:rsidRDefault="00F84610" w:rsidP="00CD1A4B">
            <w:pPr>
              <w:jc w:val="center"/>
            </w:pPr>
          </w:p>
        </w:tc>
        <w:tc>
          <w:tcPr>
            <w:tcW w:w="1417" w:type="dxa"/>
          </w:tcPr>
          <w:p w14:paraId="443717B7" w14:textId="77777777" w:rsidR="00F84610" w:rsidRPr="00C12835" w:rsidRDefault="00F84610" w:rsidP="00CD1A4B">
            <w:pPr>
              <w:jc w:val="center"/>
            </w:pPr>
            <w:r w:rsidRPr="00C12835">
              <w:t>Викон</w:t>
            </w:r>
            <w:r w:rsidR="007B352D" w:rsidRPr="00C12835">
              <w:t>ується</w:t>
            </w:r>
          </w:p>
        </w:tc>
        <w:tc>
          <w:tcPr>
            <w:tcW w:w="7938" w:type="dxa"/>
          </w:tcPr>
          <w:p w14:paraId="1095939C" w14:textId="77777777" w:rsidR="003759C2" w:rsidRPr="00C12835" w:rsidRDefault="00E350DE" w:rsidP="005E36C1">
            <w:pPr>
              <w:jc w:val="both"/>
              <w:rPr>
                <w:lang w:val="uk-UA"/>
              </w:rPr>
            </w:pPr>
            <w:r w:rsidRPr="00C12835">
              <w:t>В межах національного тижня безбар’єрності, проведено низку інклюзивних заходів. Серед них – чемпіонат Херсона з настільного тенісу серед осіб з інвалідністю, змагання з волейболу сидячи у Нововоронцовській громаді за участю дітей військовослужбовців, турніри з дартсу та інклюзивного футболу. У</w:t>
            </w:r>
            <w:r w:rsidR="00F3649C" w:rsidRPr="00C12835">
              <w:t xml:space="preserve"> Нововоскресенськ</w:t>
            </w:r>
            <w:r w:rsidR="00F3649C" w:rsidRPr="00C12835">
              <w:rPr>
                <w:lang w:val="uk-UA"/>
              </w:rPr>
              <w:t>ій громаді</w:t>
            </w:r>
            <w:r w:rsidRPr="00C12835">
              <w:t xml:space="preserve"> провели захід «Спробуй - зрозумій!», де учасники за допомогою спеціального інвентарю могли відчути виклики, з якими щодня стикаються люди з інвалідністю</w:t>
            </w:r>
            <w:r w:rsidR="00F3649C" w:rsidRPr="00C12835">
              <w:rPr>
                <w:lang w:val="uk-UA"/>
              </w:rPr>
              <w:t>.</w:t>
            </w:r>
          </w:p>
          <w:p w14:paraId="554C9020" w14:textId="77777777" w:rsidR="00F3649C" w:rsidRPr="00C12835" w:rsidRDefault="00F3649C" w:rsidP="00F3649C">
            <w:pPr>
              <w:jc w:val="both"/>
            </w:pPr>
            <w:r w:rsidRPr="00C12835">
              <w:t xml:space="preserve">У Високопільській громаді запроваджено оздоровчий курс скандинавської ходьби: </w:t>
            </w:r>
          </w:p>
          <w:p w14:paraId="75420E43" w14:textId="77777777" w:rsidR="00723A64" w:rsidRPr="00723A64" w:rsidRDefault="00F3649C" w:rsidP="00723A64">
            <w:pPr>
              <w:jc w:val="both"/>
              <w:rPr>
                <w:lang w:val="uk-UA"/>
              </w:rPr>
            </w:pPr>
            <w:hyperlink r:id="rId725" w:history="1">
              <w:r w:rsidRPr="00C12835">
                <w:rPr>
                  <w:rStyle w:val="a5"/>
                </w:rPr>
                <w:t>https://www.facebook.com/permalink.php?story_fbid=pfbid0dFhher3wHF6Gcm1mEFV9aunmLrXmaGH4Yzp4GZFLzh64jG97o8UeQ3gAQffkz6h6l&amp;id=100025098011645&amp;locale=uk_UA</w:t>
              </w:r>
            </w:hyperlink>
          </w:p>
          <w:p w14:paraId="022A1D19" w14:textId="77777777" w:rsidR="00723A64" w:rsidRPr="00723A64" w:rsidRDefault="00723A64" w:rsidP="00723A64">
            <w:pPr>
              <w:jc w:val="both"/>
              <w:rPr>
                <w:rFonts w:eastAsia="Cambria"/>
                <w:color w:val="000000"/>
                <w:lang w:val="uk-UA"/>
              </w:rPr>
            </w:pPr>
            <w:r>
              <w:rPr>
                <w:rFonts w:eastAsia="Cambria"/>
                <w:color w:val="000000"/>
                <w:lang w:val="uk-UA"/>
              </w:rPr>
              <w:t>У Бериславській ТГ до</w:t>
            </w:r>
            <w:r w:rsidRPr="00180077">
              <w:rPr>
                <w:color w:val="000000"/>
                <w:lang w:val="uk-UA"/>
              </w:rPr>
              <w:t xml:space="preserve"> надання психологічної допомоги мешканцям громади залучені фахівці ГО «Бери і Слав», «Десяте квітня», «Перспектива».</w:t>
            </w:r>
          </w:p>
          <w:p w14:paraId="24AB0C32" w14:textId="77777777" w:rsidR="00723A64" w:rsidRPr="00180077" w:rsidRDefault="00723A64" w:rsidP="00723A64">
            <w:pPr>
              <w:jc w:val="both"/>
              <w:rPr>
                <w:color w:val="000000"/>
                <w:lang w:val="uk-UA"/>
              </w:rPr>
            </w:pPr>
            <w:r w:rsidRPr="00180077">
              <w:rPr>
                <w:color w:val="000000"/>
                <w:shd w:val="clear" w:color="auto" w:fill="FFFFFF"/>
                <w:lang w:val="uk-UA"/>
              </w:rPr>
              <w:t>У закладах освіти громади забезпечується проведення заходів, спрямованих на розвиток різноманіття, інклюзивності та доступності у сфері фізичної культури і спорту. Під час організації уроків фізичної культури, спортивно-масових заходів, змагань і спортивних свят створюються рівні умови для участі всіх здобувачів освіти незалежно від статі, стану здоров’я, наявності інвалідності чи інших особливостей.</w:t>
            </w:r>
          </w:p>
          <w:p w14:paraId="50FF91EA" w14:textId="77777777" w:rsidR="00723A64" w:rsidRPr="00723A64" w:rsidRDefault="00723A64" w:rsidP="00723A64">
            <w:pPr>
              <w:jc w:val="both"/>
              <w:rPr>
                <w:color w:val="000000"/>
                <w:shd w:val="clear" w:color="auto" w:fill="FFFFFF"/>
                <w:lang w:val="uk-UA"/>
              </w:rPr>
            </w:pPr>
            <w:r w:rsidRPr="00180077">
              <w:rPr>
                <w:color w:val="000000"/>
                <w:shd w:val="clear" w:color="auto" w:fill="FFFFFF"/>
                <w:lang w:val="uk-UA"/>
              </w:rPr>
              <w:t xml:space="preserve">Особлива увага приділяється формуванню у дітей та молоді принципів взаємоповаги, толерантності, недискримінації, запобіганню проявам гендерних стереотипів, насильства та інших форм нетерпимості. Проводяться інформаційно-просвітницькі заходи, бесіди, тематичні години спілкування та виховні заходи, спрямовані на популяризацію інклюзивного підходу, поваги до людської гідності та забезпечення рівних можливостей для всіх учасників освітнього процесу, у тому числі осіб з інвалідністю та інших </w:t>
            </w:r>
            <w:r w:rsidRPr="00723A64">
              <w:rPr>
                <w:color w:val="000000"/>
                <w:shd w:val="clear" w:color="auto" w:fill="FFFFFF"/>
                <w:lang w:val="uk-UA"/>
              </w:rPr>
              <w:t>маломобільних груп населення.</w:t>
            </w:r>
          </w:p>
          <w:p w14:paraId="778D8DE1" w14:textId="77777777" w:rsidR="00723A64" w:rsidRPr="00723A64" w:rsidRDefault="00723A64" w:rsidP="00723A64">
            <w:pPr>
              <w:jc w:val="both"/>
              <w:rPr>
                <w:lang w:val="uk-UA"/>
              </w:rPr>
            </w:pPr>
            <w:r w:rsidRPr="00723A64">
              <w:rPr>
                <w:lang w:val="uk-UA"/>
              </w:rPr>
              <w:t>У Калинівській ТГ інформація про проведені заходи за посиланням:</w:t>
            </w:r>
          </w:p>
          <w:p w14:paraId="0C88E2B5" w14:textId="77777777" w:rsidR="00F84610" w:rsidRPr="00723A64" w:rsidRDefault="00723A64" w:rsidP="005E36C1">
            <w:pPr>
              <w:jc w:val="both"/>
              <w:rPr>
                <w:rFonts w:eastAsia="Cambria"/>
                <w:color w:val="000000"/>
                <w:lang w:val="uk-UA"/>
              </w:rPr>
            </w:pPr>
            <w:hyperlink r:id="rId726" w:history="1">
              <w:r w:rsidRPr="00723A64">
                <w:rPr>
                  <w:rStyle w:val="a5"/>
                  <w:rFonts w:eastAsia="Cambria"/>
                </w:rPr>
                <w:t>https</w:t>
              </w:r>
              <w:r w:rsidRPr="00723A64">
                <w:rPr>
                  <w:rStyle w:val="a5"/>
                  <w:rFonts w:eastAsia="Cambria"/>
                  <w:lang w:val="uk-UA"/>
                </w:rPr>
                <w:t>://</w:t>
              </w:r>
              <w:r w:rsidRPr="00723A64">
                <w:rPr>
                  <w:rStyle w:val="a5"/>
                  <w:rFonts w:eastAsia="Cambria"/>
                </w:rPr>
                <w:t>kalynivske</w:t>
              </w:r>
              <w:r w:rsidRPr="00723A64">
                <w:rPr>
                  <w:rStyle w:val="a5"/>
                  <w:rFonts w:eastAsia="Cambria"/>
                  <w:lang w:val="uk-UA"/>
                </w:rPr>
                <w:t>-</w:t>
              </w:r>
              <w:r w:rsidRPr="00723A64">
                <w:rPr>
                  <w:rStyle w:val="a5"/>
                  <w:rFonts w:eastAsia="Cambria"/>
                </w:rPr>
                <w:t>gromada</w:t>
              </w:r>
              <w:r w:rsidRPr="00723A64">
                <w:rPr>
                  <w:rStyle w:val="a5"/>
                  <w:rFonts w:eastAsia="Cambria"/>
                  <w:lang w:val="uk-UA"/>
                </w:rPr>
                <w:t>.</w:t>
              </w:r>
              <w:r w:rsidRPr="00723A64">
                <w:rPr>
                  <w:rStyle w:val="a5"/>
                  <w:rFonts w:eastAsia="Cambria"/>
                </w:rPr>
                <w:t>gov</w:t>
              </w:r>
              <w:r w:rsidRPr="00723A64">
                <w:rPr>
                  <w:rStyle w:val="a5"/>
                  <w:rFonts w:eastAsia="Cambria"/>
                  <w:lang w:val="uk-UA"/>
                </w:rPr>
                <w:t>.</w:t>
              </w:r>
              <w:r w:rsidRPr="00723A64">
                <w:rPr>
                  <w:rStyle w:val="a5"/>
                  <w:rFonts w:eastAsia="Cambria"/>
                </w:rPr>
                <w:t>ua</w:t>
              </w:r>
              <w:r w:rsidRPr="00723A64">
                <w:rPr>
                  <w:rStyle w:val="a5"/>
                  <w:rFonts w:eastAsia="Cambria"/>
                  <w:lang w:val="uk-UA"/>
                </w:rPr>
                <w:t>/</w:t>
              </w:r>
              <w:r w:rsidRPr="00723A64">
                <w:rPr>
                  <w:rStyle w:val="a5"/>
                  <w:rFonts w:eastAsia="Cambria"/>
                </w:rPr>
                <w:t>news</w:t>
              </w:r>
              <w:r w:rsidRPr="00723A64">
                <w:rPr>
                  <w:rStyle w:val="a5"/>
                  <w:rFonts w:eastAsia="Cambria"/>
                  <w:lang w:val="uk-UA"/>
                </w:rPr>
                <w:t>/1776686165/</w:t>
              </w:r>
            </w:hyperlink>
            <w:r w:rsidRPr="00723A64">
              <w:rPr>
                <w:rFonts w:eastAsia="Cambria"/>
                <w:color w:val="000000"/>
                <w:lang w:val="uk-UA"/>
              </w:rPr>
              <w:t>.</w:t>
            </w:r>
          </w:p>
        </w:tc>
      </w:tr>
      <w:tr w:rsidR="00F84610" w:rsidRPr="00950940" w14:paraId="69E582D1" w14:textId="77777777" w:rsidTr="002C2DD4">
        <w:tc>
          <w:tcPr>
            <w:tcW w:w="1951" w:type="dxa"/>
          </w:tcPr>
          <w:p w14:paraId="67CAEFBD" w14:textId="77777777" w:rsidR="00F84610" w:rsidRPr="00C12835" w:rsidRDefault="00F84610" w:rsidP="004A4146">
            <w:pPr>
              <w:rPr>
                <w:rFonts w:eastAsia="Cambria"/>
                <w:lang w:val="uk-UA"/>
              </w:rPr>
            </w:pPr>
            <w:r w:rsidRPr="00C12835">
              <w:rPr>
                <w:rFonts w:eastAsia="Cambria"/>
                <w:lang w:val="uk-UA"/>
              </w:rPr>
              <w:t xml:space="preserve">5) </w:t>
            </w:r>
            <w:r w:rsidR="0036585B" w:rsidRPr="00C12835">
              <w:rPr>
                <w:rFonts w:eastAsia="Cambria"/>
                <w:lang w:val="uk-UA"/>
              </w:rPr>
              <w:t>З</w:t>
            </w:r>
            <w:r w:rsidRPr="00C12835">
              <w:rPr>
                <w:rFonts w:eastAsia="Cambria"/>
                <w:lang w:val="uk-UA"/>
              </w:rPr>
              <w:t>абезпечити поширення соціальної реклами щодо здорового харчування, фізичної активності та доброзичливого спілкування як здорового способу життя осіб усіх вікових груп й умови активного довголіття</w:t>
            </w:r>
          </w:p>
        </w:tc>
        <w:tc>
          <w:tcPr>
            <w:tcW w:w="2126" w:type="dxa"/>
          </w:tcPr>
          <w:p w14:paraId="6F5C1BAB" w14:textId="77777777" w:rsidR="00F84610" w:rsidRPr="00C12835" w:rsidRDefault="00F84610" w:rsidP="004A4146">
            <w:pPr>
              <w:rPr>
                <w:rFonts w:eastAsia="Cambria"/>
                <w:lang w:val="uk-UA"/>
              </w:rPr>
            </w:pPr>
            <w:r w:rsidRPr="00C12835">
              <w:rPr>
                <w:rFonts w:eastAsia="Cambria"/>
                <w:lang w:val="uk-UA"/>
              </w:rPr>
              <w:t xml:space="preserve">Департамент здоров’я обласної державної адміністрації, управління внутрішньої та інформаційної політики обласної державної адміністрації, військові адміністрації населених пунктів деокупованих </w:t>
            </w:r>
            <w:r w:rsidRPr="00C12835">
              <w:rPr>
                <w:rFonts w:eastAsia="Cambria"/>
                <w:lang w:val="uk-UA"/>
              </w:rPr>
              <w:lastRenderedPageBreak/>
              <w:t>територіальних громад (за згодою)</w:t>
            </w:r>
          </w:p>
        </w:tc>
        <w:tc>
          <w:tcPr>
            <w:tcW w:w="1134" w:type="dxa"/>
          </w:tcPr>
          <w:p w14:paraId="3B9E728C" w14:textId="77777777" w:rsidR="00F84610" w:rsidRPr="00C12835" w:rsidRDefault="00F84610" w:rsidP="00CD1A4B">
            <w:pPr>
              <w:jc w:val="center"/>
            </w:pPr>
            <w:r w:rsidRPr="00C12835">
              <w:lastRenderedPageBreak/>
              <w:t>Грудень</w:t>
            </w:r>
          </w:p>
          <w:p w14:paraId="489D2F6A" w14:textId="77777777" w:rsidR="00F84610" w:rsidRPr="00C12835" w:rsidRDefault="00411D3A" w:rsidP="00CD1A4B">
            <w:pPr>
              <w:jc w:val="center"/>
            </w:pPr>
            <w:r w:rsidRPr="00C12835">
              <w:t>2026</w:t>
            </w:r>
            <w:r w:rsidR="00F84610" w:rsidRPr="00C12835">
              <w:t xml:space="preserve"> року</w:t>
            </w:r>
          </w:p>
        </w:tc>
        <w:tc>
          <w:tcPr>
            <w:tcW w:w="993" w:type="dxa"/>
          </w:tcPr>
          <w:p w14:paraId="5130C515" w14:textId="77777777" w:rsidR="00F84610" w:rsidRPr="00C12835" w:rsidRDefault="00F84610" w:rsidP="00CD1A4B">
            <w:pPr>
              <w:jc w:val="center"/>
            </w:pPr>
          </w:p>
        </w:tc>
        <w:tc>
          <w:tcPr>
            <w:tcW w:w="1417" w:type="dxa"/>
          </w:tcPr>
          <w:p w14:paraId="57058CB8" w14:textId="77777777" w:rsidR="00F84610" w:rsidRPr="00C12835" w:rsidRDefault="00F84610" w:rsidP="00CD1A4B">
            <w:pPr>
              <w:jc w:val="center"/>
            </w:pPr>
            <w:r w:rsidRPr="00C12835">
              <w:t>Викон</w:t>
            </w:r>
            <w:r w:rsidR="00411D3A" w:rsidRPr="00C12835">
              <w:t>ується</w:t>
            </w:r>
          </w:p>
        </w:tc>
        <w:tc>
          <w:tcPr>
            <w:tcW w:w="7938" w:type="dxa"/>
          </w:tcPr>
          <w:p w14:paraId="0AF463BC" w14:textId="77777777" w:rsidR="007420CE" w:rsidRDefault="007420CE" w:rsidP="007420CE">
            <w:pPr>
              <w:jc w:val="both"/>
              <w:rPr>
                <w:lang w:val="uk-UA"/>
              </w:rPr>
            </w:pPr>
            <w:r w:rsidRPr="00C12835">
              <w:rPr>
                <w:lang w:val="uk-UA"/>
              </w:rPr>
              <w:t>Соціальна реклама висвітлюється на інформаційних куточках управлінь соціального захисту населення та через засоби масової інформації області та вебсайти обласної, районних військових адміністрацій, виконкомів територіальних громад області</w:t>
            </w:r>
            <w:r>
              <w:rPr>
                <w:lang w:val="uk-UA"/>
              </w:rPr>
              <w:t>:</w:t>
            </w:r>
          </w:p>
          <w:p w14:paraId="5CA2E48F" w14:textId="77777777" w:rsidR="007420CE" w:rsidRPr="007420CE" w:rsidRDefault="007420CE" w:rsidP="007420CE">
            <w:pPr>
              <w:jc w:val="both"/>
              <w:rPr>
                <w:lang w:val="uk-UA"/>
              </w:rPr>
            </w:pPr>
            <w:hyperlink r:id="rId727" w:history="1">
              <w:r w:rsidRPr="007420CE">
                <w:rPr>
                  <w:rStyle w:val="a5"/>
                </w:rPr>
                <w:t>https</w:t>
              </w:r>
              <w:r w:rsidRPr="007420CE">
                <w:rPr>
                  <w:rStyle w:val="a5"/>
                  <w:lang w:val="uk-UA"/>
                </w:rPr>
                <w:t>://</w:t>
              </w:r>
              <w:r w:rsidRPr="007420CE">
                <w:rPr>
                  <w:rStyle w:val="a5"/>
                </w:rPr>
                <w:t>khoda</w:t>
              </w:r>
              <w:r w:rsidRPr="007420CE">
                <w:rPr>
                  <w:rStyle w:val="a5"/>
                  <w:lang w:val="uk-UA"/>
                </w:rPr>
                <w:t>.</w:t>
              </w:r>
              <w:r w:rsidRPr="007420CE">
                <w:rPr>
                  <w:rStyle w:val="a5"/>
                </w:rPr>
                <w:t>gov</w:t>
              </w:r>
              <w:r w:rsidRPr="007420CE">
                <w:rPr>
                  <w:rStyle w:val="a5"/>
                  <w:lang w:val="uk-UA"/>
                </w:rPr>
                <w:t>.</w:t>
              </w:r>
              <w:r w:rsidRPr="007420CE">
                <w:rPr>
                  <w:rStyle w:val="a5"/>
                </w:rPr>
                <w:t>ua</w:t>
              </w:r>
              <w:r w:rsidRPr="007420CE">
                <w:rPr>
                  <w:rStyle w:val="a5"/>
                  <w:lang w:val="uk-UA"/>
                </w:rPr>
                <w:t>/</w:t>
              </w:r>
              <w:r w:rsidRPr="007420CE">
                <w:rPr>
                  <w:rStyle w:val="a5"/>
                </w:rPr>
                <w:t>news</w:t>
              </w:r>
              <w:r w:rsidRPr="007420CE">
                <w:rPr>
                  <w:rStyle w:val="a5"/>
                  <w:lang w:val="uk-UA"/>
                </w:rPr>
                <w:t>/</w:t>
              </w:r>
              <w:r w:rsidRPr="007420CE">
                <w:rPr>
                  <w:rStyle w:val="a5"/>
                </w:rPr>
                <w:t>skilky</w:t>
              </w:r>
              <w:r w:rsidRPr="007420CE">
                <w:rPr>
                  <w:rStyle w:val="a5"/>
                  <w:lang w:val="uk-UA"/>
                </w:rPr>
                <w:t>-</w:t>
              </w:r>
              <w:r w:rsidRPr="007420CE">
                <w:rPr>
                  <w:rStyle w:val="a5"/>
                </w:rPr>
                <w:t>fizychnoi</w:t>
              </w:r>
              <w:r w:rsidRPr="007420CE">
                <w:rPr>
                  <w:rStyle w:val="a5"/>
                  <w:lang w:val="uk-UA"/>
                </w:rPr>
                <w:t>-</w:t>
              </w:r>
              <w:r w:rsidRPr="007420CE">
                <w:rPr>
                  <w:rStyle w:val="a5"/>
                </w:rPr>
                <w:t>aktyvnosti</w:t>
              </w:r>
              <w:r w:rsidRPr="007420CE">
                <w:rPr>
                  <w:rStyle w:val="a5"/>
                  <w:lang w:val="uk-UA"/>
                </w:rPr>
                <w:t>-</w:t>
              </w:r>
              <w:r w:rsidRPr="007420CE">
                <w:rPr>
                  <w:rStyle w:val="a5"/>
                </w:rPr>
                <w:t>potribno</w:t>
              </w:r>
              <w:r w:rsidRPr="007420CE">
                <w:rPr>
                  <w:rStyle w:val="a5"/>
                  <w:lang w:val="uk-UA"/>
                </w:rPr>
                <w:t>-</w:t>
              </w:r>
              <w:r w:rsidRPr="007420CE">
                <w:rPr>
                  <w:rStyle w:val="a5"/>
                </w:rPr>
                <w:t>doroslii</w:t>
              </w:r>
              <w:r w:rsidRPr="007420CE">
                <w:rPr>
                  <w:rStyle w:val="a5"/>
                  <w:lang w:val="uk-UA"/>
                </w:rPr>
                <w:t>-</w:t>
              </w:r>
              <w:r w:rsidRPr="007420CE">
                <w:rPr>
                  <w:rStyle w:val="a5"/>
                </w:rPr>
                <w:t>liudyni</w:t>
              </w:r>
            </w:hyperlink>
            <w:r w:rsidRPr="007420CE">
              <w:rPr>
                <w:color w:val="000000"/>
                <w:lang w:val="uk-UA"/>
              </w:rPr>
              <w:t>;</w:t>
            </w:r>
          </w:p>
          <w:p w14:paraId="702723CE" w14:textId="77777777" w:rsidR="007420CE" w:rsidRPr="007420CE" w:rsidRDefault="007420CE" w:rsidP="007420CE">
            <w:pPr>
              <w:jc w:val="both"/>
              <w:rPr>
                <w:color w:val="000000"/>
                <w:lang w:val="uk-UA"/>
              </w:rPr>
            </w:pPr>
            <w:hyperlink r:id="rId728" w:history="1">
              <w:r w:rsidRPr="007420CE">
                <w:rPr>
                  <w:rStyle w:val="a5"/>
                </w:rPr>
                <w:t>https</w:t>
              </w:r>
              <w:r w:rsidRPr="007420CE">
                <w:rPr>
                  <w:rStyle w:val="a5"/>
                  <w:lang w:val="uk-UA"/>
                </w:rPr>
                <w:t>://</w:t>
              </w:r>
              <w:r w:rsidRPr="007420CE">
                <w:rPr>
                  <w:rStyle w:val="a5"/>
                </w:rPr>
                <w:t>khoda</w:t>
              </w:r>
              <w:r w:rsidRPr="007420CE">
                <w:rPr>
                  <w:rStyle w:val="a5"/>
                  <w:lang w:val="uk-UA"/>
                </w:rPr>
                <w:t>.</w:t>
              </w:r>
              <w:r w:rsidRPr="007420CE">
                <w:rPr>
                  <w:rStyle w:val="a5"/>
                </w:rPr>
                <w:t>gov</w:t>
              </w:r>
              <w:r w:rsidRPr="007420CE">
                <w:rPr>
                  <w:rStyle w:val="a5"/>
                  <w:lang w:val="uk-UA"/>
                </w:rPr>
                <w:t>.</w:t>
              </w:r>
              <w:r w:rsidRPr="007420CE">
                <w:rPr>
                  <w:rStyle w:val="a5"/>
                </w:rPr>
                <w:t>ua</w:t>
              </w:r>
              <w:r w:rsidRPr="007420CE">
                <w:rPr>
                  <w:rStyle w:val="a5"/>
                  <w:lang w:val="uk-UA"/>
                </w:rPr>
                <w:t>/</w:t>
              </w:r>
              <w:r w:rsidRPr="007420CE">
                <w:rPr>
                  <w:rStyle w:val="a5"/>
                </w:rPr>
                <w:t>news</w:t>
              </w:r>
              <w:r w:rsidRPr="007420CE">
                <w:rPr>
                  <w:rStyle w:val="a5"/>
                  <w:lang w:val="uk-UA"/>
                </w:rPr>
                <w:t>/</w:t>
              </w:r>
              <w:r w:rsidRPr="007420CE">
                <w:rPr>
                  <w:rStyle w:val="a5"/>
                </w:rPr>
                <w:t>vplyv</w:t>
              </w:r>
              <w:r w:rsidRPr="007420CE">
                <w:rPr>
                  <w:rStyle w:val="a5"/>
                  <w:lang w:val="uk-UA"/>
                </w:rPr>
                <w:t>-</w:t>
              </w:r>
              <w:r w:rsidRPr="007420CE">
                <w:rPr>
                  <w:rStyle w:val="a5"/>
                </w:rPr>
                <w:t>iakosti</w:t>
              </w:r>
              <w:r w:rsidRPr="007420CE">
                <w:rPr>
                  <w:rStyle w:val="a5"/>
                  <w:lang w:val="uk-UA"/>
                </w:rPr>
                <w:t>-</w:t>
              </w:r>
              <w:r w:rsidRPr="007420CE">
                <w:rPr>
                  <w:rStyle w:val="a5"/>
                </w:rPr>
                <w:t>pytnoi</w:t>
              </w:r>
              <w:r w:rsidRPr="007420CE">
                <w:rPr>
                  <w:rStyle w:val="a5"/>
                  <w:lang w:val="uk-UA"/>
                </w:rPr>
                <w:t>-</w:t>
              </w:r>
              <w:r w:rsidRPr="007420CE">
                <w:rPr>
                  <w:rStyle w:val="a5"/>
                </w:rPr>
                <w:t>vody</w:t>
              </w:r>
              <w:r w:rsidRPr="007420CE">
                <w:rPr>
                  <w:rStyle w:val="a5"/>
                  <w:lang w:val="uk-UA"/>
                </w:rPr>
                <w:t>-</w:t>
              </w:r>
              <w:r w:rsidRPr="007420CE">
                <w:rPr>
                  <w:rStyle w:val="a5"/>
                </w:rPr>
                <w:t>na</w:t>
              </w:r>
              <w:r w:rsidRPr="007420CE">
                <w:rPr>
                  <w:rStyle w:val="a5"/>
                  <w:lang w:val="uk-UA"/>
                </w:rPr>
                <w:t>-</w:t>
              </w:r>
              <w:r w:rsidRPr="007420CE">
                <w:rPr>
                  <w:rStyle w:val="a5"/>
                </w:rPr>
                <w:t>zdorovia</w:t>
              </w:r>
              <w:r w:rsidRPr="007420CE">
                <w:rPr>
                  <w:rStyle w:val="a5"/>
                  <w:lang w:val="uk-UA"/>
                </w:rPr>
                <w:t>-</w:t>
              </w:r>
              <w:r w:rsidRPr="007420CE">
                <w:rPr>
                  <w:rStyle w:val="a5"/>
                </w:rPr>
                <w:t>naselennia</w:t>
              </w:r>
            </w:hyperlink>
            <w:r w:rsidRPr="007420CE">
              <w:rPr>
                <w:color w:val="000000"/>
                <w:lang w:val="uk-UA"/>
              </w:rPr>
              <w:t>;</w:t>
            </w:r>
          </w:p>
          <w:p w14:paraId="28957838" w14:textId="77777777" w:rsidR="007420CE" w:rsidRPr="007420CE" w:rsidRDefault="007420CE" w:rsidP="007420CE">
            <w:pPr>
              <w:jc w:val="both"/>
              <w:rPr>
                <w:color w:val="000000"/>
                <w:lang w:val="uk-UA"/>
              </w:rPr>
            </w:pPr>
            <w:hyperlink r:id="rId729" w:history="1">
              <w:r w:rsidRPr="007420CE">
                <w:rPr>
                  <w:rStyle w:val="a5"/>
                  <w:lang w:val="uk-UA"/>
                </w:rPr>
                <w:t>https://khoda.gov.ua/news/vzhyvannia-vody-z-pidvyshchenym-vmistom-nitrativ-mozhe-sprychynyty-nebezpechne-zakhvoriuvannia-vodno-nitratnu-methemohlobinemiiu</w:t>
              </w:r>
            </w:hyperlink>
            <w:r w:rsidRPr="007420CE">
              <w:rPr>
                <w:color w:val="000000"/>
                <w:lang w:val="uk-UA"/>
              </w:rPr>
              <w:t>;</w:t>
            </w:r>
          </w:p>
          <w:p w14:paraId="0931C2DB" w14:textId="77777777" w:rsidR="007420CE" w:rsidRPr="007420CE" w:rsidRDefault="007420CE" w:rsidP="007420CE">
            <w:pPr>
              <w:jc w:val="both"/>
              <w:rPr>
                <w:color w:val="000000"/>
                <w:lang w:val="uk-UA"/>
              </w:rPr>
            </w:pPr>
            <w:hyperlink r:id="rId730" w:history="1">
              <w:r w:rsidRPr="007420CE">
                <w:rPr>
                  <w:rStyle w:val="a5"/>
                </w:rPr>
                <w:t>https</w:t>
              </w:r>
              <w:r w:rsidRPr="007420CE">
                <w:rPr>
                  <w:rStyle w:val="a5"/>
                  <w:lang w:val="uk-UA"/>
                </w:rPr>
                <w:t>://</w:t>
              </w:r>
              <w:r w:rsidRPr="007420CE">
                <w:rPr>
                  <w:rStyle w:val="a5"/>
                </w:rPr>
                <w:t>khoda</w:t>
              </w:r>
              <w:r w:rsidRPr="007420CE">
                <w:rPr>
                  <w:rStyle w:val="a5"/>
                  <w:lang w:val="uk-UA"/>
                </w:rPr>
                <w:t>.</w:t>
              </w:r>
              <w:r w:rsidRPr="007420CE">
                <w:rPr>
                  <w:rStyle w:val="a5"/>
                </w:rPr>
                <w:t>gov</w:t>
              </w:r>
              <w:r w:rsidRPr="007420CE">
                <w:rPr>
                  <w:rStyle w:val="a5"/>
                  <w:lang w:val="uk-UA"/>
                </w:rPr>
                <w:t>.</w:t>
              </w:r>
              <w:r w:rsidRPr="007420CE">
                <w:rPr>
                  <w:rStyle w:val="a5"/>
                </w:rPr>
                <w:t>ua</w:t>
              </w:r>
              <w:r w:rsidRPr="007420CE">
                <w:rPr>
                  <w:rStyle w:val="a5"/>
                  <w:lang w:val="uk-UA"/>
                </w:rPr>
                <w:t>/</w:t>
              </w:r>
              <w:r w:rsidRPr="007420CE">
                <w:rPr>
                  <w:rStyle w:val="a5"/>
                </w:rPr>
                <w:t>news</w:t>
              </w:r>
              <w:r w:rsidRPr="007420CE">
                <w:rPr>
                  <w:rStyle w:val="a5"/>
                  <w:lang w:val="uk-UA"/>
                </w:rPr>
                <w:t>/</w:t>
              </w:r>
              <w:r w:rsidRPr="007420CE">
                <w:rPr>
                  <w:rStyle w:val="a5"/>
                </w:rPr>
                <w:t>zdorove</w:t>
              </w:r>
              <w:r w:rsidRPr="007420CE">
                <w:rPr>
                  <w:rStyle w:val="a5"/>
                  <w:lang w:val="uk-UA"/>
                </w:rPr>
                <w:t>-</w:t>
              </w:r>
              <w:r w:rsidRPr="007420CE">
                <w:rPr>
                  <w:rStyle w:val="a5"/>
                </w:rPr>
                <w:t>kharchuvannia</w:t>
              </w:r>
              <w:r w:rsidRPr="007420CE">
                <w:rPr>
                  <w:rStyle w:val="a5"/>
                  <w:lang w:val="uk-UA"/>
                </w:rPr>
                <w:t>-</w:t>
              </w:r>
              <w:r w:rsidRPr="007420CE">
                <w:rPr>
                  <w:rStyle w:val="a5"/>
                </w:rPr>
                <w:t>iz</w:t>
              </w:r>
              <w:r w:rsidRPr="007420CE">
                <w:rPr>
                  <w:rStyle w:val="a5"/>
                  <w:lang w:val="uk-UA"/>
                </w:rPr>
                <w:t>-</w:t>
              </w:r>
              <w:r w:rsidRPr="007420CE">
                <w:rPr>
                  <w:rStyle w:val="a5"/>
                </w:rPr>
                <w:t>sezonnykh</w:t>
              </w:r>
              <w:r w:rsidRPr="007420CE">
                <w:rPr>
                  <w:rStyle w:val="a5"/>
                  <w:lang w:val="uk-UA"/>
                </w:rPr>
                <w:t>-</w:t>
              </w:r>
              <w:r w:rsidRPr="007420CE">
                <w:rPr>
                  <w:rStyle w:val="a5"/>
                </w:rPr>
                <w:t>ovochiv</w:t>
              </w:r>
              <w:r w:rsidRPr="007420CE">
                <w:rPr>
                  <w:rStyle w:val="a5"/>
                  <w:lang w:val="uk-UA"/>
                </w:rPr>
                <w:t>-</w:t>
              </w:r>
              <w:r w:rsidRPr="007420CE">
                <w:rPr>
                  <w:rStyle w:val="a5"/>
                </w:rPr>
                <w:t>i</w:t>
              </w:r>
              <w:r w:rsidRPr="007420CE">
                <w:rPr>
                  <w:rStyle w:val="a5"/>
                  <w:lang w:val="uk-UA"/>
                </w:rPr>
                <w:t>-</w:t>
              </w:r>
              <w:r w:rsidRPr="007420CE">
                <w:rPr>
                  <w:rStyle w:val="a5"/>
                </w:rPr>
                <w:t>fruktiv</w:t>
              </w:r>
            </w:hyperlink>
            <w:r w:rsidRPr="007420CE">
              <w:rPr>
                <w:color w:val="000000"/>
                <w:lang w:val="uk-UA"/>
              </w:rPr>
              <w:t>;</w:t>
            </w:r>
          </w:p>
          <w:p w14:paraId="550CFC1C" w14:textId="77777777" w:rsidR="007420CE" w:rsidRPr="007420CE" w:rsidRDefault="007420CE" w:rsidP="007420CE">
            <w:pPr>
              <w:jc w:val="both"/>
              <w:rPr>
                <w:color w:val="000000"/>
                <w:lang w:val="uk-UA"/>
              </w:rPr>
            </w:pPr>
            <w:hyperlink r:id="rId731" w:history="1">
              <w:r w:rsidRPr="007420CE">
                <w:rPr>
                  <w:rStyle w:val="a5"/>
                  <w:lang w:val="uk-UA"/>
                </w:rPr>
                <w:t>https://khoda.gov.ua/news/skilky-fizychnoi-aktyvnosti-potribno-ditiam-doroslym-ta-litnim-liudiam</w:t>
              </w:r>
            </w:hyperlink>
            <w:r w:rsidRPr="007420CE">
              <w:rPr>
                <w:color w:val="000000"/>
                <w:lang w:val="uk-UA"/>
              </w:rPr>
              <w:t>;</w:t>
            </w:r>
          </w:p>
          <w:p w14:paraId="6E30B2FC" w14:textId="77777777" w:rsidR="007420CE" w:rsidRPr="007420CE" w:rsidRDefault="007420CE" w:rsidP="007420CE">
            <w:pPr>
              <w:jc w:val="both"/>
              <w:rPr>
                <w:color w:val="000000"/>
                <w:lang w:val="uk-UA"/>
              </w:rPr>
            </w:pPr>
            <w:hyperlink r:id="rId732" w:history="1">
              <w:r w:rsidRPr="007420CE">
                <w:rPr>
                  <w:rStyle w:val="a5"/>
                  <w:lang w:val="uk-UA"/>
                </w:rPr>
                <w:t>https://khoda.gov.ua/news/dlia-bahatokh-zhyteliv-silskoi-mistsevosti-kolodiazi-ta-sverdlovyny-zalyshaiutsia-iedynym-dzherelom-pytnoi-vody</w:t>
              </w:r>
            </w:hyperlink>
            <w:r w:rsidRPr="007420CE">
              <w:rPr>
                <w:color w:val="000000"/>
                <w:lang w:val="uk-UA"/>
              </w:rPr>
              <w:t>;</w:t>
            </w:r>
          </w:p>
          <w:p w14:paraId="5D4F4E34" w14:textId="77777777" w:rsidR="007420CE" w:rsidRPr="007420CE" w:rsidRDefault="007420CE" w:rsidP="007420CE">
            <w:pPr>
              <w:jc w:val="both"/>
              <w:rPr>
                <w:lang w:val="uk-UA"/>
              </w:rPr>
            </w:pPr>
            <w:hyperlink r:id="rId733" w:history="1">
              <w:r w:rsidRPr="007420CE">
                <w:rPr>
                  <w:rStyle w:val="a5"/>
                </w:rPr>
                <w:t>https</w:t>
              </w:r>
              <w:r w:rsidRPr="007420CE">
                <w:rPr>
                  <w:rStyle w:val="a5"/>
                  <w:lang w:val="uk-UA"/>
                </w:rPr>
                <w:t>://</w:t>
              </w:r>
              <w:r w:rsidRPr="007420CE">
                <w:rPr>
                  <w:rStyle w:val="a5"/>
                </w:rPr>
                <w:t>khoda</w:t>
              </w:r>
              <w:r w:rsidRPr="007420CE">
                <w:rPr>
                  <w:rStyle w:val="a5"/>
                  <w:lang w:val="uk-UA"/>
                </w:rPr>
                <w:t>.</w:t>
              </w:r>
              <w:r w:rsidRPr="007420CE">
                <w:rPr>
                  <w:rStyle w:val="a5"/>
                </w:rPr>
                <w:t>gov</w:t>
              </w:r>
              <w:r w:rsidRPr="007420CE">
                <w:rPr>
                  <w:rStyle w:val="a5"/>
                  <w:lang w:val="uk-UA"/>
                </w:rPr>
                <w:t>.</w:t>
              </w:r>
              <w:r w:rsidRPr="007420CE">
                <w:rPr>
                  <w:rStyle w:val="a5"/>
                </w:rPr>
                <w:t>ua</w:t>
              </w:r>
              <w:r w:rsidRPr="007420CE">
                <w:rPr>
                  <w:rStyle w:val="a5"/>
                  <w:lang w:val="uk-UA"/>
                </w:rPr>
                <w:t>/</w:t>
              </w:r>
              <w:r w:rsidRPr="007420CE">
                <w:rPr>
                  <w:rStyle w:val="a5"/>
                </w:rPr>
                <w:t>news</w:t>
              </w:r>
              <w:r w:rsidRPr="007420CE">
                <w:rPr>
                  <w:rStyle w:val="a5"/>
                  <w:lang w:val="uk-UA"/>
                </w:rPr>
                <w:t>/5-</w:t>
              </w:r>
              <w:r w:rsidRPr="007420CE">
                <w:rPr>
                  <w:rStyle w:val="a5"/>
                </w:rPr>
                <w:t>krokiv</w:t>
              </w:r>
              <w:r w:rsidRPr="007420CE">
                <w:rPr>
                  <w:rStyle w:val="a5"/>
                  <w:lang w:val="uk-UA"/>
                </w:rPr>
                <w:t>-</w:t>
              </w:r>
              <w:r w:rsidRPr="007420CE">
                <w:rPr>
                  <w:rStyle w:val="a5"/>
                </w:rPr>
                <w:t>dlia</w:t>
              </w:r>
              <w:r w:rsidRPr="007420CE">
                <w:rPr>
                  <w:rStyle w:val="a5"/>
                  <w:lang w:val="uk-UA"/>
                </w:rPr>
                <w:t>-</w:t>
              </w:r>
              <w:r w:rsidRPr="007420CE">
                <w:rPr>
                  <w:rStyle w:val="a5"/>
                </w:rPr>
                <w:t>pidtrymky</w:t>
              </w:r>
              <w:r w:rsidRPr="007420CE">
                <w:rPr>
                  <w:rStyle w:val="a5"/>
                  <w:lang w:val="uk-UA"/>
                </w:rPr>
                <w:t>-</w:t>
              </w:r>
              <w:r w:rsidRPr="007420CE">
                <w:rPr>
                  <w:rStyle w:val="a5"/>
                </w:rPr>
                <w:t>zdorovia</w:t>
              </w:r>
              <w:r w:rsidRPr="007420CE">
                <w:rPr>
                  <w:rStyle w:val="a5"/>
                  <w:lang w:val="uk-UA"/>
                </w:rPr>
                <w:t>-</w:t>
              </w:r>
              <w:r w:rsidRPr="007420CE">
                <w:rPr>
                  <w:rStyle w:val="a5"/>
                </w:rPr>
                <w:t>ta</w:t>
              </w:r>
              <w:r w:rsidRPr="007420CE">
                <w:rPr>
                  <w:rStyle w:val="a5"/>
                  <w:lang w:val="uk-UA"/>
                </w:rPr>
                <w:t>-</w:t>
              </w:r>
              <w:r w:rsidRPr="007420CE">
                <w:rPr>
                  <w:rStyle w:val="a5"/>
                </w:rPr>
                <w:t>imunnoi</w:t>
              </w:r>
              <w:r w:rsidRPr="007420CE">
                <w:rPr>
                  <w:rStyle w:val="a5"/>
                  <w:lang w:val="uk-UA"/>
                </w:rPr>
                <w:t>-</w:t>
              </w:r>
              <w:r w:rsidRPr="007420CE">
                <w:rPr>
                  <w:rStyle w:val="a5"/>
                </w:rPr>
                <w:t>systemy</w:t>
              </w:r>
              <w:r w:rsidRPr="007420CE">
                <w:rPr>
                  <w:rStyle w:val="a5"/>
                  <w:lang w:val="uk-UA"/>
                </w:rPr>
                <w:t>-</w:t>
              </w:r>
              <w:r w:rsidRPr="007420CE">
                <w:rPr>
                  <w:rStyle w:val="a5"/>
                </w:rPr>
                <w:t>voseny</w:t>
              </w:r>
            </w:hyperlink>
            <w:r>
              <w:rPr>
                <w:lang w:val="uk-UA"/>
              </w:rPr>
              <w:t>;</w:t>
            </w:r>
          </w:p>
          <w:p w14:paraId="46780705" w14:textId="77777777" w:rsidR="00EA6262" w:rsidRPr="00AF07B3" w:rsidRDefault="00EA6262" w:rsidP="00EA6262">
            <w:pPr>
              <w:jc w:val="both"/>
              <w:rPr>
                <w:lang w:val="uk-UA"/>
              </w:rPr>
            </w:pPr>
            <w:hyperlink r:id="rId734" w:history="1">
              <w:r w:rsidRPr="00AF07B3">
                <w:rPr>
                  <w:rStyle w:val="a5"/>
                </w:rPr>
                <w:t>https</w:t>
              </w:r>
              <w:r w:rsidRPr="00AF07B3">
                <w:rPr>
                  <w:rStyle w:val="a5"/>
                  <w:lang w:val="uk-UA"/>
                </w:rPr>
                <w:t>://</w:t>
              </w:r>
              <w:r w:rsidRPr="00AF07B3">
                <w:rPr>
                  <w:rStyle w:val="a5"/>
                </w:rPr>
                <w:t>khoda</w:t>
              </w:r>
              <w:r w:rsidRPr="00AF07B3">
                <w:rPr>
                  <w:rStyle w:val="a5"/>
                  <w:lang w:val="uk-UA"/>
                </w:rPr>
                <w:t>.</w:t>
              </w:r>
              <w:r w:rsidRPr="00AF07B3">
                <w:rPr>
                  <w:rStyle w:val="a5"/>
                </w:rPr>
                <w:t>gov</w:t>
              </w:r>
              <w:r w:rsidRPr="00AF07B3">
                <w:rPr>
                  <w:rStyle w:val="a5"/>
                  <w:lang w:val="uk-UA"/>
                </w:rPr>
                <w:t>.</w:t>
              </w:r>
              <w:r w:rsidRPr="00AF07B3">
                <w:rPr>
                  <w:rStyle w:val="a5"/>
                </w:rPr>
                <w:t>ua</w:t>
              </w:r>
              <w:r w:rsidRPr="00AF07B3">
                <w:rPr>
                  <w:rStyle w:val="a5"/>
                  <w:lang w:val="uk-UA"/>
                </w:rPr>
                <w:t>/</w:t>
              </w:r>
              <w:r w:rsidRPr="00AF07B3">
                <w:rPr>
                  <w:rStyle w:val="a5"/>
                </w:rPr>
                <w:t>news</w:t>
              </w:r>
              <w:r w:rsidRPr="00AF07B3">
                <w:rPr>
                  <w:rStyle w:val="a5"/>
                  <w:lang w:val="uk-UA"/>
                </w:rPr>
                <w:t>/</w:t>
              </w:r>
              <w:r w:rsidRPr="00AF07B3">
                <w:rPr>
                  <w:rStyle w:val="a5"/>
                </w:rPr>
                <w:t>tarilka</w:t>
              </w:r>
              <w:r w:rsidRPr="00AF07B3">
                <w:rPr>
                  <w:rStyle w:val="a5"/>
                  <w:lang w:val="uk-UA"/>
                </w:rPr>
                <w:t>-</w:t>
              </w:r>
              <w:r w:rsidRPr="00AF07B3">
                <w:rPr>
                  <w:rStyle w:val="a5"/>
                </w:rPr>
                <w:t>zdorovoho</w:t>
              </w:r>
              <w:r w:rsidRPr="00AF07B3">
                <w:rPr>
                  <w:rStyle w:val="a5"/>
                  <w:lang w:val="uk-UA"/>
                </w:rPr>
                <w:t>-</w:t>
              </w:r>
              <w:r w:rsidRPr="00AF07B3">
                <w:rPr>
                  <w:rStyle w:val="a5"/>
                </w:rPr>
                <w:t>kharchuvannia</w:t>
              </w:r>
              <w:r w:rsidRPr="00AF07B3">
                <w:rPr>
                  <w:rStyle w:val="a5"/>
                  <w:lang w:val="uk-UA"/>
                </w:rPr>
                <w:t>-</w:t>
              </w:r>
              <w:r w:rsidRPr="00AF07B3">
                <w:rPr>
                  <w:rStyle w:val="a5"/>
                </w:rPr>
                <w:t>ta</w:t>
              </w:r>
              <w:r w:rsidRPr="00AF07B3">
                <w:rPr>
                  <w:rStyle w:val="a5"/>
                  <w:lang w:val="uk-UA"/>
                </w:rPr>
                <w:t>-</w:t>
              </w:r>
              <w:r w:rsidRPr="00AF07B3">
                <w:rPr>
                  <w:rStyle w:val="a5"/>
                </w:rPr>
                <w:t>iak</w:t>
              </w:r>
              <w:r w:rsidRPr="00AF07B3">
                <w:rPr>
                  <w:rStyle w:val="a5"/>
                  <w:lang w:val="uk-UA"/>
                </w:rPr>
                <w:t>-</w:t>
              </w:r>
              <w:r w:rsidRPr="00AF07B3">
                <w:rPr>
                  <w:rStyle w:val="a5"/>
                </w:rPr>
                <w:t>zapobihty</w:t>
              </w:r>
              <w:r w:rsidRPr="00AF07B3">
                <w:rPr>
                  <w:rStyle w:val="a5"/>
                  <w:lang w:val="uk-UA"/>
                </w:rPr>
                <w:t>-</w:t>
              </w:r>
              <w:r w:rsidRPr="00AF07B3">
                <w:rPr>
                  <w:rStyle w:val="a5"/>
                </w:rPr>
                <w:t>kharchovym</w:t>
              </w:r>
              <w:r w:rsidRPr="00AF07B3">
                <w:rPr>
                  <w:rStyle w:val="a5"/>
                  <w:lang w:val="uk-UA"/>
                </w:rPr>
                <w:t>-</w:t>
              </w:r>
              <w:r w:rsidRPr="00AF07B3">
                <w:rPr>
                  <w:rStyle w:val="a5"/>
                </w:rPr>
                <w:t>otruienniam</w:t>
              </w:r>
              <w:r w:rsidRPr="00AF07B3">
                <w:rPr>
                  <w:rStyle w:val="a5"/>
                  <w:lang w:val="uk-UA"/>
                </w:rPr>
                <w:t>?</w:t>
              </w:r>
              <w:r w:rsidRPr="00AF07B3">
                <w:rPr>
                  <w:rStyle w:val="a5"/>
                </w:rPr>
                <w:t>v</w:t>
              </w:r>
              <w:r w:rsidRPr="00AF07B3">
                <w:rPr>
                  <w:rStyle w:val="a5"/>
                  <w:lang w:val="uk-UA"/>
                </w:rPr>
                <w:t>=69</w:t>
              </w:r>
              <w:r w:rsidRPr="00AF07B3">
                <w:rPr>
                  <w:rStyle w:val="a5"/>
                </w:rPr>
                <w:t>bc</w:t>
              </w:r>
              <w:r w:rsidRPr="00AF07B3">
                <w:rPr>
                  <w:rStyle w:val="a5"/>
                  <w:lang w:val="uk-UA"/>
                </w:rPr>
                <w:t>8</w:t>
              </w:r>
              <w:r w:rsidRPr="00AF07B3">
                <w:rPr>
                  <w:rStyle w:val="a5"/>
                </w:rPr>
                <w:t>d</w:t>
              </w:r>
              <w:r w:rsidRPr="00AF07B3">
                <w:rPr>
                  <w:rStyle w:val="a5"/>
                  <w:lang w:val="uk-UA"/>
                </w:rPr>
                <w:t>7</w:t>
              </w:r>
              <w:r w:rsidRPr="00AF07B3">
                <w:rPr>
                  <w:rStyle w:val="a5"/>
                </w:rPr>
                <w:t>eaa</w:t>
              </w:r>
              <w:r w:rsidRPr="00AF07B3">
                <w:rPr>
                  <w:rStyle w:val="a5"/>
                  <w:lang w:val="uk-UA"/>
                </w:rPr>
                <w:t>2</w:t>
              </w:r>
              <w:r w:rsidRPr="00AF07B3">
                <w:rPr>
                  <w:rStyle w:val="a5"/>
                </w:rPr>
                <w:t>ad</w:t>
              </w:r>
            </w:hyperlink>
            <w:r w:rsidR="005150D4" w:rsidRPr="00AF07B3">
              <w:rPr>
                <w:lang w:val="uk-UA"/>
              </w:rPr>
              <w:t>.</w:t>
            </w:r>
          </w:p>
          <w:p w14:paraId="05B21466" w14:textId="77777777" w:rsidR="007420CE" w:rsidRPr="00AF07B3" w:rsidRDefault="007420CE" w:rsidP="00EA6262">
            <w:pPr>
              <w:jc w:val="both"/>
              <w:rPr>
                <w:rFonts w:eastAsia="Cambria"/>
                <w:color w:val="000000"/>
                <w:lang w:val="uk-UA"/>
              </w:rPr>
            </w:pPr>
            <w:hyperlink r:id="rId735" w:history="1">
              <w:r w:rsidRPr="00AF07B3">
                <w:rPr>
                  <w:rStyle w:val="a5"/>
                  <w:rFonts w:eastAsia="Cambria"/>
                </w:rPr>
                <w:t>https</w:t>
              </w:r>
              <w:r w:rsidRPr="00AF07B3">
                <w:rPr>
                  <w:rStyle w:val="a5"/>
                  <w:rFonts w:eastAsia="Cambria"/>
                  <w:lang w:val="uk-UA"/>
                </w:rPr>
                <w:t>://</w:t>
              </w:r>
              <w:r w:rsidRPr="00AF07B3">
                <w:rPr>
                  <w:rStyle w:val="a5"/>
                  <w:rFonts w:eastAsia="Cambria"/>
                </w:rPr>
                <w:t>borozenska</w:t>
              </w:r>
              <w:r w:rsidRPr="00AF07B3">
                <w:rPr>
                  <w:rStyle w:val="a5"/>
                  <w:rFonts w:eastAsia="Cambria"/>
                  <w:lang w:val="uk-UA"/>
                </w:rPr>
                <w:t>-</w:t>
              </w:r>
              <w:r w:rsidRPr="00AF07B3">
                <w:rPr>
                  <w:rStyle w:val="a5"/>
                  <w:rFonts w:eastAsia="Cambria"/>
                </w:rPr>
                <w:t>gromada</w:t>
              </w:r>
              <w:r w:rsidRPr="00AF07B3">
                <w:rPr>
                  <w:rStyle w:val="a5"/>
                  <w:rFonts w:eastAsia="Cambria"/>
                  <w:lang w:val="uk-UA"/>
                </w:rPr>
                <w:t>.</w:t>
              </w:r>
              <w:r w:rsidRPr="00AF07B3">
                <w:rPr>
                  <w:rStyle w:val="a5"/>
                  <w:rFonts w:eastAsia="Cambria"/>
                </w:rPr>
                <w:t>gov</w:t>
              </w:r>
              <w:r w:rsidRPr="00AF07B3">
                <w:rPr>
                  <w:rStyle w:val="a5"/>
                  <w:rFonts w:eastAsia="Cambria"/>
                  <w:lang w:val="uk-UA"/>
                </w:rPr>
                <w:t>.</w:t>
              </w:r>
              <w:r w:rsidRPr="00AF07B3">
                <w:rPr>
                  <w:rStyle w:val="a5"/>
                  <w:rFonts w:eastAsia="Cambria"/>
                </w:rPr>
                <w:t>ua</w:t>
              </w:r>
              <w:r w:rsidRPr="00AF07B3">
                <w:rPr>
                  <w:rStyle w:val="a5"/>
                  <w:rFonts w:eastAsia="Cambria"/>
                  <w:lang w:val="uk-UA"/>
                </w:rPr>
                <w:t>/</w:t>
              </w:r>
              <w:r w:rsidRPr="00AF07B3">
                <w:rPr>
                  <w:rStyle w:val="a5"/>
                  <w:rFonts w:eastAsia="Cambria"/>
                </w:rPr>
                <w:t>news</w:t>
              </w:r>
              <w:r w:rsidRPr="00AF07B3">
                <w:rPr>
                  <w:rStyle w:val="a5"/>
                  <w:rFonts w:eastAsia="Cambria"/>
                  <w:lang w:val="uk-UA"/>
                </w:rPr>
                <w:t>/</w:t>
              </w:r>
            </w:hyperlink>
            <w:r w:rsidRPr="00AF07B3">
              <w:rPr>
                <w:rFonts w:eastAsia="Cambria"/>
                <w:color w:val="000000"/>
                <w:lang w:val="uk-UA"/>
              </w:rPr>
              <w:t>;</w:t>
            </w:r>
          </w:p>
          <w:p w14:paraId="1BC54EC5" w14:textId="77777777" w:rsidR="007420CE" w:rsidRPr="007420CE" w:rsidRDefault="007420CE" w:rsidP="00EA6262">
            <w:pPr>
              <w:jc w:val="both"/>
              <w:rPr>
                <w:lang w:val="uk-UA"/>
              </w:rPr>
            </w:pPr>
            <w:hyperlink r:id="rId736" w:history="1">
              <w:r w:rsidRPr="00180077">
                <w:rPr>
                  <w:rStyle w:val="a5"/>
                </w:rPr>
                <w:t>https</w:t>
              </w:r>
              <w:r w:rsidRPr="007420CE">
                <w:rPr>
                  <w:rStyle w:val="a5"/>
                  <w:lang w:val="uk-UA"/>
                </w:rPr>
                <w:t>://</w:t>
              </w:r>
              <w:r w:rsidRPr="00180077">
                <w:rPr>
                  <w:rStyle w:val="a5"/>
                </w:rPr>
                <w:t>nk</w:t>
              </w:r>
              <w:r w:rsidRPr="007420CE">
                <w:rPr>
                  <w:rStyle w:val="a5"/>
                  <w:lang w:val="uk-UA"/>
                </w:rPr>
                <w:t>.</w:t>
              </w:r>
              <w:r w:rsidRPr="00180077">
                <w:rPr>
                  <w:rStyle w:val="a5"/>
                </w:rPr>
                <w:t>gov</w:t>
              </w:r>
              <w:r w:rsidRPr="007420CE">
                <w:rPr>
                  <w:rStyle w:val="a5"/>
                  <w:lang w:val="uk-UA"/>
                </w:rPr>
                <w:t>.</w:t>
              </w:r>
              <w:r w:rsidRPr="00180077">
                <w:rPr>
                  <w:rStyle w:val="a5"/>
                </w:rPr>
                <w:t>ua</w:t>
              </w:r>
              <w:r w:rsidRPr="007420CE">
                <w:rPr>
                  <w:rStyle w:val="a5"/>
                  <w:lang w:val="uk-UA"/>
                </w:rPr>
                <w:t>/2026/09/07/</w:t>
              </w:r>
              <w:r w:rsidRPr="00180077">
                <w:rPr>
                  <w:rStyle w:val="a5"/>
                </w:rPr>
                <w:t>slova</w:t>
              </w:r>
              <w:r w:rsidRPr="007420CE">
                <w:rPr>
                  <w:rStyle w:val="a5"/>
                  <w:lang w:val="uk-UA"/>
                </w:rPr>
                <w:t>-</w:t>
              </w:r>
              <w:r w:rsidRPr="00180077">
                <w:rPr>
                  <w:rStyle w:val="a5"/>
                </w:rPr>
                <w:t>za</w:t>
              </w:r>
              <w:r w:rsidRPr="007420CE">
                <w:rPr>
                  <w:rStyle w:val="a5"/>
                  <w:lang w:val="uk-UA"/>
                </w:rPr>
                <w:t>-</w:t>
              </w:r>
              <w:r w:rsidRPr="00180077">
                <w:rPr>
                  <w:rStyle w:val="a5"/>
                </w:rPr>
                <w:t>stolom</w:t>
              </w:r>
              <w:r w:rsidRPr="007420CE">
                <w:rPr>
                  <w:rStyle w:val="a5"/>
                  <w:lang w:val="uk-UA"/>
                </w:rPr>
                <w:t>-</w:t>
              </w:r>
              <w:r w:rsidRPr="00180077">
                <w:rPr>
                  <w:rStyle w:val="a5"/>
                </w:rPr>
                <w:t>formuiemo</w:t>
              </w:r>
              <w:r w:rsidRPr="007420CE">
                <w:rPr>
                  <w:rStyle w:val="a5"/>
                  <w:lang w:val="uk-UA"/>
                </w:rPr>
                <w:t>-</w:t>
              </w:r>
              <w:r w:rsidRPr="00180077">
                <w:rPr>
                  <w:rStyle w:val="a5"/>
                </w:rPr>
                <w:t>zdorove</w:t>
              </w:r>
              <w:r w:rsidRPr="007420CE">
                <w:rPr>
                  <w:rStyle w:val="a5"/>
                  <w:lang w:val="uk-UA"/>
                </w:rPr>
                <w:t>-</w:t>
              </w:r>
              <w:r w:rsidRPr="00180077">
                <w:rPr>
                  <w:rStyle w:val="a5"/>
                </w:rPr>
                <w:t>stavlennia</w:t>
              </w:r>
              <w:r w:rsidRPr="007420CE">
                <w:rPr>
                  <w:rStyle w:val="a5"/>
                  <w:lang w:val="uk-UA"/>
                </w:rPr>
                <w:t>-</w:t>
              </w:r>
              <w:r w:rsidRPr="00180077">
                <w:rPr>
                  <w:rStyle w:val="a5"/>
                </w:rPr>
                <w:t>do</w:t>
              </w:r>
              <w:r w:rsidRPr="007420CE">
                <w:rPr>
                  <w:rStyle w:val="a5"/>
                  <w:lang w:val="uk-UA"/>
                </w:rPr>
                <w:t>-</w:t>
              </w:r>
              <w:r w:rsidRPr="00180077">
                <w:rPr>
                  <w:rStyle w:val="a5"/>
                </w:rPr>
                <w:t>izhi</w:t>
              </w:r>
              <w:r w:rsidRPr="007420CE">
                <w:rPr>
                  <w:rStyle w:val="a5"/>
                  <w:lang w:val="uk-UA"/>
                </w:rPr>
                <w:t>/</w:t>
              </w:r>
            </w:hyperlink>
          </w:p>
          <w:p w14:paraId="7B6B9A81" w14:textId="77777777" w:rsidR="0021652C" w:rsidRPr="00C12835" w:rsidRDefault="0021652C" w:rsidP="0021652C">
            <w:pPr>
              <w:jc w:val="both"/>
              <w:rPr>
                <w:rFonts w:eastAsia="Cambria"/>
                <w:lang w:val="uk-UA"/>
              </w:rPr>
            </w:pPr>
            <w:r w:rsidRPr="00C12835">
              <w:rPr>
                <w:rFonts w:eastAsia="Cambria"/>
                <w:lang w:val="uk-UA"/>
              </w:rPr>
              <w:t xml:space="preserve">В </w:t>
            </w:r>
            <w:r w:rsidRPr="00C12835">
              <w:rPr>
                <w:lang w:val="uk-UA"/>
              </w:rPr>
              <w:t xml:space="preserve">Білозерській територіальній громаді в мережі </w:t>
            </w:r>
            <w:r w:rsidRPr="00C12835">
              <w:t>Facebook</w:t>
            </w:r>
            <w:r w:rsidRPr="00C12835">
              <w:rPr>
                <w:lang w:val="uk-UA"/>
              </w:rPr>
              <w:t xml:space="preserve"> розміщено тематичну інформацію: Розлади харчової поведінки — про що варто знати! Це не про їжу. І не про «слабку волю».</w:t>
            </w:r>
          </w:p>
          <w:p w14:paraId="6A1336E1" w14:textId="77777777" w:rsidR="005150D4" w:rsidRDefault="0021652C" w:rsidP="005E36C1">
            <w:pPr>
              <w:jc w:val="both"/>
              <w:rPr>
                <w:lang w:val="uk-UA"/>
              </w:rPr>
            </w:pPr>
            <w:r w:rsidRPr="00C12835">
              <w:rPr>
                <w:rFonts w:eastAsia="Cambria"/>
                <w:lang w:val="uk-UA"/>
              </w:rPr>
              <w:t xml:space="preserve">У Високопільській територіальній громаді розміщено відповідну інформацію </w:t>
            </w:r>
            <w:r w:rsidRPr="00C12835">
              <w:rPr>
                <w:lang w:val="uk-UA"/>
              </w:rPr>
              <w:t xml:space="preserve">на вебсайті селищної військової адміністрації: </w:t>
            </w:r>
            <w:hyperlink r:id="rId737"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/1754899231/</w:t>
              </w:r>
            </w:hyperlink>
            <w:r w:rsidRPr="00C12835">
              <w:rPr>
                <w:rFonts w:eastAsia="Cambria"/>
                <w:lang w:val="uk-UA"/>
              </w:rPr>
              <w:t xml:space="preserve"> </w:t>
            </w:r>
            <w:r w:rsidRPr="00C12835">
              <w:rPr>
                <w:lang w:val="uk-UA"/>
              </w:rPr>
              <w:t xml:space="preserve">та на офіційній сторінці у мережі </w:t>
            </w:r>
            <w:r w:rsidRPr="00C12835">
              <w:t>Facebook</w:t>
            </w:r>
          </w:p>
          <w:p w14:paraId="7E2D44DA" w14:textId="77777777" w:rsidR="0021652C" w:rsidRPr="00C12835" w:rsidRDefault="0021652C" w:rsidP="005E36C1">
            <w:pPr>
              <w:jc w:val="both"/>
              <w:rPr>
                <w:lang w:val="uk-UA"/>
              </w:rPr>
            </w:pPr>
            <w:hyperlink r:id="rId738"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groups</w:t>
              </w:r>
              <w:r w:rsidRPr="00C12835">
                <w:rPr>
                  <w:rStyle w:val="a5"/>
                  <w:lang w:val="uk-UA"/>
                </w:rPr>
                <w:t>/2822785074655808/</w:t>
              </w:r>
              <w:r w:rsidRPr="00C12835">
                <w:rPr>
                  <w:rStyle w:val="a5"/>
                </w:rPr>
                <w:t>posts</w:t>
              </w:r>
              <w:r w:rsidRPr="00C12835">
                <w:rPr>
                  <w:rStyle w:val="a5"/>
                  <w:lang w:val="uk-UA"/>
                </w:rPr>
                <w:t>/4181779368756365</w:t>
              </w:r>
            </w:hyperlink>
            <w:r w:rsidRPr="00C12835">
              <w:rPr>
                <w:lang w:val="uk-UA"/>
              </w:rPr>
              <w:t xml:space="preserve"> .</w:t>
            </w:r>
          </w:p>
          <w:p w14:paraId="29B76DB6" w14:textId="77777777" w:rsidR="00B509FF" w:rsidRDefault="00950940" w:rsidP="005E36C1">
            <w:pPr>
              <w:jc w:val="both"/>
              <w:rPr>
                <w:lang w:val="uk-UA"/>
              </w:rPr>
            </w:pPr>
            <w:r w:rsidRPr="00C12835">
              <w:rPr>
                <w:lang w:val="uk-UA"/>
              </w:rPr>
              <w:t xml:space="preserve">В Дар’ївській територіальній громаді відповідна інформація розміщена на </w:t>
            </w:r>
            <w:r w:rsidR="00ED0048" w:rsidRPr="00C12835">
              <w:rPr>
                <w:lang w:val="uk-UA"/>
              </w:rPr>
              <w:t xml:space="preserve">офіційній сторінці у соціальній мережі </w:t>
            </w:r>
            <w:hyperlink r:id="rId739">
              <w:r w:rsidR="00ED0048" w:rsidRPr="00C12835">
                <w:rPr>
                  <w:color w:val="1155CC"/>
                  <w:u w:val="single"/>
                </w:rPr>
                <w:t>https</w:t>
              </w:r>
              <w:r w:rsidR="00ED0048" w:rsidRPr="00C12835">
                <w:rPr>
                  <w:color w:val="1155CC"/>
                  <w:u w:val="single"/>
                  <w:lang w:val="uk-UA"/>
                </w:rPr>
                <w:t>://</w:t>
              </w:r>
              <w:r w:rsidR="00ED0048" w:rsidRPr="00C12835">
                <w:rPr>
                  <w:color w:val="1155CC"/>
                  <w:u w:val="single"/>
                </w:rPr>
                <w:t>www</w:t>
              </w:r>
              <w:r w:rsidR="00ED0048" w:rsidRPr="00C12835">
                <w:rPr>
                  <w:color w:val="1155CC"/>
                  <w:u w:val="single"/>
                  <w:lang w:val="uk-UA"/>
                </w:rPr>
                <w:t>.</w:t>
              </w:r>
              <w:r w:rsidR="00ED0048" w:rsidRPr="00C12835">
                <w:rPr>
                  <w:color w:val="1155CC"/>
                  <w:u w:val="single"/>
                </w:rPr>
                <w:t>facebook</w:t>
              </w:r>
              <w:r w:rsidR="00ED0048" w:rsidRPr="00C12835">
                <w:rPr>
                  <w:color w:val="1155CC"/>
                  <w:u w:val="single"/>
                  <w:lang w:val="uk-UA"/>
                </w:rPr>
                <w:t>.</w:t>
              </w:r>
              <w:r w:rsidR="00ED0048" w:rsidRPr="00C12835">
                <w:rPr>
                  <w:color w:val="1155CC"/>
                  <w:u w:val="single"/>
                </w:rPr>
                <w:t>com</w:t>
              </w:r>
              <w:r w:rsidR="00ED0048" w:rsidRPr="00C12835">
                <w:rPr>
                  <w:color w:val="1155CC"/>
                  <w:u w:val="single"/>
                  <w:lang w:val="uk-UA"/>
                </w:rPr>
                <w:t>/</w:t>
              </w:r>
              <w:r w:rsidR="00ED0048" w:rsidRPr="00C12835">
                <w:rPr>
                  <w:color w:val="1155CC"/>
                  <w:u w:val="single"/>
                </w:rPr>
                <w:t>share</w:t>
              </w:r>
              <w:r w:rsidR="00ED0048" w:rsidRPr="00C12835">
                <w:rPr>
                  <w:color w:val="1155CC"/>
                  <w:u w:val="single"/>
                  <w:lang w:val="uk-UA"/>
                </w:rPr>
                <w:t>/</w:t>
              </w:r>
              <w:r w:rsidR="00ED0048" w:rsidRPr="00C12835">
                <w:rPr>
                  <w:color w:val="1155CC"/>
                  <w:u w:val="single"/>
                </w:rPr>
                <w:t>p</w:t>
              </w:r>
              <w:r w:rsidR="00ED0048" w:rsidRPr="00C12835">
                <w:rPr>
                  <w:color w:val="1155CC"/>
                  <w:u w:val="single"/>
                  <w:lang w:val="uk-UA"/>
                </w:rPr>
                <w:t>/1</w:t>
              </w:r>
              <w:r w:rsidR="00ED0048" w:rsidRPr="00C12835">
                <w:rPr>
                  <w:color w:val="1155CC"/>
                  <w:u w:val="single"/>
                </w:rPr>
                <w:t>BRanUoFYf</w:t>
              </w:r>
              <w:r w:rsidR="00ED0048" w:rsidRPr="00C12835">
                <w:rPr>
                  <w:color w:val="1155CC"/>
                  <w:u w:val="single"/>
                  <w:lang w:val="uk-UA"/>
                </w:rPr>
                <w:t>/</w:t>
              </w:r>
            </w:hyperlink>
            <w:r w:rsidRPr="00C12835">
              <w:rPr>
                <w:lang w:val="uk-UA"/>
              </w:rPr>
              <w:t>.</w:t>
            </w:r>
          </w:p>
          <w:p w14:paraId="7CF8A52C" w14:textId="77777777" w:rsidR="00723A64" w:rsidRPr="007420CE" w:rsidRDefault="007420CE" w:rsidP="007420CE">
            <w:pPr>
              <w:jc w:val="both"/>
              <w:rPr>
                <w:lang w:val="uk-UA"/>
              </w:rPr>
            </w:pPr>
            <w:r w:rsidRPr="007420CE">
              <w:rPr>
                <w:lang w:val="uk-UA"/>
              </w:rPr>
              <w:t>У Бериславській ТГ у з</w:t>
            </w:r>
            <w:r w:rsidR="00FC0294" w:rsidRPr="007420CE">
              <w:rPr>
                <w:color w:val="000000"/>
                <w:lang w:val="uk-UA"/>
              </w:rPr>
              <w:t>акладах освіти громади забезпечується поширення інформаційно-просвітницьких матеріалів, спрямованих на популяризацію здорового способу життя, здорового харчування, регулярної фізичної активності та доброзичливого спілкування. З цією метою проводяться інформаційні кампанії, виховні години, бесіди, тематичні заходи.</w:t>
            </w:r>
          </w:p>
        </w:tc>
      </w:tr>
      <w:tr w:rsidR="00F84610" w:rsidRPr="00922635" w14:paraId="1205688B" w14:textId="77777777" w:rsidTr="002C2DD4">
        <w:tc>
          <w:tcPr>
            <w:tcW w:w="1951" w:type="dxa"/>
          </w:tcPr>
          <w:p w14:paraId="24D87341" w14:textId="77777777" w:rsidR="00F84610" w:rsidRPr="00C12835" w:rsidRDefault="00F84610" w:rsidP="004A4146">
            <w:pPr>
              <w:rPr>
                <w:rFonts w:eastAsia="Cambria"/>
                <w:lang w:val="uk-UA"/>
              </w:rPr>
            </w:pPr>
            <w:r w:rsidRPr="00C12835">
              <w:rPr>
                <w:rFonts w:eastAsia="Cambria"/>
                <w:lang w:val="uk-UA"/>
              </w:rPr>
              <w:lastRenderedPageBreak/>
              <w:t xml:space="preserve">7) </w:t>
            </w:r>
            <w:r w:rsidR="0036585B" w:rsidRPr="00C12835">
              <w:rPr>
                <w:rFonts w:eastAsia="Cambria"/>
                <w:lang w:val="uk-UA"/>
              </w:rPr>
              <w:t>П</w:t>
            </w:r>
            <w:r w:rsidRPr="00C12835">
              <w:rPr>
                <w:rFonts w:eastAsia="Cambria"/>
                <w:lang w:val="uk-UA"/>
              </w:rPr>
              <w:t>ровести інформаційну кампанію з популяризації здорового харчування, рухової активності та доброзичливого спілкування як здорового способу життя осіб усіх вікових груп і умови активного довголіття, а також популяризації можливостей використання засобів фізичної культури та спорту</w:t>
            </w:r>
          </w:p>
        </w:tc>
        <w:tc>
          <w:tcPr>
            <w:tcW w:w="2126" w:type="dxa"/>
          </w:tcPr>
          <w:p w14:paraId="1ECA4A99" w14:textId="77777777" w:rsidR="00F84610" w:rsidRPr="00C12835" w:rsidRDefault="00F84610" w:rsidP="004A4146">
            <w:pPr>
              <w:rPr>
                <w:rFonts w:eastAsia="Cambria"/>
                <w:lang w:val="uk-UA"/>
              </w:rPr>
            </w:pPr>
            <w:r w:rsidRPr="00C12835">
              <w:rPr>
                <w:rFonts w:eastAsia="Cambria"/>
                <w:lang w:val="uk-UA"/>
              </w:rPr>
              <w:t>Управління фізичної культури, молоді та спорту обласної державної адміністрації, Департамент здоров’я обласної державної адміністрації, управління 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519C9C15" w14:textId="77777777" w:rsidR="00F84610" w:rsidRPr="00C12835" w:rsidRDefault="00F84610" w:rsidP="00CD1A4B">
            <w:pPr>
              <w:jc w:val="center"/>
            </w:pPr>
            <w:r w:rsidRPr="00C12835">
              <w:t>Грудень</w:t>
            </w:r>
          </w:p>
          <w:p w14:paraId="001CBCEE" w14:textId="77777777" w:rsidR="00F84610" w:rsidRPr="00C12835" w:rsidRDefault="007F7941" w:rsidP="00CD1A4B">
            <w:pPr>
              <w:jc w:val="center"/>
            </w:pPr>
            <w:r w:rsidRPr="00C12835">
              <w:t>2026</w:t>
            </w:r>
            <w:r w:rsidR="00F84610" w:rsidRPr="00C12835">
              <w:t xml:space="preserve"> року</w:t>
            </w:r>
          </w:p>
        </w:tc>
        <w:tc>
          <w:tcPr>
            <w:tcW w:w="993" w:type="dxa"/>
          </w:tcPr>
          <w:p w14:paraId="6988AE21" w14:textId="77777777" w:rsidR="00F84610" w:rsidRPr="00C12835" w:rsidRDefault="00F84610" w:rsidP="00CD1A4B">
            <w:pPr>
              <w:jc w:val="center"/>
            </w:pPr>
          </w:p>
        </w:tc>
        <w:tc>
          <w:tcPr>
            <w:tcW w:w="1417" w:type="dxa"/>
          </w:tcPr>
          <w:p w14:paraId="3B8D269F" w14:textId="77777777" w:rsidR="00F84610" w:rsidRPr="00C12835" w:rsidRDefault="00F84610" w:rsidP="00CD1A4B">
            <w:pPr>
              <w:jc w:val="center"/>
            </w:pPr>
            <w:r w:rsidRPr="00C12835">
              <w:t>Викон</w:t>
            </w:r>
            <w:r w:rsidR="007F7941" w:rsidRPr="00C12835">
              <w:t>ується</w:t>
            </w:r>
          </w:p>
        </w:tc>
        <w:tc>
          <w:tcPr>
            <w:tcW w:w="7938" w:type="dxa"/>
          </w:tcPr>
          <w:p w14:paraId="310F6293" w14:textId="77777777" w:rsidR="000B443F" w:rsidRPr="003273DB" w:rsidRDefault="000B443F" w:rsidP="000B443F">
            <w:pPr>
              <w:jc w:val="both"/>
              <w:rPr>
                <w:rFonts w:eastAsia="Cambria"/>
                <w:lang w:val="uk-UA"/>
              </w:rPr>
            </w:pPr>
            <w:r w:rsidRPr="00C12835">
              <w:rPr>
                <w:rFonts w:eastAsia="Cambria"/>
              </w:rPr>
              <w:t xml:space="preserve">Інформаційна кампанія проводиться через висвітлення </w:t>
            </w:r>
            <w:r w:rsidR="00786FA3" w:rsidRPr="00C12835">
              <w:rPr>
                <w:rFonts w:eastAsia="Cambria"/>
                <w:lang w:val="uk-UA"/>
              </w:rPr>
              <w:t>матеріалів</w:t>
            </w:r>
            <w:r w:rsidRPr="00C12835">
              <w:rPr>
                <w:rFonts w:eastAsia="Cambria"/>
              </w:rPr>
              <w:t xml:space="preserve"> щодо переваг </w:t>
            </w:r>
            <w:r w:rsidRPr="003273DB">
              <w:rPr>
                <w:rFonts w:eastAsia="Cambria"/>
              </w:rPr>
              <w:t>здорового харчування, рухової активності та необхідності доброзичливого спілкування як здорового способу життя</w:t>
            </w:r>
            <w:r w:rsidRPr="003273DB">
              <w:rPr>
                <w:rFonts w:eastAsia="Cambria"/>
                <w:lang w:val="uk-UA"/>
              </w:rPr>
              <w:t>:</w:t>
            </w:r>
          </w:p>
          <w:p w14:paraId="36457FD0" w14:textId="77777777" w:rsidR="006410BF" w:rsidRPr="003273DB" w:rsidRDefault="006410BF" w:rsidP="006410BF">
            <w:pPr>
              <w:jc w:val="both"/>
              <w:rPr>
                <w:color w:val="000000"/>
                <w:lang w:val="uk-UA"/>
              </w:rPr>
            </w:pPr>
            <w:hyperlink r:id="rId740" w:history="1">
              <w:r w:rsidRPr="003273DB">
                <w:rPr>
                  <w:rStyle w:val="a5"/>
                  <w:lang w:val="uk-UA"/>
                </w:rPr>
                <w:t>https://t.me/khersonskaODA/67008</w:t>
              </w:r>
            </w:hyperlink>
            <w:r w:rsidRPr="003273DB">
              <w:rPr>
                <w:color w:val="000000"/>
                <w:lang w:val="uk-UA"/>
              </w:rPr>
              <w:t>;</w:t>
            </w:r>
          </w:p>
          <w:p w14:paraId="2345234F" w14:textId="77777777" w:rsidR="006410BF" w:rsidRPr="003273DB" w:rsidRDefault="006410BF" w:rsidP="006410BF">
            <w:pPr>
              <w:jc w:val="both"/>
              <w:rPr>
                <w:color w:val="000000"/>
                <w:lang w:val="uk-UA"/>
              </w:rPr>
            </w:pPr>
            <w:hyperlink r:id="rId741" w:history="1">
              <w:r w:rsidRPr="003273DB">
                <w:rPr>
                  <w:rStyle w:val="a5"/>
                </w:rPr>
                <w:t>https</w:t>
              </w:r>
              <w:r w:rsidRPr="003273DB">
                <w:rPr>
                  <w:rStyle w:val="a5"/>
                  <w:lang w:val="uk-UA"/>
                </w:rPr>
                <w:t>://</w:t>
              </w:r>
              <w:r w:rsidRPr="003273DB">
                <w:rPr>
                  <w:rStyle w:val="a5"/>
                </w:rPr>
                <w:t>t</w:t>
              </w:r>
              <w:r w:rsidRPr="003273DB">
                <w:rPr>
                  <w:rStyle w:val="a5"/>
                  <w:lang w:val="uk-UA"/>
                </w:rPr>
                <w:t>.</w:t>
              </w:r>
              <w:r w:rsidRPr="003273DB">
                <w:rPr>
                  <w:rStyle w:val="a5"/>
                </w:rPr>
                <w:t>me</w:t>
              </w:r>
              <w:r w:rsidRPr="003273DB">
                <w:rPr>
                  <w:rStyle w:val="a5"/>
                  <w:lang w:val="uk-UA"/>
                </w:rPr>
                <w:t>/</w:t>
              </w:r>
              <w:r w:rsidRPr="003273DB">
                <w:rPr>
                  <w:rStyle w:val="a5"/>
                </w:rPr>
                <w:t>khersonskaODA</w:t>
              </w:r>
              <w:r w:rsidRPr="003273DB">
                <w:rPr>
                  <w:rStyle w:val="a5"/>
                  <w:lang w:val="uk-UA"/>
                </w:rPr>
                <w:t>/67213</w:t>
              </w:r>
            </w:hyperlink>
            <w:r w:rsidRPr="003273DB">
              <w:rPr>
                <w:color w:val="000000"/>
                <w:lang w:val="uk-UA"/>
              </w:rPr>
              <w:t>;</w:t>
            </w:r>
          </w:p>
          <w:p w14:paraId="2E6851E3" w14:textId="77777777" w:rsidR="006410BF" w:rsidRPr="003273DB" w:rsidRDefault="006410BF" w:rsidP="006410BF">
            <w:pPr>
              <w:jc w:val="both"/>
              <w:rPr>
                <w:color w:val="000000"/>
                <w:lang w:val="uk-UA"/>
              </w:rPr>
            </w:pPr>
            <w:hyperlink r:id="rId742" w:history="1">
              <w:r w:rsidRPr="003273DB">
                <w:rPr>
                  <w:rStyle w:val="a5"/>
                  <w:lang w:val="uk-UA"/>
                </w:rPr>
                <w:t>https://t.me/khersonskaODA/67424</w:t>
              </w:r>
            </w:hyperlink>
            <w:r w:rsidRPr="003273DB">
              <w:rPr>
                <w:color w:val="000000"/>
                <w:lang w:val="uk-UA"/>
              </w:rPr>
              <w:t>;</w:t>
            </w:r>
          </w:p>
          <w:p w14:paraId="731A302D" w14:textId="77777777" w:rsidR="006410BF" w:rsidRPr="003273DB" w:rsidRDefault="006410BF" w:rsidP="006410BF">
            <w:pPr>
              <w:jc w:val="both"/>
              <w:rPr>
                <w:color w:val="000000"/>
                <w:lang w:val="uk-UA"/>
              </w:rPr>
            </w:pPr>
            <w:hyperlink r:id="rId743" w:history="1">
              <w:r w:rsidRPr="003273DB">
                <w:rPr>
                  <w:rStyle w:val="a5"/>
                  <w:lang w:val="uk-UA"/>
                </w:rPr>
                <w:t>https://t.me/khersonskaODA/67468</w:t>
              </w:r>
            </w:hyperlink>
            <w:r w:rsidRPr="003273DB">
              <w:rPr>
                <w:color w:val="000000"/>
                <w:lang w:val="uk-UA"/>
              </w:rPr>
              <w:t>;</w:t>
            </w:r>
          </w:p>
          <w:p w14:paraId="4EB72FD3" w14:textId="77777777" w:rsidR="006410BF" w:rsidRPr="003273DB" w:rsidRDefault="006410BF" w:rsidP="006410BF">
            <w:pPr>
              <w:jc w:val="both"/>
              <w:rPr>
                <w:color w:val="000000"/>
                <w:lang w:val="uk-UA"/>
              </w:rPr>
            </w:pPr>
            <w:hyperlink r:id="rId744" w:history="1">
              <w:r w:rsidRPr="003273DB">
                <w:rPr>
                  <w:rStyle w:val="a5"/>
                  <w:lang w:val="uk-UA"/>
                </w:rPr>
                <w:t>https://t.me/khersonskaODA/67494</w:t>
              </w:r>
            </w:hyperlink>
            <w:r w:rsidRPr="003273DB">
              <w:rPr>
                <w:color w:val="000000"/>
                <w:lang w:val="uk-UA"/>
              </w:rPr>
              <w:t>;</w:t>
            </w:r>
          </w:p>
          <w:p w14:paraId="64B286B2" w14:textId="77777777" w:rsidR="006410BF" w:rsidRPr="003273DB" w:rsidRDefault="006410BF" w:rsidP="006410BF">
            <w:pPr>
              <w:jc w:val="both"/>
              <w:rPr>
                <w:color w:val="000000"/>
                <w:lang w:val="uk-UA"/>
              </w:rPr>
            </w:pPr>
            <w:hyperlink r:id="rId745" w:history="1">
              <w:r w:rsidRPr="003273DB">
                <w:rPr>
                  <w:rStyle w:val="a5"/>
                </w:rPr>
                <w:t>https</w:t>
              </w:r>
              <w:r w:rsidRPr="003273DB">
                <w:rPr>
                  <w:rStyle w:val="a5"/>
                  <w:lang w:val="uk-UA"/>
                </w:rPr>
                <w:t>://</w:t>
              </w:r>
              <w:r w:rsidRPr="003273DB">
                <w:rPr>
                  <w:rStyle w:val="a5"/>
                </w:rPr>
                <w:t>t</w:t>
              </w:r>
              <w:r w:rsidRPr="003273DB">
                <w:rPr>
                  <w:rStyle w:val="a5"/>
                  <w:lang w:val="uk-UA"/>
                </w:rPr>
                <w:t>.</w:t>
              </w:r>
              <w:r w:rsidRPr="003273DB">
                <w:rPr>
                  <w:rStyle w:val="a5"/>
                </w:rPr>
                <w:t>me</w:t>
              </w:r>
              <w:r w:rsidRPr="003273DB">
                <w:rPr>
                  <w:rStyle w:val="a5"/>
                  <w:lang w:val="uk-UA"/>
                </w:rPr>
                <w:t>/</w:t>
              </w:r>
              <w:r w:rsidRPr="003273DB">
                <w:rPr>
                  <w:rStyle w:val="a5"/>
                </w:rPr>
                <w:t>khersonskaODA</w:t>
              </w:r>
              <w:r w:rsidRPr="003273DB">
                <w:rPr>
                  <w:rStyle w:val="a5"/>
                  <w:lang w:val="uk-UA"/>
                </w:rPr>
                <w:t>/67541</w:t>
              </w:r>
            </w:hyperlink>
            <w:r w:rsidRPr="003273DB">
              <w:rPr>
                <w:color w:val="000000"/>
                <w:lang w:val="uk-UA"/>
              </w:rPr>
              <w:t>;</w:t>
            </w:r>
          </w:p>
          <w:p w14:paraId="2FE63AB9" w14:textId="77777777" w:rsidR="006410BF" w:rsidRPr="003273DB" w:rsidRDefault="006410BF" w:rsidP="006410BF">
            <w:pPr>
              <w:jc w:val="both"/>
              <w:rPr>
                <w:color w:val="000000"/>
                <w:lang w:val="uk-UA"/>
              </w:rPr>
            </w:pPr>
            <w:hyperlink r:id="rId746" w:history="1">
              <w:r w:rsidRPr="003273DB">
                <w:rPr>
                  <w:rStyle w:val="a5"/>
                  <w:lang w:val="uk-UA"/>
                </w:rPr>
                <w:t>https://t.me/khersonskaODA/67626</w:t>
              </w:r>
            </w:hyperlink>
            <w:r w:rsidRPr="003273DB">
              <w:rPr>
                <w:color w:val="000000"/>
                <w:lang w:val="uk-UA"/>
              </w:rPr>
              <w:t>;</w:t>
            </w:r>
          </w:p>
          <w:p w14:paraId="2E679FCD" w14:textId="77777777" w:rsidR="006410BF" w:rsidRPr="003273DB" w:rsidRDefault="006410BF" w:rsidP="006410BF">
            <w:pPr>
              <w:jc w:val="both"/>
              <w:rPr>
                <w:color w:val="000000"/>
                <w:lang w:val="uk-UA"/>
              </w:rPr>
            </w:pPr>
            <w:hyperlink r:id="rId747" w:history="1">
              <w:r w:rsidRPr="003273DB">
                <w:rPr>
                  <w:rStyle w:val="a5"/>
                  <w:lang w:val="uk-UA"/>
                </w:rPr>
                <w:t>https://t.me/khersonskaODA/67683</w:t>
              </w:r>
            </w:hyperlink>
            <w:r w:rsidRPr="003273DB">
              <w:rPr>
                <w:color w:val="000000"/>
                <w:lang w:val="uk-UA"/>
              </w:rPr>
              <w:t>;</w:t>
            </w:r>
          </w:p>
          <w:p w14:paraId="586A5815" w14:textId="77777777" w:rsidR="006410BF" w:rsidRPr="003273DB" w:rsidRDefault="006410BF" w:rsidP="006410BF">
            <w:pPr>
              <w:jc w:val="both"/>
              <w:rPr>
                <w:color w:val="000000"/>
                <w:lang w:val="uk-UA"/>
              </w:rPr>
            </w:pPr>
            <w:hyperlink r:id="rId748" w:history="1">
              <w:r w:rsidRPr="003273DB">
                <w:rPr>
                  <w:rStyle w:val="a5"/>
                </w:rPr>
                <w:t>https</w:t>
              </w:r>
              <w:r w:rsidRPr="003273DB">
                <w:rPr>
                  <w:rStyle w:val="a5"/>
                  <w:lang w:val="uk-UA"/>
                </w:rPr>
                <w:t>://</w:t>
              </w:r>
              <w:r w:rsidRPr="003273DB">
                <w:rPr>
                  <w:rStyle w:val="a5"/>
                </w:rPr>
                <w:t>t</w:t>
              </w:r>
              <w:r w:rsidRPr="003273DB">
                <w:rPr>
                  <w:rStyle w:val="a5"/>
                  <w:lang w:val="uk-UA"/>
                </w:rPr>
                <w:t>.</w:t>
              </w:r>
              <w:r w:rsidRPr="003273DB">
                <w:rPr>
                  <w:rStyle w:val="a5"/>
                </w:rPr>
                <w:t>me</w:t>
              </w:r>
              <w:r w:rsidRPr="003273DB">
                <w:rPr>
                  <w:rStyle w:val="a5"/>
                  <w:lang w:val="uk-UA"/>
                </w:rPr>
                <w:t>/</w:t>
              </w:r>
              <w:r w:rsidRPr="003273DB">
                <w:rPr>
                  <w:rStyle w:val="a5"/>
                </w:rPr>
                <w:t>khersonskaODA</w:t>
              </w:r>
              <w:r w:rsidRPr="003273DB">
                <w:rPr>
                  <w:rStyle w:val="a5"/>
                  <w:lang w:val="uk-UA"/>
                </w:rPr>
                <w:t>/67731</w:t>
              </w:r>
            </w:hyperlink>
            <w:r w:rsidRPr="003273DB">
              <w:rPr>
                <w:color w:val="000000"/>
                <w:lang w:val="uk-UA"/>
              </w:rPr>
              <w:t>;</w:t>
            </w:r>
          </w:p>
          <w:p w14:paraId="02C20AF4" w14:textId="77777777" w:rsidR="006410BF" w:rsidRPr="003273DB" w:rsidRDefault="006410BF" w:rsidP="006410BF">
            <w:pPr>
              <w:jc w:val="both"/>
              <w:rPr>
                <w:color w:val="000000"/>
                <w:lang w:val="uk-UA"/>
              </w:rPr>
            </w:pPr>
            <w:hyperlink r:id="rId749" w:history="1">
              <w:r w:rsidRPr="003273DB">
                <w:rPr>
                  <w:rStyle w:val="a5"/>
                  <w:lang w:val="uk-UA"/>
                </w:rPr>
                <w:t>https://t.me/khersonskaODA/67771</w:t>
              </w:r>
            </w:hyperlink>
            <w:r w:rsidRPr="003273DB">
              <w:rPr>
                <w:color w:val="000000"/>
                <w:lang w:val="uk-UA"/>
              </w:rPr>
              <w:t>;</w:t>
            </w:r>
          </w:p>
          <w:p w14:paraId="692AE6A4" w14:textId="77777777" w:rsidR="006410BF" w:rsidRPr="003273DB" w:rsidRDefault="006410BF" w:rsidP="006410BF">
            <w:pPr>
              <w:jc w:val="both"/>
            </w:pPr>
            <w:hyperlink r:id="rId750" w:history="1">
              <w:r w:rsidRPr="003273DB">
                <w:rPr>
                  <w:rStyle w:val="a5"/>
                  <w:lang w:val="uk-UA"/>
                </w:rPr>
                <w:t>https://t.me/khersonskaODA/67785</w:t>
              </w:r>
            </w:hyperlink>
          </w:p>
          <w:p w14:paraId="2DDEFDAB" w14:textId="77777777" w:rsidR="006410BF" w:rsidRPr="003273DB" w:rsidRDefault="006410BF" w:rsidP="005E36C1">
            <w:pPr>
              <w:jc w:val="both"/>
            </w:pPr>
            <w:r w:rsidRPr="003273DB">
              <w:t>Головна філософія кампанії в області — «Безпечний рух: стійкість тіла та розуму в будь-яких умовах». Фізична активність позиціонується не просто як спорт, а як інструмент подолання стресу, адаптації та збереження психоемоційного здоров'я.Серія відеороликів «Спорт в евакуації / Спорт в укритті»: Короткі відео (до 1 хвилини) від херсонських спортсменів та молодіжних лідерів, які показують комплекс вправ на 2 квадратних метрах без додаткового обладнання (планка, розтяжка, дихальні практики для заспокоєння).Інфо-стенди та QR-коди в підземних хабах.Співпраця з волонтерами «Карітас Херсон», які виїжджають у громади і разом із гуманітарною допомогою поширюють друковані буклети «Рух — це можливості» для людей похилого віку та дітей.</w:t>
            </w:r>
          </w:p>
          <w:p w14:paraId="5EB65CAA" w14:textId="77777777" w:rsidR="000A07B7" w:rsidRPr="003273DB" w:rsidRDefault="000B443F" w:rsidP="000A07B7">
            <w:pPr>
              <w:jc w:val="both"/>
              <w:rPr>
                <w:rFonts w:eastAsia="Cambria"/>
                <w:lang w:val="uk-UA"/>
              </w:rPr>
            </w:pPr>
            <w:r w:rsidRPr="003273DB">
              <w:rPr>
                <w:rFonts w:eastAsia="Cambria"/>
              </w:rPr>
              <w:t>У Високопільській територіальній громаді</w:t>
            </w:r>
            <w:r w:rsidR="0062307F" w:rsidRPr="003273DB">
              <w:rPr>
                <w:rFonts w:eastAsia="Cambria"/>
                <w:lang w:val="uk-UA"/>
              </w:rPr>
              <w:t xml:space="preserve"> проводиться відповідна інформаційна кампанія </w:t>
            </w:r>
            <w:r w:rsidRPr="003273DB">
              <w:rPr>
                <w:rFonts w:eastAsia="Cambria"/>
                <w:lang w:val="uk-UA"/>
              </w:rPr>
              <w:t>:</w:t>
            </w:r>
            <w:r w:rsidR="000A07B7" w:rsidRPr="003273DB">
              <w:rPr>
                <w:rFonts w:eastAsia="Cambria"/>
                <w:color w:val="000000"/>
                <w:lang w:val="uk-UA"/>
              </w:rPr>
              <w:t xml:space="preserve"> </w:t>
            </w:r>
            <w:hyperlink r:id="rId751" w:history="1">
              <w:r w:rsidR="000A07B7" w:rsidRPr="003273DB">
                <w:rPr>
                  <w:rStyle w:val="a5"/>
                  <w:rFonts w:eastAsia="Cambria"/>
                </w:rPr>
                <w:t>https</w:t>
              </w:r>
              <w:r w:rsidR="000A07B7" w:rsidRPr="003273DB">
                <w:rPr>
                  <w:rStyle w:val="a5"/>
                  <w:rFonts w:eastAsia="Cambria"/>
                  <w:lang w:val="uk-UA"/>
                </w:rPr>
                <w:t>://</w:t>
              </w:r>
              <w:r w:rsidR="000A07B7" w:rsidRPr="003273DB">
                <w:rPr>
                  <w:rStyle w:val="a5"/>
                  <w:rFonts w:eastAsia="Cambria"/>
                </w:rPr>
                <w:t>kronau</w:t>
              </w:r>
              <w:r w:rsidR="000A07B7" w:rsidRPr="003273DB">
                <w:rPr>
                  <w:rStyle w:val="a5"/>
                  <w:rFonts w:eastAsia="Cambria"/>
                  <w:lang w:val="uk-UA"/>
                </w:rPr>
                <w:t>.</w:t>
              </w:r>
              <w:r w:rsidR="000A07B7" w:rsidRPr="003273DB">
                <w:rPr>
                  <w:rStyle w:val="a5"/>
                  <w:rFonts w:eastAsia="Cambria"/>
                </w:rPr>
                <w:t>gov</w:t>
              </w:r>
              <w:r w:rsidR="000A07B7" w:rsidRPr="003273DB">
                <w:rPr>
                  <w:rStyle w:val="a5"/>
                  <w:rFonts w:eastAsia="Cambria"/>
                  <w:lang w:val="uk-UA"/>
                </w:rPr>
                <w:t>.</w:t>
              </w:r>
              <w:r w:rsidR="000A07B7" w:rsidRPr="003273DB">
                <w:rPr>
                  <w:rStyle w:val="a5"/>
                  <w:rFonts w:eastAsia="Cambria"/>
                </w:rPr>
                <w:t>ua</w:t>
              </w:r>
              <w:r w:rsidR="000A07B7" w:rsidRPr="003273DB">
                <w:rPr>
                  <w:rStyle w:val="a5"/>
                  <w:rFonts w:eastAsia="Cambria"/>
                  <w:lang w:val="uk-UA"/>
                </w:rPr>
                <w:t>/</w:t>
              </w:r>
              <w:r w:rsidR="000A07B7" w:rsidRPr="003273DB">
                <w:rPr>
                  <w:rStyle w:val="a5"/>
                  <w:rFonts w:eastAsia="Cambria"/>
                </w:rPr>
                <w:t>news</w:t>
              </w:r>
              <w:r w:rsidR="000A07B7" w:rsidRPr="003273DB">
                <w:rPr>
                  <w:rStyle w:val="a5"/>
                  <w:rFonts w:eastAsia="Cambria"/>
                  <w:lang w:val="uk-UA"/>
                </w:rPr>
                <w:t>/1754899231/</w:t>
              </w:r>
            </w:hyperlink>
            <w:r w:rsidR="000A07B7" w:rsidRPr="003273DB">
              <w:rPr>
                <w:rFonts w:eastAsia="Cambria"/>
                <w:lang w:val="uk-UA"/>
              </w:rPr>
              <w:t>;</w:t>
            </w:r>
          </w:p>
          <w:p w14:paraId="150DD3E8" w14:textId="77777777" w:rsidR="000A07B7" w:rsidRPr="003273DB" w:rsidRDefault="000A07B7" w:rsidP="000A07B7">
            <w:pPr>
              <w:jc w:val="both"/>
              <w:rPr>
                <w:rFonts w:eastAsia="Cambria"/>
                <w:lang w:val="uk-UA"/>
              </w:rPr>
            </w:pPr>
            <w:hyperlink r:id="rId752" w:history="1">
              <w:r w:rsidRPr="003273DB">
                <w:rPr>
                  <w:rStyle w:val="a5"/>
                  <w:rFonts w:eastAsia="Cambria"/>
                </w:rPr>
                <w:t>https</w:t>
              </w:r>
              <w:r w:rsidRPr="003273DB">
                <w:rPr>
                  <w:rStyle w:val="a5"/>
                  <w:rFonts w:eastAsia="Cambria"/>
                  <w:lang w:val="uk-UA"/>
                </w:rPr>
                <w:t>://</w:t>
              </w:r>
              <w:r w:rsidRPr="003273DB">
                <w:rPr>
                  <w:rStyle w:val="a5"/>
                  <w:rFonts w:eastAsia="Cambria"/>
                </w:rPr>
                <w:t>www</w:t>
              </w:r>
              <w:r w:rsidRPr="003273DB">
                <w:rPr>
                  <w:rStyle w:val="a5"/>
                  <w:rFonts w:eastAsia="Cambria"/>
                  <w:lang w:val="uk-UA"/>
                </w:rPr>
                <w:t>.</w:t>
              </w:r>
              <w:r w:rsidRPr="003273DB">
                <w:rPr>
                  <w:rStyle w:val="a5"/>
                  <w:rFonts w:eastAsia="Cambria"/>
                </w:rPr>
                <w:t>facebook</w:t>
              </w:r>
              <w:r w:rsidRPr="003273DB">
                <w:rPr>
                  <w:rStyle w:val="a5"/>
                  <w:rFonts w:eastAsia="Cambria"/>
                  <w:lang w:val="uk-UA"/>
                </w:rPr>
                <w:t>.</w:t>
              </w:r>
              <w:r w:rsidRPr="003273DB">
                <w:rPr>
                  <w:rStyle w:val="a5"/>
                  <w:rFonts w:eastAsia="Cambria"/>
                </w:rPr>
                <w:t>com</w:t>
              </w:r>
              <w:r w:rsidRPr="003273DB">
                <w:rPr>
                  <w:rStyle w:val="a5"/>
                  <w:rFonts w:eastAsia="Cambria"/>
                  <w:lang w:val="uk-UA"/>
                </w:rPr>
                <w:t>/</w:t>
              </w:r>
              <w:r w:rsidRPr="003273DB">
                <w:rPr>
                  <w:rStyle w:val="a5"/>
                  <w:rFonts w:eastAsia="Cambria"/>
                </w:rPr>
                <w:t>groups</w:t>
              </w:r>
              <w:r w:rsidRPr="003273DB">
                <w:rPr>
                  <w:rStyle w:val="a5"/>
                  <w:rFonts w:eastAsia="Cambria"/>
                  <w:lang w:val="uk-UA"/>
                </w:rPr>
                <w:t>/4319875678088563/?</w:t>
              </w:r>
              <w:r w:rsidRPr="003273DB">
                <w:rPr>
                  <w:rStyle w:val="a5"/>
                  <w:rFonts w:eastAsia="Cambria"/>
                </w:rPr>
                <w:t>multi</w:t>
              </w:r>
              <w:r w:rsidRPr="003273DB">
                <w:rPr>
                  <w:rStyle w:val="a5"/>
                  <w:rFonts w:eastAsia="Cambria"/>
                  <w:lang w:val="uk-UA"/>
                </w:rPr>
                <w:t>_</w:t>
              </w:r>
              <w:r w:rsidRPr="003273DB">
                <w:rPr>
                  <w:rStyle w:val="a5"/>
                  <w:rFonts w:eastAsia="Cambria"/>
                </w:rPr>
                <w:t>permalinks</w:t>
              </w:r>
              <w:r w:rsidRPr="003273DB">
                <w:rPr>
                  <w:rStyle w:val="a5"/>
                  <w:rFonts w:eastAsia="Cambria"/>
                  <w:lang w:val="uk-UA"/>
                </w:rPr>
                <w:t>=26139730965676387&amp;</w:t>
              </w:r>
              <w:r w:rsidRPr="003273DB">
                <w:rPr>
                  <w:rStyle w:val="a5"/>
                  <w:rFonts w:eastAsia="Cambria"/>
                </w:rPr>
                <w:t>hoisted</w:t>
              </w:r>
              <w:r w:rsidRPr="003273DB">
                <w:rPr>
                  <w:rStyle w:val="a5"/>
                  <w:rFonts w:eastAsia="Cambria"/>
                  <w:lang w:val="uk-UA"/>
                </w:rPr>
                <w:t>_</w:t>
              </w:r>
              <w:r w:rsidRPr="003273DB">
                <w:rPr>
                  <w:rStyle w:val="a5"/>
                  <w:rFonts w:eastAsia="Cambria"/>
                </w:rPr>
                <w:t>section</w:t>
              </w:r>
              <w:r w:rsidRPr="003273DB">
                <w:rPr>
                  <w:rStyle w:val="a5"/>
                  <w:rFonts w:eastAsia="Cambria"/>
                  <w:lang w:val="uk-UA"/>
                </w:rPr>
                <w:t>_</w:t>
              </w:r>
              <w:r w:rsidRPr="003273DB">
                <w:rPr>
                  <w:rStyle w:val="a5"/>
                  <w:rFonts w:eastAsia="Cambria"/>
                </w:rPr>
                <w:t>header</w:t>
              </w:r>
              <w:r w:rsidRPr="003273DB">
                <w:rPr>
                  <w:rStyle w:val="a5"/>
                  <w:rFonts w:eastAsia="Cambria"/>
                  <w:lang w:val="uk-UA"/>
                </w:rPr>
                <w:t>_</w:t>
              </w:r>
              <w:r w:rsidRPr="003273DB">
                <w:rPr>
                  <w:rStyle w:val="a5"/>
                  <w:rFonts w:eastAsia="Cambria"/>
                </w:rPr>
                <w:t>type</w:t>
              </w:r>
              <w:r w:rsidRPr="003273DB">
                <w:rPr>
                  <w:rStyle w:val="a5"/>
                  <w:rFonts w:eastAsia="Cambria"/>
                  <w:lang w:val="uk-UA"/>
                </w:rPr>
                <w:t>=</w:t>
              </w:r>
              <w:r w:rsidRPr="003273DB">
                <w:rPr>
                  <w:rStyle w:val="a5"/>
                  <w:rFonts w:eastAsia="Cambria"/>
                </w:rPr>
                <w:t>recently</w:t>
              </w:r>
              <w:r w:rsidRPr="003273DB">
                <w:rPr>
                  <w:rStyle w:val="a5"/>
                  <w:rFonts w:eastAsia="Cambria"/>
                  <w:lang w:val="uk-UA"/>
                </w:rPr>
                <w:t>_</w:t>
              </w:r>
              <w:r w:rsidRPr="003273DB">
                <w:rPr>
                  <w:rStyle w:val="a5"/>
                  <w:rFonts w:eastAsia="Cambria"/>
                </w:rPr>
                <w:t>seen</w:t>
              </w:r>
              <w:r w:rsidRPr="003273DB">
                <w:rPr>
                  <w:rStyle w:val="a5"/>
                  <w:rFonts w:eastAsia="Cambria"/>
                  <w:lang w:val="uk-UA"/>
                </w:rPr>
                <w:t>&amp;</w:t>
              </w:r>
              <w:r w:rsidRPr="003273DB">
                <w:rPr>
                  <w:rStyle w:val="a5"/>
                  <w:rFonts w:eastAsia="Cambria"/>
                </w:rPr>
                <w:t>locale</w:t>
              </w:r>
              <w:r w:rsidRPr="003273DB">
                <w:rPr>
                  <w:rStyle w:val="a5"/>
                  <w:rFonts w:eastAsia="Cambria"/>
                  <w:lang w:val="uk-UA"/>
                </w:rPr>
                <w:t>=</w:t>
              </w:r>
              <w:r w:rsidRPr="003273DB">
                <w:rPr>
                  <w:rStyle w:val="a5"/>
                  <w:rFonts w:eastAsia="Cambria"/>
                </w:rPr>
                <w:t>uk</w:t>
              </w:r>
              <w:r w:rsidRPr="003273DB">
                <w:rPr>
                  <w:rStyle w:val="a5"/>
                  <w:rFonts w:eastAsia="Cambria"/>
                  <w:lang w:val="uk-UA"/>
                </w:rPr>
                <w:t>_</w:t>
              </w:r>
              <w:r w:rsidRPr="003273DB">
                <w:rPr>
                  <w:rStyle w:val="a5"/>
                  <w:rFonts w:eastAsia="Cambria"/>
                </w:rPr>
                <w:t>UA</w:t>
              </w:r>
            </w:hyperlink>
            <w:r w:rsidRPr="003273DB">
              <w:rPr>
                <w:rFonts w:eastAsia="Cambria"/>
                <w:color w:val="000000"/>
                <w:lang w:val="uk-UA"/>
              </w:rPr>
              <w:t xml:space="preserve">, </w:t>
            </w:r>
            <w:hyperlink r:id="rId753" w:history="1">
              <w:r w:rsidRPr="003273DB">
                <w:rPr>
                  <w:rStyle w:val="a5"/>
                  <w:rFonts w:eastAsia="Cambria"/>
                </w:rPr>
                <w:t>https</w:t>
              </w:r>
              <w:r w:rsidRPr="003273DB">
                <w:rPr>
                  <w:rStyle w:val="a5"/>
                  <w:rFonts w:eastAsia="Cambria"/>
                  <w:lang w:val="uk-UA"/>
                </w:rPr>
                <w:t>://</w:t>
              </w:r>
              <w:r w:rsidRPr="003273DB">
                <w:rPr>
                  <w:rStyle w:val="a5"/>
                  <w:rFonts w:eastAsia="Cambria"/>
                </w:rPr>
                <w:t>www</w:t>
              </w:r>
              <w:r w:rsidRPr="003273DB">
                <w:rPr>
                  <w:rStyle w:val="a5"/>
                  <w:rFonts w:eastAsia="Cambria"/>
                  <w:lang w:val="uk-UA"/>
                </w:rPr>
                <w:t>.</w:t>
              </w:r>
              <w:r w:rsidRPr="003273DB">
                <w:rPr>
                  <w:rStyle w:val="a5"/>
                  <w:rFonts w:eastAsia="Cambria"/>
                </w:rPr>
                <w:t>facebook</w:t>
              </w:r>
              <w:r w:rsidRPr="003273DB">
                <w:rPr>
                  <w:rStyle w:val="a5"/>
                  <w:rFonts w:eastAsia="Cambria"/>
                  <w:lang w:val="uk-UA"/>
                </w:rPr>
                <w:t>.</w:t>
              </w:r>
              <w:r w:rsidRPr="003273DB">
                <w:rPr>
                  <w:rStyle w:val="a5"/>
                  <w:rFonts w:eastAsia="Cambria"/>
                </w:rPr>
                <w:t>com</w:t>
              </w:r>
              <w:r w:rsidRPr="003273DB">
                <w:rPr>
                  <w:rStyle w:val="a5"/>
                  <w:rFonts w:eastAsia="Cambria"/>
                  <w:lang w:val="uk-UA"/>
                </w:rPr>
                <w:t>/</w:t>
              </w:r>
              <w:r w:rsidRPr="003273DB">
                <w:rPr>
                  <w:rStyle w:val="a5"/>
                  <w:rFonts w:eastAsia="Cambria"/>
                </w:rPr>
                <w:t>permalink</w:t>
              </w:r>
              <w:r w:rsidRPr="003273DB">
                <w:rPr>
                  <w:rStyle w:val="a5"/>
                  <w:rFonts w:eastAsia="Cambria"/>
                  <w:lang w:val="uk-UA"/>
                </w:rPr>
                <w:t>.</w:t>
              </w:r>
              <w:r w:rsidRPr="003273DB">
                <w:rPr>
                  <w:rStyle w:val="a5"/>
                  <w:rFonts w:eastAsia="Cambria"/>
                </w:rPr>
                <w:t>php</w:t>
              </w:r>
              <w:r w:rsidRPr="003273DB">
                <w:rPr>
                  <w:rStyle w:val="a5"/>
                  <w:rFonts w:eastAsia="Cambria"/>
                  <w:lang w:val="uk-UA"/>
                </w:rPr>
                <w:t>?</w:t>
              </w:r>
              <w:r w:rsidRPr="003273DB">
                <w:rPr>
                  <w:rStyle w:val="a5"/>
                  <w:rFonts w:eastAsia="Cambria"/>
                </w:rPr>
                <w:t>story</w:t>
              </w:r>
              <w:r w:rsidRPr="003273DB">
                <w:rPr>
                  <w:rStyle w:val="a5"/>
                  <w:rFonts w:eastAsia="Cambria"/>
                  <w:lang w:val="uk-UA"/>
                </w:rPr>
                <w:t>_</w:t>
              </w:r>
              <w:r w:rsidRPr="003273DB">
                <w:rPr>
                  <w:rStyle w:val="a5"/>
                  <w:rFonts w:eastAsia="Cambria"/>
                </w:rPr>
                <w:t>fbid</w:t>
              </w:r>
              <w:r w:rsidRPr="003273DB">
                <w:rPr>
                  <w:rStyle w:val="a5"/>
                  <w:rFonts w:eastAsia="Cambria"/>
                  <w:lang w:val="uk-UA"/>
                </w:rPr>
                <w:t>=</w:t>
              </w:r>
              <w:r w:rsidRPr="003273DB">
                <w:rPr>
                  <w:rStyle w:val="a5"/>
                  <w:rFonts w:eastAsia="Cambria"/>
                </w:rPr>
                <w:t>pfbid</w:t>
              </w:r>
              <w:r w:rsidRPr="003273DB">
                <w:rPr>
                  <w:rStyle w:val="a5"/>
                  <w:rFonts w:eastAsia="Cambria"/>
                  <w:lang w:val="uk-UA"/>
                </w:rPr>
                <w:t>0</w:t>
              </w:r>
              <w:r w:rsidRPr="003273DB">
                <w:rPr>
                  <w:rStyle w:val="a5"/>
                  <w:rFonts w:eastAsia="Cambria"/>
                </w:rPr>
                <w:t>dFhher</w:t>
              </w:r>
              <w:r w:rsidRPr="003273DB">
                <w:rPr>
                  <w:rStyle w:val="a5"/>
                  <w:rFonts w:eastAsia="Cambria"/>
                  <w:lang w:val="uk-UA"/>
                </w:rPr>
                <w:t>3</w:t>
              </w:r>
              <w:r w:rsidRPr="003273DB">
                <w:rPr>
                  <w:rStyle w:val="a5"/>
                  <w:rFonts w:eastAsia="Cambria"/>
                </w:rPr>
                <w:t>wHF</w:t>
              </w:r>
              <w:r w:rsidRPr="003273DB">
                <w:rPr>
                  <w:rStyle w:val="a5"/>
                  <w:rFonts w:eastAsia="Cambria"/>
                  <w:lang w:val="uk-UA"/>
                </w:rPr>
                <w:t>6</w:t>
              </w:r>
              <w:r w:rsidRPr="003273DB">
                <w:rPr>
                  <w:rStyle w:val="a5"/>
                  <w:rFonts w:eastAsia="Cambria"/>
                </w:rPr>
                <w:t>Gcm</w:t>
              </w:r>
              <w:r w:rsidRPr="003273DB">
                <w:rPr>
                  <w:rStyle w:val="a5"/>
                  <w:rFonts w:eastAsia="Cambria"/>
                  <w:lang w:val="uk-UA"/>
                </w:rPr>
                <w:t>1</w:t>
              </w:r>
              <w:r w:rsidRPr="003273DB">
                <w:rPr>
                  <w:rStyle w:val="a5"/>
                  <w:rFonts w:eastAsia="Cambria"/>
                </w:rPr>
                <w:t>mEFV</w:t>
              </w:r>
              <w:r w:rsidRPr="003273DB">
                <w:rPr>
                  <w:rStyle w:val="a5"/>
                  <w:rFonts w:eastAsia="Cambria"/>
                  <w:lang w:val="uk-UA"/>
                </w:rPr>
                <w:t>9</w:t>
              </w:r>
              <w:r w:rsidRPr="003273DB">
                <w:rPr>
                  <w:rStyle w:val="a5"/>
                  <w:rFonts w:eastAsia="Cambria"/>
                </w:rPr>
                <w:t>aunmLrXmaGH</w:t>
              </w:r>
              <w:r w:rsidRPr="003273DB">
                <w:rPr>
                  <w:rStyle w:val="a5"/>
                  <w:rFonts w:eastAsia="Cambria"/>
                  <w:lang w:val="uk-UA"/>
                </w:rPr>
                <w:t>4</w:t>
              </w:r>
              <w:r w:rsidRPr="003273DB">
                <w:rPr>
                  <w:rStyle w:val="a5"/>
                  <w:rFonts w:eastAsia="Cambria"/>
                </w:rPr>
                <w:t>Yzp</w:t>
              </w:r>
              <w:r w:rsidRPr="003273DB">
                <w:rPr>
                  <w:rStyle w:val="a5"/>
                  <w:rFonts w:eastAsia="Cambria"/>
                  <w:lang w:val="uk-UA"/>
                </w:rPr>
                <w:t>4</w:t>
              </w:r>
              <w:r w:rsidRPr="003273DB">
                <w:rPr>
                  <w:rStyle w:val="a5"/>
                  <w:rFonts w:eastAsia="Cambria"/>
                </w:rPr>
                <w:t>GZFLzh</w:t>
              </w:r>
              <w:r w:rsidRPr="003273DB">
                <w:rPr>
                  <w:rStyle w:val="a5"/>
                  <w:rFonts w:eastAsia="Cambria"/>
                  <w:lang w:val="uk-UA"/>
                </w:rPr>
                <w:t>64</w:t>
              </w:r>
              <w:r w:rsidRPr="003273DB">
                <w:rPr>
                  <w:rStyle w:val="a5"/>
                  <w:rFonts w:eastAsia="Cambria"/>
                </w:rPr>
                <w:t>jG</w:t>
              </w:r>
              <w:r w:rsidRPr="003273DB">
                <w:rPr>
                  <w:rStyle w:val="a5"/>
                  <w:rFonts w:eastAsia="Cambria"/>
                  <w:lang w:val="uk-UA"/>
                </w:rPr>
                <w:t>97</w:t>
              </w:r>
              <w:r w:rsidRPr="003273DB">
                <w:rPr>
                  <w:rStyle w:val="a5"/>
                  <w:rFonts w:eastAsia="Cambria"/>
                </w:rPr>
                <w:t>o</w:t>
              </w:r>
              <w:r w:rsidRPr="003273DB">
                <w:rPr>
                  <w:rStyle w:val="a5"/>
                  <w:rFonts w:eastAsia="Cambria"/>
                  <w:lang w:val="uk-UA"/>
                </w:rPr>
                <w:t>8</w:t>
              </w:r>
              <w:r w:rsidRPr="003273DB">
                <w:rPr>
                  <w:rStyle w:val="a5"/>
                  <w:rFonts w:eastAsia="Cambria"/>
                </w:rPr>
                <w:t>UeQ</w:t>
              </w:r>
              <w:r w:rsidRPr="003273DB">
                <w:rPr>
                  <w:rStyle w:val="a5"/>
                  <w:rFonts w:eastAsia="Cambria"/>
                  <w:lang w:val="uk-UA"/>
                </w:rPr>
                <w:t>3</w:t>
              </w:r>
              <w:r w:rsidRPr="003273DB">
                <w:rPr>
                  <w:rStyle w:val="a5"/>
                  <w:rFonts w:eastAsia="Cambria"/>
                </w:rPr>
                <w:t>gAQffkz</w:t>
              </w:r>
              <w:r w:rsidRPr="003273DB">
                <w:rPr>
                  <w:rStyle w:val="a5"/>
                  <w:rFonts w:eastAsia="Cambria"/>
                  <w:lang w:val="uk-UA"/>
                </w:rPr>
                <w:t>6</w:t>
              </w:r>
              <w:r w:rsidRPr="003273DB">
                <w:rPr>
                  <w:rStyle w:val="a5"/>
                  <w:rFonts w:eastAsia="Cambria"/>
                </w:rPr>
                <w:t>h</w:t>
              </w:r>
              <w:r w:rsidRPr="003273DB">
                <w:rPr>
                  <w:rStyle w:val="a5"/>
                  <w:rFonts w:eastAsia="Cambria"/>
                  <w:lang w:val="uk-UA"/>
                </w:rPr>
                <w:t>6</w:t>
              </w:r>
              <w:r w:rsidRPr="003273DB">
                <w:rPr>
                  <w:rStyle w:val="a5"/>
                  <w:rFonts w:eastAsia="Cambria"/>
                </w:rPr>
                <w:t>l</w:t>
              </w:r>
              <w:r w:rsidRPr="003273DB">
                <w:rPr>
                  <w:rStyle w:val="a5"/>
                  <w:rFonts w:eastAsia="Cambria"/>
                  <w:lang w:val="uk-UA"/>
                </w:rPr>
                <w:t>&amp;</w:t>
              </w:r>
              <w:r w:rsidRPr="003273DB">
                <w:rPr>
                  <w:rStyle w:val="a5"/>
                  <w:rFonts w:eastAsia="Cambria"/>
                </w:rPr>
                <w:t>id</w:t>
              </w:r>
              <w:r w:rsidRPr="003273DB">
                <w:rPr>
                  <w:rStyle w:val="a5"/>
                  <w:rFonts w:eastAsia="Cambria"/>
                  <w:lang w:val="uk-UA"/>
                </w:rPr>
                <w:t>=100025098011645&amp;</w:t>
              </w:r>
              <w:r w:rsidRPr="003273DB">
                <w:rPr>
                  <w:rStyle w:val="a5"/>
                  <w:rFonts w:eastAsia="Cambria"/>
                </w:rPr>
                <w:t>locale</w:t>
              </w:r>
              <w:r w:rsidRPr="003273DB">
                <w:rPr>
                  <w:rStyle w:val="a5"/>
                  <w:rFonts w:eastAsia="Cambria"/>
                  <w:lang w:val="uk-UA"/>
                </w:rPr>
                <w:t>=</w:t>
              </w:r>
              <w:r w:rsidRPr="003273DB">
                <w:rPr>
                  <w:rStyle w:val="a5"/>
                  <w:rFonts w:eastAsia="Cambria"/>
                </w:rPr>
                <w:t>uk</w:t>
              </w:r>
              <w:r w:rsidRPr="003273DB">
                <w:rPr>
                  <w:rStyle w:val="a5"/>
                  <w:rFonts w:eastAsia="Cambria"/>
                  <w:lang w:val="uk-UA"/>
                </w:rPr>
                <w:t>_</w:t>
              </w:r>
              <w:r w:rsidRPr="003273DB">
                <w:rPr>
                  <w:rStyle w:val="a5"/>
                  <w:rFonts w:eastAsia="Cambria"/>
                </w:rPr>
                <w:t>UA</w:t>
              </w:r>
            </w:hyperlink>
          </w:p>
          <w:p w14:paraId="4E871F35" w14:textId="77777777" w:rsidR="006410BF" w:rsidRPr="003273DB" w:rsidRDefault="0062307F" w:rsidP="0062307F">
            <w:pPr>
              <w:jc w:val="both"/>
              <w:rPr>
                <w:lang w:val="uk-UA"/>
              </w:rPr>
            </w:pPr>
            <w:r w:rsidRPr="003273DB">
              <w:rPr>
                <w:lang w:val="uk-UA"/>
              </w:rPr>
              <w:t>У Борозенській ТГ п</w:t>
            </w:r>
            <w:r w:rsidR="006410BF" w:rsidRPr="003273DB">
              <w:rPr>
                <w:rFonts w:eastAsia="Cambria"/>
                <w:color w:val="000000"/>
              </w:rPr>
              <w:t>роводиться інформаційна кампанія з популяризації здорового харчування</w:t>
            </w:r>
            <w:r w:rsidRPr="003273DB">
              <w:rPr>
                <w:rFonts w:eastAsia="Cambria"/>
                <w:color w:val="000000"/>
                <w:lang w:val="uk-UA"/>
              </w:rPr>
              <w:t xml:space="preserve"> </w:t>
            </w:r>
            <w:hyperlink r:id="rId754" w:history="1">
              <w:r w:rsidR="006410BF" w:rsidRPr="003273DB">
                <w:rPr>
                  <w:rStyle w:val="a5"/>
                  <w:rFonts w:eastAsia="Cambria"/>
                </w:rPr>
                <w:t>https://borozenska-gromada.gov.ua/news/</w:t>
              </w:r>
            </w:hyperlink>
            <w:r w:rsidR="006410BF" w:rsidRPr="003273DB">
              <w:rPr>
                <w:rFonts w:eastAsia="Cambria"/>
                <w:color w:val="000000"/>
              </w:rPr>
              <w:t xml:space="preserve"> </w:t>
            </w:r>
            <w:r w:rsidR="003273DB">
              <w:rPr>
                <w:rFonts w:eastAsia="Cambria"/>
                <w:color w:val="000000"/>
                <w:lang w:val="uk-UA"/>
              </w:rPr>
              <w:t>.</w:t>
            </w:r>
          </w:p>
          <w:p w14:paraId="30C50960" w14:textId="77777777" w:rsidR="006410BF" w:rsidRPr="00C12835" w:rsidRDefault="0062307F" w:rsidP="006410BF">
            <w:pPr>
              <w:jc w:val="both"/>
              <w:rPr>
                <w:lang w:val="uk-UA"/>
              </w:rPr>
            </w:pPr>
            <w:r w:rsidRPr="003273DB">
              <w:rPr>
                <w:lang w:val="uk-UA"/>
              </w:rPr>
              <w:t>У Великоолександрівській ТГ о</w:t>
            </w:r>
            <w:r w:rsidR="006410BF" w:rsidRPr="003273DB">
              <w:t>прилюднено інформаційні</w:t>
            </w:r>
            <w:r w:rsidR="006410BF" w:rsidRPr="007F3191">
              <w:t xml:space="preserve"> матеріа</w:t>
            </w:r>
            <w:r>
              <w:t>ли на вебресурсах</w:t>
            </w:r>
            <w:r>
              <w:rPr>
                <w:lang w:val="uk-UA"/>
              </w:rPr>
              <w:t xml:space="preserve"> </w:t>
            </w:r>
            <w:r w:rsidR="006410BF" w:rsidRPr="007F3191">
              <w:t>з</w:t>
            </w:r>
            <w:r>
              <w:rPr>
                <w:lang w:val="uk-UA"/>
              </w:rPr>
              <w:t xml:space="preserve"> </w:t>
            </w:r>
            <w:r w:rsidR="006410BF" w:rsidRPr="007F3191">
              <w:t>популяризації здорового способу життя</w:t>
            </w:r>
            <w:r w:rsidR="00E228C2">
              <w:rPr>
                <w:lang w:val="uk-UA"/>
              </w:rPr>
              <w:t>,</w:t>
            </w:r>
            <w:r w:rsidR="006410BF" w:rsidRPr="007F3191">
              <w:t xml:space="preserve"> </w:t>
            </w:r>
            <w:r w:rsidR="00E228C2" w:rsidRPr="007F3191">
              <w:t>наказ</w:t>
            </w:r>
            <w:r w:rsidR="00E228C2">
              <w:rPr>
                <w:lang w:val="uk-UA"/>
              </w:rPr>
              <w:t xml:space="preserve"> </w:t>
            </w:r>
            <w:r w:rsidR="006410BF" w:rsidRPr="007F3191">
              <w:t>від 28 серпня 2026 року № 130</w:t>
            </w:r>
            <w:r>
              <w:rPr>
                <w:lang w:val="uk-UA"/>
              </w:rPr>
              <w:t xml:space="preserve"> </w:t>
            </w:r>
            <w:r w:rsidR="006410BF" w:rsidRPr="007F3191">
              <w:rPr>
                <w:lang w:val="uk-UA"/>
              </w:rPr>
              <w:t>«Про затвердження Плану комунікаційних заходів щодо популяризації здорового харчування та інформування про реформу шкільного харчування у закладах загальної середньої освіти Великоолександрівської селищної територіальної громади на 2026-2027 навчальний рік»</w:t>
            </w:r>
            <w:r>
              <w:rPr>
                <w:lang w:val="uk-UA"/>
              </w:rPr>
              <w:t>.</w:t>
            </w:r>
          </w:p>
        </w:tc>
      </w:tr>
      <w:tr w:rsidR="00F84610" w:rsidRPr="00ED51E9" w14:paraId="507FF3EC" w14:textId="77777777" w:rsidTr="002C2DD4">
        <w:tc>
          <w:tcPr>
            <w:tcW w:w="1951" w:type="dxa"/>
          </w:tcPr>
          <w:p w14:paraId="7488469A" w14:textId="77777777" w:rsidR="00F84610" w:rsidRPr="00C12835" w:rsidRDefault="00F84610" w:rsidP="004A4146">
            <w:pPr>
              <w:rPr>
                <w:rFonts w:eastAsia="Cambria"/>
              </w:rPr>
            </w:pPr>
            <w:r w:rsidRPr="00C12835">
              <w:rPr>
                <w:rFonts w:eastAsia="Cambria"/>
              </w:rPr>
              <w:lastRenderedPageBreak/>
              <w:t>8)</w:t>
            </w:r>
            <w:r w:rsidRPr="00C12835">
              <w:t xml:space="preserve"> </w:t>
            </w:r>
            <w:r w:rsidR="0036585B" w:rsidRPr="00C12835">
              <w:rPr>
                <w:rFonts w:eastAsia="Cambria"/>
                <w:lang w:val="uk-UA"/>
              </w:rPr>
              <w:t>З</w:t>
            </w:r>
            <w:r w:rsidRPr="00C12835">
              <w:rPr>
                <w:rFonts w:eastAsia="Cambria"/>
              </w:rPr>
              <w:t>абезпечити залучення всіх</w:t>
            </w:r>
          </w:p>
          <w:p w14:paraId="2B09854C" w14:textId="77777777" w:rsidR="00F84610" w:rsidRPr="00C12835" w:rsidRDefault="00F84610" w:rsidP="004A4146">
            <w:pPr>
              <w:rPr>
                <w:rFonts w:eastAsia="Cambria"/>
              </w:rPr>
            </w:pPr>
            <w:r w:rsidRPr="00C12835">
              <w:rPr>
                <w:rFonts w:eastAsia="Cambria"/>
              </w:rPr>
              <w:t>груп населення до</w:t>
            </w:r>
          </w:p>
          <w:p w14:paraId="274B781F" w14:textId="77777777" w:rsidR="00F84610" w:rsidRPr="00C12835" w:rsidRDefault="00F84610" w:rsidP="004A4146">
            <w:pPr>
              <w:rPr>
                <w:rFonts w:eastAsia="Cambria"/>
              </w:rPr>
            </w:pPr>
            <w:r w:rsidRPr="00C12835">
              <w:rPr>
                <w:rFonts w:eastAsia="Cambria"/>
              </w:rPr>
              <w:t>фізкультурно-оздоровчих</w:t>
            </w:r>
            <w:r w:rsidR="0036585B" w:rsidRPr="00C12835">
              <w:rPr>
                <w:rFonts w:eastAsia="Cambria"/>
                <w:lang w:val="uk-UA"/>
              </w:rPr>
              <w:t xml:space="preserve"> </w:t>
            </w:r>
            <w:r w:rsidRPr="00C12835">
              <w:rPr>
                <w:rFonts w:eastAsia="Cambria"/>
              </w:rPr>
              <w:t>заходів за місцем проживання</w:t>
            </w:r>
          </w:p>
          <w:p w14:paraId="154C09FE" w14:textId="77777777" w:rsidR="00F84610" w:rsidRPr="00C12835" w:rsidRDefault="00F84610" w:rsidP="004A4146">
            <w:pPr>
              <w:rPr>
                <w:rFonts w:eastAsia="Cambria"/>
              </w:rPr>
            </w:pPr>
            <w:r w:rsidRPr="00C12835">
              <w:rPr>
                <w:rFonts w:eastAsia="Cambria"/>
              </w:rPr>
              <w:t>або в місцях масового</w:t>
            </w:r>
            <w:r w:rsidR="0036585B" w:rsidRPr="00C12835">
              <w:rPr>
                <w:rFonts w:eastAsia="Cambria"/>
                <w:lang w:val="uk-UA"/>
              </w:rPr>
              <w:t xml:space="preserve"> </w:t>
            </w:r>
            <w:r w:rsidRPr="00C12835">
              <w:rPr>
                <w:rFonts w:eastAsia="Cambria"/>
              </w:rPr>
              <w:t>відпочинку в рамках реалізації</w:t>
            </w:r>
          </w:p>
          <w:p w14:paraId="212808C0" w14:textId="77777777" w:rsidR="00F84610" w:rsidRPr="00C12835" w:rsidRDefault="00F84610" w:rsidP="005150D4">
            <w:pPr>
              <w:rPr>
                <w:rFonts w:eastAsia="Cambria"/>
              </w:rPr>
            </w:pPr>
            <w:r w:rsidRPr="00C12835">
              <w:rPr>
                <w:rFonts w:eastAsia="Cambria"/>
              </w:rPr>
              <w:t>соціального проекту «Активні</w:t>
            </w:r>
            <w:r w:rsidR="0036585B" w:rsidRPr="00C12835">
              <w:rPr>
                <w:rFonts w:eastAsia="Cambria"/>
                <w:lang w:val="uk-UA"/>
              </w:rPr>
              <w:t xml:space="preserve"> </w:t>
            </w:r>
            <w:r w:rsidRPr="00C12835">
              <w:rPr>
                <w:rFonts w:eastAsia="Cambria"/>
              </w:rPr>
              <w:t>парки - локації здорової</w:t>
            </w:r>
            <w:r w:rsidR="005150D4">
              <w:rPr>
                <w:rFonts w:eastAsia="Cambria"/>
                <w:lang w:val="uk-UA"/>
              </w:rPr>
              <w:t xml:space="preserve"> </w:t>
            </w:r>
            <w:r w:rsidRPr="00C12835">
              <w:rPr>
                <w:rFonts w:eastAsia="Cambria"/>
              </w:rPr>
              <w:t>України»</w:t>
            </w:r>
          </w:p>
        </w:tc>
        <w:tc>
          <w:tcPr>
            <w:tcW w:w="2126" w:type="dxa"/>
          </w:tcPr>
          <w:p w14:paraId="17E47F6D" w14:textId="77777777" w:rsidR="00F84610" w:rsidRPr="00C12835" w:rsidRDefault="00F84610" w:rsidP="004A4146">
            <w:pPr>
              <w:rPr>
                <w:rFonts w:eastAsia="Cambria"/>
              </w:rPr>
            </w:pPr>
            <w:r w:rsidRPr="00C12835">
              <w:rPr>
                <w:rFonts w:eastAsia="Cambria"/>
              </w:rPr>
              <w:t>Управління фізичної</w:t>
            </w:r>
          </w:p>
          <w:p w14:paraId="33F92BA0" w14:textId="77777777" w:rsidR="00F84610" w:rsidRPr="00C12835" w:rsidRDefault="00F84610" w:rsidP="004A4146">
            <w:pPr>
              <w:rPr>
                <w:rFonts w:eastAsia="Cambria"/>
              </w:rPr>
            </w:pPr>
            <w:r w:rsidRPr="00C12835">
              <w:rPr>
                <w:rFonts w:eastAsia="Cambria"/>
              </w:rPr>
              <w:t>культури, молоді та</w:t>
            </w:r>
          </w:p>
          <w:p w14:paraId="790B6759" w14:textId="77777777" w:rsidR="00F84610" w:rsidRPr="00C12835" w:rsidRDefault="00F84610" w:rsidP="004A4146">
            <w:pPr>
              <w:rPr>
                <w:rFonts w:eastAsia="Cambria"/>
              </w:rPr>
            </w:pPr>
            <w:r w:rsidRPr="00C12835">
              <w:rPr>
                <w:rFonts w:eastAsia="Cambria"/>
              </w:rPr>
              <w:t>спорту обласної</w:t>
            </w:r>
          </w:p>
          <w:p w14:paraId="4588B373" w14:textId="77777777" w:rsidR="00F84610" w:rsidRPr="00C12835" w:rsidRDefault="00F84610" w:rsidP="004A4146">
            <w:pPr>
              <w:rPr>
                <w:rFonts w:eastAsia="Cambria"/>
              </w:rPr>
            </w:pPr>
            <w:r w:rsidRPr="00C12835">
              <w:rPr>
                <w:rFonts w:eastAsia="Cambria"/>
              </w:rPr>
              <w:t>державної адміністрації,</w:t>
            </w:r>
          </w:p>
          <w:p w14:paraId="28590ED5" w14:textId="77777777" w:rsidR="00F84610" w:rsidRPr="00C12835" w:rsidRDefault="00F84610" w:rsidP="004A4146">
            <w:pPr>
              <w:rPr>
                <w:rFonts w:eastAsia="Cambria"/>
              </w:rPr>
            </w:pPr>
            <w:r w:rsidRPr="00C12835">
              <w:rPr>
                <w:rFonts w:eastAsia="Cambria"/>
              </w:rPr>
              <w:t xml:space="preserve">управління </w:t>
            </w:r>
            <w:proofErr w:type="gramStart"/>
            <w:r w:rsidRPr="00C12835">
              <w:rPr>
                <w:rFonts w:eastAsia="Cambria"/>
              </w:rPr>
              <w:t>у справах</w:t>
            </w:r>
            <w:proofErr w:type="gramEnd"/>
            <w:r w:rsidRPr="00C12835">
              <w:rPr>
                <w:rFonts w:eastAsia="Cambria"/>
              </w:rPr>
              <w:t xml:space="preserve"> ветеранів обласної</w:t>
            </w:r>
          </w:p>
          <w:p w14:paraId="7B9AC2DD" w14:textId="77777777" w:rsidR="00F84610" w:rsidRPr="00C12835" w:rsidRDefault="00F84610" w:rsidP="004A4146">
            <w:pPr>
              <w:rPr>
                <w:rFonts w:eastAsia="Cambria"/>
              </w:rPr>
            </w:pPr>
            <w:r w:rsidRPr="00C12835">
              <w:rPr>
                <w:rFonts w:eastAsia="Cambria"/>
              </w:rPr>
              <w:t>державної адміністрації,</w:t>
            </w:r>
          </w:p>
          <w:p w14:paraId="7B328F0B" w14:textId="77777777" w:rsidR="00F84610" w:rsidRPr="00C12835" w:rsidRDefault="00F84610" w:rsidP="004A4146">
            <w:pPr>
              <w:rPr>
                <w:rFonts w:eastAsia="Cambria"/>
              </w:rPr>
            </w:pPr>
            <w:r w:rsidRPr="00C12835">
              <w:rPr>
                <w:rFonts w:eastAsia="Cambria"/>
              </w:rPr>
              <w:t>військові адміністрації</w:t>
            </w:r>
          </w:p>
          <w:p w14:paraId="5DA69573" w14:textId="77777777" w:rsidR="00F84610" w:rsidRPr="00C12835" w:rsidRDefault="00F84610" w:rsidP="004A4146">
            <w:pPr>
              <w:rPr>
                <w:rFonts w:eastAsia="Cambria"/>
              </w:rPr>
            </w:pPr>
            <w:r w:rsidRPr="00C12835">
              <w:rPr>
                <w:rFonts w:eastAsia="Cambria"/>
              </w:rPr>
              <w:t>населених пунктів</w:t>
            </w:r>
          </w:p>
          <w:p w14:paraId="5AC051BD" w14:textId="77777777" w:rsidR="00F84610" w:rsidRPr="00C12835" w:rsidRDefault="00F84610" w:rsidP="004A4146">
            <w:pPr>
              <w:rPr>
                <w:rFonts w:eastAsia="Cambria"/>
              </w:rPr>
            </w:pPr>
            <w:r w:rsidRPr="00C12835">
              <w:rPr>
                <w:rFonts w:eastAsia="Cambria"/>
              </w:rPr>
              <w:t>деокупованих</w:t>
            </w:r>
          </w:p>
          <w:p w14:paraId="1F0CAE42" w14:textId="77777777" w:rsidR="00F84610" w:rsidRPr="00C12835" w:rsidRDefault="00F84610" w:rsidP="005150D4">
            <w:pPr>
              <w:rPr>
                <w:rFonts w:eastAsia="Cambria"/>
              </w:rPr>
            </w:pPr>
            <w:r w:rsidRPr="00C12835">
              <w:rPr>
                <w:rFonts w:eastAsia="Cambria"/>
              </w:rPr>
              <w:t>територіальних громад</w:t>
            </w:r>
            <w:r w:rsidR="005150D4">
              <w:rPr>
                <w:rFonts w:eastAsia="Cambria"/>
                <w:lang w:val="uk-UA"/>
              </w:rPr>
              <w:t xml:space="preserve"> </w:t>
            </w:r>
            <w:r w:rsidRPr="00C12835">
              <w:rPr>
                <w:rFonts w:eastAsia="Cambria"/>
              </w:rPr>
              <w:t>(за згодою)</w:t>
            </w:r>
          </w:p>
        </w:tc>
        <w:tc>
          <w:tcPr>
            <w:tcW w:w="1134" w:type="dxa"/>
          </w:tcPr>
          <w:p w14:paraId="4485D159" w14:textId="77777777" w:rsidR="00F84610" w:rsidRPr="00C12835" w:rsidRDefault="00F84610" w:rsidP="00CD1A4B">
            <w:pPr>
              <w:jc w:val="center"/>
            </w:pPr>
            <w:r w:rsidRPr="00C12835">
              <w:t>Грудень</w:t>
            </w:r>
          </w:p>
          <w:p w14:paraId="5CBD2616" w14:textId="77777777" w:rsidR="00F84610" w:rsidRPr="00C12835" w:rsidRDefault="00611EE9" w:rsidP="00CD1A4B">
            <w:pPr>
              <w:jc w:val="center"/>
            </w:pPr>
            <w:r w:rsidRPr="00C12835">
              <w:t>2026</w:t>
            </w:r>
            <w:r w:rsidR="00F84610" w:rsidRPr="00C12835">
              <w:t xml:space="preserve"> року</w:t>
            </w:r>
          </w:p>
        </w:tc>
        <w:tc>
          <w:tcPr>
            <w:tcW w:w="993" w:type="dxa"/>
          </w:tcPr>
          <w:p w14:paraId="5F6B0344" w14:textId="77777777" w:rsidR="00F84610" w:rsidRPr="00C12835" w:rsidRDefault="00F84610" w:rsidP="00CD1A4B">
            <w:pPr>
              <w:jc w:val="center"/>
            </w:pPr>
          </w:p>
        </w:tc>
        <w:tc>
          <w:tcPr>
            <w:tcW w:w="1417" w:type="dxa"/>
          </w:tcPr>
          <w:p w14:paraId="27692969" w14:textId="77777777" w:rsidR="00F84610" w:rsidRPr="00C12835" w:rsidRDefault="00F84610" w:rsidP="00CD1A4B">
            <w:pPr>
              <w:jc w:val="center"/>
            </w:pPr>
            <w:r w:rsidRPr="00C12835">
              <w:t>Викон</w:t>
            </w:r>
            <w:r w:rsidR="00611EE9" w:rsidRPr="00C12835">
              <w:t>ується</w:t>
            </w:r>
          </w:p>
        </w:tc>
        <w:tc>
          <w:tcPr>
            <w:tcW w:w="7938" w:type="dxa"/>
          </w:tcPr>
          <w:p w14:paraId="08667598" w14:textId="77777777" w:rsidR="001246DA" w:rsidRPr="001246DA" w:rsidRDefault="00025796" w:rsidP="001246DA">
            <w:pPr>
              <w:jc w:val="both"/>
              <w:rPr>
                <w:lang w:val="uk-UA"/>
              </w:rPr>
            </w:pPr>
            <w:r w:rsidRPr="001246DA">
              <w:rPr>
                <w:lang w:val="uk-UA"/>
              </w:rPr>
              <w:t xml:space="preserve">За інформацією управління фізичної культури, молоді та спорту Херсонської обласної державної адміністрації </w:t>
            </w:r>
            <w:r w:rsidR="001246DA" w:rsidRPr="001246DA">
              <w:t>рамках проєкту</w:t>
            </w:r>
            <w:r w:rsidR="001246DA" w:rsidRPr="001246DA">
              <w:rPr>
                <w:lang w:val="uk-UA"/>
              </w:rPr>
              <w:t xml:space="preserve"> </w:t>
            </w:r>
            <w:r w:rsidR="001246DA" w:rsidRPr="001246DA">
              <w:t>було задіяно 9 громад, в 7 з яких працювали фахівці-координатори. Пройшли навчання та отримали сертифікати 15 фахівців з 9 громад, 12 фахівців активно проводили заняття, всього проведено 1808 масових заходів. Найактивнішими стали Чорнобаївська, Нововоронцовська, Великоолександрівська та Високопільська громади</w:t>
            </w:r>
            <w:r w:rsidR="001246DA" w:rsidRPr="001246DA">
              <w:rPr>
                <w:lang w:val="uk-UA"/>
              </w:rPr>
              <w:t>.</w:t>
            </w:r>
          </w:p>
          <w:p w14:paraId="5DB9F087" w14:textId="77777777" w:rsidR="001246DA" w:rsidRPr="009A0756" w:rsidRDefault="001246DA" w:rsidP="001246DA">
            <w:pPr>
              <w:jc w:val="both"/>
            </w:pPr>
            <w:r w:rsidRPr="001246DA">
              <w:rPr>
                <w:lang w:val="uk-UA"/>
              </w:rPr>
              <w:t xml:space="preserve">29 серпня 2026 року з метою вшанування загиблих (померлих) воїнів, які загинули під час збройної агресії російської федерації проти України, в області проведено патріотичний забіг «Шаную </w:t>
            </w:r>
            <w:r w:rsidRPr="001246DA">
              <w:t>Воїнів, біжу за Героїв України».</w:t>
            </w:r>
          </w:p>
          <w:p w14:paraId="414D609B" w14:textId="77777777" w:rsidR="0082524C" w:rsidRPr="00C12835" w:rsidRDefault="0082524C" w:rsidP="001246DA">
            <w:pPr>
              <w:jc w:val="both"/>
              <w:rPr>
                <w:rFonts w:eastAsia="Cambria"/>
                <w:lang w:val="uk-UA"/>
              </w:rPr>
            </w:pPr>
          </w:p>
        </w:tc>
      </w:tr>
      <w:tr w:rsidR="00F84610" w:rsidRPr="005F1598" w14:paraId="4D094C8A" w14:textId="77777777" w:rsidTr="002C2DD4">
        <w:tc>
          <w:tcPr>
            <w:tcW w:w="1951" w:type="dxa"/>
          </w:tcPr>
          <w:p w14:paraId="57BD87DD" w14:textId="77777777" w:rsidR="00F84610" w:rsidRPr="00C12835" w:rsidRDefault="00F84610" w:rsidP="004A4146">
            <w:pPr>
              <w:rPr>
                <w:rFonts w:eastAsia="Cambria"/>
              </w:rPr>
            </w:pPr>
            <w:r w:rsidRPr="00C12835">
              <w:rPr>
                <w:rFonts w:eastAsia="Cambria"/>
              </w:rPr>
              <w:t>9)</w:t>
            </w:r>
            <w:r w:rsidRPr="00C12835">
              <w:t xml:space="preserve"> </w:t>
            </w:r>
            <w:r w:rsidR="0036585B" w:rsidRPr="00C12835">
              <w:rPr>
                <w:rFonts w:eastAsia="Cambria"/>
                <w:lang w:val="uk-UA"/>
              </w:rPr>
              <w:t>З</w:t>
            </w:r>
            <w:r w:rsidRPr="00C12835">
              <w:rPr>
                <w:rFonts w:eastAsia="Cambria"/>
              </w:rPr>
              <w:t>абезпечити залучення</w:t>
            </w:r>
          </w:p>
          <w:p w14:paraId="1D120F0A" w14:textId="77777777" w:rsidR="00F84610" w:rsidRPr="00C12835" w:rsidRDefault="00F84610" w:rsidP="004A4146">
            <w:pPr>
              <w:rPr>
                <w:rFonts w:eastAsia="Cambria"/>
              </w:rPr>
            </w:pPr>
            <w:r w:rsidRPr="00C12835">
              <w:rPr>
                <w:rFonts w:eastAsia="Cambria"/>
              </w:rPr>
              <w:t>ветеранів війни до спортивних</w:t>
            </w:r>
          </w:p>
          <w:p w14:paraId="58D7BFBC" w14:textId="77777777" w:rsidR="00F84610" w:rsidRPr="00C12835" w:rsidRDefault="00F84610" w:rsidP="004A4146">
            <w:pPr>
              <w:rPr>
                <w:rFonts w:eastAsia="Cambria"/>
              </w:rPr>
            </w:pPr>
            <w:r w:rsidRPr="00C12835">
              <w:rPr>
                <w:rFonts w:eastAsia="Cambria"/>
              </w:rPr>
              <w:t>заходів та участі в національних і</w:t>
            </w:r>
          </w:p>
          <w:p w14:paraId="67E3659D" w14:textId="77777777" w:rsidR="00F84610" w:rsidRPr="00C12835" w:rsidRDefault="00F84610" w:rsidP="004A4146">
            <w:pPr>
              <w:rPr>
                <w:rFonts w:eastAsia="Cambria"/>
              </w:rPr>
            </w:pPr>
            <w:r w:rsidRPr="00C12835">
              <w:rPr>
                <w:rFonts w:eastAsia="Cambria"/>
              </w:rPr>
              <w:t>міжнародних спортивних</w:t>
            </w:r>
          </w:p>
          <w:p w14:paraId="19BE1B78" w14:textId="77777777" w:rsidR="00F84610" w:rsidRPr="00C12835" w:rsidRDefault="00F84610" w:rsidP="004A4146">
            <w:pPr>
              <w:rPr>
                <w:rFonts w:eastAsia="Cambria"/>
              </w:rPr>
            </w:pPr>
            <w:r w:rsidRPr="00C12835">
              <w:rPr>
                <w:rFonts w:eastAsia="Cambria"/>
              </w:rPr>
              <w:t>змаганнях серед ветеранів війни</w:t>
            </w:r>
          </w:p>
          <w:p w14:paraId="2D307F7F" w14:textId="77777777" w:rsidR="00F84610" w:rsidRPr="00C12835" w:rsidRDefault="00F84610" w:rsidP="004A4146">
            <w:pPr>
              <w:rPr>
                <w:rFonts w:eastAsia="Cambria"/>
              </w:rPr>
            </w:pPr>
            <w:r w:rsidRPr="00C12835">
              <w:rPr>
                <w:rFonts w:eastAsia="Cambria"/>
              </w:rPr>
              <w:t>(розроблення</w:t>
            </w:r>
          </w:p>
          <w:p w14:paraId="3897E7C1" w14:textId="77777777" w:rsidR="00F84610" w:rsidRPr="00C12835" w:rsidRDefault="00F84610" w:rsidP="004A4146">
            <w:pPr>
              <w:rPr>
                <w:rFonts w:eastAsia="Cambria"/>
              </w:rPr>
            </w:pPr>
            <w:r w:rsidRPr="00C12835">
              <w:rPr>
                <w:rFonts w:eastAsia="Cambria"/>
              </w:rPr>
              <w:t>відповідних програм для жінок -ветеранів війни</w:t>
            </w:r>
          </w:p>
        </w:tc>
        <w:tc>
          <w:tcPr>
            <w:tcW w:w="2126" w:type="dxa"/>
          </w:tcPr>
          <w:p w14:paraId="36A2AEEE" w14:textId="77777777" w:rsidR="00F84610" w:rsidRPr="00C12835" w:rsidRDefault="00F84610" w:rsidP="004A4146">
            <w:pPr>
              <w:rPr>
                <w:rFonts w:eastAsia="Cambria"/>
              </w:rPr>
            </w:pPr>
            <w:r w:rsidRPr="00C12835">
              <w:rPr>
                <w:rFonts w:eastAsia="Cambria"/>
              </w:rPr>
              <w:t>Управління фізичної</w:t>
            </w:r>
          </w:p>
          <w:p w14:paraId="1A1DB5CF" w14:textId="77777777" w:rsidR="00F84610" w:rsidRPr="00C12835" w:rsidRDefault="00F84610" w:rsidP="004A4146">
            <w:pPr>
              <w:rPr>
                <w:rFonts w:eastAsia="Cambria"/>
              </w:rPr>
            </w:pPr>
            <w:r w:rsidRPr="00C12835">
              <w:rPr>
                <w:rFonts w:eastAsia="Cambria"/>
              </w:rPr>
              <w:t>культури, молоді та</w:t>
            </w:r>
          </w:p>
          <w:p w14:paraId="00D47569" w14:textId="77777777" w:rsidR="00F84610" w:rsidRPr="00C12835" w:rsidRDefault="00F84610" w:rsidP="004A4146">
            <w:pPr>
              <w:rPr>
                <w:rFonts w:eastAsia="Cambria"/>
              </w:rPr>
            </w:pPr>
            <w:r w:rsidRPr="00C12835">
              <w:rPr>
                <w:rFonts w:eastAsia="Cambria"/>
              </w:rPr>
              <w:t>спорту обласної</w:t>
            </w:r>
          </w:p>
          <w:p w14:paraId="71A8DAE3" w14:textId="77777777" w:rsidR="00F84610" w:rsidRPr="00C12835" w:rsidRDefault="00F84610" w:rsidP="004A4146">
            <w:pPr>
              <w:rPr>
                <w:rFonts w:eastAsia="Cambria"/>
              </w:rPr>
            </w:pPr>
            <w:r w:rsidRPr="00C12835">
              <w:rPr>
                <w:rFonts w:eastAsia="Cambria"/>
              </w:rPr>
              <w:t>державної адміністрації,</w:t>
            </w:r>
          </w:p>
          <w:p w14:paraId="75E23AF0" w14:textId="77777777" w:rsidR="00F84610" w:rsidRPr="00C12835" w:rsidRDefault="00F84610" w:rsidP="004A4146">
            <w:pPr>
              <w:rPr>
                <w:rFonts w:eastAsia="Cambria"/>
              </w:rPr>
            </w:pPr>
            <w:r w:rsidRPr="00C12835">
              <w:rPr>
                <w:rFonts w:eastAsia="Cambria"/>
              </w:rPr>
              <w:t xml:space="preserve">управління </w:t>
            </w:r>
            <w:proofErr w:type="gramStart"/>
            <w:r w:rsidRPr="00C12835">
              <w:rPr>
                <w:rFonts w:eastAsia="Cambria"/>
              </w:rPr>
              <w:t>у справах</w:t>
            </w:r>
            <w:proofErr w:type="gramEnd"/>
          </w:p>
          <w:p w14:paraId="02FBF3F7" w14:textId="77777777" w:rsidR="00F84610" w:rsidRPr="00C12835" w:rsidRDefault="00F84610" w:rsidP="004A4146">
            <w:pPr>
              <w:rPr>
                <w:rFonts w:eastAsia="Cambria"/>
              </w:rPr>
            </w:pPr>
            <w:r w:rsidRPr="00C12835">
              <w:rPr>
                <w:rFonts w:eastAsia="Cambria"/>
              </w:rPr>
              <w:t>ветеранів обласної</w:t>
            </w:r>
          </w:p>
          <w:p w14:paraId="16CAF811" w14:textId="77777777" w:rsidR="00F84610" w:rsidRPr="00C12835" w:rsidRDefault="00F84610" w:rsidP="004A4146">
            <w:pPr>
              <w:rPr>
                <w:rFonts w:eastAsia="Cambria"/>
              </w:rPr>
            </w:pPr>
            <w:r w:rsidRPr="00C12835">
              <w:rPr>
                <w:rFonts w:eastAsia="Cambria"/>
              </w:rPr>
              <w:t>державної адміністрації,</w:t>
            </w:r>
          </w:p>
          <w:p w14:paraId="039B5389" w14:textId="77777777" w:rsidR="00F84610" w:rsidRPr="00C12835" w:rsidRDefault="00F84610" w:rsidP="004A4146">
            <w:pPr>
              <w:rPr>
                <w:rFonts w:eastAsia="Cambria"/>
              </w:rPr>
            </w:pPr>
            <w:r w:rsidRPr="00C12835">
              <w:rPr>
                <w:rFonts w:eastAsia="Cambria"/>
              </w:rPr>
              <w:t>військові адміністрації</w:t>
            </w:r>
          </w:p>
          <w:p w14:paraId="78E07174" w14:textId="77777777" w:rsidR="00F84610" w:rsidRPr="00C12835" w:rsidRDefault="00F84610" w:rsidP="004A4146">
            <w:pPr>
              <w:rPr>
                <w:rFonts w:eastAsia="Cambria"/>
              </w:rPr>
            </w:pPr>
            <w:r w:rsidRPr="00C12835">
              <w:rPr>
                <w:rFonts w:eastAsia="Cambria"/>
              </w:rPr>
              <w:t>населених пунктів</w:t>
            </w:r>
          </w:p>
          <w:p w14:paraId="556D624E" w14:textId="77777777" w:rsidR="00F84610" w:rsidRPr="00C12835" w:rsidRDefault="00F84610" w:rsidP="004A4146">
            <w:pPr>
              <w:rPr>
                <w:rFonts w:eastAsia="Cambria"/>
              </w:rPr>
            </w:pPr>
            <w:r w:rsidRPr="00C12835">
              <w:rPr>
                <w:rFonts w:eastAsia="Cambria"/>
              </w:rPr>
              <w:t>деокупованих</w:t>
            </w:r>
          </w:p>
          <w:p w14:paraId="60612B37" w14:textId="77777777" w:rsidR="00F84610" w:rsidRPr="00C12835" w:rsidRDefault="00F84610" w:rsidP="005150D4">
            <w:pPr>
              <w:rPr>
                <w:rFonts w:eastAsia="Cambria"/>
              </w:rPr>
            </w:pPr>
            <w:r w:rsidRPr="00C12835">
              <w:rPr>
                <w:rFonts w:eastAsia="Cambria"/>
              </w:rPr>
              <w:t>територіальних громад</w:t>
            </w:r>
            <w:r w:rsidR="005150D4">
              <w:rPr>
                <w:rFonts w:eastAsia="Cambria"/>
                <w:lang w:val="uk-UA"/>
              </w:rPr>
              <w:t xml:space="preserve"> </w:t>
            </w:r>
            <w:r w:rsidRPr="00C12835">
              <w:rPr>
                <w:rFonts w:eastAsia="Cambria"/>
              </w:rPr>
              <w:t>(за згодою)</w:t>
            </w:r>
          </w:p>
        </w:tc>
        <w:tc>
          <w:tcPr>
            <w:tcW w:w="1134" w:type="dxa"/>
          </w:tcPr>
          <w:p w14:paraId="0AC3D7DE" w14:textId="77777777" w:rsidR="00F84610" w:rsidRPr="00C12835" w:rsidRDefault="00F84610" w:rsidP="00CD1A4B">
            <w:pPr>
              <w:jc w:val="center"/>
            </w:pPr>
            <w:r w:rsidRPr="00C12835">
              <w:t>Грудень</w:t>
            </w:r>
          </w:p>
          <w:p w14:paraId="163D0EEE" w14:textId="77777777" w:rsidR="00F84610" w:rsidRPr="00C12835" w:rsidRDefault="00611EE9" w:rsidP="00CD1A4B">
            <w:pPr>
              <w:jc w:val="center"/>
            </w:pPr>
            <w:r w:rsidRPr="00C12835">
              <w:t>2026</w:t>
            </w:r>
            <w:r w:rsidR="00F84610" w:rsidRPr="00C12835">
              <w:t xml:space="preserve"> року</w:t>
            </w:r>
          </w:p>
        </w:tc>
        <w:tc>
          <w:tcPr>
            <w:tcW w:w="993" w:type="dxa"/>
          </w:tcPr>
          <w:p w14:paraId="3F728B8A" w14:textId="77777777" w:rsidR="00F84610" w:rsidRPr="00C12835" w:rsidRDefault="00F84610" w:rsidP="00CD1A4B">
            <w:pPr>
              <w:jc w:val="center"/>
            </w:pPr>
          </w:p>
        </w:tc>
        <w:tc>
          <w:tcPr>
            <w:tcW w:w="1417" w:type="dxa"/>
          </w:tcPr>
          <w:p w14:paraId="28600720" w14:textId="77777777" w:rsidR="00F84610" w:rsidRPr="00C12835" w:rsidRDefault="00F84610" w:rsidP="00CD1A4B">
            <w:pPr>
              <w:jc w:val="center"/>
            </w:pPr>
            <w:r w:rsidRPr="00C12835">
              <w:t>Викон</w:t>
            </w:r>
            <w:r w:rsidR="00611EE9" w:rsidRPr="00C12835">
              <w:t>ується</w:t>
            </w:r>
          </w:p>
        </w:tc>
        <w:tc>
          <w:tcPr>
            <w:tcW w:w="7938" w:type="dxa"/>
          </w:tcPr>
          <w:p w14:paraId="06FE0FE0" w14:textId="77777777" w:rsidR="005F1598" w:rsidRPr="00C40AFD" w:rsidRDefault="005F1598" w:rsidP="00C40AFD">
            <w:pPr>
              <w:jc w:val="both"/>
              <w:rPr>
                <w:lang w:val="uk-UA"/>
              </w:rPr>
            </w:pPr>
            <w:r w:rsidRPr="00C12835">
              <w:t xml:space="preserve">З </w:t>
            </w:r>
            <w:r w:rsidRPr="00C40AFD">
              <w:t>метою реалізації державної програми фінансової допомоги учасникам бойових дій та особам з інвалідністю внаслідок війни для занять фізичною культурою та спортом, розробленою Міністерством у справах ветеранів України в рамках проєкту «Ветеранський спорт» у м. Херсоні визначено 3 фітнес клуба</w:t>
            </w:r>
            <w:r w:rsidR="00C40AFD" w:rsidRPr="00C40AFD">
              <w:t xml:space="preserve"> Pump Gym», «Домінант», «Алькор». </w:t>
            </w:r>
          </w:p>
          <w:p w14:paraId="5BB3AF28" w14:textId="77777777" w:rsidR="00C40AFD" w:rsidRPr="00C40AFD" w:rsidRDefault="00C40AFD" w:rsidP="00C40AFD">
            <w:pPr>
              <w:jc w:val="both"/>
              <w:rPr>
                <w:lang w:val="uk-UA"/>
              </w:rPr>
            </w:pPr>
            <w:r w:rsidRPr="00C40AFD">
              <w:t>Особи, які подавали заявку та отримали кошти у IІІ кварталі поточного року через мобільний застосунок «Дія», з метою використання коштів можуть звернутися за більш детальною інформацією до управління у справах ветеранів Херсонської обласної державної адміністрації за телефоном: 093 956 96 95</w:t>
            </w:r>
            <w:r w:rsidRPr="00C40AFD">
              <w:rPr>
                <w:lang w:val="uk-UA"/>
              </w:rPr>
              <w:t>.</w:t>
            </w:r>
          </w:p>
          <w:p w14:paraId="175386DF" w14:textId="77777777" w:rsidR="00C40AFD" w:rsidRPr="009A0756" w:rsidRDefault="00C40AFD" w:rsidP="00C40AFD">
            <w:pPr>
              <w:jc w:val="both"/>
              <w:rPr>
                <w:lang w:val="uk-UA"/>
              </w:rPr>
            </w:pPr>
            <w:r w:rsidRPr="00C40AFD">
              <w:rPr>
                <w:lang w:val="uk-UA"/>
              </w:rPr>
              <w:t>В місті Миколаєві для ветеранів проведено спортивний кібертурнір «</w:t>
            </w:r>
            <w:r w:rsidRPr="00C40AFD">
              <w:t>VeteranCybergame</w:t>
            </w:r>
            <w:r w:rsidRPr="00C40AFD">
              <w:rPr>
                <w:lang w:val="uk-UA"/>
              </w:rPr>
              <w:t>» з дисципліни «</w:t>
            </w:r>
            <w:r w:rsidRPr="00C40AFD">
              <w:t>Counter</w:t>
            </w:r>
            <w:r w:rsidRPr="00C40AFD">
              <w:rPr>
                <w:lang w:val="uk-UA"/>
              </w:rPr>
              <w:t>-</w:t>
            </w:r>
            <w:r w:rsidRPr="00C40AFD">
              <w:t>Strike</w:t>
            </w:r>
            <w:r w:rsidRPr="00C40AFD">
              <w:rPr>
                <w:lang w:val="uk-UA"/>
              </w:rPr>
              <w:t xml:space="preserve">», турніру зі змішаних бойових мистецтв під назвою </w:t>
            </w:r>
            <w:r w:rsidRPr="00C40AFD">
              <w:t>«ДОРОГУ НЕСКОРЕНИМ VI», обласний фізкультурно-оздоровчий захід з адаптивного спорту «СИЛЬНІ РАЗОМ», який об’єднав ветеранів та ветеранок війни, членів їхніх сімей і дітей.</w:t>
            </w:r>
          </w:p>
          <w:p w14:paraId="7A69DDB8" w14:textId="77777777" w:rsidR="00C40AFD" w:rsidRPr="009A0756" w:rsidRDefault="00C40AFD" w:rsidP="00C40AFD">
            <w:pPr>
              <w:jc w:val="both"/>
              <w:rPr>
                <w:lang w:val="uk-UA"/>
              </w:rPr>
            </w:pPr>
            <w:r>
              <w:rPr>
                <w:lang w:val="uk-UA"/>
              </w:rPr>
              <w:t xml:space="preserve">На офіційних ресурса територіальних громад </w:t>
            </w:r>
            <w:r w:rsidRPr="009A0756">
              <w:rPr>
                <w:lang w:val="uk-UA"/>
              </w:rPr>
              <w:t>поширюють інформацію про спортивні заходи для ветеранів</w:t>
            </w:r>
            <w:r>
              <w:rPr>
                <w:lang w:val="uk-UA"/>
              </w:rPr>
              <w:t>:</w:t>
            </w:r>
          </w:p>
          <w:p w14:paraId="4A6BCB56" w14:textId="77777777" w:rsidR="00C40AFD" w:rsidRDefault="00C40AFD" w:rsidP="00C40AFD">
            <w:pPr>
              <w:jc w:val="both"/>
              <w:rPr>
                <w:rFonts w:eastAsia="Cambria"/>
                <w:color w:val="000000"/>
                <w:lang w:val="uk-UA"/>
              </w:rPr>
            </w:pPr>
            <w:hyperlink r:id="rId755" w:history="1">
              <w:r w:rsidRPr="000D4B35">
                <w:rPr>
                  <w:rStyle w:val="a5"/>
                  <w:rFonts w:eastAsia="Cambria"/>
                </w:rPr>
                <w:t>https</w:t>
              </w:r>
              <w:r w:rsidRPr="000D4B35">
                <w:rPr>
                  <w:rStyle w:val="a5"/>
                  <w:rFonts w:eastAsia="Cambria"/>
                  <w:lang w:val="uk-UA"/>
                </w:rPr>
                <w:t>://</w:t>
              </w:r>
              <w:r w:rsidRPr="000D4B35">
                <w:rPr>
                  <w:rStyle w:val="a5"/>
                  <w:rFonts w:eastAsia="Cambria"/>
                </w:rPr>
                <w:t>kalynivske</w:t>
              </w:r>
              <w:r w:rsidRPr="000D4B35">
                <w:rPr>
                  <w:rStyle w:val="a5"/>
                  <w:rFonts w:eastAsia="Cambria"/>
                  <w:lang w:val="uk-UA"/>
                </w:rPr>
                <w:t>-</w:t>
              </w:r>
              <w:r w:rsidRPr="000D4B35">
                <w:rPr>
                  <w:rStyle w:val="a5"/>
                  <w:rFonts w:eastAsia="Cambria"/>
                </w:rPr>
                <w:t>gromada</w:t>
              </w:r>
              <w:r w:rsidRPr="000D4B35">
                <w:rPr>
                  <w:rStyle w:val="a5"/>
                  <w:rFonts w:eastAsia="Cambria"/>
                  <w:lang w:val="uk-UA"/>
                </w:rPr>
                <w:t>.</w:t>
              </w:r>
              <w:r w:rsidRPr="000D4B35">
                <w:rPr>
                  <w:rStyle w:val="a5"/>
                  <w:rFonts w:eastAsia="Cambria"/>
                </w:rPr>
                <w:t>gov</w:t>
              </w:r>
              <w:r w:rsidRPr="000D4B35">
                <w:rPr>
                  <w:rStyle w:val="a5"/>
                  <w:rFonts w:eastAsia="Cambria"/>
                  <w:lang w:val="uk-UA"/>
                </w:rPr>
                <w:t>.</w:t>
              </w:r>
              <w:r w:rsidRPr="000D4B35">
                <w:rPr>
                  <w:rStyle w:val="a5"/>
                  <w:rFonts w:eastAsia="Cambria"/>
                </w:rPr>
                <w:t>ua</w:t>
              </w:r>
              <w:r w:rsidRPr="000D4B35">
                <w:rPr>
                  <w:rStyle w:val="a5"/>
                  <w:rFonts w:eastAsia="Cambria"/>
                  <w:lang w:val="uk-UA"/>
                </w:rPr>
                <w:t>/</w:t>
              </w:r>
              <w:r w:rsidRPr="000D4B35">
                <w:rPr>
                  <w:rStyle w:val="a5"/>
                  <w:rFonts w:eastAsia="Cambria"/>
                </w:rPr>
                <w:t>news</w:t>
              </w:r>
              <w:r w:rsidRPr="000D4B35">
                <w:rPr>
                  <w:rStyle w:val="a5"/>
                  <w:rFonts w:eastAsia="Cambria"/>
                  <w:lang w:val="uk-UA"/>
                </w:rPr>
                <w:t>/1786522949/</w:t>
              </w:r>
            </w:hyperlink>
          </w:p>
          <w:p w14:paraId="246486DF" w14:textId="77777777" w:rsidR="00C40AFD" w:rsidRDefault="00C40AFD" w:rsidP="00C40AFD">
            <w:pPr>
              <w:jc w:val="both"/>
              <w:rPr>
                <w:lang w:val="uk-UA"/>
              </w:rPr>
            </w:pPr>
            <w:hyperlink r:id="rId756" w:history="1">
              <w:r w:rsidRPr="009A0756">
                <w:rPr>
                  <w:rStyle w:val="a5"/>
                </w:rPr>
                <w:t>https</w:t>
              </w:r>
              <w:r w:rsidRPr="00C40AFD">
                <w:rPr>
                  <w:rStyle w:val="a5"/>
                  <w:lang w:val="uk-UA"/>
                </w:rPr>
                <w:t>://</w:t>
              </w:r>
              <w:r w:rsidRPr="009A0756">
                <w:rPr>
                  <w:rStyle w:val="a5"/>
                </w:rPr>
                <w:t>nk</w:t>
              </w:r>
              <w:r w:rsidRPr="00C40AFD">
                <w:rPr>
                  <w:rStyle w:val="a5"/>
                  <w:lang w:val="uk-UA"/>
                </w:rPr>
                <w:t>.</w:t>
              </w:r>
              <w:r w:rsidRPr="009A0756">
                <w:rPr>
                  <w:rStyle w:val="a5"/>
                </w:rPr>
                <w:t>gov</w:t>
              </w:r>
              <w:r w:rsidRPr="00C40AFD">
                <w:rPr>
                  <w:rStyle w:val="a5"/>
                  <w:lang w:val="uk-UA"/>
                </w:rPr>
                <w:t>.</w:t>
              </w:r>
              <w:r w:rsidRPr="009A0756">
                <w:rPr>
                  <w:rStyle w:val="a5"/>
                </w:rPr>
                <w:t>ua</w:t>
              </w:r>
              <w:r w:rsidRPr="00C40AFD">
                <w:rPr>
                  <w:rStyle w:val="a5"/>
                  <w:lang w:val="uk-UA"/>
                </w:rPr>
                <w:t>/2026/07/06/</w:t>
              </w:r>
              <w:r w:rsidRPr="009A0756">
                <w:rPr>
                  <w:rStyle w:val="a5"/>
                </w:rPr>
                <w:t>carpathian</w:t>
              </w:r>
              <w:r w:rsidRPr="00C40AFD">
                <w:rPr>
                  <w:rStyle w:val="a5"/>
                  <w:lang w:val="uk-UA"/>
                </w:rPr>
                <w:t>-</w:t>
              </w:r>
              <w:r w:rsidRPr="009A0756">
                <w:rPr>
                  <w:rStyle w:val="a5"/>
                </w:rPr>
                <w:t>yomp</w:t>
              </w:r>
              <w:r w:rsidRPr="00C40AFD">
                <w:rPr>
                  <w:rStyle w:val="a5"/>
                  <w:lang w:val="uk-UA"/>
                </w:rPr>
                <w:t>-2026-</w:t>
              </w:r>
              <w:r w:rsidRPr="009A0756">
                <w:rPr>
                  <w:rStyle w:val="a5"/>
                </w:rPr>
                <w:t>vidkryto</w:t>
              </w:r>
              <w:r w:rsidRPr="00C40AFD">
                <w:rPr>
                  <w:rStyle w:val="a5"/>
                  <w:lang w:val="uk-UA"/>
                </w:rPr>
                <w:t>-</w:t>
              </w:r>
              <w:r w:rsidRPr="009A0756">
                <w:rPr>
                  <w:rStyle w:val="a5"/>
                </w:rPr>
                <w:t>reiestratsiiu</w:t>
              </w:r>
              <w:r w:rsidRPr="00C40AFD">
                <w:rPr>
                  <w:rStyle w:val="a5"/>
                  <w:lang w:val="uk-UA"/>
                </w:rPr>
                <w:t>-</w:t>
              </w:r>
              <w:r w:rsidRPr="009A0756">
                <w:rPr>
                  <w:rStyle w:val="a5"/>
                </w:rPr>
                <w:t>na</w:t>
              </w:r>
              <w:r w:rsidRPr="00C40AFD">
                <w:rPr>
                  <w:rStyle w:val="a5"/>
                  <w:lang w:val="uk-UA"/>
                </w:rPr>
                <w:t>-</w:t>
              </w:r>
              <w:r w:rsidRPr="009A0756">
                <w:rPr>
                  <w:rStyle w:val="a5"/>
                </w:rPr>
                <w:t>odyn</w:t>
              </w:r>
              <w:r w:rsidRPr="00C40AFD">
                <w:rPr>
                  <w:rStyle w:val="a5"/>
                  <w:lang w:val="uk-UA"/>
                </w:rPr>
                <w:t>-</w:t>
              </w:r>
              <w:r w:rsidRPr="009A0756">
                <w:rPr>
                  <w:rStyle w:val="a5"/>
                </w:rPr>
                <w:t>iz</w:t>
              </w:r>
              <w:r w:rsidRPr="00C40AFD">
                <w:rPr>
                  <w:rStyle w:val="a5"/>
                  <w:lang w:val="uk-UA"/>
                </w:rPr>
                <w:t>-</w:t>
              </w:r>
              <w:r w:rsidRPr="009A0756">
                <w:rPr>
                  <w:rStyle w:val="a5"/>
                </w:rPr>
                <w:t>najbilshykh</w:t>
              </w:r>
              <w:r w:rsidRPr="00C40AFD">
                <w:rPr>
                  <w:rStyle w:val="a5"/>
                  <w:lang w:val="uk-UA"/>
                </w:rPr>
                <w:t>-</w:t>
              </w:r>
              <w:r w:rsidRPr="009A0756">
                <w:rPr>
                  <w:rStyle w:val="a5"/>
                </w:rPr>
                <w:t>hirskykh</w:t>
              </w:r>
              <w:r w:rsidRPr="00C40AFD">
                <w:rPr>
                  <w:rStyle w:val="a5"/>
                  <w:lang w:val="uk-UA"/>
                </w:rPr>
                <w:t>-</w:t>
              </w:r>
              <w:r w:rsidRPr="009A0756">
                <w:rPr>
                  <w:rStyle w:val="a5"/>
                </w:rPr>
                <w:t>marshiv</w:t>
              </w:r>
              <w:r w:rsidRPr="00C40AFD">
                <w:rPr>
                  <w:rStyle w:val="a5"/>
                  <w:lang w:val="uk-UA"/>
                </w:rPr>
                <w:t>-</w:t>
              </w:r>
              <w:r w:rsidRPr="009A0756">
                <w:rPr>
                  <w:rStyle w:val="a5"/>
                </w:rPr>
                <w:t>ukrainy</w:t>
              </w:r>
              <w:r w:rsidRPr="00C40AFD">
                <w:rPr>
                  <w:rStyle w:val="a5"/>
                  <w:lang w:val="uk-UA"/>
                </w:rPr>
                <w:t>/</w:t>
              </w:r>
            </w:hyperlink>
          </w:p>
          <w:p w14:paraId="3F96F0AE" w14:textId="77777777" w:rsidR="00C40AFD" w:rsidRPr="00C40AFD" w:rsidRDefault="00C40AFD" w:rsidP="00C40AFD">
            <w:pPr>
              <w:jc w:val="both"/>
              <w:rPr>
                <w:lang w:val="uk-UA"/>
              </w:rPr>
            </w:pPr>
            <w:r w:rsidRPr="009A0756">
              <w:t> </w:t>
            </w:r>
            <w:hyperlink r:id="rId757" w:history="1">
              <w:r w:rsidRPr="009A0756">
                <w:rPr>
                  <w:rStyle w:val="a5"/>
                </w:rPr>
                <w:t>https://www.facebook.com/share/p/1FChbqXF1H/?mibextid=wwXIfr</w:t>
              </w:r>
            </w:hyperlink>
          </w:p>
          <w:p w14:paraId="1C9C0A9F" w14:textId="77777777" w:rsidR="00C40AFD" w:rsidRPr="009A0756" w:rsidRDefault="00C40AFD" w:rsidP="00C40AFD">
            <w:pPr>
              <w:pStyle w:val="af0"/>
              <w:jc w:val="both"/>
              <w:rPr>
                <w:rFonts w:ascii="Times New Roman" w:hAnsi="Times New Roman"/>
                <w:sz w:val="20"/>
              </w:rPr>
            </w:pPr>
            <w:hyperlink r:id="rId758" w:history="1">
              <w:r w:rsidRPr="009A0756">
                <w:rPr>
                  <w:rStyle w:val="a5"/>
                  <w:rFonts w:ascii="Times New Roman" w:hAnsi="Times New Roman"/>
                  <w:sz w:val="20"/>
                </w:rPr>
                <w:t>https://t.me/NovaKahovkaMVA/7774</w:t>
              </w:r>
            </w:hyperlink>
          </w:p>
          <w:p w14:paraId="29502D36" w14:textId="77777777" w:rsidR="00C40AFD" w:rsidRDefault="00C40AFD" w:rsidP="00C40AFD">
            <w:pPr>
              <w:pStyle w:val="af0"/>
              <w:jc w:val="both"/>
              <w:rPr>
                <w:rFonts w:ascii="Times New Roman" w:hAnsi="Times New Roman"/>
                <w:sz w:val="20"/>
              </w:rPr>
            </w:pPr>
            <w:hyperlink r:id="rId759" w:history="1">
              <w:r w:rsidRPr="009A0756">
                <w:rPr>
                  <w:rStyle w:val="a5"/>
                  <w:rFonts w:ascii="Times New Roman" w:hAnsi="Times New Roman"/>
                  <w:sz w:val="20"/>
                </w:rPr>
                <w:t>https://nk.gov.ua/2026/08/13/veteraniv-ta-vijskovosluzhbovtsiv-zaproshuiut-do-uchasti-u-turniri-karpatskyj-vyklyk/</w:t>
              </w:r>
            </w:hyperlink>
          </w:p>
          <w:p w14:paraId="03E333FB" w14:textId="77777777" w:rsidR="00C40AFD" w:rsidRPr="009A0756" w:rsidRDefault="00C40AFD" w:rsidP="00C40AFD">
            <w:pPr>
              <w:pStyle w:val="af0"/>
              <w:jc w:val="both"/>
              <w:rPr>
                <w:rFonts w:ascii="Times New Roman" w:hAnsi="Times New Roman"/>
                <w:sz w:val="20"/>
              </w:rPr>
            </w:pPr>
            <w:hyperlink r:id="rId760" w:history="1">
              <w:r w:rsidRPr="009A0756">
                <w:rPr>
                  <w:rStyle w:val="a5"/>
                  <w:rFonts w:ascii="Times New Roman" w:hAnsi="Times New Roman"/>
                  <w:sz w:val="20"/>
                </w:rPr>
                <w:t>https://www.facebook.com/share/p/1Jy1DZZzrx/?mibextid=wwXIfr</w:t>
              </w:r>
            </w:hyperlink>
          </w:p>
          <w:p w14:paraId="3E4DE2F9" w14:textId="77777777" w:rsidR="00C40AFD" w:rsidRPr="00C40AFD" w:rsidRDefault="00C40AFD" w:rsidP="00C40AFD">
            <w:pPr>
              <w:pStyle w:val="af0"/>
              <w:jc w:val="both"/>
              <w:rPr>
                <w:rFonts w:ascii="Calibri" w:hAnsi="Calibri"/>
                <w:sz w:val="20"/>
              </w:rPr>
            </w:pPr>
            <w:hyperlink r:id="rId761" w:history="1">
              <w:r w:rsidRPr="009A0756">
                <w:rPr>
                  <w:rStyle w:val="a5"/>
                  <w:rFonts w:ascii="Times New Roman" w:hAnsi="Times New Roman"/>
                  <w:sz w:val="20"/>
                </w:rPr>
                <w:t>https://t.me/NovaKahovkaMVA/8133</w:t>
              </w:r>
            </w:hyperlink>
            <w:r w:rsidRPr="009A0756">
              <w:rPr>
                <w:rFonts w:ascii="Times New Roman" w:hAnsi="Times New Roman"/>
                <w:sz w:val="20"/>
              </w:rPr>
              <w:t xml:space="preserve"> </w:t>
            </w:r>
            <w:hyperlink r:id="rId762" w:history="1">
              <w:r w:rsidRPr="009A0756">
                <w:rPr>
                  <w:rStyle w:val="a5"/>
                  <w:rFonts w:ascii="Times New Roman" w:hAnsi="Times New Roman"/>
                  <w:sz w:val="20"/>
                </w:rPr>
                <w:t>https://whatsapp.com/channel/0029VaZ0Aox3rZZevonhjF2G/2501</w:t>
              </w:r>
            </w:hyperlink>
            <w:r>
              <w:rPr>
                <w:rFonts w:ascii="Calibri" w:hAnsi="Calibri"/>
                <w:sz w:val="20"/>
              </w:rPr>
              <w:t xml:space="preserve"> .</w:t>
            </w:r>
          </w:p>
        </w:tc>
      </w:tr>
      <w:tr w:rsidR="00F84610" w:rsidRPr="00922635" w14:paraId="7233429E" w14:textId="77777777" w:rsidTr="002C2DD4">
        <w:tc>
          <w:tcPr>
            <w:tcW w:w="1951" w:type="dxa"/>
          </w:tcPr>
          <w:p w14:paraId="78CA1B0D" w14:textId="77777777" w:rsidR="00F84610" w:rsidRPr="00C12835" w:rsidRDefault="00F84610" w:rsidP="004A4146">
            <w:pPr>
              <w:rPr>
                <w:rFonts w:eastAsia="Cambria"/>
              </w:rPr>
            </w:pPr>
            <w:r w:rsidRPr="00C12835">
              <w:rPr>
                <w:rFonts w:eastAsia="Cambria"/>
              </w:rPr>
              <w:lastRenderedPageBreak/>
              <w:t>10)</w:t>
            </w:r>
            <w:r w:rsidRPr="00C12835">
              <w:t xml:space="preserve"> </w:t>
            </w:r>
            <w:r w:rsidR="0036585B" w:rsidRPr="00C12835">
              <w:rPr>
                <w:lang w:val="uk-UA"/>
              </w:rPr>
              <w:t>П</w:t>
            </w:r>
            <w:r w:rsidRPr="00C12835">
              <w:rPr>
                <w:rFonts w:eastAsia="Cambria"/>
              </w:rPr>
              <w:t>ровести фізкультурно-</w:t>
            </w:r>
          </w:p>
          <w:p w14:paraId="7C7CC884" w14:textId="77777777" w:rsidR="00F84610" w:rsidRPr="00C12835" w:rsidRDefault="00F84610" w:rsidP="004A4146">
            <w:pPr>
              <w:rPr>
                <w:rFonts w:eastAsia="Cambria"/>
              </w:rPr>
            </w:pPr>
            <w:r w:rsidRPr="00C12835">
              <w:rPr>
                <w:rFonts w:eastAsia="Cambria"/>
              </w:rPr>
              <w:t>оздоровчі та спортивні заходи</w:t>
            </w:r>
          </w:p>
          <w:p w14:paraId="5A256776" w14:textId="77777777" w:rsidR="00F84610" w:rsidRPr="00C12835" w:rsidRDefault="00F84610" w:rsidP="004A4146">
            <w:pPr>
              <w:rPr>
                <w:rFonts w:eastAsia="Cambria"/>
              </w:rPr>
            </w:pPr>
            <w:r w:rsidRPr="00C12835">
              <w:rPr>
                <w:rFonts w:eastAsia="Cambria"/>
              </w:rPr>
              <w:t>серед ветеранів війни та членів їх</w:t>
            </w:r>
          </w:p>
          <w:p w14:paraId="67FF0F47" w14:textId="77777777" w:rsidR="00F84610" w:rsidRPr="00C12835" w:rsidRDefault="00F84610" w:rsidP="004A4146">
            <w:pPr>
              <w:rPr>
                <w:rFonts w:eastAsia="Cambria"/>
              </w:rPr>
            </w:pPr>
            <w:r w:rsidRPr="00C12835">
              <w:rPr>
                <w:rFonts w:eastAsia="Cambria"/>
              </w:rPr>
              <w:t>сімей, членів сімей загиблих</w:t>
            </w:r>
          </w:p>
          <w:p w14:paraId="3EFA08D6" w14:textId="77777777" w:rsidR="00F84610" w:rsidRPr="00C12835" w:rsidRDefault="00F84610" w:rsidP="004A4146">
            <w:pPr>
              <w:rPr>
                <w:rFonts w:eastAsia="Cambria"/>
              </w:rPr>
            </w:pPr>
            <w:r w:rsidRPr="00C12835">
              <w:rPr>
                <w:rFonts w:eastAsia="Cambria"/>
              </w:rPr>
              <w:t>(померлих) ветеранів війни,</w:t>
            </w:r>
          </w:p>
          <w:p w14:paraId="1931BEC1" w14:textId="77777777" w:rsidR="00F84610" w:rsidRPr="00C12835" w:rsidRDefault="00F84610" w:rsidP="004A4146">
            <w:pPr>
              <w:rPr>
                <w:rFonts w:eastAsia="Cambria"/>
              </w:rPr>
            </w:pPr>
            <w:r w:rsidRPr="00C12835">
              <w:rPr>
                <w:rFonts w:eastAsia="Cambria"/>
              </w:rPr>
              <w:t>членів сімей загиблих</w:t>
            </w:r>
          </w:p>
          <w:p w14:paraId="246FB0C1" w14:textId="77777777" w:rsidR="00F84610" w:rsidRPr="00C12835" w:rsidRDefault="00F84610" w:rsidP="004A4146">
            <w:pPr>
              <w:rPr>
                <w:rFonts w:eastAsia="Cambria"/>
              </w:rPr>
            </w:pPr>
            <w:r w:rsidRPr="00C12835">
              <w:rPr>
                <w:rFonts w:eastAsia="Cambria"/>
              </w:rPr>
              <w:t>(померлих) Захисників та</w:t>
            </w:r>
          </w:p>
          <w:p w14:paraId="6BDCB041" w14:textId="77777777" w:rsidR="00F84610" w:rsidRPr="00C12835" w:rsidRDefault="00F84610" w:rsidP="004A4146">
            <w:pPr>
              <w:rPr>
                <w:rFonts w:eastAsia="Cambria"/>
              </w:rPr>
            </w:pPr>
            <w:r w:rsidRPr="00C12835">
              <w:rPr>
                <w:rFonts w:eastAsia="Cambria"/>
              </w:rPr>
              <w:t>Захисниць України</w:t>
            </w:r>
          </w:p>
        </w:tc>
        <w:tc>
          <w:tcPr>
            <w:tcW w:w="2126" w:type="dxa"/>
          </w:tcPr>
          <w:p w14:paraId="0C62AD25" w14:textId="77777777" w:rsidR="00F84610" w:rsidRPr="00C12835" w:rsidRDefault="00F84610" w:rsidP="004A4146">
            <w:pPr>
              <w:rPr>
                <w:rFonts w:eastAsia="Cambria"/>
              </w:rPr>
            </w:pPr>
            <w:r w:rsidRPr="00C12835">
              <w:rPr>
                <w:rFonts w:eastAsia="Cambria"/>
              </w:rPr>
              <w:t>Управління фізичної</w:t>
            </w:r>
          </w:p>
          <w:p w14:paraId="40991DE9" w14:textId="77777777" w:rsidR="00F84610" w:rsidRPr="00C12835" w:rsidRDefault="00F84610" w:rsidP="004A4146">
            <w:pPr>
              <w:rPr>
                <w:rFonts w:eastAsia="Cambria"/>
              </w:rPr>
            </w:pPr>
            <w:r w:rsidRPr="00C12835">
              <w:rPr>
                <w:rFonts w:eastAsia="Cambria"/>
              </w:rPr>
              <w:t>культури, молоді та</w:t>
            </w:r>
          </w:p>
          <w:p w14:paraId="4D1D59B2" w14:textId="77777777" w:rsidR="00F84610" w:rsidRPr="00C12835" w:rsidRDefault="00F84610" w:rsidP="004A4146">
            <w:pPr>
              <w:rPr>
                <w:rFonts w:eastAsia="Cambria"/>
              </w:rPr>
            </w:pPr>
            <w:r w:rsidRPr="00C12835">
              <w:rPr>
                <w:rFonts w:eastAsia="Cambria"/>
              </w:rPr>
              <w:t>спорту обласної</w:t>
            </w:r>
          </w:p>
          <w:p w14:paraId="7A06EAA3" w14:textId="77777777" w:rsidR="00F84610" w:rsidRPr="00C12835" w:rsidRDefault="00F84610" w:rsidP="004A4146">
            <w:pPr>
              <w:rPr>
                <w:rFonts w:eastAsia="Cambria"/>
              </w:rPr>
            </w:pPr>
            <w:r w:rsidRPr="00C12835">
              <w:rPr>
                <w:rFonts w:eastAsia="Cambria"/>
              </w:rPr>
              <w:t>державної адміністрації,</w:t>
            </w:r>
          </w:p>
          <w:p w14:paraId="76645B69" w14:textId="77777777" w:rsidR="00F84610" w:rsidRPr="00C12835" w:rsidRDefault="00F84610" w:rsidP="004A4146">
            <w:pPr>
              <w:rPr>
                <w:rFonts w:eastAsia="Cambria"/>
              </w:rPr>
            </w:pPr>
            <w:r w:rsidRPr="00C12835">
              <w:rPr>
                <w:rFonts w:eastAsia="Cambria"/>
              </w:rPr>
              <w:t xml:space="preserve">управління </w:t>
            </w:r>
            <w:proofErr w:type="gramStart"/>
            <w:r w:rsidRPr="00C12835">
              <w:rPr>
                <w:rFonts w:eastAsia="Cambria"/>
              </w:rPr>
              <w:t>у справах</w:t>
            </w:r>
            <w:proofErr w:type="gramEnd"/>
          </w:p>
          <w:p w14:paraId="0313B014" w14:textId="77777777" w:rsidR="00F84610" w:rsidRPr="00C12835" w:rsidRDefault="00F84610" w:rsidP="004A4146">
            <w:pPr>
              <w:rPr>
                <w:rFonts w:eastAsia="Cambria"/>
              </w:rPr>
            </w:pPr>
            <w:r w:rsidRPr="00C12835">
              <w:rPr>
                <w:rFonts w:eastAsia="Cambria"/>
              </w:rPr>
              <w:t>ветеранів обласної</w:t>
            </w:r>
          </w:p>
          <w:p w14:paraId="25569628" w14:textId="77777777" w:rsidR="00F84610" w:rsidRPr="00C12835" w:rsidRDefault="00F84610" w:rsidP="004A4146">
            <w:pPr>
              <w:rPr>
                <w:rFonts w:eastAsia="Cambria"/>
              </w:rPr>
            </w:pPr>
            <w:r w:rsidRPr="00C12835">
              <w:rPr>
                <w:rFonts w:eastAsia="Cambria"/>
              </w:rPr>
              <w:t>державної адміністрації,</w:t>
            </w:r>
          </w:p>
          <w:p w14:paraId="05CB3A6E" w14:textId="77777777" w:rsidR="00F84610" w:rsidRPr="00C12835" w:rsidRDefault="00F84610" w:rsidP="004A4146">
            <w:pPr>
              <w:rPr>
                <w:rFonts w:eastAsia="Cambria"/>
              </w:rPr>
            </w:pPr>
            <w:r w:rsidRPr="00C12835">
              <w:rPr>
                <w:rFonts w:eastAsia="Cambria"/>
              </w:rPr>
              <w:t>військові адміністрації</w:t>
            </w:r>
          </w:p>
          <w:p w14:paraId="608D336C" w14:textId="77777777" w:rsidR="00F84610" w:rsidRPr="00C12835" w:rsidRDefault="00F84610" w:rsidP="004A4146">
            <w:pPr>
              <w:rPr>
                <w:rFonts w:eastAsia="Cambria"/>
              </w:rPr>
            </w:pPr>
            <w:r w:rsidRPr="00C12835">
              <w:rPr>
                <w:rFonts w:eastAsia="Cambria"/>
              </w:rPr>
              <w:t>населених пунктів</w:t>
            </w:r>
          </w:p>
          <w:p w14:paraId="23FAAF8C" w14:textId="77777777" w:rsidR="00F84610" w:rsidRPr="00C12835" w:rsidRDefault="00F84610" w:rsidP="004A4146">
            <w:pPr>
              <w:rPr>
                <w:rFonts w:eastAsia="Cambria"/>
              </w:rPr>
            </w:pPr>
            <w:r w:rsidRPr="00C12835">
              <w:rPr>
                <w:rFonts w:eastAsia="Cambria"/>
              </w:rPr>
              <w:t>деокупованих</w:t>
            </w:r>
          </w:p>
          <w:p w14:paraId="632D4441" w14:textId="77777777" w:rsidR="00F84610" w:rsidRPr="00C12835" w:rsidRDefault="00F84610" w:rsidP="005150D4">
            <w:pPr>
              <w:rPr>
                <w:rFonts w:eastAsia="Cambria"/>
              </w:rPr>
            </w:pPr>
            <w:r w:rsidRPr="00C12835">
              <w:rPr>
                <w:rFonts w:eastAsia="Cambria"/>
              </w:rPr>
              <w:t>територіальних громад</w:t>
            </w:r>
            <w:r w:rsidR="005150D4">
              <w:rPr>
                <w:rFonts w:eastAsia="Cambria"/>
                <w:lang w:val="uk-UA"/>
              </w:rPr>
              <w:t xml:space="preserve"> </w:t>
            </w:r>
            <w:r w:rsidRPr="00C12835">
              <w:rPr>
                <w:rFonts w:eastAsia="Cambria"/>
              </w:rPr>
              <w:t>(за згодою)</w:t>
            </w:r>
          </w:p>
        </w:tc>
        <w:tc>
          <w:tcPr>
            <w:tcW w:w="1134" w:type="dxa"/>
          </w:tcPr>
          <w:p w14:paraId="5AA06CDE" w14:textId="77777777" w:rsidR="00F84610" w:rsidRPr="00C12835" w:rsidRDefault="00F84610" w:rsidP="00CD1A4B">
            <w:pPr>
              <w:jc w:val="center"/>
            </w:pPr>
            <w:r w:rsidRPr="00C12835">
              <w:t>Грудень</w:t>
            </w:r>
          </w:p>
          <w:p w14:paraId="577D7922" w14:textId="77777777" w:rsidR="00F84610" w:rsidRPr="00C12835" w:rsidRDefault="00611EE9" w:rsidP="00CD1A4B">
            <w:pPr>
              <w:jc w:val="center"/>
            </w:pPr>
            <w:r w:rsidRPr="00C12835">
              <w:t>2026</w:t>
            </w:r>
            <w:r w:rsidR="00F84610" w:rsidRPr="00C12835">
              <w:t xml:space="preserve"> року</w:t>
            </w:r>
          </w:p>
        </w:tc>
        <w:tc>
          <w:tcPr>
            <w:tcW w:w="993" w:type="dxa"/>
          </w:tcPr>
          <w:p w14:paraId="039CEA31" w14:textId="77777777" w:rsidR="00F84610" w:rsidRPr="00C12835" w:rsidRDefault="00F84610" w:rsidP="00CD1A4B">
            <w:pPr>
              <w:jc w:val="center"/>
            </w:pPr>
          </w:p>
        </w:tc>
        <w:tc>
          <w:tcPr>
            <w:tcW w:w="1417" w:type="dxa"/>
          </w:tcPr>
          <w:p w14:paraId="35D10F4D" w14:textId="77777777" w:rsidR="00F84610" w:rsidRPr="00C12835" w:rsidRDefault="00944C2A" w:rsidP="00CD1A4B">
            <w:pPr>
              <w:jc w:val="center"/>
            </w:pPr>
            <w:r w:rsidRPr="00C12835">
              <w:t>Виконується</w:t>
            </w:r>
          </w:p>
        </w:tc>
        <w:tc>
          <w:tcPr>
            <w:tcW w:w="7938" w:type="dxa"/>
          </w:tcPr>
          <w:p w14:paraId="3044CAF9" w14:textId="77777777" w:rsidR="00565043" w:rsidRPr="00C12835" w:rsidRDefault="00565043" w:rsidP="005E36C1">
            <w:pPr>
              <w:jc w:val="both"/>
            </w:pPr>
            <w:r w:rsidRPr="00C12835">
              <w:t>Поточна безпекова ситуація в області ускладнює здійснення якісного навчально-спортивного процесу та проведення фізкультурно-оздоровчих та спортивних заходів систематичних тренувань і змагань в тому числі серед ветеранів війни та членів їх сімей</w:t>
            </w:r>
            <w:bookmarkStart w:id="2" w:name="_GoBack"/>
            <w:bookmarkEnd w:id="2"/>
            <w:r w:rsidRPr="00C12835">
              <w:t>.</w:t>
            </w:r>
          </w:p>
          <w:p w14:paraId="5A2B8FAB" w14:textId="77777777" w:rsidR="00DA2B57" w:rsidRDefault="00565043" w:rsidP="00DA2B57">
            <w:pPr>
              <w:jc w:val="both"/>
              <w:rPr>
                <w:lang w:val="uk-UA"/>
              </w:rPr>
            </w:pPr>
            <w:r w:rsidRPr="00C12835">
              <w:t xml:space="preserve">В територіальних громадах області, в яких дозволяє безпекова ситуація </w:t>
            </w:r>
            <w:proofErr w:type="gramStart"/>
            <w:r w:rsidRPr="00C12835">
              <w:t>планується  проведення</w:t>
            </w:r>
            <w:proofErr w:type="gramEnd"/>
            <w:r w:rsidRPr="00C12835">
              <w:t xml:space="preserve"> відповідних заходів.</w:t>
            </w:r>
            <w:r w:rsidR="00F87428" w:rsidRPr="00C12835">
              <w:rPr>
                <w:lang w:val="uk-UA"/>
              </w:rPr>
              <w:t xml:space="preserve"> </w:t>
            </w:r>
            <w:r w:rsidRPr="00C12835">
              <w:rPr>
                <w:lang w:val="uk-UA"/>
              </w:rPr>
              <w:t>Захід включено до цільової програми розвитку фізичної культури та спорту у Високопільській селищній територіальній громаді на 2026-</w:t>
            </w:r>
            <w:r w:rsidR="005150D4">
              <w:rPr>
                <w:lang w:val="uk-UA"/>
              </w:rPr>
              <w:t xml:space="preserve">                 </w:t>
            </w:r>
            <w:r w:rsidRPr="00C12835">
              <w:rPr>
                <w:lang w:val="uk-UA"/>
              </w:rPr>
              <w:t>2028 роки, затвердженої розпорядженням начальника селищної військової адміністрації від 13</w:t>
            </w:r>
            <w:r w:rsidR="00E228C2">
              <w:rPr>
                <w:lang w:val="uk-UA"/>
              </w:rPr>
              <w:t xml:space="preserve"> листопада </w:t>
            </w:r>
            <w:r w:rsidRPr="00C12835">
              <w:rPr>
                <w:lang w:val="uk-UA"/>
              </w:rPr>
              <w:t xml:space="preserve">2025 </w:t>
            </w:r>
            <w:r w:rsidR="00E228C2">
              <w:rPr>
                <w:lang w:val="uk-UA"/>
              </w:rPr>
              <w:t xml:space="preserve"> року </w:t>
            </w:r>
            <w:r w:rsidRPr="00C12835">
              <w:rPr>
                <w:lang w:val="uk-UA"/>
              </w:rPr>
              <w:t>№ 1366.</w:t>
            </w:r>
            <w:r w:rsidR="00DA2B57" w:rsidRPr="00DA2B57">
              <w:rPr>
                <w:lang w:val="uk-UA"/>
              </w:rPr>
              <w:t xml:space="preserve"> </w:t>
            </w:r>
          </w:p>
          <w:p w14:paraId="54336B76" w14:textId="77777777" w:rsidR="00DA2B57" w:rsidRPr="00DA2B57" w:rsidRDefault="00DA2B57" w:rsidP="00DA2B57">
            <w:pPr>
              <w:jc w:val="both"/>
            </w:pPr>
            <w:hyperlink r:id="rId763" w:history="1">
              <w:r w:rsidRPr="00DA2B57">
                <w:rPr>
                  <w:rStyle w:val="a5"/>
                  <w:lang w:val="uk-UA"/>
                </w:rPr>
                <w:t>https://kronau.gov.ua/docs/2298930/</w:t>
              </w:r>
            </w:hyperlink>
            <w:r w:rsidRPr="00DA2B57">
              <w:rPr>
                <w:lang w:val="uk-UA"/>
              </w:rPr>
              <w:t xml:space="preserve"> , </w:t>
            </w:r>
            <w:hyperlink r:id="rId764" w:history="1">
              <w:r w:rsidRPr="00DA2B57">
                <w:rPr>
                  <w:rStyle w:val="a5"/>
                  <w:lang w:val="uk-UA"/>
                </w:rPr>
                <w:t>https://kronau.gov.ua/news/1774589148/</w:t>
              </w:r>
            </w:hyperlink>
          </w:p>
          <w:p w14:paraId="53AE6DA0" w14:textId="77777777" w:rsidR="00DA2B57" w:rsidRPr="00DA2B57" w:rsidRDefault="00DA2B57" w:rsidP="00DA2B57">
            <w:pPr>
              <w:jc w:val="both"/>
              <w:rPr>
                <w:lang w:val="uk-UA"/>
              </w:rPr>
            </w:pPr>
            <w:r w:rsidRPr="00DA2B57">
              <w:rPr>
                <w:lang w:val="uk-UA"/>
              </w:rPr>
              <w:t xml:space="preserve">06 червня 2026 року у м Херсоні в приміщенні ветеранського простору Ветеран </w:t>
            </w:r>
            <w:r w:rsidRPr="00DA2B57">
              <w:t>Pro</w:t>
            </w:r>
            <w:r w:rsidRPr="00DA2B57">
              <w:rPr>
                <w:lang w:val="uk-UA"/>
              </w:rPr>
              <w:t xml:space="preserve"> разом з фахівцем із супроводу ветеранів війни ХМЦСССДМ Олегом Супруном провели змагання з «Бочче», в якій приймали участь 8 учасників з числа осіб з інвалідністю внаслідок війни.</w:t>
            </w:r>
          </w:p>
          <w:p w14:paraId="65B07235" w14:textId="77777777" w:rsidR="00DA2B57" w:rsidRPr="00DA2B57" w:rsidRDefault="00DA2B57" w:rsidP="00DA2B57">
            <w:pPr>
              <w:jc w:val="both"/>
              <w:rPr>
                <w:lang w:val="uk-UA"/>
              </w:rPr>
            </w:pPr>
            <w:r w:rsidRPr="00DA2B57">
              <w:t>09 та 16 вересня 2026 року ветеранами управління у справах ветеранів відвідано та прийнято участь у спортивному заході-змагання для ветеранів (Гра Бочча) за участю фахівців із супроводу ветеранів ХМЦСССДМ спільно з ГО «Сильні бо вільні».</w:t>
            </w:r>
          </w:p>
          <w:p w14:paraId="3D1A485A" w14:textId="77777777" w:rsidR="00DA2B57" w:rsidRPr="009A0756" w:rsidRDefault="00DA2B57" w:rsidP="00DA2B57">
            <w:pPr>
              <w:jc w:val="both"/>
              <w:rPr>
                <w:lang w:val="uk-UA"/>
              </w:rPr>
            </w:pPr>
            <w:r w:rsidRPr="00DA2B57">
              <w:t>Визначено фітнес-клуб у місті Херсон, в якому є можливість скористатися площадками для занять фізичною культурою та спортом відповідно до програми Міністерства у справах ветеранів України. Здійснюється прийом заяв на отримання коштів для учасників бойових дій та ветеранів з інвалідністю внаслідок війни на отримання щокварталу по 1500 грн для оплати спортивних занять.</w:t>
            </w:r>
          </w:p>
          <w:p w14:paraId="34566A28" w14:textId="77777777" w:rsidR="00B86554" w:rsidRPr="00C12835" w:rsidRDefault="00DA2B57" w:rsidP="005E36C1">
            <w:pPr>
              <w:jc w:val="both"/>
              <w:rPr>
                <w:lang w:val="uk-UA"/>
              </w:rPr>
            </w:pPr>
            <w:r>
              <w:rPr>
                <w:lang w:val="uk-UA"/>
              </w:rPr>
              <w:t>В</w:t>
            </w:r>
            <w:r w:rsidRPr="009A0756">
              <w:rPr>
                <w:rFonts w:eastAsia="Cambria"/>
                <w:color w:val="000000"/>
              </w:rPr>
              <w:t>етерани взяли участь в обласних змаганнях в с. Велика Олександрівка</w:t>
            </w:r>
            <w:r>
              <w:rPr>
                <w:lang w:val="uk-UA"/>
              </w:rPr>
              <w:t>.</w:t>
            </w:r>
          </w:p>
        </w:tc>
      </w:tr>
      <w:tr w:rsidR="00F84610" w:rsidRPr="00DA2B57" w14:paraId="14B2FACA" w14:textId="77777777" w:rsidTr="002C2DD4">
        <w:tc>
          <w:tcPr>
            <w:tcW w:w="1951" w:type="dxa"/>
          </w:tcPr>
          <w:p w14:paraId="338F892E" w14:textId="77777777" w:rsidR="00F84610" w:rsidRPr="00C12835" w:rsidRDefault="00F84610" w:rsidP="0036585B">
            <w:pPr>
              <w:jc w:val="both"/>
            </w:pPr>
            <w:r w:rsidRPr="00C12835">
              <w:t xml:space="preserve">11) </w:t>
            </w:r>
            <w:r w:rsidR="0036585B" w:rsidRPr="00C12835">
              <w:rPr>
                <w:lang w:val="uk-UA"/>
              </w:rPr>
              <w:t>П</w:t>
            </w:r>
            <w:r w:rsidRPr="00C12835">
              <w:t>ровести заходи з</w:t>
            </w:r>
            <w:r w:rsidR="005150D4">
              <w:rPr>
                <w:lang w:val="uk-UA"/>
              </w:rPr>
              <w:t xml:space="preserve"> </w:t>
            </w:r>
            <w:r w:rsidRPr="00C12835">
              <w:t>адаптивного спорту для осіб з інвалідністю та/або осіб з обмеженнями повсякденного</w:t>
            </w:r>
          </w:p>
          <w:p w14:paraId="248E8533" w14:textId="77777777" w:rsidR="00F84610" w:rsidRPr="00C12835" w:rsidRDefault="00F84610" w:rsidP="0036585B">
            <w:pPr>
              <w:jc w:val="both"/>
            </w:pPr>
            <w:r w:rsidRPr="00C12835">
              <w:t>функціонування</w:t>
            </w:r>
          </w:p>
        </w:tc>
        <w:tc>
          <w:tcPr>
            <w:tcW w:w="2126" w:type="dxa"/>
          </w:tcPr>
          <w:p w14:paraId="0A98C70E" w14:textId="77777777" w:rsidR="00F84610" w:rsidRPr="00C12835" w:rsidRDefault="00F84610" w:rsidP="004A4146">
            <w:r w:rsidRPr="00C12835">
              <w:t>Управління фізичної культури, молоді та спорту обласної</w:t>
            </w:r>
          </w:p>
          <w:p w14:paraId="2219092D" w14:textId="77777777" w:rsidR="00F84610" w:rsidRPr="00C12835" w:rsidRDefault="00F84610" w:rsidP="004A4146">
            <w:r w:rsidRPr="00C12835">
              <w:t>державної адміністрації</w:t>
            </w:r>
          </w:p>
        </w:tc>
        <w:tc>
          <w:tcPr>
            <w:tcW w:w="1134" w:type="dxa"/>
          </w:tcPr>
          <w:p w14:paraId="3581D9D1" w14:textId="77777777" w:rsidR="00F84610" w:rsidRPr="00C12835" w:rsidRDefault="00F84610" w:rsidP="0036585B">
            <w:pPr>
              <w:jc w:val="center"/>
            </w:pPr>
            <w:r w:rsidRPr="00C12835">
              <w:t>Грудень</w:t>
            </w:r>
          </w:p>
          <w:p w14:paraId="518DF1EE" w14:textId="77777777" w:rsidR="00F84610" w:rsidRPr="00C12835" w:rsidRDefault="00611EE9" w:rsidP="0036585B">
            <w:pPr>
              <w:jc w:val="center"/>
            </w:pPr>
            <w:r w:rsidRPr="00C12835">
              <w:t xml:space="preserve">2026 </w:t>
            </w:r>
            <w:r w:rsidR="00F84610" w:rsidRPr="00C12835">
              <w:t>року</w:t>
            </w:r>
          </w:p>
        </w:tc>
        <w:tc>
          <w:tcPr>
            <w:tcW w:w="993" w:type="dxa"/>
          </w:tcPr>
          <w:p w14:paraId="4D870A7B" w14:textId="77777777" w:rsidR="00F84610" w:rsidRPr="00C12835" w:rsidRDefault="00F84610" w:rsidP="0036585B">
            <w:pPr>
              <w:jc w:val="center"/>
            </w:pPr>
          </w:p>
        </w:tc>
        <w:tc>
          <w:tcPr>
            <w:tcW w:w="1417" w:type="dxa"/>
          </w:tcPr>
          <w:p w14:paraId="50A9F46A" w14:textId="77777777" w:rsidR="00F84610" w:rsidRPr="00C12835" w:rsidRDefault="00523DE3" w:rsidP="0036585B">
            <w:pPr>
              <w:jc w:val="center"/>
            </w:pPr>
            <w:r w:rsidRPr="00C12835">
              <w:t>Виконується</w:t>
            </w:r>
          </w:p>
        </w:tc>
        <w:tc>
          <w:tcPr>
            <w:tcW w:w="7938" w:type="dxa"/>
          </w:tcPr>
          <w:p w14:paraId="23125748" w14:textId="77777777" w:rsidR="00C02DFD" w:rsidRPr="00DA2B57" w:rsidRDefault="00C02DFD" w:rsidP="0036585B">
            <w:pPr>
              <w:jc w:val="both"/>
            </w:pPr>
            <w:r w:rsidRPr="00C12835">
              <w:t xml:space="preserve">Налагоджено співпрацю з державною установою «Агенція масового спорту України» в </w:t>
            </w:r>
            <w:r w:rsidRPr="00DA2B57">
              <w:t>частині реалізації проєкту «Активні парки-Нестримні» щодо супроводу та організаційної допомоги зі створення клубу з адаптивного спорту на деокупованій частині території Херсонської області.</w:t>
            </w:r>
          </w:p>
          <w:p w14:paraId="11AB37A8" w14:textId="77777777" w:rsidR="0082524C" w:rsidRPr="00DA2B57" w:rsidRDefault="00C25F94" w:rsidP="0057724E">
            <w:pPr>
              <w:jc w:val="both"/>
              <w:rPr>
                <w:lang w:val="uk-UA"/>
              </w:rPr>
            </w:pPr>
            <w:r w:rsidRPr="00DA2B57">
              <w:t>Проєкт «Активні парки – нестримні» є частиною загальнонаціональної ініціативи, спрямованої на підтримку фізичної активності населення та, що особливо важливо, на реабілітацію та інтеграцію ветеранів війни та людей з інвалідністю через спорт.</w:t>
            </w:r>
          </w:p>
          <w:p w14:paraId="7082DAFB" w14:textId="77777777" w:rsidR="00DA2B57" w:rsidRPr="00DA2B57" w:rsidRDefault="00DA2B57" w:rsidP="00DA2B57">
            <w:pPr>
              <w:jc w:val="both"/>
              <w:rPr>
                <w:lang w:val="uk-UA"/>
              </w:rPr>
            </w:pPr>
            <w:r w:rsidRPr="00DA2B57">
              <w:rPr>
                <w:lang w:val="uk-UA"/>
              </w:rPr>
              <w:t>20 серпня 2026 року з нагоди відзначення Дня Незалежності України в Великоолександрівській громаді Бериславського району проведено обласний фізкультурно-оздоровчий захід з адаптивного спорту серед ветеранів війни «СИЛЬНІ РАЗОМ» у доступних адаптивних дисциплінах (бочча, корнхол, дартс, джакколо (жульбар), ладдер болл, настільний теніс, спортивні хрестики-нулики), в якій взяли участь 21 учасник з числа осіб з інвалідністю внаслідок війни.</w:t>
            </w:r>
          </w:p>
          <w:p w14:paraId="6717BCCD" w14:textId="77777777" w:rsidR="00DA2B57" w:rsidRPr="00DA2B57" w:rsidRDefault="00DA2B57" w:rsidP="00DA2B57">
            <w:pPr>
              <w:rPr>
                <w:lang w:val="uk-UA"/>
              </w:rPr>
            </w:pPr>
            <w:r w:rsidRPr="00DA2B57">
              <w:rPr>
                <w:lang w:val="uk-UA"/>
              </w:rPr>
              <w:lastRenderedPageBreak/>
              <w:t>У зв’язку з наявністю активних бойових дій  розвиток адаптивних видів спорту для осіб з інвалідністю здійснюється по можливості з врахуванням безпекової ситуації. Проведено обласний фізкультурно-оздоровчий захід з адаптивного спорту «СИЛЬНІ РАЗОМ», який об’</w:t>
            </w:r>
            <w:r w:rsidR="00D17D32">
              <w:rPr>
                <w:lang w:val="uk-UA"/>
              </w:rPr>
              <w:t xml:space="preserve">єднав ветеранів та ветеранок </w:t>
            </w:r>
            <w:r w:rsidRPr="00DA2B57">
              <w:rPr>
                <w:lang w:val="uk-UA"/>
              </w:rPr>
              <w:t>війни, членів їхніх сімей і дітей, турніри з боча та інших видів адаптивного спорту.</w:t>
            </w:r>
          </w:p>
        </w:tc>
      </w:tr>
      <w:tr w:rsidR="00F84610" w:rsidRPr="006F77DB" w14:paraId="04AF8E49" w14:textId="77777777" w:rsidTr="002C2DD4">
        <w:tc>
          <w:tcPr>
            <w:tcW w:w="1951" w:type="dxa"/>
          </w:tcPr>
          <w:p w14:paraId="314BC397" w14:textId="77777777" w:rsidR="00F84610" w:rsidRPr="00C12835" w:rsidRDefault="0053110C" w:rsidP="004A4146">
            <w:pPr>
              <w:rPr>
                <w:rFonts w:eastAsia="Cambria"/>
              </w:rPr>
            </w:pPr>
            <w:r w:rsidRPr="00C12835">
              <w:rPr>
                <w:rFonts w:eastAsia="Cambria"/>
              </w:rPr>
              <w:lastRenderedPageBreak/>
              <w:t>12)</w:t>
            </w:r>
            <w:r w:rsidRPr="00C12835">
              <w:rPr>
                <w:rFonts w:eastAsia="Cambria"/>
                <w:lang w:val="uk-UA"/>
              </w:rPr>
              <w:t xml:space="preserve"> </w:t>
            </w:r>
            <w:r w:rsidR="0036585B" w:rsidRPr="00C12835">
              <w:rPr>
                <w:rFonts w:eastAsia="Cambria"/>
                <w:lang w:val="uk-UA"/>
              </w:rPr>
              <w:t>П</w:t>
            </w:r>
            <w:r w:rsidR="00F84610" w:rsidRPr="00C12835">
              <w:rPr>
                <w:rFonts w:eastAsia="Cambria"/>
              </w:rPr>
              <w:t>опуляризувати адаптивний спорт та забезпечити інформування населення щодо наявних умов та можливостей для занять адаптивним спортом шляхом виготовлення, розміщення на офіційному вебсайті та сторінках у мережі Інтернет інформаційних повідомлень, сюжетів, телевізійних програм, відеокоментарів, телеефірів тощо</w:t>
            </w:r>
          </w:p>
        </w:tc>
        <w:tc>
          <w:tcPr>
            <w:tcW w:w="2126" w:type="dxa"/>
          </w:tcPr>
          <w:p w14:paraId="429B5823" w14:textId="77777777" w:rsidR="00F84610" w:rsidRPr="00C12835" w:rsidRDefault="00F84610" w:rsidP="004A4146">
            <w:pPr>
              <w:rPr>
                <w:rFonts w:eastAsia="Cambria"/>
              </w:rPr>
            </w:pPr>
            <w:r w:rsidRPr="00C12835">
              <w:rPr>
                <w:rFonts w:eastAsia="Cambria"/>
              </w:rPr>
              <w:t>Управління фізичної культури, молоді та спорту обласної державної адміністрації, управління у справах ветеранів обласної державної адміністрації, управління 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5C912036" w14:textId="77777777" w:rsidR="00F84610" w:rsidRPr="00C12835" w:rsidRDefault="00F84610" w:rsidP="0036585B">
            <w:pPr>
              <w:jc w:val="center"/>
            </w:pPr>
            <w:r w:rsidRPr="00C12835">
              <w:t>Грудень</w:t>
            </w:r>
          </w:p>
          <w:p w14:paraId="468DAE3B" w14:textId="77777777" w:rsidR="00F84610" w:rsidRPr="00C12835" w:rsidRDefault="00611EE9" w:rsidP="0036585B">
            <w:pPr>
              <w:jc w:val="center"/>
            </w:pPr>
            <w:r w:rsidRPr="00C12835">
              <w:t>2026</w:t>
            </w:r>
            <w:r w:rsidR="00F84610" w:rsidRPr="00C12835">
              <w:t xml:space="preserve"> року</w:t>
            </w:r>
          </w:p>
        </w:tc>
        <w:tc>
          <w:tcPr>
            <w:tcW w:w="993" w:type="dxa"/>
          </w:tcPr>
          <w:p w14:paraId="4461D584" w14:textId="77777777" w:rsidR="00F84610" w:rsidRPr="00C12835" w:rsidRDefault="00F84610" w:rsidP="0036585B">
            <w:pPr>
              <w:jc w:val="center"/>
            </w:pPr>
          </w:p>
        </w:tc>
        <w:tc>
          <w:tcPr>
            <w:tcW w:w="1417" w:type="dxa"/>
          </w:tcPr>
          <w:p w14:paraId="7848F8C0" w14:textId="77777777" w:rsidR="00F84610" w:rsidRPr="00C12835" w:rsidRDefault="00F84610" w:rsidP="0036585B">
            <w:pPr>
              <w:jc w:val="center"/>
            </w:pPr>
            <w:r w:rsidRPr="00C12835">
              <w:t>Викон</w:t>
            </w:r>
            <w:r w:rsidR="00611EE9" w:rsidRPr="00C12835">
              <w:t>ується</w:t>
            </w:r>
          </w:p>
        </w:tc>
        <w:tc>
          <w:tcPr>
            <w:tcW w:w="7938" w:type="dxa"/>
          </w:tcPr>
          <w:p w14:paraId="227BC8C0" w14:textId="77777777" w:rsidR="0057724E" w:rsidRDefault="0057724E" w:rsidP="0057724E">
            <w:pPr>
              <w:jc w:val="both"/>
              <w:rPr>
                <w:lang w:val="uk-UA"/>
              </w:rPr>
            </w:pPr>
            <w:r w:rsidRPr="00C12835">
              <w:rPr>
                <w:rFonts w:eastAsia="Cambria"/>
              </w:rPr>
              <w:t xml:space="preserve">Відповідна інформація розміщена на  офіційних вебсайтах </w:t>
            </w:r>
            <w:r w:rsidRPr="00C12835">
              <w:t xml:space="preserve">обласної, районних військових адміністрацій, виконкомів територіальних громад області </w:t>
            </w:r>
            <w:r w:rsidRPr="00C12835">
              <w:rPr>
                <w:rFonts w:eastAsia="Cambria"/>
              </w:rPr>
              <w:t>та сторінках у мережі</w:t>
            </w:r>
            <w:r w:rsidRPr="00C12835">
              <w:rPr>
                <w:lang w:val="uk-UA"/>
              </w:rPr>
              <w:t xml:space="preserve"> :</w:t>
            </w:r>
          </w:p>
          <w:p w14:paraId="01D12FEA" w14:textId="77777777" w:rsidR="00C54D79" w:rsidRPr="00C54D79" w:rsidRDefault="00C54D79" w:rsidP="00C54D79">
            <w:pPr>
              <w:rPr>
                <w:color w:val="000000"/>
                <w:lang w:val="uk-UA"/>
              </w:rPr>
            </w:pPr>
            <w:hyperlink r:id="rId765" w:history="1">
              <w:r w:rsidRPr="00C54D79">
                <w:rPr>
                  <w:rStyle w:val="a5"/>
                  <w:lang w:val="uk-UA"/>
                </w:rPr>
                <w:t>https://khoda.gov.ua/news/veteranskyi-sport-podaite-zaiavu-v-dii-do-20-lypnia-ta-otrymaite-1-500-hrn-na-zaniattia-sportom</w:t>
              </w:r>
            </w:hyperlink>
            <w:r w:rsidRPr="00C54D79">
              <w:rPr>
                <w:color w:val="000000"/>
                <w:lang w:val="uk-UA"/>
              </w:rPr>
              <w:t>;</w:t>
            </w:r>
          </w:p>
          <w:p w14:paraId="5127E665" w14:textId="77777777" w:rsidR="00C54D79" w:rsidRPr="00C54D79" w:rsidRDefault="00C54D79" w:rsidP="00C54D79">
            <w:pPr>
              <w:rPr>
                <w:color w:val="000000"/>
                <w:lang w:val="uk-UA"/>
              </w:rPr>
            </w:pPr>
            <w:hyperlink r:id="rId766" w:history="1">
              <w:r w:rsidRPr="00C54D79">
                <w:rPr>
                  <w:rStyle w:val="a5"/>
                  <w:lang w:val="uk-UA"/>
                </w:rPr>
                <w:t>https://t.me/khersonskaODA/61851</w:t>
              </w:r>
            </w:hyperlink>
            <w:r>
              <w:rPr>
                <w:color w:val="000000"/>
                <w:lang w:val="uk-UA"/>
              </w:rPr>
              <w:t>;</w:t>
            </w:r>
          </w:p>
          <w:p w14:paraId="02BE87FD" w14:textId="77777777" w:rsidR="00EF26F0" w:rsidRPr="00C12835" w:rsidRDefault="00EF26F0" w:rsidP="00EF26F0">
            <w:pPr>
              <w:rPr>
                <w:highlight w:val="yellow"/>
                <w:lang w:val="uk-UA"/>
              </w:rPr>
            </w:pPr>
            <w:hyperlink r:id="rId767" w:history="1">
              <w:r w:rsidRPr="00C12835">
                <w:rPr>
                  <w:rStyle w:val="a5"/>
                </w:rPr>
                <w:t>https</w:t>
              </w:r>
              <w:r w:rsidRPr="00C12835">
                <w:rPr>
                  <w:rStyle w:val="a5"/>
                  <w:lang w:val="uk-UA"/>
                </w:rPr>
                <w:t>://</w:t>
              </w:r>
              <w:r w:rsidRPr="00C12835">
                <w:rPr>
                  <w:rStyle w:val="a5"/>
                </w:rPr>
                <w:t>khoda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w:t>
              </w:r>
              <w:r w:rsidRPr="00C12835">
                <w:rPr>
                  <w:rStyle w:val="a5"/>
                </w:rPr>
                <w:t>khersonski</w:t>
              </w:r>
              <w:r w:rsidRPr="00C12835">
                <w:rPr>
                  <w:rStyle w:val="a5"/>
                  <w:lang w:val="uk-UA"/>
                </w:rPr>
                <w:t>-</w:t>
              </w:r>
              <w:r w:rsidRPr="00C12835">
                <w:rPr>
                  <w:rStyle w:val="a5"/>
                </w:rPr>
                <w:t>para</w:t>
              </w:r>
              <w:r w:rsidRPr="00C12835">
                <w:rPr>
                  <w:rStyle w:val="a5"/>
                  <w:lang w:val="uk-UA"/>
                </w:rPr>
                <w:t>-</w:t>
              </w:r>
              <w:r w:rsidRPr="00C12835">
                <w:rPr>
                  <w:rStyle w:val="a5"/>
                </w:rPr>
                <w:t>sportsmeny</w:t>
              </w:r>
              <w:r w:rsidRPr="00C12835">
                <w:rPr>
                  <w:rStyle w:val="a5"/>
                  <w:lang w:val="uk-UA"/>
                </w:rPr>
                <w:t>-</w:t>
              </w:r>
              <w:r w:rsidRPr="00C12835">
                <w:rPr>
                  <w:rStyle w:val="a5"/>
                </w:rPr>
                <w:t>vdalo</w:t>
              </w:r>
              <w:r w:rsidRPr="00C12835">
                <w:rPr>
                  <w:rStyle w:val="a5"/>
                  <w:lang w:val="uk-UA"/>
                </w:rPr>
                <w:t>-</w:t>
              </w:r>
              <w:r w:rsidRPr="00C12835">
                <w:rPr>
                  <w:rStyle w:val="a5"/>
                </w:rPr>
                <w:t>vystupyly</w:t>
              </w:r>
              <w:r w:rsidRPr="00C12835">
                <w:rPr>
                  <w:rStyle w:val="a5"/>
                  <w:lang w:val="uk-UA"/>
                </w:rPr>
                <w:t>-</w:t>
              </w:r>
              <w:r w:rsidRPr="00C12835">
                <w:rPr>
                  <w:rStyle w:val="a5"/>
                </w:rPr>
                <w:t>na</w:t>
              </w:r>
              <w:r w:rsidRPr="00C12835">
                <w:rPr>
                  <w:rStyle w:val="a5"/>
                  <w:lang w:val="uk-UA"/>
                </w:rPr>
                <w:t>-</w:t>
              </w:r>
              <w:r w:rsidRPr="00C12835">
                <w:rPr>
                  <w:rStyle w:val="a5"/>
                </w:rPr>
                <w:t>vseukrainskykh</w:t>
              </w:r>
              <w:r w:rsidRPr="00C12835">
                <w:rPr>
                  <w:rStyle w:val="a5"/>
                  <w:lang w:val="uk-UA"/>
                </w:rPr>
                <w:t>-</w:t>
              </w:r>
              <w:r w:rsidRPr="00C12835">
                <w:rPr>
                  <w:rStyle w:val="a5"/>
                </w:rPr>
                <w:t>zmahanniakh</w:t>
              </w:r>
            </w:hyperlink>
          </w:p>
          <w:p w14:paraId="6273B07A" w14:textId="77777777" w:rsidR="0057724E" w:rsidRPr="007808B4" w:rsidRDefault="0057724E" w:rsidP="0057724E">
            <w:pPr>
              <w:jc w:val="both"/>
              <w:rPr>
                <w:lang w:val="uk-UA"/>
              </w:rPr>
            </w:pPr>
            <w:r w:rsidRPr="007808B4">
              <w:rPr>
                <w:rFonts w:eastAsia="Cambria"/>
                <w:lang w:val="uk-UA"/>
              </w:rPr>
              <w:t xml:space="preserve">В месенджері </w:t>
            </w:r>
            <w:r w:rsidRPr="00C12835">
              <w:rPr>
                <w:rFonts w:eastAsia="Cambria"/>
              </w:rPr>
              <w:t>Whatsapp</w:t>
            </w:r>
            <w:r w:rsidRPr="007808B4">
              <w:rPr>
                <w:rFonts w:eastAsia="Cambria"/>
                <w:lang w:val="uk-UA"/>
              </w:rPr>
              <w:t xml:space="preserve"> створено групи «Рада ветеранів війни та родин загиблих» та «Робоча група з представниками ЦВС», в яких постійно розміщуються інформаційні матеріали</w:t>
            </w:r>
            <w:r w:rsidR="005150D4">
              <w:rPr>
                <w:rFonts w:eastAsia="Cambria"/>
                <w:lang w:val="uk-UA"/>
              </w:rPr>
              <w:t xml:space="preserve"> </w:t>
            </w:r>
            <w:r w:rsidRPr="007808B4">
              <w:rPr>
                <w:rFonts w:eastAsia="Cambria"/>
                <w:lang w:val="uk-UA"/>
              </w:rPr>
              <w:t xml:space="preserve">з питань ветеранської політи </w:t>
            </w:r>
            <w:r w:rsidRPr="007808B4">
              <w:rPr>
                <w:lang w:val="uk-UA"/>
              </w:rPr>
              <w:t>матеріали з питань ветеранської політики.</w:t>
            </w:r>
          </w:p>
          <w:p w14:paraId="0B4621AD" w14:textId="77777777" w:rsidR="0057724E" w:rsidRPr="007808B4" w:rsidRDefault="0057724E" w:rsidP="0057724E">
            <w:pPr>
              <w:jc w:val="both"/>
              <w:rPr>
                <w:lang w:val="uk-UA"/>
              </w:rPr>
            </w:pPr>
            <w:r w:rsidRPr="007808B4">
              <w:rPr>
                <w:lang w:val="uk-UA"/>
              </w:rPr>
              <w:t xml:space="preserve">Інформаційні матеріали щодо популяризації адаптивного спорту розміщуються на вебсайті Високопільської селищної військової адміністрації та на офіційній сторінці у мережі </w:t>
            </w:r>
            <w:r w:rsidRPr="00C12835">
              <w:t>Facebook</w:t>
            </w:r>
          </w:p>
          <w:p w14:paraId="1C869CCD" w14:textId="77777777" w:rsidR="0057724E" w:rsidRPr="007808B4" w:rsidRDefault="0057724E" w:rsidP="0057724E">
            <w:pPr>
              <w:jc w:val="both"/>
              <w:rPr>
                <w:lang w:val="uk-UA"/>
              </w:rPr>
            </w:pPr>
            <w:hyperlink r:id="rId768" w:history="1">
              <w:r w:rsidRPr="00C12835">
                <w:rPr>
                  <w:rStyle w:val="a5"/>
                </w:rPr>
                <w:t>https</w:t>
              </w:r>
              <w:r w:rsidRPr="007808B4">
                <w:rPr>
                  <w:rStyle w:val="a5"/>
                  <w:lang w:val="uk-UA"/>
                </w:rPr>
                <w:t>://</w:t>
              </w:r>
              <w:r w:rsidRPr="00C12835">
                <w:rPr>
                  <w:rStyle w:val="a5"/>
                </w:rPr>
                <w:t>www</w:t>
              </w:r>
              <w:r w:rsidRPr="007808B4">
                <w:rPr>
                  <w:rStyle w:val="a5"/>
                  <w:lang w:val="uk-UA"/>
                </w:rPr>
                <w:t>.</w:t>
              </w:r>
              <w:r w:rsidRPr="00C12835">
                <w:rPr>
                  <w:rStyle w:val="a5"/>
                </w:rPr>
                <w:t>facebook</w:t>
              </w:r>
              <w:r w:rsidRPr="007808B4">
                <w:rPr>
                  <w:rStyle w:val="a5"/>
                  <w:lang w:val="uk-UA"/>
                </w:rPr>
                <w:t>.</w:t>
              </w:r>
              <w:r w:rsidRPr="00C12835">
                <w:rPr>
                  <w:rStyle w:val="a5"/>
                </w:rPr>
                <w:t>com</w:t>
              </w:r>
              <w:r w:rsidRPr="007808B4">
                <w:rPr>
                  <w:rStyle w:val="a5"/>
                  <w:lang w:val="uk-UA"/>
                </w:rPr>
                <w:t>/</w:t>
              </w:r>
              <w:r w:rsidRPr="00C12835">
                <w:rPr>
                  <w:rStyle w:val="a5"/>
                </w:rPr>
                <w:t>permalink</w:t>
              </w:r>
              <w:r w:rsidRPr="007808B4">
                <w:rPr>
                  <w:rStyle w:val="a5"/>
                  <w:lang w:val="uk-UA"/>
                </w:rPr>
                <w:t>.</w:t>
              </w:r>
              <w:r w:rsidRPr="00C12835">
                <w:rPr>
                  <w:rStyle w:val="a5"/>
                </w:rPr>
                <w:t>php</w:t>
              </w:r>
              <w:r w:rsidRPr="007808B4">
                <w:rPr>
                  <w:rStyle w:val="a5"/>
                  <w:lang w:val="uk-UA"/>
                </w:rPr>
                <w:t>?</w:t>
              </w:r>
              <w:r w:rsidRPr="00C12835">
                <w:rPr>
                  <w:rStyle w:val="a5"/>
                </w:rPr>
                <w:t>story</w:t>
              </w:r>
              <w:r w:rsidRPr="007808B4">
                <w:rPr>
                  <w:rStyle w:val="a5"/>
                  <w:lang w:val="uk-UA"/>
                </w:rPr>
                <w:t>_</w:t>
              </w:r>
              <w:r w:rsidRPr="00C12835">
                <w:rPr>
                  <w:rStyle w:val="a5"/>
                </w:rPr>
                <w:t>fbid</w:t>
              </w:r>
              <w:r w:rsidRPr="007808B4">
                <w:rPr>
                  <w:rStyle w:val="a5"/>
                  <w:lang w:val="uk-UA"/>
                </w:rPr>
                <w:t>=</w:t>
              </w:r>
              <w:r w:rsidRPr="00C12835">
                <w:rPr>
                  <w:rStyle w:val="a5"/>
                </w:rPr>
                <w:t>pfbid</w:t>
              </w:r>
              <w:r w:rsidRPr="007808B4">
                <w:rPr>
                  <w:rStyle w:val="a5"/>
                  <w:lang w:val="uk-UA"/>
                </w:rPr>
                <w:t>0</w:t>
              </w:r>
              <w:r w:rsidRPr="00C12835">
                <w:rPr>
                  <w:rStyle w:val="a5"/>
                </w:rPr>
                <w:t>dFhher</w:t>
              </w:r>
              <w:r w:rsidRPr="007808B4">
                <w:rPr>
                  <w:rStyle w:val="a5"/>
                  <w:lang w:val="uk-UA"/>
                </w:rPr>
                <w:t>3</w:t>
              </w:r>
              <w:r w:rsidRPr="00C12835">
                <w:rPr>
                  <w:rStyle w:val="a5"/>
                </w:rPr>
                <w:t>wHF</w:t>
              </w:r>
              <w:r w:rsidRPr="007808B4">
                <w:rPr>
                  <w:rStyle w:val="a5"/>
                  <w:lang w:val="uk-UA"/>
                </w:rPr>
                <w:t>6</w:t>
              </w:r>
              <w:r w:rsidRPr="00C12835">
                <w:rPr>
                  <w:rStyle w:val="a5"/>
                </w:rPr>
                <w:t>Gcm</w:t>
              </w:r>
              <w:r w:rsidRPr="007808B4">
                <w:rPr>
                  <w:rStyle w:val="a5"/>
                  <w:lang w:val="uk-UA"/>
                </w:rPr>
                <w:t>1</w:t>
              </w:r>
              <w:r w:rsidRPr="00C12835">
                <w:rPr>
                  <w:rStyle w:val="a5"/>
                </w:rPr>
                <w:t>mEFV</w:t>
              </w:r>
              <w:r w:rsidRPr="007808B4">
                <w:rPr>
                  <w:rStyle w:val="a5"/>
                  <w:lang w:val="uk-UA"/>
                </w:rPr>
                <w:t>9</w:t>
              </w:r>
              <w:r w:rsidRPr="00C12835">
                <w:rPr>
                  <w:rStyle w:val="a5"/>
                </w:rPr>
                <w:t>aunmLrXmaGH</w:t>
              </w:r>
              <w:r w:rsidRPr="007808B4">
                <w:rPr>
                  <w:rStyle w:val="a5"/>
                  <w:lang w:val="uk-UA"/>
                </w:rPr>
                <w:t>4</w:t>
              </w:r>
              <w:r w:rsidRPr="00C12835">
                <w:rPr>
                  <w:rStyle w:val="a5"/>
                </w:rPr>
                <w:t>Yzp</w:t>
              </w:r>
              <w:r w:rsidRPr="007808B4">
                <w:rPr>
                  <w:rStyle w:val="a5"/>
                  <w:lang w:val="uk-UA"/>
                </w:rPr>
                <w:t>4</w:t>
              </w:r>
              <w:r w:rsidRPr="00C12835">
                <w:rPr>
                  <w:rStyle w:val="a5"/>
                </w:rPr>
                <w:t>GZFLzh</w:t>
              </w:r>
              <w:r w:rsidRPr="007808B4">
                <w:rPr>
                  <w:rStyle w:val="a5"/>
                  <w:lang w:val="uk-UA"/>
                </w:rPr>
                <w:t>64</w:t>
              </w:r>
              <w:r w:rsidRPr="00C12835">
                <w:rPr>
                  <w:rStyle w:val="a5"/>
                </w:rPr>
                <w:t>jG</w:t>
              </w:r>
              <w:r w:rsidRPr="007808B4">
                <w:rPr>
                  <w:rStyle w:val="a5"/>
                  <w:lang w:val="uk-UA"/>
                </w:rPr>
                <w:t>97</w:t>
              </w:r>
              <w:r w:rsidRPr="00C12835">
                <w:rPr>
                  <w:rStyle w:val="a5"/>
                </w:rPr>
                <w:t>o</w:t>
              </w:r>
              <w:r w:rsidRPr="007808B4">
                <w:rPr>
                  <w:rStyle w:val="a5"/>
                  <w:lang w:val="uk-UA"/>
                </w:rPr>
                <w:t>8</w:t>
              </w:r>
              <w:r w:rsidRPr="00C12835">
                <w:rPr>
                  <w:rStyle w:val="a5"/>
                </w:rPr>
                <w:t>UeQ</w:t>
              </w:r>
              <w:r w:rsidRPr="007808B4">
                <w:rPr>
                  <w:rStyle w:val="a5"/>
                  <w:lang w:val="uk-UA"/>
                </w:rPr>
                <w:t>3</w:t>
              </w:r>
              <w:r w:rsidRPr="00C12835">
                <w:rPr>
                  <w:rStyle w:val="a5"/>
                </w:rPr>
                <w:t>gAQffkz</w:t>
              </w:r>
              <w:r w:rsidRPr="007808B4">
                <w:rPr>
                  <w:rStyle w:val="a5"/>
                  <w:lang w:val="uk-UA"/>
                </w:rPr>
                <w:t>6</w:t>
              </w:r>
              <w:r w:rsidRPr="00C12835">
                <w:rPr>
                  <w:rStyle w:val="a5"/>
                </w:rPr>
                <w:t>h</w:t>
              </w:r>
              <w:r w:rsidRPr="007808B4">
                <w:rPr>
                  <w:rStyle w:val="a5"/>
                  <w:lang w:val="uk-UA"/>
                </w:rPr>
                <w:t>6</w:t>
              </w:r>
              <w:r w:rsidRPr="00C12835">
                <w:rPr>
                  <w:rStyle w:val="a5"/>
                </w:rPr>
                <w:t>l</w:t>
              </w:r>
              <w:r w:rsidRPr="007808B4">
                <w:rPr>
                  <w:rStyle w:val="a5"/>
                  <w:lang w:val="uk-UA"/>
                </w:rPr>
                <w:t>&amp;</w:t>
              </w:r>
              <w:r w:rsidRPr="00C12835">
                <w:rPr>
                  <w:rStyle w:val="a5"/>
                </w:rPr>
                <w:t>id</w:t>
              </w:r>
              <w:r w:rsidRPr="007808B4">
                <w:rPr>
                  <w:rStyle w:val="a5"/>
                  <w:lang w:val="uk-UA"/>
                </w:rPr>
                <w:t>=100025098011645&amp;</w:t>
              </w:r>
              <w:r w:rsidRPr="00C12835">
                <w:rPr>
                  <w:rStyle w:val="a5"/>
                </w:rPr>
                <w:t>locale</w:t>
              </w:r>
              <w:r w:rsidRPr="007808B4">
                <w:rPr>
                  <w:rStyle w:val="a5"/>
                  <w:lang w:val="uk-UA"/>
                </w:rPr>
                <w:t>=</w:t>
              </w:r>
              <w:r w:rsidRPr="00C12835">
                <w:rPr>
                  <w:rStyle w:val="a5"/>
                </w:rPr>
                <w:t>uk</w:t>
              </w:r>
              <w:r w:rsidRPr="007808B4">
                <w:rPr>
                  <w:rStyle w:val="a5"/>
                  <w:lang w:val="uk-UA"/>
                </w:rPr>
                <w:t>_</w:t>
              </w:r>
              <w:r w:rsidRPr="00C12835">
                <w:rPr>
                  <w:rStyle w:val="a5"/>
                </w:rPr>
                <w:t>UA</w:t>
              </w:r>
            </w:hyperlink>
          </w:p>
          <w:p w14:paraId="733A2BBA" w14:textId="77777777" w:rsidR="006F77DB" w:rsidRPr="00C54D79" w:rsidRDefault="0057724E" w:rsidP="0057724E">
            <w:pPr>
              <w:jc w:val="both"/>
              <w:rPr>
                <w:rFonts w:eastAsia="Cambria"/>
                <w:lang w:val="uk-UA"/>
              </w:rPr>
            </w:pPr>
            <w:r w:rsidRPr="00C54D79">
              <w:t xml:space="preserve">В Калинівській територіальній громаді </w:t>
            </w:r>
            <w:r w:rsidRPr="00C54D79">
              <w:rPr>
                <w:rFonts w:eastAsia="Cambria"/>
              </w:rPr>
              <w:t xml:space="preserve">розміщено на сайті громади: </w:t>
            </w:r>
            <w:hyperlink r:id="rId769" w:history="1">
              <w:r w:rsidR="006F77DB" w:rsidRPr="00C54D79">
                <w:rPr>
                  <w:rStyle w:val="a5"/>
                  <w:rFonts w:eastAsia="Cambria"/>
                  <w:lang w:val="en-US"/>
                </w:rPr>
                <w:t>https</w:t>
              </w:r>
              <w:r w:rsidR="006F77DB" w:rsidRPr="00C54D79">
                <w:rPr>
                  <w:rStyle w:val="a5"/>
                  <w:rFonts w:eastAsia="Cambria"/>
                </w:rPr>
                <w:t>://</w:t>
              </w:r>
              <w:r w:rsidR="006F77DB" w:rsidRPr="00C54D79">
                <w:rPr>
                  <w:rStyle w:val="a5"/>
                  <w:rFonts w:eastAsia="Cambria"/>
                  <w:lang w:val="en-US"/>
                </w:rPr>
                <w:t>kalynivskegromada</w:t>
              </w:r>
              <w:r w:rsidR="006F77DB" w:rsidRPr="00C54D79">
                <w:rPr>
                  <w:rStyle w:val="a5"/>
                  <w:rFonts w:eastAsia="Cambria"/>
                </w:rPr>
                <w:t>.</w:t>
              </w:r>
              <w:r w:rsidR="006F77DB" w:rsidRPr="00C54D79">
                <w:rPr>
                  <w:rStyle w:val="a5"/>
                  <w:rFonts w:eastAsia="Cambria"/>
                  <w:lang w:val="en-US"/>
                </w:rPr>
                <w:t>gov</w:t>
              </w:r>
              <w:r w:rsidR="006F77DB" w:rsidRPr="00C54D79">
                <w:rPr>
                  <w:rStyle w:val="a5"/>
                  <w:rFonts w:eastAsia="Cambria"/>
                </w:rPr>
                <w:t>.</w:t>
              </w:r>
              <w:r w:rsidR="006F77DB" w:rsidRPr="00C54D79">
                <w:rPr>
                  <w:rStyle w:val="a5"/>
                  <w:rFonts w:eastAsia="Cambria"/>
                  <w:lang w:val="en-US"/>
                </w:rPr>
                <w:t>ua</w:t>
              </w:r>
              <w:r w:rsidR="006F77DB" w:rsidRPr="00C54D79">
                <w:rPr>
                  <w:rStyle w:val="a5"/>
                  <w:rFonts w:eastAsia="Cambria"/>
                </w:rPr>
                <w:t>/</w:t>
              </w:r>
              <w:r w:rsidR="006F77DB" w:rsidRPr="00C54D79">
                <w:rPr>
                  <w:rStyle w:val="a5"/>
                  <w:rFonts w:eastAsia="Cambria"/>
                  <w:lang w:val="en-US"/>
                </w:rPr>
                <w:t>news</w:t>
              </w:r>
              <w:r w:rsidR="006F77DB" w:rsidRPr="00C54D79">
                <w:rPr>
                  <w:rStyle w:val="a5"/>
                  <w:rFonts w:eastAsia="Cambria"/>
                </w:rPr>
                <w:t>/1759736428/</w:t>
              </w:r>
            </w:hyperlink>
            <w:r w:rsidR="006F77DB" w:rsidRPr="00C54D79">
              <w:rPr>
                <w:rFonts w:eastAsia="Cambria"/>
                <w:lang w:val="uk-UA"/>
              </w:rPr>
              <w:t>.</w:t>
            </w:r>
          </w:p>
          <w:p w14:paraId="19AC74CF" w14:textId="77777777" w:rsidR="00C54D79" w:rsidRPr="00C54D79" w:rsidRDefault="00C54D79" w:rsidP="00C54D79">
            <w:pPr>
              <w:jc w:val="both"/>
              <w:rPr>
                <w:rFonts w:eastAsia="Cambria"/>
                <w:lang w:val="uk-UA"/>
              </w:rPr>
            </w:pPr>
            <w:r w:rsidRPr="00C54D79">
              <w:rPr>
                <w:rFonts w:eastAsia="Cambria"/>
                <w:lang w:val="uk-UA"/>
              </w:rPr>
              <w:t xml:space="preserve">У Борозенської ТГ </w:t>
            </w:r>
            <w:r w:rsidRPr="00C54D79">
              <w:rPr>
                <w:rFonts w:eastAsia="Cambria"/>
              </w:rPr>
              <w:t>розміщено на сайті громади</w:t>
            </w:r>
            <w:r w:rsidRPr="00C54D79">
              <w:rPr>
                <w:rFonts w:eastAsia="Cambria"/>
                <w:lang w:val="uk-UA"/>
              </w:rPr>
              <w:t xml:space="preserve">  </w:t>
            </w:r>
            <w:hyperlink r:id="rId770" w:history="1">
              <w:r w:rsidRPr="00C54D79">
                <w:rPr>
                  <w:rStyle w:val="a5"/>
                  <w:rFonts w:eastAsia="Cambria"/>
                </w:rPr>
                <w:t>https</w:t>
              </w:r>
              <w:r w:rsidRPr="00C54D79">
                <w:rPr>
                  <w:rStyle w:val="a5"/>
                  <w:rFonts w:eastAsia="Cambria"/>
                  <w:lang w:val="uk-UA"/>
                </w:rPr>
                <w:t>://</w:t>
              </w:r>
              <w:r w:rsidRPr="00C54D79">
                <w:rPr>
                  <w:rStyle w:val="a5"/>
                  <w:rFonts w:eastAsia="Cambria"/>
                </w:rPr>
                <w:t>borozenska</w:t>
              </w:r>
              <w:r w:rsidRPr="00C54D79">
                <w:rPr>
                  <w:rStyle w:val="a5"/>
                  <w:rFonts w:eastAsia="Cambria"/>
                  <w:lang w:val="uk-UA"/>
                </w:rPr>
                <w:t>-</w:t>
              </w:r>
              <w:r w:rsidRPr="00C54D79">
                <w:rPr>
                  <w:rStyle w:val="a5"/>
                  <w:rFonts w:eastAsia="Cambria"/>
                </w:rPr>
                <w:t>gromada</w:t>
              </w:r>
              <w:r w:rsidRPr="00C54D79">
                <w:rPr>
                  <w:rStyle w:val="a5"/>
                  <w:rFonts w:eastAsia="Cambria"/>
                  <w:lang w:val="uk-UA"/>
                </w:rPr>
                <w:t>.</w:t>
              </w:r>
              <w:r w:rsidRPr="00C54D79">
                <w:rPr>
                  <w:rStyle w:val="a5"/>
                  <w:rFonts w:eastAsia="Cambria"/>
                </w:rPr>
                <w:t>gov</w:t>
              </w:r>
              <w:r w:rsidRPr="00C54D79">
                <w:rPr>
                  <w:rStyle w:val="a5"/>
                  <w:rFonts w:eastAsia="Cambria"/>
                  <w:lang w:val="uk-UA"/>
                </w:rPr>
                <w:t>.</w:t>
              </w:r>
              <w:r w:rsidRPr="00C54D79">
                <w:rPr>
                  <w:rStyle w:val="a5"/>
                  <w:rFonts w:eastAsia="Cambria"/>
                </w:rPr>
                <w:t>ua</w:t>
              </w:r>
              <w:r w:rsidRPr="00C54D79">
                <w:rPr>
                  <w:rStyle w:val="a5"/>
                  <w:rFonts w:eastAsia="Cambria"/>
                  <w:lang w:val="uk-UA"/>
                </w:rPr>
                <w:t>/</w:t>
              </w:r>
              <w:r w:rsidRPr="00C54D79">
                <w:rPr>
                  <w:rStyle w:val="a5"/>
                  <w:rFonts w:eastAsia="Cambria"/>
                </w:rPr>
                <w:t>news</w:t>
              </w:r>
              <w:r w:rsidRPr="00C54D79">
                <w:rPr>
                  <w:rStyle w:val="a5"/>
                  <w:rFonts w:eastAsia="Cambria"/>
                  <w:lang w:val="uk-UA"/>
                </w:rPr>
                <w:t>/</w:t>
              </w:r>
            </w:hyperlink>
            <w:r w:rsidRPr="00C54D79">
              <w:rPr>
                <w:rFonts w:eastAsia="Cambria"/>
                <w:color w:val="000000"/>
                <w:lang w:val="uk-UA"/>
              </w:rPr>
              <w:t xml:space="preserve"> </w:t>
            </w:r>
          </w:p>
          <w:p w14:paraId="0809F4F5" w14:textId="77777777" w:rsidR="00C54D79" w:rsidRPr="00C54D79" w:rsidRDefault="00C54D79" w:rsidP="00C54D79">
            <w:pPr>
              <w:rPr>
                <w:rFonts w:eastAsia="Cambria"/>
                <w:color w:val="000000"/>
                <w:lang w:val="uk-UA"/>
              </w:rPr>
            </w:pPr>
            <w:r w:rsidRPr="00C54D79">
              <w:rPr>
                <w:rFonts w:eastAsia="Cambria"/>
                <w:color w:val="000000"/>
              </w:rPr>
              <w:t xml:space="preserve">та на офіційній сторінці у мережі </w:t>
            </w:r>
            <w:r w:rsidRPr="00C54D79">
              <w:rPr>
                <w:rFonts w:eastAsia="Cambria"/>
                <w:color w:val="000000"/>
                <w:lang w:val="en-US"/>
              </w:rPr>
              <w:t>Facebook</w:t>
            </w:r>
            <w:r>
              <w:rPr>
                <w:rFonts w:eastAsia="Cambria"/>
                <w:color w:val="000000"/>
                <w:lang w:val="uk-UA"/>
              </w:rPr>
              <w:t>.</w:t>
            </w:r>
          </w:p>
          <w:p w14:paraId="0107009F" w14:textId="77777777" w:rsidR="00F84610" w:rsidRPr="00070CC3" w:rsidRDefault="00C54D79" w:rsidP="007644A7">
            <w:pPr>
              <w:jc w:val="both"/>
            </w:pPr>
            <w:r>
              <w:rPr>
                <w:lang w:val="uk-UA"/>
              </w:rPr>
              <w:t>У Високопільській ТГ м</w:t>
            </w:r>
            <w:r w:rsidRPr="00785218">
              <w:rPr>
                <w:lang w:val="uk-UA"/>
              </w:rPr>
              <w:t>атеріали щодо адаптивного спорту та можливостей участі у фізкультурно-оздоровчих заходах поширюють через офіційні інформаційні ресурси громади.</w:t>
            </w:r>
            <w:hyperlink r:id="rId771" w:history="1">
              <w:r w:rsidRPr="00785218">
                <w:rPr>
                  <w:rStyle w:val="a5"/>
                  <w:lang w:val="uk-UA"/>
                </w:rPr>
                <w:t>https://www.facebook.com/permalink.php?story_fbid=pfbid0dFhher3wHF6Gcm1mEFV9aunmLrXmaGH4Yzp4GZFLzh64jG97o8UeQ3gAQffkz6h6l&amp;id=100025098011645&amp;locale=uk_UA</w:t>
              </w:r>
            </w:hyperlink>
          </w:p>
        </w:tc>
      </w:tr>
      <w:tr w:rsidR="00F84610" w:rsidRPr="00ED51E9" w14:paraId="0BAB20FD" w14:textId="77777777" w:rsidTr="002C2DD4">
        <w:tc>
          <w:tcPr>
            <w:tcW w:w="1951" w:type="dxa"/>
          </w:tcPr>
          <w:p w14:paraId="5DF234AD" w14:textId="77777777" w:rsidR="00F84610" w:rsidRPr="00C12835" w:rsidRDefault="00F84610" w:rsidP="004A4146">
            <w:pPr>
              <w:rPr>
                <w:rFonts w:eastAsia="Cambria"/>
              </w:rPr>
            </w:pPr>
            <w:r w:rsidRPr="00C12835">
              <w:rPr>
                <w:rFonts w:eastAsia="Cambria"/>
              </w:rPr>
              <w:t>13)</w:t>
            </w:r>
            <w:r w:rsidRPr="00C12835">
              <w:t xml:space="preserve"> </w:t>
            </w:r>
            <w:r w:rsidR="0036585B" w:rsidRPr="00C12835">
              <w:rPr>
                <w:rFonts w:eastAsia="Cambria"/>
                <w:lang w:val="uk-UA"/>
              </w:rPr>
              <w:t>З</w:t>
            </w:r>
            <w:r w:rsidRPr="00C12835">
              <w:rPr>
                <w:rFonts w:eastAsia="Cambria"/>
              </w:rPr>
              <w:t>абезпечити створення</w:t>
            </w:r>
          </w:p>
          <w:p w14:paraId="2FDBB1FD" w14:textId="77777777" w:rsidR="00F84610" w:rsidRPr="00C12835" w:rsidRDefault="00F84610" w:rsidP="004A4146">
            <w:pPr>
              <w:rPr>
                <w:rFonts w:eastAsia="Cambria"/>
              </w:rPr>
            </w:pPr>
            <w:r w:rsidRPr="00C12835">
              <w:rPr>
                <w:rFonts w:eastAsia="Cambria"/>
              </w:rPr>
              <w:t>необхідної інфраструктури для</w:t>
            </w:r>
            <w:r w:rsidR="000F2415" w:rsidRPr="00C12835">
              <w:rPr>
                <w:rFonts w:eastAsia="Cambria"/>
              </w:rPr>
              <w:t xml:space="preserve"> </w:t>
            </w:r>
            <w:r w:rsidRPr="00C12835">
              <w:rPr>
                <w:rFonts w:eastAsia="Cambria"/>
              </w:rPr>
              <w:t>занять адаптивним спортом,</w:t>
            </w:r>
          </w:p>
          <w:p w14:paraId="1A480909" w14:textId="77777777" w:rsidR="00F84610" w:rsidRPr="00C12835" w:rsidRDefault="00F84610" w:rsidP="004A4146">
            <w:pPr>
              <w:rPr>
                <w:rFonts w:eastAsia="Cambria"/>
              </w:rPr>
            </w:pPr>
            <w:r w:rsidRPr="00C12835">
              <w:rPr>
                <w:rFonts w:eastAsia="Cambria"/>
              </w:rPr>
              <w:t>будівництво нових спортивних</w:t>
            </w:r>
          </w:p>
          <w:p w14:paraId="588F54BE" w14:textId="77777777" w:rsidR="00F84610" w:rsidRPr="00C12835" w:rsidRDefault="00F84610" w:rsidP="004A4146">
            <w:pPr>
              <w:rPr>
                <w:rFonts w:eastAsia="Cambria"/>
              </w:rPr>
            </w:pPr>
            <w:r w:rsidRPr="00C12835">
              <w:rPr>
                <w:rFonts w:eastAsia="Cambria"/>
              </w:rPr>
              <w:t>майданчиків та локацій для</w:t>
            </w:r>
          </w:p>
          <w:p w14:paraId="0DB2D8E4" w14:textId="77777777" w:rsidR="00F84610" w:rsidRPr="00C12835" w:rsidRDefault="00F84610" w:rsidP="004A4146">
            <w:pPr>
              <w:rPr>
                <w:rFonts w:eastAsia="Cambria"/>
              </w:rPr>
            </w:pPr>
            <w:r w:rsidRPr="00C12835">
              <w:rPr>
                <w:rFonts w:eastAsia="Cambria"/>
              </w:rPr>
              <w:t>занять оздоровчою руховою</w:t>
            </w:r>
          </w:p>
          <w:p w14:paraId="21374A78" w14:textId="77777777" w:rsidR="00F84610" w:rsidRPr="00C12835" w:rsidRDefault="00F84610" w:rsidP="004A4146">
            <w:pPr>
              <w:rPr>
                <w:rFonts w:eastAsia="Cambria"/>
              </w:rPr>
            </w:pPr>
            <w:r w:rsidRPr="00C12835">
              <w:rPr>
                <w:rFonts w:eastAsia="Cambria"/>
              </w:rPr>
              <w:t>активністю</w:t>
            </w:r>
          </w:p>
        </w:tc>
        <w:tc>
          <w:tcPr>
            <w:tcW w:w="2126" w:type="dxa"/>
          </w:tcPr>
          <w:p w14:paraId="61309471" w14:textId="77777777" w:rsidR="00F84610" w:rsidRPr="00C12835" w:rsidRDefault="00F84610" w:rsidP="004A4146">
            <w:pPr>
              <w:rPr>
                <w:rFonts w:eastAsia="Cambria"/>
              </w:rPr>
            </w:pPr>
            <w:r w:rsidRPr="00C12835">
              <w:rPr>
                <w:rFonts w:eastAsia="Cambria"/>
              </w:rPr>
              <w:t>Управління фізичної</w:t>
            </w:r>
          </w:p>
          <w:p w14:paraId="1FBB8B65" w14:textId="77777777" w:rsidR="00F84610" w:rsidRPr="00C12835" w:rsidRDefault="00F84610" w:rsidP="004A4146">
            <w:pPr>
              <w:rPr>
                <w:rFonts w:eastAsia="Cambria"/>
              </w:rPr>
            </w:pPr>
            <w:r w:rsidRPr="00C12835">
              <w:rPr>
                <w:rFonts w:eastAsia="Cambria"/>
              </w:rPr>
              <w:t>культури, молоді та</w:t>
            </w:r>
          </w:p>
          <w:p w14:paraId="78DF5B15" w14:textId="77777777" w:rsidR="00F84610" w:rsidRPr="00C12835" w:rsidRDefault="00F84610" w:rsidP="004A4146">
            <w:pPr>
              <w:rPr>
                <w:rFonts w:eastAsia="Cambria"/>
              </w:rPr>
            </w:pPr>
            <w:r w:rsidRPr="00C12835">
              <w:rPr>
                <w:rFonts w:eastAsia="Cambria"/>
              </w:rPr>
              <w:t>спорту обласної</w:t>
            </w:r>
          </w:p>
          <w:p w14:paraId="2BB63A14" w14:textId="77777777" w:rsidR="00F84610" w:rsidRPr="00C12835" w:rsidRDefault="00F84610" w:rsidP="004A4146">
            <w:pPr>
              <w:rPr>
                <w:rFonts w:eastAsia="Cambria"/>
              </w:rPr>
            </w:pPr>
            <w:r w:rsidRPr="00C12835">
              <w:rPr>
                <w:rFonts w:eastAsia="Cambria"/>
              </w:rPr>
              <w:t>державної адміністрації,</w:t>
            </w:r>
          </w:p>
          <w:p w14:paraId="08DED814" w14:textId="77777777" w:rsidR="00F84610" w:rsidRPr="00C12835" w:rsidRDefault="00F84610" w:rsidP="004A4146">
            <w:pPr>
              <w:rPr>
                <w:rFonts w:eastAsia="Cambria"/>
              </w:rPr>
            </w:pPr>
            <w:r w:rsidRPr="00C12835">
              <w:rPr>
                <w:rFonts w:eastAsia="Cambria"/>
              </w:rPr>
              <w:t>військові адміністрації</w:t>
            </w:r>
          </w:p>
          <w:p w14:paraId="68141D54" w14:textId="77777777" w:rsidR="00F84610" w:rsidRPr="00C12835" w:rsidRDefault="00F84610" w:rsidP="004A4146">
            <w:pPr>
              <w:rPr>
                <w:rFonts w:eastAsia="Cambria"/>
              </w:rPr>
            </w:pPr>
            <w:r w:rsidRPr="00C12835">
              <w:rPr>
                <w:rFonts w:eastAsia="Cambria"/>
              </w:rPr>
              <w:t>населених пунктів</w:t>
            </w:r>
          </w:p>
          <w:p w14:paraId="66B603D8" w14:textId="77777777" w:rsidR="00F84610" w:rsidRPr="00C12835" w:rsidRDefault="00F84610" w:rsidP="004A4146">
            <w:pPr>
              <w:rPr>
                <w:rFonts w:eastAsia="Cambria"/>
              </w:rPr>
            </w:pPr>
            <w:r w:rsidRPr="00C12835">
              <w:rPr>
                <w:rFonts w:eastAsia="Cambria"/>
              </w:rPr>
              <w:t>деокупованих</w:t>
            </w:r>
          </w:p>
          <w:p w14:paraId="6FBE579F" w14:textId="77777777" w:rsidR="00F84610" w:rsidRPr="00C12835" w:rsidRDefault="00F84610" w:rsidP="004A4146">
            <w:pPr>
              <w:rPr>
                <w:rFonts w:eastAsia="Cambria"/>
              </w:rPr>
            </w:pPr>
            <w:r w:rsidRPr="00C12835">
              <w:rPr>
                <w:rFonts w:eastAsia="Cambria"/>
              </w:rPr>
              <w:t>територіальних громад</w:t>
            </w:r>
          </w:p>
          <w:p w14:paraId="74346D03" w14:textId="77777777" w:rsidR="00F84610" w:rsidRPr="00C12835" w:rsidRDefault="00F84610" w:rsidP="004A4146">
            <w:pPr>
              <w:rPr>
                <w:rFonts w:eastAsia="Cambria"/>
              </w:rPr>
            </w:pPr>
            <w:r w:rsidRPr="00C12835">
              <w:rPr>
                <w:rFonts w:eastAsia="Cambria"/>
              </w:rPr>
              <w:t>(за згодою)</w:t>
            </w:r>
          </w:p>
        </w:tc>
        <w:tc>
          <w:tcPr>
            <w:tcW w:w="1134" w:type="dxa"/>
          </w:tcPr>
          <w:p w14:paraId="1A470ED8" w14:textId="77777777" w:rsidR="00F84610" w:rsidRPr="00C12835" w:rsidRDefault="00F84610" w:rsidP="0036585B">
            <w:pPr>
              <w:jc w:val="center"/>
            </w:pPr>
            <w:r w:rsidRPr="00C12835">
              <w:t>Грудень</w:t>
            </w:r>
          </w:p>
          <w:p w14:paraId="33112699" w14:textId="77777777" w:rsidR="00F84610" w:rsidRPr="00C12835" w:rsidRDefault="00523DE3" w:rsidP="0036585B">
            <w:pPr>
              <w:jc w:val="center"/>
            </w:pPr>
            <w:r w:rsidRPr="00C12835">
              <w:t>2026</w:t>
            </w:r>
            <w:r w:rsidR="00F84610" w:rsidRPr="00C12835">
              <w:t xml:space="preserve"> року</w:t>
            </w:r>
          </w:p>
        </w:tc>
        <w:tc>
          <w:tcPr>
            <w:tcW w:w="993" w:type="dxa"/>
          </w:tcPr>
          <w:p w14:paraId="340282EA" w14:textId="77777777" w:rsidR="00F84610" w:rsidRPr="00C12835" w:rsidRDefault="00F84610" w:rsidP="0036585B">
            <w:pPr>
              <w:jc w:val="center"/>
            </w:pPr>
          </w:p>
        </w:tc>
        <w:tc>
          <w:tcPr>
            <w:tcW w:w="1417" w:type="dxa"/>
          </w:tcPr>
          <w:p w14:paraId="5F6521D9" w14:textId="77777777" w:rsidR="00F84610" w:rsidRPr="00C12835" w:rsidRDefault="00F84610" w:rsidP="0036585B">
            <w:pPr>
              <w:jc w:val="center"/>
            </w:pPr>
            <w:r w:rsidRPr="00C12835">
              <w:t>Викон</w:t>
            </w:r>
            <w:r w:rsidR="00523DE3" w:rsidRPr="00C12835">
              <w:t>ується</w:t>
            </w:r>
          </w:p>
        </w:tc>
        <w:tc>
          <w:tcPr>
            <w:tcW w:w="7938" w:type="dxa"/>
          </w:tcPr>
          <w:p w14:paraId="45D06FAD" w14:textId="77777777" w:rsidR="00253125" w:rsidRPr="00C12835" w:rsidRDefault="00253125" w:rsidP="00253125">
            <w:pPr>
              <w:jc w:val="both"/>
              <w:rPr>
                <w:lang w:val="uk-UA"/>
              </w:rPr>
            </w:pPr>
            <w:r w:rsidRPr="00C12835">
              <w:t xml:space="preserve">До єдиного реєстру спортивних споруд внесено 102 споруди (90 комплексних та </w:t>
            </w:r>
            <w:r w:rsidR="005150D4">
              <w:rPr>
                <w:lang w:val="uk-UA"/>
              </w:rPr>
              <w:t xml:space="preserve">                       </w:t>
            </w:r>
            <w:r w:rsidRPr="00C12835">
              <w:t xml:space="preserve">12 окремих споруд) одночасна пропускна спроможність 22 134 особи, з них: 2 </w:t>
            </w:r>
            <w:proofErr w:type="gramStart"/>
            <w:r w:rsidRPr="00C12835">
              <w:t xml:space="preserve">діючі, </w:t>
            </w:r>
            <w:r w:rsidR="005150D4">
              <w:rPr>
                <w:lang w:val="uk-UA"/>
              </w:rPr>
              <w:t xml:space="preserve">  </w:t>
            </w:r>
            <w:proofErr w:type="gramEnd"/>
            <w:r w:rsidR="005150D4">
              <w:rPr>
                <w:lang w:val="uk-UA"/>
              </w:rPr>
              <w:t xml:space="preserve">               </w:t>
            </w:r>
            <w:r w:rsidRPr="00C12835">
              <w:t>12 діють частково та 88 не діючі</w:t>
            </w:r>
            <w:r w:rsidRPr="00C12835">
              <w:rPr>
                <w:lang w:val="uk-UA"/>
              </w:rPr>
              <w:t>.</w:t>
            </w:r>
          </w:p>
          <w:p w14:paraId="685924A0" w14:textId="77777777" w:rsidR="00253125" w:rsidRPr="00170284" w:rsidRDefault="00253125" w:rsidP="00170284">
            <w:pPr>
              <w:jc w:val="both"/>
              <w:rPr>
                <w:lang w:val="uk-UA"/>
              </w:rPr>
            </w:pPr>
            <w:r w:rsidRPr="00170284">
              <w:t>З метою створення необхідної інфраструктури для занять адаптивним спортом та локацій для занять оздоровчою руховою активністю проведено актуалізацію інформації щодо наявної доступної інфраструктури для занять фізичною культурою та спортом серед усіх верств населення здійснено аналіз наявності спортивно-тренажерних майданчиків серед 17 громад деокупованої частини Херсонської області</w:t>
            </w:r>
            <w:r w:rsidRPr="00170284">
              <w:rPr>
                <w:lang w:val="uk-UA"/>
              </w:rPr>
              <w:t>.</w:t>
            </w:r>
            <w:r w:rsidR="00170284" w:rsidRPr="00170284">
              <w:t xml:space="preserve"> Розроблено дорожню карту щодо створення в деокупованих громадах області тренажерних майданчиків для занять оздоровчою руховою</w:t>
            </w:r>
            <w:r w:rsidR="00170284" w:rsidRPr="00170284">
              <w:rPr>
                <w:lang w:val="uk-UA"/>
              </w:rPr>
              <w:t xml:space="preserve"> </w:t>
            </w:r>
            <w:r w:rsidR="00170284" w:rsidRPr="00170284">
              <w:t>активністю</w:t>
            </w:r>
            <w:r w:rsidR="00170284" w:rsidRPr="00170284">
              <w:rPr>
                <w:lang w:val="uk-UA"/>
              </w:rPr>
              <w:t>.</w:t>
            </w:r>
          </w:p>
          <w:p w14:paraId="3EDEF3BA" w14:textId="77777777" w:rsidR="006056B8" w:rsidRPr="00C12835" w:rsidRDefault="006056B8" w:rsidP="006056B8">
            <w:pPr>
              <w:jc w:val="both"/>
            </w:pPr>
            <w:r w:rsidRPr="00C12835">
              <w:t>- Великоолександрівська територіальна громада - селище Великоолександрівка та села: Біла Криниця, Новодмитрівка, Давидів Брід, Брускінське, Михайлів, Стійке;</w:t>
            </w:r>
          </w:p>
          <w:p w14:paraId="0A390C1A" w14:textId="77777777" w:rsidR="006056B8" w:rsidRPr="00C12835" w:rsidRDefault="006056B8" w:rsidP="006056B8">
            <w:pPr>
              <w:jc w:val="both"/>
            </w:pPr>
            <w:r w:rsidRPr="00C12835">
              <w:t xml:space="preserve">- Нововоронцовка територіальна громада (стадіон «Колос» та вул. Волонтерська). </w:t>
            </w:r>
          </w:p>
          <w:p w14:paraId="4991F9A4" w14:textId="77777777" w:rsidR="006056B8" w:rsidRPr="00C12835" w:rsidRDefault="006056B8" w:rsidP="006056B8">
            <w:pPr>
              <w:jc w:val="both"/>
            </w:pPr>
            <w:r w:rsidRPr="00C12835">
              <w:t xml:space="preserve">А також Борозенська, Високопільська, Милівська, Чорнобаївська, Білозерська, Кисилівська громади мають спортивно-тренажерні майданчики, які здатні забезпечити </w:t>
            </w:r>
            <w:r w:rsidRPr="00C12835">
              <w:lastRenderedPageBreak/>
              <w:t>необхідне функціонування для розвитку фізичної культури. Чорнобаївська територіальна громада установила додатково новий спортивний майданчик.</w:t>
            </w:r>
          </w:p>
          <w:p w14:paraId="0022EB43" w14:textId="77777777" w:rsidR="006056B8" w:rsidRPr="00C12835" w:rsidRDefault="006056B8" w:rsidP="006056B8">
            <w:pPr>
              <w:jc w:val="both"/>
            </w:pPr>
            <w:r w:rsidRPr="00C12835">
              <w:t>На території КЗ «Музиківський опорний ліцей» в рамках проєкту участі в Програмі DOBRE облаштовано спортивний майданчик тренажерами, який у поза освітній час доступний для тренувань та занять спортом. Питання придбання обговорюється в рамках національного проєкту</w:t>
            </w:r>
            <w:r w:rsidRPr="00C12835">
              <w:rPr>
                <w:lang w:val="uk-UA"/>
              </w:rPr>
              <w:t xml:space="preserve"> </w:t>
            </w:r>
            <w:r w:rsidRPr="00C12835">
              <w:t>«Пліч-о-Пліч»: Згуртовані громади!</w:t>
            </w:r>
          </w:p>
          <w:p w14:paraId="56A82548" w14:textId="77777777" w:rsidR="00F84610" w:rsidRPr="00C12835" w:rsidRDefault="006056B8" w:rsidP="0036585B">
            <w:pPr>
              <w:jc w:val="both"/>
              <w:rPr>
                <w:highlight w:val="yellow"/>
              </w:rPr>
            </w:pPr>
            <w:r w:rsidRPr="00C12835">
              <w:t>Виконавчим комітетом Кочубеївської сільської ради у 4 кварталі 2025 року здійснено закупівля 12 вуличних тренажерів по дві одиниці кожного виду марки Brustyle,  а саме: тренажер «лижник», «тяга важеля», тренажер «гребний», «жим ногами горизонтальний/маятник», вуличний велотренажер та турнік-бруси для людей з обмеженими фізичними можливостями для спортивного майданчика у селі Кочубеївка на загальну суму 169 500 гривень.</w:t>
            </w:r>
          </w:p>
        </w:tc>
      </w:tr>
      <w:tr w:rsidR="00F84610" w:rsidRPr="00253125" w14:paraId="43BC37BC" w14:textId="77777777" w:rsidTr="002C2DD4">
        <w:tc>
          <w:tcPr>
            <w:tcW w:w="1951" w:type="dxa"/>
          </w:tcPr>
          <w:p w14:paraId="3F1D4601" w14:textId="77777777" w:rsidR="00F84610" w:rsidRPr="00C12835" w:rsidRDefault="00F84610" w:rsidP="004A4146">
            <w:pPr>
              <w:rPr>
                <w:rFonts w:eastAsia="Cambria"/>
              </w:rPr>
            </w:pPr>
            <w:r w:rsidRPr="00C12835">
              <w:rPr>
                <w:rFonts w:eastAsia="Cambria"/>
              </w:rPr>
              <w:lastRenderedPageBreak/>
              <w:t>14)</w:t>
            </w:r>
            <w:r w:rsidRPr="00C12835">
              <w:t xml:space="preserve"> </w:t>
            </w:r>
            <w:r w:rsidR="0036585B" w:rsidRPr="00C12835">
              <w:rPr>
                <w:rFonts w:eastAsia="Cambria"/>
                <w:lang w:val="uk-UA"/>
              </w:rPr>
              <w:t>З</w:t>
            </w:r>
            <w:r w:rsidRPr="00C12835">
              <w:rPr>
                <w:rFonts w:eastAsia="Cambria"/>
              </w:rPr>
              <w:t>абезпечити проведення</w:t>
            </w:r>
          </w:p>
          <w:p w14:paraId="611361C3" w14:textId="77777777" w:rsidR="00F84610" w:rsidRPr="00C12835" w:rsidRDefault="00F84610" w:rsidP="004A4146">
            <w:pPr>
              <w:rPr>
                <w:rFonts w:eastAsia="Cambria"/>
              </w:rPr>
            </w:pPr>
            <w:r w:rsidRPr="00C12835">
              <w:rPr>
                <w:rFonts w:eastAsia="Cambria"/>
              </w:rPr>
              <w:t>постійного моніторингу</w:t>
            </w:r>
          </w:p>
          <w:p w14:paraId="3F9A6808" w14:textId="77777777" w:rsidR="00F84610" w:rsidRPr="00C12835" w:rsidRDefault="00F84610" w:rsidP="004A4146">
            <w:pPr>
              <w:rPr>
                <w:rFonts w:eastAsia="Cambria"/>
              </w:rPr>
            </w:pPr>
            <w:r w:rsidRPr="00C12835">
              <w:rPr>
                <w:rFonts w:eastAsia="Cambria"/>
              </w:rPr>
              <w:t>визначення рівня залученості</w:t>
            </w:r>
          </w:p>
          <w:p w14:paraId="2195CDDB" w14:textId="77777777" w:rsidR="00F84610" w:rsidRPr="00C12835" w:rsidRDefault="00F84610" w:rsidP="004A4146">
            <w:pPr>
              <w:rPr>
                <w:rFonts w:eastAsia="Cambria"/>
              </w:rPr>
            </w:pPr>
            <w:r w:rsidRPr="00C12835">
              <w:rPr>
                <w:rFonts w:eastAsia="Cambria"/>
              </w:rPr>
              <w:t>всіх суспільних груп до рухової</w:t>
            </w:r>
            <w:r w:rsidR="0036585B" w:rsidRPr="00C12835">
              <w:rPr>
                <w:rFonts w:eastAsia="Cambria"/>
                <w:lang w:val="uk-UA"/>
              </w:rPr>
              <w:t xml:space="preserve"> </w:t>
            </w:r>
            <w:r w:rsidRPr="00C12835">
              <w:rPr>
                <w:rFonts w:eastAsia="Cambria"/>
              </w:rPr>
              <w:t>активності та адаптивного</w:t>
            </w:r>
          </w:p>
          <w:p w14:paraId="0B0700F6" w14:textId="77777777" w:rsidR="00F84610" w:rsidRPr="00C12835" w:rsidRDefault="00F84610" w:rsidP="004A4146">
            <w:pPr>
              <w:rPr>
                <w:rFonts w:eastAsia="Cambria"/>
              </w:rPr>
            </w:pPr>
            <w:r w:rsidRPr="00C12835">
              <w:rPr>
                <w:rFonts w:eastAsia="Cambria"/>
              </w:rPr>
              <w:t>спорту</w:t>
            </w:r>
          </w:p>
        </w:tc>
        <w:tc>
          <w:tcPr>
            <w:tcW w:w="2126" w:type="dxa"/>
          </w:tcPr>
          <w:p w14:paraId="26BC8BE6" w14:textId="77777777" w:rsidR="00F84610" w:rsidRPr="00C12835" w:rsidRDefault="00F84610" w:rsidP="004A4146">
            <w:pPr>
              <w:rPr>
                <w:rFonts w:eastAsia="Cambria"/>
              </w:rPr>
            </w:pPr>
            <w:r w:rsidRPr="00C12835">
              <w:rPr>
                <w:rFonts w:eastAsia="Cambria"/>
              </w:rPr>
              <w:t>Управління фізичної</w:t>
            </w:r>
          </w:p>
          <w:p w14:paraId="2A4FC8AE" w14:textId="77777777" w:rsidR="00F84610" w:rsidRPr="00C12835" w:rsidRDefault="00F84610" w:rsidP="004A4146">
            <w:pPr>
              <w:rPr>
                <w:rFonts w:eastAsia="Cambria"/>
              </w:rPr>
            </w:pPr>
            <w:r w:rsidRPr="00C12835">
              <w:rPr>
                <w:rFonts w:eastAsia="Cambria"/>
              </w:rPr>
              <w:t>культури, молоді та</w:t>
            </w:r>
          </w:p>
          <w:p w14:paraId="51D271AF" w14:textId="77777777" w:rsidR="00F84610" w:rsidRPr="00C12835" w:rsidRDefault="00F84610" w:rsidP="004A4146">
            <w:pPr>
              <w:rPr>
                <w:rFonts w:eastAsia="Cambria"/>
              </w:rPr>
            </w:pPr>
            <w:r w:rsidRPr="00C12835">
              <w:rPr>
                <w:rFonts w:eastAsia="Cambria"/>
              </w:rPr>
              <w:t>спорту обласної</w:t>
            </w:r>
          </w:p>
          <w:p w14:paraId="11602271" w14:textId="77777777" w:rsidR="00F84610" w:rsidRPr="00C12835" w:rsidRDefault="00F84610" w:rsidP="004A4146">
            <w:pPr>
              <w:rPr>
                <w:rFonts w:eastAsia="Cambria"/>
              </w:rPr>
            </w:pPr>
            <w:r w:rsidRPr="00C12835">
              <w:rPr>
                <w:rFonts w:eastAsia="Cambria"/>
              </w:rPr>
              <w:t>державної адміністрації,</w:t>
            </w:r>
          </w:p>
          <w:p w14:paraId="3015F0B0" w14:textId="77777777" w:rsidR="00F84610" w:rsidRPr="00C12835" w:rsidRDefault="00F84610" w:rsidP="004A4146">
            <w:pPr>
              <w:rPr>
                <w:rFonts w:eastAsia="Cambria"/>
              </w:rPr>
            </w:pPr>
            <w:r w:rsidRPr="00C12835">
              <w:rPr>
                <w:rFonts w:eastAsia="Cambria"/>
              </w:rPr>
              <w:t>військові адміністрації</w:t>
            </w:r>
          </w:p>
          <w:p w14:paraId="54BF6D26" w14:textId="77777777" w:rsidR="00F84610" w:rsidRPr="00C12835" w:rsidRDefault="00F84610" w:rsidP="004A4146">
            <w:pPr>
              <w:rPr>
                <w:rFonts w:eastAsia="Cambria"/>
              </w:rPr>
            </w:pPr>
            <w:r w:rsidRPr="00C12835">
              <w:rPr>
                <w:rFonts w:eastAsia="Cambria"/>
              </w:rPr>
              <w:t>населених пунктів</w:t>
            </w:r>
          </w:p>
          <w:p w14:paraId="4ECB2325" w14:textId="77777777" w:rsidR="00F84610" w:rsidRPr="00C12835" w:rsidRDefault="00F84610" w:rsidP="004A4146">
            <w:pPr>
              <w:rPr>
                <w:rFonts w:eastAsia="Cambria"/>
              </w:rPr>
            </w:pPr>
            <w:r w:rsidRPr="00C12835">
              <w:rPr>
                <w:rFonts w:eastAsia="Cambria"/>
              </w:rPr>
              <w:t>деокупованих</w:t>
            </w:r>
          </w:p>
          <w:p w14:paraId="62102233" w14:textId="77777777" w:rsidR="00F84610" w:rsidRPr="00C12835" w:rsidRDefault="00F84610" w:rsidP="005150D4">
            <w:pPr>
              <w:rPr>
                <w:rFonts w:eastAsia="Cambria"/>
              </w:rPr>
            </w:pPr>
            <w:r w:rsidRPr="00C12835">
              <w:rPr>
                <w:rFonts w:eastAsia="Cambria"/>
              </w:rPr>
              <w:t>територіальних громад</w:t>
            </w:r>
            <w:r w:rsidR="005150D4">
              <w:rPr>
                <w:rFonts w:eastAsia="Cambria"/>
                <w:lang w:val="uk-UA"/>
              </w:rPr>
              <w:t xml:space="preserve"> </w:t>
            </w:r>
            <w:r w:rsidRPr="00C12835">
              <w:rPr>
                <w:rFonts w:eastAsia="Cambria"/>
              </w:rPr>
              <w:t>(за згодою)</w:t>
            </w:r>
          </w:p>
        </w:tc>
        <w:tc>
          <w:tcPr>
            <w:tcW w:w="1134" w:type="dxa"/>
          </w:tcPr>
          <w:p w14:paraId="1FFCDD9D" w14:textId="77777777" w:rsidR="00F84610" w:rsidRPr="00C12835" w:rsidRDefault="00F84610" w:rsidP="0036585B">
            <w:pPr>
              <w:jc w:val="center"/>
            </w:pPr>
            <w:r w:rsidRPr="00C12835">
              <w:t>Грудень</w:t>
            </w:r>
          </w:p>
          <w:p w14:paraId="42CE96C5" w14:textId="77777777" w:rsidR="00F84610" w:rsidRPr="00C12835" w:rsidRDefault="005E31DE" w:rsidP="0036585B">
            <w:pPr>
              <w:jc w:val="center"/>
            </w:pPr>
            <w:r w:rsidRPr="00C12835">
              <w:t>2026</w:t>
            </w:r>
            <w:r w:rsidR="00F84610" w:rsidRPr="00C12835">
              <w:t xml:space="preserve"> року</w:t>
            </w:r>
          </w:p>
        </w:tc>
        <w:tc>
          <w:tcPr>
            <w:tcW w:w="993" w:type="dxa"/>
          </w:tcPr>
          <w:p w14:paraId="0A7AC907" w14:textId="77777777" w:rsidR="00F84610" w:rsidRPr="00C12835" w:rsidRDefault="00F84610" w:rsidP="0036585B">
            <w:pPr>
              <w:jc w:val="center"/>
            </w:pPr>
          </w:p>
        </w:tc>
        <w:tc>
          <w:tcPr>
            <w:tcW w:w="1417" w:type="dxa"/>
          </w:tcPr>
          <w:p w14:paraId="237ED3A2" w14:textId="77777777" w:rsidR="00F84610" w:rsidRPr="00C12835" w:rsidRDefault="00F84610" w:rsidP="0036585B">
            <w:pPr>
              <w:jc w:val="center"/>
            </w:pPr>
            <w:r w:rsidRPr="00C12835">
              <w:t>Викон</w:t>
            </w:r>
            <w:r w:rsidR="005E31DE" w:rsidRPr="00C12835">
              <w:t>ується</w:t>
            </w:r>
          </w:p>
        </w:tc>
        <w:tc>
          <w:tcPr>
            <w:tcW w:w="7938" w:type="dxa"/>
          </w:tcPr>
          <w:p w14:paraId="5389A945" w14:textId="77777777" w:rsidR="00253125" w:rsidRPr="00C12835" w:rsidRDefault="00253125" w:rsidP="00253125">
            <w:pPr>
              <w:jc w:val="both"/>
            </w:pPr>
            <w:r w:rsidRPr="00C12835">
              <w:t>Здійснюються заходи щодо забезпечення проведення моніторингу залученості всіх суспільних груп до рухової активності адаптивного спорту. Інформація щодо проведення вказаних заходів публікується на сайтах Херсонського регіонального центру з фізичної культури і спорту осіб з інвалідністю "Інваспорт", ДЮСШ для інвалідів та Херсонської обласної державної адміністрації та соціальної мережі Фейсбук.</w:t>
            </w:r>
          </w:p>
          <w:p w14:paraId="632F977A" w14:textId="77777777" w:rsidR="00F84610" w:rsidRDefault="00E350DE" w:rsidP="00253125">
            <w:pPr>
              <w:jc w:val="both"/>
              <w:rPr>
                <w:lang w:val="uk-UA"/>
              </w:rPr>
            </w:pPr>
            <w:r w:rsidRPr="00C12835">
              <w:rPr>
                <w:lang w:val="uk-UA"/>
              </w:rPr>
              <w:t>В рамках реалізації соціального проекту «Активні парки - локації здорової України» забезпечується постійний моніторинг визначення рівня залученості всіх суспільних груп до рухової активності та адаптивного спорту</w:t>
            </w:r>
            <w:r w:rsidR="00253125" w:rsidRPr="00C12835">
              <w:rPr>
                <w:lang w:val="uk-UA"/>
              </w:rPr>
              <w:t>.</w:t>
            </w:r>
          </w:p>
          <w:p w14:paraId="33D3143D" w14:textId="77777777" w:rsidR="00FC135E" w:rsidRPr="00C12835" w:rsidRDefault="00FC135E" w:rsidP="00FC135E">
            <w:pPr>
              <w:jc w:val="both"/>
              <w:rPr>
                <w:lang w:val="uk-UA"/>
              </w:rPr>
            </w:pPr>
          </w:p>
        </w:tc>
      </w:tr>
      <w:tr w:rsidR="00F84610" w:rsidRPr="00922635" w14:paraId="4D209A30" w14:textId="77777777" w:rsidTr="002C2DD4">
        <w:tc>
          <w:tcPr>
            <w:tcW w:w="1951" w:type="dxa"/>
          </w:tcPr>
          <w:p w14:paraId="26B2FD64" w14:textId="77777777" w:rsidR="00F84610" w:rsidRPr="00C12835" w:rsidRDefault="00F84610" w:rsidP="004A4146">
            <w:pPr>
              <w:rPr>
                <w:rFonts w:eastAsia="Cambria"/>
                <w:lang w:val="uk-UA"/>
              </w:rPr>
            </w:pPr>
            <w:r w:rsidRPr="00C12835">
              <w:rPr>
                <w:rFonts w:eastAsia="Cambria"/>
                <w:lang w:val="uk-UA"/>
              </w:rPr>
              <w:t xml:space="preserve">16) </w:t>
            </w:r>
            <w:r w:rsidR="0036585B" w:rsidRPr="00C12835">
              <w:rPr>
                <w:rFonts w:eastAsia="Cambria"/>
                <w:lang w:val="uk-UA"/>
              </w:rPr>
              <w:t>П</w:t>
            </w:r>
            <w:r w:rsidRPr="00C12835">
              <w:rPr>
                <w:rFonts w:eastAsia="Cambria"/>
                <w:lang w:val="uk-UA"/>
              </w:rPr>
              <w:t>ровести гендерно чутливі інформаційно-просвітницькі заходи для зміцнення здоров’я населення, раннього виявлення захворювань, формування навичок здорового способу життя, зокрема щодо зниження рівня поширеності тютюнокуріння, підвищення відповідальної самозбережувальної поведінки</w:t>
            </w:r>
          </w:p>
        </w:tc>
        <w:tc>
          <w:tcPr>
            <w:tcW w:w="2126" w:type="dxa"/>
          </w:tcPr>
          <w:p w14:paraId="3BAFB3DB" w14:textId="77777777" w:rsidR="00F84610" w:rsidRPr="00C12835" w:rsidRDefault="00F84610" w:rsidP="004A4146">
            <w:pPr>
              <w:rPr>
                <w:rFonts w:eastAsia="Cambria"/>
                <w:lang w:val="uk-UA"/>
              </w:rPr>
            </w:pPr>
            <w:r w:rsidRPr="00C12835">
              <w:rPr>
                <w:rFonts w:eastAsia="Cambria"/>
                <w:lang w:val="uk-UA"/>
              </w:rPr>
              <w:t>Департамент здоров’я обласної державної адміністрації, управління 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5E9399D2" w14:textId="77777777" w:rsidR="00F84610" w:rsidRPr="00C12835" w:rsidRDefault="00F84610" w:rsidP="004A4146">
            <w:r w:rsidRPr="00C12835">
              <w:t>Грудень</w:t>
            </w:r>
          </w:p>
          <w:p w14:paraId="5F80EF25" w14:textId="77777777" w:rsidR="00F84610" w:rsidRPr="00C12835" w:rsidRDefault="007F7941" w:rsidP="004A4146">
            <w:r w:rsidRPr="00C12835">
              <w:t>2026</w:t>
            </w:r>
            <w:r w:rsidR="00F84610" w:rsidRPr="00C12835">
              <w:t xml:space="preserve"> року</w:t>
            </w:r>
          </w:p>
        </w:tc>
        <w:tc>
          <w:tcPr>
            <w:tcW w:w="993" w:type="dxa"/>
          </w:tcPr>
          <w:p w14:paraId="706340D2" w14:textId="77777777" w:rsidR="00F84610" w:rsidRPr="00C12835" w:rsidRDefault="00F84610" w:rsidP="004A4146"/>
        </w:tc>
        <w:tc>
          <w:tcPr>
            <w:tcW w:w="1417" w:type="dxa"/>
          </w:tcPr>
          <w:p w14:paraId="2ABAA516" w14:textId="77777777" w:rsidR="00F84610" w:rsidRPr="00C12835" w:rsidRDefault="00F84610" w:rsidP="004A4146">
            <w:r w:rsidRPr="00C12835">
              <w:t>Викон</w:t>
            </w:r>
            <w:r w:rsidR="007F7941" w:rsidRPr="00C12835">
              <w:t>ується</w:t>
            </w:r>
          </w:p>
        </w:tc>
        <w:tc>
          <w:tcPr>
            <w:tcW w:w="7938" w:type="dxa"/>
          </w:tcPr>
          <w:p w14:paraId="555C0CF1" w14:textId="77777777" w:rsidR="00FC135E" w:rsidRDefault="00202CF0" w:rsidP="003C18F0">
            <w:pPr>
              <w:jc w:val="both"/>
              <w:rPr>
                <w:rFonts w:eastAsia="Cambria"/>
                <w:lang w:val="uk-UA"/>
              </w:rPr>
            </w:pPr>
            <w:r w:rsidRPr="00C12835">
              <w:rPr>
                <w:rFonts w:eastAsia="Cambria"/>
                <w:lang w:val="uk-UA"/>
              </w:rPr>
              <w:t xml:space="preserve">Відповідна інформація розміщена на фіційних вебсайтах </w:t>
            </w:r>
            <w:r w:rsidRPr="00C12835">
              <w:rPr>
                <w:lang w:val="uk-UA"/>
              </w:rPr>
              <w:t xml:space="preserve">обласної, районних військових адміністрацій, виконкомів територіальних громад області </w:t>
            </w:r>
            <w:r w:rsidRPr="00C12835">
              <w:rPr>
                <w:rFonts w:eastAsia="Cambria"/>
                <w:lang w:val="uk-UA"/>
              </w:rPr>
              <w:t>та сторінках у мережі:</w:t>
            </w:r>
          </w:p>
          <w:p w14:paraId="47694C1F" w14:textId="77777777" w:rsidR="00FC135E" w:rsidRPr="00FC135E" w:rsidRDefault="00FC135E" w:rsidP="00FC135E">
            <w:pPr>
              <w:rPr>
                <w:color w:val="000000"/>
                <w:lang w:val="uk-UA"/>
              </w:rPr>
            </w:pPr>
            <w:hyperlink r:id="rId772" w:history="1">
              <w:r w:rsidRPr="00FC135E">
                <w:rPr>
                  <w:rStyle w:val="a5"/>
                  <w:lang w:val="uk-UA"/>
                </w:rPr>
                <w:t>https://khoda.gov.ua/news/u-koordynatsiinomu-tsentri-vilni-razom-u-cherkasakh-dbaiut-pro-zhinoche-zdorovia</w:t>
              </w:r>
            </w:hyperlink>
            <w:r w:rsidRPr="00FC135E">
              <w:rPr>
                <w:color w:val="000000"/>
                <w:lang w:val="uk-UA"/>
              </w:rPr>
              <w:t>;</w:t>
            </w:r>
          </w:p>
          <w:p w14:paraId="2D9A218C" w14:textId="77777777" w:rsidR="00FC135E" w:rsidRPr="00FC135E" w:rsidRDefault="00FC135E" w:rsidP="00FC135E">
            <w:pPr>
              <w:rPr>
                <w:color w:val="000000"/>
                <w:lang w:val="uk-UA"/>
              </w:rPr>
            </w:pPr>
            <w:hyperlink r:id="rId773" w:history="1">
              <w:r w:rsidRPr="00FC135E">
                <w:rPr>
                  <w:rStyle w:val="a5"/>
                  <w:lang w:val="uk-UA"/>
                </w:rPr>
                <w:t>https://khoda.gov.ua/news/hrudne-vyhodovuvannia-iak-vono-pidtrymuie-zdorovia-dytyny-ta-chomu-vazhlyva-pidtrymka-materiv</w:t>
              </w:r>
            </w:hyperlink>
            <w:r w:rsidRPr="00FC135E">
              <w:rPr>
                <w:color w:val="000000"/>
                <w:lang w:val="uk-UA"/>
              </w:rPr>
              <w:t>;</w:t>
            </w:r>
          </w:p>
          <w:p w14:paraId="0D05BB00" w14:textId="77777777" w:rsidR="00FC135E" w:rsidRPr="00FC135E" w:rsidRDefault="00FC135E" w:rsidP="00FC135E">
            <w:pPr>
              <w:rPr>
                <w:color w:val="000000"/>
                <w:lang w:val="uk-UA"/>
              </w:rPr>
            </w:pPr>
            <w:hyperlink r:id="rId774" w:history="1">
              <w:r w:rsidRPr="00FC135E">
                <w:rPr>
                  <w:rStyle w:val="a5"/>
                </w:rPr>
                <w:t>https</w:t>
              </w:r>
              <w:r w:rsidRPr="00FC135E">
                <w:rPr>
                  <w:rStyle w:val="a5"/>
                  <w:lang w:val="uk-UA"/>
                </w:rPr>
                <w:t>://</w:t>
              </w:r>
              <w:r w:rsidRPr="00FC135E">
                <w:rPr>
                  <w:rStyle w:val="a5"/>
                </w:rPr>
                <w:t>khoda</w:t>
              </w:r>
              <w:r w:rsidRPr="00FC135E">
                <w:rPr>
                  <w:rStyle w:val="a5"/>
                  <w:lang w:val="uk-UA"/>
                </w:rPr>
                <w:t>.</w:t>
              </w:r>
              <w:r w:rsidRPr="00FC135E">
                <w:rPr>
                  <w:rStyle w:val="a5"/>
                </w:rPr>
                <w:t>gov</w:t>
              </w:r>
              <w:r w:rsidRPr="00FC135E">
                <w:rPr>
                  <w:rStyle w:val="a5"/>
                  <w:lang w:val="uk-UA"/>
                </w:rPr>
                <w:t>.</w:t>
              </w:r>
              <w:r w:rsidRPr="00FC135E">
                <w:rPr>
                  <w:rStyle w:val="a5"/>
                </w:rPr>
                <w:t>ua</w:t>
              </w:r>
              <w:r w:rsidRPr="00FC135E">
                <w:rPr>
                  <w:rStyle w:val="a5"/>
                  <w:lang w:val="uk-UA"/>
                </w:rPr>
                <w:t>/</w:t>
              </w:r>
              <w:r w:rsidRPr="00FC135E">
                <w:rPr>
                  <w:rStyle w:val="a5"/>
                </w:rPr>
                <w:t>news</w:t>
              </w:r>
              <w:r w:rsidRPr="00FC135E">
                <w:rPr>
                  <w:rStyle w:val="a5"/>
                  <w:lang w:val="uk-UA"/>
                </w:rPr>
                <w:t>/</w:t>
              </w:r>
              <w:r w:rsidRPr="00FC135E">
                <w:rPr>
                  <w:rStyle w:val="a5"/>
                </w:rPr>
                <w:t>shcho</w:t>
              </w:r>
              <w:r w:rsidRPr="00FC135E">
                <w:rPr>
                  <w:rStyle w:val="a5"/>
                  <w:lang w:val="uk-UA"/>
                </w:rPr>
                <w:t>-</w:t>
              </w:r>
              <w:r w:rsidRPr="00FC135E">
                <w:rPr>
                  <w:rStyle w:val="a5"/>
                </w:rPr>
                <w:t>pravda</w:t>
              </w:r>
              <w:r w:rsidRPr="00FC135E">
                <w:rPr>
                  <w:rStyle w:val="a5"/>
                  <w:lang w:val="uk-UA"/>
                </w:rPr>
                <w:t>-</w:t>
              </w:r>
              <w:r w:rsidRPr="00FC135E">
                <w:rPr>
                  <w:rStyle w:val="a5"/>
                </w:rPr>
                <w:t>a</w:t>
              </w:r>
              <w:r w:rsidRPr="00FC135E">
                <w:rPr>
                  <w:rStyle w:val="a5"/>
                  <w:lang w:val="uk-UA"/>
                </w:rPr>
                <w:t>-</w:t>
              </w:r>
              <w:r w:rsidRPr="00FC135E">
                <w:rPr>
                  <w:rStyle w:val="a5"/>
                </w:rPr>
                <w:t>shcho</w:t>
              </w:r>
              <w:r w:rsidRPr="00FC135E">
                <w:rPr>
                  <w:rStyle w:val="a5"/>
                  <w:lang w:val="uk-UA"/>
                </w:rPr>
                <w:t>-</w:t>
              </w:r>
              <w:r w:rsidRPr="00FC135E">
                <w:rPr>
                  <w:rStyle w:val="a5"/>
                </w:rPr>
                <w:t>mif</w:t>
              </w:r>
              <w:r w:rsidRPr="00FC135E">
                <w:rPr>
                  <w:rStyle w:val="a5"/>
                  <w:lang w:val="uk-UA"/>
                </w:rPr>
                <w:t>-</w:t>
              </w:r>
              <w:r w:rsidRPr="00FC135E">
                <w:rPr>
                  <w:rStyle w:val="a5"/>
                </w:rPr>
                <w:t>use</w:t>
              </w:r>
              <w:r w:rsidRPr="00FC135E">
                <w:rPr>
                  <w:rStyle w:val="a5"/>
                  <w:lang w:val="uk-UA"/>
                </w:rPr>
                <w:t>-</w:t>
              </w:r>
              <w:r w:rsidRPr="00FC135E">
                <w:rPr>
                  <w:rStyle w:val="a5"/>
                </w:rPr>
                <w:t>shcho</w:t>
              </w:r>
              <w:r w:rsidRPr="00FC135E">
                <w:rPr>
                  <w:rStyle w:val="a5"/>
                  <w:lang w:val="uk-UA"/>
                </w:rPr>
                <w:t>-</w:t>
              </w:r>
              <w:r w:rsidRPr="00FC135E">
                <w:rPr>
                  <w:rStyle w:val="a5"/>
                </w:rPr>
                <w:t>varto</w:t>
              </w:r>
              <w:r w:rsidRPr="00FC135E">
                <w:rPr>
                  <w:rStyle w:val="a5"/>
                  <w:lang w:val="uk-UA"/>
                </w:rPr>
                <w:t>-</w:t>
              </w:r>
              <w:r w:rsidRPr="00FC135E">
                <w:rPr>
                  <w:rStyle w:val="a5"/>
                </w:rPr>
                <w:t>znaty</w:t>
              </w:r>
              <w:r w:rsidRPr="00FC135E">
                <w:rPr>
                  <w:rStyle w:val="a5"/>
                  <w:lang w:val="uk-UA"/>
                </w:rPr>
                <w:t>-</w:t>
              </w:r>
              <w:r w:rsidRPr="00FC135E">
                <w:rPr>
                  <w:rStyle w:val="a5"/>
                </w:rPr>
                <w:t>pro</w:t>
              </w:r>
              <w:r w:rsidRPr="00FC135E">
                <w:rPr>
                  <w:rStyle w:val="a5"/>
                  <w:lang w:val="uk-UA"/>
                </w:rPr>
                <w:t>-</w:t>
              </w:r>
              <w:r w:rsidRPr="00FC135E">
                <w:rPr>
                  <w:rStyle w:val="a5"/>
                </w:rPr>
                <w:t>hrudne</w:t>
              </w:r>
              <w:r w:rsidRPr="00FC135E">
                <w:rPr>
                  <w:rStyle w:val="a5"/>
                  <w:lang w:val="uk-UA"/>
                </w:rPr>
                <w:t>-</w:t>
              </w:r>
              <w:r w:rsidRPr="00FC135E">
                <w:rPr>
                  <w:rStyle w:val="a5"/>
                </w:rPr>
                <w:t>vyhodovuvannia</w:t>
              </w:r>
            </w:hyperlink>
            <w:r w:rsidRPr="00FC135E">
              <w:rPr>
                <w:color w:val="000000"/>
                <w:lang w:val="uk-UA"/>
              </w:rPr>
              <w:t>;</w:t>
            </w:r>
          </w:p>
          <w:p w14:paraId="2FE398E3" w14:textId="77777777" w:rsidR="00FC135E" w:rsidRPr="00FC135E" w:rsidRDefault="00FC135E" w:rsidP="00FC135E">
            <w:pPr>
              <w:rPr>
                <w:color w:val="000000"/>
                <w:lang w:val="uk-UA"/>
              </w:rPr>
            </w:pPr>
            <w:hyperlink r:id="rId775" w:history="1">
              <w:r w:rsidRPr="00FC135E">
                <w:rPr>
                  <w:rStyle w:val="a5"/>
                </w:rPr>
                <w:t>https</w:t>
              </w:r>
              <w:r w:rsidRPr="00FC135E">
                <w:rPr>
                  <w:rStyle w:val="a5"/>
                  <w:lang w:val="uk-UA"/>
                </w:rPr>
                <w:t>://</w:t>
              </w:r>
              <w:r w:rsidRPr="00FC135E">
                <w:rPr>
                  <w:rStyle w:val="a5"/>
                </w:rPr>
                <w:t>khoda</w:t>
              </w:r>
              <w:r w:rsidRPr="00FC135E">
                <w:rPr>
                  <w:rStyle w:val="a5"/>
                  <w:lang w:val="uk-UA"/>
                </w:rPr>
                <w:t>.</w:t>
              </w:r>
              <w:r w:rsidRPr="00FC135E">
                <w:rPr>
                  <w:rStyle w:val="a5"/>
                </w:rPr>
                <w:t>gov</w:t>
              </w:r>
              <w:r w:rsidRPr="00FC135E">
                <w:rPr>
                  <w:rStyle w:val="a5"/>
                  <w:lang w:val="uk-UA"/>
                </w:rPr>
                <w:t>.</w:t>
              </w:r>
              <w:r w:rsidRPr="00FC135E">
                <w:rPr>
                  <w:rStyle w:val="a5"/>
                </w:rPr>
                <w:t>ua</w:t>
              </w:r>
              <w:r w:rsidRPr="00FC135E">
                <w:rPr>
                  <w:rStyle w:val="a5"/>
                  <w:lang w:val="uk-UA"/>
                </w:rPr>
                <w:t>/</w:t>
              </w:r>
              <w:r w:rsidRPr="00FC135E">
                <w:rPr>
                  <w:rStyle w:val="a5"/>
                </w:rPr>
                <w:t>news</w:t>
              </w:r>
              <w:r w:rsidRPr="00FC135E">
                <w:rPr>
                  <w:rStyle w:val="a5"/>
                  <w:lang w:val="uk-UA"/>
                </w:rPr>
                <w:t>/</w:t>
              </w:r>
              <w:r w:rsidRPr="00FC135E">
                <w:rPr>
                  <w:rStyle w:val="a5"/>
                </w:rPr>
                <w:t>priorytet</w:t>
              </w:r>
              <w:r w:rsidRPr="00FC135E">
                <w:rPr>
                  <w:rStyle w:val="a5"/>
                  <w:lang w:val="uk-UA"/>
                </w:rPr>
                <w:t>-</w:t>
              </w:r>
              <w:r w:rsidRPr="00FC135E">
                <w:rPr>
                  <w:rStyle w:val="a5"/>
                </w:rPr>
                <w:t>hrudnomu</w:t>
              </w:r>
              <w:r w:rsidRPr="00FC135E">
                <w:rPr>
                  <w:rStyle w:val="a5"/>
                  <w:lang w:val="uk-UA"/>
                </w:rPr>
                <w:t>-</w:t>
              </w:r>
              <w:r w:rsidRPr="00FC135E">
                <w:rPr>
                  <w:rStyle w:val="a5"/>
                </w:rPr>
                <w:t>vyhodovuvanniu</w:t>
              </w:r>
              <w:r w:rsidRPr="00FC135E">
                <w:rPr>
                  <w:rStyle w:val="a5"/>
                  <w:lang w:val="uk-UA"/>
                </w:rPr>
                <w:t>-</w:t>
              </w:r>
              <w:r w:rsidRPr="00FC135E">
                <w:rPr>
                  <w:rStyle w:val="a5"/>
                </w:rPr>
                <w:t>stvorennia</w:t>
              </w:r>
              <w:r w:rsidRPr="00FC135E">
                <w:rPr>
                  <w:rStyle w:val="a5"/>
                  <w:lang w:val="uk-UA"/>
                </w:rPr>
                <w:t>-</w:t>
              </w:r>
              <w:r w:rsidRPr="00FC135E">
                <w:rPr>
                  <w:rStyle w:val="a5"/>
                </w:rPr>
                <w:t>stalykh</w:t>
              </w:r>
              <w:r w:rsidRPr="00FC135E">
                <w:rPr>
                  <w:rStyle w:val="a5"/>
                  <w:lang w:val="uk-UA"/>
                </w:rPr>
                <w:t>-</w:t>
              </w:r>
              <w:r w:rsidRPr="00FC135E">
                <w:rPr>
                  <w:rStyle w:val="a5"/>
                </w:rPr>
                <w:t>system</w:t>
              </w:r>
              <w:r w:rsidRPr="00FC135E">
                <w:rPr>
                  <w:rStyle w:val="a5"/>
                  <w:lang w:val="uk-UA"/>
                </w:rPr>
                <w:t>-</w:t>
              </w:r>
              <w:r w:rsidRPr="00FC135E">
                <w:rPr>
                  <w:rStyle w:val="a5"/>
                </w:rPr>
                <w:t>pidtrymky</w:t>
              </w:r>
              <w:r w:rsidRPr="00FC135E">
                <w:rPr>
                  <w:rStyle w:val="a5"/>
                  <w:lang w:val="uk-UA"/>
                </w:rPr>
                <w:t>-</w:t>
              </w:r>
              <w:r w:rsidRPr="00FC135E">
                <w:rPr>
                  <w:rStyle w:val="a5"/>
                </w:rPr>
                <w:t>dlia</w:t>
              </w:r>
              <w:r w:rsidRPr="00FC135E">
                <w:rPr>
                  <w:rStyle w:val="a5"/>
                  <w:lang w:val="uk-UA"/>
                </w:rPr>
                <w:t>-</w:t>
              </w:r>
              <w:r w:rsidRPr="00FC135E">
                <w:rPr>
                  <w:rStyle w:val="a5"/>
                </w:rPr>
                <w:t>kozhnoi</w:t>
              </w:r>
              <w:r w:rsidRPr="00FC135E">
                <w:rPr>
                  <w:rStyle w:val="a5"/>
                  <w:lang w:val="uk-UA"/>
                </w:rPr>
                <w:t>-</w:t>
              </w:r>
              <w:r w:rsidRPr="00FC135E">
                <w:rPr>
                  <w:rStyle w:val="a5"/>
                </w:rPr>
                <w:t>mamy</w:t>
              </w:r>
            </w:hyperlink>
            <w:r w:rsidRPr="00FC135E">
              <w:rPr>
                <w:color w:val="000000"/>
                <w:lang w:val="uk-UA"/>
              </w:rPr>
              <w:t>;</w:t>
            </w:r>
          </w:p>
          <w:p w14:paraId="496D048C" w14:textId="77777777" w:rsidR="00FC135E" w:rsidRPr="00FC135E" w:rsidRDefault="00FC135E" w:rsidP="00FC135E">
            <w:pPr>
              <w:rPr>
                <w:color w:val="000000"/>
                <w:lang w:val="uk-UA"/>
              </w:rPr>
            </w:pPr>
            <w:hyperlink r:id="rId776" w:history="1">
              <w:r w:rsidRPr="00FC135E">
                <w:rPr>
                  <w:rStyle w:val="a5"/>
                </w:rPr>
                <w:t>https</w:t>
              </w:r>
              <w:r w:rsidRPr="00FC135E">
                <w:rPr>
                  <w:rStyle w:val="a5"/>
                  <w:lang w:val="uk-UA"/>
                </w:rPr>
                <w:t>://</w:t>
              </w:r>
              <w:r w:rsidRPr="00FC135E">
                <w:rPr>
                  <w:rStyle w:val="a5"/>
                </w:rPr>
                <w:t>khoda</w:t>
              </w:r>
              <w:r w:rsidRPr="00FC135E">
                <w:rPr>
                  <w:rStyle w:val="a5"/>
                  <w:lang w:val="uk-UA"/>
                </w:rPr>
                <w:t>.</w:t>
              </w:r>
              <w:r w:rsidRPr="00FC135E">
                <w:rPr>
                  <w:rStyle w:val="a5"/>
                </w:rPr>
                <w:t>gov</w:t>
              </w:r>
              <w:r w:rsidRPr="00FC135E">
                <w:rPr>
                  <w:rStyle w:val="a5"/>
                  <w:lang w:val="uk-UA"/>
                </w:rPr>
                <w:t>.</w:t>
              </w:r>
              <w:r w:rsidRPr="00FC135E">
                <w:rPr>
                  <w:rStyle w:val="a5"/>
                </w:rPr>
                <w:t>ua</w:t>
              </w:r>
              <w:r w:rsidRPr="00FC135E">
                <w:rPr>
                  <w:rStyle w:val="a5"/>
                  <w:lang w:val="uk-UA"/>
                </w:rPr>
                <w:t>/</w:t>
              </w:r>
              <w:r w:rsidRPr="00FC135E">
                <w:rPr>
                  <w:rStyle w:val="a5"/>
                </w:rPr>
                <w:t>news</w:t>
              </w:r>
              <w:r w:rsidRPr="00FC135E">
                <w:rPr>
                  <w:rStyle w:val="a5"/>
                  <w:lang w:val="uk-UA"/>
                </w:rPr>
                <w:t>/</w:t>
              </w:r>
              <w:r w:rsidRPr="00FC135E">
                <w:rPr>
                  <w:rStyle w:val="a5"/>
                </w:rPr>
                <w:t>hrudne</w:t>
              </w:r>
              <w:r w:rsidRPr="00FC135E">
                <w:rPr>
                  <w:rStyle w:val="a5"/>
                  <w:lang w:val="uk-UA"/>
                </w:rPr>
                <w:t>-</w:t>
              </w:r>
              <w:r w:rsidRPr="00FC135E">
                <w:rPr>
                  <w:rStyle w:val="a5"/>
                </w:rPr>
                <w:t>moloko</w:t>
              </w:r>
              <w:r w:rsidRPr="00FC135E">
                <w:rPr>
                  <w:rStyle w:val="a5"/>
                  <w:lang w:val="uk-UA"/>
                </w:rPr>
                <w:t>-</w:t>
              </w:r>
              <w:r w:rsidRPr="00FC135E">
                <w:rPr>
                  <w:rStyle w:val="a5"/>
                </w:rPr>
                <w:t>koryst</w:t>
              </w:r>
              <w:r w:rsidRPr="00FC135E">
                <w:rPr>
                  <w:rStyle w:val="a5"/>
                  <w:lang w:val="uk-UA"/>
                </w:rPr>
                <w:t>-</w:t>
              </w:r>
              <w:r w:rsidRPr="00FC135E">
                <w:rPr>
                  <w:rStyle w:val="a5"/>
                </w:rPr>
                <w:t>dlia</w:t>
              </w:r>
              <w:r w:rsidRPr="00FC135E">
                <w:rPr>
                  <w:rStyle w:val="a5"/>
                  <w:lang w:val="uk-UA"/>
                </w:rPr>
                <w:t>-</w:t>
              </w:r>
              <w:r w:rsidRPr="00FC135E">
                <w:rPr>
                  <w:rStyle w:val="a5"/>
                </w:rPr>
                <w:t>dytyny</w:t>
              </w:r>
              <w:r w:rsidRPr="00FC135E">
                <w:rPr>
                  <w:rStyle w:val="a5"/>
                  <w:lang w:val="uk-UA"/>
                </w:rPr>
                <w:t>-</w:t>
              </w:r>
              <w:r w:rsidRPr="00FC135E">
                <w:rPr>
                  <w:rStyle w:val="a5"/>
                </w:rPr>
                <w:t>z</w:t>
              </w:r>
              <w:r w:rsidRPr="00FC135E">
                <w:rPr>
                  <w:rStyle w:val="a5"/>
                  <w:lang w:val="uk-UA"/>
                </w:rPr>
                <w:t>-</w:t>
              </w:r>
              <w:r w:rsidRPr="00FC135E">
                <w:rPr>
                  <w:rStyle w:val="a5"/>
                </w:rPr>
                <w:t>pershoi</w:t>
              </w:r>
              <w:r w:rsidRPr="00FC135E">
                <w:rPr>
                  <w:rStyle w:val="a5"/>
                  <w:lang w:val="uk-UA"/>
                </w:rPr>
                <w:t>-</w:t>
              </w:r>
              <w:r w:rsidRPr="00FC135E">
                <w:rPr>
                  <w:rStyle w:val="a5"/>
                </w:rPr>
                <w:t>hodyny</w:t>
              </w:r>
              <w:r w:rsidRPr="00FC135E">
                <w:rPr>
                  <w:rStyle w:val="a5"/>
                  <w:lang w:val="uk-UA"/>
                </w:rPr>
                <w:t>-</w:t>
              </w:r>
              <w:r w:rsidRPr="00FC135E">
                <w:rPr>
                  <w:rStyle w:val="a5"/>
                </w:rPr>
                <w:t>pislia</w:t>
              </w:r>
              <w:r w:rsidRPr="00FC135E">
                <w:rPr>
                  <w:rStyle w:val="a5"/>
                  <w:lang w:val="uk-UA"/>
                </w:rPr>
                <w:t>-</w:t>
              </w:r>
              <w:r w:rsidRPr="00FC135E">
                <w:rPr>
                  <w:rStyle w:val="a5"/>
                </w:rPr>
                <w:t>narodzhennia</w:t>
              </w:r>
            </w:hyperlink>
            <w:r w:rsidRPr="00FC135E">
              <w:rPr>
                <w:color w:val="000000"/>
                <w:lang w:val="uk-UA"/>
              </w:rPr>
              <w:t>;</w:t>
            </w:r>
          </w:p>
          <w:p w14:paraId="76543EA8" w14:textId="77777777" w:rsidR="00FC135E" w:rsidRPr="00FC135E" w:rsidRDefault="00FC135E" w:rsidP="00FC135E">
            <w:pPr>
              <w:rPr>
                <w:color w:val="000000"/>
                <w:lang w:val="uk-UA"/>
              </w:rPr>
            </w:pPr>
            <w:hyperlink r:id="rId777" w:history="1">
              <w:r w:rsidRPr="00FC135E">
                <w:rPr>
                  <w:rStyle w:val="a5"/>
                </w:rPr>
                <w:t>https</w:t>
              </w:r>
              <w:r w:rsidRPr="00FC135E">
                <w:rPr>
                  <w:rStyle w:val="a5"/>
                  <w:lang w:val="uk-UA"/>
                </w:rPr>
                <w:t>://</w:t>
              </w:r>
              <w:r w:rsidRPr="00FC135E">
                <w:rPr>
                  <w:rStyle w:val="a5"/>
                </w:rPr>
                <w:t>khoda</w:t>
              </w:r>
              <w:r w:rsidRPr="00FC135E">
                <w:rPr>
                  <w:rStyle w:val="a5"/>
                  <w:lang w:val="uk-UA"/>
                </w:rPr>
                <w:t>.</w:t>
              </w:r>
              <w:r w:rsidRPr="00FC135E">
                <w:rPr>
                  <w:rStyle w:val="a5"/>
                </w:rPr>
                <w:t>gov</w:t>
              </w:r>
              <w:r w:rsidRPr="00FC135E">
                <w:rPr>
                  <w:rStyle w:val="a5"/>
                  <w:lang w:val="uk-UA"/>
                </w:rPr>
                <w:t>.</w:t>
              </w:r>
              <w:r w:rsidRPr="00FC135E">
                <w:rPr>
                  <w:rStyle w:val="a5"/>
                </w:rPr>
                <w:t>ua</w:t>
              </w:r>
              <w:r w:rsidRPr="00FC135E">
                <w:rPr>
                  <w:rStyle w:val="a5"/>
                  <w:lang w:val="uk-UA"/>
                </w:rPr>
                <w:t>/</w:t>
              </w:r>
              <w:r w:rsidRPr="00FC135E">
                <w:rPr>
                  <w:rStyle w:val="a5"/>
                </w:rPr>
                <w:t>news</w:t>
              </w:r>
              <w:r w:rsidRPr="00FC135E">
                <w:rPr>
                  <w:rStyle w:val="a5"/>
                  <w:lang w:val="uk-UA"/>
                </w:rPr>
                <w:t>/</w:t>
              </w:r>
              <w:r w:rsidRPr="00FC135E">
                <w:rPr>
                  <w:rStyle w:val="a5"/>
                </w:rPr>
                <w:t>hrudne</w:t>
              </w:r>
              <w:r w:rsidRPr="00FC135E">
                <w:rPr>
                  <w:rStyle w:val="a5"/>
                  <w:lang w:val="uk-UA"/>
                </w:rPr>
                <w:t>-</w:t>
              </w:r>
              <w:r w:rsidRPr="00FC135E">
                <w:rPr>
                  <w:rStyle w:val="a5"/>
                </w:rPr>
                <w:t>vyhodovuvannia</w:t>
              </w:r>
              <w:r w:rsidRPr="00FC135E">
                <w:rPr>
                  <w:rStyle w:val="a5"/>
                  <w:lang w:val="uk-UA"/>
                </w:rPr>
                <w:t>-</w:t>
              </w:r>
              <w:r w:rsidRPr="00FC135E">
                <w:rPr>
                  <w:rStyle w:val="a5"/>
                </w:rPr>
                <w:t>pid</w:t>
              </w:r>
              <w:r w:rsidRPr="00FC135E">
                <w:rPr>
                  <w:rStyle w:val="a5"/>
                  <w:lang w:val="uk-UA"/>
                </w:rPr>
                <w:t>-</w:t>
              </w:r>
              <w:r w:rsidRPr="00FC135E">
                <w:rPr>
                  <w:rStyle w:val="a5"/>
                </w:rPr>
                <w:t>chas</w:t>
              </w:r>
              <w:r w:rsidRPr="00FC135E">
                <w:rPr>
                  <w:rStyle w:val="a5"/>
                  <w:lang w:val="uk-UA"/>
                </w:rPr>
                <w:t>-</w:t>
              </w:r>
              <w:r w:rsidRPr="00FC135E">
                <w:rPr>
                  <w:rStyle w:val="a5"/>
                </w:rPr>
                <w:t>viiny</w:t>
              </w:r>
              <w:r w:rsidRPr="00FC135E">
                <w:rPr>
                  <w:rStyle w:val="a5"/>
                  <w:lang w:val="uk-UA"/>
                </w:rPr>
                <w:t>-</w:t>
              </w:r>
              <w:r w:rsidRPr="00FC135E">
                <w:rPr>
                  <w:rStyle w:val="a5"/>
                </w:rPr>
                <w:t>shcho</w:t>
              </w:r>
              <w:r w:rsidRPr="00FC135E">
                <w:rPr>
                  <w:rStyle w:val="a5"/>
                  <w:lang w:val="uk-UA"/>
                </w:rPr>
                <w:t>-</w:t>
              </w:r>
              <w:r w:rsidRPr="00FC135E">
                <w:rPr>
                  <w:rStyle w:val="a5"/>
                </w:rPr>
                <w:t>varto</w:t>
              </w:r>
              <w:r w:rsidRPr="00FC135E">
                <w:rPr>
                  <w:rStyle w:val="a5"/>
                  <w:lang w:val="uk-UA"/>
                </w:rPr>
                <w:t>-</w:t>
              </w:r>
              <w:r w:rsidRPr="00FC135E">
                <w:rPr>
                  <w:rStyle w:val="a5"/>
                </w:rPr>
                <w:t>znaty</w:t>
              </w:r>
              <w:r w:rsidRPr="00FC135E">
                <w:rPr>
                  <w:rStyle w:val="a5"/>
                  <w:lang w:val="uk-UA"/>
                </w:rPr>
                <w:t>-</w:t>
              </w:r>
              <w:r w:rsidRPr="00FC135E">
                <w:rPr>
                  <w:rStyle w:val="a5"/>
                </w:rPr>
                <w:t>mamam</w:t>
              </w:r>
            </w:hyperlink>
            <w:r w:rsidRPr="00FC135E">
              <w:rPr>
                <w:color w:val="000000"/>
                <w:lang w:val="uk-UA"/>
              </w:rPr>
              <w:t>;</w:t>
            </w:r>
          </w:p>
          <w:p w14:paraId="18F49E08" w14:textId="77777777" w:rsidR="00FC135E" w:rsidRPr="00FC135E" w:rsidRDefault="00FC135E" w:rsidP="003C18F0">
            <w:pPr>
              <w:jc w:val="both"/>
              <w:rPr>
                <w:lang w:val="uk-UA"/>
              </w:rPr>
            </w:pPr>
            <w:hyperlink r:id="rId778" w:history="1">
              <w:r w:rsidRPr="00FC135E">
                <w:rPr>
                  <w:rStyle w:val="a5"/>
                </w:rPr>
                <w:t>https</w:t>
              </w:r>
              <w:r w:rsidRPr="00FC135E">
                <w:rPr>
                  <w:rStyle w:val="a5"/>
                  <w:lang w:val="uk-UA"/>
                </w:rPr>
                <w:t>://</w:t>
              </w:r>
              <w:r w:rsidRPr="00FC135E">
                <w:rPr>
                  <w:rStyle w:val="a5"/>
                </w:rPr>
                <w:t>khoda</w:t>
              </w:r>
              <w:r w:rsidRPr="00FC135E">
                <w:rPr>
                  <w:rStyle w:val="a5"/>
                  <w:lang w:val="uk-UA"/>
                </w:rPr>
                <w:t>.</w:t>
              </w:r>
              <w:r w:rsidRPr="00FC135E">
                <w:rPr>
                  <w:rStyle w:val="a5"/>
                </w:rPr>
                <w:t>gov</w:t>
              </w:r>
              <w:r w:rsidRPr="00FC135E">
                <w:rPr>
                  <w:rStyle w:val="a5"/>
                  <w:lang w:val="uk-UA"/>
                </w:rPr>
                <w:t>.</w:t>
              </w:r>
              <w:r w:rsidRPr="00FC135E">
                <w:rPr>
                  <w:rStyle w:val="a5"/>
                </w:rPr>
                <w:t>ua</w:t>
              </w:r>
              <w:r w:rsidRPr="00FC135E">
                <w:rPr>
                  <w:rStyle w:val="a5"/>
                  <w:lang w:val="uk-UA"/>
                </w:rPr>
                <w:t>/</w:t>
              </w:r>
              <w:r w:rsidRPr="00FC135E">
                <w:rPr>
                  <w:rStyle w:val="a5"/>
                </w:rPr>
                <w:t>news</w:t>
              </w:r>
              <w:r w:rsidRPr="00FC135E">
                <w:rPr>
                  <w:rStyle w:val="a5"/>
                  <w:lang w:val="uk-UA"/>
                </w:rPr>
                <w:t>/</w:t>
              </w:r>
              <w:r w:rsidRPr="00FC135E">
                <w:rPr>
                  <w:rStyle w:val="a5"/>
                </w:rPr>
                <w:t>ne</w:t>
              </w:r>
              <w:r w:rsidRPr="00FC135E">
                <w:rPr>
                  <w:rStyle w:val="a5"/>
                  <w:lang w:val="uk-UA"/>
                </w:rPr>
                <w:t>-</w:t>
              </w:r>
              <w:r w:rsidRPr="00FC135E">
                <w:rPr>
                  <w:rStyle w:val="a5"/>
                </w:rPr>
                <w:t>otrymaly</w:t>
              </w:r>
              <w:r w:rsidRPr="00FC135E">
                <w:rPr>
                  <w:rStyle w:val="a5"/>
                  <w:lang w:val="uk-UA"/>
                </w:rPr>
                <w:t>-</w:t>
              </w:r>
              <w:r w:rsidRPr="00FC135E">
                <w:rPr>
                  <w:rStyle w:val="a5"/>
                </w:rPr>
                <w:t>shcheplennia</w:t>
              </w:r>
              <w:r w:rsidRPr="00FC135E">
                <w:rPr>
                  <w:rStyle w:val="a5"/>
                  <w:lang w:val="uk-UA"/>
                </w:rPr>
                <w:t>-</w:t>
              </w:r>
              <w:r w:rsidRPr="00FC135E">
                <w:rPr>
                  <w:rStyle w:val="a5"/>
                </w:rPr>
                <w:t>btszh</w:t>
              </w:r>
              <w:r w:rsidRPr="00FC135E">
                <w:rPr>
                  <w:rStyle w:val="a5"/>
                  <w:lang w:val="uk-UA"/>
                </w:rPr>
                <w:t>-</w:t>
              </w:r>
              <w:r w:rsidRPr="00FC135E">
                <w:rPr>
                  <w:rStyle w:val="a5"/>
                </w:rPr>
                <w:t>u</w:t>
              </w:r>
              <w:r w:rsidRPr="00FC135E">
                <w:rPr>
                  <w:rStyle w:val="a5"/>
                  <w:lang w:val="uk-UA"/>
                </w:rPr>
                <w:t>-</w:t>
              </w:r>
              <w:r w:rsidRPr="00FC135E">
                <w:rPr>
                  <w:rStyle w:val="a5"/>
                </w:rPr>
                <w:t>polohovomu</w:t>
              </w:r>
              <w:r w:rsidRPr="00FC135E">
                <w:rPr>
                  <w:rStyle w:val="a5"/>
                  <w:lang w:val="uk-UA"/>
                </w:rPr>
                <w:t>-</w:t>
              </w:r>
              <w:r w:rsidRPr="00FC135E">
                <w:rPr>
                  <w:rStyle w:val="a5"/>
                </w:rPr>
                <w:t>rozpovidaiemo</w:t>
              </w:r>
              <w:r w:rsidRPr="00FC135E">
                <w:rPr>
                  <w:rStyle w:val="a5"/>
                  <w:lang w:val="uk-UA"/>
                </w:rPr>
                <w:t>-</w:t>
              </w:r>
              <w:r w:rsidRPr="00FC135E">
                <w:rPr>
                  <w:rStyle w:val="a5"/>
                </w:rPr>
                <w:t>iak</w:t>
              </w:r>
              <w:r w:rsidRPr="00FC135E">
                <w:rPr>
                  <w:rStyle w:val="a5"/>
                  <w:lang w:val="uk-UA"/>
                </w:rPr>
                <w:t>-</w:t>
              </w:r>
              <w:r w:rsidRPr="00FC135E">
                <w:rPr>
                  <w:rStyle w:val="a5"/>
                </w:rPr>
                <w:t>i</w:t>
              </w:r>
              <w:r w:rsidRPr="00FC135E">
                <w:rPr>
                  <w:rStyle w:val="a5"/>
                  <w:lang w:val="uk-UA"/>
                </w:rPr>
                <w:t>-</w:t>
              </w:r>
              <w:r w:rsidRPr="00FC135E">
                <w:rPr>
                  <w:rStyle w:val="a5"/>
                </w:rPr>
                <w:t>koly</w:t>
              </w:r>
              <w:r w:rsidRPr="00FC135E">
                <w:rPr>
                  <w:rStyle w:val="a5"/>
                  <w:lang w:val="uk-UA"/>
                </w:rPr>
                <w:t>-</w:t>
              </w:r>
              <w:r w:rsidRPr="00FC135E">
                <w:rPr>
                  <w:rStyle w:val="a5"/>
                </w:rPr>
                <w:t>nadoluzhyty</w:t>
              </w:r>
            </w:hyperlink>
            <w:r>
              <w:rPr>
                <w:lang w:val="uk-UA"/>
              </w:rPr>
              <w:t>;</w:t>
            </w:r>
          </w:p>
          <w:p w14:paraId="7B5F5B11" w14:textId="77777777" w:rsidR="003C18F0" w:rsidRPr="00FC135E" w:rsidRDefault="003C18F0" w:rsidP="003C18F0">
            <w:pPr>
              <w:jc w:val="both"/>
              <w:rPr>
                <w:rFonts w:eastAsia="Cambria"/>
                <w:lang w:val="uk-UA"/>
              </w:rPr>
            </w:pPr>
            <w:hyperlink r:id="rId779" w:history="1">
              <w:r w:rsidRPr="00FC135E">
                <w:rPr>
                  <w:rStyle w:val="a5"/>
                  <w:rFonts w:eastAsia="Cambria"/>
                </w:rPr>
                <w:t>https</w:t>
              </w:r>
              <w:r w:rsidRPr="00FC135E">
                <w:rPr>
                  <w:rStyle w:val="a5"/>
                  <w:rFonts w:eastAsia="Cambria"/>
                  <w:lang w:val="uk-UA"/>
                </w:rPr>
                <w:t>://</w:t>
              </w:r>
              <w:r w:rsidRPr="00FC135E">
                <w:rPr>
                  <w:rStyle w:val="a5"/>
                  <w:rFonts w:eastAsia="Cambria"/>
                </w:rPr>
                <w:t>kronau</w:t>
              </w:r>
              <w:r w:rsidRPr="00FC135E">
                <w:rPr>
                  <w:rStyle w:val="a5"/>
                  <w:rFonts w:eastAsia="Cambria"/>
                  <w:lang w:val="uk-UA"/>
                </w:rPr>
                <w:t>.</w:t>
              </w:r>
              <w:r w:rsidRPr="00FC135E">
                <w:rPr>
                  <w:rStyle w:val="a5"/>
                  <w:rFonts w:eastAsia="Cambria"/>
                </w:rPr>
                <w:t>gov</w:t>
              </w:r>
              <w:r w:rsidRPr="00FC135E">
                <w:rPr>
                  <w:rStyle w:val="a5"/>
                  <w:rFonts w:eastAsia="Cambria"/>
                  <w:lang w:val="uk-UA"/>
                </w:rPr>
                <w:t>.</w:t>
              </w:r>
              <w:r w:rsidRPr="00FC135E">
                <w:rPr>
                  <w:rStyle w:val="a5"/>
                  <w:rFonts w:eastAsia="Cambria"/>
                </w:rPr>
                <w:t>ua</w:t>
              </w:r>
              <w:r w:rsidRPr="00FC135E">
                <w:rPr>
                  <w:rStyle w:val="a5"/>
                  <w:rFonts w:eastAsia="Cambria"/>
                  <w:lang w:val="uk-UA"/>
                </w:rPr>
                <w:t>/</w:t>
              </w:r>
              <w:r w:rsidRPr="00FC135E">
                <w:rPr>
                  <w:rStyle w:val="a5"/>
                  <w:rFonts w:eastAsia="Cambria"/>
                </w:rPr>
                <w:t>news</w:t>
              </w:r>
              <w:r w:rsidRPr="00FC135E">
                <w:rPr>
                  <w:rStyle w:val="a5"/>
                  <w:rFonts w:eastAsia="Cambria"/>
                  <w:lang w:val="uk-UA"/>
                </w:rPr>
                <w:t>/1771913594/</w:t>
              </w:r>
            </w:hyperlink>
          </w:p>
          <w:p w14:paraId="143583EE" w14:textId="77777777" w:rsidR="003C18F0" w:rsidRPr="00FC135E" w:rsidRDefault="003C18F0" w:rsidP="003C18F0">
            <w:pPr>
              <w:jc w:val="both"/>
              <w:rPr>
                <w:rFonts w:eastAsia="Cambria"/>
                <w:color w:val="000000"/>
                <w:lang w:val="uk-UA"/>
              </w:rPr>
            </w:pPr>
            <w:hyperlink r:id="rId780" w:history="1">
              <w:r w:rsidRPr="00FC135E">
                <w:rPr>
                  <w:rStyle w:val="a5"/>
                  <w:rFonts w:eastAsia="Cambria"/>
                </w:rPr>
                <w:t>https</w:t>
              </w:r>
              <w:r w:rsidRPr="00FC135E">
                <w:rPr>
                  <w:rStyle w:val="a5"/>
                  <w:rFonts w:eastAsia="Cambria"/>
                  <w:lang w:val="uk-UA"/>
                </w:rPr>
                <w:t>://</w:t>
              </w:r>
              <w:r w:rsidRPr="00FC135E">
                <w:rPr>
                  <w:rStyle w:val="a5"/>
                  <w:rFonts w:eastAsia="Cambria"/>
                </w:rPr>
                <w:t>kronau</w:t>
              </w:r>
              <w:r w:rsidRPr="00FC135E">
                <w:rPr>
                  <w:rStyle w:val="a5"/>
                  <w:rFonts w:eastAsia="Cambria"/>
                  <w:lang w:val="uk-UA"/>
                </w:rPr>
                <w:t>.</w:t>
              </w:r>
              <w:r w:rsidRPr="00FC135E">
                <w:rPr>
                  <w:rStyle w:val="a5"/>
                  <w:rFonts w:eastAsia="Cambria"/>
                </w:rPr>
                <w:t>gov</w:t>
              </w:r>
              <w:r w:rsidRPr="00FC135E">
                <w:rPr>
                  <w:rStyle w:val="a5"/>
                  <w:rFonts w:eastAsia="Cambria"/>
                  <w:lang w:val="uk-UA"/>
                </w:rPr>
                <w:t>.</w:t>
              </w:r>
              <w:r w:rsidRPr="00FC135E">
                <w:rPr>
                  <w:rStyle w:val="a5"/>
                  <w:rFonts w:eastAsia="Cambria"/>
                </w:rPr>
                <w:t>ua</w:t>
              </w:r>
              <w:r w:rsidRPr="00FC135E">
                <w:rPr>
                  <w:rStyle w:val="a5"/>
                  <w:rFonts w:eastAsia="Cambria"/>
                  <w:lang w:val="uk-UA"/>
                </w:rPr>
                <w:t>/</w:t>
              </w:r>
              <w:r w:rsidRPr="00FC135E">
                <w:rPr>
                  <w:rStyle w:val="a5"/>
                  <w:rFonts w:eastAsia="Cambria"/>
                </w:rPr>
                <w:t>news</w:t>
              </w:r>
              <w:r w:rsidRPr="00FC135E">
                <w:rPr>
                  <w:rStyle w:val="a5"/>
                  <w:rFonts w:eastAsia="Cambria"/>
                  <w:lang w:val="uk-UA"/>
                </w:rPr>
                <w:t>/1754902447/</w:t>
              </w:r>
            </w:hyperlink>
          </w:p>
          <w:p w14:paraId="6412F289" w14:textId="77777777" w:rsidR="003C18F0" w:rsidRPr="00FC135E" w:rsidRDefault="003C18F0" w:rsidP="003C18F0">
            <w:pPr>
              <w:jc w:val="both"/>
              <w:rPr>
                <w:rFonts w:eastAsia="Cambria"/>
                <w:lang w:val="uk-UA"/>
              </w:rPr>
            </w:pPr>
            <w:hyperlink r:id="rId781" w:history="1">
              <w:r w:rsidRPr="00FC135E">
                <w:rPr>
                  <w:rStyle w:val="a5"/>
                  <w:rFonts w:eastAsia="Cambria"/>
                </w:rPr>
                <w:t>https</w:t>
              </w:r>
              <w:r w:rsidRPr="00FC135E">
                <w:rPr>
                  <w:rStyle w:val="a5"/>
                  <w:rFonts w:eastAsia="Cambria"/>
                  <w:lang w:val="uk-UA"/>
                </w:rPr>
                <w:t>://</w:t>
              </w:r>
              <w:r w:rsidRPr="00FC135E">
                <w:rPr>
                  <w:rStyle w:val="a5"/>
                  <w:rFonts w:eastAsia="Cambria"/>
                </w:rPr>
                <w:t>kronau</w:t>
              </w:r>
              <w:r w:rsidRPr="00FC135E">
                <w:rPr>
                  <w:rStyle w:val="a5"/>
                  <w:rFonts w:eastAsia="Cambria"/>
                  <w:lang w:val="uk-UA"/>
                </w:rPr>
                <w:t>.</w:t>
              </w:r>
              <w:r w:rsidRPr="00FC135E">
                <w:rPr>
                  <w:rStyle w:val="a5"/>
                  <w:rFonts w:eastAsia="Cambria"/>
                </w:rPr>
                <w:t>gov</w:t>
              </w:r>
              <w:r w:rsidRPr="00FC135E">
                <w:rPr>
                  <w:rStyle w:val="a5"/>
                  <w:rFonts w:eastAsia="Cambria"/>
                  <w:lang w:val="uk-UA"/>
                </w:rPr>
                <w:t>.</w:t>
              </w:r>
              <w:r w:rsidRPr="00FC135E">
                <w:rPr>
                  <w:rStyle w:val="a5"/>
                  <w:rFonts w:eastAsia="Cambria"/>
                </w:rPr>
                <w:t>ua</w:t>
              </w:r>
              <w:r w:rsidRPr="00FC135E">
                <w:rPr>
                  <w:rStyle w:val="a5"/>
                  <w:rFonts w:eastAsia="Cambria"/>
                  <w:lang w:val="uk-UA"/>
                </w:rPr>
                <w:t>/</w:t>
              </w:r>
              <w:r w:rsidRPr="00FC135E">
                <w:rPr>
                  <w:rStyle w:val="a5"/>
                  <w:rFonts w:eastAsia="Cambria"/>
                </w:rPr>
                <w:t>news</w:t>
              </w:r>
              <w:r w:rsidRPr="00FC135E">
                <w:rPr>
                  <w:rStyle w:val="a5"/>
                  <w:rFonts w:eastAsia="Cambria"/>
                  <w:lang w:val="uk-UA"/>
                </w:rPr>
                <w:t>/1765788543/</w:t>
              </w:r>
            </w:hyperlink>
          </w:p>
          <w:p w14:paraId="45EF70FF" w14:textId="77777777" w:rsidR="003C18F0" w:rsidRPr="00FC135E" w:rsidRDefault="003C18F0" w:rsidP="003C18F0">
            <w:pPr>
              <w:jc w:val="both"/>
              <w:rPr>
                <w:rFonts w:eastAsia="Cambria"/>
                <w:lang w:val="uk-UA"/>
              </w:rPr>
            </w:pPr>
            <w:hyperlink r:id="rId782" w:history="1">
              <w:r w:rsidRPr="00FC135E">
                <w:rPr>
                  <w:rStyle w:val="a5"/>
                  <w:rFonts w:eastAsia="Cambria"/>
                </w:rPr>
                <w:t>https</w:t>
              </w:r>
              <w:r w:rsidRPr="00FC135E">
                <w:rPr>
                  <w:rStyle w:val="a5"/>
                  <w:rFonts w:eastAsia="Cambria"/>
                  <w:lang w:val="uk-UA"/>
                </w:rPr>
                <w:t>://</w:t>
              </w:r>
              <w:r w:rsidRPr="00FC135E">
                <w:rPr>
                  <w:rStyle w:val="a5"/>
                  <w:rFonts w:eastAsia="Cambria"/>
                </w:rPr>
                <w:t>kronau</w:t>
              </w:r>
              <w:r w:rsidRPr="00FC135E">
                <w:rPr>
                  <w:rStyle w:val="a5"/>
                  <w:rFonts w:eastAsia="Cambria"/>
                  <w:lang w:val="uk-UA"/>
                </w:rPr>
                <w:t>.</w:t>
              </w:r>
              <w:r w:rsidRPr="00FC135E">
                <w:rPr>
                  <w:rStyle w:val="a5"/>
                  <w:rFonts w:eastAsia="Cambria"/>
                </w:rPr>
                <w:t>gov</w:t>
              </w:r>
              <w:r w:rsidRPr="00FC135E">
                <w:rPr>
                  <w:rStyle w:val="a5"/>
                  <w:rFonts w:eastAsia="Cambria"/>
                  <w:lang w:val="uk-UA"/>
                </w:rPr>
                <w:t>.</w:t>
              </w:r>
              <w:r w:rsidRPr="00FC135E">
                <w:rPr>
                  <w:rStyle w:val="a5"/>
                  <w:rFonts w:eastAsia="Cambria"/>
                </w:rPr>
                <w:t>ua</w:t>
              </w:r>
              <w:r w:rsidRPr="00FC135E">
                <w:rPr>
                  <w:rStyle w:val="a5"/>
                  <w:rFonts w:eastAsia="Cambria"/>
                  <w:lang w:val="uk-UA"/>
                </w:rPr>
                <w:t>/</w:t>
              </w:r>
              <w:r w:rsidRPr="00FC135E">
                <w:rPr>
                  <w:rStyle w:val="a5"/>
                  <w:rFonts w:eastAsia="Cambria"/>
                </w:rPr>
                <w:t>news</w:t>
              </w:r>
              <w:r w:rsidRPr="00FC135E">
                <w:rPr>
                  <w:rStyle w:val="a5"/>
                  <w:rFonts w:eastAsia="Cambria"/>
                  <w:lang w:val="uk-UA"/>
                </w:rPr>
                <w:t>/1768311429/</w:t>
              </w:r>
            </w:hyperlink>
          </w:p>
          <w:p w14:paraId="0DCED0D0" w14:textId="77777777" w:rsidR="00ED0048" w:rsidRPr="00FC135E" w:rsidRDefault="00ED0048" w:rsidP="00C8310A">
            <w:pPr>
              <w:pStyle w:val="LO-normal"/>
              <w:jc w:val="both"/>
              <w:rPr>
                <w:rFonts w:eastAsia="Arial" w:cs="Times New Roman"/>
                <w:color w:val="1D1D1B"/>
                <w:sz w:val="20"/>
                <w:szCs w:val="20"/>
              </w:rPr>
            </w:pPr>
            <w:hyperlink r:id="rId783">
              <w:r w:rsidRPr="00FC135E">
                <w:rPr>
                  <w:rFonts w:eastAsia="Arial" w:cs="Times New Roman"/>
                  <w:color w:val="1155CC"/>
                  <w:sz w:val="20"/>
                  <w:szCs w:val="20"/>
                  <w:u w:val="single"/>
                </w:rPr>
                <w:t>https://daryivska-gromada.gov.ua/news/1779963922/</w:t>
              </w:r>
            </w:hyperlink>
            <w:r w:rsidRPr="00FC135E">
              <w:rPr>
                <w:rFonts w:eastAsia="Arial" w:cs="Times New Roman"/>
                <w:color w:val="1D1D1B"/>
                <w:sz w:val="20"/>
                <w:szCs w:val="20"/>
              </w:rPr>
              <w:t>.</w:t>
            </w:r>
          </w:p>
          <w:p w14:paraId="522D7DCC" w14:textId="77777777" w:rsidR="003C18F0" w:rsidRPr="00FC135E" w:rsidRDefault="00ED0048" w:rsidP="00ED0048">
            <w:pPr>
              <w:jc w:val="both"/>
              <w:rPr>
                <w:rFonts w:eastAsia="Cambria"/>
                <w:lang w:val="uk-UA"/>
              </w:rPr>
            </w:pPr>
            <w:hyperlink r:id="rId784">
              <w:r w:rsidRPr="00FC135E">
                <w:rPr>
                  <w:color w:val="1155CC"/>
                  <w:u w:val="single"/>
                </w:rPr>
                <w:t>https</w:t>
              </w:r>
              <w:r w:rsidRPr="00FC135E">
                <w:rPr>
                  <w:color w:val="1155CC"/>
                  <w:u w:val="single"/>
                  <w:lang w:val="uk-UA"/>
                </w:rPr>
                <w:t>://</w:t>
              </w:r>
              <w:r w:rsidRPr="00FC135E">
                <w:rPr>
                  <w:color w:val="1155CC"/>
                  <w:u w:val="single"/>
                </w:rPr>
                <w:t>www</w:t>
              </w:r>
              <w:r w:rsidRPr="00FC135E">
                <w:rPr>
                  <w:color w:val="1155CC"/>
                  <w:u w:val="single"/>
                  <w:lang w:val="uk-UA"/>
                </w:rPr>
                <w:t>.</w:t>
              </w:r>
              <w:r w:rsidRPr="00FC135E">
                <w:rPr>
                  <w:color w:val="1155CC"/>
                  <w:u w:val="single"/>
                </w:rPr>
                <w:t>facebook</w:t>
              </w:r>
              <w:r w:rsidRPr="00FC135E">
                <w:rPr>
                  <w:color w:val="1155CC"/>
                  <w:u w:val="single"/>
                  <w:lang w:val="uk-UA"/>
                </w:rPr>
                <w:t>.</w:t>
              </w:r>
              <w:r w:rsidRPr="00FC135E">
                <w:rPr>
                  <w:color w:val="1155CC"/>
                  <w:u w:val="single"/>
                </w:rPr>
                <w:t>com</w:t>
              </w:r>
              <w:r w:rsidRPr="00FC135E">
                <w:rPr>
                  <w:color w:val="1155CC"/>
                  <w:u w:val="single"/>
                  <w:lang w:val="uk-UA"/>
                </w:rPr>
                <w:t>/</w:t>
              </w:r>
              <w:r w:rsidRPr="00FC135E">
                <w:rPr>
                  <w:color w:val="1155CC"/>
                  <w:u w:val="single"/>
                </w:rPr>
                <w:t>share</w:t>
              </w:r>
              <w:r w:rsidRPr="00FC135E">
                <w:rPr>
                  <w:color w:val="1155CC"/>
                  <w:u w:val="single"/>
                  <w:lang w:val="uk-UA"/>
                </w:rPr>
                <w:t>/</w:t>
              </w:r>
              <w:r w:rsidRPr="00FC135E">
                <w:rPr>
                  <w:color w:val="1155CC"/>
                  <w:u w:val="single"/>
                </w:rPr>
                <w:t>p</w:t>
              </w:r>
              <w:r w:rsidRPr="00FC135E">
                <w:rPr>
                  <w:color w:val="1155CC"/>
                  <w:u w:val="single"/>
                  <w:lang w:val="uk-UA"/>
                </w:rPr>
                <w:t>/1</w:t>
              </w:r>
              <w:r w:rsidRPr="00FC135E">
                <w:rPr>
                  <w:color w:val="1155CC"/>
                  <w:u w:val="single"/>
                </w:rPr>
                <w:t>BRanUoFYf</w:t>
              </w:r>
              <w:r w:rsidRPr="00FC135E">
                <w:rPr>
                  <w:color w:val="1155CC"/>
                  <w:u w:val="single"/>
                  <w:lang w:val="uk-UA"/>
                </w:rPr>
                <w:t>/</w:t>
              </w:r>
            </w:hyperlink>
          </w:p>
          <w:p w14:paraId="363FEAD4" w14:textId="77777777" w:rsidR="00F84610" w:rsidRPr="00FC135E" w:rsidRDefault="00FC135E" w:rsidP="00FC135E">
            <w:pPr>
              <w:rPr>
                <w:rFonts w:eastAsia="Cambria"/>
                <w:color w:val="000000"/>
                <w:lang w:val="uk-UA"/>
              </w:rPr>
            </w:pPr>
            <w:hyperlink r:id="rId785" w:history="1">
              <w:r w:rsidRPr="00FC135E">
                <w:rPr>
                  <w:rStyle w:val="a5"/>
                  <w:rFonts w:eastAsia="Cambria"/>
                </w:rPr>
                <w:t>https</w:t>
              </w:r>
              <w:r w:rsidRPr="00FC135E">
                <w:rPr>
                  <w:rStyle w:val="a5"/>
                  <w:rFonts w:eastAsia="Cambria"/>
                  <w:lang w:val="uk-UA"/>
                </w:rPr>
                <w:t>://</w:t>
              </w:r>
              <w:r w:rsidRPr="00FC135E">
                <w:rPr>
                  <w:rStyle w:val="a5"/>
                  <w:rFonts w:eastAsia="Cambria"/>
                </w:rPr>
                <w:t>borozenska</w:t>
              </w:r>
              <w:r w:rsidRPr="00FC135E">
                <w:rPr>
                  <w:rStyle w:val="a5"/>
                  <w:rFonts w:eastAsia="Cambria"/>
                  <w:lang w:val="uk-UA"/>
                </w:rPr>
                <w:t>-</w:t>
              </w:r>
              <w:r w:rsidRPr="00FC135E">
                <w:rPr>
                  <w:rStyle w:val="a5"/>
                  <w:rFonts w:eastAsia="Cambria"/>
                </w:rPr>
                <w:t>gromada</w:t>
              </w:r>
              <w:r w:rsidRPr="00FC135E">
                <w:rPr>
                  <w:rStyle w:val="a5"/>
                  <w:rFonts w:eastAsia="Cambria"/>
                  <w:lang w:val="uk-UA"/>
                </w:rPr>
                <w:t>.</w:t>
              </w:r>
              <w:r w:rsidRPr="00FC135E">
                <w:rPr>
                  <w:rStyle w:val="a5"/>
                  <w:rFonts w:eastAsia="Cambria"/>
                </w:rPr>
                <w:t>gov</w:t>
              </w:r>
              <w:r w:rsidRPr="00FC135E">
                <w:rPr>
                  <w:rStyle w:val="a5"/>
                  <w:rFonts w:eastAsia="Cambria"/>
                  <w:lang w:val="uk-UA"/>
                </w:rPr>
                <w:t>.</w:t>
              </w:r>
              <w:r w:rsidRPr="00FC135E">
                <w:rPr>
                  <w:rStyle w:val="a5"/>
                  <w:rFonts w:eastAsia="Cambria"/>
                </w:rPr>
                <w:t>ua</w:t>
              </w:r>
              <w:r w:rsidRPr="00FC135E">
                <w:rPr>
                  <w:rStyle w:val="a5"/>
                  <w:rFonts w:eastAsia="Cambria"/>
                  <w:lang w:val="uk-UA"/>
                </w:rPr>
                <w:t>/</w:t>
              </w:r>
              <w:r w:rsidRPr="00FC135E">
                <w:rPr>
                  <w:rStyle w:val="a5"/>
                  <w:rFonts w:eastAsia="Cambria"/>
                </w:rPr>
                <w:t>news</w:t>
              </w:r>
              <w:r w:rsidRPr="00FC135E">
                <w:rPr>
                  <w:rStyle w:val="a5"/>
                  <w:rFonts w:eastAsia="Cambria"/>
                  <w:lang w:val="uk-UA"/>
                </w:rPr>
                <w:t>/</w:t>
              </w:r>
            </w:hyperlink>
            <w:r w:rsidRPr="00FC135E">
              <w:rPr>
                <w:rFonts w:eastAsia="Cambria"/>
                <w:color w:val="000000"/>
                <w:lang w:val="uk-UA"/>
              </w:rPr>
              <w:t xml:space="preserve"> </w:t>
            </w:r>
          </w:p>
        </w:tc>
      </w:tr>
      <w:tr w:rsidR="00F84610" w:rsidRPr="00ED51E9" w14:paraId="1D7DBBF5" w14:textId="77777777" w:rsidTr="002C2DD4">
        <w:tc>
          <w:tcPr>
            <w:tcW w:w="1951" w:type="dxa"/>
          </w:tcPr>
          <w:p w14:paraId="76C7EEBD" w14:textId="77777777" w:rsidR="00F84610" w:rsidRPr="00C12835" w:rsidRDefault="00F84610" w:rsidP="004A4146">
            <w:pPr>
              <w:rPr>
                <w:rFonts w:eastAsia="Cambria"/>
              </w:rPr>
            </w:pPr>
            <w:r w:rsidRPr="00C12835">
              <w:rPr>
                <w:rFonts w:eastAsia="Cambria"/>
              </w:rPr>
              <w:lastRenderedPageBreak/>
              <w:t xml:space="preserve">17) </w:t>
            </w:r>
            <w:r w:rsidR="006D7580" w:rsidRPr="00C12835">
              <w:rPr>
                <w:rFonts w:eastAsia="Cambria"/>
                <w:lang w:val="uk-UA"/>
              </w:rPr>
              <w:t>П</w:t>
            </w:r>
            <w:r w:rsidRPr="00C12835">
              <w:rPr>
                <w:rFonts w:eastAsia="Cambria"/>
              </w:rPr>
              <w:t>ровести заходи, спрямовані</w:t>
            </w:r>
          </w:p>
          <w:p w14:paraId="6F1EB78D" w14:textId="77777777" w:rsidR="00F84610" w:rsidRPr="00C12835" w:rsidRDefault="00F84610" w:rsidP="004A4146">
            <w:pPr>
              <w:rPr>
                <w:rFonts w:eastAsia="Cambria"/>
              </w:rPr>
            </w:pPr>
            <w:r w:rsidRPr="00C12835">
              <w:rPr>
                <w:rFonts w:eastAsia="Cambria"/>
              </w:rPr>
              <w:t>на розвиток</w:t>
            </w:r>
          </w:p>
          <w:p w14:paraId="087495D6" w14:textId="77777777" w:rsidR="00F84610" w:rsidRPr="00C12835" w:rsidRDefault="00F84610" w:rsidP="004A4146">
            <w:pPr>
              <w:rPr>
                <w:rFonts w:eastAsia="Cambria"/>
              </w:rPr>
            </w:pPr>
            <w:r w:rsidRPr="00C12835">
              <w:rPr>
                <w:rFonts w:eastAsia="Cambria"/>
              </w:rPr>
              <w:t>різноманіття, інклюзивності та</w:t>
            </w:r>
          </w:p>
          <w:p w14:paraId="7BA4DEB9" w14:textId="77777777" w:rsidR="00F84610" w:rsidRPr="00C12835" w:rsidRDefault="00F84610" w:rsidP="004A4146">
            <w:pPr>
              <w:rPr>
                <w:rFonts w:eastAsia="Cambria"/>
              </w:rPr>
            </w:pPr>
            <w:r w:rsidRPr="00C12835">
              <w:rPr>
                <w:rFonts w:eastAsia="Cambria"/>
              </w:rPr>
              <w:t>доступності у спорті на</w:t>
            </w:r>
            <w:r w:rsidR="000F2415" w:rsidRPr="00C12835">
              <w:rPr>
                <w:rFonts w:eastAsia="Cambria"/>
              </w:rPr>
              <w:t xml:space="preserve"> </w:t>
            </w:r>
            <w:r w:rsidRPr="00C12835">
              <w:rPr>
                <w:rFonts w:eastAsia="Cambria"/>
              </w:rPr>
              <w:t>противагу тендерним</w:t>
            </w:r>
          </w:p>
          <w:p w14:paraId="7F0150F2" w14:textId="77777777" w:rsidR="00F84610" w:rsidRPr="00C12835" w:rsidRDefault="00F84610" w:rsidP="004A4146">
            <w:pPr>
              <w:rPr>
                <w:rFonts w:eastAsia="Cambria"/>
              </w:rPr>
            </w:pPr>
            <w:r w:rsidRPr="00C12835">
              <w:rPr>
                <w:rFonts w:eastAsia="Cambria"/>
              </w:rPr>
              <w:t>стереотипам, расизму</w:t>
            </w:r>
          </w:p>
          <w:p w14:paraId="708B49EC" w14:textId="77777777" w:rsidR="00F84610" w:rsidRPr="00C12835" w:rsidRDefault="00F84610" w:rsidP="004A4146">
            <w:pPr>
              <w:rPr>
                <w:rFonts w:eastAsia="Cambria"/>
              </w:rPr>
            </w:pPr>
            <w:r w:rsidRPr="00C12835">
              <w:rPr>
                <w:rFonts w:eastAsia="Cambria"/>
              </w:rPr>
              <w:t>насильству та дискримінації осіб</w:t>
            </w:r>
          </w:p>
          <w:p w14:paraId="2A9FE63C" w14:textId="77777777" w:rsidR="00F84610" w:rsidRPr="00C12835" w:rsidRDefault="00F84610" w:rsidP="004A4146">
            <w:pPr>
              <w:rPr>
                <w:rFonts w:eastAsia="Cambria"/>
              </w:rPr>
            </w:pPr>
            <w:r w:rsidRPr="00C12835">
              <w:rPr>
                <w:rFonts w:eastAsia="Cambria"/>
              </w:rPr>
              <w:t>з інвалідністю, інших</w:t>
            </w:r>
          </w:p>
          <w:p w14:paraId="53505D3E" w14:textId="77777777" w:rsidR="00F84610" w:rsidRPr="00C12835" w:rsidRDefault="00F84610" w:rsidP="004A4146">
            <w:pPr>
              <w:rPr>
                <w:rFonts w:eastAsia="Cambria"/>
              </w:rPr>
            </w:pPr>
            <w:r w:rsidRPr="00C12835">
              <w:rPr>
                <w:rFonts w:eastAsia="Cambria"/>
              </w:rPr>
              <w:t>маломобільних груп населення</w:t>
            </w:r>
          </w:p>
        </w:tc>
        <w:tc>
          <w:tcPr>
            <w:tcW w:w="2126" w:type="dxa"/>
          </w:tcPr>
          <w:p w14:paraId="4D15FE5F" w14:textId="77777777" w:rsidR="00F84610" w:rsidRPr="00C12835" w:rsidRDefault="00F84610" w:rsidP="004A4146">
            <w:pPr>
              <w:rPr>
                <w:rFonts w:eastAsia="Cambria"/>
              </w:rPr>
            </w:pPr>
            <w:r w:rsidRPr="00C12835">
              <w:rPr>
                <w:rFonts w:eastAsia="Cambria"/>
              </w:rPr>
              <w:t>Управління фізичної</w:t>
            </w:r>
          </w:p>
          <w:p w14:paraId="5FCC5D19" w14:textId="77777777" w:rsidR="00F84610" w:rsidRPr="00C12835" w:rsidRDefault="00F84610" w:rsidP="004A4146">
            <w:pPr>
              <w:rPr>
                <w:rFonts w:eastAsia="Cambria"/>
              </w:rPr>
            </w:pPr>
            <w:r w:rsidRPr="00C12835">
              <w:rPr>
                <w:rFonts w:eastAsia="Cambria"/>
              </w:rPr>
              <w:t>культури, молоді та</w:t>
            </w:r>
          </w:p>
          <w:p w14:paraId="3E1C7913" w14:textId="77777777" w:rsidR="00F84610" w:rsidRPr="00C12835" w:rsidRDefault="00F84610" w:rsidP="004A4146">
            <w:pPr>
              <w:rPr>
                <w:rFonts w:eastAsia="Cambria"/>
              </w:rPr>
            </w:pPr>
            <w:r w:rsidRPr="00C12835">
              <w:rPr>
                <w:rFonts w:eastAsia="Cambria"/>
              </w:rPr>
              <w:t>спорту обласної</w:t>
            </w:r>
          </w:p>
          <w:p w14:paraId="655DA471" w14:textId="77777777" w:rsidR="00F84610" w:rsidRPr="00C12835" w:rsidRDefault="00F84610" w:rsidP="004A4146">
            <w:pPr>
              <w:rPr>
                <w:rFonts w:eastAsia="Cambria"/>
              </w:rPr>
            </w:pPr>
            <w:r w:rsidRPr="00C12835">
              <w:rPr>
                <w:rFonts w:eastAsia="Cambria"/>
              </w:rPr>
              <w:t>державної адміністрації,</w:t>
            </w:r>
          </w:p>
          <w:p w14:paraId="547A7B62" w14:textId="77777777" w:rsidR="00F84610" w:rsidRPr="00C12835" w:rsidRDefault="00F84610" w:rsidP="004A4146">
            <w:pPr>
              <w:rPr>
                <w:rFonts w:eastAsia="Cambria"/>
              </w:rPr>
            </w:pPr>
            <w:r w:rsidRPr="00C12835">
              <w:rPr>
                <w:rFonts w:eastAsia="Cambria"/>
              </w:rPr>
              <w:t>військові адміністрації</w:t>
            </w:r>
          </w:p>
          <w:p w14:paraId="79DC53DC" w14:textId="77777777" w:rsidR="00F84610" w:rsidRPr="00C12835" w:rsidRDefault="00F84610" w:rsidP="004A4146">
            <w:pPr>
              <w:rPr>
                <w:rFonts w:eastAsia="Cambria"/>
              </w:rPr>
            </w:pPr>
            <w:r w:rsidRPr="00C12835">
              <w:rPr>
                <w:rFonts w:eastAsia="Cambria"/>
              </w:rPr>
              <w:t>населених пунктів</w:t>
            </w:r>
          </w:p>
          <w:p w14:paraId="148A2964" w14:textId="77777777" w:rsidR="00F84610" w:rsidRPr="00C12835" w:rsidRDefault="00F84610" w:rsidP="004A4146">
            <w:pPr>
              <w:rPr>
                <w:rFonts w:eastAsia="Cambria"/>
              </w:rPr>
            </w:pPr>
            <w:r w:rsidRPr="00C12835">
              <w:rPr>
                <w:rFonts w:eastAsia="Cambria"/>
              </w:rPr>
              <w:t>деокупованих</w:t>
            </w:r>
          </w:p>
          <w:p w14:paraId="1362AE95" w14:textId="77777777" w:rsidR="00F84610" w:rsidRPr="00C12835" w:rsidRDefault="00F84610" w:rsidP="004A4146">
            <w:pPr>
              <w:rPr>
                <w:rFonts w:eastAsia="Cambria"/>
              </w:rPr>
            </w:pPr>
            <w:r w:rsidRPr="00C12835">
              <w:rPr>
                <w:rFonts w:eastAsia="Cambria"/>
              </w:rPr>
              <w:t>територіальних громад</w:t>
            </w:r>
          </w:p>
          <w:p w14:paraId="4BD04805" w14:textId="77777777" w:rsidR="00F84610" w:rsidRPr="00C12835" w:rsidRDefault="00F84610" w:rsidP="004A4146">
            <w:pPr>
              <w:rPr>
                <w:rFonts w:eastAsia="Cambria"/>
              </w:rPr>
            </w:pPr>
            <w:r w:rsidRPr="00C12835">
              <w:rPr>
                <w:rFonts w:eastAsia="Cambria"/>
              </w:rPr>
              <w:t>(за згодою)</w:t>
            </w:r>
          </w:p>
        </w:tc>
        <w:tc>
          <w:tcPr>
            <w:tcW w:w="1134" w:type="dxa"/>
          </w:tcPr>
          <w:p w14:paraId="1067C302" w14:textId="77777777" w:rsidR="00F84610" w:rsidRPr="00C12835" w:rsidRDefault="00F84610" w:rsidP="006D7580">
            <w:pPr>
              <w:jc w:val="center"/>
            </w:pPr>
            <w:r w:rsidRPr="00C12835">
              <w:t>Грудень</w:t>
            </w:r>
          </w:p>
          <w:p w14:paraId="77B0D95F" w14:textId="77777777" w:rsidR="00F84610" w:rsidRPr="00C12835" w:rsidRDefault="00C02DFD" w:rsidP="006D7580">
            <w:pPr>
              <w:jc w:val="center"/>
            </w:pPr>
            <w:r w:rsidRPr="00C12835">
              <w:t>2026</w:t>
            </w:r>
            <w:r w:rsidR="00F84610" w:rsidRPr="00C12835">
              <w:t xml:space="preserve"> року</w:t>
            </w:r>
          </w:p>
        </w:tc>
        <w:tc>
          <w:tcPr>
            <w:tcW w:w="993" w:type="dxa"/>
          </w:tcPr>
          <w:p w14:paraId="569013D0" w14:textId="77777777" w:rsidR="00F84610" w:rsidRPr="00C12835" w:rsidRDefault="00F84610" w:rsidP="006D7580">
            <w:pPr>
              <w:jc w:val="center"/>
            </w:pPr>
          </w:p>
        </w:tc>
        <w:tc>
          <w:tcPr>
            <w:tcW w:w="1417" w:type="dxa"/>
          </w:tcPr>
          <w:p w14:paraId="7054E79A" w14:textId="77777777" w:rsidR="00F84610" w:rsidRPr="00C12835" w:rsidRDefault="00F84610" w:rsidP="006D7580">
            <w:pPr>
              <w:jc w:val="center"/>
            </w:pPr>
            <w:r w:rsidRPr="00C12835">
              <w:t>Викон</w:t>
            </w:r>
            <w:r w:rsidR="00C02DFD" w:rsidRPr="00C12835">
              <w:t>ується</w:t>
            </w:r>
          </w:p>
        </w:tc>
        <w:tc>
          <w:tcPr>
            <w:tcW w:w="7938" w:type="dxa"/>
          </w:tcPr>
          <w:p w14:paraId="0446055F" w14:textId="77777777" w:rsidR="00CB7912" w:rsidRPr="00C12835" w:rsidRDefault="00CD69EE" w:rsidP="00CB7912">
            <w:pPr>
              <w:jc w:val="both"/>
              <w:rPr>
                <w:lang w:val="uk-UA"/>
              </w:rPr>
            </w:pPr>
            <w:r w:rsidRPr="00C12835">
              <w:t>Заходи з організації на розвиток різноманіття, інклюзивності та доступності у спорті,</w:t>
            </w:r>
            <w:r w:rsidR="00F962A6">
              <w:rPr>
                <w:lang w:val="uk-UA"/>
              </w:rPr>
              <w:t xml:space="preserve"> </w:t>
            </w:r>
            <w:r w:rsidRPr="00C12835">
              <w:t>оздоровчої рухової активності усіх категорій громадян, у тому числі осіб з інвалідністю, дітей з інвалідністю, внутрішньо переміщених осіб, ветеранів війни та членів їх сімей шляхом реалізації соціального проєкту «Активні парки – локації здорової України», (в т.ч. за участю «Активні клуби») включені до цільової програми розвитку фізичної культури і спорту в Херсонській області на 2026 - 2028 роки.</w:t>
            </w:r>
          </w:p>
          <w:p w14:paraId="0D48BBE5" w14:textId="77777777" w:rsidR="00002D73" w:rsidRPr="00FE22F6" w:rsidRDefault="00002D73" w:rsidP="006D7580">
            <w:pPr>
              <w:jc w:val="both"/>
              <w:rPr>
                <w:lang w:val="uk-UA"/>
              </w:rPr>
            </w:pPr>
            <w:r w:rsidRPr="00002D73">
              <w:t>В рамках реалізації соціального проекту «Активніпарки - локації здорової України» у 9 деокупованих громадах деокупованої території області проведено 1808 захід. Турніри зі змішаних бойових мистецтв під назвою «ДОРОГУ НЕСКОРЕНИМ VI», боча</w:t>
            </w:r>
            <w:r w:rsidR="00FE22F6">
              <w:rPr>
                <w:lang w:val="uk-UA"/>
              </w:rPr>
              <w:t>.</w:t>
            </w:r>
          </w:p>
          <w:p w14:paraId="3A5D0460" w14:textId="77777777" w:rsidR="00002D73" w:rsidRPr="00002D73" w:rsidRDefault="00002D73" w:rsidP="006D7580">
            <w:pPr>
              <w:jc w:val="both"/>
              <w:rPr>
                <w:lang w:val="uk-UA"/>
              </w:rPr>
            </w:pPr>
          </w:p>
        </w:tc>
      </w:tr>
      <w:tr w:rsidR="00D13232" w:rsidRPr="00AA202A" w14:paraId="46D61DDD" w14:textId="77777777" w:rsidTr="002C2DD4">
        <w:tc>
          <w:tcPr>
            <w:tcW w:w="1951" w:type="dxa"/>
          </w:tcPr>
          <w:p w14:paraId="7BA05AC0" w14:textId="77777777" w:rsidR="00D13232" w:rsidRPr="00C12835" w:rsidRDefault="00D13232" w:rsidP="004A4146">
            <w:pPr>
              <w:rPr>
                <w:rFonts w:eastAsia="Cambria"/>
                <w:lang w:val="uk-UA"/>
              </w:rPr>
            </w:pPr>
            <w:r w:rsidRPr="00C12835">
              <w:rPr>
                <w:lang w:val="uk-UA"/>
              </w:rPr>
              <w:t>18)Забезпечити поширення соціальної реклами щодо здорового харчування, фізичної активності та доброзичливого спілкування як здорового способу життя осіб усіх вікових груп і умови активного довголіття</w:t>
            </w:r>
          </w:p>
        </w:tc>
        <w:tc>
          <w:tcPr>
            <w:tcW w:w="2126" w:type="dxa"/>
          </w:tcPr>
          <w:p w14:paraId="51C67328" w14:textId="77777777" w:rsidR="00D13232" w:rsidRPr="00C12835" w:rsidRDefault="00D13232" w:rsidP="004A4146">
            <w:pPr>
              <w:rPr>
                <w:rFonts w:eastAsia="Cambria"/>
                <w:lang w:val="uk-UA"/>
              </w:rPr>
            </w:pPr>
            <w:r w:rsidRPr="00C12835">
              <w:rPr>
                <w:lang w:val="uk-UA"/>
              </w:rPr>
              <w:t>Управління фізичної культури, молоді та спорту обласної державної адміністрації, Департамент здоров’я обласної державної адміністрації, управління 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453CA5AA" w14:textId="77777777" w:rsidR="00D13232" w:rsidRPr="00C12835" w:rsidRDefault="00D13232" w:rsidP="00D13232">
            <w:pPr>
              <w:jc w:val="center"/>
            </w:pPr>
            <w:r w:rsidRPr="00C12835">
              <w:t>Грудень</w:t>
            </w:r>
          </w:p>
          <w:p w14:paraId="42AC4652" w14:textId="77777777" w:rsidR="00D13232" w:rsidRPr="00C12835" w:rsidRDefault="00D13232" w:rsidP="00D13232">
            <w:pPr>
              <w:jc w:val="center"/>
              <w:rPr>
                <w:lang w:val="uk-UA"/>
              </w:rPr>
            </w:pPr>
            <w:r w:rsidRPr="00C12835">
              <w:t>2026 року</w:t>
            </w:r>
          </w:p>
        </w:tc>
        <w:tc>
          <w:tcPr>
            <w:tcW w:w="993" w:type="dxa"/>
          </w:tcPr>
          <w:p w14:paraId="66129047" w14:textId="77777777" w:rsidR="00D13232" w:rsidRPr="00C12835" w:rsidRDefault="00D13232" w:rsidP="006D7580">
            <w:pPr>
              <w:jc w:val="center"/>
              <w:rPr>
                <w:lang w:val="uk-UA"/>
              </w:rPr>
            </w:pPr>
          </w:p>
        </w:tc>
        <w:tc>
          <w:tcPr>
            <w:tcW w:w="1417" w:type="dxa"/>
          </w:tcPr>
          <w:p w14:paraId="7135E17C" w14:textId="77777777" w:rsidR="00D13232" w:rsidRPr="00C12835" w:rsidRDefault="00D13232" w:rsidP="006D7580">
            <w:pPr>
              <w:jc w:val="center"/>
              <w:rPr>
                <w:lang w:val="uk-UA"/>
              </w:rPr>
            </w:pPr>
            <w:r w:rsidRPr="00C12835">
              <w:t>Виконується</w:t>
            </w:r>
          </w:p>
        </w:tc>
        <w:tc>
          <w:tcPr>
            <w:tcW w:w="7938" w:type="dxa"/>
          </w:tcPr>
          <w:p w14:paraId="3B184F41" w14:textId="77777777" w:rsidR="00FE22F6" w:rsidRDefault="00FE22F6" w:rsidP="00D13232">
            <w:pPr>
              <w:ind w:right="-31"/>
              <w:jc w:val="both"/>
              <w:rPr>
                <w:rFonts w:eastAsia="Cambria"/>
                <w:lang w:val="uk-UA"/>
              </w:rPr>
            </w:pPr>
            <w:r w:rsidRPr="00FE22F6">
              <w:rPr>
                <w:lang w:val="uk-UA"/>
              </w:rPr>
              <w:t>Популяризація адаптивного спорту забезпечується шляхом інформування населення у мережі Інтернет</w:t>
            </w:r>
            <w:r w:rsidRPr="00FE22F6">
              <w:rPr>
                <w:rFonts w:eastAsia="Cambria"/>
                <w:lang w:val="uk-UA"/>
              </w:rPr>
              <w:t xml:space="preserve"> .</w:t>
            </w:r>
          </w:p>
          <w:p w14:paraId="2EA5382C" w14:textId="77777777" w:rsidR="00B63D6B" w:rsidRDefault="00B63D6B" w:rsidP="00D13232">
            <w:pPr>
              <w:ind w:right="-31"/>
              <w:jc w:val="both"/>
              <w:rPr>
                <w:rFonts w:eastAsia="Cambria"/>
                <w:lang w:val="uk-UA"/>
              </w:rPr>
            </w:pPr>
            <w:r w:rsidRPr="00C12835">
              <w:rPr>
                <w:rFonts w:eastAsia="Cambria"/>
                <w:lang w:val="uk-UA"/>
              </w:rPr>
              <w:t xml:space="preserve">Відповідна інформація розміщюється на офіційних вебсайтах </w:t>
            </w:r>
            <w:r w:rsidRPr="00C12835">
              <w:rPr>
                <w:lang w:val="uk-UA"/>
              </w:rPr>
              <w:t xml:space="preserve">обласної, районних військових адміністрацій, виконкомів територіальних громад області </w:t>
            </w:r>
            <w:r w:rsidRPr="00C12835">
              <w:rPr>
                <w:rFonts w:eastAsia="Cambria"/>
                <w:lang w:val="uk-UA"/>
              </w:rPr>
              <w:t>та сторінках у мережі:</w:t>
            </w:r>
          </w:p>
          <w:p w14:paraId="1368B55F" w14:textId="77777777" w:rsidR="00FE22F6" w:rsidRPr="00FE22F6" w:rsidRDefault="00FE22F6" w:rsidP="00FE22F6">
            <w:pPr>
              <w:rPr>
                <w:color w:val="000000"/>
                <w:lang w:val="uk-UA"/>
              </w:rPr>
            </w:pPr>
            <w:hyperlink r:id="rId786" w:history="1">
              <w:r w:rsidRPr="00FE22F6">
                <w:rPr>
                  <w:rStyle w:val="a5"/>
                </w:rPr>
                <w:t>https</w:t>
              </w:r>
              <w:r w:rsidRPr="00FE22F6">
                <w:rPr>
                  <w:rStyle w:val="a5"/>
                  <w:lang w:val="uk-UA"/>
                </w:rPr>
                <w:t>://</w:t>
              </w:r>
              <w:r w:rsidRPr="00FE22F6">
                <w:rPr>
                  <w:rStyle w:val="a5"/>
                </w:rPr>
                <w:t>khoda</w:t>
              </w:r>
              <w:r w:rsidRPr="00FE22F6">
                <w:rPr>
                  <w:rStyle w:val="a5"/>
                  <w:lang w:val="uk-UA"/>
                </w:rPr>
                <w:t>.</w:t>
              </w:r>
              <w:r w:rsidRPr="00FE22F6">
                <w:rPr>
                  <w:rStyle w:val="a5"/>
                </w:rPr>
                <w:t>gov</w:t>
              </w:r>
              <w:r w:rsidRPr="00FE22F6">
                <w:rPr>
                  <w:rStyle w:val="a5"/>
                  <w:lang w:val="uk-UA"/>
                </w:rPr>
                <w:t>.</w:t>
              </w:r>
              <w:r w:rsidRPr="00FE22F6">
                <w:rPr>
                  <w:rStyle w:val="a5"/>
                </w:rPr>
                <w:t>ua</w:t>
              </w:r>
              <w:r w:rsidRPr="00FE22F6">
                <w:rPr>
                  <w:rStyle w:val="a5"/>
                  <w:lang w:val="uk-UA"/>
                </w:rPr>
                <w:t>/</w:t>
              </w:r>
              <w:r w:rsidRPr="00FE22F6">
                <w:rPr>
                  <w:rStyle w:val="a5"/>
                </w:rPr>
                <w:t>news</w:t>
              </w:r>
              <w:r w:rsidRPr="00FE22F6">
                <w:rPr>
                  <w:rStyle w:val="a5"/>
                  <w:lang w:val="uk-UA"/>
                </w:rPr>
                <w:t>/</w:t>
              </w:r>
              <w:r w:rsidRPr="00FE22F6">
                <w:rPr>
                  <w:rStyle w:val="a5"/>
                </w:rPr>
                <w:t>skilky</w:t>
              </w:r>
              <w:r w:rsidRPr="00FE22F6">
                <w:rPr>
                  <w:rStyle w:val="a5"/>
                  <w:lang w:val="uk-UA"/>
                </w:rPr>
                <w:t>-</w:t>
              </w:r>
              <w:r w:rsidRPr="00FE22F6">
                <w:rPr>
                  <w:rStyle w:val="a5"/>
                </w:rPr>
                <w:t>fizychnoi</w:t>
              </w:r>
              <w:r w:rsidRPr="00FE22F6">
                <w:rPr>
                  <w:rStyle w:val="a5"/>
                  <w:lang w:val="uk-UA"/>
                </w:rPr>
                <w:t>-</w:t>
              </w:r>
              <w:r w:rsidRPr="00FE22F6">
                <w:rPr>
                  <w:rStyle w:val="a5"/>
                </w:rPr>
                <w:t>aktyvnosti</w:t>
              </w:r>
              <w:r w:rsidRPr="00FE22F6">
                <w:rPr>
                  <w:rStyle w:val="a5"/>
                  <w:lang w:val="uk-UA"/>
                </w:rPr>
                <w:t>-</w:t>
              </w:r>
              <w:r w:rsidRPr="00FE22F6">
                <w:rPr>
                  <w:rStyle w:val="a5"/>
                </w:rPr>
                <w:t>potribno</w:t>
              </w:r>
              <w:r w:rsidRPr="00FE22F6">
                <w:rPr>
                  <w:rStyle w:val="a5"/>
                  <w:lang w:val="uk-UA"/>
                </w:rPr>
                <w:t>-</w:t>
              </w:r>
              <w:r w:rsidRPr="00FE22F6">
                <w:rPr>
                  <w:rStyle w:val="a5"/>
                </w:rPr>
                <w:t>doroslii</w:t>
              </w:r>
              <w:r w:rsidRPr="00FE22F6">
                <w:rPr>
                  <w:rStyle w:val="a5"/>
                  <w:lang w:val="uk-UA"/>
                </w:rPr>
                <w:t>-</w:t>
              </w:r>
              <w:r w:rsidRPr="00FE22F6">
                <w:rPr>
                  <w:rStyle w:val="a5"/>
                </w:rPr>
                <w:t>liudyni</w:t>
              </w:r>
            </w:hyperlink>
            <w:r w:rsidRPr="00FE22F6">
              <w:rPr>
                <w:color w:val="000000"/>
                <w:lang w:val="uk-UA"/>
              </w:rPr>
              <w:t>;</w:t>
            </w:r>
          </w:p>
          <w:p w14:paraId="3302B8A2" w14:textId="77777777" w:rsidR="00FE22F6" w:rsidRPr="00FE22F6" w:rsidRDefault="00FE22F6" w:rsidP="00FE22F6">
            <w:pPr>
              <w:rPr>
                <w:color w:val="000000"/>
                <w:lang w:val="uk-UA"/>
              </w:rPr>
            </w:pPr>
            <w:hyperlink r:id="rId787" w:history="1">
              <w:r w:rsidRPr="00FE22F6">
                <w:rPr>
                  <w:rStyle w:val="a5"/>
                </w:rPr>
                <w:t>https</w:t>
              </w:r>
              <w:r w:rsidRPr="00FE22F6">
                <w:rPr>
                  <w:rStyle w:val="a5"/>
                  <w:lang w:val="uk-UA"/>
                </w:rPr>
                <w:t>://</w:t>
              </w:r>
              <w:r w:rsidRPr="00FE22F6">
                <w:rPr>
                  <w:rStyle w:val="a5"/>
                </w:rPr>
                <w:t>khoda</w:t>
              </w:r>
              <w:r w:rsidRPr="00FE22F6">
                <w:rPr>
                  <w:rStyle w:val="a5"/>
                  <w:lang w:val="uk-UA"/>
                </w:rPr>
                <w:t>.</w:t>
              </w:r>
              <w:r w:rsidRPr="00FE22F6">
                <w:rPr>
                  <w:rStyle w:val="a5"/>
                </w:rPr>
                <w:t>gov</w:t>
              </w:r>
              <w:r w:rsidRPr="00FE22F6">
                <w:rPr>
                  <w:rStyle w:val="a5"/>
                  <w:lang w:val="uk-UA"/>
                </w:rPr>
                <w:t>.</w:t>
              </w:r>
              <w:r w:rsidRPr="00FE22F6">
                <w:rPr>
                  <w:rStyle w:val="a5"/>
                </w:rPr>
                <w:t>ua</w:t>
              </w:r>
              <w:r w:rsidRPr="00FE22F6">
                <w:rPr>
                  <w:rStyle w:val="a5"/>
                  <w:lang w:val="uk-UA"/>
                </w:rPr>
                <w:t>/</w:t>
              </w:r>
              <w:r w:rsidRPr="00FE22F6">
                <w:rPr>
                  <w:rStyle w:val="a5"/>
                </w:rPr>
                <w:t>news</w:t>
              </w:r>
              <w:r w:rsidRPr="00FE22F6">
                <w:rPr>
                  <w:rStyle w:val="a5"/>
                  <w:lang w:val="uk-UA"/>
                </w:rPr>
                <w:t>/</w:t>
              </w:r>
              <w:r w:rsidRPr="00FE22F6">
                <w:rPr>
                  <w:rStyle w:val="a5"/>
                </w:rPr>
                <w:t>vplyv</w:t>
              </w:r>
              <w:r w:rsidRPr="00FE22F6">
                <w:rPr>
                  <w:rStyle w:val="a5"/>
                  <w:lang w:val="uk-UA"/>
                </w:rPr>
                <w:t>-</w:t>
              </w:r>
              <w:r w:rsidRPr="00FE22F6">
                <w:rPr>
                  <w:rStyle w:val="a5"/>
                </w:rPr>
                <w:t>iakosti</w:t>
              </w:r>
              <w:r w:rsidRPr="00FE22F6">
                <w:rPr>
                  <w:rStyle w:val="a5"/>
                  <w:lang w:val="uk-UA"/>
                </w:rPr>
                <w:t>-</w:t>
              </w:r>
              <w:r w:rsidRPr="00FE22F6">
                <w:rPr>
                  <w:rStyle w:val="a5"/>
                </w:rPr>
                <w:t>pytnoi</w:t>
              </w:r>
              <w:r w:rsidRPr="00FE22F6">
                <w:rPr>
                  <w:rStyle w:val="a5"/>
                  <w:lang w:val="uk-UA"/>
                </w:rPr>
                <w:t>-</w:t>
              </w:r>
              <w:r w:rsidRPr="00FE22F6">
                <w:rPr>
                  <w:rStyle w:val="a5"/>
                </w:rPr>
                <w:t>vody</w:t>
              </w:r>
              <w:r w:rsidRPr="00FE22F6">
                <w:rPr>
                  <w:rStyle w:val="a5"/>
                  <w:lang w:val="uk-UA"/>
                </w:rPr>
                <w:t>-</w:t>
              </w:r>
              <w:r w:rsidRPr="00FE22F6">
                <w:rPr>
                  <w:rStyle w:val="a5"/>
                </w:rPr>
                <w:t>na</w:t>
              </w:r>
              <w:r w:rsidRPr="00FE22F6">
                <w:rPr>
                  <w:rStyle w:val="a5"/>
                  <w:lang w:val="uk-UA"/>
                </w:rPr>
                <w:t>-</w:t>
              </w:r>
              <w:r w:rsidRPr="00FE22F6">
                <w:rPr>
                  <w:rStyle w:val="a5"/>
                </w:rPr>
                <w:t>zdorovia</w:t>
              </w:r>
              <w:r w:rsidRPr="00FE22F6">
                <w:rPr>
                  <w:rStyle w:val="a5"/>
                  <w:lang w:val="uk-UA"/>
                </w:rPr>
                <w:t>-</w:t>
              </w:r>
              <w:r w:rsidRPr="00FE22F6">
                <w:rPr>
                  <w:rStyle w:val="a5"/>
                </w:rPr>
                <w:t>naselennia</w:t>
              </w:r>
            </w:hyperlink>
            <w:r w:rsidRPr="00FE22F6">
              <w:rPr>
                <w:color w:val="000000"/>
                <w:lang w:val="uk-UA"/>
              </w:rPr>
              <w:t>;</w:t>
            </w:r>
          </w:p>
          <w:p w14:paraId="0A71DE65" w14:textId="77777777" w:rsidR="00FE22F6" w:rsidRPr="00FE22F6" w:rsidRDefault="00FE22F6" w:rsidP="00FE22F6">
            <w:pPr>
              <w:jc w:val="both"/>
              <w:rPr>
                <w:color w:val="000000"/>
                <w:lang w:val="uk-UA"/>
              </w:rPr>
            </w:pPr>
            <w:hyperlink r:id="rId788" w:history="1">
              <w:r w:rsidRPr="00FE22F6">
                <w:rPr>
                  <w:rStyle w:val="a5"/>
                  <w:lang w:val="uk-UA"/>
                </w:rPr>
                <w:t>https://khoda.gov.ua/news/vzhyvannia-vody-z-pidvyshchenym-vmistom-nitrativ-mozhe-sprychynyty-nebezpechne-zakhvoriuvannia-vodno-nitratnu-methemohlobinemiiu</w:t>
              </w:r>
            </w:hyperlink>
            <w:r w:rsidRPr="00FE22F6">
              <w:rPr>
                <w:color w:val="000000"/>
                <w:lang w:val="uk-UA"/>
              </w:rPr>
              <w:t>;</w:t>
            </w:r>
          </w:p>
          <w:p w14:paraId="4D6D7D5E" w14:textId="77777777" w:rsidR="00FE22F6" w:rsidRPr="00FE22F6" w:rsidRDefault="00FE22F6" w:rsidP="00FE22F6">
            <w:pPr>
              <w:jc w:val="both"/>
              <w:rPr>
                <w:color w:val="000000"/>
                <w:lang w:val="uk-UA"/>
              </w:rPr>
            </w:pPr>
            <w:hyperlink r:id="rId789" w:history="1">
              <w:r w:rsidRPr="00FE22F6">
                <w:rPr>
                  <w:rStyle w:val="a5"/>
                </w:rPr>
                <w:t>https</w:t>
              </w:r>
              <w:r w:rsidRPr="00FE22F6">
                <w:rPr>
                  <w:rStyle w:val="a5"/>
                  <w:lang w:val="uk-UA"/>
                </w:rPr>
                <w:t>://</w:t>
              </w:r>
              <w:r w:rsidRPr="00FE22F6">
                <w:rPr>
                  <w:rStyle w:val="a5"/>
                </w:rPr>
                <w:t>khoda</w:t>
              </w:r>
              <w:r w:rsidRPr="00FE22F6">
                <w:rPr>
                  <w:rStyle w:val="a5"/>
                  <w:lang w:val="uk-UA"/>
                </w:rPr>
                <w:t>.</w:t>
              </w:r>
              <w:r w:rsidRPr="00FE22F6">
                <w:rPr>
                  <w:rStyle w:val="a5"/>
                </w:rPr>
                <w:t>gov</w:t>
              </w:r>
              <w:r w:rsidRPr="00FE22F6">
                <w:rPr>
                  <w:rStyle w:val="a5"/>
                  <w:lang w:val="uk-UA"/>
                </w:rPr>
                <w:t>.</w:t>
              </w:r>
              <w:r w:rsidRPr="00FE22F6">
                <w:rPr>
                  <w:rStyle w:val="a5"/>
                </w:rPr>
                <w:t>ua</w:t>
              </w:r>
              <w:r w:rsidRPr="00FE22F6">
                <w:rPr>
                  <w:rStyle w:val="a5"/>
                  <w:lang w:val="uk-UA"/>
                </w:rPr>
                <w:t>/</w:t>
              </w:r>
              <w:r w:rsidRPr="00FE22F6">
                <w:rPr>
                  <w:rStyle w:val="a5"/>
                </w:rPr>
                <w:t>news</w:t>
              </w:r>
              <w:r w:rsidRPr="00FE22F6">
                <w:rPr>
                  <w:rStyle w:val="a5"/>
                  <w:lang w:val="uk-UA"/>
                </w:rPr>
                <w:t>/</w:t>
              </w:r>
              <w:r w:rsidRPr="00FE22F6">
                <w:rPr>
                  <w:rStyle w:val="a5"/>
                </w:rPr>
                <w:t>zdorove</w:t>
              </w:r>
              <w:r w:rsidRPr="00FE22F6">
                <w:rPr>
                  <w:rStyle w:val="a5"/>
                  <w:lang w:val="uk-UA"/>
                </w:rPr>
                <w:t>-</w:t>
              </w:r>
              <w:r w:rsidRPr="00FE22F6">
                <w:rPr>
                  <w:rStyle w:val="a5"/>
                </w:rPr>
                <w:t>kharchuvannia</w:t>
              </w:r>
              <w:r w:rsidRPr="00FE22F6">
                <w:rPr>
                  <w:rStyle w:val="a5"/>
                  <w:lang w:val="uk-UA"/>
                </w:rPr>
                <w:t>-</w:t>
              </w:r>
              <w:r w:rsidRPr="00FE22F6">
                <w:rPr>
                  <w:rStyle w:val="a5"/>
                </w:rPr>
                <w:t>iz</w:t>
              </w:r>
              <w:r w:rsidRPr="00FE22F6">
                <w:rPr>
                  <w:rStyle w:val="a5"/>
                  <w:lang w:val="uk-UA"/>
                </w:rPr>
                <w:t>-</w:t>
              </w:r>
              <w:r w:rsidRPr="00FE22F6">
                <w:rPr>
                  <w:rStyle w:val="a5"/>
                </w:rPr>
                <w:t>sezonnykh</w:t>
              </w:r>
              <w:r w:rsidRPr="00FE22F6">
                <w:rPr>
                  <w:rStyle w:val="a5"/>
                  <w:lang w:val="uk-UA"/>
                </w:rPr>
                <w:t>-</w:t>
              </w:r>
              <w:r w:rsidRPr="00FE22F6">
                <w:rPr>
                  <w:rStyle w:val="a5"/>
                </w:rPr>
                <w:t>ovochiv</w:t>
              </w:r>
              <w:r w:rsidRPr="00FE22F6">
                <w:rPr>
                  <w:rStyle w:val="a5"/>
                  <w:lang w:val="uk-UA"/>
                </w:rPr>
                <w:t>-</w:t>
              </w:r>
              <w:r w:rsidRPr="00FE22F6">
                <w:rPr>
                  <w:rStyle w:val="a5"/>
                </w:rPr>
                <w:t>i</w:t>
              </w:r>
              <w:r w:rsidRPr="00FE22F6">
                <w:rPr>
                  <w:rStyle w:val="a5"/>
                  <w:lang w:val="uk-UA"/>
                </w:rPr>
                <w:t>-</w:t>
              </w:r>
              <w:r w:rsidRPr="00FE22F6">
                <w:rPr>
                  <w:rStyle w:val="a5"/>
                </w:rPr>
                <w:t>fruktiv</w:t>
              </w:r>
            </w:hyperlink>
            <w:r w:rsidRPr="00FE22F6">
              <w:rPr>
                <w:color w:val="000000"/>
                <w:lang w:val="uk-UA"/>
              </w:rPr>
              <w:t>;</w:t>
            </w:r>
          </w:p>
          <w:p w14:paraId="7C6F4D38" w14:textId="77777777" w:rsidR="00FE22F6" w:rsidRPr="00FE22F6" w:rsidRDefault="00FE22F6" w:rsidP="00FE22F6">
            <w:pPr>
              <w:jc w:val="both"/>
              <w:rPr>
                <w:color w:val="000000"/>
                <w:lang w:val="uk-UA"/>
              </w:rPr>
            </w:pPr>
            <w:hyperlink r:id="rId790" w:history="1">
              <w:r w:rsidRPr="00FE22F6">
                <w:rPr>
                  <w:rStyle w:val="a5"/>
                  <w:lang w:val="uk-UA"/>
                </w:rPr>
                <w:t>https://khoda.gov.ua/news/skilky-fizychnoi-aktyvnosti-potribno-ditiam-doroslym-ta-litnim-liudiam</w:t>
              </w:r>
            </w:hyperlink>
            <w:r w:rsidRPr="00FE22F6">
              <w:rPr>
                <w:color w:val="000000"/>
                <w:lang w:val="uk-UA"/>
              </w:rPr>
              <w:t>;</w:t>
            </w:r>
          </w:p>
          <w:p w14:paraId="54F267E3" w14:textId="77777777" w:rsidR="00FE22F6" w:rsidRPr="00FE22F6" w:rsidRDefault="00FE22F6" w:rsidP="00FE22F6">
            <w:pPr>
              <w:jc w:val="both"/>
              <w:rPr>
                <w:color w:val="000000"/>
                <w:lang w:val="uk-UA"/>
              </w:rPr>
            </w:pPr>
            <w:hyperlink r:id="rId791" w:history="1">
              <w:r w:rsidRPr="00FE22F6">
                <w:rPr>
                  <w:rStyle w:val="a5"/>
                  <w:lang w:val="uk-UA"/>
                </w:rPr>
                <w:t>https://khoda.gov.ua/news/dlia-bahatokh-zhyteliv-silskoi-mistsevosti-kolodiazi-ta-sverdlovyny-zalyshaiutsia-iedynym-dzherelom-pytnoi-vody</w:t>
              </w:r>
            </w:hyperlink>
            <w:r w:rsidRPr="00FE22F6">
              <w:rPr>
                <w:color w:val="000000"/>
                <w:lang w:val="uk-UA"/>
              </w:rPr>
              <w:t>;</w:t>
            </w:r>
          </w:p>
          <w:p w14:paraId="728843C2" w14:textId="77777777" w:rsidR="00FE22F6" w:rsidRDefault="00FE22F6" w:rsidP="00FE22F6">
            <w:pPr>
              <w:ind w:right="-31"/>
              <w:jc w:val="both"/>
              <w:rPr>
                <w:rFonts w:eastAsia="Cambria"/>
                <w:lang w:val="uk-UA"/>
              </w:rPr>
            </w:pPr>
            <w:hyperlink r:id="rId792" w:history="1">
              <w:r w:rsidRPr="00FE22F6">
                <w:rPr>
                  <w:rStyle w:val="a5"/>
                </w:rPr>
                <w:t>https</w:t>
              </w:r>
              <w:r w:rsidRPr="00FE22F6">
                <w:rPr>
                  <w:rStyle w:val="a5"/>
                  <w:lang w:val="uk-UA"/>
                </w:rPr>
                <w:t>://</w:t>
              </w:r>
              <w:r w:rsidRPr="00FE22F6">
                <w:rPr>
                  <w:rStyle w:val="a5"/>
                </w:rPr>
                <w:t>khoda</w:t>
              </w:r>
              <w:r w:rsidRPr="00FE22F6">
                <w:rPr>
                  <w:rStyle w:val="a5"/>
                  <w:lang w:val="uk-UA"/>
                </w:rPr>
                <w:t>.</w:t>
              </w:r>
              <w:r w:rsidRPr="00FE22F6">
                <w:rPr>
                  <w:rStyle w:val="a5"/>
                </w:rPr>
                <w:t>gov</w:t>
              </w:r>
              <w:r w:rsidRPr="00FE22F6">
                <w:rPr>
                  <w:rStyle w:val="a5"/>
                  <w:lang w:val="uk-UA"/>
                </w:rPr>
                <w:t>.</w:t>
              </w:r>
              <w:r w:rsidRPr="00FE22F6">
                <w:rPr>
                  <w:rStyle w:val="a5"/>
                </w:rPr>
                <w:t>ua</w:t>
              </w:r>
              <w:r w:rsidRPr="00FE22F6">
                <w:rPr>
                  <w:rStyle w:val="a5"/>
                  <w:lang w:val="uk-UA"/>
                </w:rPr>
                <w:t>/</w:t>
              </w:r>
              <w:r w:rsidRPr="00FE22F6">
                <w:rPr>
                  <w:rStyle w:val="a5"/>
                </w:rPr>
                <w:t>news</w:t>
              </w:r>
              <w:r w:rsidRPr="00FE22F6">
                <w:rPr>
                  <w:rStyle w:val="a5"/>
                  <w:lang w:val="uk-UA"/>
                </w:rPr>
                <w:t>/5-</w:t>
              </w:r>
              <w:r w:rsidRPr="00FE22F6">
                <w:rPr>
                  <w:rStyle w:val="a5"/>
                </w:rPr>
                <w:t>krokiv</w:t>
              </w:r>
              <w:r w:rsidRPr="00FE22F6">
                <w:rPr>
                  <w:rStyle w:val="a5"/>
                  <w:lang w:val="uk-UA"/>
                </w:rPr>
                <w:t>-</w:t>
              </w:r>
              <w:r w:rsidRPr="00FE22F6">
                <w:rPr>
                  <w:rStyle w:val="a5"/>
                </w:rPr>
                <w:t>dlia</w:t>
              </w:r>
              <w:r w:rsidRPr="00FE22F6">
                <w:rPr>
                  <w:rStyle w:val="a5"/>
                  <w:lang w:val="uk-UA"/>
                </w:rPr>
                <w:t>-</w:t>
              </w:r>
              <w:r w:rsidRPr="00FE22F6">
                <w:rPr>
                  <w:rStyle w:val="a5"/>
                </w:rPr>
                <w:t>pidtrymky</w:t>
              </w:r>
              <w:r w:rsidRPr="00FE22F6">
                <w:rPr>
                  <w:rStyle w:val="a5"/>
                  <w:lang w:val="uk-UA"/>
                </w:rPr>
                <w:t>-</w:t>
              </w:r>
              <w:r w:rsidRPr="00FE22F6">
                <w:rPr>
                  <w:rStyle w:val="a5"/>
                </w:rPr>
                <w:t>zdorovia</w:t>
              </w:r>
              <w:r w:rsidRPr="00FE22F6">
                <w:rPr>
                  <w:rStyle w:val="a5"/>
                  <w:lang w:val="uk-UA"/>
                </w:rPr>
                <w:t>-</w:t>
              </w:r>
              <w:r w:rsidRPr="00FE22F6">
                <w:rPr>
                  <w:rStyle w:val="a5"/>
                </w:rPr>
                <w:t>ta</w:t>
              </w:r>
              <w:r w:rsidRPr="00FE22F6">
                <w:rPr>
                  <w:rStyle w:val="a5"/>
                  <w:lang w:val="uk-UA"/>
                </w:rPr>
                <w:t>-</w:t>
              </w:r>
              <w:r w:rsidRPr="00FE22F6">
                <w:rPr>
                  <w:rStyle w:val="a5"/>
                </w:rPr>
                <w:t>imunnoi</w:t>
              </w:r>
              <w:r w:rsidRPr="00FE22F6">
                <w:rPr>
                  <w:rStyle w:val="a5"/>
                  <w:lang w:val="uk-UA"/>
                </w:rPr>
                <w:t>-</w:t>
              </w:r>
              <w:r w:rsidRPr="00FE22F6">
                <w:rPr>
                  <w:rStyle w:val="a5"/>
                </w:rPr>
                <w:t>systemy</w:t>
              </w:r>
              <w:r w:rsidRPr="00FE22F6">
                <w:rPr>
                  <w:rStyle w:val="a5"/>
                  <w:lang w:val="uk-UA"/>
                </w:rPr>
                <w:t>-</w:t>
              </w:r>
              <w:r w:rsidRPr="00FE22F6">
                <w:rPr>
                  <w:rStyle w:val="a5"/>
                </w:rPr>
                <w:t>voseny</w:t>
              </w:r>
            </w:hyperlink>
          </w:p>
          <w:p w14:paraId="709C5093" w14:textId="77777777" w:rsidR="00FE22F6" w:rsidRPr="00FE22F6" w:rsidRDefault="00FE22F6" w:rsidP="00FE22F6">
            <w:pPr>
              <w:rPr>
                <w:rFonts w:eastAsia="Cambria"/>
                <w:color w:val="000000"/>
                <w:lang w:val="uk-UA"/>
              </w:rPr>
            </w:pPr>
            <w:hyperlink r:id="rId793" w:history="1">
              <w:r w:rsidRPr="00FE22F6">
                <w:rPr>
                  <w:rStyle w:val="a5"/>
                  <w:rFonts w:eastAsia="Cambria"/>
                </w:rPr>
                <w:t>https</w:t>
              </w:r>
              <w:r w:rsidRPr="00FE22F6">
                <w:rPr>
                  <w:rStyle w:val="a5"/>
                  <w:rFonts w:eastAsia="Cambria"/>
                  <w:lang w:val="uk-UA"/>
                </w:rPr>
                <w:t>://</w:t>
              </w:r>
              <w:r w:rsidRPr="00FE22F6">
                <w:rPr>
                  <w:rStyle w:val="a5"/>
                  <w:rFonts w:eastAsia="Cambria"/>
                </w:rPr>
                <w:t>borozenska</w:t>
              </w:r>
              <w:r w:rsidRPr="00FE22F6">
                <w:rPr>
                  <w:rStyle w:val="a5"/>
                  <w:rFonts w:eastAsia="Cambria"/>
                  <w:lang w:val="uk-UA"/>
                </w:rPr>
                <w:t>-</w:t>
              </w:r>
              <w:r w:rsidRPr="00FE22F6">
                <w:rPr>
                  <w:rStyle w:val="a5"/>
                  <w:rFonts w:eastAsia="Cambria"/>
                </w:rPr>
                <w:t>gromada</w:t>
              </w:r>
              <w:r w:rsidRPr="00FE22F6">
                <w:rPr>
                  <w:rStyle w:val="a5"/>
                  <w:rFonts w:eastAsia="Cambria"/>
                  <w:lang w:val="uk-UA"/>
                </w:rPr>
                <w:t>.</w:t>
              </w:r>
              <w:r w:rsidRPr="00FE22F6">
                <w:rPr>
                  <w:rStyle w:val="a5"/>
                  <w:rFonts w:eastAsia="Cambria"/>
                </w:rPr>
                <w:t>gov</w:t>
              </w:r>
              <w:r w:rsidRPr="00FE22F6">
                <w:rPr>
                  <w:rStyle w:val="a5"/>
                  <w:rFonts w:eastAsia="Cambria"/>
                  <w:lang w:val="uk-UA"/>
                </w:rPr>
                <w:t>.</w:t>
              </w:r>
              <w:r w:rsidRPr="00FE22F6">
                <w:rPr>
                  <w:rStyle w:val="a5"/>
                  <w:rFonts w:eastAsia="Cambria"/>
                </w:rPr>
                <w:t>ua</w:t>
              </w:r>
              <w:r w:rsidRPr="00FE22F6">
                <w:rPr>
                  <w:rStyle w:val="a5"/>
                  <w:rFonts w:eastAsia="Cambria"/>
                  <w:lang w:val="uk-UA"/>
                </w:rPr>
                <w:t>/</w:t>
              </w:r>
              <w:r w:rsidRPr="00FE22F6">
                <w:rPr>
                  <w:rStyle w:val="a5"/>
                  <w:rFonts w:eastAsia="Cambria"/>
                </w:rPr>
                <w:t>news</w:t>
              </w:r>
              <w:r w:rsidRPr="00FE22F6">
                <w:rPr>
                  <w:rStyle w:val="a5"/>
                  <w:rFonts w:eastAsia="Cambria"/>
                  <w:lang w:val="uk-UA"/>
                </w:rPr>
                <w:t>/</w:t>
              </w:r>
            </w:hyperlink>
          </w:p>
          <w:p w14:paraId="37CC1535" w14:textId="77777777" w:rsidR="00B63D6B" w:rsidRPr="00C12835" w:rsidRDefault="004E500B" w:rsidP="00FE22F6">
            <w:pPr>
              <w:ind w:right="-31"/>
              <w:jc w:val="both"/>
              <w:rPr>
                <w:color w:val="000000"/>
                <w:lang w:val="uk-UA"/>
              </w:rPr>
            </w:pPr>
            <w:r w:rsidRPr="00C12835">
              <w:rPr>
                <w:color w:val="000000"/>
                <w:lang w:val="uk-UA"/>
              </w:rPr>
              <w:t xml:space="preserve">На офіційному сайті Херсонського державного аграрно-економічного університету </w:t>
            </w:r>
            <w:hyperlink r:id="rId794"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ksau</w:t>
              </w:r>
              <w:r w:rsidRPr="00C12835">
                <w:rPr>
                  <w:rStyle w:val="a5"/>
                  <w:lang w:val="uk-UA"/>
                </w:rPr>
                <w:t>.</w:t>
              </w:r>
              <w:r w:rsidRPr="00C12835">
                <w:rPr>
                  <w:rStyle w:val="a5"/>
                </w:rPr>
                <w:t>kherson</w:t>
              </w:r>
              <w:r w:rsidRPr="00C12835">
                <w:rPr>
                  <w:rStyle w:val="a5"/>
                  <w:lang w:val="uk-UA"/>
                </w:rPr>
                <w:t>.</w:t>
              </w:r>
              <w:r w:rsidRPr="00C12835">
                <w:rPr>
                  <w:rStyle w:val="a5"/>
                </w:rPr>
                <w:t>ua</w:t>
              </w:r>
              <w:r w:rsidRPr="00C12835">
                <w:rPr>
                  <w:rStyle w:val="a5"/>
                  <w:lang w:val="uk-UA"/>
                </w:rPr>
                <w:t>/</w:t>
              </w:r>
            </w:hyperlink>
            <w:r w:rsidRPr="00C12835">
              <w:rPr>
                <w:color w:val="000000"/>
                <w:lang w:val="uk-UA"/>
              </w:rPr>
              <w:t xml:space="preserve"> опубліковано інформацію про роботу Центру ветеранського розвитку, який діє відповідно до наказу Міністерства у справах ветеранів України та Міністерства освіти і науки України від 25 травня 2023 р. № 113/624 «Про затвердження пілотних проектів зі створенням мережі центрів ветеранського розвитку на базі закладів вищої освіти».</w:t>
            </w:r>
            <w:r w:rsidR="00FE22F6">
              <w:rPr>
                <w:color w:val="000000"/>
                <w:lang w:val="uk-UA"/>
              </w:rPr>
              <w:t xml:space="preserve"> </w:t>
            </w:r>
            <w:r w:rsidRPr="00C12835">
              <w:rPr>
                <w:color w:val="000000"/>
                <w:lang w:val="uk-UA"/>
              </w:rPr>
              <w:t xml:space="preserve">Відповідна соціальна реклама висвітлюється на інформаційних куточках управлінь соціального захисту населення. </w:t>
            </w:r>
          </w:p>
          <w:p w14:paraId="2B566B32" w14:textId="77777777" w:rsidR="00B63D6B" w:rsidRPr="00FE22F6" w:rsidRDefault="00B63D6B" w:rsidP="00B63D6B">
            <w:pPr>
              <w:jc w:val="both"/>
              <w:rPr>
                <w:rFonts w:eastAsia="Cambria"/>
                <w:lang w:val="uk-UA"/>
              </w:rPr>
            </w:pPr>
            <w:r w:rsidRPr="00C12835">
              <w:rPr>
                <w:color w:val="000000"/>
                <w:lang w:val="uk-UA"/>
              </w:rPr>
              <w:t xml:space="preserve">У Високопільській територіальній громаді </w:t>
            </w:r>
            <w:hyperlink r:id="rId795" w:history="1">
              <w:r w:rsidRPr="00C12835">
                <w:rPr>
                  <w:rStyle w:val="a5"/>
                  <w:rFonts w:eastAsia="Cambria"/>
                </w:rPr>
                <w:t>https</w:t>
              </w:r>
              <w:r w:rsidRPr="00C12835">
                <w:rPr>
                  <w:rStyle w:val="a5"/>
                  <w:rFonts w:eastAsia="Cambria"/>
                  <w:lang w:val="uk-UA"/>
                </w:rPr>
                <w:t>://</w:t>
              </w:r>
              <w:r w:rsidRPr="00C12835">
                <w:rPr>
                  <w:rStyle w:val="a5"/>
                  <w:rFonts w:eastAsia="Cambria"/>
                </w:rPr>
                <w:t>kronau</w:t>
              </w:r>
              <w:r w:rsidRPr="00C12835">
                <w:rPr>
                  <w:rStyle w:val="a5"/>
                  <w:rFonts w:eastAsia="Cambria"/>
                  <w:lang w:val="uk-UA"/>
                </w:rPr>
                <w:t>.</w:t>
              </w:r>
              <w:r w:rsidRPr="00C12835">
                <w:rPr>
                  <w:rStyle w:val="a5"/>
                  <w:rFonts w:eastAsia="Cambria"/>
                </w:rPr>
                <w:t>gov</w:t>
              </w:r>
              <w:r w:rsidRPr="00C12835">
                <w:rPr>
                  <w:rStyle w:val="a5"/>
                  <w:rFonts w:eastAsia="Cambria"/>
                  <w:lang w:val="uk-UA"/>
                </w:rPr>
                <w:t>.</w:t>
              </w:r>
              <w:r w:rsidRPr="00C12835">
                <w:rPr>
                  <w:rStyle w:val="a5"/>
                  <w:rFonts w:eastAsia="Cambria"/>
                </w:rPr>
                <w:t>ua</w:t>
              </w:r>
              <w:r w:rsidRPr="00C12835">
                <w:rPr>
                  <w:rStyle w:val="a5"/>
                  <w:rFonts w:eastAsia="Cambria"/>
                  <w:lang w:val="uk-UA"/>
                </w:rPr>
                <w:t>/</w:t>
              </w:r>
              <w:r w:rsidRPr="00C12835">
                <w:rPr>
                  <w:rStyle w:val="a5"/>
                  <w:rFonts w:eastAsia="Cambria"/>
                </w:rPr>
                <w:t>news</w:t>
              </w:r>
              <w:r w:rsidRPr="00C12835">
                <w:rPr>
                  <w:rStyle w:val="a5"/>
                  <w:rFonts w:eastAsia="Cambria"/>
                  <w:lang w:val="uk-UA"/>
                </w:rPr>
                <w:t>/1754978685/</w:t>
              </w:r>
            </w:hyperlink>
            <w:r w:rsidR="00FE22F6">
              <w:rPr>
                <w:rStyle w:val="a5"/>
                <w:rFonts w:eastAsia="Cambria"/>
                <w:lang w:val="uk-UA"/>
              </w:rPr>
              <w:t xml:space="preserve"> </w:t>
            </w:r>
            <w:hyperlink r:id="rId796" w:history="1">
              <w:r w:rsidR="00FE22F6" w:rsidRPr="00357D5F">
                <w:rPr>
                  <w:rStyle w:val="a5"/>
                </w:rPr>
                <w:t>https://kronau.gov.ua/news/1771913594/</w:t>
              </w:r>
            </w:hyperlink>
            <w:r w:rsidR="00FE22F6">
              <w:rPr>
                <w:rStyle w:val="a5"/>
                <w:rFonts w:eastAsia="Cambria"/>
                <w:lang w:val="uk-UA"/>
              </w:rPr>
              <w:t xml:space="preserve"> </w:t>
            </w:r>
          </w:p>
          <w:p w14:paraId="2D5B27F2" w14:textId="77777777" w:rsidR="00AA202A" w:rsidRDefault="00B63D6B" w:rsidP="00B63D6B">
            <w:pPr>
              <w:jc w:val="both"/>
              <w:rPr>
                <w:rStyle w:val="a5"/>
                <w:rFonts w:eastAsia="Cambria"/>
                <w:lang w:val="uk-UA"/>
              </w:rPr>
            </w:pPr>
            <w:hyperlink r:id="rId797" w:history="1">
              <w:r w:rsidRPr="00C12835">
                <w:rPr>
                  <w:rStyle w:val="a5"/>
                  <w:rFonts w:eastAsia="Cambria"/>
                </w:rPr>
                <w:t>https</w:t>
              </w:r>
              <w:r w:rsidRPr="00C12835">
                <w:rPr>
                  <w:rStyle w:val="a5"/>
                  <w:rFonts w:eastAsia="Cambria"/>
                  <w:lang w:val="uk-UA"/>
                </w:rPr>
                <w:t>://</w:t>
              </w:r>
              <w:r w:rsidRPr="00C12835">
                <w:rPr>
                  <w:rStyle w:val="a5"/>
                  <w:rFonts w:eastAsia="Cambria"/>
                </w:rPr>
                <w:t>www</w:t>
              </w:r>
              <w:r w:rsidRPr="00C12835">
                <w:rPr>
                  <w:rStyle w:val="a5"/>
                  <w:rFonts w:eastAsia="Cambria"/>
                  <w:lang w:val="uk-UA"/>
                </w:rPr>
                <w:t>.</w:t>
              </w:r>
              <w:r w:rsidRPr="00C12835">
                <w:rPr>
                  <w:rStyle w:val="a5"/>
                  <w:rFonts w:eastAsia="Cambria"/>
                </w:rPr>
                <w:t>facebook</w:t>
              </w:r>
              <w:r w:rsidRPr="00C12835">
                <w:rPr>
                  <w:rStyle w:val="a5"/>
                  <w:rFonts w:eastAsia="Cambria"/>
                  <w:lang w:val="uk-UA"/>
                </w:rPr>
                <w:t>.</w:t>
              </w:r>
              <w:r w:rsidRPr="00C12835">
                <w:rPr>
                  <w:rStyle w:val="a5"/>
                  <w:rFonts w:eastAsia="Cambria"/>
                </w:rPr>
                <w:t>com</w:t>
              </w:r>
              <w:r w:rsidRPr="00C12835">
                <w:rPr>
                  <w:rStyle w:val="a5"/>
                  <w:rFonts w:eastAsia="Cambria"/>
                  <w:lang w:val="uk-UA"/>
                </w:rPr>
                <w:t>/</w:t>
              </w:r>
              <w:r w:rsidRPr="00C12835">
                <w:rPr>
                  <w:rStyle w:val="a5"/>
                  <w:rFonts w:eastAsia="Cambria"/>
                </w:rPr>
                <w:t>groups</w:t>
              </w:r>
              <w:r w:rsidRPr="00C12835">
                <w:rPr>
                  <w:rStyle w:val="a5"/>
                  <w:rFonts w:eastAsia="Cambria"/>
                  <w:lang w:val="uk-UA"/>
                </w:rPr>
                <w:t>/2822785074655808/</w:t>
              </w:r>
              <w:r w:rsidRPr="00C12835">
                <w:rPr>
                  <w:rStyle w:val="a5"/>
                  <w:rFonts w:eastAsia="Cambria"/>
                </w:rPr>
                <w:t>posts</w:t>
              </w:r>
              <w:r w:rsidRPr="00C12835">
                <w:rPr>
                  <w:rStyle w:val="a5"/>
                  <w:rFonts w:eastAsia="Cambria"/>
                  <w:lang w:val="uk-UA"/>
                </w:rPr>
                <w:t>/4181779368756365</w:t>
              </w:r>
            </w:hyperlink>
          </w:p>
          <w:p w14:paraId="1D182D08" w14:textId="77777777" w:rsidR="00FE22F6" w:rsidRPr="00FE22F6" w:rsidRDefault="00FE22F6" w:rsidP="00FE22F6">
            <w:pPr>
              <w:jc w:val="both"/>
              <w:rPr>
                <w:color w:val="000000"/>
                <w:shd w:val="clear" w:color="auto" w:fill="FFFFFF"/>
                <w:lang w:val="uk-UA"/>
              </w:rPr>
            </w:pPr>
            <w:r w:rsidRPr="00FE22F6">
              <w:rPr>
                <w:rStyle w:val="a5"/>
                <w:rFonts w:eastAsia="Cambria"/>
                <w:color w:val="auto"/>
                <w:u w:val="none"/>
                <w:lang w:val="uk-UA"/>
              </w:rPr>
              <w:t>У Бериславській ТГ</w:t>
            </w:r>
            <w:r>
              <w:rPr>
                <w:rStyle w:val="a5"/>
                <w:rFonts w:eastAsia="Cambria"/>
                <w:color w:val="auto"/>
                <w:u w:val="none"/>
                <w:lang w:val="uk-UA"/>
              </w:rPr>
              <w:t xml:space="preserve"> </w:t>
            </w:r>
            <w:r w:rsidRPr="00357D5F">
              <w:rPr>
                <w:color w:val="000000"/>
                <w:lang w:val="uk-UA"/>
              </w:rPr>
              <w:t xml:space="preserve">проведено тематичні бесіди, години спілкування, тренінги, </w:t>
            </w:r>
            <w:r w:rsidRPr="00357D5F">
              <w:rPr>
                <w:color w:val="000000"/>
                <w:lang w:val="uk-UA"/>
              </w:rPr>
              <w:lastRenderedPageBreak/>
              <w:t xml:space="preserve">інформаційні зустрічі та інші просвітницькі заходи, присвячені питанням збереження фізичного і психічного здоров’я, профілактики шкідливих звичок, відповідального ставлення до власного здоров’я, безпечної поведінки, профілактики захворювань та формування здорового способу життя. </w:t>
            </w:r>
            <w:r w:rsidRPr="00357D5F">
              <w:rPr>
                <w:color w:val="000000"/>
                <w:shd w:val="clear" w:color="auto" w:fill="FFFFFF"/>
                <w:lang w:val="uk-UA"/>
              </w:rPr>
              <w:t>Також з метою популяризації основ здорового харчування здобувачі освіти Бериславського ліцею № 3 взяли участь у зустрічі з фахівцями КЗ «Бериславський медичний фаховий коледж» на тему «Здорове харчування»</w:t>
            </w:r>
          </w:p>
          <w:p w14:paraId="438455A3" w14:textId="77777777" w:rsidR="00FE22F6" w:rsidRPr="00FE22F6" w:rsidRDefault="00FE22F6" w:rsidP="00FE22F6">
            <w:pPr>
              <w:jc w:val="both"/>
              <w:rPr>
                <w:rFonts w:eastAsia="Cambria"/>
                <w:color w:val="000000"/>
                <w:lang w:val="uk-UA"/>
              </w:rPr>
            </w:pPr>
            <w:r w:rsidRPr="00357D5F">
              <w:rPr>
                <w:lang w:val="uk-UA"/>
              </w:rPr>
              <w:t>З метою забезпечення поширення соціальної реклами щодо фізичної активності організована робота занять зі скандинавської ходьби для мешканців Бериславської громади зі статусом внутрішньо переміщені особи в селищі Велика Олександрівка.</w:t>
            </w:r>
          </w:p>
        </w:tc>
      </w:tr>
      <w:tr w:rsidR="00AA202A" w:rsidRPr="001A50BE" w14:paraId="4F4190CA" w14:textId="77777777" w:rsidTr="002C2DD4">
        <w:tc>
          <w:tcPr>
            <w:tcW w:w="1951" w:type="dxa"/>
          </w:tcPr>
          <w:p w14:paraId="1F448459" w14:textId="77777777" w:rsidR="00AA202A" w:rsidRPr="00C12835" w:rsidRDefault="00AA202A" w:rsidP="004A4146">
            <w:pPr>
              <w:rPr>
                <w:rFonts w:eastAsia="Cambria"/>
                <w:lang w:val="uk-UA"/>
              </w:rPr>
            </w:pPr>
            <w:r w:rsidRPr="00C12835">
              <w:rPr>
                <w:rFonts w:eastAsia="Cambria"/>
                <w:lang w:val="uk-UA"/>
              </w:rPr>
              <w:lastRenderedPageBreak/>
              <w:t>19)</w:t>
            </w:r>
            <w:r w:rsidRPr="00C12835">
              <w:rPr>
                <w:lang w:val="uk-UA"/>
              </w:rPr>
              <w:t xml:space="preserve"> Провести інформаційні заходи з популяризації здорового харчування, фізичної активності та доброзичливого спілкування як здорового способу життя осіб усіх вікових груп і умови активного довголіття та популяризації можливостей використання засобів фізичної культури та спорту</w:t>
            </w:r>
          </w:p>
        </w:tc>
        <w:tc>
          <w:tcPr>
            <w:tcW w:w="2126" w:type="dxa"/>
          </w:tcPr>
          <w:p w14:paraId="229614BD" w14:textId="77777777" w:rsidR="00AA202A" w:rsidRPr="00C12835" w:rsidRDefault="00AA202A" w:rsidP="00AA202A">
            <w:pPr>
              <w:rPr>
                <w:rFonts w:eastAsia="Cambria"/>
              </w:rPr>
            </w:pPr>
            <w:r w:rsidRPr="00C12835">
              <w:rPr>
                <w:rFonts w:eastAsia="Cambria"/>
                <w:lang w:val="uk-UA"/>
              </w:rPr>
              <w:t>У</w:t>
            </w:r>
            <w:r w:rsidRPr="00C12835">
              <w:rPr>
                <w:rFonts w:eastAsia="Cambria"/>
              </w:rPr>
              <w:t>правління фізичної</w:t>
            </w:r>
          </w:p>
          <w:p w14:paraId="72A6584B" w14:textId="77777777" w:rsidR="00AA202A" w:rsidRPr="00C12835" w:rsidRDefault="00AA202A" w:rsidP="00AA202A">
            <w:pPr>
              <w:rPr>
                <w:rFonts w:eastAsia="Cambria"/>
              </w:rPr>
            </w:pPr>
            <w:r w:rsidRPr="00C12835">
              <w:rPr>
                <w:rFonts w:eastAsia="Cambria"/>
              </w:rPr>
              <w:t>культури, молоді та</w:t>
            </w:r>
          </w:p>
          <w:p w14:paraId="729639F1" w14:textId="77777777" w:rsidR="00AA202A" w:rsidRPr="00C12835" w:rsidRDefault="00AA202A" w:rsidP="00AA202A">
            <w:pPr>
              <w:rPr>
                <w:rFonts w:eastAsia="Cambria"/>
              </w:rPr>
            </w:pPr>
            <w:r w:rsidRPr="00C12835">
              <w:rPr>
                <w:rFonts w:eastAsia="Cambria"/>
              </w:rPr>
              <w:t>спорту обласної</w:t>
            </w:r>
          </w:p>
          <w:p w14:paraId="0839C6C5" w14:textId="77777777" w:rsidR="00AA202A" w:rsidRPr="00C12835" w:rsidRDefault="00AA202A" w:rsidP="00AA202A">
            <w:pPr>
              <w:rPr>
                <w:rFonts w:eastAsia="Cambria"/>
              </w:rPr>
            </w:pPr>
            <w:r w:rsidRPr="00C12835">
              <w:rPr>
                <w:rFonts w:eastAsia="Cambria"/>
              </w:rPr>
              <w:t>державної адміністрації,</w:t>
            </w:r>
          </w:p>
          <w:p w14:paraId="2B8B1C8E" w14:textId="77777777" w:rsidR="00AA202A" w:rsidRPr="00C12835" w:rsidRDefault="00AA202A" w:rsidP="00AA202A">
            <w:pPr>
              <w:rPr>
                <w:rFonts w:eastAsia="Cambria"/>
              </w:rPr>
            </w:pPr>
            <w:r w:rsidRPr="00C12835">
              <w:rPr>
                <w:rFonts w:eastAsia="Cambria"/>
              </w:rPr>
              <w:t>Департамент здоров’я</w:t>
            </w:r>
          </w:p>
          <w:p w14:paraId="12D334C7" w14:textId="77777777" w:rsidR="00AA202A" w:rsidRPr="00C12835" w:rsidRDefault="00AA202A" w:rsidP="00AA202A">
            <w:pPr>
              <w:rPr>
                <w:rFonts w:eastAsia="Cambria"/>
              </w:rPr>
            </w:pPr>
            <w:r w:rsidRPr="00C12835">
              <w:rPr>
                <w:rFonts w:eastAsia="Cambria"/>
              </w:rPr>
              <w:t>обласної державної</w:t>
            </w:r>
          </w:p>
          <w:p w14:paraId="4B9C6AD1" w14:textId="77777777" w:rsidR="00AA202A" w:rsidRPr="00C12835" w:rsidRDefault="00AA202A" w:rsidP="00AA202A">
            <w:pPr>
              <w:rPr>
                <w:rFonts w:eastAsia="Cambria"/>
              </w:rPr>
            </w:pPr>
            <w:r w:rsidRPr="00C12835">
              <w:rPr>
                <w:rFonts w:eastAsia="Cambria"/>
              </w:rPr>
              <w:t>адміністрації,</w:t>
            </w:r>
          </w:p>
          <w:p w14:paraId="4ABABA6D" w14:textId="77777777" w:rsidR="00AA202A" w:rsidRPr="00C12835" w:rsidRDefault="00AA202A" w:rsidP="00AA202A">
            <w:pPr>
              <w:rPr>
                <w:rFonts w:eastAsia="Cambria"/>
              </w:rPr>
            </w:pPr>
            <w:r w:rsidRPr="00C12835">
              <w:rPr>
                <w:rFonts w:eastAsia="Cambria"/>
              </w:rPr>
              <w:t>управління внутрішньої</w:t>
            </w:r>
          </w:p>
          <w:p w14:paraId="788ED404" w14:textId="77777777" w:rsidR="00AA202A" w:rsidRPr="00C12835" w:rsidRDefault="00AA202A" w:rsidP="00AA202A">
            <w:pPr>
              <w:rPr>
                <w:rFonts w:eastAsia="Cambria"/>
              </w:rPr>
            </w:pPr>
            <w:r w:rsidRPr="00C12835">
              <w:rPr>
                <w:rFonts w:eastAsia="Cambria"/>
              </w:rPr>
              <w:t>та інформаційної</w:t>
            </w:r>
          </w:p>
          <w:p w14:paraId="1A68974A" w14:textId="77777777" w:rsidR="00AA202A" w:rsidRPr="00C12835" w:rsidRDefault="00AA202A" w:rsidP="00AA202A">
            <w:pPr>
              <w:rPr>
                <w:rFonts w:eastAsia="Cambria"/>
              </w:rPr>
            </w:pPr>
            <w:r w:rsidRPr="00C12835">
              <w:rPr>
                <w:rFonts w:eastAsia="Cambria"/>
              </w:rPr>
              <w:t>політики обласної</w:t>
            </w:r>
          </w:p>
          <w:p w14:paraId="3980B2D9" w14:textId="77777777" w:rsidR="00AA202A" w:rsidRPr="00C12835" w:rsidRDefault="00AA202A" w:rsidP="00AA202A">
            <w:pPr>
              <w:rPr>
                <w:rFonts w:eastAsia="Cambria"/>
              </w:rPr>
            </w:pPr>
            <w:r w:rsidRPr="00C12835">
              <w:rPr>
                <w:rFonts w:eastAsia="Cambria"/>
              </w:rPr>
              <w:t>державної адміністрації,</w:t>
            </w:r>
          </w:p>
          <w:p w14:paraId="1959F4D1" w14:textId="77777777" w:rsidR="00AA202A" w:rsidRPr="00C12835" w:rsidRDefault="00AA202A" w:rsidP="00AA202A">
            <w:pPr>
              <w:rPr>
                <w:rFonts w:eastAsia="Cambria"/>
              </w:rPr>
            </w:pPr>
            <w:r w:rsidRPr="00C12835">
              <w:rPr>
                <w:rFonts w:eastAsia="Cambria"/>
              </w:rPr>
              <w:t>військові адміністрації</w:t>
            </w:r>
          </w:p>
          <w:p w14:paraId="2B11C26E" w14:textId="77777777" w:rsidR="00AA202A" w:rsidRPr="00C12835" w:rsidRDefault="00AA202A" w:rsidP="00AA202A">
            <w:pPr>
              <w:rPr>
                <w:rFonts w:eastAsia="Cambria"/>
              </w:rPr>
            </w:pPr>
            <w:r w:rsidRPr="00C12835">
              <w:rPr>
                <w:rFonts w:eastAsia="Cambria"/>
              </w:rPr>
              <w:t>населених пунктів</w:t>
            </w:r>
          </w:p>
          <w:p w14:paraId="635CBAE5" w14:textId="77777777" w:rsidR="00AA202A" w:rsidRPr="00C12835" w:rsidRDefault="00AA202A" w:rsidP="00AA202A">
            <w:pPr>
              <w:rPr>
                <w:rFonts w:eastAsia="Cambria"/>
              </w:rPr>
            </w:pPr>
            <w:r w:rsidRPr="00C12835">
              <w:rPr>
                <w:rFonts w:eastAsia="Cambria"/>
              </w:rPr>
              <w:t>деокупованих</w:t>
            </w:r>
            <w:r w:rsidRPr="00C12835">
              <w:rPr>
                <w:lang w:val="uk-UA"/>
              </w:rPr>
              <w:t xml:space="preserve"> територіальних громад (за згодою)</w:t>
            </w:r>
          </w:p>
        </w:tc>
        <w:tc>
          <w:tcPr>
            <w:tcW w:w="1134" w:type="dxa"/>
          </w:tcPr>
          <w:p w14:paraId="777AC139" w14:textId="77777777" w:rsidR="00AA202A" w:rsidRPr="00C12835" w:rsidRDefault="00AA202A" w:rsidP="00AA202A">
            <w:pPr>
              <w:jc w:val="center"/>
            </w:pPr>
            <w:r w:rsidRPr="00C12835">
              <w:t>Грудень</w:t>
            </w:r>
          </w:p>
          <w:p w14:paraId="3B53A656" w14:textId="77777777" w:rsidR="00AA202A" w:rsidRPr="00C12835" w:rsidRDefault="00AA202A" w:rsidP="00AA202A">
            <w:pPr>
              <w:jc w:val="center"/>
            </w:pPr>
            <w:r w:rsidRPr="00C12835">
              <w:t>2026 року</w:t>
            </w:r>
          </w:p>
        </w:tc>
        <w:tc>
          <w:tcPr>
            <w:tcW w:w="993" w:type="dxa"/>
          </w:tcPr>
          <w:p w14:paraId="13210A2F" w14:textId="77777777" w:rsidR="00AA202A" w:rsidRPr="00C12835" w:rsidRDefault="00AA202A" w:rsidP="006D7580">
            <w:pPr>
              <w:jc w:val="center"/>
            </w:pPr>
          </w:p>
        </w:tc>
        <w:tc>
          <w:tcPr>
            <w:tcW w:w="1417" w:type="dxa"/>
          </w:tcPr>
          <w:p w14:paraId="759077DA" w14:textId="77777777" w:rsidR="00AA202A" w:rsidRPr="00C12835" w:rsidRDefault="00AA202A" w:rsidP="006D7580">
            <w:pPr>
              <w:jc w:val="center"/>
            </w:pPr>
            <w:r w:rsidRPr="00C12835">
              <w:t>Виконується</w:t>
            </w:r>
          </w:p>
        </w:tc>
        <w:tc>
          <w:tcPr>
            <w:tcW w:w="7938" w:type="dxa"/>
          </w:tcPr>
          <w:p w14:paraId="4252CAAD" w14:textId="77777777" w:rsidR="0097273C" w:rsidRPr="00C12835" w:rsidRDefault="001045FD" w:rsidP="00AA202A">
            <w:pPr>
              <w:jc w:val="both"/>
              <w:rPr>
                <w:lang w:val="uk-UA"/>
              </w:rPr>
            </w:pPr>
            <w:r w:rsidRPr="00C12835">
              <w:t>Здійснюються</w:t>
            </w:r>
            <w:r w:rsidRPr="00C12835">
              <w:rPr>
                <w:lang w:val="uk-UA"/>
              </w:rPr>
              <w:t xml:space="preserve"> інформаційні заходи з популяризації здорового харчування, фізичної активності та доброзичливого спілкування</w:t>
            </w:r>
            <w:r w:rsidR="0097273C" w:rsidRPr="00C12835">
              <w:rPr>
                <w:lang w:val="uk-UA"/>
              </w:rPr>
              <w:t xml:space="preserve">, у тому числі і в  рамках реалізації соціального проекту «Активні парки - локації здорової України». </w:t>
            </w:r>
          </w:p>
          <w:p w14:paraId="7D3618A6" w14:textId="77777777" w:rsidR="0097273C" w:rsidRDefault="0097273C" w:rsidP="00AA0DA5">
            <w:pPr>
              <w:jc w:val="both"/>
              <w:rPr>
                <w:rFonts w:eastAsia="Cambria"/>
                <w:lang w:val="uk-UA"/>
              </w:rPr>
            </w:pPr>
            <w:r w:rsidRPr="00C12835">
              <w:rPr>
                <w:lang w:val="uk-UA"/>
              </w:rPr>
              <w:t xml:space="preserve">Інформація стосовно проведених заходів </w:t>
            </w:r>
            <w:r w:rsidRPr="00C12835">
              <w:rPr>
                <w:rFonts w:eastAsia="Cambria"/>
                <w:lang w:val="uk-UA"/>
              </w:rPr>
              <w:t xml:space="preserve">розміщюється на офіційних вебсайтах </w:t>
            </w:r>
            <w:r w:rsidRPr="00C12835">
              <w:rPr>
                <w:lang w:val="uk-UA"/>
              </w:rPr>
              <w:t xml:space="preserve">обласної, районних військових адміністрацій, виконкомів територіальних громад області </w:t>
            </w:r>
            <w:r w:rsidRPr="00C12835">
              <w:rPr>
                <w:rFonts w:eastAsia="Cambria"/>
                <w:lang w:val="uk-UA"/>
              </w:rPr>
              <w:t>та сторінках у мережі:</w:t>
            </w:r>
          </w:p>
          <w:p w14:paraId="1F5C954A" w14:textId="77777777" w:rsidR="00D36DA0" w:rsidRPr="00D36DA0" w:rsidRDefault="00D36DA0" w:rsidP="00D36DA0">
            <w:pPr>
              <w:rPr>
                <w:color w:val="000000"/>
                <w:lang w:val="uk-UA"/>
              </w:rPr>
            </w:pPr>
            <w:hyperlink r:id="rId798" w:history="1">
              <w:r w:rsidRPr="00D36DA0">
                <w:rPr>
                  <w:rStyle w:val="a5"/>
                  <w:lang w:val="uk-UA"/>
                </w:rPr>
                <w:t>https://t.me/khersonskaODA/61546</w:t>
              </w:r>
            </w:hyperlink>
            <w:r w:rsidRPr="00D36DA0">
              <w:rPr>
                <w:color w:val="000000"/>
                <w:lang w:val="uk-UA"/>
              </w:rPr>
              <w:t>;</w:t>
            </w:r>
          </w:p>
          <w:p w14:paraId="3DD7EA76" w14:textId="77777777" w:rsidR="00D36DA0" w:rsidRPr="00D36DA0" w:rsidRDefault="00D36DA0" w:rsidP="00D36DA0">
            <w:pPr>
              <w:rPr>
                <w:color w:val="000000"/>
                <w:lang w:val="uk-UA"/>
              </w:rPr>
            </w:pPr>
            <w:r w:rsidRPr="00D36DA0">
              <w:rPr>
                <w:color w:val="000000"/>
                <w:lang w:val="uk-UA"/>
              </w:rPr>
              <w:t xml:space="preserve"> </w:t>
            </w:r>
            <w:hyperlink r:id="rId799" w:history="1">
              <w:r w:rsidRPr="00D36DA0">
                <w:rPr>
                  <w:rStyle w:val="a5"/>
                </w:rPr>
                <w:t>https</w:t>
              </w:r>
              <w:r w:rsidRPr="00D36DA0">
                <w:rPr>
                  <w:rStyle w:val="a5"/>
                  <w:lang w:val="uk-UA"/>
                </w:rPr>
                <w:t>://</w:t>
              </w:r>
              <w:r w:rsidRPr="00D36DA0">
                <w:rPr>
                  <w:rStyle w:val="a5"/>
                </w:rPr>
                <w:t>t</w:t>
              </w:r>
              <w:r w:rsidRPr="00D36DA0">
                <w:rPr>
                  <w:rStyle w:val="a5"/>
                  <w:lang w:val="uk-UA"/>
                </w:rPr>
                <w:t>.</w:t>
              </w:r>
              <w:r w:rsidRPr="00D36DA0">
                <w:rPr>
                  <w:rStyle w:val="a5"/>
                </w:rPr>
                <w:t>me</w:t>
              </w:r>
              <w:r w:rsidRPr="00D36DA0">
                <w:rPr>
                  <w:rStyle w:val="a5"/>
                  <w:lang w:val="uk-UA"/>
                </w:rPr>
                <w:t>/</w:t>
              </w:r>
              <w:r w:rsidRPr="00D36DA0">
                <w:rPr>
                  <w:rStyle w:val="a5"/>
                </w:rPr>
                <w:t>khersonskaODA</w:t>
              </w:r>
              <w:r w:rsidRPr="00D36DA0">
                <w:rPr>
                  <w:rStyle w:val="a5"/>
                  <w:lang w:val="uk-UA"/>
                </w:rPr>
                <w:t>/62523</w:t>
              </w:r>
            </w:hyperlink>
            <w:r w:rsidRPr="00D36DA0">
              <w:rPr>
                <w:color w:val="000000"/>
                <w:lang w:val="uk-UA"/>
              </w:rPr>
              <w:t>;</w:t>
            </w:r>
          </w:p>
          <w:p w14:paraId="1F4A7BA6" w14:textId="77777777" w:rsidR="00D36DA0" w:rsidRPr="00D36DA0" w:rsidRDefault="00D36DA0" w:rsidP="00D36DA0">
            <w:pPr>
              <w:rPr>
                <w:color w:val="000000"/>
                <w:lang w:val="uk-UA"/>
              </w:rPr>
            </w:pPr>
            <w:hyperlink r:id="rId800" w:history="1">
              <w:r w:rsidRPr="00D36DA0">
                <w:rPr>
                  <w:rStyle w:val="a5"/>
                </w:rPr>
                <w:t>https</w:t>
              </w:r>
              <w:r w:rsidRPr="00D36DA0">
                <w:rPr>
                  <w:rStyle w:val="a5"/>
                  <w:lang w:val="uk-UA"/>
                </w:rPr>
                <w:t>://</w:t>
              </w:r>
              <w:r w:rsidRPr="00D36DA0">
                <w:rPr>
                  <w:rStyle w:val="a5"/>
                </w:rPr>
                <w:t>t</w:t>
              </w:r>
              <w:r w:rsidRPr="00D36DA0">
                <w:rPr>
                  <w:rStyle w:val="a5"/>
                  <w:lang w:val="uk-UA"/>
                </w:rPr>
                <w:t>.</w:t>
              </w:r>
              <w:r w:rsidRPr="00D36DA0">
                <w:rPr>
                  <w:rStyle w:val="a5"/>
                </w:rPr>
                <w:t>me</w:t>
              </w:r>
              <w:r w:rsidRPr="00D36DA0">
                <w:rPr>
                  <w:rStyle w:val="a5"/>
                  <w:lang w:val="uk-UA"/>
                </w:rPr>
                <w:t>/</w:t>
              </w:r>
              <w:r w:rsidRPr="00D36DA0">
                <w:rPr>
                  <w:rStyle w:val="a5"/>
                </w:rPr>
                <w:t>khersonskaODA</w:t>
              </w:r>
              <w:r w:rsidRPr="00D36DA0">
                <w:rPr>
                  <w:rStyle w:val="a5"/>
                  <w:lang w:val="uk-UA"/>
                </w:rPr>
                <w:t>/64638</w:t>
              </w:r>
            </w:hyperlink>
            <w:r w:rsidRPr="00D36DA0">
              <w:rPr>
                <w:color w:val="000000"/>
                <w:lang w:val="uk-UA"/>
              </w:rPr>
              <w:t>;</w:t>
            </w:r>
          </w:p>
          <w:p w14:paraId="07764D6D" w14:textId="77777777" w:rsidR="00D36DA0" w:rsidRPr="00D36DA0" w:rsidRDefault="00D36DA0" w:rsidP="00D36DA0">
            <w:pPr>
              <w:rPr>
                <w:color w:val="000000"/>
                <w:lang w:val="uk-UA"/>
              </w:rPr>
            </w:pPr>
            <w:hyperlink r:id="rId801" w:history="1">
              <w:r w:rsidRPr="00D36DA0">
                <w:rPr>
                  <w:rStyle w:val="a5"/>
                  <w:lang w:val="uk-UA"/>
                </w:rPr>
                <w:t>https://t.me/khersonskaODA/64765</w:t>
              </w:r>
            </w:hyperlink>
            <w:r w:rsidRPr="00D36DA0">
              <w:rPr>
                <w:color w:val="000000"/>
                <w:lang w:val="uk-UA"/>
              </w:rPr>
              <w:t>;</w:t>
            </w:r>
          </w:p>
          <w:p w14:paraId="6084F1F6" w14:textId="77777777" w:rsidR="00D36DA0" w:rsidRPr="00D36DA0" w:rsidRDefault="00D36DA0" w:rsidP="00D36DA0">
            <w:pPr>
              <w:rPr>
                <w:color w:val="000000"/>
                <w:lang w:val="uk-UA"/>
              </w:rPr>
            </w:pPr>
            <w:hyperlink r:id="rId802" w:history="1">
              <w:r w:rsidRPr="00D36DA0">
                <w:rPr>
                  <w:rStyle w:val="a5"/>
                </w:rPr>
                <w:t>https</w:t>
              </w:r>
              <w:r w:rsidRPr="00D36DA0">
                <w:rPr>
                  <w:rStyle w:val="a5"/>
                  <w:lang w:val="uk-UA"/>
                </w:rPr>
                <w:t>://</w:t>
              </w:r>
              <w:r w:rsidRPr="00D36DA0">
                <w:rPr>
                  <w:rStyle w:val="a5"/>
                </w:rPr>
                <w:t>t</w:t>
              </w:r>
              <w:r w:rsidRPr="00D36DA0">
                <w:rPr>
                  <w:rStyle w:val="a5"/>
                  <w:lang w:val="uk-UA"/>
                </w:rPr>
                <w:t>.</w:t>
              </w:r>
              <w:r w:rsidRPr="00D36DA0">
                <w:rPr>
                  <w:rStyle w:val="a5"/>
                </w:rPr>
                <w:t>me</w:t>
              </w:r>
              <w:r w:rsidRPr="00D36DA0">
                <w:rPr>
                  <w:rStyle w:val="a5"/>
                  <w:lang w:val="uk-UA"/>
                </w:rPr>
                <w:t>/</w:t>
              </w:r>
              <w:r w:rsidRPr="00D36DA0">
                <w:rPr>
                  <w:rStyle w:val="a5"/>
                </w:rPr>
                <w:t>khersonskaODA</w:t>
              </w:r>
              <w:r w:rsidRPr="00D36DA0">
                <w:rPr>
                  <w:rStyle w:val="a5"/>
                  <w:lang w:val="uk-UA"/>
                </w:rPr>
                <w:t>/65369</w:t>
              </w:r>
            </w:hyperlink>
            <w:r w:rsidRPr="00D36DA0">
              <w:rPr>
                <w:color w:val="000000"/>
                <w:lang w:val="uk-UA"/>
              </w:rPr>
              <w:t>;</w:t>
            </w:r>
          </w:p>
          <w:p w14:paraId="67436061" w14:textId="77777777" w:rsidR="00D36DA0" w:rsidRPr="00D36DA0" w:rsidRDefault="00D36DA0" w:rsidP="00D36DA0">
            <w:pPr>
              <w:rPr>
                <w:color w:val="000000"/>
                <w:lang w:val="uk-UA"/>
              </w:rPr>
            </w:pPr>
            <w:hyperlink r:id="rId803" w:history="1">
              <w:r w:rsidRPr="00D36DA0">
                <w:rPr>
                  <w:rStyle w:val="a5"/>
                </w:rPr>
                <w:t>https</w:t>
              </w:r>
              <w:r w:rsidRPr="00D36DA0">
                <w:rPr>
                  <w:rStyle w:val="a5"/>
                  <w:lang w:val="uk-UA"/>
                </w:rPr>
                <w:t>://</w:t>
              </w:r>
              <w:r w:rsidRPr="00D36DA0">
                <w:rPr>
                  <w:rStyle w:val="a5"/>
                </w:rPr>
                <w:t>t</w:t>
              </w:r>
              <w:r w:rsidRPr="00D36DA0">
                <w:rPr>
                  <w:rStyle w:val="a5"/>
                  <w:lang w:val="uk-UA"/>
                </w:rPr>
                <w:t>.</w:t>
              </w:r>
              <w:r w:rsidRPr="00D36DA0">
                <w:rPr>
                  <w:rStyle w:val="a5"/>
                </w:rPr>
                <w:t>me</w:t>
              </w:r>
              <w:r w:rsidRPr="00D36DA0">
                <w:rPr>
                  <w:rStyle w:val="a5"/>
                  <w:lang w:val="uk-UA"/>
                </w:rPr>
                <w:t>/</w:t>
              </w:r>
              <w:r w:rsidRPr="00D36DA0">
                <w:rPr>
                  <w:rStyle w:val="a5"/>
                </w:rPr>
                <w:t>khersonskaODA</w:t>
              </w:r>
              <w:r w:rsidRPr="00D36DA0">
                <w:rPr>
                  <w:rStyle w:val="a5"/>
                  <w:lang w:val="uk-UA"/>
                </w:rPr>
                <w:t>/66829</w:t>
              </w:r>
            </w:hyperlink>
            <w:r w:rsidRPr="00D36DA0">
              <w:rPr>
                <w:color w:val="000000"/>
                <w:lang w:val="uk-UA"/>
              </w:rPr>
              <w:t>;</w:t>
            </w:r>
          </w:p>
          <w:p w14:paraId="1ED5464D" w14:textId="77777777" w:rsidR="00D36DA0" w:rsidRPr="00D36DA0" w:rsidRDefault="00D36DA0" w:rsidP="00D36DA0">
            <w:pPr>
              <w:rPr>
                <w:rFonts w:eastAsia="Cambria"/>
                <w:lang w:val="uk-UA"/>
              </w:rPr>
            </w:pPr>
            <w:hyperlink r:id="rId804" w:history="1">
              <w:r w:rsidRPr="00D36DA0">
                <w:rPr>
                  <w:rStyle w:val="a5"/>
                </w:rPr>
                <w:t>https</w:t>
              </w:r>
              <w:r w:rsidRPr="00D36DA0">
                <w:rPr>
                  <w:rStyle w:val="a5"/>
                  <w:lang w:val="uk-UA"/>
                </w:rPr>
                <w:t>://</w:t>
              </w:r>
              <w:r w:rsidRPr="00D36DA0">
                <w:rPr>
                  <w:rStyle w:val="a5"/>
                </w:rPr>
                <w:t>t</w:t>
              </w:r>
              <w:r w:rsidRPr="00D36DA0">
                <w:rPr>
                  <w:rStyle w:val="a5"/>
                  <w:lang w:val="uk-UA"/>
                </w:rPr>
                <w:t>.</w:t>
              </w:r>
              <w:r w:rsidRPr="00D36DA0">
                <w:rPr>
                  <w:rStyle w:val="a5"/>
                </w:rPr>
                <w:t>me</w:t>
              </w:r>
              <w:r w:rsidRPr="00D36DA0">
                <w:rPr>
                  <w:rStyle w:val="a5"/>
                  <w:lang w:val="uk-UA"/>
                </w:rPr>
                <w:t>/</w:t>
              </w:r>
              <w:r w:rsidRPr="00D36DA0">
                <w:rPr>
                  <w:rStyle w:val="a5"/>
                </w:rPr>
                <w:t>khersonskaODA</w:t>
              </w:r>
              <w:r w:rsidRPr="00D36DA0">
                <w:rPr>
                  <w:rStyle w:val="a5"/>
                  <w:lang w:val="uk-UA"/>
                </w:rPr>
                <w:t>/67268</w:t>
              </w:r>
            </w:hyperlink>
          </w:p>
          <w:p w14:paraId="76F6C260" w14:textId="77777777" w:rsidR="00AA0DA5" w:rsidRPr="00C12835" w:rsidRDefault="001045FD" w:rsidP="00AA0DA5">
            <w:pPr>
              <w:jc w:val="both"/>
              <w:rPr>
                <w:lang w:val="uk-UA"/>
              </w:rPr>
            </w:pPr>
            <w:r w:rsidRPr="00C12835">
              <w:rPr>
                <w:color w:val="000000"/>
                <w:lang w:val="uk-UA"/>
              </w:rPr>
              <w:t>У Високопільській територіальній громаді:</w:t>
            </w:r>
          </w:p>
          <w:p w14:paraId="738BC4DF" w14:textId="77777777" w:rsidR="00AA0DA5" w:rsidRPr="00C12835" w:rsidRDefault="00AA0DA5" w:rsidP="00AA0DA5">
            <w:pPr>
              <w:jc w:val="both"/>
              <w:rPr>
                <w:rFonts w:eastAsia="Cambria"/>
                <w:lang w:val="uk-UA"/>
              </w:rPr>
            </w:pPr>
            <w:hyperlink r:id="rId805" w:history="1">
              <w:r w:rsidRPr="00C12835">
                <w:rPr>
                  <w:rStyle w:val="a5"/>
                  <w:rFonts w:eastAsia="Cambria"/>
                </w:rPr>
                <w:t>https</w:t>
              </w:r>
              <w:r w:rsidRPr="00C12835">
                <w:rPr>
                  <w:rStyle w:val="a5"/>
                  <w:rFonts w:eastAsia="Cambria"/>
                  <w:lang w:val="uk-UA"/>
                </w:rPr>
                <w:t>://</w:t>
              </w:r>
              <w:r w:rsidRPr="00C12835">
                <w:rPr>
                  <w:rStyle w:val="a5"/>
                  <w:rFonts w:eastAsia="Cambria"/>
                </w:rPr>
                <w:t>kronau</w:t>
              </w:r>
              <w:r w:rsidRPr="00C12835">
                <w:rPr>
                  <w:rStyle w:val="a5"/>
                  <w:rFonts w:eastAsia="Cambria"/>
                  <w:lang w:val="uk-UA"/>
                </w:rPr>
                <w:t>.</w:t>
              </w:r>
              <w:r w:rsidRPr="00C12835">
                <w:rPr>
                  <w:rStyle w:val="a5"/>
                  <w:rFonts w:eastAsia="Cambria"/>
                </w:rPr>
                <w:t>gov</w:t>
              </w:r>
              <w:r w:rsidRPr="00C12835">
                <w:rPr>
                  <w:rStyle w:val="a5"/>
                  <w:rFonts w:eastAsia="Cambria"/>
                  <w:lang w:val="uk-UA"/>
                </w:rPr>
                <w:t>.</w:t>
              </w:r>
              <w:r w:rsidRPr="00C12835">
                <w:rPr>
                  <w:rStyle w:val="a5"/>
                  <w:rFonts w:eastAsia="Cambria"/>
                </w:rPr>
                <w:t>ua</w:t>
              </w:r>
              <w:r w:rsidRPr="00C12835">
                <w:rPr>
                  <w:rStyle w:val="a5"/>
                  <w:rFonts w:eastAsia="Cambria"/>
                  <w:lang w:val="uk-UA"/>
                </w:rPr>
                <w:t>/</w:t>
              </w:r>
              <w:r w:rsidRPr="00C12835">
                <w:rPr>
                  <w:rStyle w:val="a5"/>
                  <w:rFonts w:eastAsia="Cambria"/>
                </w:rPr>
                <w:t>news</w:t>
              </w:r>
              <w:r w:rsidRPr="00C12835">
                <w:rPr>
                  <w:rStyle w:val="a5"/>
                  <w:rFonts w:eastAsia="Cambria"/>
                  <w:lang w:val="uk-UA"/>
                </w:rPr>
                <w:t>/1754899231/</w:t>
              </w:r>
            </w:hyperlink>
            <w:r w:rsidRPr="00C12835">
              <w:rPr>
                <w:rFonts w:eastAsia="Cambria"/>
                <w:lang w:val="uk-UA"/>
              </w:rPr>
              <w:t>;</w:t>
            </w:r>
          </w:p>
          <w:p w14:paraId="540CA3B5" w14:textId="77777777" w:rsidR="00AA0DA5" w:rsidRPr="00C12835" w:rsidRDefault="00AA0DA5" w:rsidP="00AA0DA5">
            <w:pPr>
              <w:jc w:val="both"/>
              <w:rPr>
                <w:rFonts w:eastAsia="Cambria"/>
                <w:lang w:val="uk-UA"/>
              </w:rPr>
            </w:pPr>
            <w:hyperlink r:id="rId806" w:history="1">
              <w:r w:rsidRPr="00C12835">
                <w:rPr>
                  <w:rStyle w:val="a5"/>
                  <w:rFonts w:eastAsia="Cambria"/>
                </w:rPr>
                <w:t>https</w:t>
              </w:r>
              <w:r w:rsidRPr="00C12835">
                <w:rPr>
                  <w:rStyle w:val="a5"/>
                  <w:rFonts w:eastAsia="Cambria"/>
                  <w:lang w:val="uk-UA"/>
                </w:rPr>
                <w:t>://</w:t>
              </w:r>
              <w:r w:rsidRPr="00C12835">
                <w:rPr>
                  <w:rStyle w:val="a5"/>
                  <w:rFonts w:eastAsia="Cambria"/>
                </w:rPr>
                <w:t>www</w:t>
              </w:r>
              <w:r w:rsidRPr="00C12835">
                <w:rPr>
                  <w:rStyle w:val="a5"/>
                  <w:rFonts w:eastAsia="Cambria"/>
                  <w:lang w:val="uk-UA"/>
                </w:rPr>
                <w:t>.</w:t>
              </w:r>
              <w:r w:rsidRPr="00C12835">
                <w:rPr>
                  <w:rStyle w:val="a5"/>
                  <w:rFonts w:eastAsia="Cambria"/>
                </w:rPr>
                <w:t>facebook</w:t>
              </w:r>
              <w:r w:rsidRPr="00C12835">
                <w:rPr>
                  <w:rStyle w:val="a5"/>
                  <w:rFonts w:eastAsia="Cambria"/>
                  <w:lang w:val="uk-UA"/>
                </w:rPr>
                <w:t>.</w:t>
              </w:r>
              <w:r w:rsidRPr="00C12835">
                <w:rPr>
                  <w:rStyle w:val="a5"/>
                  <w:rFonts w:eastAsia="Cambria"/>
                </w:rPr>
                <w:t>com</w:t>
              </w:r>
              <w:r w:rsidRPr="00C12835">
                <w:rPr>
                  <w:rStyle w:val="a5"/>
                  <w:rFonts w:eastAsia="Cambria"/>
                  <w:lang w:val="uk-UA"/>
                </w:rPr>
                <w:t>/</w:t>
              </w:r>
              <w:r w:rsidRPr="00C12835">
                <w:rPr>
                  <w:rStyle w:val="a5"/>
                  <w:rFonts w:eastAsia="Cambria"/>
                </w:rPr>
                <w:t>groups</w:t>
              </w:r>
              <w:r w:rsidRPr="00C12835">
                <w:rPr>
                  <w:rStyle w:val="a5"/>
                  <w:rFonts w:eastAsia="Cambria"/>
                  <w:lang w:val="uk-UA"/>
                </w:rPr>
                <w:t>/4319875678088563/?</w:t>
              </w:r>
              <w:r w:rsidRPr="00C12835">
                <w:rPr>
                  <w:rStyle w:val="a5"/>
                  <w:rFonts w:eastAsia="Cambria"/>
                </w:rPr>
                <w:t>multi</w:t>
              </w:r>
              <w:r w:rsidRPr="00C12835">
                <w:rPr>
                  <w:rStyle w:val="a5"/>
                  <w:rFonts w:eastAsia="Cambria"/>
                  <w:lang w:val="uk-UA"/>
                </w:rPr>
                <w:t>_</w:t>
              </w:r>
              <w:r w:rsidRPr="00C12835">
                <w:rPr>
                  <w:rStyle w:val="a5"/>
                  <w:rFonts w:eastAsia="Cambria"/>
                </w:rPr>
                <w:t>permalinks</w:t>
              </w:r>
              <w:r w:rsidRPr="00C12835">
                <w:rPr>
                  <w:rStyle w:val="a5"/>
                  <w:rFonts w:eastAsia="Cambria"/>
                  <w:lang w:val="uk-UA"/>
                </w:rPr>
                <w:t>=26139730965676387&amp;</w:t>
              </w:r>
              <w:r w:rsidRPr="00C12835">
                <w:rPr>
                  <w:rStyle w:val="a5"/>
                  <w:rFonts w:eastAsia="Cambria"/>
                </w:rPr>
                <w:t>hoisted</w:t>
              </w:r>
              <w:r w:rsidRPr="00C12835">
                <w:rPr>
                  <w:rStyle w:val="a5"/>
                  <w:rFonts w:eastAsia="Cambria"/>
                  <w:lang w:val="uk-UA"/>
                </w:rPr>
                <w:t>_</w:t>
              </w:r>
              <w:r w:rsidRPr="00C12835">
                <w:rPr>
                  <w:rStyle w:val="a5"/>
                  <w:rFonts w:eastAsia="Cambria"/>
                </w:rPr>
                <w:t>section</w:t>
              </w:r>
              <w:r w:rsidRPr="00C12835">
                <w:rPr>
                  <w:rStyle w:val="a5"/>
                  <w:rFonts w:eastAsia="Cambria"/>
                  <w:lang w:val="uk-UA"/>
                </w:rPr>
                <w:t>_</w:t>
              </w:r>
              <w:r w:rsidRPr="00C12835">
                <w:rPr>
                  <w:rStyle w:val="a5"/>
                  <w:rFonts w:eastAsia="Cambria"/>
                </w:rPr>
                <w:t>header</w:t>
              </w:r>
              <w:r w:rsidRPr="00C12835">
                <w:rPr>
                  <w:rStyle w:val="a5"/>
                  <w:rFonts w:eastAsia="Cambria"/>
                  <w:lang w:val="uk-UA"/>
                </w:rPr>
                <w:t>_</w:t>
              </w:r>
              <w:r w:rsidRPr="00C12835">
                <w:rPr>
                  <w:rStyle w:val="a5"/>
                  <w:rFonts w:eastAsia="Cambria"/>
                </w:rPr>
                <w:t>type</w:t>
              </w:r>
              <w:r w:rsidRPr="00C12835">
                <w:rPr>
                  <w:rStyle w:val="a5"/>
                  <w:rFonts w:eastAsia="Cambria"/>
                  <w:lang w:val="uk-UA"/>
                </w:rPr>
                <w:t>=</w:t>
              </w:r>
              <w:r w:rsidRPr="00C12835">
                <w:rPr>
                  <w:rStyle w:val="a5"/>
                  <w:rFonts w:eastAsia="Cambria"/>
                </w:rPr>
                <w:t>recently</w:t>
              </w:r>
              <w:r w:rsidRPr="00C12835">
                <w:rPr>
                  <w:rStyle w:val="a5"/>
                  <w:rFonts w:eastAsia="Cambria"/>
                  <w:lang w:val="uk-UA"/>
                </w:rPr>
                <w:t>_</w:t>
              </w:r>
              <w:r w:rsidRPr="00C12835">
                <w:rPr>
                  <w:rStyle w:val="a5"/>
                  <w:rFonts w:eastAsia="Cambria"/>
                </w:rPr>
                <w:t>seen</w:t>
              </w:r>
              <w:r w:rsidRPr="00C12835">
                <w:rPr>
                  <w:rStyle w:val="a5"/>
                  <w:rFonts w:eastAsia="Cambria"/>
                  <w:lang w:val="uk-UA"/>
                </w:rPr>
                <w:t>&amp;</w:t>
              </w:r>
              <w:r w:rsidRPr="00C12835">
                <w:rPr>
                  <w:rStyle w:val="a5"/>
                  <w:rFonts w:eastAsia="Cambria"/>
                </w:rPr>
                <w:t>locale</w:t>
              </w:r>
              <w:r w:rsidRPr="00C12835">
                <w:rPr>
                  <w:rStyle w:val="a5"/>
                  <w:rFonts w:eastAsia="Cambria"/>
                  <w:lang w:val="uk-UA"/>
                </w:rPr>
                <w:t>=</w:t>
              </w:r>
              <w:r w:rsidRPr="00C12835">
                <w:rPr>
                  <w:rStyle w:val="a5"/>
                  <w:rFonts w:eastAsia="Cambria"/>
                </w:rPr>
                <w:t>uk</w:t>
              </w:r>
              <w:r w:rsidRPr="00C12835">
                <w:rPr>
                  <w:rStyle w:val="a5"/>
                  <w:rFonts w:eastAsia="Cambria"/>
                  <w:lang w:val="uk-UA"/>
                </w:rPr>
                <w:t>_</w:t>
              </w:r>
              <w:r w:rsidRPr="00C12835">
                <w:rPr>
                  <w:rStyle w:val="a5"/>
                  <w:rFonts w:eastAsia="Cambria"/>
                </w:rPr>
                <w:t>UA</w:t>
              </w:r>
            </w:hyperlink>
            <w:r w:rsidRPr="00C12835">
              <w:rPr>
                <w:rFonts w:eastAsia="Cambria"/>
                <w:lang w:val="uk-UA"/>
              </w:rPr>
              <w:t xml:space="preserve">, </w:t>
            </w:r>
          </w:p>
          <w:p w14:paraId="03F14AF9" w14:textId="77777777" w:rsidR="00AA0DA5" w:rsidRPr="00C12835" w:rsidRDefault="00AA0DA5" w:rsidP="00AA0DA5">
            <w:pPr>
              <w:jc w:val="both"/>
              <w:rPr>
                <w:rFonts w:eastAsia="Cambria"/>
                <w:lang w:val="uk-UA"/>
              </w:rPr>
            </w:pPr>
            <w:hyperlink r:id="rId807" w:history="1">
              <w:r w:rsidRPr="00C12835">
                <w:rPr>
                  <w:rStyle w:val="a5"/>
                  <w:rFonts w:eastAsia="Cambria"/>
                </w:rPr>
                <w:t>https</w:t>
              </w:r>
              <w:r w:rsidRPr="00C12835">
                <w:rPr>
                  <w:rStyle w:val="a5"/>
                  <w:rFonts w:eastAsia="Cambria"/>
                  <w:lang w:val="uk-UA"/>
                </w:rPr>
                <w:t>://</w:t>
              </w:r>
              <w:r w:rsidRPr="00C12835">
                <w:rPr>
                  <w:rStyle w:val="a5"/>
                  <w:rFonts w:eastAsia="Cambria"/>
                </w:rPr>
                <w:t>www</w:t>
              </w:r>
              <w:r w:rsidRPr="00C12835">
                <w:rPr>
                  <w:rStyle w:val="a5"/>
                  <w:rFonts w:eastAsia="Cambria"/>
                  <w:lang w:val="uk-UA"/>
                </w:rPr>
                <w:t>.</w:t>
              </w:r>
              <w:r w:rsidRPr="00C12835">
                <w:rPr>
                  <w:rStyle w:val="a5"/>
                  <w:rFonts w:eastAsia="Cambria"/>
                </w:rPr>
                <w:t>facebook</w:t>
              </w:r>
              <w:r w:rsidRPr="00C12835">
                <w:rPr>
                  <w:rStyle w:val="a5"/>
                  <w:rFonts w:eastAsia="Cambria"/>
                  <w:lang w:val="uk-UA"/>
                </w:rPr>
                <w:t>.</w:t>
              </w:r>
              <w:r w:rsidRPr="00C12835">
                <w:rPr>
                  <w:rStyle w:val="a5"/>
                  <w:rFonts w:eastAsia="Cambria"/>
                </w:rPr>
                <w:t>com</w:t>
              </w:r>
              <w:r w:rsidRPr="00C12835">
                <w:rPr>
                  <w:rStyle w:val="a5"/>
                  <w:rFonts w:eastAsia="Cambria"/>
                  <w:lang w:val="uk-UA"/>
                </w:rPr>
                <w:t>/</w:t>
              </w:r>
              <w:r w:rsidRPr="00C12835">
                <w:rPr>
                  <w:rStyle w:val="a5"/>
                  <w:rFonts w:eastAsia="Cambria"/>
                </w:rPr>
                <w:t>groups</w:t>
              </w:r>
              <w:r w:rsidRPr="00C12835">
                <w:rPr>
                  <w:rStyle w:val="a5"/>
                  <w:rFonts w:eastAsia="Cambria"/>
                  <w:lang w:val="uk-UA"/>
                </w:rPr>
                <w:t>/4319875678088563/?</w:t>
              </w:r>
              <w:r w:rsidRPr="00C12835">
                <w:rPr>
                  <w:rStyle w:val="a5"/>
                  <w:rFonts w:eastAsia="Cambria"/>
                </w:rPr>
                <w:t>multi</w:t>
              </w:r>
              <w:r w:rsidRPr="00C12835">
                <w:rPr>
                  <w:rStyle w:val="a5"/>
                  <w:rFonts w:eastAsia="Cambria"/>
                  <w:lang w:val="uk-UA"/>
                </w:rPr>
                <w:t>_</w:t>
              </w:r>
              <w:r w:rsidRPr="00C12835">
                <w:rPr>
                  <w:rStyle w:val="a5"/>
                  <w:rFonts w:eastAsia="Cambria"/>
                </w:rPr>
                <w:t>permalinks</w:t>
              </w:r>
              <w:r w:rsidRPr="00C12835">
                <w:rPr>
                  <w:rStyle w:val="a5"/>
                  <w:rFonts w:eastAsia="Cambria"/>
                  <w:lang w:val="uk-UA"/>
                </w:rPr>
                <w:t>=26143909155258568&amp;</w:t>
              </w:r>
              <w:r w:rsidRPr="00C12835">
                <w:rPr>
                  <w:rStyle w:val="a5"/>
                  <w:rFonts w:eastAsia="Cambria"/>
                </w:rPr>
                <w:t>hoisted</w:t>
              </w:r>
              <w:r w:rsidRPr="00C12835">
                <w:rPr>
                  <w:rStyle w:val="a5"/>
                  <w:rFonts w:eastAsia="Cambria"/>
                  <w:lang w:val="uk-UA"/>
                </w:rPr>
                <w:t>_</w:t>
              </w:r>
              <w:r w:rsidRPr="00C12835">
                <w:rPr>
                  <w:rStyle w:val="a5"/>
                  <w:rFonts w:eastAsia="Cambria"/>
                </w:rPr>
                <w:t>section</w:t>
              </w:r>
              <w:r w:rsidRPr="00C12835">
                <w:rPr>
                  <w:rStyle w:val="a5"/>
                  <w:rFonts w:eastAsia="Cambria"/>
                  <w:lang w:val="uk-UA"/>
                </w:rPr>
                <w:t>_</w:t>
              </w:r>
              <w:r w:rsidRPr="00C12835">
                <w:rPr>
                  <w:rStyle w:val="a5"/>
                  <w:rFonts w:eastAsia="Cambria"/>
                </w:rPr>
                <w:t>header</w:t>
              </w:r>
              <w:r w:rsidRPr="00C12835">
                <w:rPr>
                  <w:rStyle w:val="a5"/>
                  <w:rFonts w:eastAsia="Cambria"/>
                  <w:lang w:val="uk-UA"/>
                </w:rPr>
                <w:t>_</w:t>
              </w:r>
              <w:r w:rsidRPr="00C12835">
                <w:rPr>
                  <w:rStyle w:val="a5"/>
                  <w:rFonts w:eastAsia="Cambria"/>
                </w:rPr>
                <w:t>type</w:t>
              </w:r>
              <w:r w:rsidRPr="00C12835">
                <w:rPr>
                  <w:rStyle w:val="a5"/>
                  <w:rFonts w:eastAsia="Cambria"/>
                  <w:lang w:val="uk-UA"/>
                </w:rPr>
                <w:t>=</w:t>
              </w:r>
              <w:r w:rsidRPr="00C12835">
                <w:rPr>
                  <w:rStyle w:val="a5"/>
                  <w:rFonts w:eastAsia="Cambria"/>
                </w:rPr>
                <w:t>recently</w:t>
              </w:r>
              <w:r w:rsidRPr="00C12835">
                <w:rPr>
                  <w:rStyle w:val="a5"/>
                  <w:rFonts w:eastAsia="Cambria"/>
                  <w:lang w:val="uk-UA"/>
                </w:rPr>
                <w:t>_</w:t>
              </w:r>
              <w:r w:rsidRPr="00C12835">
                <w:rPr>
                  <w:rStyle w:val="a5"/>
                  <w:rFonts w:eastAsia="Cambria"/>
                </w:rPr>
                <w:t>seen</w:t>
              </w:r>
              <w:r w:rsidRPr="00C12835">
                <w:rPr>
                  <w:rStyle w:val="a5"/>
                  <w:rFonts w:eastAsia="Cambria"/>
                  <w:lang w:val="uk-UA"/>
                </w:rPr>
                <w:t>&amp;</w:t>
              </w:r>
              <w:r w:rsidRPr="00C12835">
                <w:rPr>
                  <w:rStyle w:val="a5"/>
                  <w:rFonts w:eastAsia="Cambria"/>
                </w:rPr>
                <w:t>locale</w:t>
              </w:r>
              <w:r w:rsidRPr="00C12835">
                <w:rPr>
                  <w:rStyle w:val="a5"/>
                  <w:rFonts w:eastAsia="Cambria"/>
                  <w:lang w:val="uk-UA"/>
                </w:rPr>
                <w:t>=</w:t>
              </w:r>
              <w:r w:rsidRPr="00C12835">
                <w:rPr>
                  <w:rStyle w:val="a5"/>
                  <w:rFonts w:eastAsia="Cambria"/>
                </w:rPr>
                <w:t>uk</w:t>
              </w:r>
              <w:r w:rsidRPr="00C12835">
                <w:rPr>
                  <w:rStyle w:val="a5"/>
                  <w:rFonts w:eastAsia="Cambria"/>
                  <w:lang w:val="uk-UA"/>
                </w:rPr>
                <w:t>_</w:t>
              </w:r>
              <w:r w:rsidRPr="00C12835">
                <w:rPr>
                  <w:rStyle w:val="a5"/>
                  <w:rFonts w:eastAsia="Cambria"/>
                </w:rPr>
                <w:t>UA</w:t>
              </w:r>
            </w:hyperlink>
            <w:r w:rsidRPr="00C12835">
              <w:rPr>
                <w:rFonts w:eastAsia="Cambria"/>
                <w:lang w:val="uk-UA"/>
              </w:rPr>
              <w:t>;</w:t>
            </w:r>
          </w:p>
          <w:p w14:paraId="5AD5DB5E" w14:textId="77777777" w:rsidR="00AA0DA5" w:rsidRPr="00C12835" w:rsidRDefault="00AA0DA5" w:rsidP="00AA0DA5">
            <w:pPr>
              <w:jc w:val="both"/>
              <w:rPr>
                <w:rFonts w:eastAsia="Cambria"/>
                <w:color w:val="000000"/>
                <w:lang w:val="uk-UA"/>
              </w:rPr>
            </w:pPr>
            <w:hyperlink r:id="rId808" w:history="1">
              <w:r w:rsidRPr="00C12835">
                <w:rPr>
                  <w:rStyle w:val="a5"/>
                  <w:rFonts w:eastAsia="Cambria"/>
                </w:rPr>
                <w:t>https</w:t>
              </w:r>
              <w:r w:rsidRPr="00C12835">
                <w:rPr>
                  <w:rStyle w:val="a5"/>
                  <w:rFonts w:eastAsia="Cambria"/>
                  <w:lang w:val="uk-UA"/>
                </w:rPr>
                <w:t>://</w:t>
              </w:r>
              <w:r w:rsidRPr="00C12835">
                <w:rPr>
                  <w:rStyle w:val="a5"/>
                  <w:rFonts w:eastAsia="Cambria"/>
                </w:rPr>
                <w:t>www</w:t>
              </w:r>
              <w:r w:rsidRPr="00C12835">
                <w:rPr>
                  <w:rStyle w:val="a5"/>
                  <w:rFonts w:eastAsia="Cambria"/>
                  <w:lang w:val="uk-UA"/>
                </w:rPr>
                <w:t>.</w:t>
              </w:r>
              <w:r w:rsidRPr="00C12835">
                <w:rPr>
                  <w:rStyle w:val="a5"/>
                  <w:rFonts w:eastAsia="Cambria"/>
                </w:rPr>
                <w:t>facebook</w:t>
              </w:r>
              <w:r w:rsidRPr="00C12835">
                <w:rPr>
                  <w:rStyle w:val="a5"/>
                  <w:rFonts w:eastAsia="Cambria"/>
                  <w:lang w:val="uk-UA"/>
                </w:rPr>
                <w:t>.</w:t>
              </w:r>
              <w:r w:rsidRPr="00C12835">
                <w:rPr>
                  <w:rStyle w:val="a5"/>
                  <w:rFonts w:eastAsia="Cambria"/>
                </w:rPr>
                <w:t>com</w:t>
              </w:r>
              <w:r w:rsidRPr="00C12835">
                <w:rPr>
                  <w:rStyle w:val="a5"/>
                  <w:rFonts w:eastAsia="Cambria"/>
                  <w:lang w:val="uk-UA"/>
                </w:rPr>
                <w:t>/</w:t>
              </w:r>
              <w:r w:rsidRPr="00C12835">
                <w:rPr>
                  <w:rStyle w:val="a5"/>
                  <w:rFonts w:eastAsia="Cambria"/>
                </w:rPr>
                <w:t>permalink</w:t>
              </w:r>
              <w:r w:rsidRPr="00C12835">
                <w:rPr>
                  <w:rStyle w:val="a5"/>
                  <w:rFonts w:eastAsia="Cambria"/>
                  <w:lang w:val="uk-UA"/>
                </w:rPr>
                <w:t>.</w:t>
              </w:r>
              <w:r w:rsidRPr="00C12835">
                <w:rPr>
                  <w:rStyle w:val="a5"/>
                  <w:rFonts w:eastAsia="Cambria"/>
                </w:rPr>
                <w:t>php</w:t>
              </w:r>
              <w:r w:rsidRPr="00C12835">
                <w:rPr>
                  <w:rStyle w:val="a5"/>
                  <w:rFonts w:eastAsia="Cambria"/>
                  <w:lang w:val="uk-UA"/>
                </w:rPr>
                <w:t>?</w:t>
              </w:r>
              <w:r w:rsidRPr="00C12835">
                <w:rPr>
                  <w:rStyle w:val="a5"/>
                  <w:rFonts w:eastAsia="Cambria"/>
                </w:rPr>
                <w:t>story</w:t>
              </w:r>
              <w:r w:rsidRPr="00C12835">
                <w:rPr>
                  <w:rStyle w:val="a5"/>
                  <w:rFonts w:eastAsia="Cambria"/>
                  <w:lang w:val="uk-UA"/>
                </w:rPr>
                <w:t>_</w:t>
              </w:r>
              <w:r w:rsidRPr="00C12835">
                <w:rPr>
                  <w:rStyle w:val="a5"/>
                  <w:rFonts w:eastAsia="Cambria"/>
                </w:rPr>
                <w:t>fbid</w:t>
              </w:r>
              <w:r w:rsidRPr="00C12835">
                <w:rPr>
                  <w:rStyle w:val="a5"/>
                  <w:rFonts w:eastAsia="Cambria"/>
                  <w:lang w:val="uk-UA"/>
                </w:rPr>
                <w:t>=</w:t>
              </w:r>
              <w:r w:rsidRPr="00C12835">
                <w:rPr>
                  <w:rStyle w:val="a5"/>
                  <w:rFonts w:eastAsia="Cambria"/>
                </w:rPr>
                <w:t>pfbid</w:t>
              </w:r>
              <w:r w:rsidRPr="00C12835">
                <w:rPr>
                  <w:rStyle w:val="a5"/>
                  <w:rFonts w:eastAsia="Cambria"/>
                  <w:lang w:val="uk-UA"/>
                </w:rPr>
                <w:t>0</w:t>
              </w:r>
              <w:r w:rsidRPr="00C12835">
                <w:rPr>
                  <w:rStyle w:val="a5"/>
                  <w:rFonts w:eastAsia="Cambria"/>
                </w:rPr>
                <w:t>dFhher</w:t>
              </w:r>
              <w:r w:rsidRPr="00C12835">
                <w:rPr>
                  <w:rStyle w:val="a5"/>
                  <w:rFonts w:eastAsia="Cambria"/>
                  <w:lang w:val="uk-UA"/>
                </w:rPr>
                <w:t>3</w:t>
              </w:r>
              <w:r w:rsidRPr="00C12835">
                <w:rPr>
                  <w:rStyle w:val="a5"/>
                  <w:rFonts w:eastAsia="Cambria"/>
                </w:rPr>
                <w:t>wHF</w:t>
              </w:r>
              <w:r w:rsidRPr="00C12835">
                <w:rPr>
                  <w:rStyle w:val="a5"/>
                  <w:rFonts w:eastAsia="Cambria"/>
                  <w:lang w:val="uk-UA"/>
                </w:rPr>
                <w:t>6</w:t>
              </w:r>
              <w:r w:rsidRPr="00C12835">
                <w:rPr>
                  <w:rStyle w:val="a5"/>
                  <w:rFonts w:eastAsia="Cambria"/>
                </w:rPr>
                <w:t>Gcm</w:t>
              </w:r>
              <w:r w:rsidRPr="00C12835">
                <w:rPr>
                  <w:rStyle w:val="a5"/>
                  <w:rFonts w:eastAsia="Cambria"/>
                  <w:lang w:val="uk-UA"/>
                </w:rPr>
                <w:t>1</w:t>
              </w:r>
              <w:r w:rsidRPr="00C12835">
                <w:rPr>
                  <w:rStyle w:val="a5"/>
                  <w:rFonts w:eastAsia="Cambria"/>
                </w:rPr>
                <w:t>mEFV</w:t>
              </w:r>
              <w:r w:rsidRPr="00C12835">
                <w:rPr>
                  <w:rStyle w:val="a5"/>
                  <w:rFonts w:eastAsia="Cambria"/>
                  <w:lang w:val="uk-UA"/>
                </w:rPr>
                <w:t>9</w:t>
              </w:r>
              <w:r w:rsidRPr="00C12835">
                <w:rPr>
                  <w:rStyle w:val="a5"/>
                  <w:rFonts w:eastAsia="Cambria"/>
                </w:rPr>
                <w:t>aunmLrXmaGH</w:t>
              </w:r>
              <w:r w:rsidRPr="00C12835">
                <w:rPr>
                  <w:rStyle w:val="a5"/>
                  <w:rFonts w:eastAsia="Cambria"/>
                  <w:lang w:val="uk-UA"/>
                </w:rPr>
                <w:t>4</w:t>
              </w:r>
              <w:r w:rsidRPr="00C12835">
                <w:rPr>
                  <w:rStyle w:val="a5"/>
                  <w:rFonts w:eastAsia="Cambria"/>
                </w:rPr>
                <w:t>Yzp</w:t>
              </w:r>
              <w:r w:rsidRPr="00C12835">
                <w:rPr>
                  <w:rStyle w:val="a5"/>
                  <w:rFonts w:eastAsia="Cambria"/>
                  <w:lang w:val="uk-UA"/>
                </w:rPr>
                <w:t>4</w:t>
              </w:r>
              <w:r w:rsidRPr="00C12835">
                <w:rPr>
                  <w:rStyle w:val="a5"/>
                  <w:rFonts w:eastAsia="Cambria"/>
                </w:rPr>
                <w:t>GZFLzh</w:t>
              </w:r>
              <w:r w:rsidRPr="00C12835">
                <w:rPr>
                  <w:rStyle w:val="a5"/>
                  <w:rFonts w:eastAsia="Cambria"/>
                  <w:lang w:val="uk-UA"/>
                </w:rPr>
                <w:t>64</w:t>
              </w:r>
              <w:r w:rsidRPr="00C12835">
                <w:rPr>
                  <w:rStyle w:val="a5"/>
                  <w:rFonts w:eastAsia="Cambria"/>
                </w:rPr>
                <w:t>jG</w:t>
              </w:r>
              <w:r w:rsidRPr="00C12835">
                <w:rPr>
                  <w:rStyle w:val="a5"/>
                  <w:rFonts w:eastAsia="Cambria"/>
                  <w:lang w:val="uk-UA"/>
                </w:rPr>
                <w:t>97</w:t>
              </w:r>
              <w:r w:rsidRPr="00C12835">
                <w:rPr>
                  <w:rStyle w:val="a5"/>
                  <w:rFonts w:eastAsia="Cambria"/>
                </w:rPr>
                <w:t>o</w:t>
              </w:r>
              <w:r w:rsidRPr="00C12835">
                <w:rPr>
                  <w:rStyle w:val="a5"/>
                  <w:rFonts w:eastAsia="Cambria"/>
                  <w:lang w:val="uk-UA"/>
                </w:rPr>
                <w:t>8</w:t>
              </w:r>
              <w:r w:rsidRPr="00C12835">
                <w:rPr>
                  <w:rStyle w:val="a5"/>
                  <w:rFonts w:eastAsia="Cambria"/>
                </w:rPr>
                <w:t>UeQ</w:t>
              </w:r>
              <w:r w:rsidRPr="00C12835">
                <w:rPr>
                  <w:rStyle w:val="a5"/>
                  <w:rFonts w:eastAsia="Cambria"/>
                  <w:lang w:val="uk-UA"/>
                </w:rPr>
                <w:t>3</w:t>
              </w:r>
              <w:r w:rsidRPr="00C12835">
                <w:rPr>
                  <w:rStyle w:val="a5"/>
                  <w:rFonts w:eastAsia="Cambria"/>
                </w:rPr>
                <w:t>gAQffkz</w:t>
              </w:r>
              <w:r w:rsidRPr="00C12835">
                <w:rPr>
                  <w:rStyle w:val="a5"/>
                  <w:rFonts w:eastAsia="Cambria"/>
                  <w:lang w:val="uk-UA"/>
                </w:rPr>
                <w:t>6</w:t>
              </w:r>
              <w:r w:rsidRPr="00C12835">
                <w:rPr>
                  <w:rStyle w:val="a5"/>
                  <w:rFonts w:eastAsia="Cambria"/>
                </w:rPr>
                <w:t>h</w:t>
              </w:r>
              <w:r w:rsidRPr="00C12835">
                <w:rPr>
                  <w:rStyle w:val="a5"/>
                  <w:rFonts w:eastAsia="Cambria"/>
                  <w:lang w:val="uk-UA"/>
                </w:rPr>
                <w:t>6</w:t>
              </w:r>
              <w:r w:rsidRPr="00C12835">
                <w:rPr>
                  <w:rStyle w:val="a5"/>
                  <w:rFonts w:eastAsia="Cambria"/>
                </w:rPr>
                <w:t>l</w:t>
              </w:r>
              <w:r w:rsidRPr="00C12835">
                <w:rPr>
                  <w:rStyle w:val="a5"/>
                  <w:rFonts w:eastAsia="Cambria"/>
                  <w:lang w:val="uk-UA"/>
                </w:rPr>
                <w:t>&amp;</w:t>
              </w:r>
              <w:r w:rsidRPr="00C12835">
                <w:rPr>
                  <w:rStyle w:val="a5"/>
                  <w:rFonts w:eastAsia="Cambria"/>
                </w:rPr>
                <w:t>id</w:t>
              </w:r>
              <w:r w:rsidRPr="00C12835">
                <w:rPr>
                  <w:rStyle w:val="a5"/>
                  <w:rFonts w:eastAsia="Cambria"/>
                  <w:lang w:val="uk-UA"/>
                </w:rPr>
                <w:t>=100025098011645&amp;</w:t>
              </w:r>
              <w:r w:rsidRPr="00C12835">
                <w:rPr>
                  <w:rStyle w:val="a5"/>
                  <w:rFonts w:eastAsia="Cambria"/>
                </w:rPr>
                <w:t>locale</w:t>
              </w:r>
              <w:r w:rsidRPr="00C12835">
                <w:rPr>
                  <w:rStyle w:val="a5"/>
                  <w:rFonts w:eastAsia="Cambria"/>
                  <w:lang w:val="uk-UA"/>
                </w:rPr>
                <w:t>=</w:t>
              </w:r>
              <w:r w:rsidRPr="00C12835">
                <w:rPr>
                  <w:rStyle w:val="a5"/>
                  <w:rFonts w:eastAsia="Cambria"/>
                </w:rPr>
                <w:t>uk</w:t>
              </w:r>
              <w:r w:rsidRPr="00C12835">
                <w:rPr>
                  <w:rStyle w:val="a5"/>
                  <w:rFonts w:eastAsia="Cambria"/>
                  <w:lang w:val="uk-UA"/>
                </w:rPr>
                <w:t>_</w:t>
              </w:r>
              <w:r w:rsidRPr="00C12835">
                <w:rPr>
                  <w:rStyle w:val="a5"/>
                  <w:rFonts w:eastAsia="Cambria"/>
                </w:rPr>
                <w:t>UA</w:t>
              </w:r>
            </w:hyperlink>
          </w:p>
          <w:p w14:paraId="594D85BB" w14:textId="77777777" w:rsidR="003915C8" w:rsidRPr="003915C8" w:rsidRDefault="003915C8" w:rsidP="003915C8">
            <w:pPr>
              <w:jc w:val="both"/>
              <w:rPr>
                <w:rFonts w:eastAsia="Cambria"/>
                <w:lang w:val="uk-UA"/>
              </w:rPr>
            </w:pPr>
            <w:hyperlink r:id="rId809" w:history="1">
              <w:r w:rsidRPr="003915C8">
                <w:rPr>
                  <w:rStyle w:val="a5"/>
                </w:rPr>
                <w:t>https</w:t>
              </w:r>
              <w:r w:rsidRPr="003915C8">
                <w:rPr>
                  <w:rStyle w:val="a5"/>
                  <w:lang w:val="uk-UA"/>
                </w:rPr>
                <w:t>://</w:t>
              </w:r>
              <w:r w:rsidRPr="003915C8">
                <w:rPr>
                  <w:rStyle w:val="a5"/>
                </w:rPr>
                <w:t>www</w:t>
              </w:r>
              <w:r w:rsidRPr="003915C8">
                <w:rPr>
                  <w:rStyle w:val="a5"/>
                  <w:lang w:val="uk-UA"/>
                </w:rPr>
                <w:t>.</w:t>
              </w:r>
              <w:r w:rsidRPr="003915C8">
                <w:rPr>
                  <w:rStyle w:val="a5"/>
                </w:rPr>
                <w:t>facebook</w:t>
              </w:r>
              <w:r w:rsidRPr="003915C8">
                <w:rPr>
                  <w:rStyle w:val="a5"/>
                  <w:lang w:val="uk-UA"/>
                </w:rPr>
                <w:t>.</w:t>
              </w:r>
              <w:r w:rsidRPr="003915C8">
                <w:rPr>
                  <w:rStyle w:val="a5"/>
                </w:rPr>
                <w:t>com</w:t>
              </w:r>
              <w:r w:rsidRPr="003915C8">
                <w:rPr>
                  <w:rStyle w:val="a5"/>
                  <w:lang w:val="uk-UA"/>
                </w:rPr>
                <w:t>/</w:t>
              </w:r>
              <w:r w:rsidRPr="003915C8">
                <w:rPr>
                  <w:rStyle w:val="a5"/>
                </w:rPr>
                <w:t>groups</w:t>
              </w:r>
              <w:r w:rsidRPr="003915C8">
                <w:rPr>
                  <w:rStyle w:val="a5"/>
                  <w:lang w:val="uk-UA"/>
                </w:rPr>
                <w:t>/4319875678088563/?</w:t>
              </w:r>
              <w:r w:rsidRPr="003915C8">
                <w:rPr>
                  <w:rStyle w:val="a5"/>
                </w:rPr>
                <w:t>multi</w:t>
              </w:r>
              <w:r w:rsidRPr="003915C8">
                <w:rPr>
                  <w:rStyle w:val="a5"/>
                  <w:lang w:val="uk-UA"/>
                </w:rPr>
                <w:t>_</w:t>
              </w:r>
              <w:r w:rsidRPr="003915C8">
                <w:rPr>
                  <w:rStyle w:val="a5"/>
                </w:rPr>
                <w:t>permalinks</w:t>
              </w:r>
              <w:r w:rsidRPr="003915C8">
                <w:rPr>
                  <w:rStyle w:val="a5"/>
                  <w:lang w:val="uk-UA"/>
                </w:rPr>
                <w:t>=26139730965676387&amp;</w:t>
              </w:r>
              <w:r w:rsidRPr="003915C8">
                <w:rPr>
                  <w:rStyle w:val="a5"/>
                </w:rPr>
                <w:t>hoisted</w:t>
              </w:r>
              <w:r w:rsidRPr="003915C8">
                <w:rPr>
                  <w:rStyle w:val="a5"/>
                  <w:lang w:val="uk-UA"/>
                </w:rPr>
                <w:t>_</w:t>
              </w:r>
              <w:r w:rsidRPr="003915C8">
                <w:rPr>
                  <w:rStyle w:val="a5"/>
                </w:rPr>
                <w:t>section</w:t>
              </w:r>
              <w:r w:rsidRPr="003915C8">
                <w:rPr>
                  <w:rStyle w:val="a5"/>
                  <w:lang w:val="uk-UA"/>
                </w:rPr>
                <w:t>_</w:t>
              </w:r>
              <w:r w:rsidRPr="003915C8">
                <w:rPr>
                  <w:rStyle w:val="a5"/>
                </w:rPr>
                <w:t>header</w:t>
              </w:r>
              <w:r w:rsidRPr="003915C8">
                <w:rPr>
                  <w:rStyle w:val="a5"/>
                  <w:lang w:val="uk-UA"/>
                </w:rPr>
                <w:t>_</w:t>
              </w:r>
              <w:r w:rsidRPr="003915C8">
                <w:rPr>
                  <w:rStyle w:val="a5"/>
                </w:rPr>
                <w:t>type</w:t>
              </w:r>
              <w:r w:rsidRPr="003915C8">
                <w:rPr>
                  <w:rStyle w:val="a5"/>
                  <w:lang w:val="uk-UA"/>
                </w:rPr>
                <w:t>=</w:t>
              </w:r>
              <w:r w:rsidRPr="003915C8">
                <w:rPr>
                  <w:rStyle w:val="a5"/>
                </w:rPr>
                <w:t>recently</w:t>
              </w:r>
              <w:r w:rsidRPr="003915C8">
                <w:rPr>
                  <w:rStyle w:val="a5"/>
                  <w:lang w:val="uk-UA"/>
                </w:rPr>
                <w:t>_</w:t>
              </w:r>
              <w:r w:rsidRPr="003915C8">
                <w:rPr>
                  <w:rStyle w:val="a5"/>
                </w:rPr>
                <w:t>seen</w:t>
              </w:r>
              <w:r w:rsidRPr="003915C8">
                <w:rPr>
                  <w:rStyle w:val="a5"/>
                  <w:lang w:val="uk-UA"/>
                </w:rPr>
                <w:t>&amp;</w:t>
              </w:r>
              <w:r w:rsidRPr="003915C8">
                <w:rPr>
                  <w:rStyle w:val="a5"/>
                </w:rPr>
                <w:t>locale</w:t>
              </w:r>
              <w:r w:rsidRPr="003915C8">
                <w:rPr>
                  <w:rStyle w:val="a5"/>
                  <w:lang w:val="uk-UA"/>
                </w:rPr>
                <w:t>=</w:t>
              </w:r>
              <w:r w:rsidRPr="003915C8">
                <w:rPr>
                  <w:rStyle w:val="a5"/>
                </w:rPr>
                <w:t>uk</w:t>
              </w:r>
              <w:r w:rsidRPr="003915C8">
                <w:rPr>
                  <w:rStyle w:val="a5"/>
                  <w:lang w:val="uk-UA"/>
                </w:rPr>
                <w:t>_</w:t>
              </w:r>
              <w:r w:rsidRPr="003915C8">
                <w:rPr>
                  <w:rStyle w:val="a5"/>
                </w:rPr>
                <w:t>UA</w:t>
              </w:r>
            </w:hyperlink>
          </w:p>
          <w:p w14:paraId="0E1035F2" w14:textId="77777777" w:rsidR="00D36DA0" w:rsidRPr="003915C8" w:rsidRDefault="003915C8" w:rsidP="003915C8">
            <w:pPr>
              <w:jc w:val="both"/>
              <w:rPr>
                <w:rFonts w:eastAsia="Cambria"/>
                <w:lang w:val="uk-UA"/>
              </w:rPr>
            </w:pPr>
            <w:r w:rsidRPr="003915C8">
              <w:rPr>
                <w:rFonts w:eastAsia="Cambria"/>
                <w:lang w:val="uk-UA"/>
              </w:rPr>
              <w:t>У Борозенській ТГ</w:t>
            </w:r>
            <w:r w:rsidR="00D36DA0" w:rsidRPr="003915C8">
              <w:rPr>
                <w:rFonts w:eastAsia="Cambria"/>
                <w:color w:val="000000"/>
              </w:rPr>
              <w:t>.</w:t>
            </w:r>
          </w:p>
          <w:p w14:paraId="1EF244AE" w14:textId="77777777" w:rsidR="00D36DA0" w:rsidRPr="00C12835" w:rsidRDefault="00D36DA0" w:rsidP="003915C8">
            <w:pPr>
              <w:rPr>
                <w:rFonts w:eastAsia="Cambria"/>
                <w:lang w:val="uk-UA"/>
              </w:rPr>
            </w:pPr>
            <w:hyperlink r:id="rId810" w:history="1">
              <w:r w:rsidRPr="003915C8">
                <w:rPr>
                  <w:rStyle w:val="a5"/>
                  <w:rFonts w:eastAsia="Cambria"/>
                </w:rPr>
                <w:t>https</w:t>
              </w:r>
              <w:r w:rsidRPr="003915C8">
                <w:rPr>
                  <w:rStyle w:val="a5"/>
                  <w:rFonts w:eastAsia="Cambria"/>
                  <w:lang w:val="uk-UA"/>
                </w:rPr>
                <w:t>://</w:t>
              </w:r>
              <w:r w:rsidRPr="003915C8">
                <w:rPr>
                  <w:rStyle w:val="a5"/>
                  <w:rFonts w:eastAsia="Cambria"/>
                </w:rPr>
                <w:t>borozenska</w:t>
              </w:r>
              <w:r w:rsidRPr="003915C8">
                <w:rPr>
                  <w:rStyle w:val="a5"/>
                  <w:rFonts w:eastAsia="Cambria"/>
                  <w:lang w:val="uk-UA"/>
                </w:rPr>
                <w:t>-</w:t>
              </w:r>
              <w:r w:rsidRPr="003915C8">
                <w:rPr>
                  <w:rStyle w:val="a5"/>
                  <w:rFonts w:eastAsia="Cambria"/>
                </w:rPr>
                <w:t>gromada</w:t>
              </w:r>
              <w:r w:rsidRPr="003915C8">
                <w:rPr>
                  <w:rStyle w:val="a5"/>
                  <w:rFonts w:eastAsia="Cambria"/>
                  <w:lang w:val="uk-UA"/>
                </w:rPr>
                <w:t>.</w:t>
              </w:r>
              <w:r w:rsidRPr="003915C8">
                <w:rPr>
                  <w:rStyle w:val="a5"/>
                  <w:rFonts w:eastAsia="Cambria"/>
                </w:rPr>
                <w:t>gov</w:t>
              </w:r>
              <w:r w:rsidRPr="003915C8">
                <w:rPr>
                  <w:rStyle w:val="a5"/>
                  <w:rFonts w:eastAsia="Cambria"/>
                  <w:lang w:val="uk-UA"/>
                </w:rPr>
                <w:t>.</w:t>
              </w:r>
              <w:r w:rsidRPr="003915C8">
                <w:rPr>
                  <w:rStyle w:val="a5"/>
                  <w:rFonts w:eastAsia="Cambria"/>
                </w:rPr>
                <w:t>ua</w:t>
              </w:r>
              <w:r w:rsidRPr="003915C8">
                <w:rPr>
                  <w:rStyle w:val="a5"/>
                  <w:rFonts w:eastAsia="Cambria"/>
                  <w:lang w:val="uk-UA"/>
                </w:rPr>
                <w:t>/</w:t>
              </w:r>
              <w:r w:rsidRPr="003915C8">
                <w:rPr>
                  <w:rStyle w:val="a5"/>
                  <w:rFonts w:eastAsia="Cambria"/>
                </w:rPr>
                <w:t>news</w:t>
              </w:r>
              <w:r w:rsidRPr="003915C8">
                <w:rPr>
                  <w:rStyle w:val="a5"/>
                  <w:rFonts w:eastAsia="Cambria"/>
                  <w:lang w:val="uk-UA"/>
                </w:rPr>
                <w:t>/</w:t>
              </w:r>
            </w:hyperlink>
            <w:r w:rsidR="003915C8">
              <w:rPr>
                <w:rFonts w:eastAsia="Cambria"/>
                <w:lang w:val="uk-UA"/>
              </w:rPr>
              <w:t xml:space="preserve"> .</w:t>
            </w:r>
          </w:p>
        </w:tc>
      </w:tr>
      <w:tr w:rsidR="00F84610" w:rsidRPr="001A50BE" w14:paraId="3BD46BA7" w14:textId="77777777" w:rsidTr="002C2DD4">
        <w:tc>
          <w:tcPr>
            <w:tcW w:w="1951" w:type="dxa"/>
          </w:tcPr>
          <w:p w14:paraId="215C7D76" w14:textId="77777777" w:rsidR="00F84610" w:rsidRPr="00C12835" w:rsidRDefault="00F84610" w:rsidP="004A4146">
            <w:pPr>
              <w:rPr>
                <w:rFonts w:eastAsia="Cambria"/>
              </w:rPr>
            </w:pPr>
            <w:r w:rsidRPr="00C12835">
              <w:rPr>
                <w:rFonts w:eastAsia="Cambria"/>
              </w:rPr>
              <w:t>20)</w:t>
            </w:r>
            <w:r w:rsidR="006D7580" w:rsidRPr="00C12835">
              <w:rPr>
                <w:rFonts w:eastAsia="Cambria"/>
                <w:lang w:val="uk-UA"/>
              </w:rPr>
              <w:t>З</w:t>
            </w:r>
            <w:r w:rsidRPr="00C12835">
              <w:rPr>
                <w:rFonts w:eastAsia="Cambria"/>
              </w:rPr>
              <w:t xml:space="preserve">абезпечити залучення ветеранів </w:t>
            </w:r>
            <w:r w:rsidR="0079555E" w:rsidRPr="00C12835">
              <w:rPr>
                <w:rFonts w:eastAsia="Cambria"/>
              </w:rPr>
              <w:t xml:space="preserve">війни до спортивної активності </w:t>
            </w:r>
            <w:r w:rsidRPr="00C12835">
              <w:rPr>
                <w:rFonts w:eastAsia="Cambria"/>
              </w:rPr>
              <w:t xml:space="preserve"> та участі в національних і міжнародних спортивних змаганнях серед ветеранів і </w:t>
            </w:r>
            <w:r w:rsidRPr="00C12835">
              <w:rPr>
                <w:rFonts w:eastAsia="Cambria"/>
              </w:rPr>
              <w:lastRenderedPageBreak/>
              <w:t>ветеранок (розроблено відповідні програми для жінок - ветеранів війни)</w:t>
            </w:r>
          </w:p>
        </w:tc>
        <w:tc>
          <w:tcPr>
            <w:tcW w:w="2126" w:type="dxa"/>
          </w:tcPr>
          <w:p w14:paraId="7445D6CE" w14:textId="77777777" w:rsidR="00F84610" w:rsidRPr="00C12835" w:rsidRDefault="00F84610" w:rsidP="004A4146">
            <w:pPr>
              <w:rPr>
                <w:rFonts w:eastAsia="Cambria"/>
              </w:rPr>
            </w:pPr>
            <w:r w:rsidRPr="00C12835">
              <w:rPr>
                <w:rFonts w:eastAsia="Cambria"/>
              </w:rPr>
              <w:lastRenderedPageBreak/>
              <w:t xml:space="preserve">Управління фізичної культури, молоді та спорту обласної державної адміністрації, управління у справах ветеранів обласної державної адміністрації, управління </w:t>
            </w:r>
            <w:r w:rsidRPr="00C12835">
              <w:rPr>
                <w:rFonts w:eastAsia="Cambria"/>
              </w:rPr>
              <w:lastRenderedPageBreak/>
              <w:t>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364E8CDB" w14:textId="77777777" w:rsidR="00F84610" w:rsidRPr="00C12835" w:rsidRDefault="00F84610" w:rsidP="006D7580">
            <w:pPr>
              <w:jc w:val="center"/>
            </w:pPr>
            <w:r w:rsidRPr="00C12835">
              <w:lastRenderedPageBreak/>
              <w:t>Грудень</w:t>
            </w:r>
          </w:p>
          <w:p w14:paraId="7E7E764F" w14:textId="77777777" w:rsidR="00F84610" w:rsidRPr="00C12835" w:rsidRDefault="007F7941" w:rsidP="006D7580">
            <w:pPr>
              <w:jc w:val="center"/>
            </w:pPr>
            <w:r w:rsidRPr="00C12835">
              <w:t>2026</w:t>
            </w:r>
            <w:r w:rsidR="00F84610" w:rsidRPr="00C12835">
              <w:t xml:space="preserve"> року</w:t>
            </w:r>
          </w:p>
        </w:tc>
        <w:tc>
          <w:tcPr>
            <w:tcW w:w="993" w:type="dxa"/>
          </w:tcPr>
          <w:p w14:paraId="548DC336" w14:textId="77777777" w:rsidR="00F84610" w:rsidRPr="00C12835" w:rsidRDefault="00F84610" w:rsidP="006D7580">
            <w:pPr>
              <w:jc w:val="center"/>
            </w:pPr>
          </w:p>
        </w:tc>
        <w:tc>
          <w:tcPr>
            <w:tcW w:w="1417" w:type="dxa"/>
          </w:tcPr>
          <w:p w14:paraId="5D86DB09" w14:textId="77777777" w:rsidR="00F84610" w:rsidRPr="00C12835" w:rsidRDefault="00F84610" w:rsidP="006D7580">
            <w:pPr>
              <w:jc w:val="center"/>
            </w:pPr>
            <w:r w:rsidRPr="00C12835">
              <w:t>Викон</w:t>
            </w:r>
            <w:r w:rsidR="007F7941" w:rsidRPr="00C12835">
              <w:t>ується</w:t>
            </w:r>
          </w:p>
        </w:tc>
        <w:tc>
          <w:tcPr>
            <w:tcW w:w="7938" w:type="dxa"/>
          </w:tcPr>
          <w:p w14:paraId="198DE21B" w14:textId="77777777" w:rsidR="003915C8" w:rsidRPr="003915C8" w:rsidRDefault="0079555E" w:rsidP="006D7580">
            <w:pPr>
              <w:jc w:val="both"/>
              <w:rPr>
                <w:rFonts w:eastAsia="Cambria"/>
                <w:lang w:val="uk-UA"/>
              </w:rPr>
            </w:pPr>
            <w:r w:rsidRPr="00C12835">
              <w:rPr>
                <w:rFonts w:eastAsia="Cambria"/>
              </w:rPr>
              <w:t xml:space="preserve">Відповідна інформація щодо залучення ветеранів війни до спортивної активності  розміщена на офіційних вебсайтах </w:t>
            </w:r>
            <w:r w:rsidRPr="00C12835">
              <w:t xml:space="preserve">обласної, районних військових адміністрацій, </w:t>
            </w:r>
            <w:r w:rsidRPr="003915C8">
              <w:t xml:space="preserve">виконкомів територіальних громад області </w:t>
            </w:r>
            <w:r w:rsidRPr="003915C8">
              <w:rPr>
                <w:rFonts w:eastAsia="Cambria"/>
              </w:rPr>
              <w:t>та сторінках у мережі</w:t>
            </w:r>
          </w:p>
          <w:p w14:paraId="7327E69E" w14:textId="77777777" w:rsidR="003915C8" w:rsidRPr="003915C8" w:rsidRDefault="003915C8" w:rsidP="003915C8">
            <w:pPr>
              <w:rPr>
                <w:color w:val="000000"/>
                <w:lang w:val="uk-UA"/>
              </w:rPr>
            </w:pPr>
            <w:hyperlink r:id="rId811" w:history="1">
              <w:r w:rsidRPr="003915C8">
                <w:rPr>
                  <w:rStyle w:val="a5"/>
                  <w:lang w:val="uk-UA"/>
                </w:rPr>
                <w:t>https://khoda.gov.ua/news/vidbulys-zmahannia-z-boche-dlia-veteraniv-z-invalidnistiu</w:t>
              </w:r>
            </w:hyperlink>
            <w:r w:rsidRPr="003915C8">
              <w:rPr>
                <w:color w:val="000000"/>
                <w:lang w:val="uk-UA"/>
              </w:rPr>
              <w:t>.</w:t>
            </w:r>
          </w:p>
          <w:p w14:paraId="5CC7402C" w14:textId="77777777" w:rsidR="003915C8" w:rsidRPr="003915C8" w:rsidRDefault="003915C8" w:rsidP="003915C8">
            <w:pPr>
              <w:rPr>
                <w:color w:val="000000"/>
                <w:lang w:val="uk-UA"/>
              </w:rPr>
            </w:pPr>
            <w:hyperlink r:id="rId812" w:history="1">
              <w:r w:rsidRPr="003915C8">
                <w:rPr>
                  <w:rStyle w:val="a5"/>
                </w:rPr>
                <w:t>https</w:t>
              </w:r>
              <w:r w:rsidRPr="003915C8">
                <w:rPr>
                  <w:rStyle w:val="a5"/>
                  <w:lang w:val="uk-UA"/>
                </w:rPr>
                <w:t>://</w:t>
              </w:r>
              <w:r w:rsidRPr="003915C8">
                <w:rPr>
                  <w:rStyle w:val="a5"/>
                </w:rPr>
                <w:t>khoda</w:t>
              </w:r>
              <w:r w:rsidRPr="003915C8">
                <w:rPr>
                  <w:rStyle w:val="a5"/>
                  <w:lang w:val="uk-UA"/>
                </w:rPr>
                <w:t>.</w:t>
              </w:r>
              <w:r w:rsidRPr="003915C8">
                <w:rPr>
                  <w:rStyle w:val="a5"/>
                </w:rPr>
                <w:t>gov</w:t>
              </w:r>
              <w:r w:rsidRPr="003915C8">
                <w:rPr>
                  <w:rStyle w:val="a5"/>
                  <w:lang w:val="uk-UA"/>
                </w:rPr>
                <w:t>.</w:t>
              </w:r>
              <w:r w:rsidRPr="003915C8">
                <w:rPr>
                  <w:rStyle w:val="a5"/>
                </w:rPr>
                <w:t>ua</w:t>
              </w:r>
              <w:r w:rsidRPr="003915C8">
                <w:rPr>
                  <w:rStyle w:val="a5"/>
                  <w:lang w:val="uk-UA"/>
                </w:rPr>
                <w:t>/</w:t>
              </w:r>
              <w:r w:rsidRPr="003915C8">
                <w:rPr>
                  <w:rStyle w:val="a5"/>
                </w:rPr>
                <w:t>news</w:t>
              </w:r>
              <w:r w:rsidRPr="003915C8">
                <w:rPr>
                  <w:rStyle w:val="a5"/>
                  <w:lang w:val="uk-UA"/>
                </w:rPr>
                <w:t>/</w:t>
              </w:r>
              <w:r w:rsidRPr="003915C8">
                <w:rPr>
                  <w:rStyle w:val="a5"/>
                </w:rPr>
                <w:t>predstavnyky</w:t>
              </w:r>
              <w:r w:rsidRPr="003915C8">
                <w:rPr>
                  <w:rStyle w:val="a5"/>
                  <w:lang w:val="uk-UA"/>
                </w:rPr>
                <w:t>-</w:t>
              </w:r>
              <w:r w:rsidRPr="003915C8">
                <w:rPr>
                  <w:rStyle w:val="a5"/>
                </w:rPr>
                <w:t>koordynatsiinoho</w:t>
              </w:r>
              <w:r w:rsidRPr="003915C8">
                <w:rPr>
                  <w:rStyle w:val="a5"/>
                  <w:lang w:val="uk-UA"/>
                </w:rPr>
                <w:t>-</w:t>
              </w:r>
              <w:r w:rsidRPr="003915C8">
                <w:rPr>
                  <w:rStyle w:val="a5"/>
                </w:rPr>
                <w:t>tsentru</w:t>
              </w:r>
              <w:r w:rsidRPr="003915C8">
                <w:rPr>
                  <w:rStyle w:val="a5"/>
                  <w:lang w:val="uk-UA"/>
                </w:rPr>
                <w:t>-</w:t>
              </w:r>
              <w:r w:rsidRPr="003915C8">
                <w:rPr>
                  <w:rStyle w:val="a5"/>
                </w:rPr>
                <w:t>vilni</w:t>
              </w:r>
              <w:r w:rsidRPr="003915C8">
                <w:rPr>
                  <w:rStyle w:val="a5"/>
                  <w:lang w:val="uk-UA"/>
                </w:rPr>
                <w:t>-</w:t>
              </w:r>
              <w:r w:rsidRPr="003915C8">
                <w:rPr>
                  <w:rStyle w:val="a5"/>
                </w:rPr>
                <w:t>razom</w:t>
              </w:r>
              <w:r w:rsidRPr="003915C8">
                <w:rPr>
                  <w:rStyle w:val="a5"/>
                  <w:lang w:val="uk-UA"/>
                </w:rPr>
                <w:t>-</w:t>
              </w:r>
              <w:r w:rsidRPr="003915C8">
                <w:rPr>
                  <w:rStyle w:val="a5"/>
                </w:rPr>
                <w:t>u</w:t>
              </w:r>
              <w:r w:rsidRPr="003915C8">
                <w:rPr>
                  <w:rStyle w:val="a5"/>
                  <w:lang w:val="uk-UA"/>
                </w:rPr>
                <w:t>-</w:t>
              </w:r>
              <w:r w:rsidRPr="003915C8">
                <w:rPr>
                  <w:rStyle w:val="a5"/>
                </w:rPr>
                <w:t>khmelnytskomu</w:t>
              </w:r>
              <w:r w:rsidRPr="003915C8">
                <w:rPr>
                  <w:rStyle w:val="a5"/>
                  <w:lang w:val="uk-UA"/>
                </w:rPr>
                <w:t>-</w:t>
              </w:r>
              <w:r w:rsidRPr="003915C8">
                <w:rPr>
                  <w:rStyle w:val="a5"/>
                </w:rPr>
                <w:t>ta</w:t>
              </w:r>
              <w:r w:rsidRPr="003915C8">
                <w:rPr>
                  <w:rStyle w:val="a5"/>
                  <w:lang w:val="uk-UA"/>
                </w:rPr>
                <w:t>-</w:t>
              </w:r>
              <w:r w:rsidRPr="003915C8">
                <w:rPr>
                  <w:rStyle w:val="a5"/>
                </w:rPr>
                <w:t>rodyny</w:t>
              </w:r>
              <w:r w:rsidRPr="003915C8">
                <w:rPr>
                  <w:rStyle w:val="a5"/>
                  <w:lang w:val="uk-UA"/>
                </w:rPr>
                <w:t>-</w:t>
              </w:r>
              <w:r w:rsidRPr="003915C8">
                <w:rPr>
                  <w:rStyle w:val="a5"/>
                </w:rPr>
                <w:t>veteraniv</w:t>
              </w:r>
              <w:r w:rsidRPr="003915C8">
                <w:rPr>
                  <w:rStyle w:val="a5"/>
                  <w:lang w:val="uk-UA"/>
                </w:rPr>
                <w:t>-</w:t>
              </w:r>
              <w:r w:rsidRPr="003915C8">
                <w:rPr>
                  <w:rStyle w:val="a5"/>
                </w:rPr>
                <w:t>z</w:t>
              </w:r>
              <w:r w:rsidRPr="003915C8">
                <w:rPr>
                  <w:rStyle w:val="a5"/>
                  <w:lang w:val="uk-UA"/>
                </w:rPr>
                <w:t>-</w:t>
              </w:r>
              <w:r w:rsidRPr="003915C8">
                <w:rPr>
                  <w:rStyle w:val="a5"/>
                </w:rPr>
                <w:t>ditmy</w:t>
              </w:r>
              <w:r w:rsidRPr="003915C8">
                <w:rPr>
                  <w:rStyle w:val="a5"/>
                  <w:lang w:val="uk-UA"/>
                </w:rPr>
                <w:t>-</w:t>
              </w:r>
              <w:r w:rsidRPr="003915C8">
                <w:rPr>
                  <w:rStyle w:val="a5"/>
                </w:rPr>
                <w:t>doluchylys</w:t>
              </w:r>
              <w:r w:rsidRPr="003915C8">
                <w:rPr>
                  <w:rStyle w:val="a5"/>
                  <w:lang w:val="uk-UA"/>
                </w:rPr>
                <w:t>-</w:t>
              </w:r>
              <w:r w:rsidRPr="003915C8">
                <w:rPr>
                  <w:rStyle w:val="a5"/>
                </w:rPr>
                <w:t>do</w:t>
              </w:r>
              <w:r w:rsidRPr="003915C8">
                <w:rPr>
                  <w:rStyle w:val="a5"/>
                  <w:lang w:val="uk-UA"/>
                </w:rPr>
                <w:t>-</w:t>
              </w:r>
              <w:r w:rsidRPr="003915C8">
                <w:rPr>
                  <w:rStyle w:val="a5"/>
                </w:rPr>
                <w:t>sportyvnoho</w:t>
              </w:r>
              <w:r w:rsidRPr="003915C8">
                <w:rPr>
                  <w:rStyle w:val="a5"/>
                  <w:lang w:val="uk-UA"/>
                </w:rPr>
                <w:t>-</w:t>
              </w:r>
              <w:r w:rsidRPr="003915C8">
                <w:rPr>
                  <w:rStyle w:val="a5"/>
                </w:rPr>
                <w:t>festyvaliu</w:t>
              </w:r>
            </w:hyperlink>
            <w:r w:rsidRPr="003915C8">
              <w:rPr>
                <w:color w:val="000000"/>
                <w:lang w:val="uk-UA"/>
              </w:rPr>
              <w:t>;</w:t>
            </w:r>
          </w:p>
          <w:p w14:paraId="62F5ACBA" w14:textId="77777777" w:rsidR="003915C8" w:rsidRPr="003915C8" w:rsidRDefault="003915C8" w:rsidP="003915C8">
            <w:pPr>
              <w:rPr>
                <w:color w:val="000000"/>
                <w:lang w:val="uk-UA"/>
              </w:rPr>
            </w:pPr>
            <w:hyperlink r:id="rId813" w:history="1">
              <w:r w:rsidRPr="003915C8">
                <w:rPr>
                  <w:rStyle w:val="a5"/>
                </w:rPr>
                <w:t>https</w:t>
              </w:r>
              <w:r w:rsidRPr="003915C8">
                <w:rPr>
                  <w:rStyle w:val="a5"/>
                  <w:lang w:val="uk-UA"/>
                </w:rPr>
                <w:t>://</w:t>
              </w:r>
              <w:r w:rsidRPr="003915C8">
                <w:rPr>
                  <w:rStyle w:val="a5"/>
                </w:rPr>
                <w:t>khoda</w:t>
              </w:r>
              <w:r w:rsidRPr="003915C8">
                <w:rPr>
                  <w:rStyle w:val="a5"/>
                  <w:lang w:val="uk-UA"/>
                </w:rPr>
                <w:t>.</w:t>
              </w:r>
              <w:r w:rsidRPr="003915C8">
                <w:rPr>
                  <w:rStyle w:val="a5"/>
                </w:rPr>
                <w:t>gov</w:t>
              </w:r>
              <w:r w:rsidRPr="003915C8">
                <w:rPr>
                  <w:rStyle w:val="a5"/>
                  <w:lang w:val="uk-UA"/>
                </w:rPr>
                <w:t>.</w:t>
              </w:r>
              <w:r w:rsidRPr="003915C8">
                <w:rPr>
                  <w:rStyle w:val="a5"/>
                </w:rPr>
                <w:t>ua</w:t>
              </w:r>
              <w:r w:rsidRPr="003915C8">
                <w:rPr>
                  <w:rStyle w:val="a5"/>
                  <w:lang w:val="uk-UA"/>
                </w:rPr>
                <w:t>/</w:t>
              </w:r>
              <w:r w:rsidRPr="003915C8">
                <w:rPr>
                  <w:rStyle w:val="a5"/>
                </w:rPr>
                <w:t>news</w:t>
              </w:r>
              <w:r w:rsidRPr="003915C8">
                <w:rPr>
                  <w:rStyle w:val="a5"/>
                  <w:lang w:val="uk-UA"/>
                </w:rPr>
                <w:t>/</w:t>
              </w:r>
              <w:r w:rsidRPr="003915C8">
                <w:rPr>
                  <w:rStyle w:val="a5"/>
                </w:rPr>
                <w:t>veteran</w:t>
              </w:r>
              <w:r w:rsidRPr="003915C8">
                <w:rPr>
                  <w:rStyle w:val="a5"/>
                  <w:lang w:val="uk-UA"/>
                </w:rPr>
                <w:t>-</w:t>
              </w:r>
              <w:r w:rsidRPr="003915C8">
                <w:rPr>
                  <w:rStyle w:val="a5"/>
                </w:rPr>
                <w:t>viiny</w:t>
              </w:r>
              <w:r w:rsidRPr="003915C8">
                <w:rPr>
                  <w:rStyle w:val="a5"/>
                  <w:lang w:val="uk-UA"/>
                </w:rPr>
                <w:t>-</w:t>
              </w:r>
              <w:r w:rsidRPr="003915C8">
                <w:rPr>
                  <w:rStyle w:val="a5"/>
                </w:rPr>
                <w:t>z</w:t>
              </w:r>
              <w:r w:rsidRPr="003915C8">
                <w:rPr>
                  <w:rStyle w:val="a5"/>
                  <w:lang w:val="uk-UA"/>
                </w:rPr>
                <w:t>-</w:t>
              </w:r>
              <w:r w:rsidRPr="003915C8">
                <w:rPr>
                  <w:rStyle w:val="a5"/>
                </w:rPr>
                <w:t>khersonshchyny</w:t>
              </w:r>
              <w:r w:rsidRPr="003915C8">
                <w:rPr>
                  <w:rStyle w:val="a5"/>
                  <w:lang w:val="uk-UA"/>
                </w:rPr>
                <w:t>-</w:t>
              </w:r>
              <w:r w:rsidRPr="003915C8">
                <w:rPr>
                  <w:rStyle w:val="a5"/>
                </w:rPr>
                <w:t>peremih</w:t>
              </w:r>
              <w:r w:rsidRPr="003915C8">
                <w:rPr>
                  <w:rStyle w:val="a5"/>
                  <w:lang w:val="uk-UA"/>
                </w:rPr>
                <w:t>-</w:t>
              </w:r>
              <w:r w:rsidRPr="003915C8">
                <w:rPr>
                  <w:rStyle w:val="a5"/>
                </w:rPr>
                <w:t>u</w:t>
              </w:r>
              <w:r w:rsidRPr="003915C8">
                <w:rPr>
                  <w:rStyle w:val="a5"/>
                  <w:lang w:val="uk-UA"/>
                </w:rPr>
                <w:t>-</w:t>
              </w:r>
              <w:r w:rsidRPr="003915C8">
                <w:rPr>
                  <w:rStyle w:val="a5"/>
                </w:rPr>
                <w:t>vseukrainskykh</w:t>
              </w:r>
              <w:r w:rsidRPr="003915C8">
                <w:rPr>
                  <w:rStyle w:val="a5"/>
                  <w:lang w:val="uk-UA"/>
                </w:rPr>
                <w:t>-</w:t>
              </w:r>
              <w:r w:rsidRPr="003915C8">
                <w:rPr>
                  <w:rStyle w:val="a5"/>
                </w:rPr>
                <w:t>zmahanniakh</w:t>
              </w:r>
            </w:hyperlink>
            <w:r w:rsidRPr="003915C8">
              <w:rPr>
                <w:color w:val="000000"/>
                <w:lang w:val="uk-UA"/>
              </w:rPr>
              <w:t>;</w:t>
            </w:r>
          </w:p>
          <w:p w14:paraId="05F0461F" w14:textId="77777777" w:rsidR="003915C8" w:rsidRDefault="003915C8" w:rsidP="006D7580">
            <w:pPr>
              <w:jc w:val="both"/>
              <w:rPr>
                <w:rFonts w:eastAsia="Cambria"/>
                <w:lang w:val="uk-UA"/>
              </w:rPr>
            </w:pPr>
            <w:hyperlink r:id="rId814" w:history="1">
              <w:r w:rsidRPr="003915C8">
                <w:rPr>
                  <w:rStyle w:val="a5"/>
                </w:rPr>
                <w:t>https</w:t>
              </w:r>
              <w:r w:rsidRPr="003915C8">
                <w:rPr>
                  <w:rStyle w:val="a5"/>
                  <w:lang w:val="uk-UA"/>
                </w:rPr>
                <w:t>://</w:t>
              </w:r>
              <w:r w:rsidRPr="003915C8">
                <w:rPr>
                  <w:rStyle w:val="a5"/>
                </w:rPr>
                <w:t>khoda</w:t>
              </w:r>
              <w:r w:rsidRPr="003915C8">
                <w:rPr>
                  <w:rStyle w:val="a5"/>
                  <w:lang w:val="uk-UA"/>
                </w:rPr>
                <w:t>.</w:t>
              </w:r>
              <w:r w:rsidRPr="003915C8">
                <w:rPr>
                  <w:rStyle w:val="a5"/>
                </w:rPr>
                <w:t>gov</w:t>
              </w:r>
              <w:r w:rsidRPr="003915C8">
                <w:rPr>
                  <w:rStyle w:val="a5"/>
                  <w:lang w:val="uk-UA"/>
                </w:rPr>
                <w:t>.</w:t>
              </w:r>
              <w:r w:rsidRPr="003915C8">
                <w:rPr>
                  <w:rStyle w:val="a5"/>
                </w:rPr>
                <w:t>ua</w:t>
              </w:r>
              <w:r w:rsidRPr="003915C8">
                <w:rPr>
                  <w:rStyle w:val="a5"/>
                  <w:lang w:val="uk-UA"/>
                </w:rPr>
                <w:t>/</w:t>
              </w:r>
              <w:r w:rsidRPr="003915C8">
                <w:rPr>
                  <w:rStyle w:val="a5"/>
                </w:rPr>
                <w:t>news</w:t>
              </w:r>
              <w:r w:rsidRPr="003915C8">
                <w:rPr>
                  <w:rStyle w:val="a5"/>
                  <w:lang w:val="uk-UA"/>
                </w:rPr>
                <w:t>/</w:t>
              </w:r>
              <w:r w:rsidRPr="003915C8">
                <w:rPr>
                  <w:rStyle w:val="a5"/>
                </w:rPr>
                <w:t>do</w:t>
              </w:r>
              <w:r w:rsidRPr="003915C8">
                <w:rPr>
                  <w:rStyle w:val="a5"/>
                  <w:lang w:val="uk-UA"/>
                </w:rPr>
                <w:t>-</w:t>
              </w:r>
              <w:r w:rsidRPr="003915C8">
                <w:rPr>
                  <w:rStyle w:val="a5"/>
                </w:rPr>
                <w:t>dnia</w:t>
              </w:r>
              <w:r w:rsidRPr="003915C8">
                <w:rPr>
                  <w:rStyle w:val="a5"/>
                  <w:lang w:val="uk-UA"/>
                </w:rPr>
                <w:t>-</w:t>
              </w:r>
              <w:r w:rsidRPr="003915C8">
                <w:rPr>
                  <w:rStyle w:val="a5"/>
                </w:rPr>
                <w:t>nezalezhnosti</w:t>
              </w:r>
              <w:r w:rsidRPr="003915C8">
                <w:rPr>
                  <w:rStyle w:val="a5"/>
                  <w:lang w:val="uk-UA"/>
                </w:rPr>
                <w:t>-</w:t>
              </w:r>
              <w:r w:rsidRPr="003915C8">
                <w:rPr>
                  <w:rStyle w:val="a5"/>
                </w:rPr>
                <w:t>ukrainy</w:t>
              </w:r>
              <w:r w:rsidRPr="003915C8">
                <w:rPr>
                  <w:rStyle w:val="a5"/>
                  <w:lang w:val="uk-UA"/>
                </w:rPr>
                <w:t>-</w:t>
              </w:r>
              <w:r w:rsidRPr="003915C8">
                <w:rPr>
                  <w:rStyle w:val="a5"/>
                </w:rPr>
                <w:t>u</w:t>
              </w:r>
              <w:r w:rsidRPr="003915C8">
                <w:rPr>
                  <w:rStyle w:val="a5"/>
                  <w:lang w:val="uk-UA"/>
                </w:rPr>
                <w:t>-</w:t>
              </w:r>
              <w:r w:rsidRPr="003915C8">
                <w:rPr>
                  <w:rStyle w:val="a5"/>
                </w:rPr>
                <w:t>khersoni</w:t>
              </w:r>
              <w:r w:rsidRPr="003915C8">
                <w:rPr>
                  <w:rStyle w:val="a5"/>
                  <w:lang w:val="uk-UA"/>
                </w:rPr>
                <w:t>-</w:t>
              </w:r>
              <w:r w:rsidRPr="003915C8">
                <w:rPr>
                  <w:rStyle w:val="a5"/>
                </w:rPr>
                <w:t>vidbuvsia</w:t>
              </w:r>
              <w:r w:rsidRPr="003915C8">
                <w:rPr>
                  <w:rStyle w:val="a5"/>
                  <w:lang w:val="uk-UA"/>
                </w:rPr>
                <w:t>-</w:t>
              </w:r>
              <w:r w:rsidRPr="003915C8">
                <w:rPr>
                  <w:rStyle w:val="a5"/>
                </w:rPr>
                <w:t>pokaz</w:t>
              </w:r>
              <w:r w:rsidRPr="003915C8">
                <w:rPr>
                  <w:rStyle w:val="a5"/>
                  <w:lang w:val="uk-UA"/>
                </w:rPr>
                <w:t>-</w:t>
              </w:r>
              <w:r w:rsidRPr="003915C8">
                <w:rPr>
                  <w:rStyle w:val="a5"/>
                </w:rPr>
                <w:t>dokumentalnoi</w:t>
              </w:r>
              <w:r w:rsidRPr="003915C8">
                <w:rPr>
                  <w:rStyle w:val="a5"/>
                  <w:lang w:val="uk-UA"/>
                </w:rPr>
                <w:t>-</w:t>
              </w:r>
              <w:r w:rsidRPr="003915C8">
                <w:rPr>
                  <w:rStyle w:val="a5"/>
                </w:rPr>
                <w:t>strichky</w:t>
              </w:r>
              <w:r w:rsidRPr="003915C8">
                <w:rPr>
                  <w:rStyle w:val="a5"/>
                  <w:lang w:val="uk-UA"/>
                </w:rPr>
                <w:t>-</w:t>
              </w:r>
              <w:r w:rsidRPr="003915C8">
                <w:rPr>
                  <w:rStyle w:val="a5"/>
                </w:rPr>
                <w:t>druhe</w:t>
              </w:r>
              <w:r w:rsidRPr="003915C8">
                <w:rPr>
                  <w:rStyle w:val="a5"/>
                  <w:lang w:val="uk-UA"/>
                </w:rPr>
                <w:t>-</w:t>
              </w:r>
              <w:r w:rsidRPr="003915C8">
                <w:rPr>
                  <w:rStyle w:val="a5"/>
                </w:rPr>
                <w:t>dykhannia</w:t>
              </w:r>
            </w:hyperlink>
          </w:p>
          <w:p w14:paraId="6DBED1F9" w14:textId="77777777" w:rsidR="007F7941" w:rsidRPr="00C12835" w:rsidRDefault="0079555E" w:rsidP="006D7580">
            <w:pPr>
              <w:jc w:val="both"/>
              <w:rPr>
                <w:lang w:val="uk-UA"/>
              </w:rPr>
            </w:pPr>
            <w:r w:rsidRPr="003915C8">
              <w:rPr>
                <w:lang w:val="uk-UA"/>
              </w:rPr>
              <w:lastRenderedPageBreak/>
              <w:t xml:space="preserve"> </w:t>
            </w:r>
            <w:hyperlink r:id="rId815" w:history="1">
              <w:r w:rsidR="007F7941" w:rsidRPr="00C12835">
                <w:rPr>
                  <w:rStyle w:val="a5"/>
                </w:rPr>
                <w:t>https</w:t>
              </w:r>
              <w:r w:rsidR="007F7941" w:rsidRPr="003915C8">
                <w:rPr>
                  <w:rStyle w:val="a5"/>
                  <w:lang w:val="uk-UA"/>
                </w:rPr>
                <w:t>://</w:t>
              </w:r>
              <w:r w:rsidR="007F7941" w:rsidRPr="00C12835">
                <w:rPr>
                  <w:rStyle w:val="a5"/>
                </w:rPr>
                <w:t>khoda</w:t>
              </w:r>
              <w:r w:rsidR="007F7941" w:rsidRPr="003915C8">
                <w:rPr>
                  <w:rStyle w:val="a5"/>
                  <w:lang w:val="uk-UA"/>
                </w:rPr>
                <w:t>.</w:t>
              </w:r>
              <w:r w:rsidR="007F7941" w:rsidRPr="00C12835">
                <w:rPr>
                  <w:rStyle w:val="a5"/>
                </w:rPr>
                <w:t>gov</w:t>
              </w:r>
              <w:r w:rsidR="007F7941" w:rsidRPr="003915C8">
                <w:rPr>
                  <w:rStyle w:val="a5"/>
                  <w:lang w:val="uk-UA"/>
                </w:rPr>
                <w:t>.</w:t>
              </w:r>
              <w:r w:rsidR="007F7941" w:rsidRPr="00C12835">
                <w:rPr>
                  <w:rStyle w:val="a5"/>
                </w:rPr>
                <w:t>ua</w:t>
              </w:r>
              <w:r w:rsidR="007F7941" w:rsidRPr="003915C8">
                <w:rPr>
                  <w:rStyle w:val="a5"/>
                  <w:lang w:val="uk-UA"/>
                </w:rPr>
                <w:t>/</w:t>
              </w:r>
              <w:r w:rsidR="007F7941" w:rsidRPr="00C12835">
                <w:rPr>
                  <w:rStyle w:val="a5"/>
                </w:rPr>
                <w:t>news</w:t>
              </w:r>
              <w:r w:rsidR="007F7941" w:rsidRPr="003915C8">
                <w:rPr>
                  <w:rStyle w:val="a5"/>
                  <w:lang w:val="uk-UA"/>
                </w:rPr>
                <w:t>/</w:t>
              </w:r>
              <w:r w:rsidR="007F7941" w:rsidRPr="00C12835">
                <w:rPr>
                  <w:rStyle w:val="a5"/>
                </w:rPr>
                <w:t>veteranskyi</w:t>
              </w:r>
              <w:r w:rsidR="007F7941" w:rsidRPr="003915C8">
                <w:rPr>
                  <w:rStyle w:val="a5"/>
                  <w:lang w:val="uk-UA"/>
                </w:rPr>
                <w:t>-</w:t>
              </w:r>
              <w:r w:rsidR="007F7941" w:rsidRPr="00C12835">
                <w:rPr>
                  <w:rStyle w:val="a5"/>
                </w:rPr>
                <w:t>sport</w:t>
              </w:r>
              <w:r w:rsidR="007F7941" w:rsidRPr="003915C8">
                <w:rPr>
                  <w:rStyle w:val="a5"/>
                  <w:lang w:val="uk-UA"/>
                </w:rPr>
                <w:t>-</w:t>
              </w:r>
              <w:r w:rsidR="007F7941" w:rsidRPr="00C12835">
                <w:rPr>
                  <w:rStyle w:val="a5"/>
                </w:rPr>
                <w:t>u</w:t>
              </w:r>
              <w:r w:rsidR="007F7941" w:rsidRPr="003915C8">
                <w:rPr>
                  <w:rStyle w:val="a5"/>
                  <w:lang w:val="uk-UA"/>
                </w:rPr>
                <w:t>-</w:t>
              </w:r>
              <w:r w:rsidR="007F7941" w:rsidRPr="00C12835">
                <w:rPr>
                  <w:rStyle w:val="a5"/>
                </w:rPr>
                <w:t>dii</w:t>
              </w:r>
              <w:r w:rsidR="007F7941" w:rsidRPr="003915C8">
                <w:rPr>
                  <w:rStyle w:val="a5"/>
                  <w:lang w:val="uk-UA"/>
                </w:rPr>
                <w:t>-</w:t>
              </w:r>
              <w:r w:rsidR="007F7941" w:rsidRPr="00C12835">
                <w:rPr>
                  <w:rStyle w:val="a5"/>
                </w:rPr>
                <w:t>podavaite</w:t>
              </w:r>
              <w:r w:rsidR="007F7941" w:rsidRPr="003915C8">
                <w:rPr>
                  <w:rStyle w:val="a5"/>
                  <w:lang w:val="uk-UA"/>
                </w:rPr>
                <w:t>-</w:t>
              </w:r>
              <w:r w:rsidR="007F7941" w:rsidRPr="00C12835">
                <w:rPr>
                  <w:rStyle w:val="a5"/>
                </w:rPr>
                <w:t>zaiavku</w:t>
              </w:r>
              <w:r w:rsidR="007F7941" w:rsidRPr="003915C8">
                <w:rPr>
                  <w:rStyle w:val="a5"/>
                  <w:lang w:val="uk-UA"/>
                </w:rPr>
                <w:t>-</w:t>
              </w:r>
              <w:r w:rsidR="007F7941" w:rsidRPr="00C12835">
                <w:rPr>
                  <w:rStyle w:val="a5"/>
                </w:rPr>
                <w:t>do</w:t>
              </w:r>
              <w:r w:rsidR="007F7941" w:rsidRPr="003915C8">
                <w:rPr>
                  <w:rStyle w:val="a5"/>
                  <w:lang w:val="uk-UA"/>
                </w:rPr>
                <w:t>-20-</w:t>
              </w:r>
              <w:r w:rsidR="007F7941" w:rsidRPr="00C12835">
                <w:rPr>
                  <w:rStyle w:val="a5"/>
                </w:rPr>
                <w:t>sichnia</w:t>
              </w:r>
            </w:hyperlink>
            <w:r w:rsidR="0097273C" w:rsidRPr="003915C8">
              <w:rPr>
                <w:lang w:val="uk-UA"/>
              </w:rPr>
              <w:t xml:space="preserve"> </w:t>
            </w:r>
          </w:p>
          <w:p w14:paraId="4C8A3EEF" w14:textId="77777777" w:rsidR="001A50BE" w:rsidRPr="00C12835" w:rsidRDefault="001A50BE" w:rsidP="001A50BE">
            <w:pPr>
              <w:rPr>
                <w:rStyle w:val="a5"/>
                <w:lang w:val="uk-UA"/>
              </w:rPr>
            </w:pPr>
            <w:hyperlink r:id="rId816" w:history="1">
              <w:r w:rsidRPr="00C12835">
                <w:rPr>
                  <w:rStyle w:val="a5"/>
                </w:rPr>
                <w:t>https</w:t>
              </w:r>
              <w:r w:rsidRPr="00C12835">
                <w:rPr>
                  <w:rStyle w:val="a5"/>
                  <w:lang w:val="uk-UA"/>
                </w:rPr>
                <w:t>://</w:t>
              </w:r>
              <w:r w:rsidRPr="00C12835">
                <w:rPr>
                  <w:rStyle w:val="a5"/>
                </w:rPr>
                <w:t>khoda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w:t>
              </w:r>
              <w:r w:rsidRPr="00C12835">
                <w:rPr>
                  <w:rStyle w:val="a5"/>
                </w:rPr>
                <w:t>vidnovyly</w:t>
              </w:r>
              <w:r w:rsidRPr="00C12835">
                <w:rPr>
                  <w:rStyle w:val="a5"/>
                  <w:lang w:val="uk-UA"/>
                </w:rPr>
                <w:t>-</w:t>
              </w:r>
              <w:r w:rsidRPr="00C12835">
                <w:rPr>
                  <w:rStyle w:val="a5"/>
                </w:rPr>
                <w:t>podannia</w:t>
              </w:r>
              <w:r w:rsidRPr="00C12835">
                <w:rPr>
                  <w:rStyle w:val="a5"/>
                  <w:lang w:val="uk-UA"/>
                </w:rPr>
                <w:t>-</w:t>
              </w:r>
              <w:r w:rsidRPr="00C12835">
                <w:rPr>
                  <w:rStyle w:val="a5"/>
                </w:rPr>
                <w:t>zaiav</w:t>
              </w:r>
              <w:r w:rsidRPr="00C12835">
                <w:rPr>
                  <w:rStyle w:val="a5"/>
                  <w:lang w:val="uk-UA"/>
                </w:rPr>
                <w:t>-</w:t>
              </w:r>
              <w:r w:rsidRPr="00C12835">
                <w:rPr>
                  <w:rStyle w:val="a5"/>
                </w:rPr>
                <w:t>na</w:t>
              </w:r>
              <w:r w:rsidRPr="00C12835">
                <w:rPr>
                  <w:rStyle w:val="a5"/>
                  <w:lang w:val="uk-UA"/>
                </w:rPr>
                <w:t>-</w:t>
              </w:r>
              <w:r w:rsidRPr="00C12835">
                <w:rPr>
                  <w:rStyle w:val="a5"/>
                </w:rPr>
                <w:t>veteranskyi</w:t>
              </w:r>
              <w:r w:rsidRPr="00C12835">
                <w:rPr>
                  <w:rStyle w:val="a5"/>
                  <w:lang w:val="uk-UA"/>
                </w:rPr>
                <w:t>-</w:t>
              </w:r>
              <w:r w:rsidRPr="00C12835">
                <w:rPr>
                  <w:rStyle w:val="a5"/>
                </w:rPr>
                <w:t>sport</w:t>
              </w:r>
              <w:r w:rsidRPr="00C12835">
                <w:rPr>
                  <w:rStyle w:val="a5"/>
                  <w:lang w:val="uk-UA"/>
                </w:rPr>
                <w:t>-</w:t>
              </w:r>
              <w:r w:rsidRPr="00C12835">
                <w:rPr>
                  <w:rStyle w:val="a5"/>
                </w:rPr>
                <w:t>iak</w:t>
              </w:r>
              <w:r w:rsidRPr="00C12835">
                <w:rPr>
                  <w:rStyle w:val="a5"/>
                  <w:lang w:val="uk-UA"/>
                </w:rPr>
                <w:t>-</w:t>
              </w:r>
              <w:r w:rsidRPr="00C12835">
                <w:rPr>
                  <w:rStyle w:val="a5"/>
                </w:rPr>
                <w:t>otrymaty</w:t>
              </w:r>
              <w:r w:rsidRPr="00C12835">
                <w:rPr>
                  <w:rStyle w:val="a5"/>
                  <w:lang w:val="uk-UA"/>
                </w:rPr>
                <w:t>-</w:t>
              </w:r>
              <w:r w:rsidRPr="00C12835">
                <w:rPr>
                  <w:rStyle w:val="a5"/>
                </w:rPr>
                <w:t>vyplatu</w:t>
              </w:r>
              <w:r w:rsidRPr="00C12835">
                <w:rPr>
                  <w:rStyle w:val="a5"/>
                  <w:lang w:val="uk-UA"/>
                </w:rPr>
                <w:t>-</w:t>
              </w:r>
              <w:r w:rsidRPr="00C12835">
                <w:rPr>
                  <w:rStyle w:val="a5"/>
                </w:rPr>
                <w:t>na</w:t>
              </w:r>
              <w:r w:rsidRPr="00C12835">
                <w:rPr>
                  <w:rStyle w:val="a5"/>
                  <w:lang w:val="uk-UA"/>
                </w:rPr>
                <w:t>-</w:t>
              </w:r>
              <w:r w:rsidRPr="00C12835">
                <w:rPr>
                  <w:rStyle w:val="a5"/>
                </w:rPr>
                <w:t>trenuvannia</w:t>
              </w:r>
            </w:hyperlink>
          </w:p>
          <w:p w14:paraId="6E9D2BDE" w14:textId="77777777" w:rsidR="001A50BE" w:rsidRPr="00C12835" w:rsidRDefault="0097273C" w:rsidP="001A50BE">
            <w:pPr>
              <w:rPr>
                <w:lang w:val="uk-UA"/>
              </w:rPr>
            </w:pPr>
            <w:r w:rsidRPr="00C12835">
              <w:rPr>
                <w:lang w:val="uk-UA"/>
              </w:rPr>
              <w:t>У Дар’ївській територіальній громаді</w:t>
            </w:r>
          </w:p>
          <w:p w14:paraId="1EA8C3B5" w14:textId="77777777" w:rsidR="008542F3" w:rsidRDefault="0097273C" w:rsidP="008542F3">
            <w:pPr>
              <w:pStyle w:val="LO-normal"/>
              <w:jc w:val="both"/>
              <w:rPr>
                <w:rFonts w:cs="Times New Roman"/>
                <w:sz w:val="20"/>
                <w:szCs w:val="20"/>
              </w:rPr>
            </w:pPr>
            <w:hyperlink r:id="rId817" w:history="1">
              <w:r w:rsidRPr="00C12835">
                <w:rPr>
                  <w:rStyle w:val="a5"/>
                  <w:rFonts w:cs="Times New Roman"/>
                  <w:sz w:val="20"/>
                  <w:szCs w:val="20"/>
                </w:rPr>
                <w:t>https://www.facebook.com/share/p/18vz3WUyzg/</w:t>
              </w:r>
            </w:hyperlink>
            <w:r w:rsidR="008542F3" w:rsidRPr="00C12835">
              <w:rPr>
                <w:rFonts w:cs="Times New Roman"/>
                <w:sz w:val="20"/>
                <w:szCs w:val="20"/>
              </w:rPr>
              <w:t xml:space="preserve"> </w:t>
            </w:r>
            <w:hyperlink r:id="rId818">
              <w:r w:rsidR="008542F3" w:rsidRPr="00C12835">
                <w:rPr>
                  <w:rFonts w:cs="Times New Roman"/>
                  <w:color w:val="1155CC"/>
                  <w:sz w:val="20"/>
                  <w:szCs w:val="20"/>
                  <w:u w:val="single"/>
                </w:rPr>
                <w:t>https://www.facebook.com/share/p/14kQSgrLAon/</w:t>
              </w:r>
            </w:hyperlink>
          </w:p>
          <w:p w14:paraId="4B68CB7F" w14:textId="77777777" w:rsidR="003915C8" w:rsidRPr="0041227D" w:rsidRDefault="003915C8" w:rsidP="0041227D">
            <w:pPr>
              <w:jc w:val="both"/>
              <w:rPr>
                <w:rFonts w:eastAsia="Cambria"/>
              </w:rPr>
            </w:pPr>
            <w:r>
              <w:t>У Борозенській ТГ</w:t>
            </w:r>
            <w:hyperlink r:id="rId819" w:history="1">
              <w:r w:rsidRPr="003915C8">
                <w:rPr>
                  <w:rStyle w:val="a5"/>
                  <w:rFonts w:eastAsia="Cambria"/>
                </w:rPr>
                <w:t>https</w:t>
              </w:r>
              <w:r w:rsidRPr="003915C8">
                <w:rPr>
                  <w:rStyle w:val="a5"/>
                  <w:rFonts w:eastAsia="Cambria"/>
                  <w:lang w:val="uk-UA"/>
                </w:rPr>
                <w:t>://</w:t>
              </w:r>
              <w:r w:rsidRPr="003915C8">
                <w:rPr>
                  <w:rStyle w:val="a5"/>
                  <w:rFonts w:eastAsia="Cambria"/>
                </w:rPr>
                <w:t>borozenska</w:t>
              </w:r>
              <w:r w:rsidRPr="003915C8">
                <w:rPr>
                  <w:rStyle w:val="a5"/>
                  <w:rFonts w:eastAsia="Cambria"/>
                  <w:lang w:val="uk-UA"/>
                </w:rPr>
                <w:t>-</w:t>
              </w:r>
              <w:r w:rsidRPr="003915C8">
                <w:rPr>
                  <w:rStyle w:val="a5"/>
                  <w:rFonts w:eastAsia="Cambria"/>
                </w:rPr>
                <w:t>gromada</w:t>
              </w:r>
              <w:r w:rsidRPr="003915C8">
                <w:rPr>
                  <w:rStyle w:val="a5"/>
                  <w:rFonts w:eastAsia="Cambria"/>
                  <w:lang w:val="uk-UA"/>
                </w:rPr>
                <w:t>.</w:t>
              </w:r>
              <w:r w:rsidRPr="003915C8">
                <w:rPr>
                  <w:rStyle w:val="a5"/>
                  <w:rFonts w:eastAsia="Cambria"/>
                </w:rPr>
                <w:t>gov</w:t>
              </w:r>
              <w:r w:rsidRPr="003915C8">
                <w:rPr>
                  <w:rStyle w:val="a5"/>
                  <w:rFonts w:eastAsia="Cambria"/>
                  <w:lang w:val="uk-UA"/>
                </w:rPr>
                <w:t>.</w:t>
              </w:r>
              <w:r w:rsidRPr="003915C8">
                <w:rPr>
                  <w:rStyle w:val="a5"/>
                  <w:rFonts w:eastAsia="Cambria"/>
                </w:rPr>
                <w:t>ua</w:t>
              </w:r>
              <w:r w:rsidRPr="003915C8">
                <w:rPr>
                  <w:rStyle w:val="a5"/>
                  <w:rFonts w:eastAsia="Cambria"/>
                  <w:lang w:val="uk-UA"/>
                </w:rPr>
                <w:t>/</w:t>
              </w:r>
              <w:r w:rsidRPr="003915C8">
                <w:rPr>
                  <w:rStyle w:val="a5"/>
                  <w:rFonts w:eastAsia="Cambria"/>
                </w:rPr>
                <w:t>news</w:t>
              </w:r>
              <w:r w:rsidRPr="003915C8">
                <w:rPr>
                  <w:rStyle w:val="a5"/>
                  <w:rFonts w:eastAsia="Cambria"/>
                  <w:lang w:val="uk-UA"/>
                </w:rPr>
                <w:t>/</w:t>
              </w:r>
            </w:hyperlink>
          </w:p>
          <w:p w14:paraId="0E53B1B0" w14:textId="77777777" w:rsidR="00AA0DA5" w:rsidRPr="00DA79E0" w:rsidRDefault="003915C8" w:rsidP="006D7580">
            <w:pPr>
              <w:jc w:val="both"/>
              <w:rPr>
                <w:lang w:val="uk-UA"/>
              </w:rPr>
            </w:pPr>
            <w:r w:rsidRPr="003915C8">
              <w:rPr>
                <w:lang w:val="uk-UA"/>
              </w:rPr>
              <w:t>20 серпня 2026 року з нагоди відзначення Дня Незалежності України в Великоолександрівській громаді Бериславського району проведено обласний фізкультурно-оздоровчий захід з адаптивного спорту серед ветеранів війни «СИЛЬНІ РАЗОМ» у доступних адаптивних дисциплінах (бочча, корнхол, дартс, джакколо (жульбар), ладдер болл, настільний теніс, спортивні хрестики-нулики), в якій взяли участь 21 учасник з числа осіб з інвалідністю внаслідок війни.</w:t>
            </w:r>
          </w:p>
        </w:tc>
      </w:tr>
      <w:tr w:rsidR="00F84610" w:rsidRPr="00CF0719" w14:paraId="7D070A06" w14:textId="77777777" w:rsidTr="002C2DD4">
        <w:tc>
          <w:tcPr>
            <w:tcW w:w="1951" w:type="dxa"/>
          </w:tcPr>
          <w:p w14:paraId="5F32C0C7" w14:textId="77777777" w:rsidR="00F84610" w:rsidRPr="00C12835" w:rsidRDefault="00F84610" w:rsidP="004A4146">
            <w:pPr>
              <w:rPr>
                <w:rFonts w:eastAsia="Cambria"/>
                <w:lang w:val="uk-UA"/>
              </w:rPr>
            </w:pPr>
            <w:r w:rsidRPr="00C12835">
              <w:rPr>
                <w:rFonts w:eastAsia="Cambria"/>
                <w:lang w:val="uk-UA"/>
              </w:rPr>
              <w:lastRenderedPageBreak/>
              <w:t xml:space="preserve">22) </w:t>
            </w:r>
            <w:r w:rsidR="006D7580" w:rsidRPr="00C12835">
              <w:rPr>
                <w:rFonts w:eastAsia="Cambria"/>
                <w:lang w:val="uk-UA"/>
              </w:rPr>
              <w:t>З</w:t>
            </w:r>
            <w:r w:rsidRPr="00C12835">
              <w:rPr>
                <w:rFonts w:eastAsia="Cambria"/>
                <w:lang w:val="uk-UA"/>
              </w:rPr>
              <w:t>абезпечити організацію та проведення інформаційно-просвітницької кампанії «Рухаємося -значить живемо» у рамках реалізації соціального проекту «Активні парки - локації здорової України»</w:t>
            </w:r>
          </w:p>
        </w:tc>
        <w:tc>
          <w:tcPr>
            <w:tcW w:w="2126" w:type="dxa"/>
          </w:tcPr>
          <w:p w14:paraId="391A8DB3" w14:textId="77777777" w:rsidR="00F84610" w:rsidRPr="00C12835" w:rsidRDefault="00F84610" w:rsidP="004A4146">
            <w:pPr>
              <w:rPr>
                <w:rFonts w:eastAsia="Cambria"/>
                <w:lang w:val="uk-UA"/>
              </w:rPr>
            </w:pPr>
            <w:r w:rsidRPr="00C12835">
              <w:rPr>
                <w:rFonts w:eastAsia="Cambria"/>
                <w:lang w:val="uk-UA"/>
              </w:rPr>
              <w:t>Управління фізичної культури, молоді та спорту обласної державної адміністрації, управління у справах ветеранів обласної державної адміністрації, управління 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4ABAEC16" w14:textId="77777777" w:rsidR="00F84610" w:rsidRPr="00C12835" w:rsidRDefault="00F84610" w:rsidP="006D7580">
            <w:pPr>
              <w:jc w:val="center"/>
            </w:pPr>
            <w:r w:rsidRPr="00C12835">
              <w:t>Грудень</w:t>
            </w:r>
          </w:p>
          <w:p w14:paraId="7FFFDC95" w14:textId="77777777" w:rsidR="00F84610" w:rsidRPr="00C12835" w:rsidRDefault="00F84610" w:rsidP="006D7580">
            <w:pPr>
              <w:jc w:val="center"/>
            </w:pPr>
            <w:r w:rsidRPr="00C12835">
              <w:t>202</w:t>
            </w:r>
            <w:r w:rsidR="00611EE9" w:rsidRPr="00C12835">
              <w:t>6</w:t>
            </w:r>
            <w:r w:rsidRPr="00C12835">
              <w:t xml:space="preserve"> року</w:t>
            </w:r>
          </w:p>
        </w:tc>
        <w:tc>
          <w:tcPr>
            <w:tcW w:w="993" w:type="dxa"/>
          </w:tcPr>
          <w:p w14:paraId="15BE431B" w14:textId="77777777" w:rsidR="00F84610" w:rsidRPr="00C12835" w:rsidRDefault="00F84610" w:rsidP="006D7580">
            <w:pPr>
              <w:jc w:val="center"/>
            </w:pPr>
          </w:p>
        </w:tc>
        <w:tc>
          <w:tcPr>
            <w:tcW w:w="1417" w:type="dxa"/>
          </w:tcPr>
          <w:p w14:paraId="3F2129C4" w14:textId="77777777" w:rsidR="00F84610" w:rsidRPr="00C12835" w:rsidRDefault="00F84610" w:rsidP="006D7580">
            <w:pPr>
              <w:jc w:val="center"/>
            </w:pPr>
            <w:r w:rsidRPr="00C12835">
              <w:t>Вико</w:t>
            </w:r>
            <w:r w:rsidR="00611EE9" w:rsidRPr="00C12835">
              <w:t>нується</w:t>
            </w:r>
          </w:p>
        </w:tc>
        <w:tc>
          <w:tcPr>
            <w:tcW w:w="7938" w:type="dxa"/>
          </w:tcPr>
          <w:p w14:paraId="764C1E90" w14:textId="77777777" w:rsidR="00AA202A" w:rsidRPr="00C12835" w:rsidRDefault="00CF0719" w:rsidP="006D7580">
            <w:pPr>
              <w:jc w:val="both"/>
              <w:rPr>
                <w:rFonts w:eastAsia="Cambria"/>
                <w:lang w:val="uk-UA"/>
              </w:rPr>
            </w:pPr>
            <w:r w:rsidRPr="00C12835">
              <w:rPr>
                <w:lang w:val="uk-UA"/>
              </w:rPr>
              <w:t>О</w:t>
            </w:r>
            <w:r w:rsidR="00AA202A" w:rsidRPr="00C12835">
              <w:rPr>
                <w:lang w:val="uk-UA"/>
              </w:rPr>
              <w:t xml:space="preserve">рганізація та проведення інформаційно-просвітницької кампанії «Рухаємося -значить живемо» </w:t>
            </w:r>
            <w:r w:rsidRPr="00C12835">
              <w:rPr>
                <w:lang w:val="uk-UA"/>
              </w:rPr>
              <w:t xml:space="preserve">забезпечується </w:t>
            </w:r>
            <w:r w:rsidR="00AA202A" w:rsidRPr="00C12835">
              <w:rPr>
                <w:lang w:val="uk-UA"/>
              </w:rPr>
              <w:t xml:space="preserve">у </w:t>
            </w:r>
            <w:r w:rsidRPr="00C12835">
              <w:rPr>
                <w:lang w:val="uk-UA"/>
              </w:rPr>
              <w:t xml:space="preserve">тому числі і в </w:t>
            </w:r>
            <w:r w:rsidR="00AA202A" w:rsidRPr="00C12835">
              <w:rPr>
                <w:lang w:val="uk-UA"/>
              </w:rPr>
              <w:t>рамках реалізації соціального проекту «Активні парки - локації здорової України»</w:t>
            </w:r>
            <w:r w:rsidRPr="00C12835">
              <w:rPr>
                <w:lang w:val="uk-UA"/>
              </w:rPr>
              <w:t>.</w:t>
            </w:r>
          </w:p>
          <w:p w14:paraId="613D7CC3" w14:textId="77777777" w:rsidR="00AA202A" w:rsidRPr="00C12835" w:rsidRDefault="00CF0719" w:rsidP="006D7580">
            <w:pPr>
              <w:jc w:val="both"/>
              <w:rPr>
                <w:rFonts w:eastAsia="Cambria"/>
                <w:lang w:val="uk-UA"/>
              </w:rPr>
            </w:pPr>
            <w:r w:rsidRPr="00C12835">
              <w:rPr>
                <w:rFonts w:eastAsia="Cambria"/>
              </w:rPr>
              <w:t>В месенджері Whatsapp створено групи «Рада ветеранів війни та родин загиблих» та «Робоча група з представниками ЦВС», в яких постійно розміщуються інформаційні матеріали з питань ветеранської політики.</w:t>
            </w:r>
          </w:p>
          <w:p w14:paraId="0EE827D3" w14:textId="77777777" w:rsidR="0041227D" w:rsidRPr="00C12835" w:rsidRDefault="00CF0719" w:rsidP="006D7580">
            <w:pPr>
              <w:jc w:val="both"/>
              <w:rPr>
                <w:rFonts w:eastAsia="Cambria"/>
                <w:lang w:val="uk-UA"/>
              </w:rPr>
            </w:pPr>
            <w:r w:rsidRPr="00C12835">
              <w:rPr>
                <w:rFonts w:eastAsia="Cambria"/>
                <w:lang w:val="uk-UA"/>
              </w:rPr>
              <w:t xml:space="preserve">Відповідна інформація стосовно проведених заходів інформаційно-просвітницької кампанії розміщена на офіційних вебсайтах </w:t>
            </w:r>
            <w:r w:rsidRPr="00C12835">
              <w:rPr>
                <w:lang w:val="uk-UA"/>
              </w:rPr>
              <w:t xml:space="preserve">обласної, районних військових адміністрацій, виконкомів територіальних громад області </w:t>
            </w:r>
            <w:r w:rsidRPr="00C12835">
              <w:rPr>
                <w:rFonts w:eastAsia="Cambria"/>
                <w:lang w:val="uk-UA"/>
              </w:rPr>
              <w:t>та сторінках у мережі:</w:t>
            </w:r>
          </w:p>
          <w:p w14:paraId="7B4C7B1A" w14:textId="77777777" w:rsidR="001A50BE" w:rsidRPr="00C12835" w:rsidRDefault="001A50BE" w:rsidP="001A50BE">
            <w:pPr>
              <w:rPr>
                <w:color w:val="000000"/>
                <w:lang w:val="uk-UA"/>
              </w:rPr>
            </w:pPr>
            <w:hyperlink r:id="rId820" w:history="1">
              <w:r w:rsidRPr="00C12835">
                <w:rPr>
                  <w:rStyle w:val="a5"/>
                  <w:lang w:val="uk-UA"/>
                </w:rPr>
                <w:t>https://khoda.gov.ua/news/dity-z-rodyn-vpo-z-khersonshchyny-iaki-znaishly-prykhystok-u-vinnytsi-doluchylys-do-vseukrainskoi-initsiatyvy-aktyvni-parky</w:t>
              </w:r>
            </w:hyperlink>
          </w:p>
          <w:p w14:paraId="401B9027" w14:textId="77777777" w:rsidR="00CF0719" w:rsidRPr="00C12835" w:rsidRDefault="00CF0719" w:rsidP="006D7580">
            <w:pPr>
              <w:jc w:val="both"/>
              <w:rPr>
                <w:rFonts w:eastAsia="Cambria"/>
                <w:lang w:val="uk-UA"/>
              </w:rPr>
            </w:pPr>
            <w:r w:rsidRPr="00C12835">
              <w:rPr>
                <w:rFonts w:eastAsia="Cambria"/>
                <w:lang w:val="uk-UA"/>
              </w:rPr>
              <w:t>в Дар’ївській територіальній громаді:</w:t>
            </w:r>
          </w:p>
          <w:p w14:paraId="7C75FDCF" w14:textId="77777777" w:rsidR="008542F3" w:rsidRDefault="008542F3" w:rsidP="006D7580">
            <w:pPr>
              <w:jc w:val="both"/>
              <w:rPr>
                <w:lang w:val="uk-UA"/>
              </w:rPr>
            </w:pPr>
            <w:hyperlink r:id="rId821">
              <w:r w:rsidRPr="00C12835">
                <w:rPr>
                  <w:color w:val="1155CC"/>
                  <w:u w:val="single"/>
                </w:rPr>
                <w:t>https</w:t>
              </w:r>
              <w:r w:rsidRPr="00C12835">
                <w:rPr>
                  <w:color w:val="1155CC"/>
                  <w:u w:val="single"/>
                  <w:lang w:val="uk-UA"/>
                </w:rPr>
                <w:t>://</w:t>
              </w:r>
              <w:r w:rsidRPr="00C12835">
                <w:rPr>
                  <w:color w:val="1155CC"/>
                  <w:u w:val="single"/>
                </w:rPr>
                <w:t>www</w:t>
              </w:r>
              <w:r w:rsidRPr="00C12835">
                <w:rPr>
                  <w:color w:val="1155CC"/>
                  <w:u w:val="single"/>
                  <w:lang w:val="uk-UA"/>
                </w:rPr>
                <w:t>.</w:t>
              </w:r>
              <w:r w:rsidRPr="00C12835">
                <w:rPr>
                  <w:color w:val="1155CC"/>
                  <w:u w:val="single"/>
                </w:rPr>
                <w:t>facebook</w:t>
              </w:r>
              <w:r w:rsidRPr="00C12835">
                <w:rPr>
                  <w:color w:val="1155CC"/>
                  <w:u w:val="single"/>
                  <w:lang w:val="uk-UA"/>
                </w:rPr>
                <w:t>.</w:t>
              </w:r>
              <w:r w:rsidRPr="00C12835">
                <w:rPr>
                  <w:color w:val="1155CC"/>
                  <w:u w:val="single"/>
                </w:rPr>
                <w:t>com</w:t>
              </w:r>
              <w:r w:rsidRPr="00C12835">
                <w:rPr>
                  <w:color w:val="1155CC"/>
                  <w:u w:val="single"/>
                  <w:lang w:val="uk-UA"/>
                </w:rPr>
                <w:t>/</w:t>
              </w:r>
              <w:r w:rsidRPr="00C12835">
                <w:rPr>
                  <w:color w:val="1155CC"/>
                  <w:u w:val="single"/>
                </w:rPr>
                <w:t>share</w:t>
              </w:r>
              <w:r w:rsidRPr="00C12835">
                <w:rPr>
                  <w:color w:val="1155CC"/>
                  <w:u w:val="single"/>
                  <w:lang w:val="uk-UA"/>
                </w:rPr>
                <w:t>/</w:t>
              </w:r>
              <w:r w:rsidRPr="00C12835">
                <w:rPr>
                  <w:color w:val="1155CC"/>
                  <w:u w:val="single"/>
                </w:rPr>
                <w:t>p</w:t>
              </w:r>
              <w:r w:rsidRPr="00C12835">
                <w:rPr>
                  <w:color w:val="1155CC"/>
                  <w:u w:val="single"/>
                  <w:lang w:val="uk-UA"/>
                </w:rPr>
                <w:t>/14</w:t>
              </w:r>
              <w:r w:rsidRPr="00C12835">
                <w:rPr>
                  <w:color w:val="1155CC"/>
                  <w:u w:val="single"/>
                </w:rPr>
                <w:t>oAxy</w:t>
              </w:r>
              <w:r w:rsidRPr="00C12835">
                <w:rPr>
                  <w:color w:val="1155CC"/>
                  <w:u w:val="single"/>
                  <w:lang w:val="uk-UA"/>
                </w:rPr>
                <w:t>2</w:t>
              </w:r>
              <w:r w:rsidRPr="00C12835">
                <w:rPr>
                  <w:color w:val="1155CC"/>
                  <w:u w:val="single"/>
                </w:rPr>
                <w:t>osRs</w:t>
              </w:r>
              <w:r w:rsidRPr="00C12835">
                <w:rPr>
                  <w:color w:val="1155CC"/>
                  <w:u w:val="single"/>
                  <w:lang w:val="uk-UA"/>
                </w:rPr>
                <w:t>/</w:t>
              </w:r>
            </w:hyperlink>
          </w:p>
          <w:p w14:paraId="5596DFA4" w14:textId="77777777" w:rsidR="0041227D" w:rsidRDefault="0041227D" w:rsidP="006D7580">
            <w:pPr>
              <w:jc w:val="both"/>
              <w:rPr>
                <w:lang w:val="uk-UA"/>
              </w:rPr>
            </w:pPr>
            <w:hyperlink r:id="rId822" w:history="1">
              <w:r w:rsidRPr="0041227D">
                <w:rPr>
                  <w:rStyle w:val="a5"/>
                </w:rPr>
                <w:t>https</w:t>
              </w:r>
              <w:r w:rsidRPr="0041227D">
                <w:rPr>
                  <w:rStyle w:val="a5"/>
                  <w:lang w:val="uk-UA"/>
                </w:rPr>
                <w:t>://</w:t>
              </w:r>
              <w:r w:rsidRPr="0041227D">
                <w:rPr>
                  <w:rStyle w:val="a5"/>
                </w:rPr>
                <w:t>daryivska</w:t>
              </w:r>
              <w:r w:rsidRPr="0041227D">
                <w:rPr>
                  <w:rStyle w:val="a5"/>
                  <w:lang w:val="uk-UA"/>
                </w:rPr>
                <w:t>-</w:t>
              </w:r>
              <w:r w:rsidRPr="0041227D">
                <w:rPr>
                  <w:rStyle w:val="a5"/>
                </w:rPr>
                <w:t>gromada</w:t>
              </w:r>
              <w:r w:rsidRPr="0041227D">
                <w:rPr>
                  <w:rStyle w:val="a5"/>
                  <w:lang w:val="uk-UA"/>
                </w:rPr>
                <w:t>.</w:t>
              </w:r>
              <w:r w:rsidRPr="0041227D">
                <w:rPr>
                  <w:rStyle w:val="a5"/>
                </w:rPr>
                <w:t>gov</w:t>
              </w:r>
              <w:r w:rsidRPr="0041227D">
                <w:rPr>
                  <w:rStyle w:val="a5"/>
                  <w:lang w:val="uk-UA"/>
                </w:rPr>
                <w:t>.</w:t>
              </w:r>
              <w:r w:rsidRPr="0041227D">
                <w:rPr>
                  <w:rStyle w:val="a5"/>
                </w:rPr>
                <w:t>ua</w:t>
              </w:r>
              <w:r w:rsidRPr="0041227D">
                <w:rPr>
                  <w:rStyle w:val="a5"/>
                  <w:lang w:val="uk-UA"/>
                </w:rPr>
                <w:t>/</w:t>
              </w:r>
              <w:r w:rsidRPr="0041227D">
                <w:rPr>
                  <w:rStyle w:val="a5"/>
                </w:rPr>
                <w:t>news</w:t>
              </w:r>
              <w:r w:rsidRPr="0041227D">
                <w:rPr>
                  <w:rStyle w:val="a5"/>
                  <w:lang w:val="uk-UA"/>
                </w:rPr>
                <w:t>/1787573764/</w:t>
              </w:r>
            </w:hyperlink>
          </w:p>
          <w:p w14:paraId="180E70B8" w14:textId="77777777" w:rsidR="0041227D" w:rsidRPr="0041227D" w:rsidRDefault="0041227D" w:rsidP="0041227D">
            <w:pPr>
              <w:rPr>
                <w:rFonts w:eastAsia="Cambria"/>
                <w:lang w:val="uk-UA"/>
              </w:rPr>
            </w:pPr>
            <w:r w:rsidRPr="0041227D">
              <w:rPr>
                <w:rFonts w:eastAsia="Cambria"/>
                <w:lang w:val="uk-UA"/>
              </w:rPr>
              <w:t xml:space="preserve"> </w:t>
            </w:r>
          </w:p>
        </w:tc>
      </w:tr>
      <w:tr w:rsidR="00F84610" w:rsidRPr="00CF0719" w14:paraId="020CC636" w14:textId="77777777" w:rsidTr="002C2DD4">
        <w:tc>
          <w:tcPr>
            <w:tcW w:w="1951" w:type="dxa"/>
          </w:tcPr>
          <w:p w14:paraId="12187774" w14:textId="77777777" w:rsidR="00F84610" w:rsidRPr="00C12835" w:rsidRDefault="00F84610" w:rsidP="006D7580">
            <w:pPr>
              <w:ind w:right="-43"/>
            </w:pPr>
            <w:r w:rsidRPr="00C12835">
              <w:t xml:space="preserve">23) </w:t>
            </w:r>
            <w:r w:rsidR="006D7580" w:rsidRPr="00C12835">
              <w:rPr>
                <w:lang w:val="uk-UA"/>
              </w:rPr>
              <w:t>П</w:t>
            </w:r>
            <w:r w:rsidRPr="00C12835">
              <w:t xml:space="preserve">ровести заходи з адаптивного спорту серед осіб з інвалідністю з метою </w:t>
            </w:r>
            <w:r w:rsidR="006D7580" w:rsidRPr="00C12835">
              <w:rPr>
                <w:lang w:val="uk-UA"/>
              </w:rPr>
              <w:t>п</w:t>
            </w:r>
            <w:r w:rsidRPr="00C12835">
              <w:t>окращення фізичного і психічного здоров’я</w:t>
            </w:r>
          </w:p>
        </w:tc>
        <w:tc>
          <w:tcPr>
            <w:tcW w:w="2126" w:type="dxa"/>
          </w:tcPr>
          <w:p w14:paraId="4FAB4693" w14:textId="77777777" w:rsidR="00F84610" w:rsidRPr="00C12835" w:rsidRDefault="00F84610" w:rsidP="004A4146">
            <w:r w:rsidRPr="00C12835">
              <w:t xml:space="preserve">Управління фізичної культури, молоді та спорту обласної державної адміністрації, управління у справах ветеранів обласної державної адміністрації, управління </w:t>
            </w:r>
            <w:r w:rsidRPr="00C12835">
              <w:lastRenderedPageBreak/>
              <w:t>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78BF6066" w14:textId="77777777" w:rsidR="00F84610" w:rsidRPr="00C12835" w:rsidRDefault="00F84610" w:rsidP="006D7580">
            <w:pPr>
              <w:jc w:val="center"/>
            </w:pPr>
            <w:r w:rsidRPr="00C12835">
              <w:lastRenderedPageBreak/>
              <w:t>Грудень</w:t>
            </w:r>
          </w:p>
          <w:p w14:paraId="60E21194" w14:textId="77777777" w:rsidR="00F84610" w:rsidRPr="00C12835" w:rsidRDefault="00611EE9" w:rsidP="006D7580">
            <w:pPr>
              <w:jc w:val="center"/>
            </w:pPr>
            <w:r w:rsidRPr="00C12835">
              <w:t>2026</w:t>
            </w:r>
            <w:r w:rsidR="00F84610" w:rsidRPr="00C12835">
              <w:t xml:space="preserve"> року</w:t>
            </w:r>
          </w:p>
        </w:tc>
        <w:tc>
          <w:tcPr>
            <w:tcW w:w="993" w:type="dxa"/>
          </w:tcPr>
          <w:p w14:paraId="5BC94397" w14:textId="77777777" w:rsidR="00F84610" w:rsidRPr="00C12835" w:rsidRDefault="00F84610" w:rsidP="006D7580">
            <w:pPr>
              <w:jc w:val="center"/>
            </w:pPr>
          </w:p>
        </w:tc>
        <w:tc>
          <w:tcPr>
            <w:tcW w:w="1417" w:type="dxa"/>
          </w:tcPr>
          <w:p w14:paraId="5332D61D" w14:textId="77777777" w:rsidR="00F84610" w:rsidRPr="00C12835" w:rsidRDefault="0079555E" w:rsidP="006D7580">
            <w:pPr>
              <w:jc w:val="center"/>
            </w:pPr>
            <w:r w:rsidRPr="00C12835">
              <w:t>Виконується</w:t>
            </w:r>
          </w:p>
        </w:tc>
        <w:tc>
          <w:tcPr>
            <w:tcW w:w="7938" w:type="dxa"/>
          </w:tcPr>
          <w:p w14:paraId="604D03B4" w14:textId="77777777" w:rsidR="00492D51" w:rsidRPr="00FD6CA9" w:rsidRDefault="0079555E" w:rsidP="006D7580">
            <w:pPr>
              <w:jc w:val="both"/>
              <w:rPr>
                <w:lang w:val="uk-UA"/>
              </w:rPr>
            </w:pPr>
            <w:r w:rsidRPr="00C12835">
              <w:rPr>
                <w:rFonts w:eastAsia="Cambria"/>
              </w:rPr>
              <w:t xml:space="preserve">Відповідна інформація щодо </w:t>
            </w:r>
            <w:r w:rsidRPr="00C12835">
              <w:t xml:space="preserve">проведених заходів з адаптивного спорту серед осіб з інвалідністю </w:t>
            </w:r>
            <w:r w:rsidRPr="00C12835">
              <w:rPr>
                <w:rFonts w:eastAsia="Cambria"/>
              </w:rPr>
              <w:t xml:space="preserve">розміщена на офіційних вебсайтах </w:t>
            </w:r>
            <w:r w:rsidRPr="00C12835">
              <w:t xml:space="preserve">обласної, районних військових </w:t>
            </w:r>
            <w:r w:rsidRPr="00FD6CA9">
              <w:t xml:space="preserve">адміністрацій, виконкомів територіальних громад області </w:t>
            </w:r>
            <w:r w:rsidRPr="00FD6CA9">
              <w:rPr>
                <w:rFonts w:eastAsia="Cambria"/>
              </w:rPr>
              <w:t>та сторінках у мережі :</w:t>
            </w:r>
            <w:r w:rsidRPr="00FD6CA9">
              <w:t xml:space="preserve"> </w:t>
            </w:r>
          </w:p>
          <w:p w14:paraId="0594032F" w14:textId="77777777" w:rsidR="00FD6CA9" w:rsidRPr="00FD6CA9" w:rsidRDefault="00FD6CA9" w:rsidP="00FD6CA9">
            <w:pPr>
              <w:rPr>
                <w:color w:val="000000"/>
                <w:lang w:val="uk-UA"/>
              </w:rPr>
            </w:pPr>
            <w:hyperlink r:id="rId823" w:history="1">
              <w:r w:rsidRPr="00FD6CA9">
                <w:rPr>
                  <w:rStyle w:val="a5"/>
                  <w:lang w:val="uk-UA"/>
                </w:rPr>
                <w:t>https://khoda.gov.ua/news/sportsmeny-z-khersonshchyny-vyboroly-18-medalei-na-chempionati-ukrainy-z-para-lehkoi-atletyky</w:t>
              </w:r>
            </w:hyperlink>
            <w:r w:rsidRPr="00FD6CA9">
              <w:rPr>
                <w:color w:val="000000"/>
                <w:lang w:val="uk-UA"/>
              </w:rPr>
              <w:t>;</w:t>
            </w:r>
          </w:p>
          <w:p w14:paraId="1A4AE00B" w14:textId="77777777" w:rsidR="00FD6CA9" w:rsidRPr="00FD6CA9" w:rsidRDefault="00FD6CA9" w:rsidP="006D7580">
            <w:pPr>
              <w:jc w:val="both"/>
              <w:rPr>
                <w:lang w:val="uk-UA"/>
              </w:rPr>
            </w:pPr>
            <w:hyperlink r:id="rId824" w:history="1">
              <w:r w:rsidRPr="00FD6CA9">
                <w:rPr>
                  <w:rStyle w:val="a5"/>
                </w:rPr>
                <w:t>https</w:t>
              </w:r>
              <w:r w:rsidRPr="00FD6CA9">
                <w:rPr>
                  <w:rStyle w:val="a5"/>
                  <w:lang w:val="uk-UA"/>
                </w:rPr>
                <w:t>://</w:t>
              </w:r>
              <w:r w:rsidRPr="00FD6CA9">
                <w:rPr>
                  <w:rStyle w:val="a5"/>
                </w:rPr>
                <w:t>khoda</w:t>
              </w:r>
              <w:r w:rsidRPr="00FD6CA9">
                <w:rPr>
                  <w:rStyle w:val="a5"/>
                  <w:lang w:val="uk-UA"/>
                </w:rPr>
                <w:t>.</w:t>
              </w:r>
              <w:r w:rsidRPr="00FD6CA9">
                <w:rPr>
                  <w:rStyle w:val="a5"/>
                </w:rPr>
                <w:t>gov</w:t>
              </w:r>
              <w:r w:rsidRPr="00FD6CA9">
                <w:rPr>
                  <w:rStyle w:val="a5"/>
                  <w:lang w:val="uk-UA"/>
                </w:rPr>
                <w:t>.</w:t>
              </w:r>
              <w:r w:rsidRPr="00FD6CA9">
                <w:rPr>
                  <w:rStyle w:val="a5"/>
                </w:rPr>
                <w:t>ua</w:t>
              </w:r>
              <w:r w:rsidRPr="00FD6CA9">
                <w:rPr>
                  <w:rStyle w:val="a5"/>
                  <w:lang w:val="uk-UA"/>
                </w:rPr>
                <w:t>/</w:t>
              </w:r>
              <w:r w:rsidRPr="00FD6CA9">
                <w:rPr>
                  <w:rStyle w:val="a5"/>
                </w:rPr>
                <w:t>news</w:t>
              </w:r>
              <w:r w:rsidRPr="00FD6CA9">
                <w:rPr>
                  <w:rStyle w:val="a5"/>
                  <w:lang w:val="uk-UA"/>
                </w:rPr>
                <w:t>/</w:t>
              </w:r>
              <w:r w:rsidRPr="00FD6CA9">
                <w:rPr>
                  <w:rStyle w:val="a5"/>
                </w:rPr>
                <w:t>na</w:t>
              </w:r>
              <w:r w:rsidRPr="00FD6CA9">
                <w:rPr>
                  <w:rStyle w:val="a5"/>
                  <w:lang w:val="uk-UA"/>
                </w:rPr>
                <w:t>-</w:t>
              </w:r>
              <w:r w:rsidRPr="00FD6CA9">
                <w:rPr>
                  <w:rStyle w:val="a5"/>
                </w:rPr>
                <w:t>khersonshchyni</w:t>
              </w:r>
              <w:r w:rsidRPr="00FD6CA9">
                <w:rPr>
                  <w:rStyle w:val="a5"/>
                  <w:lang w:val="uk-UA"/>
                </w:rPr>
                <w:t>-</w:t>
              </w:r>
              <w:r w:rsidRPr="00FD6CA9">
                <w:rPr>
                  <w:rStyle w:val="a5"/>
                </w:rPr>
                <w:t>vidbulys</w:t>
              </w:r>
              <w:r w:rsidRPr="00FD6CA9">
                <w:rPr>
                  <w:rStyle w:val="a5"/>
                  <w:lang w:val="uk-UA"/>
                </w:rPr>
                <w:t>-</w:t>
              </w:r>
              <w:r w:rsidRPr="00FD6CA9">
                <w:rPr>
                  <w:rStyle w:val="a5"/>
                </w:rPr>
                <w:t>zmahannia</w:t>
              </w:r>
              <w:r w:rsidRPr="00FD6CA9">
                <w:rPr>
                  <w:rStyle w:val="a5"/>
                  <w:lang w:val="uk-UA"/>
                </w:rPr>
                <w:t>-</w:t>
              </w:r>
              <w:r w:rsidRPr="00FD6CA9">
                <w:rPr>
                  <w:rStyle w:val="a5"/>
                </w:rPr>
                <w:t>z</w:t>
              </w:r>
              <w:r w:rsidRPr="00FD6CA9">
                <w:rPr>
                  <w:rStyle w:val="a5"/>
                  <w:lang w:val="uk-UA"/>
                </w:rPr>
                <w:t>-</w:t>
              </w:r>
              <w:r w:rsidRPr="00FD6CA9">
                <w:rPr>
                  <w:rStyle w:val="a5"/>
                </w:rPr>
                <w:t>bocha</w:t>
              </w:r>
              <w:r w:rsidRPr="00FD6CA9">
                <w:rPr>
                  <w:rStyle w:val="a5"/>
                  <w:lang w:val="uk-UA"/>
                </w:rPr>
                <w:t>-</w:t>
              </w:r>
              <w:r w:rsidRPr="00FD6CA9">
                <w:rPr>
                  <w:rStyle w:val="a5"/>
                </w:rPr>
                <w:t>sered</w:t>
              </w:r>
              <w:r w:rsidRPr="00FD6CA9">
                <w:rPr>
                  <w:rStyle w:val="a5"/>
                  <w:lang w:val="uk-UA"/>
                </w:rPr>
                <w:t>-</w:t>
              </w:r>
              <w:r w:rsidRPr="00FD6CA9">
                <w:rPr>
                  <w:rStyle w:val="a5"/>
                </w:rPr>
                <w:t>liudei</w:t>
              </w:r>
              <w:r w:rsidRPr="00FD6CA9">
                <w:rPr>
                  <w:rStyle w:val="a5"/>
                  <w:lang w:val="uk-UA"/>
                </w:rPr>
                <w:t>-</w:t>
              </w:r>
              <w:r w:rsidRPr="00FD6CA9">
                <w:rPr>
                  <w:rStyle w:val="a5"/>
                </w:rPr>
                <w:t>z</w:t>
              </w:r>
              <w:r w:rsidRPr="00FD6CA9">
                <w:rPr>
                  <w:rStyle w:val="a5"/>
                  <w:lang w:val="uk-UA"/>
                </w:rPr>
                <w:t>-</w:t>
              </w:r>
              <w:r w:rsidRPr="00FD6CA9">
                <w:rPr>
                  <w:rStyle w:val="a5"/>
                </w:rPr>
                <w:t>porushenniamy</w:t>
              </w:r>
              <w:r w:rsidRPr="00FD6CA9">
                <w:rPr>
                  <w:rStyle w:val="a5"/>
                  <w:lang w:val="uk-UA"/>
                </w:rPr>
                <w:t>-</w:t>
              </w:r>
              <w:r w:rsidRPr="00FD6CA9">
                <w:rPr>
                  <w:rStyle w:val="a5"/>
                </w:rPr>
                <w:t>slukhu</w:t>
              </w:r>
            </w:hyperlink>
            <w:r w:rsidRPr="00FD6CA9">
              <w:rPr>
                <w:lang w:val="uk-UA"/>
              </w:rPr>
              <w:t xml:space="preserve"> ;</w:t>
            </w:r>
          </w:p>
          <w:p w14:paraId="4581C1CA" w14:textId="77777777" w:rsidR="00FD6CA9" w:rsidRDefault="007609B0" w:rsidP="006D7580">
            <w:pPr>
              <w:jc w:val="both"/>
              <w:rPr>
                <w:lang w:val="uk-UA"/>
              </w:rPr>
            </w:pPr>
            <w:hyperlink r:id="rId825" w:history="1">
              <w:r w:rsidRPr="00C12835">
                <w:rPr>
                  <w:rStyle w:val="a5"/>
                </w:rPr>
                <w:t>https://t.me/khersonskaODA/51513</w:t>
              </w:r>
            </w:hyperlink>
            <w:r w:rsidRPr="00C12835">
              <w:t>.</w:t>
            </w:r>
          </w:p>
          <w:p w14:paraId="1DF43A47" w14:textId="77777777" w:rsidR="00FD6CA9" w:rsidRPr="00FD6CA9" w:rsidRDefault="00DA79E0" w:rsidP="006D7580">
            <w:pPr>
              <w:jc w:val="both"/>
              <w:rPr>
                <w:lang w:val="uk-UA"/>
              </w:rPr>
            </w:pPr>
            <w:r w:rsidRPr="003915C8">
              <w:t xml:space="preserve">09 та 16 вересня 2026 року ветеранами управління у справах ветеранів відвідано та прийнято участь у спортивному заході-змагання для ветеранів (Гра Бочча) за участю </w:t>
            </w:r>
            <w:r w:rsidRPr="003915C8">
              <w:lastRenderedPageBreak/>
              <w:t>фахівців із супроводу ветеранів ХМЦСССДМ спільно з ГО «Сильні бо вільні».</w:t>
            </w:r>
          </w:p>
          <w:p w14:paraId="3D6C6BBE" w14:textId="77777777" w:rsidR="0082524C" w:rsidRPr="00C12835" w:rsidRDefault="009F613B" w:rsidP="006D7580">
            <w:pPr>
              <w:jc w:val="both"/>
              <w:rPr>
                <w:lang w:val="uk-UA"/>
              </w:rPr>
            </w:pPr>
            <w:r w:rsidRPr="00C12835">
              <w:t>Для спортсменів з інвалідністю проведено турнір з бочче (порушення слуху), товариський матч з тенісу та шашок</w:t>
            </w:r>
            <w:r w:rsidR="00CF0719" w:rsidRPr="00C12835">
              <w:rPr>
                <w:lang w:val="uk-UA"/>
              </w:rPr>
              <w:t>.</w:t>
            </w:r>
          </w:p>
          <w:p w14:paraId="036E2979" w14:textId="77777777" w:rsidR="00CF0719" w:rsidRPr="00C12835" w:rsidRDefault="00CF0719" w:rsidP="006D7580">
            <w:pPr>
              <w:jc w:val="both"/>
              <w:rPr>
                <w:lang w:val="uk-UA"/>
              </w:rPr>
            </w:pPr>
            <w:r w:rsidRPr="00C12835">
              <w:rPr>
                <w:lang w:val="uk-UA"/>
              </w:rPr>
              <w:t xml:space="preserve">В Дар’ївській територіальній громаді </w:t>
            </w:r>
            <w:r w:rsidR="003D7E99" w:rsidRPr="00C12835">
              <w:t xml:space="preserve">розроблено та реалізовано комплекс дистанційних фізкультурно-оздоровчих заходів, спрямованих на покращення фізичного і психічного здоров'я учасників. Зокрема, проведено серію онлайн-майстер-класів з адаптивної та дихальної гімнастики, записано та розповсюджено адаптовані відеокомплекси вправ для самостійних занять вдома, а також організовано дистанційний челендж із доступних видів загальної фізичної підготовки. </w:t>
            </w:r>
          </w:p>
          <w:p w14:paraId="3439CB71" w14:textId="77777777" w:rsidR="00FD6CA9" w:rsidRPr="00FD6CA9" w:rsidRDefault="003D7E99" w:rsidP="006D7580">
            <w:pPr>
              <w:jc w:val="both"/>
            </w:pPr>
            <w:hyperlink r:id="rId826">
              <w:r w:rsidRPr="00C12835">
                <w:rPr>
                  <w:color w:val="1155CC"/>
                  <w:u w:val="single"/>
                </w:rPr>
                <w:t>https</w:t>
              </w:r>
              <w:r w:rsidRPr="00C12835">
                <w:rPr>
                  <w:color w:val="1155CC"/>
                  <w:u w:val="single"/>
                  <w:lang w:val="uk-UA"/>
                </w:rPr>
                <w:t>://</w:t>
              </w:r>
              <w:r w:rsidRPr="00C12835">
                <w:rPr>
                  <w:color w:val="1155CC"/>
                  <w:u w:val="single"/>
                </w:rPr>
                <w:t>www</w:t>
              </w:r>
              <w:r w:rsidRPr="00C12835">
                <w:rPr>
                  <w:color w:val="1155CC"/>
                  <w:u w:val="single"/>
                  <w:lang w:val="uk-UA"/>
                </w:rPr>
                <w:t>.</w:t>
              </w:r>
              <w:r w:rsidRPr="00C12835">
                <w:rPr>
                  <w:color w:val="1155CC"/>
                  <w:u w:val="single"/>
                </w:rPr>
                <w:t>facebook</w:t>
              </w:r>
              <w:r w:rsidRPr="00C12835">
                <w:rPr>
                  <w:color w:val="1155CC"/>
                  <w:u w:val="single"/>
                  <w:lang w:val="uk-UA"/>
                </w:rPr>
                <w:t>.</w:t>
              </w:r>
              <w:r w:rsidRPr="00C12835">
                <w:rPr>
                  <w:color w:val="1155CC"/>
                  <w:u w:val="single"/>
                </w:rPr>
                <w:t>com</w:t>
              </w:r>
              <w:r w:rsidRPr="00C12835">
                <w:rPr>
                  <w:color w:val="1155CC"/>
                  <w:u w:val="single"/>
                  <w:lang w:val="uk-UA"/>
                </w:rPr>
                <w:t>/</w:t>
              </w:r>
              <w:r w:rsidRPr="00C12835">
                <w:rPr>
                  <w:color w:val="1155CC"/>
                  <w:u w:val="single"/>
                </w:rPr>
                <w:t>share</w:t>
              </w:r>
              <w:r w:rsidRPr="00C12835">
                <w:rPr>
                  <w:color w:val="1155CC"/>
                  <w:u w:val="single"/>
                  <w:lang w:val="uk-UA"/>
                </w:rPr>
                <w:t>/</w:t>
              </w:r>
              <w:r w:rsidRPr="00C12835">
                <w:rPr>
                  <w:color w:val="1155CC"/>
                  <w:u w:val="single"/>
                </w:rPr>
                <w:t>p</w:t>
              </w:r>
              <w:r w:rsidRPr="00C12835">
                <w:rPr>
                  <w:color w:val="1155CC"/>
                  <w:u w:val="single"/>
                  <w:lang w:val="uk-UA"/>
                </w:rPr>
                <w:t>/1</w:t>
              </w:r>
              <w:r w:rsidRPr="00C12835">
                <w:rPr>
                  <w:color w:val="1155CC"/>
                  <w:u w:val="single"/>
                </w:rPr>
                <w:t>EBC</w:t>
              </w:r>
              <w:r w:rsidRPr="00C12835">
                <w:rPr>
                  <w:color w:val="1155CC"/>
                  <w:u w:val="single"/>
                  <w:lang w:val="uk-UA"/>
                </w:rPr>
                <w:t>8</w:t>
              </w:r>
              <w:r w:rsidRPr="00C12835">
                <w:rPr>
                  <w:color w:val="1155CC"/>
                  <w:u w:val="single"/>
                </w:rPr>
                <w:t>ih</w:t>
              </w:r>
              <w:r w:rsidRPr="00C12835">
                <w:rPr>
                  <w:color w:val="1155CC"/>
                  <w:u w:val="single"/>
                  <w:lang w:val="uk-UA"/>
                </w:rPr>
                <w:t>89</w:t>
              </w:r>
              <w:r w:rsidRPr="00C12835">
                <w:rPr>
                  <w:color w:val="1155CC"/>
                  <w:u w:val="single"/>
                </w:rPr>
                <w:t>m</w:t>
              </w:r>
              <w:r w:rsidRPr="00C12835">
                <w:rPr>
                  <w:color w:val="1155CC"/>
                  <w:u w:val="single"/>
                  <w:lang w:val="uk-UA"/>
                </w:rPr>
                <w:t>/</w:t>
              </w:r>
            </w:hyperlink>
          </w:p>
          <w:p w14:paraId="283E88A4" w14:textId="77777777" w:rsidR="00FD6CA9" w:rsidRPr="00DA79E0" w:rsidRDefault="00DA79E0" w:rsidP="00FD6CA9">
            <w:pPr>
              <w:jc w:val="both"/>
            </w:pPr>
            <w:r w:rsidRPr="00DA79E0">
              <w:t>09 та 16 вересня 2026 року ветеранами управління у справах ветеранів відвідано та прийнято участь у спортивному заході-змагання для ветеранів (Гра Бочча) за участю фахівців із супроводу ветеранів ХМЦСССДМ спільно з ГО «Сильні бо вільні».</w:t>
            </w:r>
            <w:r w:rsidRPr="00DA79E0">
              <w:rPr>
                <w:lang w:val="uk-UA"/>
              </w:rPr>
              <w:t xml:space="preserve"> </w:t>
            </w:r>
            <w:r w:rsidR="00FD6CA9" w:rsidRPr="00DA79E0">
              <w:t>Для спортсменів з інвалідністю проведено турнір з бочче (порушення слуху), товариський матч з тенісу та шашок.</w:t>
            </w:r>
          </w:p>
        </w:tc>
      </w:tr>
      <w:tr w:rsidR="003E1C4F" w:rsidRPr="00ED51E9" w14:paraId="4B772515" w14:textId="77777777" w:rsidTr="002C2DD4">
        <w:tc>
          <w:tcPr>
            <w:tcW w:w="15559" w:type="dxa"/>
            <w:gridSpan w:val="6"/>
          </w:tcPr>
          <w:p w14:paraId="3F1CB5CC" w14:textId="77777777" w:rsidR="003E1C4F" w:rsidRPr="00C12835" w:rsidRDefault="003E1C4F" w:rsidP="006D7580">
            <w:pPr>
              <w:jc w:val="center"/>
              <w:rPr>
                <w:b/>
                <w:bCs/>
              </w:rPr>
            </w:pPr>
            <w:r w:rsidRPr="00C12835">
              <w:rPr>
                <w:b/>
                <w:bCs/>
              </w:rPr>
              <w:lastRenderedPageBreak/>
              <w:t>Завдання 35. Забезпечення надання психологічної допомоги та підтримки для всіх суспільних груп</w:t>
            </w:r>
          </w:p>
        </w:tc>
      </w:tr>
      <w:tr w:rsidR="00F84610" w:rsidRPr="00747AEE" w14:paraId="366D7BD3" w14:textId="77777777" w:rsidTr="002C2DD4">
        <w:tc>
          <w:tcPr>
            <w:tcW w:w="1951" w:type="dxa"/>
          </w:tcPr>
          <w:p w14:paraId="34D67C88" w14:textId="77777777" w:rsidR="00F84610" w:rsidRPr="00C12835" w:rsidRDefault="00F84610" w:rsidP="004A4146">
            <w:r w:rsidRPr="00C12835">
              <w:t>1)</w:t>
            </w:r>
            <w:r w:rsidR="006D7580" w:rsidRPr="00C12835">
              <w:rPr>
                <w:lang w:val="uk-UA"/>
              </w:rPr>
              <w:t>Н</w:t>
            </w:r>
            <w:r w:rsidRPr="00C12835">
              <w:t>адання психологічної допомоги всім суспільним групам</w:t>
            </w:r>
          </w:p>
          <w:p w14:paraId="23744872" w14:textId="77777777" w:rsidR="00F84610" w:rsidRPr="00C12835" w:rsidRDefault="00F84610" w:rsidP="004A4146"/>
        </w:tc>
        <w:tc>
          <w:tcPr>
            <w:tcW w:w="2126" w:type="dxa"/>
          </w:tcPr>
          <w:p w14:paraId="3F0C0B7D" w14:textId="77777777" w:rsidR="00F84610" w:rsidRPr="00C12835" w:rsidRDefault="00F84610" w:rsidP="004A4146">
            <w:r w:rsidRPr="00C12835">
              <w:t>Департамент здоров’я</w:t>
            </w:r>
          </w:p>
          <w:p w14:paraId="4C219E97" w14:textId="77777777" w:rsidR="00F84610" w:rsidRPr="00C12835" w:rsidRDefault="00F84610" w:rsidP="004A4146">
            <w:r w:rsidRPr="00C12835">
              <w:t>обласної державної</w:t>
            </w:r>
          </w:p>
          <w:p w14:paraId="40CDDB13" w14:textId="77777777" w:rsidR="00F84610" w:rsidRPr="00C12835" w:rsidRDefault="00F84610" w:rsidP="004A4146">
            <w:r w:rsidRPr="00C12835">
              <w:t>адміністрації,</w:t>
            </w:r>
          </w:p>
          <w:p w14:paraId="345A4809" w14:textId="77777777" w:rsidR="00F84610" w:rsidRPr="00C12835" w:rsidRDefault="00F84610" w:rsidP="004A4146">
            <w:r w:rsidRPr="00C12835">
              <w:t>військові адміністрації</w:t>
            </w:r>
          </w:p>
          <w:p w14:paraId="068A5CD6" w14:textId="77777777" w:rsidR="00F84610" w:rsidRPr="00C12835" w:rsidRDefault="00F84610" w:rsidP="004A4146">
            <w:r w:rsidRPr="00C12835">
              <w:t>населених пунктів</w:t>
            </w:r>
          </w:p>
          <w:p w14:paraId="05182FE0" w14:textId="77777777" w:rsidR="00F84610" w:rsidRPr="00C12835" w:rsidRDefault="00F84610" w:rsidP="004A4146">
            <w:r w:rsidRPr="00C12835">
              <w:t>деокупованих</w:t>
            </w:r>
          </w:p>
          <w:p w14:paraId="0BF14559" w14:textId="77777777" w:rsidR="00F84610" w:rsidRPr="00C12835" w:rsidRDefault="00F84610" w:rsidP="004A4146">
            <w:r w:rsidRPr="00C12835">
              <w:t>територіальних громад</w:t>
            </w:r>
          </w:p>
          <w:p w14:paraId="41FE17D0" w14:textId="77777777" w:rsidR="00F84610" w:rsidRPr="00C12835" w:rsidRDefault="00F84610" w:rsidP="004A4146">
            <w:r w:rsidRPr="00C12835">
              <w:t>(за згодою)</w:t>
            </w:r>
          </w:p>
        </w:tc>
        <w:tc>
          <w:tcPr>
            <w:tcW w:w="1134" w:type="dxa"/>
          </w:tcPr>
          <w:p w14:paraId="4BE44E0B" w14:textId="77777777" w:rsidR="00F84610" w:rsidRPr="00C12835" w:rsidRDefault="00F84610" w:rsidP="006D7580">
            <w:pPr>
              <w:jc w:val="center"/>
            </w:pPr>
            <w:r w:rsidRPr="00C12835">
              <w:t>Грудень</w:t>
            </w:r>
          </w:p>
          <w:p w14:paraId="1092E0C7" w14:textId="77777777" w:rsidR="00F84610" w:rsidRPr="00C12835" w:rsidRDefault="0079555E" w:rsidP="006D7580">
            <w:pPr>
              <w:jc w:val="center"/>
            </w:pPr>
            <w:r w:rsidRPr="00C12835">
              <w:t>2026</w:t>
            </w:r>
            <w:r w:rsidR="00F84610" w:rsidRPr="00C12835">
              <w:t xml:space="preserve"> року</w:t>
            </w:r>
          </w:p>
        </w:tc>
        <w:tc>
          <w:tcPr>
            <w:tcW w:w="993" w:type="dxa"/>
          </w:tcPr>
          <w:p w14:paraId="6DC5F188" w14:textId="77777777" w:rsidR="00F84610" w:rsidRPr="00C12835" w:rsidRDefault="00F84610" w:rsidP="006D7580">
            <w:pPr>
              <w:jc w:val="center"/>
            </w:pPr>
          </w:p>
        </w:tc>
        <w:tc>
          <w:tcPr>
            <w:tcW w:w="1417" w:type="dxa"/>
          </w:tcPr>
          <w:p w14:paraId="5DCFD3EF" w14:textId="77777777" w:rsidR="00F84610" w:rsidRPr="00C12835" w:rsidRDefault="00F84610" w:rsidP="004A4146">
            <w:r w:rsidRPr="00C12835">
              <w:t>Викон</w:t>
            </w:r>
            <w:r w:rsidR="0079555E" w:rsidRPr="00C12835">
              <w:t>ується</w:t>
            </w:r>
          </w:p>
        </w:tc>
        <w:tc>
          <w:tcPr>
            <w:tcW w:w="7938" w:type="dxa"/>
          </w:tcPr>
          <w:p w14:paraId="09025676" w14:textId="77777777" w:rsidR="00747AEE" w:rsidRPr="00C12835" w:rsidRDefault="00747AEE" w:rsidP="00747AEE">
            <w:pPr>
              <w:jc w:val="both"/>
            </w:pPr>
            <w:r w:rsidRPr="00C12835">
              <w:t>На сьогодні, супровід і лікування дорослих та дітей з психічними розладами на первинному рівні медичної допомоги</w:t>
            </w:r>
            <w:r w:rsidR="00F962A6">
              <w:rPr>
                <w:lang w:val="uk-UA"/>
              </w:rPr>
              <w:t>,</w:t>
            </w:r>
            <w:r w:rsidRPr="00C12835">
              <w:t xml:space="preserve"> відбувається у межах пакету «Первинна медична допомога». Наразі 12 закладами охорони здоров’я підписані договори з Національною службою здоров’я України за вищезгаданим пакетом медичних послуг.</w:t>
            </w:r>
          </w:p>
          <w:p w14:paraId="39BBB027" w14:textId="77777777" w:rsidR="00747AEE" w:rsidRPr="00C12835" w:rsidRDefault="00747AEE" w:rsidP="00747AEE">
            <w:pPr>
              <w:jc w:val="both"/>
            </w:pPr>
            <w:r w:rsidRPr="00C12835">
              <w:t>Медичними працівниками активно ведеться робота з населенням області. У випадку виявлення психічних розладів у пацієнтів, надається медична допомога на первинному рівні та, за потреби, пацієнти скеровуються для надання спеціалізованої медичної допомоги.</w:t>
            </w:r>
          </w:p>
          <w:p w14:paraId="7061A65A" w14:textId="77777777" w:rsidR="00747AEE" w:rsidRPr="00C12835" w:rsidRDefault="00747AEE" w:rsidP="005150D4">
            <w:pPr>
              <w:pStyle w:val="Default"/>
              <w:contextualSpacing/>
              <w:jc w:val="both"/>
              <w:rPr>
                <w:sz w:val="20"/>
                <w:szCs w:val="20"/>
              </w:rPr>
            </w:pPr>
            <w:r w:rsidRPr="00C12835">
              <w:rPr>
                <w:sz w:val="20"/>
                <w:szCs w:val="20"/>
              </w:rPr>
              <w:t xml:space="preserve">1 заклад охорони здоров’я деокупованої території Херсонської області законтрактований за пакетом медичних послуг 72 «Психосоціальна та психіатрична допомога дорослим та дітям, що організовується центрами ментального (психічного) здоров’я та мобільними мультидисциплінарними командами». З початку 2026 року, за вищезазначеним пакетом, надано </w:t>
            </w:r>
            <w:r w:rsidR="00D134FA">
              <w:rPr>
                <w:sz w:val="20"/>
                <w:szCs w:val="20"/>
              </w:rPr>
              <w:t>1040 послуг</w:t>
            </w:r>
            <w:r w:rsidRPr="00C12835">
              <w:rPr>
                <w:sz w:val="20"/>
                <w:szCs w:val="20"/>
              </w:rPr>
              <w:t>.</w:t>
            </w:r>
          </w:p>
          <w:p w14:paraId="6D37B0E5" w14:textId="77777777" w:rsidR="00747AEE" w:rsidRPr="00C12835" w:rsidRDefault="00747AEE" w:rsidP="00747AEE">
            <w:pPr>
              <w:jc w:val="both"/>
              <w:rPr>
                <w:lang w:val="uk-UA"/>
              </w:rPr>
            </w:pPr>
            <w:r w:rsidRPr="00C12835">
              <w:rPr>
                <w:lang w:val="uk-UA"/>
              </w:rPr>
              <w:t>У КНП «Херсонська дитяча обласна клінічна лікарня» Херсонської обласної ради функціонує окремий структурний підрозділ у складі лікаря-психіатра, лікаря- психіатра дитячого та клінічного психолога.</w:t>
            </w:r>
          </w:p>
          <w:p w14:paraId="0C8A381B" w14:textId="77777777" w:rsidR="00747AEE" w:rsidRPr="00C12835" w:rsidRDefault="00747AEE" w:rsidP="00747AEE">
            <w:pPr>
              <w:jc w:val="both"/>
            </w:pPr>
            <w:r w:rsidRPr="00C12835">
              <w:t xml:space="preserve">На базі вищезазначеної лікарні створено Обласний дитячий центр психічного (ментального) здоров'я, який акумулює всю медичну допомогу у сфері дитячого психічного здоров'я в регіоні. </w:t>
            </w:r>
          </w:p>
          <w:p w14:paraId="2D97217A" w14:textId="77777777" w:rsidR="00747AEE" w:rsidRPr="00C12835" w:rsidRDefault="00747AEE" w:rsidP="00747AEE">
            <w:pPr>
              <w:jc w:val="both"/>
            </w:pPr>
            <w:r w:rsidRPr="00C12835">
              <w:t>Залучення програми mhGAP, що є глобальною ініціативою ВООЗ, дозволило інтегрувати неспеціалізованих фахівців до процесу надання допомоги людям із психічними розладами. За цією програмою пройшли підготовку 146 спеціалістів закладу. Завдяки цьому, щорічно надається понад 1000 послуг у сфері « Супровід і лікування дорослих та дітей з психічними розладами на первинному рівні медичної допомоги».</w:t>
            </w:r>
          </w:p>
          <w:p w14:paraId="19EC0B9B" w14:textId="77777777" w:rsidR="00747AEE" w:rsidRPr="00C12835" w:rsidRDefault="00747AEE" w:rsidP="00747AEE">
            <w:pPr>
              <w:jc w:val="both"/>
            </w:pPr>
            <w:r w:rsidRPr="00C12835">
              <w:t>Керівництво КНП «Херсонська дитяча обласна клінічна лікарня» ХОР постійно займається вдосконаленням знань своїх спеціалістів, що надають медичні послуги дітям з психічними розладами. Також проводяться тренінги для інших спеціалістів та не медичних працівників, які вивчають інструменти самодопомоги.</w:t>
            </w:r>
          </w:p>
          <w:p w14:paraId="0F85FB53" w14:textId="77777777" w:rsidR="00747AEE" w:rsidRPr="00C12835" w:rsidRDefault="00747AEE" w:rsidP="00747AEE">
            <w:pPr>
              <w:jc w:val="both"/>
              <w:rPr>
                <w:lang w:val="uk-UA"/>
              </w:rPr>
            </w:pPr>
            <w:r w:rsidRPr="00C12835">
              <w:rPr>
                <w:lang w:val="uk-UA"/>
              </w:rPr>
              <w:lastRenderedPageBreak/>
              <w:t xml:space="preserve">Вищезазначений заклад активно співпрацює з громадськими організаціями та міжнародними фондами, такими як </w:t>
            </w:r>
            <w:r w:rsidRPr="00C12835">
              <w:t>Project</w:t>
            </w:r>
            <w:r w:rsidRPr="00C12835">
              <w:rPr>
                <w:lang w:val="uk-UA"/>
              </w:rPr>
              <w:t xml:space="preserve"> </w:t>
            </w:r>
            <w:r w:rsidRPr="00C12835">
              <w:t>Hope</w:t>
            </w:r>
            <w:r w:rsidRPr="00C12835">
              <w:rPr>
                <w:lang w:val="uk-UA"/>
              </w:rPr>
              <w:t xml:space="preserve">, </w:t>
            </w:r>
            <w:r w:rsidRPr="00C12835">
              <w:t>Revival</w:t>
            </w:r>
            <w:r w:rsidRPr="00C12835">
              <w:rPr>
                <w:lang w:val="uk-UA"/>
              </w:rPr>
              <w:t xml:space="preserve"> </w:t>
            </w:r>
            <w:r w:rsidRPr="00C12835">
              <w:t>Institute</w:t>
            </w:r>
            <w:r w:rsidRPr="00C12835">
              <w:rPr>
                <w:lang w:val="uk-UA"/>
              </w:rPr>
              <w:t xml:space="preserve">, ГО «Десяте квітня» тощо, що є важливою складовою частиною роботи. </w:t>
            </w:r>
            <w:r w:rsidRPr="00C12835">
              <w:t>Ці партнерства допомагають зміцнити підтримку ментального здоров'я дитячого населення Херсонщини і співробітників медичної сфери.</w:t>
            </w:r>
          </w:p>
          <w:p w14:paraId="2207539B" w14:textId="77777777" w:rsidR="00747AEE" w:rsidRPr="00C12835" w:rsidRDefault="00747AEE" w:rsidP="00747AEE">
            <w:pPr>
              <w:jc w:val="both"/>
              <w:rPr>
                <w:lang w:val="uk-UA"/>
              </w:rPr>
            </w:pPr>
            <w:r w:rsidRPr="00C12835">
              <w:rPr>
                <w:lang w:val="uk-UA"/>
              </w:rPr>
              <w:t>Зусиллями закладу та інших донорів було відкрито «Кімнату ментального здоров'я» та спортивну залу для співробітників, що сприяють покращенню психічного здоров'я та запобіганню професійному вигоранню.</w:t>
            </w:r>
          </w:p>
          <w:p w14:paraId="0E1F1A7B" w14:textId="77777777" w:rsidR="00747AEE" w:rsidRPr="00C12835" w:rsidRDefault="00747AEE" w:rsidP="00747AEE">
            <w:pPr>
              <w:jc w:val="both"/>
            </w:pPr>
            <w:r w:rsidRPr="00C12835">
              <w:t>15 вересня 2023 року на базі одного із Херсонських міських закладів охорони здоров’я відкрився сучасний Центр ментального здоров’я та інтегрованих послуг. Спеціалісти</w:t>
            </w:r>
            <w:r w:rsidR="00F962A6">
              <w:rPr>
                <w:lang w:val="uk-UA"/>
              </w:rPr>
              <w:t xml:space="preserve"> </w:t>
            </w:r>
            <w:r w:rsidRPr="00C12835">
              <w:t>центру працюють онлайн та офлайн. Усі послуги конфіденційні та безоплатні.</w:t>
            </w:r>
          </w:p>
          <w:p w14:paraId="5A47AADC" w14:textId="77777777" w:rsidR="00747AEE" w:rsidRPr="00C12835" w:rsidRDefault="00747AEE" w:rsidP="00747AEE">
            <w:pPr>
              <w:jc w:val="both"/>
              <w:rPr>
                <w:lang w:val="uk-UA"/>
              </w:rPr>
            </w:pPr>
            <w:r w:rsidRPr="00C12835">
              <w:rPr>
                <w:lang w:val="uk-UA"/>
              </w:rPr>
              <w:t>Розпорядженням начальника обласної військової адміністрації від 10 жовтня 2024 року № 570 затверджено План заходів на 2024-2026 роки з реалізації у Херсонській області Концепції розвитку охорони психічного здоров’я в Україні на період до 2030 року.</w:t>
            </w:r>
          </w:p>
          <w:p w14:paraId="0A72B362" w14:textId="77777777" w:rsidR="00747AEE" w:rsidRPr="00C12835" w:rsidRDefault="00747AEE" w:rsidP="00747AEE">
            <w:pPr>
              <w:jc w:val="both"/>
            </w:pPr>
            <w:r w:rsidRPr="00C12835">
              <w:rPr>
                <w:lang w:val="uk-UA"/>
              </w:rPr>
              <w:t xml:space="preserve">У Високопільській територіальній громаді допомога надається психологами громадських організацій, які здійснюють виїзди до Високопільської громади. </w:t>
            </w:r>
            <w:r w:rsidRPr="00C12835">
              <w:t>Залучаються: ГО «10 квітня». ГО «Білозерський центр регіонального розвитку», БФ «СХІДСОС».</w:t>
            </w:r>
          </w:p>
          <w:p w14:paraId="6D587AEF" w14:textId="77777777" w:rsidR="00747AEE" w:rsidRPr="00C12835" w:rsidRDefault="00747AEE" w:rsidP="00747AEE">
            <w:pPr>
              <w:jc w:val="both"/>
            </w:pPr>
            <w:r w:rsidRPr="00C12835">
              <w:t>Розважальні програми соціально-орієнтовної підтримки та психологічного консультування для дітей від ГО «Поруч»</w:t>
            </w:r>
          </w:p>
          <w:p w14:paraId="767115D6" w14:textId="77777777" w:rsidR="00D134FA" w:rsidRPr="00D134FA" w:rsidRDefault="00747AEE" w:rsidP="00747AEE">
            <w:pPr>
              <w:jc w:val="both"/>
              <w:rPr>
                <w:color w:val="1155CC"/>
                <w:u w:val="single"/>
                <w:lang w:val="uk-UA"/>
              </w:rPr>
            </w:pPr>
            <w:hyperlink r:id="rId827" w:history="1">
              <w:r w:rsidRPr="00C12835">
                <w:rPr>
                  <w:rStyle w:val="a5"/>
                </w:rPr>
                <w:t>https://kronau.gov.ua/news/1769777254/</w:t>
              </w:r>
            </w:hyperlink>
          </w:p>
          <w:p w14:paraId="6B5FAC0C" w14:textId="77777777" w:rsidR="00747AEE" w:rsidRPr="00C12835" w:rsidRDefault="00747AEE" w:rsidP="00747AEE">
            <w:pPr>
              <w:jc w:val="both"/>
            </w:pPr>
            <w:r w:rsidRPr="00C12835">
              <w:t>Психологічна підтримка від служби ментального здоров’я MissionKharkiv</w:t>
            </w:r>
          </w:p>
          <w:p w14:paraId="50584B8F" w14:textId="77777777" w:rsidR="00747AEE" w:rsidRPr="00C12835" w:rsidRDefault="00747AEE" w:rsidP="00747AEE">
            <w:pPr>
              <w:jc w:val="both"/>
            </w:pPr>
            <w:hyperlink r:id="rId828" w:history="1">
              <w:r w:rsidRPr="00C12835">
                <w:rPr>
                  <w:rStyle w:val="a5"/>
                </w:rPr>
                <w:t>https://kronau.gov.ua/news/1769588048/</w:t>
              </w:r>
            </w:hyperlink>
          </w:p>
          <w:p w14:paraId="665788E2" w14:textId="77777777" w:rsidR="00747AEE" w:rsidRPr="00C12835" w:rsidRDefault="00747AEE" w:rsidP="00747AEE">
            <w:pPr>
              <w:jc w:val="both"/>
            </w:pPr>
            <w:r w:rsidRPr="00C12835">
              <w:t>Про початок програми  «Рівний-Рівному» з надання соціально-психологічної підтримки</w:t>
            </w:r>
          </w:p>
          <w:p w14:paraId="472B416F" w14:textId="77777777" w:rsidR="00D26330" w:rsidRPr="00C12835" w:rsidRDefault="00747AEE" w:rsidP="00747AEE">
            <w:pPr>
              <w:pStyle w:val="Default"/>
              <w:jc w:val="both"/>
              <w:rPr>
                <w:sz w:val="20"/>
                <w:szCs w:val="20"/>
              </w:rPr>
            </w:pPr>
            <w:hyperlink r:id="rId829" w:history="1">
              <w:r w:rsidRPr="00C12835">
                <w:rPr>
                  <w:rStyle w:val="a5"/>
                  <w:sz w:val="20"/>
                  <w:szCs w:val="20"/>
                </w:rPr>
                <w:t>https://kronau.gov.ua/news/1770626544/</w:t>
              </w:r>
            </w:hyperlink>
            <w:r w:rsidRPr="00C12835">
              <w:rPr>
                <w:sz w:val="20"/>
                <w:szCs w:val="20"/>
              </w:rPr>
              <w:t xml:space="preserve"> .</w:t>
            </w:r>
          </w:p>
          <w:p w14:paraId="617A186A" w14:textId="77777777" w:rsidR="003E4C07" w:rsidRPr="00D134FA" w:rsidRDefault="00CC578A" w:rsidP="005150D4">
            <w:pPr>
              <w:jc w:val="both"/>
              <w:rPr>
                <w:color w:val="1155CC"/>
                <w:u w:val="single"/>
                <w:lang w:val="uk-UA"/>
              </w:rPr>
            </w:pPr>
            <w:r w:rsidRPr="00C12835">
              <w:rPr>
                <w:lang w:val="uk-UA"/>
              </w:rPr>
              <w:t xml:space="preserve">В соціальних мережах закладів </w:t>
            </w:r>
            <w:r w:rsidR="00747AEE" w:rsidRPr="00C12835">
              <w:rPr>
                <w:lang w:val="uk-UA"/>
              </w:rPr>
              <w:t>Дар’ївської громади систематично публікуються</w:t>
            </w:r>
            <w:r w:rsidRPr="00C12835">
              <w:rPr>
                <w:lang w:val="uk-UA"/>
              </w:rPr>
              <w:t xml:space="preserve"> </w:t>
            </w:r>
            <w:r w:rsidRPr="00D134FA">
              <w:rPr>
                <w:lang w:val="uk-UA"/>
              </w:rPr>
              <w:t>інформаційно-просвітницькі матеріали, пам'ятки щодо подолання стресу та техніки саморегуляції в кризових ситуаціях.</w:t>
            </w:r>
            <w:r w:rsidR="005150D4" w:rsidRPr="00D134FA">
              <w:rPr>
                <w:lang w:val="uk-UA"/>
              </w:rPr>
              <w:t xml:space="preserve"> </w:t>
            </w:r>
            <w:r w:rsidR="00D134FA" w:rsidRPr="00D134FA">
              <w:rPr>
                <w:color w:val="1155CC"/>
                <w:u w:val="single"/>
              </w:rPr>
              <w:fldChar w:fldCharType="begin"/>
            </w:r>
            <w:r w:rsidR="00D134FA" w:rsidRPr="00D134FA">
              <w:rPr>
                <w:color w:val="1155CC"/>
                <w:u w:val="single"/>
              </w:rPr>
              <w:instrText xml:space="preserve"> HYPERLINK "https</w:instrText>
            </w:r>
            <w:r w:rsidR="00D134FA" w:rsidRPr="00D134FA">
              <w:rPr>
                <w:color w:val="1155CC"/>
                <w:u w:val="single"/>
                <w:lang w:val="uk-UA"/>
              </w:rPr>
              <w:instrText>://</w:instrText>
            </w:r>
            <w:r w:rsidR="00D134FA" w:rsidRPr="00D134FA">
              <w:rPr>
                <w:color w:val="1155CC"/>
                <w:u w:val="single"/>
              </w:rPr>
              <w:instrText>www</w:instrText>
            </w:r>
            <w:r w:rsidR="00D134FA" w:rsidRPr="00D134FA">
              <w:rPr>
                <w:color w:val="1155CC"/>
                <w:u w:val="single"/>
                <w:lang w:val="uk-UA"/>
              </w:rPr>
              <w:instrText>.</w:instrText>
            </w:r>
            <w:r w:rsidR="00D134FA" w:rsidRPr="00D134FA">
              <w:rPr>
                <w:color w:val="1155CC"/>
                <w:u w:val="single"/>
              </w:rPr>
              <w:instrText>facebook</w:instrText>
            </w:r>
            <w:r w:rsidR="00D134FA" w:rsidRPr="00D134FA">
              <w:rPr>
                <w:color w:val="1155CC"/>
                <w:u w:val="single"/>
                <w:lang w:val="uk-UA"/>
              </w:rPr>
              <w:instrText>.</w:instrText>
            </w:r>
            <w:r w:rsidR="00D134FA" w:rsidRPr="00D134FA">
              <w:rPr>
                <w:color w:val="1155CC"/>
                <w:u w:val="single"/>
              </w:rPr>
              <w:instrText>com</w:instrText>
            </w:r>
            <w:r w:rsidR="00D134FA" w:rsidRPr="00D134FA">
              <w:rPr>
                <w:color w:val="1155CC"/>
                <w:u w:val="single"/>
                <w:lang w:val="uk-UA"/>
              </w:rPr>
              <w:instrText>/</w:instrText>
            </w:r>
            <w:r w:rsidR="00D134FA" w:rsidRPr="00D134FA">
              <w:rPr>
                <w:color w:val="1155CC"/>
                <w:u w:val="single"/>
              </w:rPr>
              <w:instrText>share</w:instrText>
            </w:r>
            <w:r w:rsidR="00D134FA" w:rsidRPr="00D134FA">
              <w:rPr>
                <w:color w:val="1155CC"/>
                <w:u w:val="single"/>
                <w:lang w:val="uk-UA"/>
              </w:rPr>
              <w:instrText>/</w:instrText>
            </w:r>
            <w:r w:rsidR="00D134FA" w:rsidRPr="00D134FA">
              <w:rPr>
                <w:color w:val="1155CC"/>
                <w:u w:val="single"/>
              </w:rPr>
              <w:instrText>p</w:instrText>
            </w:r>
            <w:r w:rsidR="00D134FA" w:rsidRPr="00D134FA">
              <w:rPr>
                <w:color w:val="1155CC"/>
                <w:u w:val="single"/>
                <w:lang w:val="uk-UA"/>
              </w:rPr>
              <w:instrText>/1</w:instrText>
            </w:r>
            <w:r w:rsidR="00D134FA" w:rsidRPr="00D134FA">
              <w:rPr>
                <w:color w:val="1155CC"/>
                <w:u w:val="single"/>
              </w:rPr>
              <w:instrText>NxTxBAAWn</w:instrText>
            </w:r>
            <w:r w:rsidR="00D134FA" w:rsidRPr="00D134FA">
              <w:rPr>
                <w:color w:val="1155CC"/>
                <w:u w:val="single"/>
                <w:lang w:val="uk-UA"/>
              </w:rPr>
              <w:instrText>/</w:instrText>
            </w:r>
            <w:r w:rsidR="00D134FA" w:rsidRPr="00D134FA">
              <w:rPr>
                <w:color w:val="1155CC"/>
                <w:u w:val="single"/>
              </w:rPr>
              <w:instrText xml:space="preserve">" </w:instrText>
            </w:r>
            <w:r w:rsidR="00D134FA" w:rsidRPr="00D134FA">
              <w:rPr>
                <w:color w:val="1155CC"/>
                <w:u w:val="single"/>
              </w:rPr>
              <w:fldChar w:fldCharType="separate"/>
            </w:r>
            <w:r w:rsidR="00D134FA" w:rsidRPr="00D134FA">
              <w:rPr>
                <w:rStyle w:val="a5"/>
              </w:rPr>
              <w:t>https</w:t>
            </w:r>
            <w:r w:rsidR="00D134FA" w:rsidRPr="00D134FA">
              <w:rPr>
                <w:rStyle w:val="a5"/>
                <w:lang w:val="uk-UA"/>
              </w:rPr>
              <w:t>://</w:t>
            </w:r>
            <w:r w:rsidR="00D134FA" w:rsidRPr="00D134FA">
              <w:rPr>
                <w:rStyle w:val="a5"/>
              </w:rPr>
              <w:t>www</w:t>
            </w:r>
            <w:r w:rsidR="00D134FA" w:rsidRPr="00D134FA">
              <w:rPr>
                <w:rStyle w:val="a5"/>
                <w:lang w:val="uk-UA"/>
              </w:rPr>
              <w:t>.</w:t>
            </w:r>
            <w:r w:rsidR="00D134FA" w:rsidRPr="00D134FA">
              <w:rPr>
                <w:rStyle w:val="a5"/>
              </w:rPr>
              <w:t>facebook</w:t>
            </w:r>
            <w:r w:rsidR="00D134FA" w:rsidRPr="00D134FA">
              <w:rPr>
                <w:rStyle w:val="a5"/>
                <w:lang w:val="uk-UA"/>
              </w:rPr>
              <w:t>.</w:t>
            </w:r>
            <w:r w:rsidR="00D134FA" w:rsidRPr="00D134FA">
              <w:rPr>
                <w:rStyle w:val="a5"/>
              </w:rPr>
              <w:t>com</w:t>
            </w:r>
            <w:r w:rsidR="00D134FA" w:rsidRPr="00D134FA">
              <w:rPr>
                <w:rStyle w:val="a5"/>
                <w:lang w:val="uk-UA"/>
              </w:rPr>
              <w:t>/</w:t>
            </w:r>
            <w:r w:rsidR="00D134FA" w:rsidRPr="00D134FA">
              <w:rPr>
                <w:rStyle w:val="a5"/>
              </w:rPr>
              <w:t>share</w:t>
            </w:r>
            <w:r w:rsidR="00D134FA" w:rsidRPr="00D134FA">
              <w:rPr>
                <w:rStyle w:val="a5"/>
                <w:lang w:val="uk-UA"/>
              </w:rPr>
              <w:t>/</w:t>
            </w:r>
            <w:r w:rsidR="00D134FA" w:rsidRPr="00D134FA">
              <w:rPr>
                <w:rStyle w:val="a5"/>
              </w:rPr>
              <w:t>p</w:t>
            </w:r>
            <w:r w:rsidR="00D134FA" w:rsidRPr="00D134FA">
              <w:rPr>
                <w:rStyle w:val="a5"/>
                <w:lang w:val="uk-UA"/>
              </w:rPr>
              <w:t>/1</w:t>
            </w:r>
            <w:r w:rsidR="00D134FA" w:rsidRPr="00D134FA">
              <w:rPr>
                <w:rStyle w:val="a5"/>
              </w:rPr>
              <w:t>NxTxBAAWn</w:t>
            </w:r>
            <w:r w:rsidR="00D134FA" w:rsidRPr="00D134FA">
              <w:rPr>
                <w:rStyle w:val="a5"/>
                <w:lang w:val="uk-UA"/>
              </w:rPr>
              <w:t>/</w:t>
            </w:r>
            <w:r w:rsidR="00D134FA" w:rsidRPr="00D134FA">
              <w:rPr>
                <w:color w:val="1155CC"/>
                <w:u w:val="single"/>
              </w:rPr>
              <w:fldChar w:fldCharType="end"/>
            </w:r>
          </w:p>
          <w:p w14:paraId="2407733A" w14:textId="77777777" w:rsidR="00D134FA" w:rsidRPr="00D134FA" w:rsidRDefault="00D134FA" w:rsidP="00D134FA">
            <w:pPr>
              <w:rPr>
                <w:color w:val="000000"/>
                <w:lang w:val="uk-UA"/>
              </w:rPr>
            </w:pPr>
            <w:r w:rsidRPr="00D134FA">
              <w:rPr>
                <w:color w:val="000000"/>
                <w:lang w:val="uk-UA"/>
              </w:rPr>
              <w:t xml:space="preserve">У Білозерській громаді продовжують підтримувати родини, які постраждали від війни </w:t>
            </w:r>
          </w:p>
          <w:p w14:paraId="4CDC2DF1" w14:textId="77777777" w:rsidR="00D134FA" w:rsidRPr="00F5068C" w:rsidRDefault="00D134FA" w:rsidP="00D134FA">
            <w:pPr>
              <w:jc w:val="both"/>
              <w:rPr>
                <w:color w:val="1155CC"/>
                <w:u w:val="single"/>
                <w:lang w:val="uk-UA"/>
              </w:rPr>
            </w:pPr>
            <w:hyperlink r:id="rId830" w:history="1">
              <w:r w:rsidRPr="00D134FA">
                <w:rPr>
                  <w:rStyle w:val="a5"/>
                  <w:lang w:val="uk-UA"/>
                </w:rPr>
                <w:t>https://bilozerka-otg.gov.ua/2026/07/20/%d1%83-%d0%b1%d1%96%d0%bb%d0%be%d0%b7%d0%b5%d1%80%d1%81%d1%8c%d0%ba%d1%96%d0%b9-%d0%b3%d1%80%d0%be%d0%bc%d0%b0%d0%b4%d1%96-%d0%bf%d1%80%d0%be%d0%b4%d0%be%d0%b2%d0%b6%d1%83%d1%8e%d1%82%d1%8c-%d0%bf/</w:t>
              </w:r>
            </w:hyperlink>
          </w:p>
          <w:p w14:paraId="35DB6765" w14:textId="77777777" w:rsidR="00D134FA" w:rsidRPr="00F5068C" w:rsidRDefault="00D134FA" w:rsidP="00D134FA">
            <w:pPr>
              <w:jc w:val="both"/>
              <w:rPr>
                <w:lang w:val="uk-UA"/>
              </w:rPr>
            </w:pPr>
            <w:r w:rsidRPr="00D134FA">
              <w:rPr>
                <w:lang w:val="uk-UA"/>
              </w:rPr>
              <w:t xml:space="preserve">У Борозенській ТГ </w:t>
            </w:r>
            <w:r w:rsidRPr="00D134FA">
              <w:rPr>
                <w:rFonts w:eastAsia="Cambria"/>
                <w:lang w:val="uk-UA"/>
              </w:rPr>
              <w:t>п</w:t>
            </w:r>
            <w:r w:rsidRPr="00D134FA">
              <w:rPr>
                <w:rFonts w:eastAsia="Cambria"/>
              </w:rPr>
              <w:t xml:space="preserve">сихологічна допомога надається психологами громадських організацій, які здійснюють виїзди до Борозенської громади. </w:t>
            </w:r>
            <w:r w:rsidRPr="00D134FA">
              <w:rPr>
                <w:rFonts w:eastAsia="Cambria"/>
                <w:color w:val="000000"/>
              </w:rPr>
              <w:t>Залучаються: ГО «10 квітня». БФ «Вітри змін», ГО «Перспектива».</w:t>
            </w:r>
          </w:p>
          <w:p w14:paraId="3D1A564C" w14:textId="77777777" w:rsidR="00D134FA" w:rsidRPr="00C12835" w:rsidRDefault="00D134FA" w:rsidP="005150D4">
            <w:pPr>
              <w:jc w:val="both"/>
              <w:rPr>
                <w:lang w:val="uk-UA"/>
              </w:rPr>
            </w:pPr>
            <w:r>
              <w:rPr>
                <w:lang w:val="uk-UA"/>
              </w:rPr>
              <w:t xml:space="preserve">У Калинівській ТГ </w:t>
            </w:r>
            <w:hyperlink r:id="rId831" w:history="1">
              <w:r w:rsidRPr="00E70CE1">
                <w:rPr>
                  <w:rStyle w:val="a5"/>
                  <w:rFonts w:eastAsia="Cambria"/>
                </w:rPr>
                <w:t>https</w:t>
              </w:r>
              <w:r w:rsidRPr="00E70CE1">
                <w:rPr>
                  <w:rStyle w:val="a5"/>
                  <w:rFonts w:eastAsia="Cambria"/>
                  <w:lang w:val="uk-UA"/>
                </w:rPr>
                <w:t>://</w:t>
              </w:r>
              <w:r w:rsidRPr="00E70CE1">
                <w:rPr>
                  <w:rStyle w:val="a5"/>
                  <w:rFonts w:eastAsia="Cambria"/>
                </w:rPr>
                <w:t>kalynivske</w:t>
              </w:r>
              <w:r w:rsidRPr="00E70CE1">
                <w:rPr>
                  <w:rStyle w:val="a5"/>
                  <w:rFonts w:eastAsia="Cambria"/>
                  <w:lang w:val="uk-UA"/>
                </w:rPr>
                <w:t>-</w:t>
              </w:r>
              <w:r w:rsidRPr="00E70CE1">
                <w:rPr>
                  <w:rStyle w:val="a5"/>
                  <w:rFonts w:eastAsia="Cambria"/>
                </w:rPr>
                <w:t>gromada</w:t>
              </w:r>
              <w:r w:rsidRPr="00E70CE1">
                <w:rPr>
                  <w:rStyle w:val="a5"/>
                  <w:rFonts w:eastAsia="Cambria"/>
                  <w:lang w:val="uk-UA"/>
                </w:rPr>
                <w:t>.</w:t>
              </w:r>
              <w:r w:rsidRPr="00E70CE1">
                <w:rPr>
                  <w:rStyle w:val="a5"/>
                  <w:rFonts w:eastAsia="Cambria"/>
                </w:rPr>
                <w:t>gov</w:t>
              </w:r>
              <w:r w:rsidRPr="00E70CE1">
                <w:rPr>
                  <w:rStyle w:val="a5"/>
                  <w:rFonts w:eastAsia="Cambria"/>
                  <w:lang w:val="uk-UA"/>
                </w:rPr>
                <w:t>.</w:t>
              </w:r>
              <w:r w:rsidRPr="00E70CE1">
                <w:rPr>
                  <w:rStyle w:val="a5"/>
                  <w:rFonts w:eastAsia="Cambria"/>
                </w:rPr>
                <w:t>ua</w:t>
              </w:r>
              <w:r w:rsidRPr="00E70CE1">
                <w:rPr>
                  <w:rStyle w:val="a5"/>
                  <w:rFonts w:eastAsia="Cambria"/>
                  <w:lang w:val="uk-UA"/>
                </w:rPr>
                <w:t>/</w:t>
              </w:r>
              <w:r w:rsidRPr="00E70CE1">
                <w:rPr>
                  <w:rStyle w:val="a5"/>
                  <w:rFonts w:eastAsia="Cambria"/>
                </w:rPr>
                <w:t>news</w:t>
              </w:r>
              <w:r w:rsidRPr="00E70CE1">
                <w:rPr>
                  <w:rStyle w:val="a5"/>
                  <w:rFonts w:eastAsia="Cambria"/>
                  <w:lang w:val="uk-UA"/>
                </w:rPr>
                <w:t>/1776235819</w:t>
              </w:r>
            </w:hyperlink>
            <w:r>
              <w:rPr>
                <w:lang w:val="uk-UA"/>
              </w:rPr>
              <w:t xml:space="preserve"> .</w:t>
            </w:r>
          </w:p>
        </w:tc>
      </w:tr>
      <w:tr w:rsidR="003E1C4F" w:rsidRPr="00ED51E9" w14:paraId="43AA3E61" w14:textId="77777777" w:rsidTr="005150D4">
        <w:trPr>
          <w:trHeight w:val="2074"/>
        </w:trPr>
        <w:tc>
          <w:tcPr>
            <w:tcW w:w="1951" w:type="dxa"/>
          </w:tcPr>
          <w:p w14:paraId="21341BCE" w14:textId="77777777" w:rsidR="003E1C4F" w:rsidRPr="00C12835" w:rsidRDefault="003E1C4F" w:rsidP="005150D4">
            <w:r w:rsidRPr="00C12835">
              <w:lastRenderedPageBreak/>
              <w:t>3)</w:t>
            </w:r>
            <w:r w:rsidR="006D7580" w:rsidRPr="00C12835">
              <w:rPr>
                <w:lang w:val="uk-UA"/>
              </w:rPr>
              <w:t>З</w:t>
            </w:r>
            <w:r w:rsidRPr="00C12835">
              <w:t>абезпечити доступ населення до послуг з психіатричної допомоги, яка надається шляхом виїзду мобільних мультидисциплінарних команд</w:t>
            </w:r>
          </w:p>
        </w:tc>
        <w:tc>
          <w:tcPr>
            <w:tcW w:w="2126" w:type="dxa"/>
          </w:tcPr>
          <w:p w14:paraId="671B729E" w14:textId="77777777" w:rsidR="003E1C4F" w:rsidRPr="00C12835" w:rsidRDefault="003E1C4F" w:rsidP="004A4146">
            <w:r w:rsidRPr="00C12835">
              <w:t>Департамент здоров’я</w:t>
            </w:r>
          </w:p>
          <w:p w14:paraId="23090DDD" w14:textId="77777777" w:rsidR="003E1C4F" w:rsidRPr="00C12835" w:rsidRDefault="003E1C4F" w:rsidP="004A4146">
            <w:r w:rsidRPr="00C12835">
              <w:t>обласної державної</w:t>
            </w:r>
          </w:p>
          <w:p w14:paraId="2D65916E" w14:textId="77777777" w:rsidR="003E1C4F" w:rsidRPr="00C12835" w:rsidRDefault="003E1C4F" w:rsidP="004A4146">
            <w:r w:rsidRPr="00C12835">
              <w:t>адміністрації,</w:t>
            </w:r>
          </w:p>
          <w:p w14:paraId="2C890101" w14:textId="77777777" w:rsidR="003E1C4F" w:rsidRPr="00C12835" w:rsidRDefault="003E1C4F" w:rsidP="004A4146">
            <w:r w:rsidRPr="00C12835">
              <w:t>військові адміністрації</w:t>
            </w:r>
          </w:p>
          <w:p w14:paraId="1EF84740" w14:textId="77777777" w:rsidR="003E1C4F" w:rsidRPr="00C12835" w:rsidRDefault="003E1C4F" w:rsidP="004A4146">
            <w:r w:rsidRPr="00C12835">
              <w:t>населених пунктів</w:t>
            </w:r>
          </w:p>
          <w:p w14:paraId="35D22B75" w14:textId="77777777" w:rsidR="003E1C4F" w:rsidRPr="00C12835" w:rsidRDefault="003E1C4F" w:rsidP="004A4146">
            <w:r w:rsidRPr="00C12835">
              <w:t>деокупованих</w:t>
            </w:r>
          </w:p>
          <w:p w14:paraId="5AD9ECBD" w14:textId="77777777" w:rsidR="003E1C4F" w:rsidRPr="00C12835" w:rsidRDefault="003E1C4F" w:rsidP="005150D4">
            <w:r w:rsidRPr="00C12835">
              <w:t>територіальних громад</w:t>
            </w:r>
            <w:r w:rsidR="005150D4">
              <w:rPr>
                <w:lang w:val="uk-UA"/>
              </w:rPr>
              <w:t xml:space="preserve"> </w:t>
            </w:r>
            <w:r w:rsidRPr="00C12835">
              <w:t>(за згодою)</w:t>
            </w:r>
          </w:p>
        </w:tc>
        <w:tc>
          <w:tcPr>
            <w:tcW w:w="1134" w:type="dxa"/>
          </w:tcPr>
          <w:p w14:paraId="755BE234" w14:textId="77777777" w:rsidR="003E1C4F" w:rsidRPr="00C12835" w:rsidRDefault="003E1C4F" w:rsidP="006D7580">
            <w:pPr>
              <w:jc w:val="center"/>
            </w:pPr>
            <w:r w:rsidRPr="00C12835">
              <w:t>Грудень</w:t>
            </w:r>
          </w:p>
          <w:p w14:paraId="6101D309" w14:textId="77777777" w:rsidR="003E1C4F" w:rsidRPr="00C12835" w:rsidRDefault="00AE62C1" w:rsidP="006D7580">
            <w:pPr>
              <w:jc w:val="center"/>
            </w:pPr>
            <w:r w:rsidRPr="00C12835">
              <w:t>2026</w:t>
            </w:r>
            <w:r w:rsidR="003E1C4F" w:rsidRPr="00C12835">
              <w:t xml:space="preserve"> року</w:t>
            </w:r>
          </w:p>
        </w:tc>
        <w:tc>
          <w:tcPr>
            <w:tcW w:w="993" w:type="dxa"/>
          </w:tcPr>
          <w:p w14:paraId="1E09DAB6" w14:textId="77777777" w:rsidR="003E1C4F" w:rsidRPr="00C12835" w:rsidRDefault="003E1C4F" w:rsidP="006D7580">
            <w:pPr>
              <w:jc w:val="center"/>
            </w:pPr>
          </w:p>
        </w:tc>
        <w:tc>
          <w:tcPr>
            <w:tcW w:w="1417" w:type="dxa"/>
          </w:tcPr>
          <w:p w14:paraId="7B1834CE" w14:textId="77777777" w:rsidR="003E1C4F" w:rsidRPr="00C12835" w:rsidRDefault="00F84610" w:rsidP="006D7580">
            <w:pPr>
              <w:jc w:val="center"/>
            </w:pPr>
            <w:r w:rsidRPr="00C12835">
              <w:t>Викон</w:t>
            </w:r>
            <w:r w:rsidR="00AE62C1" w:rsidRPr="00C12835">
              <w:t>ується</w:t>
            </w:r>
          </w:p>
        </w:tc>
        <w:tc>
          <w:tcPr>
            <w:tcW w:w="7938" w:type="dxa"/>
          </w:tcPr>
          <w:p w14:paraId="6AAEC7FB" w14:textId="77777777" w:rsidR="007508D2" w:rsidRPr="00C12835" w:rsidRDefault="00894E40" w:rsidP="007508D2">
            <w:pPr>
              <w:pStyle w:val="Default"/>
              <w:jc w:val="both"/>
              <w:rPr>
                <w:color w:val="auto"/>
                <w:sz w:val="20"/>
                <w:szCs w:val="20"/>
              </w:rPr>
            </w:pPr>
            <w:r w:rsidRPr="00C12835">
              <w:rPr>
                <w:color w:val="auto"/>
                <w:sz w:val="20"/>
                <w:szCs w:val="20"/>
              </w:rPr>
              <w:t xml:space="preserve">З метою розвитку позастаціонарних форм надання психіатричної допомоги, у Центрі ментального здоров'я КНП «Херсонський обласний заклад з надання психіатричної допомоги» ХОР, створена мобільна мультидисциплінарна команда у складі лікаря-психіатра, психолога, сестри медичної, соціального працівника. </w:t>
            </w:r>
          </w:p>
          <w:p w14:paraId="4E3ADFD8" w14:textId="77777777" w:rsidR="00D134FA" w:rsidRPr="00C12835" w:rsidRDefault="00894E40" w:rsidP="00F962A6">
            <w:pPr>
              <w:pStyle w:val="Default"/>
              <w:jc w:val="both"/>
              <w:rPr>
                <w:color w:val="auto"/>
                <w:sz w:val="20"/>
                <w:szCs w:val="20"/>
              </w:rPr>
            </w:pPr>
            <w:r w:rsidRPr="00C12835">
              <w:rPr>
                <w:color w:val="auto"/>
                <w:sz w:val="20"/>
                <w:szCs w:val="20"/>
              </w:rPr>
              <w:t>Дана команда пройшла навчання під керівництвом Офісу Всесвітньої організації охорони здоров’я в Україні. З 2021 року команда  проводить комплекс заходів, спрямованих на реадаптацію осіб з тяжкими психічними розладами у соціумі, у тому числі вирішення їх поточних соціальних проблем.</w:t>
            </w:r>
            <w:r w:rsidR="007508D2" w:rsidRPr="00C12835">
              <w:rPr>
                <w:color w:val="auto"/>
                <w:sz w:val="20"/>
                <w:szCs w:val="20"/>
              </w:rPr>
              <w:t xml:space="preserve"> </w:t>
            </w:r>
            <w:r w:rsidRPr="00C12835">
              <w:rPr>
                <w:color w:val="auto"/>
                <w:sz w:val="20"/>
                <w:szCs w:val="20"/>
                <w:lang w:val="ru-RU"/>
              </w:rPr>
              <w:t>Станом на сьогодні</w:t>
            </w:r>
            <w:r w:rsidRPr="00C12835">
              <w:rPr>
                <w:color w:val="auto"/>
                <w:sz w:val="20"/>
                <w:szCs w:val="20"/>
              </w:rPr>
              <w:t xml:space="preserve"> отриму</w:t>
            </w:r>
            <w:r w:rsidR="007508D2" w:rsidRPr="00C12835">
              <w:rPr>
                <w:color w:val="auto"/>
                <w:sz w:val="20"/>
                <w:szCs w:val="20"/>
              </w:rPr>
              <w:t xml:space="preserve">ють допомогу </w:t>
            </w:r>
            <w:proofErr w:type="gramStart"/>
            <w:r w:rsidR="00335055">
              <w:rPr>
                <w:color w:val="auto"/>
                <w:sz w:val="20"/>
                <w:szCs w:val="20"/>
              </w:rPr>
              <w:t xml:space="preserve">66 </w:t>
            </w:r>
            <w:r w:rsidRPr="00C12835">
              <w:rPr>
                <w:color w:val="auto"/>
                <w:sz w:val="20"/>
                <w:szCs w:val="20"/>
              </w:rPr>
              <w:t xml:space="preserve"> пацієнтів</w:t>
            </w:r>
            <w:proofErr w:type="gramEnd"/>
            <w:r w:rsidRPr="00C12835">
              <w:rPr>
                <w:color w:val="auto"/>
                <w:sz w:val="20"/>
                <w:szCs w:val="20"/>
              </w:rPr>
              <w:t>.</w:t>
            </w:r>
          </w:p>
        </w:tc>
      </w:tr>
      <w:tr w:rsidR="00E36203" w:rsidRPr="00ED51E9" w14:paraId="3585B128" w14:textId="77777777" w:rsidTr="002C2DD4">
        <w:tc>
          <w:tcPr>
            <w:tcW w:w="1951" w:type="dxa"/>
          </w:tcPr>
          <w:p w14:paraId="7527F211" w14:textId="77777777" w:rsidR="00E36203" w:rsidRPr="00C12835" w:rsidRDefault="00E36203" w:rsidP="004A4146">
            <w:r w:rsidRPr="00C12835">
              <w:t xml:space="preserve">5) </w:t>
            </w:r>
            <w:r w:rsidR="006D7580" w:rsidRPr="00C12835">
              <w:rPr>
                <w:lang w:val="uk-UA"/>
              </w:rPr>
              <w:t>В</w:t>
            </w:r>
            <w:r w:rsidRPr="00C12835">
              <w:t>изначити серед</w:t>
            </w:r>
            <w:r w:rsidR="006D7580" w:rsidRPr="00C12835">
              <w:rPr>
                <w:lang w:val="uk-UA"/>
              </w:rPr>
              <w:t xml:space="preserve"> </w:t>
            </w:r>
            <w:r w:rsidRPr="00C12835">
              <w:t>психологів таких, які потребують</w:t>
            </w:r>
          </w:p>
          <w:p w14:paraId="187E666C" w14:textId="77777777" w:rsidR="00E36203" w:rsidRPr="00C12835" w:rsidRDefault="00E36203" w:rsidP="004A4146">
            <w:r w:rsidRPr="00C12835">
              <w:t>підвищення</w:t>
            </w:r>
          </w:p>
          <w:p w14:paraId="442BF49B" w14:textId="77777777" w:rsidR="00E36203" w:rsidRPr="00C12835" w:rsidRDefault="00E36203" w:rsidP="004A4146">
            <w:r w:rsidRPr="00C12835">
              <w:t xml:space="preserve">кваліфікації </w:t>
            </w:r>
          </w:p>
        </w:tc>
        <w:tc>
          <w:tcPr>
            <w:tcW w:w="2126" w:type="dxa"/>
          </w:tcPr>
          <w:p w14:paraId="6553C110" w14:textId="77777777" w:rsidR="00E36203" w:rsidRPr="00C12835" w:rsidRDefault="00E36203" w:rsidP="004A4146">
            <w:r w:rsidRPr="00C12835">
              <w:t>Департамент</w:t>
            </w:r>
          </w:p>
          <w:p w14:paraId="59226C16" w14:textId="77777777" w:rsidR="00E36203" w:rsidRPr="00C12835" w:rsidRDefault="00E36203" w:rsidP="004A4146">
            <w:r w:rsidRPr="00C12835">
              <w:t>соціального розвитку</w:t>
            </w:r>
          </w:p>
          <w:p w14:paraId="189969B4" w14:textId="77777777" w:rsidR="00E36203" w:rsidRPr="00C12835" w:rsidRDefault="00E36203" w:rsidP="004A4146">
            <w:r w:rsidRPr="00C12835">
              <w:t>обласної державної</w:t>
            </w:r>
          </w:p>
          <w:p w14:paraId="5078CC79" w14:textId="77777777" w:rsidR="00E36203" w:rsidRPr="00C12835" w:rsidRDefault="00E36203" w:rsidP="004A4146">
            <w:r w:rsidRPr="00C12835">
              <w:t xml:space="preserve">адміністрації, служба </w:t>
            </w:r>
            <w:proofErr w:type="gramStart"/>
            <w:r w:rsidRPr="00C12835">
              <w:t>у</w:t>
            </w:r>
            <w:r w:rsidR="005150D4">
              <w:rPr>
                <w:lang w:val="uk-UA"/>
              </w:rPr>
              <w:t xml:space="preserve"> </w:t>
            </w:r>
            <w:r w:rsidRPr="00C12835">
              <w:t>справах</w:t>
            </w:r>
            <w:proofErr w:type="gramEnd"/>
            <w:r w:rsidRPr="00C12835">
              <w:t xml:space="preserve"> дітей обласної</w:t>
            </w:r>
            <w:r w:rsidR="005150D4">
              <w:rPr>
                <w:lang w:val="uk-UA"/>
              </w:rPr>
              <w:t xml:space="preserve"> </w:t>
            </w:r>
            <w:r w:rsidRPr="00C12835">
              <w:t>державної адміністрації,</w:t>
            </w:r>
          </w:p>
          <w:p w14:paraId="45490CA2" w14:textId="77777777" w:rsidR="00E36203" w:rsidRPr="00C12835" w:rsidRDefault="00E36203" w:rsidP="004A4146">
            <w:r w:rsidRPr="00C12835">
              <w:t>Херсонський обласний</w:t>
            </w:r>
            <w:r w:rsidR="005150D4">
              <w:rPr>
                <w:lang w:val="uk-UA"/>
              </w:rPr>
              <w:t xml:space="preserve"> </w:t>
            </w:r>
            <w:r w:rsidRPr="00C12835">
              <w:t>центр соціальних служб,</w:t>
            </w:r>
          </w:p>
          <w:p w14:paraId="1E76720E" w14:textId="77777777" w:rsidR="00E36203" w:rsidRPr="00C12835" w:rsidRDefault="00E36203" w:rsidP="004A4146">
            <w:r w:rsidRPr="00C12835">
              <w:t>військові адміністрації</w:t>
            </w:r>
          </w:p>
          <w:p w14:paraId="41023656" w14:textId="77777777" w:rsidR="00E36203" w:rsidRPr="00C12835" w:rsidRDefault="00E36203" w:rsidP="004A4146">
            <w:r w:rsidRPr="00C12835">
              <w:t>населених пунктів</w:t>
            </w:r>
          </w:p>
          <w:p w14:paraId="0CEB6460" w14:textId="77777777" w:rsidR="00E36203" w:rsidRPr="00C12835" w:rsidRDefault="00E36203" w:rsidP="004A4146">
            <w:r w:rsidRPr="00C12835">
              <w:t>деокупованих</w:t>
            </w:r>
          </w:p>
          <w:p w14:paraId="3D767644" w14:textId="77777777" w:rsidR="00E36203" w:rsidRPr="00C12835" w:rsidRDefault="00E36203" w:rsidP="005150D4">
            <w:r w:rsidRPr="00C12835">
              <w:t>територіальних громад</w:t>
            </w:r>
            <w:r w:rsidR="005150D4">
              <w:rPr>
                <w:lang w:val="uk-UA"/>
              </w:rPr>
              <w:t xml:space="preserve"> </w:t>
            </w:r>
            <w:r w:rsidRPr="00C12835">
              <w:t>(за згодою)</w:t>
            </w:r>
          </w:p>
        </w:tc>
        <w:tc>
          <w:tcPr>
            <w:tcW w:w="1134" w:type="dxa"/>
          </w:tcPr>
          <w:p w14:paraId="04A3DBCF" w14:textId="77777777" w:rsidR="00E36203" w:rsidRPr="00C12835" w:rsidRDefault="00E36203" w:rsidP="006D7580">
            <w:pPr>
              <w:jc w:val="center"/>
            </w:pPr>
            <w:r w:rsidRPr="00C12835">
              <w:t>Грудень</w:t>
            </w:r>
          </w:p>
          <w:p w14:paraId="1D344428" w14:textId="77777777" w:rsidR="00E36203" w:rsidRPr="00C12835" w:rsidRDefault="00E36203" w:rsidP="006D7580">
            <w:pPr>
              <w:jc w:val="center"/>
            </w:pPr>
            <w:r w:rsidRPr="00C12835">
              <w:t>2026 року</w:t>
            </w:r>
          </w:p>
        </w:tc>
        <w:tc>
          <w:tcPr>
            <w:tcW w:w="993" w:type="dxa"/>
          </w:tcPr>
          <w:p w14:paraId="79276F98" w14:textId="77777777" w:rsidR="00E36203" w:rsidRPr="00C12835" w:rsidRDefault="00E36203" w:rsidP="006D7580">
            <w:pPr>
              <w:jc w:val="center"/>
            </w:pPr>
          </w:p>
        </w:tc>
        <w:tc>
          <w:tcPr>
            <w:tcW w:w="1417" w:type="dxa"/>
          </w:tcPr>
          <w:p w14:paraId="78F11BD7" w14:textId="77777777" w:rsidR="00E36203" w:rsidRPr="00C12835" w:rsidRDefault="00E36203" w:rsidP="006D7580">
            <w:pPr>
              <w:jc w:val="center"/>
            </w:pPr>
            <w:r w:rsidRPr="00C12835">
              <w:t>Виконується</w:t>
            </w:r>
          </w:p>
        </w:tc>
        <w:tc>
          <w:tcPr>
            <w:tcW w:w="7938" w:type="dxa"/>
          </w:tcPr>
          <w:p w14:paraId="54C61099" w14:textId="77777777" w:rsidR="00335055" w:rsidRPr="00335055" w:rsidRDefault="00335055" w:rsidP="00131C62">
            <w:pPr>
              <w:jc w:val="both"/>
              <w:rPr>
                <w:lang w:val="uk-UA"/>
              </w:rPr>
            </w:pPr>
            <w:r w:rsidRPr="00335055">
              <w:rPr>
                <w:lang w:val="uk-UA"/>
              </w:rPr>
              <w:t xml:space="preserve">Психологом КНП «Центр надання соціальних послуг» Дар’ївської сільської ради у ІІІ кварталі 2026 року підвищено свій професійний рівень шляхом участі у навчальних та інформаційно-просвітницьких заходах, опрацювання тематичних матеріалів та вдосконалення професійних компетентностей, необхідних для роботи з отримувачами соціальних послуг. </w:t>
            </w:r>
            <w:r w:rsidRPr="00335055">
              <w:t>Психологом пройдено навчання: "Онлайн-ризики і психологічний супровід дітей, які зазнали насильства в інтернеті". Пройдено 6 Модулів навчання. За результатами відповідей та складених тестів отримано сертифікат.</w:t>
            </w:r>
          </w:p>
          <w:p w14:paraId="4D77A369" w14:textId="77777777" w:rsidR="00131C62" w:rsidRPr="00C12835" w:rsidRDefault="00131C62" w:rsidP="0045015E">
            <w:pPr>
              <w:jc w:val="both"/>
              <w:rPr>
                <w:lang w:val="uk-UA"/>
              </w:rPr>
            </w:pPr>
            <w:r w:rsidRPr="00C12835">
              <w:t>В комунальних установах/закладах, які здійснюють соціальну роботу та надання соціальних послуг (</w:t>
            </w:r>
            <w:r w:rsidR="00F962A6" w:rsidRPr="00F962A6">
              <w:t>Територіальний центр соціального обслуговування (надання соціальних послуг</w:t>
            </w:r>
            <w:r w:rsidR="00F962A6">
              <w:rPr>
                <w:lang w:val="uk-UA"/>
              </w:rPr>
              <w:t xml:space="preserve"> – далі «</w:t>
            </w:r>
            <w:r w:rsidRPr="00C12835">
              <w:t>ТЦСО(НСП)</w:t>
            </w:r>
            <w:r w:rsidR="00F962A6">
              <w:rPr>
                <w:lang w:val="uk-UA"/>
              </w:rPr>
              <w:t>»</w:t>
            </w:r>
            <w:r w:rsidRPr="00C12835">
              <w:t xml:space="preserve">, </w:t>
            </w:r>
            <w:r w:rsidR="00F962A6" w:rsidRPr="00C12835">
              <w:rPr>
                <w:lang w:val="uk-UA" w:bidi="uk-UA"/>
              </w:rPr>
              <w:t>Територіальний центр надання соціальних послуг</w:t>
            </w:r>
            <w:r w:rsidR="00F962A6" w:rsidRPr="00C12835">
              <w:t xml:space="preserve"> </w:t>
            </w:r>
            <w:r w:rsidR="00F962A6">
              <w:rPr>
                <w:lang w:val="uk-UA"/>
              </w:rPr>
              <w:t>– далі «</w:t>
            </w:r>
            <w:r w:rsidRPr="00C12835">
              <w:t>ЦНСП</w:t>
            </w:r>
            <w:r w:rsidR="00F962A6">
              <w:rPr>
                <w:lang w:val="uk-UA"/>
              </w:rPr>
              <w:t>»</w:t>
            </w:r>
            <w:r w:rsidRPr="00C12835">
              <w:t>) переважно відсутні штатні психологи</w:t>
            </w:r>
            <w:r w:rsidRPr="00C12835">
              <w:rPr>
                <w:lang w:val="uk-UA"/>
              </w:rPr>
              <w:t>.</w:t>
            </w:r>
          </w:p>
          <w:p w14:paraId="01C4C738" w14:textId="77777777" w:rsidR="00131C62" w:rsidRPr="00C12835" w:rsidRDefault="00335055" w:rsidP="0045015E">
            <w:pPr>
              <w:jc w:val="both"/>
              <w:rPr>
                <w:highlight w:val="yellow"/>
                <w:lang w:val="uk-UA"/>
              </w:rPr>
            </w:pPr>
            <w:r>
              <w:rPr>
                <w:lang w:val="uk-UA"/>
              </w:rPr>
              <w:t>У Новокаховській ТГ в</w:t>
            </w:r>
            <w:r w:rsidRPr="001A224E">
              <w:t>ідповідно до Положення про атестацію,  один раз в п’ять років спеціалісти проходять курсову підготовку. Кожний заклад освіти має план підвищення кваліфікації з подальшою атестацією  практичних психологів.</w:t>
            </w:r>
          </w:p>
          <w:p w14:paraId="751B5B2D" w14:textId="77777777" w:rsidR="00E36203" w:rsidRPr="00C12835" w:rsidRDefault="00E36203" w:rsidP="00131C62">
            <w:pPr>
              <w:jc w:val="both"/>
            </w:pPr>
          </w:p>
        </w:tc>
      </w:tr>
      <w:tr w:rsidR="00E36203" w:rsidRPr="00F26341" w14:paraId="77A37E4B" w14:textId="77777777" w:rsidTr="002C2DD4">
        <w:tc>
          <w:tcPr>
            <w:tcW w:w="1951" w:type="dxa"/>
          </w:tcPr>
          <w:p w14:paraId="64EA13FC" w14:textId="77777777" w:rsidR="00E36203" w:rsidRPr="00C12835" w:rsidRDefault="00E36203" w:rsidP="004A4146">
            <w:r w:rsidRPr="00C12835">
              <w:t xml:space="preserve">6) </w:t>
            </w:r>
            <w:r w:rsidR="006D7580" w:rsidRPr="00C12835">
              <w:rPr>
                <w:lang w:val="uk-UA"/>
              </w:rPr>
              <w:t>П</w:t>
            </w:r>
            <w:r w:rsidRPr="00C12835">
              <w:t>ідготувати</w:t>
            </w:r>
          </w:p>
          <w:p w14:paraId="030D9D31" w14:textId="77777777" w:rsidR="00E36203" w:rsidRPr="00C12835" w:rsidRDefault="00E36203" w:rsidP="004A4146">
            <w:r w:rsidRPr="00C12835">
              <w:t>фахівців різного</w:t>
            </w:r>
          </w:p>
          <w:p w14:paraId="3C5410D5" w14:textId="77777777" w:rsidR="00E36203" w:rsidRPr="00C12835" w:rsidRDefault="00E36203" w:rsidP="004A4146">
            <w:r w:rsidRPr="00C12835">
              <w:t>профілю для роботи з</w:t>
            </w:r>
            <w:r w:rsidR="006D7580" w:rsidRPr="00C12835">
              <w:rPr>
                <w:lang w:val="uk-UA"/>
              </w:rPr>
              <w:t xml:space="preserve"> </w:t>
            </w:r>
            <w:r w:rsidRPr="00C12835">
              <w:t>різними суспільними</w:t>
            </w:r>
          </w:p>
          <w:p w14:paraId="00167F6C" w14:textId="77777777" w:rsidR="00E36203" w:rsidRPr="00C12835" w:rsidRDefault="00E36203" w:rsidP="004A4146">
            <w:pPr>
              <w:rPr>
                <w:lang w:val="uk-UA"/>
              </w:rPr>
            </w:pPr>
            <w:r w:rsidRPr="00C12835">
              <w:t>групами, які</w:t>
            </w:r>
            <w:r w:rsidR="0053110C" w:rsidRPr="00C12835">
              <w:rPr>
                <w:lang w:val="uk-UA"/>
              </w:rPr>
              <w:t xml:space="preserve"> опинилися у складних життєвих обставинах</w:t>
            </w:r>
          </w:p>
          <w:p w14:paraId="7A22F3A6" w14:textId="77777777" w:rsidR="00BF5B2B" w:rsidRPr="00C12835" w:rsidRDefault="00BF5B2B" w:rsidP="004A4146">
            <w:pPr>
              <w:rPr>
                <w:lang w:val="uk-UA"/>
              </w:rPr>
            </w:pPr>
          </w:p>
          <w:p w14:paraId="29EA27F6" w14:textId="77777777" w:rsidR="00BF5B2B" w:rsidRPr="00C12835" w:rsidRDefault="00BF5B2B" w:rsidP="00BF5B2B">
            <w:pPr>
              <w:rPr>
                <w:lang w:val="uk-UA"/>
              </w:rPr>
            </w:pPr>
          </w:p>
        </w:tc>
        <w:tc>
          <w:tcPr>
            <w:tcW w:w="2126" w:type="dxa"/>
          </w:tcPr>
          <w:p w14:paraId="170BC4D6" w14:textId="77777777" w:rsidR="00E36203" w:rsidRPr="00C12835" w:rsidRDefault="00E36203" w:rsidP="004A4146">
            <w:r w:rsidRPr="00C12835">
              <w:t>Департамент</w:t>
            </w:r>
          </w:p>
          <w:p w14:paraId="398B0F9F" w14:textId="77777777" w:rsidR="00E36203" w:rsidRPr="00C12835" w:rsidRDefault="00E36203" w:rsidP="004A4146">
            <w:r w:rsidRPr="00C12835">
              <w:t>соціального розвитку</w:t>
            </w:r>
          </w:p>
          <w:p w14:paraId="26E32459" w14:textId="77777777" w:rsidR="00E36203" w:rsidRPr="00C12835" w:rsidRDefault="00E36203" w:rsidP="004A4146">
            <w:r w:rsidRPr="00C12835">
              <w:t>обласної державної</w:t>
            </w:r>
          </w:p>
          <w:p w14:paraId="72F63F26" w14:textId="77777777" w:rsidR="00E36203" w:rsidRPr="00C12835" w:rsidRDefault="00E36203" w:rsidP="004A4146">
            <w:r w:rsidRPr="00C12835">
              <w:t xml:space="preserve">адміністрації, служба </w:t>
            </w:r>
            <w:proofErr w:type="gramStart"/>
            <w:r w:rsidRPr="00C12835">
              <w:t>у</w:t>
            </w:r>
            <w:r w:rsidR="005150D4">
              <w:rPr>
                <w:lang w:val="uk-UA"/>
              </w:rPr>
              <w:t xml:space="preserve"> </w:t>
            </w:r>
            <w:r w:rsidRPr="00C12835">
              <w:t>справах</w:t>
            </w:r>
            <w:proofErr w:type="gramEnd"/>
            <w:r w:rsidRPr="00C12835">
              <w:t xml:space="preserve"> дітей обласної</w:t>
            </w:r>
            <w:r w:rsidR="005150D4">
              <w:rPr>
                <w:lang w:val="uk-UA"/>
              </w:rPr>
              <w:t xml:space="preserve"> </w:t>
            </w:r>
            <w:r w:rsidRPr="00C12835">
              <w:t>державної адміністрації,</w:t>
            </w:r>
          </w:p>
          <w:p w14:paraId="6BE18652" w14:textId="77777777" w:rsidR="00E36203" w:rsidRPr="00C12835" w:rsidRDefault="00E36203" w:rsidP="004A4146">
            <w:r w:rsidRPr="00C12835">
              <w:t>Херсонський обласний</w:t>
            </w:r>
            <w:r w:rsidR="005150D4">
              <w:rPr>
                <w:lang w:val="uk-UA"/>
              </w:rPr>
              <w:t xml:space="preserve"> </w:t>
            </w:r>
            <w:r w:rsidRPr="00C12835">
              <w:t>центр соціальних служб,</w:t>
            </w:r>
            <w:r w:rsidR="005150D4">
              <w:rPr>
                <w:lang w:val="uk-UA"/>
              </w:rPr>
              <w:t xml:space="preserve"> </w:t>
            </w:r>
            <w:r w:rsidRPr="00C12835">
              <w:t>військові адміністрації</w:t>
            </w:r>
          </w:p>
          <w:p w14:paraId="45EAD8D2" w14:textId="77777777" w:rsidR="00E36203" w:rsidRPr="00C12835" w:rsidRDefault="00E36203" w:rsidP="004A4146">
            <w:r w:rsidRPr="00C12835">
              <w:t>населених пунктів</w:t>
            </w:r>
          </w:p>
          <w:p w14:paraId="5D8CD2D1" w14:textId="77777777" w:rsidR="00E36203" w:rsidRPr="00C12835" w:rsidRDefault="00E36203" w:rsidP="004A4146">
            <w:r w:rsidRPr="00C12835">
              <w:t>деокупованих</w:t>
            </w:r>
          </w:p>
          <w:p w14:paraId="7E8096A8" w14:textId="77777777" w:rsidR="00E36203" w:rsidRPr="00C12835" w:rsidRDefault="00E36203" w:rsidP="005150D4">
            <w:r w:rsidRPr="00C12835">
              <w:t>територіальних громад</w:t>
            </w:r>
            <w:r w:rsidR="005150D4">
              <w:rPr>
                <w:lang w:val="uk-UA"/>
              </w:rPr>
              <w:t xml:space="preserve"> </w:t>
            </w:r>
            <w:r w:rsidRPr="00C12835">
              <w:t>(за згодою)</w:t>
            </w:r>
          </w:p>
        </w:tc>
        <w:tc>
          <w:tcPr>
            <w:tcW w:w="1134" w:type="dxa"/>
          </w:tcPr>
          <w:p w14:paraId="2620991A" w14:textId="77777777" w:rsidR="00E36203" w:rsidRPr="00C12835" w:rsidRDefault="00E36203" w:rsidP="006D7580">
            <w:pPr>
              <w:jc w:val="center"/>
            </w:pPr>
            <w:r w:rsidRPr="00C12835">
              <w:t>Грудень</w:t>
            </w:r>
          </w:p>
          <w:p w14:paraId="4B9E4DD7" w14:textId="77777777" w:rsidR="00E36203" w:rsidRPr="00C12835" w:rsidRDefault="00E36203" w:rsidP="006D7580">
            <w:pPr>
              <w:jc w:val="center"/>
            </w:pPr>
            <w:r w:rsidRPr="00C12835">
              <w:t>2026 року</w:t>
            </w:r>
          </w:p>
        </w:tc>
        <w:tc>
          <w:tcPr>
            <w:tcW w:w="993" w:type="dxa"/>
          </w:tcPr>
          <w:p w14:paraId="131D1151" w14:textId="77777777" w:rsidR="00E36203" w:rsidRPr="00C12835" w:rsidRDefault="00E36203" w:rsidP="006D7580">
            <w:pPr>
              <w:jc w:val="center"/>
            </w:pPr>
          </w:p>
        </w:tc>
        <w:tc>
          <w:tcPr>
            <w:tcW w:w="1417" w:type="dxa"/>
          </w:tcPr>
          <w:p w14:paraId="5D2E0C97" w14:textId="77777777" w:rsidR="00E36203" w:rsidRPr="00C12835" w:rsidRDefault="00E36203" w:rsidP="006D7580">
            <w:pPr>
              <w:jc w:val="center"/>
            </w:pPr>
            <w:r w:rsidRPr="00C12835">
              <w:t>Виконується</w:t>
            </w:r>
          </w:p>
        </w:tc>
        <w:tc>
          <w:tcPr>
            <w:tcW w:w="7938" w:type="dxa"/>
          </w:tcPr>
          <w:p w14:paraId="4AA5F796" w14:textId="77777777" w:rsidR="005C47B3" w:rsidRPr="005C47B3" w:rsidRDefault="00897C0C" w:rsidP="005C47B3">
            <w:pPr>
              <w:pStyle w:val="LO-normal"/>
              <w:jc w:val="both"/>
              <w:rPr>
                <w:sz w:val="20"/>
                <w:szCs w:val="20"/>
              </w:rPr>
            </w:pPr>
            <w:r w:rsidRPr="001F4BD3">
              <w:rPr>
                <w:sz w:val="20"/>
                <w:szCs w:val="20"/>
              </w:rPr>
              <w:t>На базі КНП «Ц</w:t>
            </w:r>
            <w:r w:rsidR="00BF5B2B" w:rsidRPr="001F4BD3">
              <w:rPr>
                <w:sz w:val="20"/>
                <w:szCs w:val="20"/>
              </w:rPr>
              <w:t>Н</w:t>
            </w:r>
            <w:r w:rsidR="001F4BD3" w:rsidRPr="001F4BD3">
              <w:rPr>
                <w:sz w:val="20"/>
                <w:szCs w:val="20"/>
              </w:rPr>
              <w:t>СП» Дар’ївської сільської рад</w:t>
            </w:r>
            <w:r w:rsidR="00BF5B2B" w:rsidRPr="001F4BD3">
              <w:rPr>
                <w:sz w:val="20"/>
                <w:szCs w:val="20"/>
              </w:rPr>
              <w:t xml:space="preserve">и </w:t>
            </w:r>
            <w:r w:rsidRPr="001F4BD3">
              <w:rPr>
                <w:sz w:val="20"/>
                <w:szCs w:val="20"/>
              </w:rPr>
              <w:t xml:space="preserve">працюють фахівці із соціальної роботи та психолог для роботи з різними суспільними групами, які опинилися у складних </w:t>
            </w:r>
            <w:r w:rsidRPr="005C47B3">
              <w:rPr>
                <w:sz w:val="20"/>
                <w:szCs w:val="20"/>
              </w:rPr>
              <w:t>життєвих обставинах</w:t>
            </w:r>
            <w:r w:rsidR="000038CB">
              <w:rPr>
                <w:sz w:val="20"/>
                <w:szCs w:val="20"/>
              </w:rPr>
              <w:t xml:space="preserve">: </w:t>
            </w:r>
            <w:hyperlink r:id="rId832" w:history="1">
              <w:r w:rsidR="000038CB" w:rsidRPr="004E5779">
                <w:rPr>
                  <w:rStyle w:val="a5"/>
                  <w:sz w:val="20"/>
                  <w:szCs w:val="20"/>
                </w:rPr>
                <w:t>https://www.facebook.com/groups/1246806040697268</w:t>
              </w:r>
            </w:hyperlink>
            <w:r w:rsidR="000038CB">
              <w:rPr>
                <w:sz w:val="20"/>
                <w:szCs w:val="20"/>
              </w:rPr>
              <w:t xml:space="preserve"> .</w:t>
            </w:r>
          </w:p>
          <w:p w14:paraId="5C18238F" w14:textId="77777777" w:rsidR="005C47B3" w:rsidRDefault="005C47B3" w:rsidP="00BF5B2B">
            <w:pPr>
              <w:shd w:val="clear" w:color="auto" w:fill="FFFFFF"/>
              <w:jc w:val="both"/>
              <w:rPr>
                <w:lang w:val="uk-UA"/>
              </w:rPr>
            </w:pPr>
            <w:r w:rsidRPr="005C47B3">
              <w:rPr>
                <w:lang w:val="uk-UA"/>
              </w:rPr>
              <w:t xml:space="preserve">Працівники КНП </w:t>
            </w:r>
            <w:r w:rsidR="00F962A6" w:rsidRPr="001F4BD3">
              <w:t>«ЦНСП»</w:t>
            </w:r>
            <w:r w:rsidRPr="005C47B3">
              <w:rPr>
                <w:lang w:val="uk-UA"/>
              </w:rPr>
              <w:t xml:space="preserve"> Дар’ївської сільської ради продовжували професійну діяльність та підвищення компетентності щодо роботи з різними категоріями отримувачів соціальних послуг, які перебувають у складних життєвих обставинах.Забезпечувалася міждисциплінарна взаємодія фахівців Центру відповідно до потреб отримувачів послуг.</w:t>
            </w:r>
          </w:p>
          <w:p w14:paraId="25191EA2" w14:textId="77777777" w:rsidR="00BF5B2B" w:rsidRPr="005C47B3" w:rsidRDefault="001F4BD3" w:rsidP="00BF5B2B">
            <w:pPr>
              <w:shd w:val="clear" w:color="auto" w:fill="FFFFFF"/>
              <w:jc w:val="both"/>
              <w:rPr>
                <w:highlight w:val="yellow"/>
                <w:lang w:val="uk-UA"/>
              </w:rPr>
            </w:pPr>
            <w:r>
              <w:rPr>
                <w:lang w:val="uk-UA" w:bidi="uk-UA"/>
              </w:rPr>
              <w:t>Ф</w:t>
            </w:r>
            <w:r w:rsidR="00BF5B2B" w:rsidRPr="00C12835">
              <w:rPr>
                <w:lang w:val="uk-UA" w:bidi="uk-UA"/>
              </w:rPr>
              <w:t xml:space="preserve">ахівець із соціальної роботи КУ </w:t>
            </w:r>
            <w:r w:rsidR="00F962A6" w:rsidRPr="001F4BD3">
              <w:t>«ЦНСП»</w:t>
            </w:r>
            <w:r w:rsidR="00F962A6">
              <w:rPr>
                <w:lang w:val="uk-UA"/>
              </w:rPr>
              <w:t xml:space="preserve"> </w:t>
            </w:r>
            <w:r w:rsidR="00BF5B2B" w:rsidRPr="00C12835">
              <w:rPr>
                <w:lang w:val="uk-UA" w:bidi="uk-UA"/>
              </w:rPr>
              <w:t>Новоолександрівської сільської ради  пройшла онлайн курс навчання (120 год.) по Програмі роботи з кривдниками та успішно отримала сертифікат</w:t>
            </w:r>
            <w:r w:rsidR="004F48BA">
              <w:rPr>
                <w:lang w:val="uk-UA" w:bidi="uk-UA"/>
              </w:rPr>
              <w:t>,</w:t>
            </w:r>
            <w:r w:rsidR="00BF5B2B" w:rsidRPr="00C12835">
              <w:rPr>
                <w:lang w:val="uk-UA" w:bidi="uk-UA"/>
              </w:rPr>
              <w:t xml:space="preserve"> </w:t>
            </w:r>
            <w:r w:rsidR="00BF5B2B" w:rsidRPr="004F48BA">
              <w:rPr>
                <w:lang w:val="uk-UA" w:bidi="uk-UA"/>
              </w:rPr>
              <w:t xml:space="preserve">майже всі працівники комунальної установи взяли участь у навчальному офлайн тренінгу на тему: «Ефективна комунікація та регулювання емоційної напруги в соціальній взаємодії».     </w:t>
            </w:r>
          </w:p>
          <w:p w14:paraId="4FB90617" w14:textId="77777777" w:rsidR="00897C0C" w:rsidRPr="00C12835" w:rsidRDefault="00897C0C" w:rsidP="00897C0C">
            <w:pPr>
              <w:shd w:val="clear" w:color="auto" w:fill="FFFFFF"/>
              <w:jc w:val="both"/>
              <w:rPr>
                <w:lang w:val="uk-UA"/>
              </w:rPr>
            </w:pPr>
            <w:r w:rsidRPr="00C12835">
              <w:rPr>
                <w:shd w:val="clear" w:color="auto" w:fill="FFFFFF"/>
                <w:lang w:val="uk-UA"/>
              </w:rPr>
              <w:t>Фахівці із соціальної роботи Станіславської громади здійс</w:t>
            </w:r>
            <w:r w:rsidR="00F26341" w:rsidRPr="00C12835">
              <w:rPr>
                <w:shd w:val="clear" w:color="auto" w:fill="FFFFFF"/>
                <w:lang w:val="uk-UA"/>
              </w:rPr>
              <w:t>нюють</w:t>
            </w:r>
            <w:r w:rsidRPr="00C12835">
              <w:rPr>
                <w:shd w:val="clear" w:color="auto" w:fill="FFFFFF"/>
                <w:lang w:val="uk-UA"/>
              </w:rPr>
              <w:t xml:space="preserve"> роботу з особами   та сім’ями, які опинилися в СЖО, у тому числі постраждалим внаслідок воєнних дій. </w:t>
            </w:r>
          </w:p>
          <w:p w14:paraId="082B8703" w14:textId="77777777" w:rsidR="00897C0C" w:rsidRPr="00C12835" w:rsidRDefault="00F26341" w:rsidP="00897C0C">
            <w:pPr>
              <w:shd w:val="clear" w:color="auto" w:fill="FFFFFF"/>
              <w:jc w:val="both"/>
              <w:rPr>
                <w:lang w:val="uk-UA"/>
              </w:rPr>
            </w:pPr>
            <w:r w:rsidRPr="00C12835">
              <w:rPr>
                <w:lang w:val="uk-UA"/>
              </w:rPr>
              <w:t xml:space="preserve"> Фахівець із </w:t>
            </w:r>
            <w:r w:rsidR="00897C0C" w:rsidRPr="00C12835">
              <w:rPr>
                <w:lang w:val="uk-UA"/>
              </w:rPr>
              <w:t xml:space="preserve"> </w:t>
            </w:r>
            <w:r w:rsidRPr="00C12835">
              <w:rPr>
                <w:lang w:val="uk-UA"/>
              </w:rPr>
              <w:t>с</w:t>
            </w:r>
            <w:r w:rsidR="00897C0C" w:rsidRPr="00C12835">
              <w:rPr>
                <w:lang w:val="uk-UA"/>
              </w:rPr>
              <w:t>оціальної роботи КЗ Бериславської міської ради «ТЦСО (НСП)» проводить профілактичні заходи, консультування, супровід сімей з дітьми, які проживають на території громади.</w:t>
            </w:r>
          </w:p>
          <w:p w14:paraId="08E72BBA" w14:textId="77777777" w:rsidR="0045015E" w:rsidRPr="00C12835" w:rsidRDefault="00F26341" w:rsidP="00897C0C">
            <w:pPr>
              <w:jc w:val="both"/>
              <w:rPr>
                <w:lang w:val="uk-UA"/>
              </w:rPr>
            </w:pPr>
            <w:r w:rsidRPr="00C12835">
              <w:rPr>
                <w:lang w:val="uk-UA"/>
              </w:rPr>
              <w:t xml:space="preserve"> </w:t>
            </w:r>
            <w:r w:rsidR="00897C0C" w:rsidRPr="00C12835">
              <w:rPr>
                <w:lang w:val="uk-UA"/>
              </w:rPr>
              <w:t xml:space="preserve">Відділ соціальних служб для сім’ї, дітей та молоді КЗ «Високопільський ЦНСП» </w:t>
            </w:r>
            <w:r w:rsidR="00897C0C" w:rsidRPr="00C12835">
              <w:rPr>
                <w:lang w:val="uk-UA"/>
              </w:rPr>
              <w:lastRenderedPageBreak/>
              <w:t xml:space="preserve">забезпечений фахівцями, які надають соціальні послуги.   </w:t>
            </w:r>
          </w:p>
          <w:p w14:paraId="27852370" w14:textId="77777777" w:rsidR="00E36203" w:rsidRDefault="00525587" w:rsidP="006D7580">
            <w:pPr>
              <w:jc w:val="both"/>
              <w:rPr>
                <w:lang w:val="uk-UA"/>
              </w:rPr>
            </w:pPr>
            <w:hyperlink r:id="rId833" w:history="1">
              <w:r w:rsidRPr="00C12835">
                <w:rPr>
                  <w:rStyle w:val="a5"/>
                  <w:rFonts w:eastAsia="Cambria"/>
                </w:rPr>
                <w:t>https</w:t>
              </w:r>
              <w:r w:rsidRPr="00C12835">
                <w:rPr>
                  <w:rStyle w:val="a5"/>
                  <w:rFonts w:eastAsia="Cambria"/>
                  <w:lang w:val="uk-UA"/>
                </w:rPr>
                <w:t>://</w:t>
              </w:r>
              <w:r w:rsidRPr="00C12835">
                <w:rPr>
                  <w:rStyle w:val="a5"/>
                  <w:rFonts w:eastAsia="Cambria"/>
                </w:rPr>
                <w:t>kronau</w:t>
              </w:r>
              <w:r w:rsidRPr="00C12835">
                <w:rPr>
                  <w:rStyle w:val="a5"/>
                  <w:rFonts w:eastAsia="Cambria"/>
                  <w:lang w:val="uk-UA"/>
                </w:rPr>
                <w:t>.</w:t>
              </w:r>
              <w:r w:rsidRPr="00C12835">
                <w:rPr>
                  <w:rStyle w:val="a5"/>
                  <w:rFonts w:eastAsia="Cambria"/>
                </w:rPr>
                <w:t>gov</w:t>
              </w:r>
              <w:r w:rsidRPr="00C12835">
                <w:rPr>
                  <w:rStyle w:val="a5"/>
                  <w:rFonts w:eastAsia="Cambria"/>
                  <w:lang w:val="uk-UA"/>
                </w:rPr>
                <w:t>.</w:t>
              </w:r>
              <w:r w:rsidRPr="00C12835">
                <w:rPr>
                  <w:rStyle w:val="a5"/>
                  <w:rFonts w:eastAsia="Cambria"/>
                </w:rPr>
                <w:t>ua</w:t>
              </w:r>
              <w:r w:rsidRPr="00C12835">
                <w:rPr>
                  <w:rStyle w:val="a5"/>
                  <w:rFonts w:eastAsia="Cambria"/>
                  <w:lang w:val="uk-UA"/>
                </w:rPr>
                <w:t>/</w:t>
              </w:r>
              <w:r w:rsidRPr="00C12835">
                <w:rPr>
                  <w:rStyle w:val="a5"/>
                  <w:rFonts w:eastAsia="Cambria"/>
                </w:rPr>
                <w:t>komunalnij</w:t>
              </w:r>
              <w:r w:rsidRPr="00C12835">
                <w:rPr>
                  <w:rStyle w:val="a5"/>
                  <w:rFonts w:eastAsia="Cambria"/>
                  <w:lang w:val="uk-UA"/>
                </w:rPr>
                <w:t>-</w:t>
              </w:r>
              <w:r w:rsidRPr="00C12835">
                <w:rPr>
                  <w:rStyle w:val="a5"/>
                  <w:rFonts w:eastAsia="Cambria"/>
                </w:rPr>
                <w:t>zaklad</w:t>
              </w:r>
              <w:r w:rsidRPr="00C12835">
                <w:rPr>
                  <w:rStyle w:val="a5"/>
                  <w:rFonts w:eastAsia="Cambria"/>
                  <w:lang w:val="uk-UA"/>
                </w:rPr>
                <w:t>-</w:t>
              </w:r>
              <w:r w:rsidRPr="00C12835">
                <w:rPr>
                  <w:rStyle w:val="a5"/>
                  <w:rFonts w:eastAsia="Cambria"/>
                </w:rPr>
                <w:t>visokopilskij</w:t>
              </w:r>
              <w:r w:rsidRPr="00C12835">
                <w:rPr>
                  <w:rStyle w:val="a5"/>
                  <w:rFonts w:eastAsia="Cambria"/>
                  <w:lang w:val="uk-UA"/>
                </w:rPr>
                <w:t>-</w:t>
              </w:r>
              <w:r w:rsidRPr="00C12835">
                <w:rPr>
                  <w:rStyle w:val="a5"/>
                  <w:rFonts w:eastAsia="Cambria"/>
                </w:rPr>
                <w:t>centr</w:t>
              </w:r>
              <w:r w:rsidRPr="00C12835">
                <w:rPr>
                  <w:rStyle w:val="a5"/>
                  <w:rFonts w:eastAsia="Cambria"/>
                  <w:lang w:val="uk-UA"/>
                </w:rPr>
                <w:t>-</w:t>
              </w:r>
              <w:r w:rsidRPr="00C12835">
                <w:rPr>
                  <w:rStyle w:val="a5"/>
                  <w:rFonts w:eastAsia="Cambria"/>
                </w:rPr>
                <w:t>nadannya</w:t>
              </w:r>
              <w:r w:rsidRPr="00C12835">
                <w:rPr>
                  <w:rStyle w:val="a5"/>
                  <w:rFonts w:eastAsia="Cambria"/>
                  <w:lang w:val="uk-UA"/>
                </w:rPr>
                <w:t>-</w:t>
              </w:r>
              <w:r w:rsidRPr="00C12835">
                <w:rPr>
                  <w:rStyle w:val="a5"/>
                  <w:rFonts w:eastAsia="Cambria"/>
                </w:rPr>
                <w:t>socialnih</w:t>
              </w:r>
              <w:r w:rsidRPr="00C12835">
                <w:rPr>
                  <w:rStyle w:val="a5"/>
                  <w:rFonts w:eastAsia="Cambria"/>
                  <w:lang w:val="uk-UA"/>
                </w:rPr>
                <w:t>-</w:t>
              </w:r>
              <w:r w:rsidRPr="00C12835">
                <w:rPr>
                  <w:rStyle w:val="a5"/>
                  <w:rFonts w:eastAsia="Cambria"/>
                </w:rPr>
                <w:t>poslug</w:t>
              </w:r>
              <w:r w:rsidRPr="00C12835">
                <w:rPr>
                  <w:rStyle w:val="a5"/>
                  <w:rFonts w:eastAsia="Cambria"/>
                  <w:lang w:val="uk-UA"/>
                </w:rPr>
                <w:t>-</w:t>
              </w:r>
              <w:r w:rsidRPr="00C12835">
                <w:rPr>
                  <w:rStyle w:val="a5"/>
                  <w:rFonts w:eastAsia="Cambria"/>
                </w:rPr>
                <w:t>visokopilskoi</w:t>
              </w:r>
              <w:r w:rsidRPr="00C12835">
                <w:rPr>
                  <w:rStyle w:val="a5"/>
                  <w:rFonts w:eastAsia="Cambria"/>
                  <w:lang w:val="uk-UA"/>
                </w:rPr>
                <w:t>-</w:t>
              </w:r>
              <w:r w:rsidRPr="00C12835">
                <w:rPr>
                  <w:rStyle w:val="a5"/>
                  <w:rFonts w:eastAsia="Cambria"/>
                </w:rPr>
                <w:t>selischnoi</w:t>
              </w:r>
              <w:r w:rsidRPr="00C12835">
                <w:rPr>
                  <w:rStyle w:val="a5"/>
                  <w:rFonts w:eastAsia="Cambria"/>
                  <w:lang w:val="uk-UA"/>
                </w:rPr>
                <w:t>-</w:t>
              </w:r>
              <w:r w:rsidRPr="00C12835">
                <w:rPr>
                  <w:rStyle w:val="a5"/>
                  <w:rFonts w:eastAsia="Cambria"/>
                </w:rPr>
                <w:t>radi</w:t>
              </w:r>
              <w:r w:rsidRPr="00C12835">
                <w:rPr>
                  <w:rStyle w:val="a5"/>
                  <w:rFonts w:eastAsia="Cambria"/>
                  <w:lang w:val="uk-UA"/>
                </w:rPr>
                <w:t>-15-34-41-15-02-2022/</w:t>
              </w:r>
            </w:hyperlink>
            <w:r w:rsidR="00F26341" w:rsidRPr="00C12835">
              <w:rPr>
                <w:lang w:val="uk-UA"/>
              </w:rPr>
              <w:t xml:space="preserve"> .</w:t>
            </w:r>
          </w:p>
          <w:p w14:paraId="39AD4140" w14:textId="77777777" w:rsidR="005C47B3" w:rsidRPr="005C47B3" w:rsidRDefault="005C47B3" w:rsidP="005C47B3">
            <w:pPr>
              <w:jc w:val="both"/>
              <w:rPr>
                <w:rFonts w:eastAsia="Cambria"/>
              </w:rPr>
            </w:pPr>
            <w:r w:rsidRPr="005C47B3">
              <w:rPr>
                <w:rFonts w:eastAsia="Cambria"/>
                <w:lang w:val="uk-UA"/>
              </w:rPr>
              <w:t xml:space="preserve">На території Борозенської громади функціонує </w:t>
            </w:r>
            <w:r w:rsidRPr="005C47B3">
              <w:rPr>
                <w:rFonts w:eastAsia="Cambria"/>
                <w:color w:val="000000"/>
                <w:lang w:val="uk-UA"/>
              </w:rPr>
              <w:t>КО «Відділ надання соціальних послуг Борозенської сільської ради»</w:t>
            </w:r>
            <w:r w:rsidRPr="005C47B3">
              <w:rPr>
                <w:rFonts w:eastAsia="Cambria"/>
                <w:lang w:val="uk-UA"/>
              </w:rPr>
              <w:t>, у якому</w:t>
            </w:r>
            <w:r w:rsidRPr="005C47B3">
              <w:rPr>
                <w:rFonts w:eastAsia="Cambria"/>
                <w:shd w:val="clear" w:color="auto" w:fill="FFFFFF"/>
                <w:lang w:val="uk-UA"/>
              </w:rPr>
              <w:t xml:space="preserve"> працює один соціальний робітник, який надає соціальні послуги на дому.</w:t>
            </w:r>
            <w:r w:rsidRPr="005C47B3">
              <w:rPr>
                <w:rFonts w:eastAsia="Cambria"/>
                <w:lang w:val="uk-UA"/>
              </w:rPr>
              <w:t xml:space="preserve"> </w:t>
            </w:r>
            <w:r w:rsidRPr="005C47B3">
              <w:rPr>
                <w:rFonts w:eastAsia="Cambria"/>
              </w:rPr>
              <w:t>Працівники в разі звернення надають соціальні послуги сім’ям з дітьми та особам, які опинилися у складних життєвих обставинах.</w:t>
            </w:r>
          </w:p>
          <w:p w14:paraId="46AD0B9E" w14:textId="77777777" w:rsidR="001F4BD3" w:rsidRPr="005C47B3" w:rsidRDefault="005C47B3" w:rsidP="005C47B3">
            <w:pPr>
              <w:jc w:val="both"/>
              <w:rPr>
                <w:rFonts w:eastAsia="Cambria"/>
                <w:lang w:val="uk-UA"/>
              </w:rPr>
            </w:pPr>
            <w:hyperlink r:id="rId834" w:history="1">
              <w:r w:rsidRPr="005C47B3">
                <w:rPr>
                  <w:rStyle w:val="a5"/>
                  <w:rFonts w:eastAsia="Cambria"/>
                </w:rPr>
                <w:t>https://borozenska-gromada.gov.ua/poslugi-11-33-31-03-03-2026/</w:t>
              </w:r>
            </w:hyperlink>
            <w:r>
              <w:rPr>
                <w:rFonts w:eastAsia="Cambria"/>
                <w:lang w:val="uk-UA"/>
              </w:rPr>
              <w:t xml:space="preserve"> .</w:t>
            </w:r>
          </w:p>
        </w:tc>
      </w:tr>
      <w:tr w:rsidR="00F84610" w:rsidRPr="00DF4977" w14:paraId="6B936714" w14:textId="77777777" w:rsidTr="002C2DD4">
        <w:tc>
          <w:tcPr>
            <w:tcW w:w="1951" w:type="dxa"/>
          </w:tcPr>
          <w:p w14:paraId="5630F18A" w14:textId="77777777" w:rsidR="00F84610" w:rsidRPr="00C12835" w:rsidRDefault="00F84610" w:rsidP="004A4146">
            <w:r w:rsidRPr="00C12835">
              <w:lastRenderedPageBreak/>
              <w:t xml:space="preserve">7) </w:t>
            </w:r>
            <w:r w:rsidR="006D7580" w:rsidRPr="00C12835">
              <w:rPr>
                <w:lang w:val="uk-UA"/>
              </w:rPr>
              <w:t>П</w:t>
            </w:r>
            <w:r w:rsidRPr="00C12835">
              <w:t>ровести тренінги,</w:t>
            </w:r>
          </w:p>
          <w:p w14:paraId="2EAF235C" w14:textId="77777777" w:rsidR="00F84610" w:rsidRPr="00C12835" w:rsidRDefault="00F84610" w:rsidP="004A4146">
            <w:r w:rsidRPr="00C12835">
              <w:t>семінари тощо для</w:t>
            </w:r>
          </w:p>
          <w:p w14:paraId="0FEC4D4D" w14:textId="77777777" w:rsidR="00F84610" w:rsidRPr="00C12835" w:rsidRDefault="00F84610" w:rsidP="004A4146">
            <w:r w:rsidRPr="00C12835">
              <w:t>соціальних</w:t>
            </w:r>
          </w:p>
          <w:p w14:paraId="775E4462" w14:textId="77777777" w:rsidR="00F84610" w:rsidRPr="00C12835" w:rsidRDefault="00F84610" w:rsidP="004A4146">
            <w:r w:rsidRPr="00C12835">
              <w:t>працівників з надання</w:t>
            </w:r>
          </w:p>
          <w:p w14:paraId="76725364" w14:textId="77777777" w:rsidR="00F84610" w:rsidRPr="00C12835" w:rsidRDefault="00F84610" w:rsidP="004A4146">
            <w:r w:rsidRPr="00C12835">
              <w:t>першої психологічної допомоги</w:t>
            </w:r>
          </w:p>
        </w:tc>
        <w:tc>
          <w:tcPr>
            <w:tcW w:w="2126" w:type="dxa"/>
          </w:tcPr>
          <w:p w14:paraId="1AF623D5" w14:textId="77777777" w:rsidR="00F84610" w:rsidRPr="00C12835" w:rsidRDefault="00F84610" w:rsidP="004A4146">
            <w:r w:rsidRPr="00C12835">
              <w:t>Департамент</w:t>
            </w:r>
          </w:p>
          <w:p w14:paraId="6FC969A2" w14:textId="77777777" w:rsidR="00F84610" w:rsidRPr="00C12835" w:rsidRDefault="00F84610" w:rsidP="004A4146">
            <w:r w:rsidRPr="00C12835">
              <w:t>соціального розвитку</w:t>
            </w:r>
          </w:p>
          <w:p w14:paraId="1CE66217" w14:textId="77777777" w:rsidR="00F84610" w:rsidRPr="00C12835" w:rsidRDefault="00F84610" w:rsidP="004A4146">
            <w:r w:rsidRPr="00C12835">
              <w:t>обласної державної</w:t>
            </w:r>
          </w:p>
          <w:p w14:paraId="4D4DD81C" w14:textId="77777777" w:rsidR="00F84610" w:rsidRPr="00C12835" w:rsidRDefault="00F84610" w:rsidP="004A4146">
            <w:r w:rsidRPr="00C12835">
              <w:t xml:space="preserve">адміністрації, служба </w:t>
            </w:r>
            <w:proofErr w:type="gramStart"/>
            <w:r w:rsidRPr="00C12835">
              <w:t>у</w:t>
            </w:r>
            <w:r w:rsidR="005150D4">
              <w:rPr>
                <w:lang w:val="uk-UA"/>
              </w:rPr>
              <w:t xml:space="preserve"> </w:t>
            </w:r>
            <w:r w:rsidRPr="00C12835">
              <w:t>справах</w:t>
            </w:r>
            <w:proofErr w:type="gramEnd"/>
            <w:r w:rsidRPr="00C12835">
              <w:t xml:space="preserve"> дітей обласної</w:t>
            </w:r>
            <w:r w:rsidR="005150D4">
              <w:rPr>
                <w:lang w:val="uk-UA"/>
              </w:rPr>
              <w:t xml:space="preserve"> </w:t>
            </w:r>
            <w:r w:rsidRPr="00C12835">
              <w:t>державної адміністрації,</w:t>
            </w:r>
          </w:p>
          <w:p w14:paraId="3E687626" w14:textId="77777777" w:rsidR="00F84610" w:rsidRPr="00C12835" w:rsidRDefault="00F84610" w:rsidP="004A4146">
            <w:r w:rsidRPr="00C12835">
              <w:t>Херсонський обласний</w:t>
            </w:r>
            <w:r w:rsidR="005150D4">
              <w:rPr>
                <w:lang w:val="uk-UA"/>
              </w:rPr>
              <w:t xml:space="preserve"> </w:t>
            </w:r>
            <w:r w:rsidRPr="00C12835">
              <w:t>центр соціальних служб,</w:t>
            </w:r>
          </w:p>
          <w:p w14:paraId="488970B0" w14:textId="77777777" w:rsidR="00F84610" w:rsidRPr="00C12835" w:rsidRDefault="00F84610" w:rsidP="004A4146">
            <w:r w:rsidRPr="00C12835">
              <w:t>військові адміністрації</w:t>
            </w:r>
          </w:p>
          <w:p w14:paraId="5BB4E475" w14:textId="77777777" w:rsidR="00F84610" w:rsidRPr="00C12835" w:rsidRDefault="00F84610" w:rsidP="004A4146">
            <w:r w:rsidRPr="00C12835">
              <w:t>населених пунктів</w:t>
            </w:r>
          </w:p>
          <w:p w14:paraId="45AD3226" w14:textId="77777777" w:rsidR="00F84610" w:rsidRPr="00C12835" w:rsidRDefault="00F84610" w:rsidP="004A4146">
            <w:r w:rsidRPr="00C12835">
              <w:t>деокупованих</w:t>
            </w:r>
          </w:p>
          <w:p w14:paraId="2069A6E3" w14:textId="77777777" w:rsidR="00F84610" w:rsidRPr="00C12835" w:rsidRDefault="00F84610" w:rsidP="005150D4">
            <w:r w:rsidRPr="00C12835">
              <w:t>територіальних громад</w:t>
            </w:r>
            <w:r w:rsidR="005150D4">
              <w:rPr>
                <w:lang w:val="uk-UA"/>
              </w:rPr>
              <w:t xml:space="preserve"> </w:t>
            </w:r>
            <w:r w:rsidRPr="00C12835">
              <w:t>(за згодою)</w:t>
            </w:r>
          </w:p>
        </w:tc>
        <w:tc>
          <w:tcPr>
            <w:tcW w:w="1134" w:type="dxa"/>
          </w:tcPr>
          <w:p w14:paraId="10340618" w14:textId="77777777" w:rsidR="00F84610" w:rsidRPr="00C12835" w:rsidRDefault="00F84610" w:rsidP="006D7580">
            <w:pPr>
              <w:jc w:val="center"/>
            </w:pPr>
            <w:r w:rsidRPr="00C12835">
              <w:t>Грудень</w:t>
            </w:r>
          </w:p>
          <w:p w14:paraId="36DA7FF7" w14:textId="77777777" w:rsidR="00F84610" w:rsidRPr="00C12835" w:rsidRDefault="00E649FB" w:rsidP="006D7580">
            <w:pPr>
              <w:jc w:val="center"/>
            </w:pPr>
            <w:r w:rsidRPr="00C12835">
              <w:t>2026</w:t>
            </w:r>
            <w:r w:rsidR="00F84610" w:rsidRPr="00C12835">
              <w:t xml:space="preserve"> року</w:t>
            </w:r>
          </w:p>
        </w:tc>
        <w:tc>
          <w:tcPr>
            <w:tcW w:w="993" w:type="dxa"/>
          </w:tcPr>
          <w:p w14:paraId="776BF7E0" w14:textId="77777777" w:rsidR="00F84610" w:rsidRPr="00C12835" w:rsidRDefault="00F84610" w:rsidP="006D7580">
            <w:pPr>
              <w:jc w:val="center"/>
            </w:pPr>
          </w:p>
        </w:tc>
        <w:tc>
          <w:tcPr>
            <w:tcW w:w="1417" w:type="dxa"/>
          </w:tcPr>
          <w:p w14:paraId="041141B7" w14:textId="77777777" w:rsidR="00F84610" w:rsidRPr="00C12835" w:rsidRDefault="00F84610" w:rsidP="006D7580">
            <w:pPr>
              <w:jc w:val="center"/>
            </w:pPr>
            <w:r w:rsidRPr="00C12835">
              <w:t>Викон</w:t>
            </w:r>
            <w:r w:rsidR="00E649FB" w:rsidRPr="00C12835">
              <w:t>ується</w:t>
            </w:r>
          </w:p>
        </w:tc>
        <w:tc>
          <w:tcPr>
            <w:tcW w:w="7938" w:type="dxa"/>
          </w:tcPr>
          <w:p w14:paraId="2512CE57" w14:textId="77777777" w:rsidR="00D34E05" w:rsidRPr="00D34E05" w:rsidRDefault="00FF0BF6" w:rsidP="00D34E05">
            <w:pPr>
              <w:jc w:val="both"/>
              <w:rPr>
                <w:lang w:val="uk-UA"/>
              </w:rPr>
            </w:pPr>
            <w:r w:rsidRPr="00D34E05">
              <w:rPr>
                <w:lang w:val="uk-UA"/>
              </w:rPr>
              <w:t xml:space="preserve">Фахівці Херсонського міського центру соціальних служб для сім’ї, дітей та молоді (ділі – Центр) протягом звітного періоду брали участь у спеціалізованих тренінгах та навчальних семінарах (в офлайн та онлайн-форматах) з метою вдосконалення базових теоретичних знань та набутого практичного досвіду у наданні отримувачам соціальних послуг першої психологічної допомоги. </w:t>
            </w:r>
            <w:r w:rsidRPr="00D34E05">
              <w:t>Психологом Центру взято участь у навчанні «Соціальна робота з людьми, які мають хронічні захворювання» за підтримки БО «Мережа людей, які живуть з ВІЛ/СНІД.</w:t>
            </w:r>
          </w:p>
          <w:p w14:paraId="5D82B6AC" w14:textId="77777777" w:rsidR="00D34E05" w:rsidRPr="00D34E05" w:rsidRDefault="00FF0BF6" w:rsidP="00D34E05">
            <w:pPr>
              <w:jc w:val="both"/>
            </w:pPr>
            <w:r w:rsidRPr="00D34E05">
              <w:t xml:space="preserve"> Працівники КНП «Центру надання соціальних послуг» Дар’ївської сільської ради брали участь у професійному навчанні з надання першої психологічної допомоги. Проведено внутрішній тренінг та тренінги серед медичних працівників та працівників</w:t>
            </w:r>
            <w:r w:rsidR="00D34E05" w:rsidRPr="00D34E05">
              <w:rPr>
                <w:lang w:val="uk-UA"/>
              </w:rPr>
              <w:t xml:space="preserve">. </w:t>
            </w:r>
            <w:r w:rsidR="00D34E05" w:rsidRPr="00D34E05">
              <w:rPr>
                <w:color w:val="080809"/>
                <w:lang w:val="uk-UA"/>
              </w:rPr>
              <w:t xml:space="preserve">Фахівці соціальної та освітньої сфер Дар’ївської громади </w:t>
            </w:r>
            <w:r w:rsidR="00D34E05" w:rsidRPr="00D34E05">
              <w:rPr>
                <w:lang w:val="uk-UA"/>
              </w:rPr>
              <w:t xml:space="preserve">прийняли участь у тренінгу </w:t>
            </w:r>
            <w:r w:rsidR="00D34E05" w:rsidRPr="00D34E05">
              <w:rPr>
                <w:color w:val="080809"/>
                <w:lang w:val="uk-UA"/>
              </w:rPr>
              <w:t>«Базові навички ППСП (</w:t>
            </w:r>
            <w:r w:rsidR="00D34E05" w:rsidRPr="00C12835">
              <w:rPr>
                <w:color w:val="080809"/>
              </w:rPr>
              <w:t>PFA</w:t>
            </w:r>
            <w:r w:rsidR="00D34E05" w:rsidRPr="00D34E05">
              <w:rPr>
                <w:color w:val="080809"/>
                <w:lang w:val="uk-UA"/>
              </w:rPr>
              <w:t>): Перша психологічна допомога в умовах війни».</w:t>
            </w:r>
          </w:p>
          <w:p w14:paraId="7AA6C0DE" w14:textId="77777777" w:rsidR="00FF0BF6" w:rsidRPr="00D34E05" w:rsidRDefault="00D34E05" w:rsidP="00FF0BF6">
            <w:pPr>
              <w:jc w:val="both"/>
              <w:rPr>
                <w:lang w:val="uk-UA"/>
              </w:rPr>
            </w:pPr>
            <w:hyperlink r:id="rId835">
              <w:r w:rsidRPr="00C12835">
                <w:rPr>
                  <w:color w:val="1155CC"/>
                  <w:u w:val="single"/>
                </w:rPr>
                <w:t>https</w:t>
              </w:r>
              <w:r w:rsidRPr="00C12835">
                <w:rPr>
                  <w:color w:val="1155CC"/>
                  <w:u w:val="single"/>
                  <w:lang w:val="uk-UA"/>
                </w:rPr>
                <w:t>://</w:t>
              </w:r>
              <w:r w:rsidRPr="00C12835">
                <w:rPr>
                  <w:color w:val="1155CC"/>
                  <w:u w:val="single"/>
                </w:rPr>
                <w:t>www</w:t>
              </w:r>
              <w:r w:rsidRPr="00C12835">
                <w:rPr>
                  <w:color w:val="1155CC"/>
                  <w:u w:val="single"/>
                  <w:lang w:val="uk-UA"/>
                </w:rPr>
                <w:t>.</w:t>
              </w:r>
              <w:r w:rsidRPr="00C12835">
                <w:rPr>
                  <w:color w:val="1155CC"/>
                  <w:u w:val="single"/>
                </w:rPr>
                <w:t>facebook</w:t>
              </w:r>
              <w:r w:rsidRPr="00C12835">
                <w:rPr>
                  <w:color w:val="1155CC"/>
                  <w:u w:val="single"/>
                  <w:lang w:val="uk-UA"/>
                </w:rPr>
                <w:t>.</w:t>
              </w:r>
              <w:r w:rsidRPr="00C12835">
                <w:rPr>
                  <w:color w:val="1155CC"/>
                  <w:u w:val="single"/>
                </w:rPr>
                <w:t>com</w:t>
              </w:r>
              <w:r w:rsidRPr="00C12835">
                <w:rPr>
                  <w:color w:val="1155CC"/>
                  <w:u w:val="single"/>
                  <w:lang w:val="uk-UA"/>
                </w:rPr>
                <w:t>/</w:t>
              </w:r>
              <w:r w:rsidRPr="00C12835">
                <w:rPr>
                  <w:color w:val="1155CC"/>
                  <w:u w:val="single"/>
                </w:rPr>
                <w:t>share</w:t>
              </w:r>
              <w:r w:rsidRPr="00C12835">
                <w:rPr>
                  <w:color w:val="1155CC"/>
                  <w:u w:val="single"/>
                  <w:lang w:val="uk-UA"/>
                </w:rPr>
                <w:t>/</w:t>
              </w:r>
              <w:r w:rsidRPr="00C12835">
                <w:rPr>
                  <w:color w:val="1155CC"/>
                  <w:u w:val="single"/>
                </w:rPr>
                <w:t>p</w:t>
              </w:r>
              <w:r w:rsidRPr="00C12835">
                <w:rPr>
                  <w:color w:val="1155CC"/>
                  <w:u w:val="single"/>
                  <w:lang w:val="uk-UA"/>
                </w:rPr>
                <w:t>/1</w:t>
              </w:r>
              <w:r w:rsidRPr="00C12835">
                <w:rPr>
                  <w:color w:val="1155CC"/>
                  <w:u w:val="single"/>
                </w:rPr>
                <w:t>BfKPnPRJT</w:t>
              </w:r>
              <w:r w:rsidRPr="00C12835">
                <w:rPr>
                  <w:color w:val="1155CC"/>
                  <w:u w:val="single"/>
                  <w:lang w:val="uk-UA"/>
                </w:rPr>
                <w:t>/</w:t>
              </w:r>
            </w:hyperlink>
            <w:r>
              <w:rPr>
                <w:lang w:val="uk-UA"/>
              </w:rPr>
              <w:t xml:space="preserve"> </w:t>
            </w:r>
            <w:r w:rsidR="00FF0BF6" w:rsidRPr="00FF0BF6">
              <w:t>Здійснювалися консультації та обговорення практичних ситуацій щодо підтримки осіб, які перебувають у складних життєвих обставинах.</w:t>
            </w:r>
            <w:r w:rsidR="00FF0BF6" w:rsidRPr="00D046DE">
              <w:rPr>
                <w:highlight w:val="green"/>
              </w:rPr>
              <w:t xml:space="preserve"> </w:t>
            </w:r>
          </w:p>
          <w:p w14:paraId="6A42036D" w14:textId="77777777" w:rsidR="00D34E05" w:rsidRPr="00D34E05" w:rsidRDefault="00FF0BF6" w:rsidP="00D34E05">
            <w:pPr>
              <w:jc w:val="both"/>
              <w:rPr>
                <w:lang w:val="uk-UA"/>
              </w:rPr>
            </w:pPr>
            <w:r w:rsidRPr="00FF0BF6">
              <w:rPr>
                <w:lang w:val="uk-UA"/>
              </w:rPr>
              <w:t>Працівники відділу соціальних служб для сім’ї, дітей та молоді КЗ «Високопільський ЦНСП» приймали та приймають участь в вебінарах, семінарах та тренінгах офлайн та онлайн, щодо надання першої психологічної допомоги</w:t>
            </w:r>
            <w:r w:rsidR="00D34E05">
              <w:rPr>
                <w:lang w:val="uk-UA"/>
              </w:rPr>
              <w:t xml:space="preserve">, </w:t>
            </w:r>
            <w:r w:rsidR="00D34E05" w:rsidRPr="00D046DE">
              <w:rPr>
                <w:lang w:val="uk-UA"/>
              </w:rPr>
              <w:t>зокрема навчаються на платформі «Соціальна Академія».</w:t>
            </w:r>
            <w:hyperlink r:id="rId836" w:history="1">
              <w:r w:rsidR="00D34E05" w:rsidRPr="00D046DE">
                <w:rPr>
                  <w:rStyle w:val="a5"/>
                </w:rPr>
                <w:t>https://socialacademy.gov.ua/md/</w:t>
              </w:r>
            </w:hyperlink>
            <w:r w:rsidR="00D34E05">
              <w:rPr>
                <w:lang w:val="uk-UA"/>
              </w:rPr>
              <w:t xml:space="preserve"> .</w:t>
            </w:r>
          </w:p>
          <w:p w14:paraId="018A5354" w14:textId="77777777" w:rsidR="00E975C5" w:rsidRPr="00C12835" w:rsidRDefault="00A302C0" w:rsidP="00E975C5">
            <w:pPr>
              <w:shd w:val="clear" w:color="auto" w:fill="FFFFFF"/>
              <w:jc w:val="both"/>
              <w:rPr>
                <w:lang w:val="uk-UA"/>
              </w:rPr>
            </w:pPr>
            <w:r w:rsidRPr="00C12835">
              <w:rPr>
                <w:lang w:val="uk-UA"/>
              </w:rPr>
              <w:t xml:space="preserve"> </w:t>
            </w:r>
            <w:r w:rsidRPr="00C12835">
              <w:rPr>
                <w:shd w:val="clear" w:color="auto" w:fill="FFFFFF"/>
                <w:lang w:val="uk-UA"/>
              </w:rPr>
              <w:t xml:space="preserve">Соціальний працівник </w:t>
            </w:r>
            <w:r w:rsidR="00897C0C" w:rsidRPr="00C12835">
              <w:rPr>
                <w:shd w:val="clear" w:color="auto" w:fill="FFFFFF"/>
                <w:lang w:val="uk-UA"/>
              </w:rPr>
              <w:t>КЗ Бериславської міської ради «ТЦСО (НСП)» постійно підвищує кваліфікацію та бере участь у тренінгах з актуальних тем, спрямованих на розвиток професійних компетенцій у сфері соціального захисту населення та підтримки сімей з дітьми.</w:t>
            </w:r>
          </w:p>
          <w:p w14:paraId="32AB721E" w14:textId="77777777" w:rsidR="0045015E" w:rsidRPr="00C12835" w:rsidRDefault="00897C0C" w:rsidP="00E975C5">
            <w:pPr>
              <w:shd w:val="clear" w:color="auto" w:fill="FFFFFF"/>
              <w:jc w:val="both"/>
              <w:rPr>
                <w:lang w:val="uk-UA"/>
              </w:rPr>
            </w:pPr>
            <w:r w:rsidRPr="00C12835">
              <w:rPr>
                <w:shd w:val="clear" w:color="auto" w:fill="FFFFFF"/>
                <w:lang w:val="uk-UA"/>
              </w:rPr>
              <w:t xml:space="preserve">Працівники </w:t>
            </w:r>
            <w:r w:rsidRPr="00C12835">
              <w:rPr>
                <w:lang w:val="uk-UA"/>
              </w:rPr>
              <w:t>відділу соціальних служб для сім’ї, дітей та молоді КЗ «Високопільський ЦНСП»</w:t>
            </w:r>
            <w:r w:rsidRPr="00C12835">
              <w:rPr>
                <w:shd w:val="clear" w:color="auto" w:fill="FFFFFF"/>
                <w:lang w:val="uk-UA"/>
              </w:rPr>
              <w:t xml:space="preserve"> приймали та приймають участь в вебінарах, семінарах та тренінгах офлайн та онлайн, щодо надання першої психологічної допомоги.</w:t>
            </w:r>
          </w:p>
          <w:p w14:paraId="7645B001" w14:textId="77777777" w:rsidR="00CC578A" w:rsidRDefault="00DF4977" w:rsidP="00DF4977">
            <w:pPr>
              <w:jc w:val="both"/>
              <w:rPr>
                <w:lang w:val="uk-UA"/>
              </w:rPr>
            </w:pPr>
            <w:r w:rsidRPr="00C12835">
              <w:rPr>
                <w:color w:val="000000"/>
                <w:lang w:val="uk-UA"/>
              </w:rPr>
              <w:t>В рамках проєкту «Комплексна підтримка у сільських</w:t>
            </w:r>
            <w:r w:rsidR="00E975C5" w:rsidRPr="00C12835">
              <w:rPr>
                <w:color w:val="000000"/>
                <w:lang w:val="uk-UA"/>
              </w:rPr>
              <w:t xml:space="preserve"> громадах Херсонського району Х</w:t>
            </w:r>
            <w:r w:rsidRPr="00C12835">
              <w:rPr>
                <w:color w:val="000000"/>
                <w:lang w:val="uk-UA"/>
              </w:rPr>
              <w:t>ерсонської області: психосоціальна допомога, захист та безпечні простори», що фінансуються Польською Гуманітарно Акцією (РАН) фахівців комунального закладу «Центр надання соціальних послуг» Білозерської селищної ради  26-27 лютого 2026 року взяли участь у навчанні «Гендерно-зумовлене насильство: причини виникнення та шляхи подолання», яке організувала ГО «Білозерський центр регіонального розвитку» в Миколаєві</w:t>
            </w:r>
            <w:r w:rsidRPr="00C12835">
              <w:rPr>
                <w:lang w:val="uk-UA"/>
              </w:rPr>
              <w:t>.</w:t>
            </w:r>
          </w:p>
          <w:p w14:paraId="6A7E0A2A" w14:textId="77777777" w:rsidR="00D34E05" w:rsidRPr="00D34E05" w:rsidRDefault="00D34E05" w:rsidP="00D34E05">
            <w:pPr>
              <w:jc w:val="both"/>
              <w:rPr>
                <w:color w:val="000000"/>
                <w:lang w:val="uk-UA"/>
              </w:rPr>
            </w:pPr>
            <w:r w:rsidRPr="00D34E05">
              <w:rPr>
                <w:shd w:val="clear" w:color="auto" w:fill="FFFFFF"/>
                <w:lang w:val="uk-UA"/>
              </w:rPr>
              <w:t>21 липня у селі Миролюбівка відбувся завершальний тренінг для старост, голів ОСББ та квартальних Білозерської і Станіславської громад, присвячений домедичній допомозі – зупинці критичної кровотечі</w:t>
            </w:r>
          </w:p>
          <w:p w14:paraId="0058CFCB" w14:textId="77777777" w:rsidR="00D34E05" w:rsidRPr="00D34E05" w:rsidRDefault="00D34E05" w:rsidP="00DF4977">
            <w:pPr>
              <w:jc w:val="both"/>
              <w:rPr>
                <w:color w:val="000000"/>
                <w:lang w:val="uk-UA"/>
              </w:rPr>
            </w:pPr>
            <w:hyperlink r:id="rId837" w:history="1">
              <w:r w:rsidRPr="00D34E05">
                <w:rPr>
                  <w:rStyle w:val="a5"/>
                </w:rPr>
                <w:t>https</w:t>
              </w:r>
              <w:r w:rsidRPr="00D34E05">
                <w:rPr>
                  <w:rStyle w:val="a5"/>
                  <w:lang w:val="uk-UA"/>
                </w:rPr>
                <w:t>://</w:t>
              </w:r>
              <w:r w:rsidRPr="00D34E05">
                <w:rPr>
                  <w:rStyle w:val="a5"/>
                </w:rPr>
                <w:t>bilozerka</w:t>
              </w:r>
              <w:r w:rsidRPr="00D34E05">
                <w:rPr>
                  <w:rStyle w:val="a5"/>
                  <w:lang w:val="uk-UA"/>
                </w:rPr>
                <w:t>-</w:t>
              </w:r>
              <w:r w:rsidRPr="00D34E05">
                <w:rPr>
                  <w:rStyle w:val="a5"/>
                </w:rPr>
                <w:t>otg</w:t>
              </w:r>
              <w:r w:rsidRPr="00D34E05">
                <w:rPr>
                  <w:rStyle w:val="a5"/>
                  <w:lang w:val="uk-UA"/>
                </w:rPr>
                <w:t>.</w:t>
              </w:r>
              <w:r w:rsidRPr="00D34E05">
                <w:rPr>
                  <w:rStyle w:val="a5"/>
                </w:rPr>
                <w:t>gov</w:t>
              </w:r>
              <w:r w:rsidRPr="00D34E05">
                <w:rPr>
                  <w:rStyle w:val="a5"/>
                  <w:lang w:val="uk-UA"/>
                </w:rPr>
                <w:t>.</w:t>
              </w:r>
              <w:r w:rsidRPr="00D34E05">
                <w:rPr>
                  <w:rStyle w:val="a5"/>
                </w:rPr>
                <w:t>ua</w:t>
              </w:r>
              <w:r w:rsidRPr="00D34E05">
                <w:rPr>
                  <w:rStyle w:val="a5"/>
                  <w:lang w:val="uk-UA"/>
                </w:rPr>
                <w:t>/2026/07/27/%</w:t>
              </w:r>
              <w:r w:rsidRPr="00D34E05">
                <w:rPr>
                  <w:rStyle w:val="a5"/>
                </w:rPr>
                <w:t>d</w:t>
              </w:r>
              <w:r w:rsidRPr="00D34E05">
                <w:rPr>
                  <w:rStyle w:val="a5"/>
                  <w:lang w:val="uk-UA"/>
                </w:rPr>
                <w:t>0%</w:t>
              </w:r>
              <w:r w:rsidRPr="00D34E05">
                <w:rPr>
                  <w:rStyle w:val="a5"/>
                </w:rPr>
                <w:t>b</w:t>
              </w:r>
              <w:r w:rsidRPr="00D34E05">
                <w:rPr>
                  <w:rStyle w:val="a5"/>
                  <w:lang w:val="uk-UA"/>
                </w:rPr>
                <w:t>7%</w:t>
              </w:r>
              <w:r w:rsidRPr="00D34E05">
                <w:rPr>
                  <w:rStyle w:val="a5"/>
                </w:rPr>
                <w:t>d</w:t>
              </w:r>
              <w:r w:rsidRPr="00D34E05">
                <w:rPr>
                  <w:rStyle w:val="a5"/>
                  <w:lang w:val="uk-UA"/>
                </w:rPr>
                <w:t>0%</w:t>
              </w:r>
              <w:r w:rsidRPr="00D34E05">
                <w:rPr>
                  <w:rStyle w:val="a5"/>
                </w:rPr>
                <w:t>bd</w:t>
              </w:r>
              <w:r w:rsidRPr="00D34E05">
                <w:rPr>
                  <w:rStyle w:val="a5"/>
                  <w:lang w:val="uk-UA"/>
                </w:rPr>
                <w:t>%</w:t>
              </w:r>
              <w:r w:rsidRPr="00D34E05">
                <w:rPr>
                  <w:rStyle w:val="a5"/>
                </w:rPr>
                <w:t>d</w:t>
              </w:r>
              <w:r w:rsidRPr="00D34E05">
                <w:rPr>
                  <w:rStyle w:val="a5"/>
                  <w:lang w:val="uk-UA"/>
                </w:rPr>
                <w:t>0%</w:t>
              </w:r>
              <w:r w:rsidRPr="00D34E05">
                <w:rPr>
                  <w:rStyle w:val="a5"/>
                </w:rPr>
                <w:t>b</w:t>
              </w:r>
              <w:r w:rsidRPr="00D34E05">
                <w:rPr>
                  <w:rStyle w:val="a5"/>
                  <w:lang w:val="uk-UA"/>
                </w:rPr>
                <w:t>0%</w:t>
              </w:r>
              <w:r w:rsidRPr="00D34E05">
                <w:rPr>
                  <w:rStyle w:val="a5"/>
                </w:rPr>
                <w:t>d</w:t>
              </w:r>
              <w:r w:rsidRPr="00D34E05">
                <w:rPr>
                  <w:rStyle w:val="a5"/>
                  <w:lang w:val="uk-UA"/>
                </w:rPr>
                <w:t>0%</w:t>
              </w:r>
              <w:r w:rsidRPr="00D34E05">
                <w:rPr>
                  <w:rStyle w:val="a5"/>
                </w:rPr>
                <w:t>bd</w:t>
              </w:r>
              <w:r w:rsidRPr="00D34E05">
                <w:rPr>
                  <w:rStyle w:val="a5"/>
                  <w:lang w:val="uk-UA"/>
                </w:rPr>
                <w:t>%</w:t>
              </w:r>
              <w:r w:rsidRPr="00D34E05">
                <w:rPr>
                  <w:rStyle w:val="a5"/>
                </w:rPr>
                <w:t>d</w:t>
              </w:r>
              <w:r w:rsidRPr="00D34E05">
                <w:rPr>
                  <w:rStyle w:val="a5"/>
                  <w:lang w:val="uk-UA"/>
                </w:rPr>
                <w:t>0%</w:t>
              </w:r>
              <w:r w:rsidRPr="00D34E05">
                <w:rPr>
                  <w:rStyle w:val="a5"/>
                </w:rPr>
                <w:t>bd</w:t>
              </w:r>
              <w:r w:rsidRPr="00D34E05">
                <w:rPr>
                  <w:rStyle w:val="a5"/>
                  <w:lang w:val="uk-UA"/>
                </w:rPr>
                <w:t>%</w:t>
              </w:r>
              <w:r w:rsidRPr="00D34E05">
                <w:rPr>
                  <w:rStyle w:val="a5"/>
                </w:rPr>
                <w:t>d</w:t>
              </w:r>
              <w:r w:rsidRPr="00D34E05">
                <w:rPr>
                  <w:rStyle w:val="a5"/>
                  <w:lang w:val="uk-UA"/>
                </w:rPr>
                <w:t>1%8</w:t>
              </w:r>
              <w:r w:rsidRPr="00D34E05">
                <w:rPr>
                  <w:rStyle w:val="a5"/>
                </w:rPr>
                <w:t>f</w:t>
              </w:r>
              <w:r w:rsidRPr="00D34E05">
                <w:rPr>
                  <w:rStyle w:val="a5"/>
                  <w:lang w:val="uk-UA"/>
                </w:rPr>
                <w:t>-%</w:t>
              </w:r>
              <w:r w:rsidRPr="00D34E05">
                <w:rPr>
                  <w:rStyle w:val="a5"/>
                </w:rPr>
                <w:t>d</w:t>
              </w:r>
              <w:r w:rsidRPr="00D34E05">
                <w:rPr>
                  <w:rStyle w:val="a5"/>
                  <w:lang w:val="uk-UA"/>
                </w:rPr>
                <w:t>1%89%</w:t>
              </w:r>
              <w:r w:rsidRPr="00D34E05">
                <w:rPr>
                  <w:rStyle w:val="a5"/>
                </w:rPr>
                <w:t>d</w:t>
              </w:r>
              <w:r w:rsidRPr="00D34E05">
                <w:rPr>
                  <w:rStyle w:val="a5"/>
                  <w:lang w:val="uk-UA"/>
                </w:rPr>
                <w:t>0%</w:t>
              </w:r>
              <w:r w:rsidRPr="00D34E05">
                <w:rPr>
                  <w:rStyle w:val="a5"/>
                </w:rPr>
                <w:t>be</w:t>
              </w:r>
              <w:r w:rsidRPr="00D34E05">
                <w:rPr>
                  <w:rStyle w:val="a5"/>
                  <w:lang w:val="uk-UA"/>
                </w:rPr>
                <w:t>-%</w:t>
              </w:r>
              <w:r w:rsidRPr="00D34E05">
                <w:rPr>
                  <w:rStyle w:val="a5"/>
                </w:rPr>
                <w:t>d</w:t>
              </w:r>
              <w:r w:rsidRPr="00D34E05">
                <w:rPr>
                  <w:rStyle w:val="a5"/>
                  <w:lang w:val="uk-UA"/>
                </w:rPr>
                <w:t>1%80%</w:t>
              </w:r>
              <w:r w:rsidRPr="00D34E05">
                <w:rPr>
                  <w:rStyle w:val="a5"/>
                </w:rPr>
                <w:t>d</w:t>
              </w:r>
              <w:r w:rsidRPr="00D34E05">
                <w:rPr>
                  <w:rStyle w:val="a5"/>
                  <w:lang w:val="uk-UA"/>
                </w:rPr>
                <w:t>1%8</w:t>
              </w:r>
              <w:r w:rsidRPr="00D34E05">
                <w:rPr>
                  <w:rStyle w:val="a5"/>
                </w:rPr>
                <w:t>f</w:t>
              </w:r>
              <w:r w:rsidRPr="00D34E05">
                <w:rPr>
                  <w:rStyle w:val="a5"/>
                  <w:lang w:val="uk-UA"/>
                </w:rPr>
                <w:t>%</w:t>
              </w:r>
              <w:r w:rsidRPr="00D34E05">
                <w:rPr>
                  <w:rStyle w:val="a5"/>
                </w:rPr>
                <w:t>d</w:t>
              </w:r>
              <w:r w:rsidRPr="00D34E05">
                <w:rPr>
                  <w:rStyle w:val="a5"/>
                  <w:lang w:val="uk-UA"/>
                </w:rPr>
                <w:t>1%82%</w:t>
              </w:r>
              <w:r w:rsidRPr="00D34E05">
                <w:rPr>
                  <w:rStyle w:val="a5"/>
                </w:rPr>
                <w:t>d</w:t>
              </w:r>
              <w:r w:rsidRPr="00D34E05">
                <w:rPr>
                  <w:rStyle w:val="a5"/>
                  <w:lang w:val="uk-UA"/>
                </w:rPr>
                <w:t>1%83%</w:t>
              </w:r>
              <w:r w:rsidRPr="00D34E05">
                <w:rPr>
                  <w:rStyle w:val="a5"/>
                </w:rPr>
                <w:t>d</w:t>
              </w:r>
              <w:r w:rsidRPr="00D34E05">
                <w:rPr>
                  <w:rStyle w:val="a5"/>
                  <w:lang w:val="uk-UA"/>
                </w:rPr>
                <w:t>1%8</w:t>
              </w:r>
              <w:r w:rsidRPr="00D34E05">
                <w:rPr>
                  <w:rStyle w:val="a5"/>
                </w:rPr>
                <w:t>e</w:t>
              </w:r>
              <w:r w:rsidRPr="00D34E05">
                <w:rPr>
                  <w:rStyle w:val="a5"/>
                  <w:lang w:val="uk-UA"/>
                </w:rPr>
                <w:t>%</w:t>
              </w:r>
              <w:r w:rsidRPr="00D34E05">
                <w:rPr>
                  <w:rStyle w:val="a5"/>
                </w:rPr>
                <w:t>d</w:t>
              </w:r>
              <w:r w:rsidRPr="00D34E05">
                <w:rPr>
                  <w:rStyle w:val="a5"/>
                  <w:lang w:val="uk-UA"/>
                </w:rPr>
                <w:t>1%82%</w:t>
              </w:r>
              <w:r w:rsidRPr="00D34E05">
                <w:rPr>
                  <w:rStyle w:val="a5"/>
                </w:rPr>
                <w:t>d</w:t>
              </w:r>
              <w:r w:rsidRPr="00D34E05">
                <w:rPr>
                  <w:rStyle w:val="a5"/>
                  <w:lang w:val="uk-UA"/>
                </w:rPr>
                <w:t>1%8</w:t>
              </w:r>
              <w:r w:rsidRPr="00D34E05">
                <w:rPr>
                  <w:rStyle w:val="a5"/>
                </w:rPr>
                <w:t>c</w:t>
              </w:r>
              <w:r w:rsidRPr="00D34E05">
                <w:rPr>
                  <w:rStyle w:val="a5"/>
                  <w:lang w:val="uk-UA"/>
                </w:rPr>
                <w:t>-%</w:t>
              </w:r>
              <w:r w:rsidRPr="00D34E05">
                <w:rPr>
                  <w:rStyle w:val="a5"/>
                </w:rPr>
                <w:t>d</w:t>
              </w:r>
              <w:r w:rsidRPr="00D34E05">
                <w:rPr>
                  <w:rStyle w:val="a5"/>
                  <w:lang w:val="uk-UA"/>
                </w:rPr>
                <w:t>0%</w:t>
              </w:r>
              <w:r w:rsidRPr="00D34E05">
                <w:rPr>
                  <w:rStyle w:val="a5"/>
                </w:rPr>
                <w:t>b</w:t>
              </w:r>
              <w:r w:rsidRPr="00D34E05">
                <w:rPr>
                  <w:rStyle w:val="a5"/>
                  <w:lang w:val="uk-UA"/>
                </w:rPr>
                <w:t>6%</w:t>
              </w:r>
              <w:r w:rsidRPr="00D34E05">
                <w:rPr>
                  <w:rStyle w:val="a5"/>
                </w:rPr>
                <w:t>d</w:t>
              </w:r>
              <w:r w:rsidRPr="00D34E05">
                <w:rPr>
                  <w:rStyle w:val="a5"/>
                  <w:lang w:val="uk-UA"/>
                </w:rPr>
                <w:t>0%</w:t>
              </w:r>
              <w:r w:rsidRPr="00D34E05">
                <w:rPr>
                  <w:rStyle w:val="a5"/>
                </w:rPr>
                <w:t>b</w:t>
              </w:r>
              <w:r w:rsidRPr="00D34E05">
                <w:rPr>
                  <w:rStyle w:val="a5"/>
                  <w:lang w:val="uk-UA"/>
                </w:rPr>
                <w:t>8%</w:t>
              </w:r>
              <w:r w:rsidRPr="00D34E05">
                <w:rPr>
                  <w:rStyle w:val="a5"/>
                </w:rPr>
                <w:t>d</w:t>
              </w:r>
              <w:r w:rsidRPr="00D34E05">
                <w:rPr>
                  <w:rStyle w:val="a5"/>
                  <w:lang w:val="uk-UA"/>
                </w:rPr>
                <w:t>1%82%</w:t>
              </w:r>
              <w:r w:rsidRPr="00D34E05">
                <w:rPr>
                  <w:rStyle w:val="a5"/>
                </w:rPr>
                <w:t>d</w:t>
              </w:r>
              <w:r w:rsidRPr="00D34E05">
                <w:rPr>
                  <w:rStyle w:val="a5"/>
                  <w:lang w:val="uk-UA"/>
                </w:rPr>
                <w:t>1%82%</w:t>
              </w:r>
              <w:r w:rsidRPr="00D34E05">
                <w:rPr>
                  <w:rStyle w:val="a5"/>
                </w:rPr>
                <w:t>d</w:t>
              </w:r>
              <w:r w:rsidRPr="00D34E05">
                <w:rPr>
                  <w:rStyle w:val="a5"/>
                  <w:lang w:val="uk-UA"/>
                </w:rPr>
                <w:t>1%8</w:t>
              </w:r>
              <w:r w:rsidRPr="00D34E05">
                <w:rPr>
                  <w:rStyle w:val="a5"/>
                </w:rPr>
                <w:t>f</w:t>
              </w:r>
              <w:r w:rsidRPr="00D34E05">
                <w:rPr>
                  <w:rStyle w:val="a5"/>
                  <w:lang w:val="uk-UA"/>
                </w:rPr>
                <w:t>/</w:t>
              </w:r>
            </w:hyperlink>
          </w:p>
          <w:p w14:paraId="6A284CC0" w14:textId="77777777" w:rsidR="00CC578A" w:rsidRPr="00C12835" w:rsidRDefault="00DF4977" w:rsidP="00DF4977">
            <w:pPr>
              <w:pStyle w:val="LO-normal"/>
              <w:jc w:val="both"/>
              <w:rPr>
                <w:rFonts w:cs="Times New Roman"/>
                <w:sz w:val="20"/>
                <w:szCs w:val="20"/>
              </w:rPr>
            </w:pPr>
            <w:r w:rsidRPr="00C12835">
              <w:rPr>
                <w:rFonts w:cs="Times New Roman"/>
                <w:color w:val="080809"/>
                <w:sz w:val="20"/>
                <w:szCs w:val="20"/>
              </w:rPr>
              <w:t>Ф</w:t>
            </w:r>
            <w:r w:rsidR="00CC578A" w:rsidRPr="00C12835">
              <w:rPr>
                <w:rFonts w:cs="Times New Roman"/>
                <w:color w:val="080809"/>
                <w:sz w:val="20"/>
                <w:szCs w:val="20"/>
              </w:rPr>
              <w:t xml:space="preserve">ахівці соціальної та освітньої сфер </w:t>
            </w:r>
            <w:r w:rsidRPr="00C12835">
              <w:rPr>
                <w:rFonts w:cs="Times New Roman"/>
                <w:color w:val="080809"/>
                <w:sz w:val="20"/>
                <w:szCs w:val="20"/>
              </w:rPr>
              <w:t xml:space="preserve">Дар’ївської громади </w:t>
            </w:r>
            <w:r w:rsidR="00CC578A" w:rsidRPr="00C12835">
              <w:rPr>
                <w:rFonts w:cs="Times New Roman"/>
                <w:color w:val="080809"/>
                <w:sz w:val="20"/>
                <w:szCs w:val="20"/>
              </w:rPr>
              <w:t xml:space="preserve"> </w:t>
            </w:r>
            <w:r w:rsidR="00CC578A" w:rsidRPr="00C12835">
              <w:rPr>
                <w:rFonts w:cs="Times New Roman"/>
                <w:sz w:val="20"/>
                <w:szCs w:val="20"/>
              </w:rPr>
              <w:t xml:space="preserve"> прийняли участь у тренінгу </w:t>
            </w:r>
            <w:r w:rsidR="00CC578A" w:rsidRPr="00C12835">
              <w:rPr>
                <w:rFonts w:cs="Times New Roman"/>
                <w:color w:val="080809"/>
                <w:sz w:val="20"/>
                <w:szCs w:val="20"/>
              </w:rPr>
              <w:t>«Базові навички ППСП (PFA): Перша психологічна допомога в умовах війни».</w:t>
            </w:r>
          </w:p>
          <w:p w14:paraId="27154FD3" w14:textId="77777777" w:rsidR="00A93CB1" w:rsidRPr="00D34E05" w:rsidRDefault="00CC578A" w:rsidP="006D7580">
            <w:pPr>
              <w:jc w:val="both"/>
              <w:rPr>
                <w:lang w:val="uk-UA"/>
              </w:rPr>
            </w:pPr>
            <w:hyperlink r:id="rId838">
              <w:r w:rsidRPr="00C12835">
                <w:rPr>
                  <w:color w:val="1155CC"/>
                  <w:u w:val="single"/>
                </w:rPr>
                <w:t>https</w:t>
              </w:r>
              <w:r w:rsidRPr="00C12835">
                <w:rPr>
                  <w:color w:val="1155CC"/>
                  <w:u w:val="single"/>
                  <w:lang w:val="uk-UA"/>
                </w:rPr>
                <w:t>://</w:t>
              </w:r>
              <w:r w:rsidRPr="00C12835">
                <w:rPr>
                  <w:color w:val="1155CC"/>
                  <w:u w:val="single"/>
                </w:rPr>
                <w:t>www</w:t>
              </w:r>
              <w:r w:rsidRPr="00C12835">
                <w:rPr>
                  <w:color w:val="1155CC"/>
                  <w:u w:val="single"/>
                  <w:lang w:val="uk-UA"/>
                </w:rPr>
                <w:t>.</w:t>
              </w:r>
              <w:r w:rsidRPr="00C12835">
                <w:rPr>
                  <w:color w:val="1155CC"/>
                  <w:u w:val="single"/>
                </w:rPr>
                <w:t>facebook</w:t>
              </w:r>
              <w:r w:rsidRPr="00C12835">
                <w:rPr>
                  <w:color w:val="1155CC"/>
                  <w:u w:val="single"/>
                  <w:lang w:val="uk-UA"/>
                </w:rPr>
                <w:t>.</w:t>
              </w:r>
              <w:r w:rsidRPr="00C12835">
                <w:rPr>
                  <w:color w:val="1155CC"/>
                  <w:u w:val="single"/>
                </w:rPr>
                <w:t>com</w:t>
              </w:r>
              <w:r w:rsidRPr="00C12835">
                <w:rPr>
                  <w:color w:val="1155CC"/>
                  <w:u w:val="single"/>
                  <w:lang w:val="uk-UA"/>
                </w:rPr>
                <w:t>/</w:t>
              </w:r>
              <w:r w:rsidRPr="00C12835">
                <w:rPr>
                  <w:color w:val="1155CC"/>
                  <w:u w:val="single"/>
                </w:rPr>
                <w:t>share</w:t>
              </w:r>
              <w:r w:rsidRPr="00C12835">
                <w:rPr>
                  <w:color w:val="1155CC"/>
                  <w:u w:val="single"/>
                  <w:lang w:val="uk-UA"/>
                </w:rPr>
                <w:t>/</w:t>
              </w:r>
              <w:r w:rsidRPr="00C12835">
                <w:rPr>
                  <w:color w:val="1155CC"/>
                  <w:u w:val="single"/>
                </w:rPr>
                <w:t>p</w:t>
              </w:r>
              <w:r w:rsidRPr="00C12835">
                <w:rPr>
                  <w:color w:val="1155CC"/>
                  <w:u w:val="single"/>
                  <w:lang w:val="uk-UA"/>
                </w:rPr>
                <w:t>/1</w:t>
              </w:r>
              <w:r w:rsidRPr="00C12835">
                <w:rPr>
                  <w:color w:val="1155CC"/>
                  <w:u w:val="single"/>
                </w:rPr>
                <w:t>BfKPnPRJT</w:t>
              </w:r>
              <w:r w:rsidRPr="00C12835">
                <w:rPr>
                  <w:color w:val="1155CC"/>
                  <w:u w:val="single"/>
                  <w:lang w:val="uk-UA"/>
                </w:rPr>
                <w:t>/</w:t>
              </w:r>
            </w:hyperlink>
            <w:r w:rsidR="00D34E05">
              <w:rPr>
                <w:lang w:val="uk-UA"/>
              </w:rPr>
              <w:t>.</w:t>
            </w:r>
          </w:p>
          <w:p w14:paraId="77A40CFE" w14:textId="77777777" w:rsidR="00FF0BF6" w:rsidRPr="00FF0BF6" w:rsidRDefault="00FF0BF6" w:rsidP="006D7580">
            <w:pPr>
              <w:jc w:val="both"/>
              <w:rPr>
                <w:lang w:val="uk-UA"/>
              </w:rPr>
            </w:pPr>
            <w:r w:rsidRPr="00D046DE">
              <w:rPr>
                <w:rFonts w:eastAsia="Cambria"/>
                <w:lang w:val="uk-UA"/>
              </w:rPr>
              <w:t xml:space="preserve">Працівники </w:t>
            </w:r>
            <w:r w:rsidRPr="00D046DE">
              <w:rPr>
                <w:rFonts w:eastAsia="Cambria"/>
                <w:color w:val="000000"/>
                <w:lang w:val="uk-UA"/>
              </w:rPr>
              <w:t>КО «Відділ надання соціальних послуг Борозенської сільської ради»</w:t>
            </w:r>
            <w:r w:rsidRPr="00D046DE">
              <w:rPr>
                <w:rFonts w:eastAsia="Cambria"/>
                <w:lang w:val="uk-UA"/>
              </w:rPr>
              <w:t xml:space="preserve"> відповідно до потреб брали активну участь в конференціях, семінарах та онлайн вебінарах з питань надання першої психологічної допомоги, соціальних послуг.</w:t>
            </w:r>
          </w:p>
        </w:tc>
      </w:tr>
      <w:tr w:rsidR="003A3BB2" w:rsidRPr="00ED51E9" w14:paraId="2A239824" w14:textId="77777777" w:rsidTr="002C2DD4">
        <w:tc>
          <w:tcPr>
            <w:tcW w:w="1951" w:type="dxa"/>
          </w:tcPr>
          <w:p w14:paraId="10E65F62" w14:textId="77777777" w:rsidR="003A3BB2" w:rsidRPr="00C12835" w:rsidRDefault="003A3BB2" w:rsidP="004A4146">
            <w:r w:rsidRPr="00C12835">
              <w:lastRenderedPageBreak/>
              <w:t>9</w:t>
            </w:r>
            <w:r w:rsidR="006D7580" w:rsidRPr="00C12835">
              <w:rPr>
                <w:lang w:val="uk-UA"/>
              </w:rPr>
              <w:t>)</w:t>
            </w:r>
            <w:r w:rsidRPr="00C12835">
              <w:t xml:space="preserve"> Забезпечення</w:t>
            </w:r>
          </w:p>
          <w:p w14:paraId="70E5E27A" w14:textId="77777777" w:rsidR="003A3BB2" w:rsidRPr="00C12835" w:rsidRDefault="003A3BB2" w:rsidP="004A4146">
            <w:r w:rsidRPr="00C12835">
              <w:t>проведення</w:t>
            </w:r>
          </w:p>
          <w:p w14:paraId="3E2E6525" w14:textId="77777777" w:rsidR="003A3BB2" w:rsidRPr="00C12835" w:rsidRDefault="003A3BB2" w:rsidP="004A4146">
            <w:r w:rsidRPr="00C12835">
              <w:t>інформаційно-</w:t>
            </w:r>
          </w:p>
          <w:p w14:paraId="14EB1BFA" w14:textId="77777777" w:rsidR="003A3BB2" w:rsidRPr="00C12835" w:rsidRDefault="003A3BB2" w:rsidP="004A4146">
            <w:r w:rsidRPr="00C12835">
              <w:t>просвітницької</w:t>
            </w:r>
          </w:p>
          <w:p w14:paraId="1A9D1000" w14:textId="77777777" w:rsidR="003A3BB2" w:rsidRPr="00C12835" w:rsidRDefault="003A3BB2" w:rsidP="004A4146">
            <w:r w:rsidRPr="00C12835">
              <w:t>роботи серед</w:t>
            </w:r>
          </w:p>
          <w:p w14:paraId="167BA319" w14:textId="77777777" w:rsidR="003A3BB2" w:rsidRPr="00C12835" w:rsidRDefault="003A3BB2" w:rsidP="004A4146">
            <w:r w:rsidRPr="00C12835">
              <w:t>вагітних жінок,</w:t>
            </w:r>
          </w:p>
          <w:p w14:paraId="202CBA6B" w14:textId="77777777" w:rsidR="003A3BB2" w:rsidRPr="00C12835" w:rsidRDefault="003A3BB2" w:rsidP="004A4146">
            <w:r w:rsidRPr="00C12835">
              <w:t>породіль та батьків</w:t>
            </w:r>
          </w:p>
          <w:p w14:paraId="6EF86785" w14:textId="77777777" w:rsidR="003A3BB2" w:rsidRPr="00C12835" w:rsidRDefault="003A3BB2" w:rsidP="004A4146">
            <w:r w:rsidRPr="00C12835">
              <w:t>дітей щодо</w:t>
            </w:r>
          </w:p>
          <w:p w14:paraId="4AA8528D" w14:textId="77777777" w:rsidR="003A3BB2" w:rsidRPr="00C12835" w:rsidRDefault="003A3BB2" w:rsidP="004A4146">
            <w:r w:rsidRPr="00C12835">
              <w:t>способів</w:t>
            </w:r>
          </w:p>
          <w:p w14:paraId="3673C12B" w14:textId="77777777" w:rsidR="003A3BB2" w:rsidRPr="00C12835" w:rsidRDefault="003A3BB2" w:rsidP="004A4146">
            <w:r w:rsidRPr="00C12835">
              <w:t>отримання</w:t>
            </w:r>
          </w:p>
          <w:p w14:paraId="11C64F36" w14:textId="77777777" w:rsidR="003A3BB2" w:rsidRPr="00C12835" w:rsidRDefault="003A3BB2" w:rsidP="004A4146">
            <w:r w:rsidRPr="00C12835">
              <w:t>психологічної</w:t>
            </w:r>
          </w:p>
          <w:p w14:paraId="7FD9941E" w14:textId="77777777" w:rsidR="003A3BB2" w:rsidRPr="00C12835" w:rsidRDefault="003A3BB2" w:rsidP="004A4146">
            <w:pPr>
              <w:rPr>
                <w:highlight w:val="yellow"/>
              </w:rPr>
            </w:pPr>
            <w:r w:rsidRPr="00C12835">
              <w:t>допомоги</w:t>
            </w:r>
          </w:p>
        </w:tc>
        <w:tc>
          <w:tcPr>
            <w:tcW w:w="2126" w:type="dxa"/>
          </w:tcPr>
          <w:p w14:paraId="59144A5E" w14:textId="77777777" w:rsidR="003A3BB2" w:rsidRPr="00C12835" w:rsidRDefault="003A3BB2" w:rsidP="004A4146">
            <w:r w:rsidRPr="00C12835">
              <w:t>Департаменти здоров’я</w:t>
            </w:r>
            <w:r w:rsidR="005150D4">
              <w:rPr>
                <w:lang w:val="uk-UA"/>
              </w:rPr>
              <w:t xml:space="preserve"> </w:t>
            </w:r>
            <w:r w:rsidRPr="00C12835">
              <w:t>обласної державної</w:t>
            </w:r>
          </w:p>
          <w:p w14:paraId="7A75E192" w14:textId="77777777" w:rsidR="003A3BB2" w:rsidRPr="00C12835" w:rsidRDefault="003A3BB2" w:rsidP="004A4146">
            <w:r w:rsidRPr="00C12835">
              <w:t>адміністрації,</w:t>
            </w:r>
          </w:p>
          <w:p w14:paraId="175B8DAF" w14:textId="77777777" w:rsidR="003A3BB2" w:rsidRPr="00C12835" w:rsidRDefault="003A3BB2" w:rsidP="004A4146">
            <w:r w:rsidRPr="00C12835">
              <w:t>Департамент</w:t>
            </w:r>
          </w:p>
          <w:p w14:paraId="2E573EED" w14:textId="77777777" w:rsidR="003A3BB2" w:rsidRPr="00C12835" w:rsidRDefault="003A3BB2" w:rsidP="004A4146">
            <w:r w:rsidRPr="00C12835">
              <w:t>соціального розвитку</w:t>
            </w:r>
          </w:p>
          <w:p w14:paraId="6415E775" w14:textId="77777777" w:rsidR="003A3BB2" w:rsidRPr="00C12835" w:rsidRDefault="003A3BB2" w:rsidP="004A4146">
            <w:r w:rsidRPr="00C12835">
              <w:t>обласної державної</w:t>
            </w:r>
          </w:p>
          <w:p w14:paraId="375D59C8" w14:textId="77777777" w:rsidR="003A3BB2" w:rsidRPr="00C12835" w:rsidRDefault="003A3BB2" w:rsidP="004A4146">
            <w:r w:rsidRPr="00C12835">
              <w:t>адміністрації,</w:t>
            </w:r>
          </w:p>
          <w:p w14:paraId="134A252D" w14:textId="77777777" w:rsidR="003A3BB2" w:rsidRPr="00C12835" w:rsidRDefault="003A3BB2" w:rsidP="004A4146">
            <w:r w:rsidRPr="00C12835">
              <w:t>військові адміністрації</w:t>
            </w:r>
          </w:p>
          <w:p w14:paraId="1E80E8D2" w14:textId="77777777" w:rsidR="003A3BB2" w:rsidRPr="00C12835" w:rsidRDefault="003A3BB2" w:rsidP="004A4146">
            <w:r w:rsidRPr="00C12835">
              <w:t>населених пунктів</w:t>
            </w:r>
          </w:p>
          <w:p w14:paraId="52707FFA" w14:textId="77777777" w:rsidR="003A3BB2" w:rsidRPr="00C12835" w:rsidRDefault="003A3BB2" w:rsidP="004A4146">
            <w:r w:rsidRPr="00C12835">
              <w:t>деокупованих</w:t>
            </w:r>
          </w:p>
          <w:p w14:paraId="40EA82CC" w14:textId="77777777" w:rsidR="003A3BB2" w:rsidRPr="00C12835" w:rsidRDefault="003A3BB2" w:rsidP="005150D4">
            <w:pPr>
              <w:rPr>
                <w:highlight w:val="yellow"/>
              </w:rPr>
            </w:pPr>
            <w:r w:rsidRPr="00C12835">
              <w:t>територіальних громад</w:t>
            </w:r>
            <w:r w:rsidR="005150D4">
              <w:rPr>
                <w:lang w:val="uk-UA"/>
              </w:rPr>
              <w:t xml:space="preserve"> </w:t>
            </w:r>
            <w:r w:rsidRPr="00C12835">
              <w:t>(за згодою)</w:t>
            </w:r>
          </w:p>
        </w:tc>
        <w:tc>
          <w:tcPr>
            <w:tcW w:w="1134" w:type="dxa"/>
          </w:tcPr>
          <w:p w14:paraId="7FA891F0" w14:textId="77777777" w:rsidR="003A3BB2" w:rsidRPr="00C12835" w:rsidRDefault="003A3BB2" w:rsidP="006D7580">
            <w:pPr>
              <w:jc w:val="center"/>
            </w:pPr>
            <w:r w:rsidRPr="00C12835">
              <w:t>Грудень</w:t>
            </w:r>
          </w:p>
          <w:p w14:paraId="00F3AF7C" w14:textId="77777777" w:rsidR="003A3BB2" w:rsidRPr="00C12835" w:rsidRDefault="003A3BB2" w:rsidP="006D7580">
            <w:pPr>
              <w:jc w:val="center"/>
            </w:pPr>
            <w:r w:rsidRPr="00C12835">
              <w:t>2026 року</w:t>
            </w:r>
          </w:p>
        </w:tc>
        <w:tc>
          <w:tcPr>
            <w:tcW w:w="993" w:type="dxa"/>
          </w:tcPr>
          <w:p w14:paraId="1F9FCEF0" w14:textId="77777777" w:rsidR="003A3BB2" w:rsidRPr="00C12835" w:rsidRDefault="003A3BB2" w:rsidP="006D7580">
            <w:pPr>
              <w:jc w:val="center"/>
            </w:pPr>
          </w:p>
        </w:tc>
        <w:tc>
          <w:tcPr>
            <w:tcW w:w="1417" w:type="dxa"/>
          </w:tcPr>
          <w:p w14:paraId="50D28B14" w14:textId="77777777" w:rsidR="003A3BB2" w:rsidRPr="00C12835" w:rsidRDefault="003A3BB2" w:rsidP="006D7580">
            <w:pPr>
              <w:jc w:val="center"/>
            </w:pPr>
            <w:r w:rsidRPr="00C12835">
              <w:t>Виконується</w:t>
            </w:r>
          </w:p>
        </w:tc>
        <w:tc>
          <w:tcPr>
            <w:tcW w:w="7938" w:type="dxa"/>
          </w:tcPr>
          <w:p w14:paraId="382E64F5" w14:textId="77777777" w:rsidR="003A3BB2" w:rsidRPr="00C12835" w:rsidRDefault="003A3BB2" w:rsidP="006D7580">
            <w:pPr>
              <w:jc w:val="both"/>
            </w:pPr>
            <w:r w:rsidRPr="00C12835">
              <w:t>На сьогодні, супровід і лікування дорослих та дітей з психічними розладами на первинному рівні медичної допомоги відбувається у межах пакету «Первинна медична допомога». Наразі 12 закладами охорони здоров’я підписані договори з Національною службою здоров’я України за вищезгаданим пакетом медичних послуг. Медичними працівниками активно ведеться робота з населенням області. У випадку виявлення психічних розладів у пацієнтів, надається медична допомога на первинному рівні та, за потреби, пацієнти скеровуються для надання спеціалізованої медичної допомоги.</w:t>
            </w:r>
          </w:p>
          <w:p w14:paraId="66E3CF56" w14:textId="77777777" w:rsidR="003A3BB2" w:rsidRDefault="003A3BB2" w:rsidP="006D7580">
            <w:pPr>
              <w:jc w:val="both"/>
              <w:rPr>
                <w:lang w:val="uk-UA"/>
              </w:rPr>
            </w:pPr>
            <w:r w:rsidRPr="00C12835">
              <w:t>У Високопільській територіальній громаді відповідна  інформація розміщена на стендах у приміщеннях медичних закладів та на офіційній сторінці громади у мережі Facebook</w:t>
            </w:r>
            <w:hyperlink r:id="rId839" w:history="1">
              <w:r w:rsidRPr="00C12835">
                <w:rPr>
                  <w:rStyle w:val="a5"/>
                </w:rPr>
                <w:t>https://www.facebook.com/groups/2822785074655808/posts/4137215426546093/?locale=uk_UA</w:t>
              </w:r>
            </w:hyperlink>
            <w:r w:rsidRPr="00C12835">
              <w:t xml:space="preserve"> .</w:t>
            </w:r>
          </w:p>
          <w:p w14:paraId="4C960942" w14:textId="77777777" w:rsidR="00F56E50" w:rsidRPr="000038CB" w:rsidRDefault="00F56E50" w:rsidP="00F56E50">
            <w:pPr>
              <w:jc w:val="both"/>
              <w:rPr>
                <w:rFonts w:eastAsia="Cambria"/>
              </w:rPr>
            </w:pPr>
            <w:r w:rsidRPr="00F56E50">
              <w:rPr>
                <w:lang w:val="uk-UA"/>
              </w:rPr>
              <w:t>У Борозенській ТГ</w:t>
            </w:r>
            <w:r w:rsidRPr="00F56E50">
              <w:rPr>
                <w:rFonts w:eastAsia="Cambria"/>
                <w:lang w:val="uk-UA"/>
              </w:rPr>
              <w:t xml:space="preserve"> регулярно проводиться просвітницька робота серед пацієнтів сімейними лікарями </w:t>
            </w:r>
            <w:r w:rsidRPr="00F56E50">
              <w:rPr>
                <w:rFonts w:eastAsia="Cambria"/>
                <w:color w:val="000000"/>
                <w:lang w:val="uk-UA"/>
              </w:rPr>
              <w:t xml:space="preserve">серед вагітних жінок, породіль та батьків дітей раннього віку щодо способів отримання психологічної допомоги. </w:t>
            </w:r>
            <w:r w:rsidRPr="00F56E50">
              <w:rPr>
                <w:rFonts w:eastAsia="Cambria"/>
                <w:color w:val="000000"/>
              </w:rPr>
              <w:t xml:space="preserve">Інформація розміщена на стендах у приміщеннях медичних закладів та на офіційній сторінці громади у мережі </w:t>
            </w:r>
            <w:r w:rsidRPr="00F56E50">
              <w:rPr>
                <w:rFonts w:eastAsia="Cambria"/>
                <w:color w:val="000000"/>
                <w:lang w:val="en-US"/>
              </w:rPr>
              <w:t>Facebook</w:t>
            </w:r>
            <w:r w:rsidRPr="00F56E50">
              <w:rPr>
                <w:rFonts w:eastAsia="Cambria"/>
                <w:color w:val="000000"/>
              </w:rPr>
              <w:t xml:space="preserve"> </w:t>
            </w:r>
          </w:p>
          <w:p w14:paraId="32EDFBD9" w14:textId="77777777" w:rsidR="00F56E50" w:rsidRPr="00F56E50" w:rsidRDefault="00F56E50" w:rsidP="00F56E50">
            <w:pPr>
              <w:jc w:val="both"/>
              <w:rPr>
                <w:lang w:val="uk-UA"/>
              </w:rPr>
            </w:pPr>
            <w:r w:rsidRPr="00F56E50">
              <w:rPr>
                <w:lang w:val="uk-UA"/>
              </w:rPr>
              <w:t xml:space="preserve">У Високопіфльській ТГ сімейні лікарі інформують вагітних, породіль та батьків дітей раннього віку про психологічну допомогу.  </w:t>
            </w:r>
          </w:p>
          <w:p w14:paraId="6EE3899F" w14:textId="77777777" w:rsidR="00F56E50" w:rsidRPr="00F56E50" w:rsidRDefault="00F56E50" w:rsidP="006D7580">
            <w:pPr>
              <w:jc w:val="both"/>
            </w:pPr>
            <w:r w:rsidRPr="00F56E50">
              <w:rPr>
                <w:lang w:val="uk-UA"/>
              </w:rPr>
              <w:t>Матеріали розміщують на стендах медзакладів і в інформаційних ресурсах громади.</w:t>
            </w:r>
            <w:hyperlink r:id="rId840" w:history="1">
              <w:r w:rsidRPr="00F56E50">
                <w:rPr>
                  <w:rStyle w:val="a5"/>
                </w:rPr>
                <w:t>https://kronau.gov.ua/news/1754978685/</w:t>
              </w:r>
            </w:hyperlink>
            <w:hyperlink r:id="rId841" w:history="1">
              <w:r w:rsidRPr="00F56E50">
                <w:rPr>
                  <w:rStyle w:val="a5"/>
                  <w:lang w:val="uk-UA"/>
                </w:rPr>
                <w:t>https://www.facebook.com/groups/2822785074655808/posts/4137215426546093/?locale=uk_UA</w:t>
              </w:r>
            </w:hyperlink>
          </w:p>
        </w:tc>
      </w:tr>
      <w:tr w:rsidR="003E1C4F" w:rsidRPr="00ED51E9" w14:paraId="69F87502" w14:textId="77777777" w:rsidTr="002C2DD4">
        <w:tc>
          <w:tcPr>
            <w:tcW w:w="15559" w:type="dxa"/>
            <w:gridSpan w:val="6"/>
          </w:tcPr>
          <w:p w14:paraId="32906ED3" w14:textId="77777777" w:rsidR="003E1C4F" w:rsidRPr="00C12835" w:rsidRDefault="003E1C4F" w:rsidP="006D7580">
            <w:pPr>
              <w:jc w:val="center"/>
              <w:rPr>
                <w:b/>
                <w:bCs/>
                <w:lang w:val="uk-UA"/>
              </w:rPr>
            </w:pPr>
            <w:r w:rsidRPr="00C12835">
              <w:rPr>
                <w:b/>
                <w:bCs/>
              </w:rPr>
              <w:t>Завдання 36. Розвиток системи надання послуги раннього втручання</w:t>
            </w:r>
            <w:r w:rsidR="0053110C" w:rsidRPr="00C12835">
              <w:rPr>
                <w:b/>
                <w:bCs/>
                <w:lang w:val="uk-UA"/>
              </w:rPr>
              <w:t xml:space="preserve"> в кожній громаді</w:t>
            </w:r>
          </w:p>
        </w:tc>
      </w:tr>
      <w:tr w:rsidR="00F84610" w:rsidRPr="00922635" w14:paraId="56C71653" w14:textId="77777777" w:rsidTr="002C2DD4">
        <w:tc>
          <w:tcPr>
            <w:tcW w:w="1951" w:type="dxa"/>
          </w:tcPr>
          <w:p w14:paraId="7BADBE31" w14:textId="77777777" w:rsidR="00F24949" w:rsidRPr="00C12835" w:rsidRDefault="00F84610" w:rsidP="00F24949">
            <w:pPr>
              <w:rPr>
                <w:lang w:val="uk-UA"/>
              </w:rPr>
            </w:pPr>
            <w:r w:rsidRPr="00C12835">
              <w:t>1)</w:t>
            </w:r>
            <w:r w:rsidR="00C31691" w:rsidRPr="00C12835">
              <w:t xml:space="preserve"> </w:t>
            </w:r>
            <w:r w:rsidR="00F24949" w:rsidRPr="00C12835">
              <w:rPr>
                <w:lang w:val="uk-UA"/>
              </w:rPr>
              <w:t>Забезпечити визначення</w:t>
            </w:r>
          </w:p>
          <w:p w14:paraId="5366504A" w14:textId="77777777" w:rsidR="00F24949" w:rsidRPr="00C12835" w:rsidRDefault="00F24949" w:rsidP="00F24949">
            <w:pPr>
              <w:rPr>
                <w:lang w:val="uk-UA"/>
              </w:rPr>
            </w:pPr>
            <w:r w:rsidRPr="00C12835">
              <w:rPr>
                <w:lang w:val="uk-UA"/>
              </w:rPr>
              <w:t>щороку (грудень) потреб населення адміністративно-</w:t>
            </w:r>
          </w:p>
          <w:p w14:paraId="172315B4" w14:textId="77777777" w:rsidR="00F24949" w:rsidRPr="00C12835" w:rsidRDefault="00F24949" w:rsidP="00F24949">
            <w:pPr>
              <w:rPr>
                <w:lang w:val="uk-UA"/>
              </w:rPr>
            </w:pPr>
            <w:r w:rsidRPr="00C12835">
              <w:rPr>
                <w:lang w:val="uk-UA"/>
              </w:rPr>
              <w:t>територіальної одиниці в</w:t>
            </w:r>
          </w:p>
          <w:p w14:paraId="380466AB" w14:textId="77777777" w:rsidR="00F24949" w:rsidRPr="00C12835" w:rsidRDefault="00F24949" w:rsidP="00F24949">
            <w:pPr>
              <w:rPr>
                <w:lang w:val="uk-UA"/>
              </w:rPr>
            </w:pPr>
            <w:r w:rsidRPr="00C12835">
              <w:rPr>
                <w:lang w:val="uk-UA"/>
              </w:rPr>
              <w:t>послузі раннього втручання</w:t>
            </w:r>
          </w:p>
        </w:tc>
        <w:tc>
          <w:tcPr>
            <w:tcW w:w="2126" w:type="dxa"/>
          </w:tcPr>
          <w:p w14:paraId="1BE38484" w14:textId="77777777" w:rsidR="00F84610" w:rsidRPr="00C12835" w:rsidRDefault="00F84610" w:rsidP="004A4146">
            <w:r w:rsidRPr="00C12835">
              <w:t>Департамент здоров’я</w:t>
            </w:r>
          </w:p>
          <w:p w14:paraId="025F7FFE" w14:textId="77777777" w:rsidR="00F84610" w:rsidRPr="00C12835" w:rsidRDefault="00F84610" w:rsidP="004A4146">
            <w:r w:rsidRPr="00C12835">
              <w:t>обласної державної адміністрації,</w:t>
            </w:r>
          </w:p>
          <w:p w14:paraId="24BDE40E" w14:textId="77777777" w:rsidR="00F84610" w:rsidRPr="00C12835" w:rsidRDefault="00F84610" w:rsidP="004A4146">
            <w:r w:rsidRPr="00C12835">
              <w:t>Департамент</w:t>
            </w:r>
          </w:p>
          <w:p w14:paraId="23E2AA15" w14:textId="77777777" w:rsidR="00F84610" w:rsidRPr="00C12835" w:rsidRDefault="00F84610" w:rsidP="004A4146">
            <w:r w:rsidRPr="00C12835">
              <w:t>соціального розвитку</w:t>
            </w:r>
          </w:p>
          <w:p w14:paraId="49A3AC90" w14:textId="77777777" w:rsidR="00F84610" w:rsidRPr="00C12835" w:rsidRDefault="00F84610" w:rsidP="004A4146">
            <w:r w:rsidRPr="00C12835">
              <w:t>обласної державної</w:t>
            </w:r>
          </w:p>
          <w:p w14:paraId="271FEE59" w14:textId="77777777" w:rsidR="00F84610" w:rsidRPr="00C12835" w:rsidRDefault="00F84610" w:rsidP="004A4146">
            <w:r w:rsidRPr="00C12835">
              <w:t>адміністрації,</w:t>
            </w:r>
          </w:p>
          <w:p w14:paraId="0F07A49A" w14:textId="77777777" w:rsidR="00F84610" w:rsidRPr="00C12835" w:rsidRDefault="00F84610" w:rsidP="004A4146">
            <w:r w:rsidRPr="00C12835">
              <w:t xml:space="preserve">служба </w:t>
            </w:r>
            <w:proofErr w:type="gramStart"/>
            <w:r w:rsidRPr="00C12835">
              <w:t>у справах</w:t>
            </w:r>
            <w:proofErr w:type="gramEnd"/>
            <w:r w:rsidRPr="00C12835">
              <w:t xml:space="preserve"> дітей</w:t>
            </w:r>
            <w:r w:rsidR="005150D4">
              <w:rPr>
                <w:lang w:val="uk-UA"/>
              </w:rPr>
              <w:t xml:space="preserve"> </w:t>
            </w:r>
            <w:r w:rsidRPr="00C12835">
              <w:t>обласної державної</w:t>
            </w:r>
          </w:p>
          <w:p w14:paraId="33425A60" w14:textId="77777777" w:rsidR="00F84610" w:rsidRPr="00C12835" w:rsidRDefault="00F84610" w:rsidP="004A4146">
            <w:r w:rsidRPr="00C12835">
              <w:t>адміністрації,</w:t>
            </w:r>
          </w:p>
          <w:p w14:paraId="1391D1B8" w14:textId="77777777" w:rsidR="00F84610" w:rsidRPr="00C12835" w:rsidRDefault="00F84610" w:rsidP="004A4146">
            <w:r w:rsidRPr="00C12835">
              <w:t>Херсонський обласний</w:t>
            </w:r>
          </w:p>
          <w:p w14:paraId="5C274633" w14:textId="77777777" w:rsidR="00F84610" w:rsidRPr="00C12835" w:rsidRDefault="00F84610" w:rsidP="004A4146">
            <w:r w:rsidRPr="00C12835">
              <w:t xml:space="preserve">центр соціальних </w:t>
            </w:r>
            <w:r w:rsidRPr="00C12835">
              <w:lastRenderedPageBreak/>
              <w:t>служб,</w:t>
            </w:r>
            <w:r w:rsidR="005150D4">
              <w:rPr>
                <w:lang w:val="uk-UA"/>
              </w:rPr>
              <w:t xml:space="preserve"> </w:t>
            </w:r>
            <w:r w:rsidRPr="00C12835">
              <w:t>військові адміністрації</w:t>
            </w:r>
          </w:p>
          <w:p w14:paraId="69BD01DE" w14:textId="77777777" w:rsidR="00F84610" w:rsidRPr="00C12835" w:rsidRDefault="00F84610" w:rsidP="004A4146">
            <w:r w:rsidRPr="00C12835">
              <w:t>населених пунктів</w:t>
            </w:r>
          </w:p>
          <w:p w14:paraId="12FD9EB5" w14:textId="77777777" w:rsidR="00F84610" w:rsidRPr="00C12835" w:rsidRDefault="00F84610" w:rsidP="004A4146">
            <w:r w:rsidRPr="00C12835">
              <w:t>деокупованих</w:t>
            </w:r>
          </w:p>
          <w:p w14:paraId="26BE3F4D" w14:textId="77777777" w:rsidR="00F84610" w:rsidRPr="00C12835" w:rsidRDefault="00F84610" w:rsidP="005150D4">
            <w:r w:rsidRPr="00C12835">
              <w:t>територіальних громад</w:t>
            </w:r>
            <w:r w:rsidR="005150D4">
              <w:rPr>
                <w:lang w:val="uk-UA"/>
              </w:rPr>
              <w:t xml:space="preserve"> </w:t>
            </w:r>
            <w:r w:rsidRPr="00C12835">
              <w:t>(за згодою)</w:t>
            </w:r>
          </w:p>
        </w:tc>
        <w:tc>
          <w:tcPr>
            <w:tcW w:w="1134" w:type="dxa"/>
          </w:tcPr>
          <w:p w14:paraId="6B8F33A1" w14:textId="77777777" w:rsidR="00F84610" w:rsidRPr="00C12835" w:rsidRDefault="00F84610" w:rsidP="004A4146">
            <w:r w:rsidRPr="00C12835">
              <w:lastRenderedPageBreak/>
              <w:t xml:space="preserve">Грудень </w:t>
            </w:r>
          </w:p>
          <w:p w14:paraId="6FBC8C57" w14:textId="77777777" w:rsidR="00F84610" w:rsidRPr="00C12835" w:rsidRDefault="00052F4C" w:rsidP="004A4146">
            <w:r w:rsidRPr="00C12835">
              <w:t>2026</w:t>
            </w:r>
            <w:r w:rsidR="00F84610" w:rsidRPr="00C12835">
              <w:t xml:space="preserve"> року</w:t>
            </w:r>
          </w:p>
        </w:tc>
        <w:tc>
          <w:tcPr>
            <w:tcW w:w="993" w:type="dxa"/>
          </w:tcPr>
          <w:p w14:paraId="2F60D254" w14:textId="77777777" w:rsidR="00F84610" w:rsidRPr="00C12835" w:rsidRDefault="00F84610" w:rsidP="004A4146"/>
        </w:tc>
        <w:tc>
          <w:tcPr>
            <w:tcW w:w="1417" w:type="dxa"/>
          </w:tcPr>
          <w:p w14:paraId="3071A992" w14:textId="77777777" w:rsidR="00F84610" w:rsidRPr="00C12835" w:rsidRDefault="00F84610" w:rsidP="004A4146">
            <w:r w:rsidRPr="00C12835">
              <w:t>Вико</w:t>
            </w:r>
            <w:r w:rsidR="00C20C27" w:rsidRPr="00C12835">
              <w:t>н</w:t>
            </w:r>
            <w:r w:rsidR="00052F4C" w:rsidRPr="00C12835">
              <w:t>ується</w:t>
            </w:r>
          </w:p>
        </w:tc>
        <w:tc>
          <w:tcPr>
            <w:tcW w:w="7938" w:type="dxa"/>
          </w:tcPr>
          <w:p w14:paraId="138323B4" w14:textId="77777777" w:rsidR="00C31691" w:rsidRPr="00C12835" w:rsidRDefault="00C31691" w:rsidP="00C31691">
            <w:pPr>
              <w:jc w:val="both"/>
            </w:pPr>
            <w:r w:rsidRPr="00C12835">
              <w:t>На базі комунального некомерційного підприємства «Херсонська дитяча обласна клінічна лікарня» Херсонської обласної ради з 2010 року функціонує консультативно-катамнестичний кабінет (далі – кабінет катамнезу) для дітей з малою масою та надзвичайно малою масою тіла при народженні, який відслідковує подальшу адаптацію таких дітей до зовнішнього середовища та здійснює мультидисциплінарне спостереження спеціалістами даного закладу: неврологом, офтальмологом, отоларингологом, лікарем фізичної реабілітаційної медицини, неонатологами.</w:t>
            </w:r>
          </w:p>
          <w:p w14:paraId="28FD65D1" w14:textId="77777777" w:rsidR="00F02B1E" w:rsidRPr="00F02B1E" w:rsidRDefault="00C31691" w:rsidP="00C31691">
            <w:pPr>
              <w:jc w:val="both"/>
              <w:rPr>
                <w:lang w:val="uk-UA"/>
              </w:rPr>
            </w:pPr>
            <w:r w:rsidRPr="00C12835">
              <w:t xml:space="preserve">Кабінет катамнезу має на меті вчасно виявити відхилення та можливі порушення у розвитку дитини (рухова спроможність, слух, зір, сон, пильнування, увага, мова) та надати схему лікування, консультації, провести реабілітаційні заходи на ранніх етапах. Лікарі кабінету катамнезу проводять: медичне обстеження, моніторинг розвитку, неврологічне обстеження, офтальмологічне обстеження, моніторинг слуху, тестування на раннє виявлення аутизму, консультування щодо раціонального харчування, консультування щодо імунізації, організацію обстеження дитини вузькопрофільними </w:t>
            </w:r>
            <w:r w:rsidRPr="00C12835">
              <w:lastRenderedPageBreak/>
              <w:t>спеціалістами. Заклад забезпечений необхідним обладнанням та фахівцями для здійснення спостереження та реабілітації дітей з групи ризику. Сьогодні на обліку в кабінеті катамнезу на базі КНП «Херсонська дитяча обласна клінічна лікарня» ХОР перебуває 2</w:t>
            </w:r>
            <w:r w:rsidRPr="00C12835">
              <w:rPr>
                <w:lang w:val="uk-UA"/>
              </w:rPr>
              <w:t>8</w:t>
            </w:r>
            <w:r w:rsidRPr="00C12835">
              <w:t xml:space="preserve"> д</w:t>
            </w:r>
            <w:r w:rsidRPr="00C12835">
              <w:rPr>
                <w:lang w:val="uk-UA"/>
              </w:rPr>
              <w:t>ітей</w:t>
            </w:r>
            <w:r w:rsidRPr="00C12835">
              <w:t>.</w:t>
            </w:r>
          </w:p>
          <w:p w14:paraId="1C37C9F6" w14:textId="77777777" w:rsidR="00F02B1E" w:rsidRPr="00F02B1E" w:rsidRDefault="00C31691" w:rsidP="00F02B1E">
            <w:pPr>
              <w:jc w:val="both"/>
              <w:rPr>
                <w:lang w:val="uk-UA"/>
              </w:rPr>
            </w:pPr>
            <w:r w:rsidRPr="00F02B1E">
              <w:rPr>
                <w:lang w:val="uk-UA"/>
              </w:rPr>
              <w:t xml:space="preserve">На базі КНП «Херсонська дитяча обласна клінічна лікарня» ХОР функціонує центр раннього соціального втручання. </w:t>
            </w:r>
            <w:r w:rsidR="00F02B1E" w:rsidRPr="00F02B1E">
              <w:rPr>
                <w:lang w:val="uk-UA"/>
              </w:rPr>
              <w:t>З початку</w:t>
            </w:r>
            <w:r w:rsidR="00F02B1E" w:rsidRPr="00F02B1E">
              <w:t xml:space="preserve"> 202</w:t>
            </w:r>
            <w:r w:rsidR="00F02B1E" w:rsidRPr="00F02B1E">
              <w:rPr>
                <w:lang w:val="uk-UA"/>
              </w:rPr>
              <w:t xml:space="preserve">6 </w:t>
            </w:r>
            <w:r w:rsidR="00F02B1E" w:rsidRPr="00F02B1E">
              <w:t>ро</w:t>
            </w:r>
            <w:r w:rsidR="00F02B1E" w:rsidRPr="00F02B1E">
              <w:rPr>
                <w:lang w:val="uk-UA"/>
              </w:rPr>
              <w:t>ку</w:t>
            </w:r>
            <w:r w:rsidR="00F02B1E" w:rsidRPr="00F02B1E">
              <w:t xml:space="preserve"> командою раннього</w:t>
            </w:r>
            <w:r w:rsidR="00F02B1E" w:rsidRPr="00F02B1E">
              <w:rPr>
                <w:lang w:val="uk-UA"/>
              </w:rPr>
              <w:t xml:space="preserve"> </w:t>
            </w:r>
            <w:r w:rsidR="00F02B1E" w:rsidRPr="00F02B1E">
              <w:t>втручання КНП</w:t>
            </w:r>
            <w:r w:rsidR="00F02B1E" w:rsidRPr="00F02B1E">
              <w:rPr>
                <w:lang w:val="uk-UA"/>
              </w:rPr>
              <w:t xml:space="preserve"> </w:t>
            </w:r>
            <w:r w:rsidR="00F02B1E" w:rsidRPr="00F02B1E">
              <w:t xml:space="preserve"> «Херсонська</w:t>
            </w:r>
            <w:r w:rsidR="00F02B1E" w:rsidRPr="00F02B1E">
              <w:rPr>
                <w:lang w:val="uk-UA"/>
              </w:rPr>
              <w:t xml:space="preserve"> </w:t>
            </w:r>
            <w:r w:rsidR="00F02B1E" w:rsidRPr="00F02B1E">
              <w:t>дитяча</w:t>
            </w:r>
            <w:r w:rsidR="00F02B1E" w:rsidRPr="00F02B1E">
              <w:rPr>
                <w:lang w:val="uk-UA"/>
              </w:rPr>
              <w:t xml:space="preserve"> </w:t>
            </w:r>
            <w:r w:rsidR="00F02B1E" w:rsidRPr="00F02B1E">
              <w:t>обласна</w:t>
            </w:r>
            <w:r w:rsidR="00F02B1E" w:rsidRPr="00F02B1E">
              <w:rPr>
                <w:lang w:val="uk-UA"/>
              </w:rPr>
              <w:t xml:space="preserve"> </w:t>
            </w:r>
            <w:r w:rsidR="00F02B1E" w:rsidRPr="00F02B1E">
              <w:t>клінічна</w:t>
            </w:r>
            <w:r w:rsidR="00F02B1E" w:rsidRPr="00F02B1E">
              <w:rPr>
                <w:lang w:val="uk-UA"/>
              </w:rPr>
              <w:t xml:space="preserve"> </w:t>
            </w:r>
            <w:r w:rsidR="00F02B1E" w:rsidRPr="00F02B1E">
              <w:t>лікарня» ХОР надано</w:t>
            </w:r>
            <w:r w:rsidR="00F02B1E" w:rsidRPr="00F02B1E">
              <w:rPr>
                <w:lang w:val="uk-UA"/>
              </w:rPr>
              <w:t xml:space="preserve"> </w:t>
            </w:r>
            <w:r w:rsidR="00F02B1E" w:rsidRPr="00F02B1E">
              <w:t>консультаці</w:t>
            </w:r>
            <w:r w:rsidR="00F02B1E" w:rsidRPr="00F02B1E">
              <w:rPr>
                <w:lang w:val="uk-UA"/>
              </w:rPr>
              <w:t>ї 4 родинам, у т.ч. 5 дітей отримали допомогу.</w:t>
            </w:r>
          </w:p>
          <w:p w14:paraId="234B9D56" w14:textId="77777777" w:rsidR="00F02B1E" w:rsidRPr="00D046DE" w:rsidRDefault="00F02B1E" w:rsidP="00F02B1E">
            <w:pPr>
              <w:jc w:val="both"/>
              <w:rPr>
                <w:lang w:val="uk-UA"/>
              </w:rPr>
            </w:pPr>
            <w:r w:rsidRPr="00F02B1E">
              <w:rPr>
                <w:lang w:val="uk-UA"/>
              </w:rPr>
              <w:t>Всього з початку 2026 року в  КНП «Херсонська дитяча обласна клінічна лікарня» ХОР отримали лікування 1397 дітей, проліковано 171 дитину з інвалідністю, виходили передчасно народжених – 11 дітей.</w:t>
            </w:r>
            <w:r>
              <w:rPr>
                <w:lang w:val="uk-UA"/>
              </w:rPr>
              <w:tab/>
            </w:r>
          </w:p>
          <w:p w14:paraId="26DFC436" w14:textId="77777777" w:rsidR="00F02B1E" w:rsidRPr="00F02B1E" w:rsidRDefault="00C31691" w:rsidP="00F02B1E">
            <w:pPr>
              <w:jc w:val="both"/>
              <w:rPr>
                <w:highlight w:val="yellow"/>
                <w:shd w:val="clear" w:color="auto" w:fill="FFFFFF"/>
                <w:lang w:val="uk-UA"/>
              </w:rPr>
            </w:pPr>
            <w:r w:rsidRPr="00F02B1E">
              <w:rPr>
                <w:lang w:val="uk-UA"/>
              </w:rPr>
              <w:t>Робота з виявлення та відбору дітей, які потребують раннього втручання, здійснюється мережею центрів соціальної реабілітації Херсонської області в тісному контакті із закладами охорони здоров’я.</w:t>
            </w:r>
          </w:p>
          <w:p w14:paraId="71770888" w14:textId="77777777" w:rsidR="00F02B1E" w:rsidRPr="00F02B1E" w:rsidRDefault="005823C4" w:rsidP="00F02B1E">
            <w:pPr>
              <w:pStyle w:val="af0"/>
              <w:jc w:val="both"/>
              <w:rPr>
                <w:rFonts w:ascii="Calibri" w:eastAsia="Cambria" w:hAnsi="Calibri"/>
                <w:color w:val="000000"/>
                <w:sz w:val="20"/>
              </w:rPr>
            </w:pPr>
            <w:r w:rsidRPr="00F02B1E">
              <w:rPr>
                <w:rFonts w:eastAsia="Cambria"/>
                <w:sz w:val="20"/>
              </w:rPr>
              <w:t xml:space="preserve">У Високопільській територіальній громаді визначається потреба в послузі раннього втручання. Інформація щодо послуги для населення поширюється на </w:t>
            </w:r>
            <w:r w:rsidRPr="00F02B1E">
              <w:rPr>
                <w:rFonts w:eastAsia="Cambria"/>
                <w:color w:val="000000"/>
                <w:sz w:val="20"/>
              </w:rPr>
              <w:t>сайті військової адміністрації</w:t>
            </w:r>
            <w:r w:rsidR="00F02B1E">
              <w:rPr>
                <w:rFonts w:ascii="Calibri" w:eastAsia="Cambria" w:hAnsi="Calibri"/>
                <w:color w:val="000000"/>
                <w:sz w:val="20"/>
              </w:rPr>
              <w:t>:</w:t>
            </w:r>
          </w:p>
          <w:p w14:paraId="7E8F3D18" w14:textId="77777777" w:rsidR="005823C4" w:rsidRPr="00F02B1E" w:rsidRDefault="005823C4" w:rsidP="00F02B1E">
            <w:pPr>
              <w:pStyle w:val="af0"/>
              <w:jc w:val="both"/>
              <w:rPr>
                <w:rFonts w:ascii="Calibri" w:hAnsi="Calibri"/>
                <w:sz w:val="20"/>
              </w:rPr>
            </w:pPr>
            <w:hyperlink r:id="rId842" w:history="1">
              <w:r w:rsidRPr="00F02B1E">
                <w:rPr>
                  <w:rStyle w:val="a5"/>
                  <w:rFonts w:eastAsia="Cambria"/>
                  <w:sz w:val="20"/>
                </w:rPr>
                <w:t>https://kronau.gov.ua/news/1762749265/</w:t>
              </w:r>
            </w:hyperlink>
            <w:r w:rsidR="00F02B1E" w:rsidRPr="00F02B1E">
              <w:rPr>
                <w:rStyle w:val="a5"/>
                <w:rFonts w:eastAsia="Cambria"/>
                <w:sz w:val="20"/>
              </w:rPr>
              <w:t xml:space="preserve">,  </w:t>
            </w:r>
            <w:hyperlink r:id="rId843" w:history="1">
              <w:r w:rsidR="00F02B1E" w:rsidRPr="00F02B1E">
                <w:rPr>
                  <w:rStyle w:val="a5"/>
                  <w:rFonts w:ascii="Times New Roman" w:hAnsi="Times New Roman"/>
                  <w:sz w:val="20"/>
                </w:rPr>
                <w:t>https://www.facebook.com/groups/2822785074655808/posts/4103146279953008/?locale=uk_UA</w:t>
              </w:r>
            </w:hyperlink>
          </w:p>
          <w:p w14:paraId="5827ACF1" w14:textId="77777777" w:rsidR="00F56E50" w:rsidRDefault="005823C4" w:rsidP="006D7580">
            <w:pPr>
              <w:jc w:val="both"/>
              <w:rPr>
                <w:rFonts w:eastAsia="Cambria"/>
                <w:lang w:val="uk-UA"/>
              </w:rPr>
            </w:pPr>
            <w:r w:rsidRPr="00C12835">
              <w:rPr>
                <w:rFonts w:eastAsia="Cambria"/>
                <w:lang w:val="uk-UA"/>
              </w:rPr>
              <w:t>На 2026 рік КНП «Високопільський ЦМСД» планується навчання лікарів у даній сфері.</w:t>
            </w:r>
          </w:p>
          <w:p w14:paraId="052270B2" w14:textId="77777777" w:rsidR="00F56E50" w:rsidRPr="00F02B1E" w:rsidRDefault="00F02B1E" w:rsidP="00F02B1E">
            <w:pPr>
              <w:jc w:val="both"/>
              <w:rPr>
                <w:lang w:val="uk-UA"/>
              </w:rPr>
            </w:pPr>
            <w:r>
              <w:rPr>
                <w:lang w:val="uk-UA"/>
              </w:rPr>
              <w:t xml:space="preserve">У Боррозенській ТГ </w:t>
            </w:r>
            <w:r>
              <w:rPr>
                <w:rFonts w:eastAsia="Cambria"/>
                <w:lang w:val="uk-UA"/>
              </w:rPr>
              <w:t>в</w:t>
            </w:r>
            <w:r w:rsidR="00F56E50" w:rsidRPr="00D046DE">
              <w:rPr>
                <w:rFonts w:eastAsia="Cambria"/>
              </w:rPr>
              <w:t xml:space="preserve">изначається потреба  в послузі раннього втручання. Інформація щодо послуги для населення поширюється на </w:t>
            </w:r>
            <w:r w:rsidR="00F56E50" w:rsidRPr="00D046DE">
              <w:rPr>
                <w:rFonts w:eastAsia="Cambria"/>
                <w:color w:val="000000"/>
              </w:rPr>
              <w:t xml:space="preserve">сайті військової адміністрації </w:t>
            </w:r>
          </w:p>
          <w:p w14:paraId="154A19A9" w14:textId="77777777" w:rsidR="00403998" w:rsidRPr="00F02B1E" w:rsidRDefault="00F56E50" w:rsidP="00F02B1E">
            <w:pPr>
              <w:jc w:val="both"/>
              <w:rPr>
                <w:rFonts w:eastAsia="Cambria"/>
                <w:lang w:val="uk-UA"/>
              </w:rPr>
            </w:pPr>
            <w:hyperlink r:id="rId844" w:history="1">
              <w:r w:rsidRPr="00D046DE">
                <w:rPr>
                  <w:rStyle w:val="a5"/>
                  <w:rFonts w:eastAsia="Cambria"/>
                </w:rPr>
                <w:t>https</w:t>
              </w:r>
              <w:r w:rsidRPr="00F02B1E">
                <w:rPr>
                  <w:rStyle w:val="a5"/>
                  <w:rFonts w:eastAsia="Cambria"/>
                  <w:lang w:val="uk-UA"/>
                </w:rPr>
                <w:t>://</w:t>
              </w:r>
              <w:r w:rsidRPr="00D046DE">
                <w:rPr>
                  <w:rStyle w:val="a5"/>
                  <w:rFonts w:eastAsia="Cambria"/>
                </w:rPr>
                <w:t>borozenska</w:t>
              </w:r>
              <w:r w:rsidRPr="00F02B1E">
                <w:rPr>
                  <w:rStyle w:val="a5"/>
                  <w:rFonts w:eastAsia="Cambria"/>
                  <w:lang w:val="uk-UA"/>
                </w:rPr>
                <w:t>-</w:t>
              </w:r>
              <w:r w:rsidRPr="00D046DE">
                <w:rPr>
                  <w:rStyle w:val="a5"/>
                  <w:rFonts w:eastAsia="Cambria"/>
                </w:rPr>
                <w:t>gromada</w:t>
              </w:r>
              <w:r w:rsidRPr="00F02B1E">
                <w:rPr>
                  <w:rStyle w:val="a5"/>
                  <w:rFonts w:eastAsia="Cambria"/>
                  <w:lang w:val="uk-UA"/>
                </w:rPr>
                <w:t>.</w:t>
              </w:r>
              <w:r w:rsidRPr="00D046DE">
                <w:rPr>
                  <w:rStyle w:val="a5"/>
                  <w:rFonts w:eastAsia="Cambria"/>
                </w:rPr>
                <w:t>gov</w:t>
              </w:r>
              <w:r w:rsidRPr="00F02B1E">
                <w:rPr>
                  <w:rStyle w:val="a5"/>
                  <w:rFonts w:eastAsia="Cambria"/>
                  <w:lang w:val="uk-UA"/>
                </w:rPr>
                <w:t>.</w:t>
              </w:r>
              <w:r w:rsidRPr="00D046DE">
                <w:rPr>
                  <w:rStyle w:val="a5"/>
                  <w:rFonts w:eastAsia="Cambria"/>
                </w:rPr>
                <w:t>ua</w:t>
              </w:r>
              <w:r w:rsidRPr="00F02B1E">
                <w:rPr>
                  <w:rStyle w:val="a5"/>
                  <w:rFonts w:eastAsia="Cambria"/>
                  <w:lang w:val="uk-UA"/>
                </w:rPr>
                <w:t>/</w:t>
              </w:r>
              <w:r w:rsidRPr="00D046DE">
                <w:rPr>
                  <w:rStyle w:val="a5"/>
                  <w:rFonts w:eastAsia="Cambria"/>
                </w:rPr>
                <w:t>news</w:t>
              </w:r>
              <w:r w:rsidRPr="00F02B1E">
                <w:rPr>
                  <w:rStyle w:val="a5"/>
                  <w:rFonts w:eastAsia="Cambria"/>
                  <w:lang w:val="uk-UA"/>
                </w:rPr>
                <w:t>/</w:t>
              </w:r>
            </w:hyperlink>
            <w:r w:rsidR="00F02B1E">
              <w:rPr>
                <w:rFonts w:eastAsia="Cambria"/>
                <w:lang w:val="uk-UA"/>
              </w:rPr>
              <w:t xml:space="preserve"> .</w:t>
            </w:r>
          </w:p>
        </w:tc>
      </w:tr>
      <w:tr w:rsidR="00F84610" w:rsidRPr="003428A7" w14:paraId="020CB037" w14:textId="77777777" w:rsidTr="002C2DD4">
        <w:tc>
          <w:tcPr>
            <w:tcW w:w="1951" w:type="dxa"/>
          </w:tcPr>
          <w:p w14:paraId="2EB05541" w14:textId="77777777" w:rsidR="00F84610" w:rsidRPr="00C12835" w:rsidRDefault="00F84610" w:rsidP="004A4146">
            <w:r w:rsidRPr="00C12835">
              <w:lastRenderedPageBreak/>
              <w:t xml:space="preserve">2) </w:t>
            </w:r>
            <w:r w:rsidR="006D7580" w:rsidRPr="00C12835">
              <w:rPr>
                <w:lang w:val="uk-UA"/>
              </w:rPr>
              <w:t>Р</w:t>
            </w:r>
            <w:r w:rsidRPr="00C12835">
              <w:t>озробити за</w:t>
            </w:r>
          </w:p>
          <w:p w14:paraId="3DC3760E" w14:textId="77777777" w:rsidR="00F84610" w:rsidRPr="00C12835" w:rsidRDefault="00F84610" w:rsidP="004A4146">
            <w:r w:rsidRPr="00C12835">
              <w:t>результатами</w:t>
            </w:r>
          </w:p>
          <w:p w14:paraId="0E94CFF4" w14:textId="77777777" w:rsidR="00F84610" w:rsidRPr="00C12835" w:rsidRDefault="00F84610" w:rsidP="004A4146">
            <w:r w:rsidRPr="00C12835">
              <w:t>визначення потреб</w:t>
            </w:r>
          </w:p>
          <w:p w14:paraId="7DFA8773" w14:textId="77777777" w:rsidR="00F84610" w:rsidRPr="00C12835" w:rsidRDefault="00F84610" w:rsidP="004A4146">
            <w:r w:rsidRPr="00C12835">
              <w:t>населення</w:t>
            </w:r>
          </w:p>
          <w:p w14:paraId="0F2B2F61" w14:textId="77777777" w:rsidR="00F84610" w:rsidRPr="00C12835" w:rsidRDefault="00F84610" w:rsidP="004A4146">
            <w:r w:rsidRPr="00C12835">
              <w:t>адміністративно</w:t>
            </w:r>
          </w:p>
          <w:p w14:paraId="06C56599" w14:textId="77777777" w:rsidR="00F84610" w:rsidRPr="00C12835" w:rsidRDefault="00F84610" w:rsidP="004A4146">
            <w:r w:rsidRPr="00C12835">
              <w:t>територіальної</w:t>
            </w:r>
          </w:p>
          <w:p w14:paraId="5DD74B63" w14:textId="77777777" w:rsidR="00F84610" w:rsidRPr="00C12835" w:rsidRDefault="00F84610" w:rsidP="004A4146">
            <w:r w:rsidRPr="00C12835">
              <w:t>одиниці в послузі</w:t>
            </w:r>
          </w:p>
          <w:p w14:paraId="277406A2" w14:textId="77777777" w:rsidR="00F84610" w:rsidRPr="00C12835" w:rsidRDefault="00F84610" w:rsidP="004A4146">
            <w:r w:rsidRPr="00C12835">
              <w:t>раннього втручання</w:t>
            </w:r>
          </w:p>
          <w:p w14:paraId="292F3D62" w14:textId="77777777" w:rsidR="00F84610" w:rsidRPr="00C12835" w:rsidRDefault="00F84610" w:rsidP="004A4146">
            <w:r w:rsidRPr="00C12835">
              <w:t>заходи щодо</w:t>
            </w:r>
          </w:p>
          <w:p w14:paraId="1452ABDA" w14:textId="77777777" w:rsidR="00F84610" w:rsidRPr="00C12835" w:rsidRDefault="00F84610" w:rsidP="004A4146">
            <w:r w:rsidRPr="00C12835">
              <w:t>формування та</w:t>
            </w:r>
          </w:p>
          <w:p w14:paraId="4297761A" w14:textId="77777777" w:rsidR="00F84610" w:rsidRPr="00C12835" w:rsidRDefault="00F84610" w:rsidP="004A4146">
            <w:r w:rsidRPr="00C12835">
              <w:t>забезпечення</w:t>
            </w:r>
          </w:p>
          <w:p w14:paraId="479AAE38" w14:textId="77777777" w:rsidR="00F84610" w:rsidRPr="00C12835" w:rsidRDefault="00F84610" w:rsidP="004A4146">
            <w:r w:rsidRPr="00C12835">
              <w:t>функціонування</w:t>
            </w:r>
          </w:p>
          <w:p w14:paraId="141A6DF7" w14:textId="77777777" w:rsidR="00F84610" w:rsidRPr="00C12835" w:rsidRDefault="00F84610" w:rsidP="004A4146">
            <w:r w:rsidRPr="00C12835">
              <w:t>центрів (служб,</w:t>
            </w:r>
          </w:p>
          <w:p w14:paraId="54F96B7B" w14:textId="77777777" w:rsidR="00F84610" w:rsidRPr="00C12835" w:rsidRDefault="00F84610" w:rsidP="004A4146">
            <w:r w:rsidRPr="00C12835">
              <w:t>відділень)</w:t>
            </w:r>
          </w:p>
          <w:p w14:paraId="7F9D23D9" w14:textId="77777777" w:rsidR="00F84610" w:rsidRPr="00C12835" w:rsidRDefault="00F84610" w:rsidP="004A4146">
            <w:r w:rsidRPr="00C12835">
              <w:t>раннього втручання</w:t>
            </w:r>
          </w:p>
          <w:p w14:paraId="4A7537B0" w14:textId="77777777" w:rsidR="00F84610" w:rsidRPr="00C12835" w:rsidRDefault="00F84610" w:rsidP="004A4146">
            <w:r w:rsidRPr="00C12835">
              <w:t>на базі діючої мережі</w:t>
            </w:r>
            <w:r w:rsidR="00C20C27" w:rsidRPr="00C12835">
              <w:t xml:space="preserve"> </w:t>
            </w:r>
            <w:r w:rsidRPr="00C12835">
              <w:t>закладів з</w:t>
            </w:r>
          </w:p>
          <w:p w14:paraId="0DE63E85" w14:textId="77777777" w:rsidR="00F84610" w:rsidRPr="00C12835" w:rsidRDefault="00F84610" w:rsidP="004A4146">
            <w:r w:rsidRPr="00C12835">
              <w:t>урахуванням потреб</w:t>
            </w:r>
            <w:r w:rsidR="005150D4">
              <w:rPr>
                <w:lang w:val="uk-UA"/>
              </w:rPr>
              <w:t xml:space="preserve"> </w:t>
            </w:r>
            <w:r w:rsidRPr="00C12835">
              <w:t xml:space="preserve">фінансових бюджетів </w:t>
            </w:r>
            <w:r w:rsidRPr="00C12835">
              <w:lastRenderedPageBreak/>
              <w:t>можливостей</w:t>
            </w:r>
          </w:p>
          <w:p w14:paraId="54F93727" w14:textId="77777777" w:rsidR="00F84610" w:rsidRPr="00C12835" w:rsidRDefault="00F84610" w:rsidP="004A4146">
            <w:r w:rsidRPr="00C12835">
              <w:t>відповідної</w:t>
            </w:r>
          </w:p>
          <w:p w14:paraId="77C5ADE7" w14:textId="77777777" w:rsidR="00F84610" w:rsidRPr="00C12835" w:rsidRDefault="00F84610" w:rsidP="004A4146">
            <w:r w:rsidRPr="00C12835">
              <w:t>адміністративно-</w:t>
            </w:r>
          </w:p>
          <w:p w14:paraId="75AD75D8" w14:textId="77777777" w:rsidR="00F84610" w:rsidRPr="00C12835" w:rsidRDefault="00F84610" w:rsidP="004A4146">
            <w:r w:rsidRPr="00C12835">
              <w:t xml:space="preserve">територіальної одиниці </w:t>
            </w:r>
          </w:p>
        </w:tc>
        <w:tc>
          <w:tcPr>
            <w:tcW w:w="2126" w:type="dxa"/>
          </w:tcPr>
          <w:p w14:paraId="1A8ED449" w14:textId="77777777" w:rsidR="00F84610" w:rsidRPr="00C12835" w:rsidRDefault="00F84610" w:rsidP="004A4146">
            <w:r w:rsidRPr="00C12835">
              <w:lastRenderedPageBreak/>
              <w:t>Департамент здоров’я</w:t>
            </w:r>
          </w:p>
          <w:p w14:paraId="7472AEE3" w14:textId="77777777" w:rsidR="00F84610" w:rsidRPr="00C12835" w:rsidRDefault="00F84610" w:rsidP="004A4146">
            <w:r w:rsidRPr="00C12835">
              <w:t>обласної державної</w:t>
            </w:r>
          </w:p>
          <w:p w14:paraId="6EAC2768" w14:textId="77777777" w:rsidR="00F84610" w:rsidRPr="00C12835" w:rsidRDefault="00F84610" w:rsidP="004A4146">
            <w:r w:rsidRPr="00C12835">
              <w:t>адміністрації,</w:t>
            </w:r>
          </w:p>
          <w:p w14:paraId="5D70C52E" w14:textId="77777777" w:rsidR="00F84610" w:rsidRPr="00C12835" w:rsidRDefault="00F84610" w:rsidP="004A4146">
            <w:r w:rsidRPr="00C12835">
              <w:t>Департамент</w:t>
            </w:r>
          </w:p>
          <w:p w14:paraId="4A494E0D" w14:textId="77777777" w:rsidR="00F84610" w:rsidRPr="00C12835" w:rsidRDefault="00F84610" w:rsidP="004A4146">
            <w:r w:rsidRPr="00C12835">
              <w:t>соціального розвитку</w:t>
            </w:r>
          </w:p>
          <w:p w14:paraId="7944287A" w14:textId="77777777" w:rsidR="00F84610" w:rsidRPr="00C12835" w:rsidRDefault="00F84610" w:rsidP="004A4146">
            <w:r w:rsidRPr="00C12835">
              <w:t>обласної державної</w:t>
            </w:r>
          </w:p>
          <w:p w14:paraId="46D1D5C4" w14:textId="77777777" w:rsidR="00F84610" w:rsidRPr="00C12835" w:rsidRDefault="00F84610" w:rsidP="004A4146">
            <w:r w:rsidRPr="00C12835">
              <w:t>адміністрації,</w:t>
            </w:r>
          </w:p>
          <w:p w14:paraId="7B02AD5F" w14:textId="77777777" w:rsidR="00F84610" w:rsidRPr="00C12835" w:rsidRDefault="00F84610" w:rsidP="004A4146">
            <w:r w:rsidRPr="00C12835">
              <w:t xml:space="preserve">служба </w:t>
            </w:r>
            <w:proofErr w:type="gramStart"/>
            <w:r w:rsidRPr="00C12835">
              <w:t>у справах</w:t>
            </w:r>
            <w:proofErr w:type="gramEnd"/>
            <w:r w:rsidRPr="00C12835">
              <w:t xml:space="preserve"> дітей</w:t>
            </w:r>
            <w:r w:rsidR="005150D4">
              <w:rPr>
                <w:lang w:val="uk-UA"/>
              </w:rPr>
              <w:t xml:space="preserve"> </w:t>
            </w:r>
            <w:r w:rsidRPr="00C12835">
              <w:t>обласної державної</w:t>
            </w:r>
          </w:p>
          <w:p w14:paraId="30C2084E" w14:textId="77777777" w:rsidR="00F84610" w:rsidRPr="00C12835" w:rsidRDefault="00F84610" w:rsidP="004A4146">
            <w:r w:rsidRPr="00C12835">
              <w:t>адміністрації,</w:t>
            </w:r>
          </w:p>
          <w:p w14:paraId="1EC5564E" w14:textId="77777777" w:rsidR="00F84610" w:rsidRPr="00C12835" w:rsidRDefault="00F84610" w:rsidP="004A4146">
            <w:r w:rsidRPr="00C12835">
              <w:t>Херсонський обласний</w:t>
            </w:r>
          </w:p>
          <w:p w14:paraId="138CAA22" w14:textId="77777777" w:rsidR="00F84610" w:rsidRPr="00C12835" w:rsidRDefault="00F84610" w:rsidP="004A4146">
            <w:r w:rsidRPr="00C12835">
              <w:t>центр соціальних служб,</w:t>
            </w:r>
            <w:r w:rsidR="005150D4">
              <w:rPr>
                <w:lang w:val="uk-UA"/>
              </w:rPr>
              <w:t xml:space="preserve"> </w:t>
            </w:r>
            <w:r w:rsidRPr="00C12835">
              <w:t>військові адміністрації</w:t>
            </w:r>
          </w:p>
          <w:p w14:paraId="16678BE2" w14:textId="77777777" w:rsidR="00F84610" w:rsidRPr="00C12835" w:rsidRDefault="00F84610" w:rsidP="004A4146">
            <w:r w:rsidRPr="00C12835">
              <w:t>населених пунктів</w:t>
            </w:r>
          </w:p>
          <w:p w14:paraId="1D6E130D" w14:textId="77777777" w:rsidR="00F84610" w:rsidRPr="00C12835" w:rsidRDefault="00F84610" w:rsidP="004A4146">
            <w:r w:rsidRPr="00C12835">
              <w:t>деокупованих</w:t>
            </w:r>
          </w:p>
          <w:p w14:paraId="22DDAB2C" w14:textId="77777777" w:rsidR="00F84610" w:rsidRPr="00C12835" w:rsidRDefault="00F84610" w:rsidP="005150D4">
            <w:r w:rsidRPr="00C12835">
              <w:t>територіальних громад</w:t>
            </w:r>
            <w:r w:rsidR="005150D4">
              <w:rPr>
                <w:lang w:val="uk-UA"/>
              </w:rPr>
              <w:t xml:space="preserve"> </w:t>
            </w:r>
            <w:r w:rsidRPr="00C12835">
              <w:t>(за згодою)</w:t>
            </w:r>
          </w:p>
        </w:tc>
        <w:tc>
          <w:tcPr>
            <w:tcW w:w="1134" w:type="dxa"/>
          </w:tcPr>
          <w:p w14:paraId="2CFC7B78" w14:textId="77777777" w:rsidR="00F84610" w:rsidRPr="00C12835" w:rsidRDefault="00F84610" w:rsidP="006D7580">
            <w:pPr>
              <w:jc w:val="center"/>
            </w:pPr>
            <w:r w:rsidRPr="00C12835">
              <w:t>Грудень</w:t>
            </w:r>
          </w:p>
          <w:p w14:paraId="6D19852E" w14:textId="77777777" w:rsidR="00F84610" w:rsidRPr="00C12835" w:rsidRDefault="00403998" w:rsidP="006D7580">
            <w:pPr>
              <w:jc w:val="center"/>
            </w:pPr>
            <w:r w:rsidRPr="00C12835">
              <w:t>2026</w:t>
            </w:r>
            <w:r w:rsidR="00F84610" w:rsidRPr="00C12835">
              <w:t xml:space="preserve"> року</w:t>
            </w:r>
          </w:p>
        </w:tc>
        <w:tc>
          <w:tcPr>
            <w:tcW w:w="993" w:type="dxa"/>
          </w:tcPr>
          <w:p w14:paraId="071726B5" w14:textId="77777777" w:rsidR="00F84610" w:rsidRPr="00C12835" w:rsidRDefault="00F84610" w:rsidP="006D7580">
            <w:pPr>
              <w:jc w:val="center"/>
            </w:pPr>
          </w:p>
        </w:tc>
        <w:tc>
          <w:tcPr>
            <w:tcW w:w="1417" w:type="dxa"/>
          </w:tcPr>
          <w:p w14:paraId="1E349DEF" w14:textId="77777777" w:rsidR="00F84610" w:rsidRPr="00C12835" w:rsidRDefault="00F84610" w:rsidP="006D7580">
            <w:pPr>
              <w:jc w:val="center"/>
            </w:pPr>
            <w:r w:rsidRPr="00C12835">
              <w:t>Викон</w:t>
            </w:r>
            <w:r w:rsidR="00403998" w:rsidRPr="00C12835">
              <w:t>ується</w:t>
            </w:r>
          </w:p>
        </w:tc>
        <w:tc>
          <w:tcPr>
            <w:tcW w:w="7938" w:type="dxa"/>
          </w:tcPr>
          <w:p w14:paraId="639BABCB" w14:textId="77777777" w:rsidR="00C1795E" w:rsidRPr="00F02B1E" w:rsidRDefault="00C1795E" w:rsidP="00C1795E">
            <w:pPr>
              <w:jc w:val="both"/>
              <w:rPr>
                <w:lang w:val="uk-UA"/>
              </w:rPr>
            </w:pPr>
            <w:r w:rsidRPr="00C12835">
              <w:rPr>
                <w:lang w:val="uk-UA"/>
              </w:rPr>
              <w:t xml:space="preserve">Раннім втручанням найбільш ефективно забезпечуються діти раннього віку з обмеженнями життєдіяльності для запобігання їх інвалідизації та інституціалізації. </w:t>
            </w:r>
            <w:r w:rsidRPr="00F02B1E">
              <w:rPr>
                <w:lang w:val="uk-UA"/>
              </w:rPr>
              <w:t>Такий результат досягається завдяки діяльності мультидисциплінарних команд раннього втручання, до складу яких входять фахівці різних спеціальностей та у взаємодії закладів й установ соціального захисту, охорони</w:t>
            </w:r>
            <w:r w:rsidR="00F02B1E">
              <w:rPr>
                <w:lang w:val="uk-UA"/>
              </w:rPr>
              <w:t xml:space="preserve"> </w:t>
            </w:r>
            <w:r w:rsidRPr="00F02B1E">
              <w:rPr>
                <w:lang w:val="uk-UA"/>
              </w:rPr>
              <w:t>здоров’я, освіти та недержавних організацій.</w:t>
            </w:r>
          </w:p>
          <w:p w14:paraId="661A8002" w14:textId="77777777" w:rsidR="00C1795E" w:rsidRPr="00C12835" w:rsidRDefault="00C1795E" w:rsidP="00C1795E">
            <w:pPr>
              <w:jc w:val="both"/>
            </w:pPr>
            <w:r w:rsidRPr="00C12835">
              <w:t>На базі комунального некомерційного підприємства «Херсонська дитяча обласна клінічна лікарня» Херсонської обласної ради з 2010 року функціонує центр раннього соціального втручання.</w:t>
            </w:r>
          </w:p>
          <w:p w14:paraId="21ADB0D5" w14:textId="77777777" w:rsidR="00F02B1E" w:rsidRPr="00A45AD8" w:rsidRDefault="00F02B1E" w:rsidP="003428A7">
            <w:pPr>
              <w:jc w:val="both"/>
              <w:rPr>
                <w:rFonts w:eastAsia="Cambria"/>
                <w:lang w:val="uk-UA"/>
              </w:rPr>
            </w:pPr>
            <w:r w:rsidRPr="00AF07B3">
              <w:rPr>
                <w:rFonts w:eastAsia="Cambria"/>
                <w:lang w:val="uk-UA"/>
              </w:rPr>
              <w:t xml:space="preserve">На 2026 рік </w:t>
            </w:r>
            <w:r w:rsidRPr="00AF07B3">
              <w:rPr>
                <w:rFonts w:eastAsia="Cambria"/>
                <w:color w:val="000000"/>
                <w:lang w:val="uk-UA"/>
              </w:rPr>
              <w:t>Борозенська амбулаторія загальної практики-сімейної медицини</w:t>
            </w:r>
            <w:r w:rsidRPr="00AF07B3">
              <w:rPr>
                <w:rFonts w:eastAsia="Cambria"/>
                <w:lang w:val="uk-UA"/>
              </w:rPr>
              <w:t xml:space="preserve"> планує навчання та підвищення кваліфікації лікарів у даній сфері.</w:t>
            </w:r>
          </w:p>
          <w:p w14:paraId="1F65A8A2" w14:textId="77777777" w:rsidR="00F02B1E" w:rsidRDefault="003428A7" w:rsidP="003428A7">
            <w:pPr>
              <w:jc w:val="both"/>
              <w:rPr>
                <w:lang w:val="uk-UA"/>
              </w:rPr>
            </w:pPr>
            <w:r>
              <w:rPr>
                <w:rFonts w:eastAsia="Cambria"/>
                <w:lang w:val="uk-UA"/>
              </w:rPr>
              <w:t>У Високопільській ТГ т</w:t>
            </w:r>
            <w:r w:rsidR="00F02B1E" w:rsidRPr="00A45AD8">
              <w:rPr>
                <w:lang w:val="uk-UA"/>
              </w:rPr>
              <w:t xml:space="preserve">риває визначення потреби в ранньому втручанні; заплановано навчання лікарів. </w:t>
            </w:r>
          </w:p>
          <w:p w14:paraId="1A030CBF" w14:textId="77777777" w:rsidR="007B5EA1" w:rsidRPr="003428A7" w:rsidRDefault="00F02B1E" w:rsidP="003428A7">
            <w:pPr>
              <w:shd w:val="clear" w:color="auto" w:fill="FFFFFF"/>
              <w:jc w:val="both"/>
              <w:rPr>
                <w:color w:val="000000"/>
                <w:lang w:val="uk-UA"/>
              </w:rPr>
            </w:pPr>
            <w:r w:rsidRPr="00A45AD8">
              <w:rPr>
                <w:color w:val="000000"/>
                <w:lang w:val="uk-UA"/>
              </w:rPr>
              <w:t>Послуги раннього втручання для дітей раннього віку Бериславської міської територіальної громади забезпечуються Бериславським інклюзивно-ресурсним центром Бериславської міської ради.</w:t>
            </w:r>
            <w:r w:rsidR="003428A7">
              <w:rPr>
                <w:color w:val="000000"/>
                <w:lang w:val="uk-UA"/>
              </w:rPr>
              <w:t xml:space="preserve"> </w:t>
            </w:r>
            <w:r w:rsidRPr="00A45AD8">
              <w:rPr>
                <w:color w:val="000000"/>
                <w:lang w:val="uk-UA"/>
              </w:rPr>
              <w:t xml:space="preserve">Керівник (в.о.директора) ІРЦ здійснює взаємодію з органами місцевого самоврядування, закладами освіти, закладами охорони здоров’я, установами соціального захисту населення, службою у справах дітей та громадськими організаціями з метою забезпечення комплексного психолого-педагогічного супроводу дітей з особливими освітніми потребами, починаючи з раннього віку. За потреби до надання психолого-педагогічних та корекційно-розвиткових послуг залучаються фахівці </w:t>
            </w:r>
            <w:r w:rsidRPr="00A45AD8">
              <w:rPr>
                <w:color w:val="000000"/>
                <w:lang w:val="uk-UA"/>
              </w:rPr>
              <w:lastRenderedPageBreak/>
              <w:t>відповідного профілю, що сприяє своєчасному виявленню потреб дитини, її всебічному розвитку та підтримці сім'ї.</w:t>
            </w:r>
            <w:r w:rsidR="003428A7">
              <w:rPr>
                <w:color w:val="000000"/>
                <w:lang w:val="uk-UA"/>
              </w:rPr>
              <w:t xml:space="preserve"> </w:t>
            </w:r>
            <w:r w:rsidRPr="003428A7">
              <w:rPr>
                <w:color w:val="000000"/>
                <w:lang w:val="uk-UA"/>
              </w:rPr>
              <w:t>Фахівцями (консультантами) інклюзивно-ресурсного центру проводиться комплексна оцінка особливих освітніх потреб дитини, розробляються рекомендації щодо освітньої програми, надання психолого-педагогічних, корекційно-розвиткових послуг та надається методична допомога педагогічним працівникам, батькам або законним представникам дітей з особливими потребами, щодо  особливостей  організації надання корекційно</w:t>
            </w:r>
            <w:r w:rsidR="003428A7" w:rsidRPr="003428A7">
              <w:rPr>
                <w:color w:val="000000"/>
                <w:lang w:val="uk-UA"/>
              </w:rPr>
              <w:t>-розвиткових послуг таким дітям</w:t>
            </w:r>
            <w:r w:rsidR="003428A7">
              <w:rPr>
                <w:color w:val="000000"/>
                <w:lang w:val="uk-UA"/>
              </w:rPr>
              <w:t>.</w:t>
            </w:r>
            <w:r w:rsidR="007B5EA1" w:rsidRPr="003428A7">
              <w:rPr>
                <w:lang w:val="uk-UA"/>
              </w:rPr>
              <w:t xml:space="preserve"> </w:t>
            </w:r>
          </w:p>
        </w:tc>
      </w:tr>
      <w:tr w:rsidR="003E1C4F" w:rsidRPr="003428A7" w14:paraId="57B9736D" w14:textId="77777777" w:rsidTr="002C2DD4">
        <w:tc>
          <w:tcPr>
            <w:tcW w:w="15559" w:type="dxa"/>
            <w:gridSpan w:val="6"/>
          </w:tcPr>
          <w:p w14:paraId="3BD0E3A1" w14:textId="77777777" w:rsidR="003E1C4F" w:rsidRPr="00C12835" w:rsidRDefault="003E1C4F" w:rsidP="006D7580">
            <w:pPr>
              <w:jc w:val="center"/>
              <w:rPr>
                <w:b/>
                <w:bCs/>
                <w:lang w:val="uk-UA"/>
              </w:rPr>
            </w:pPr>
            <w:r w:rsidRPr="003428A7">
              <w:rPr>
                <w:b/>
                <w:bCs/>
                <w:lang w:val="uk-UA"/>
              </w:rPr>
              <w:lastRenderedPageBreak/>
              <w:t>Завдання 37. Надання реабілітаційних, абілітаційних послуг, педіатричної реабілітації, зокрема</w:t>
            </w:r>
            <w:r w:rsidR="00AE7F93" w:rsidRPr="003428A7">
              <w:rPr>
                <w:b/>
                <w:bCs/>
                <w:lang w:val="uk-UA"/>
              </w:rPr>
              <w:t xml:space="preserve"> за місцем проживання в громаді</w:t>
            </w:r>
          </w:p>
        </w:tc>
      </w:tr>
      <w:tr w:rsidR="00F84610" w:rsidRPr="00ED51E9" w14:paraId="08E8D570" w14:textId="77777777" w:rsidTr="002C2DD4">
        <w:tc>
          <w:tcPr>
            <w:tcW w:w="1951" w:type="dxa"/>
          </w:tcPr>
          <w:p w14:paraId="008E0893" w14:textId="77777777" w:rsidR="00F84610" w:rsidRPr="00C12835" w:rsidRDefault="009A22F3" w:rsidP="009A22F3">
            <w:r w:rsidRPr="00C12835">
              <w:rPr>
                <w:lang w:val="uk-UA"/>
              </w:rPr>
              <w:t>1.</w:t>
            </w:r>
            <w:r w:rsidR="00A25A87" w:rsidRPr="00C12835">
              <w:rPr>
                <w:lang w:val="uk-UA"/>
              </w:rPr>
              <w:t>З</w:t>
            </w:r>
            <w:r w:rsidR="00F84610" w:rsidRPr="00C12835">
              <w:t>абезпечити продовження впровадження доказової реабілітації та Міжнародної класифікації функціонування, обмежень життєдіяльності та здоровʼя (клінічні настанови, стандарти, протоколи надання реабіліт</w:t>
            </w:r>
            <w:r w:rsidR="00AE7F93" w:rsidRPr="00C12835">
              <w:t>аційної допомоги та абілітації)</w:t>
            </w:r>
          </w:p>
          <w:p w14:paraId="63EB9910" w14:textId="77777777" w:rsidR="00F84610" w:rsidRPr="00C12835" w:rsidRDefault="00F84610" w:rsidP="004A4146"/>
        </w:tc>
        <w:tc>
          <w:tcPr>
            <w:tcW w:w="2126" w:type="dxa"/>
          </w:tcPr>
          <w:p w14:paraId="605BD45A" w14:textId="77777777" w:rsidR="00F84610" w:rsidRPr="00C12835" w:rsidRDefault="00F84610" w:rsidP="004A4146">
            <w:r w:rsidRPr="00C12835">
              <w:t>Департамент здоров’я</w:t>
            </w:r>
          </w:p>
          <w:p w14:paraId="3DEE6852" w14:textId="77777777" w:rsidR="00F84610" w:rsidRPr="00C12835" w:rsidRDefault="00F84610" w:rsidP="004A4146">
            <w:r w:rsidRPr="00C12835">
              <w:t>обласної державної</w:t>
            </w:r>
          </w:p>
          <w:p w14:paraId="7E24F3A4" w14:textId="77777777" w:rsidR="00F84610" w:rsidRPr="00C12835" w:rsidRDefault="00F84610" w:rsidP="004A4146">
            <w:r w:rsidRPr="00C12835">
              <w:t>адміністрації,</w:t>
            </w:r>
          </w:p>
          <w:p w14:paraId="6AA3E352" w14:textId="77777777" w:rsidR="00F84610" w:rsidRPr="00C12835" w:rsidRDefault="00F84610" w:rsidP="004A4146">
            <w:r w:rsidRPr="00C12835">
              <w:t>військові адміністрації</w:t>
            </w:r>
          </w:p>
          <w:p w14:paraId="2C54ADA9" w14:textId="77777777" w:rsidR="00F84610" w:rsidRPr="00C12835" w:rsidRDefault="00F84610" w:rsidP="004A4146">
            <w:r w:rsidRPr="00C12835">
              <w:t>населених пунктів</w:t>
            </w:r>
          </w:p>
          <w:p w14:paraId="47970350" w14:textId="77777777" w:rsidR="00F84610" w:rsidRPr="00C12835" w:rsidRDefault="00F84610" w:rsidP="004A4146">
            <w:r w:rsidRPr="00C12835">
              <w:t>деокупованих</w:t>
            </w:r>
          </w:p>
          <w:p w14:paraId="0766E284" w14:textId="77777777" w:rsidR="00F84610" w:rsidRPr="00C12835" w:rsidRDefault="00F84610" w:rsidP="004A4146">
            <w:r w:rsidRPr="00C12835">
              <w:t>територіальних громад</w:t>
            </w:r>
          </w:p>
          <w:p w14:paraId="110C9C40" w14:textId="77777777" w:rsidR="00F84610" w:rsidRPr="00C12835" w:rsidRDefault="00F84610" w:rsidP="004A4146">
            <w:r w:rsidRPr="00C12835">
              <w:t>(за згодою)</w:t>
            </w:r>
          </w:p>
        </w:tc>
        <w:tc>
          <w:tcPr>
            <w:tcW w:w="1134" w:type="dxa"/>
          </w:tcPr>
          <w:p w14:paraId="2BD302DE" w14:textId="77777777" w:rsidR="00F84610" w:rsidRPr="00C12835" w:rsidRDefault="00F84610" w:rsidP="004A4146">
            <w:r w:rsidRPr="00C12835">
              <w:t xml:space="preserve">Грудень </w:t>
            </w:r>
          </w:p>
          <w:p w14:paraId="5921BA4A" w14:textId="77777777" w:rsidR="00F84610" w:rsidRPr="00C12835" w:rsidRDefault="00052F4C" w:rsidP="004A4146">
            <w:r w:rsidRPr="00C12835">
              <w:t xml:space="preserve">2026 </w:t>
            </w:r>
            <w:r w:rsidR="00F84610" w:rsidRPr="00C12835">
              <w:t>року</w:t>
            </w:r>
          </w:p>
        </w:tc>
        <w:tc>
          <w:tcPr>
            <w:tcW w:w="993" w:type="dxa"/>
          </w:tcPr>
          <w:p w14:paraId="7DF49932" w14:textId="77777777" w:rsidR="00F84610" w:rsidRPr="00C12835" w:rsidRDefault="00F84610" w:rsidP="004A4146"/>
        </w:tc>
        <w:tc>
          <w:tcPr>
            <w:tcW w:w="1417" w:type="dxa"/>
          </w:tcPr>
          <w:p w14:paraId="2BA61E15" w14:textId="77777777" w:rsidR="00F84610" w:rsidRPr="00C12835" w:rsidRDefault="00052F4C" w:rsidP="004A4146">
            <w:r w:rsidRPr="00C12835">
              <w:t>Виконується</w:t>
            </w:r>
          </w:p>
        </w:tc>
        <w:tc>
          <w:tcPr>
            <w:tcW w:w="7938" w:type="dxa"/>
          </w:tcPr>
          <w:p w14:paraId="1EDCDC7B" w14:textId="77777777" w:rsidR="00F4507C" w:rsidRPr="00C12835" w:rsidRDefault="00F4507C" w:rsidP="00F4507C">
            <w:pPr>
              <w:jc w:val="both"/>
              <w:rPr>
                <w:lang w:val="uk-UA"/>
              </w:rPr>
            </w:pPr>
            <w:r w:rsidRPr="00C12835">
              <w:rPr>
                <w:lang w:val="uk-UA"/>
              </w:rPr>
              <w:t>В Херсонській області закладом з надання реабілітаційної допомоги населенню є комунальне некомерційне підприємство «Обласна лікарня відновного лікування» Херсонської обласної ради.</w:t>
            </w:r>
          </w:p>
          <w:p w14:paraId="1A030DCA" w14:textId="77777777" w:rsidR="00F4507C" w:rsidRPr="007808B4" w:rsidRDefault="00F4507C" w:rsidP="00F4507C">
            <w:pPr>
              <w:jc w:val="both"/>
              <w:rPr>
                <w:lang w:val="uk-UA"/>
              </w:rPr>
            </w:pPr>
            <w:r w:rsidRPr="00C12835">
              <w:rPr>
                <w:lang w:val="uk-UA"/>
              </w:rPr>
              <w:t>Основним напрямком діяльності закладу є медична та фізична реабілітація населення області, в тому числі осіб, постраждалих учасників Революції Гідності, ветеранів війни, учасників та інвалідів війни, членів сімей загиблих (померлих) Захисників і Захисниць України. Лікарня надає комплексне стаціонарно-реабілітаційне лікування опорно-рухового апарату та нервової системи для постраждалих осіб на базі неврологічного, хірургічного та фізіотерапевтичного</w:t>
            </w:r>
            <w:r w:rsidRPr="007808B4">
              <w:rPr>
                <w:lang w:val="uk-UA"/>
              </w:rPr>
              <w:t>відділень, за допомогою різноманітних сучасних методів.</w:t>
            </w:r>
          </w:p>
          <w:p w14:paraId="0234AD38" w14:textId="77777777" w:rsidR="00F4507C" w:rsidRPr="007808B4" w:rsidRDefault="00F4507C" w:rsidP="00F4507C">
            <w:pPr>
              <w:jc w:val="both"/>
              <w:rPr>
                <w:lang w:val="uk-UA"/>
              </w:rPr>
            </w:pPr>
            <w:r w:rsidRPr="007808B4">
              <w:rPr>
                <w:lang w:val="uk-UA"/>
              </w:rPr>
              <w:t>З початку 2026 року в центрі медичної реабілітації КНП «Обласна лікарня відновного лікування» ХОР отримали реабілітаційне лікування-</w:t>
            </w:r>
            <w:r w:rsidR="00A10CFB">
              <w:rPr>
                <w:lang w:val="uk-UA"/>
              </w:rPr>
              <w:t xml:space="preserve">1042 </w:t>
            </w:r>
            <w:r w:rsidRPr="007808B4">
              <w:rPr>
                <w:lang w:val="uk-UA"/>
              </w:rPr>
              <w:t>пацієнт</w:t>
            </w:r>
            <w:r w:rsidRPr="00C12835">
              <w:rPr>
                <w:lang w:val="uk-UA"/>
              </w:rPr>
              <w:t>а</w:t>
            </w:r>
            <w:r w:rsidRPr="007808B4">
              <w:rPr>
                <w:lang w:val="uk-UA"/>
              </w:rPr>
              <w:t>. Враховуючи вищезазначене, комунальне некомерційне підприємство «Обласна лікарня відновного лікування» Херсонської обласної ради виконує функції регіонального центру медичного забезпечення та реабілітації населення.</w:t>
            </w:r>
          </w:p>
          <w:p w14:paraId="39E5DE9D" w14:textId="77777777" w:rsidR="00F4507C" w:rsidRPr="007808B4" w:rsidRDefault="00F4507C" w:rsidP="00F4507C">
            <w:pPr>
              <w:jc w:val="both"/>
              <w:rPr>
                <w:lang w:val="uk-UA"/>
              </w:rPr>
            </w:pPr>
            <w:r w:rsidRPr="007808B4">
              <w:rPr>
                <w:lang w:val="uk-UA"/>
              </w:rPr>
              <w:t>У хірургічному («травматологічно-реабілітаційному») відділенні закладу, яке буде розраховано на 30 стаціонарних ліжок, планується проведення реабілітації у ранньому післяопераційному періоді, у пізньому післяопераційному періоді (до 21 дня) та у відновлювальному періоді (з 21 дня до 3 місяців і далі).</w:t>
            </w:r>
          </w:p>
          <w:p w14:paraId="4299F964" w14:textId="77777777" w:rsidR="00F4507C" w:rsidRPr="00C12835" w:rsidRDefault="00F4507C" w:rsidP="00F4507C">
            <w:pPr>
              <w:jc w:val="both"/>
            </w:pPr>
            <w:r w:rsidRPr="007808B4">
              <w:rPr>
                <w:lang w:val="uk-UA"/>
              </w:rPr>
              <w:t xml:space="preserve">Також, планується облаштування кабінету асистивних технологій для здійснення підбору, налаштування, виготовлення та навчання користуванню допоміжними засобами реабілітації. </w:t>
            </w:r>
            <w:r w:rsidRPr="00C12835">
              <w:t>За допомогою ЗD-друку на базі кабінету асистивних технологій буде проводитись виготовлення дрібних фрагментів суглобів. Технік-протезист-ортезист буде проводити заміри крупних протезів, безпосереднє виготовлення протезу залишається за підприємствами які мають на це відповідну ліцензію.</w:t>
            </w:r>
          </w:p>
          <w:p w14:paraId="28013F55" w14:textId="77777777" w:rsidR="00F4507C" w:rsidRPr="00C12835" w:rsidRDefault="00F4507C" w:rsidP="00F4507C">
            <w:pPr>
              <w:jc w:val="both"/>
            </w:pPr>
            <w:r w:rsidRPr="00C12835">
              <w:t>Основними функціями відділення неврологічної патології закладу будуть надання медичної, фізичної, соціально-психологічної, стаціонарної допомоги важким хворим з травмою хребта, грубим порушенням функцій верхніх та нижніх кінцівок, наслідками перенесеного порушення мозкового кровообігу з вираженим неврологічним дефіцитом моторних рухів у вигляді геміплегії, дисфагії, з грубим порушенням функції ходи, пролежнів та трофічних виразок.</w:t>
            </w:r>
          </w:p>
          <w:p w14:paraId="52E756BA" w14:textId="77777777" w:rsidR="00F4507C" w:rsidRPr="00C12835" w:rsidRDefault="00F4507C" w:rsidP="00F4507C">
            <w:pPr>
              <w:jc w:val="both"/>
            </w:pPr>
            <w:r w:rsidRPr="00C12835">
              <w:t>Наразі закладом вже закуплено медичне обладнання: стіл для ерготерапії, прилад для дзеркальної терапії РLАММА, система для відновлення функцій кисті, пристрій для підтримки та компенсації функцій руки, професійна стельова платформа нервово-м’язової стимуляції, електротерапевтична система лікування, медичний прилад для відновного лікування бігова доріжка, динамічна система підвішування пацієнта.</w:t>
            </w:r>
          </w:p>
          <w:p w14:paraId="0FF6F5EA" w14:textId="77777777" w:rsidR="00F4507C" w:rsidRPr="00C12835" w:rsidRDefault="00F4507C" w:rsidP="00F4507C">
            <w:pPr>
              <w:jc w:val="both"/>
            </w:pPr>
            <w:r w:rsidRPr="00C12835">
              <w:lastRenderedPageBreak/>
              <w:t>Також, на сьогодні 2 закладами охорони здоров’я підписано договори з Національною службою здоров’я України за пакетом медичних послуг «Реабілітаційна допомога дорослим і дітям у стаціонарних умовах». У КНП «Херсонська міська клінічна лікарня ім. Є.Є.Карабелеша» Херсонської міської ради розгорнуто 20 ліжок на базі неврологічного відділення, де надається гостра реабілітація пацієнтам після перенесеного</w:t>
            </w:r>
          </w:p>
          <w:p w14:paraId="1044CB68" w14:textId="77777777" w:rsidR="00F4507C" w:rsidRPr="00C12835" w:rsidRDefault="00F4507C" w:rsidP="00F4507C">
            <w:pPr>
              <w:jc w:val="both"/>
            </w:pPr>
            <w:r w:rsidRPr="00C12835">
              <w:t>мозкового інсульту, пацієнтам зі спинномозковими та черепно-мозковими травмами. Відділення оснащене необхідним медичним обладнанням, проведено реконструкцію відділення для відповідності інклюзивним вимогам. Крім цього, на базі стаціонару закладу функціонує</w:t>
            </w:r>
            <w:r w:rsidR="005150D4">
              <w:rPr>
                <w:lang w:val="uk-UA"/>
              </w:rPr>
              <w:t xml:space="preserve"> </w:t>
            </w:r>
            <w:r w:rsidRPr="00C12835">
              <w:t>міський інсультний центр. На базі поліклініки закладу функціонує амбулаторне реабілітаційне відділення, де сформована мультидицсиплінарна команда, яка надає реабілітаційні послуги пацієнтам після інсультів, після перенесених травми, неврологічного профілю тощо.</w:t>
            </w:r>
          </w:p>
          <w:p w14:paraId="3A3C0D81" w14:textId="77777777" w:rsidR="00F4507C" w:rsidRPr="00C12835" w:rsidRDefault="00F4507C" w:rsidP="00F4507C">
            <w:pPr>
              <w:jc w:val="both"/>
            </w:pPr>
            <w:r w:rsidRPr="00C12835">
              <w:t>Дане відділення оснащене новітнім медичним реабілітаційним обладнанням.</w:t>
            </w:r>
          </w:p>
          <w:p w14:paraId="2CDED499" w14:textId="77777777" w:rsidR="00F4507C" w:rsidRPr="00C12835" w:rsidRDefault="00F4507C" w:rsidP="00F4507C">
            <w:pPr>
              <w:jc w:val="both"/>
            </w:pPr>
            <w:r w:rsidRPr="00C12835">
              <w:t>Також планується впровадження надання амбулаторних реабілітаційних послуг на базі КНП «Великоолександрівська лікарня» Великоолександрівської селищної ради. Зокрема, створення мультидисциплінарної реабілітаційної команди, яка надаватиме реабілітаційні послуги населенню у післягострому та довготривалому реабілітаційних періодах. На сьогодні вживаються заходи щодо забезпечення закладу відповідними спеціалістами.</w:t>
            </w:r>
          </w:p>
          <w:p w14:paraId="7B8EB70A" w14:textId="77777777" w:rsidR="00F4507C" w:rsidRPr="00C12835" w:rsidRDefault="00F4507C" w:rsidP="00F4507C">
            <w:pPr>
              <w:jc w:val="both"/>
            </w:pPr>
            <w:r w:rsidRPr="00C12835">
              <w:t xml:space="preserve"> Крім цього, наразі Департаментом здоров’я Херсонської обласної державної адміністрації започатковується новий проєкт з БФ «МАЙНДІ», в межах якого заплановано встановлення модульного реабілітаційного комплексу на території Великоолександрівської громади, де будуть надаватися амбулаторні реабілітаційні послуги населенню.</w:t>
            </w:r>
          </w:p>
          <w:p w14:paraId="2D10E316" w14:textId="77777777" w:rsidR="00F4507C" w:rsidRPr="00C12835" w:rsidRDefault="00F4507C" w:rsidP="00F4507C">
            <w:pPr>
              <w:jc w:val="both"/>
            </w:pPr>
            <w:r w:rsidRPr="00C12835">
              <w:t>КНП «Херсонська дитяча обласна клінічна лікарня» ХОР укладено договори з Національною службою здоров’я України про надання послуг за наступними пакетами: «Медична реабілітація немовлят, які народились передчасно, та/або хворими, протягом перших трьох років життя», «Реабілітаційна допомога дорослим і дітям в амбулаторних умовах», «Реабілітаційна допомога дорослим і дітям в стаціонарних умовах», «Психіатрична допомога дорослим і дітям в стаціонарних умовах», «Психосоціальна та психіатрична допомога дорослим та дітям, що організовується центрами ментального (психічного) здоров'я та мобільними мультидисциплінарними командами», «Стаціонарна паліативна медична допомога дорослим і дітям», «Мобільна паліативна медична допомога дорослим і</w:t>
            </w:r>
            <w:r w:rsidR="005150D4">
              <w:rPr>
                <w:lang w:val="uk-UA"/>
              </w:rPr>
              <w:t xml:space="preserve"> </w:t>
            </w:r>
            <w:r w:rsidRPr="00C12835">
              <w:t>дітям». За всіма пакетами послуг активно надається медична допомога.</w:t>
            </w:r>
          </w:p>
          <w:p w14:paraId="7BE47E8F" w14:textId="77777777" w:rsidR="00F4507C" w:rsidRPr="00C12835" w:rsidRDefault="00F4507C" w:rsidP="00F4507C">
            <w:pPr>
              <w:jc w:val="both"/>
            </w:pPr>
            <w:r w:rsidRPr="00C12835">
              <w:t>У КНП «Херсонська дитяча обласна клінічна лікарня» Херсонської обласної ради створено Центр реабілітації. У закладі надається повний комплекс реабілітаційних послуг для дітей усіх вікових категорій.</w:t>
            </w:r>
          </w:p>
          <w:p w14:paraId="07D81D4D" w14:textId="77777777" w:rsidR="00AA45FD" w:rsidRPr="00A10CFB" w:rsidRDefault="00A10CFB" w:rsidP="006D7580">
            <w:pPr>
              <w:jc w:val="both"/>
            </w:pPr>
            <w:r w:rsidRPr="00A10CFB">
              <w:rPr>
                <w:lang w:val="uk-UA"/>
              </w:rPr>
              <w:t>У поточному році р</w:t>
            </w:r>
            <w:r w:rsidRPr="00A10CFB">
              <w:t>еабілітаційну</w:t>
            </w:r>
            <w:r w:rsidR="00DC0A55">
              <w:rPr>
                <w:lang w:val="uk-UA"/>
              </w:rPr>
              <w:t xml:space="preserve"> </w:t>
            </w:r>
            <w:r w:rsidRPr="00A10CFB">
              <w:t>допомогу в амбулаторних</w:t>
            </w:r>
            <w:r w:rsidR="00DC0A55">
              <w:rPr>
                <w:lang w:val="uk-UA"/>
              </w:rPr>
              <w:t xml:space="preserve"> </w:t>
            </w:r>
            <w:r w:rsidRPr="00A10CFB">
              <w:rPr>
                <w:lang w:val="uk-UA"/>
              </w:rPr>
              <w:t>умовах отримали 19 дітей, у</w:t>
            </w:r>
            <w:r w:rsidR="00DC0A55">
              <w:rPr>
                <w:lang w:val="uk-UA"/>
              </w:rPr>
              <w:t xml:space="preserve"> </w:t>
            </w:r>
            <w:r w:rsidRPr="00A10CFB">
              <w:t>стаціонарних</w:t>
            </w:r>
            <w:r w:rsidR="00DC0A55">
              <w:rPr>
                <w:lang w:val="uk-UA"/>
              </w:rPr>
              <w:t xml:space="preserve"> </w:t>
            </w:r>
            <w:r w:rsidRPr="00A10CFB">
              <w:t>умовах</w:t>
            </w:r>
            <w:r w:rsidRPr="00A10CFB">
              <w:rPr>
                <w:lang w:val="uk-UA"/>
              </w:rPr>
              <w:t xml:space="preserve">–105 </w:t>
            </w:r>
            <w:r w:rsidRPr="00A10CFB">
              <w:t>дітей.</w:t>
            </w:r>
          </w:p>
        </w:tc>
      </w:tr>
      <w:tr w:rsidR="00F84610" w:rsidRPr="0005260B" w14:paraId="4756329F" w14:textId="77777777" w:rsidTr="002C2DD4">
        <w:tc>
          <w:tcPr>
            <w:tcW w:w="1951" w:type="dxa"/>
          </w:tcPr>
          <w:p w14:paraId="6750E195" w14:textId="77777777" w:rsidR="00F84610" w:rsidRPr="00C12835" w:rsidRDefault="00F84610" w:rsidP="00A25A87">
            <w:pPr>
              <w:rPr>
                <w:lang w:val="uk-UA"/>
              </w:rPr>
            </w:pPr>
            <w:r w:rsidRPr="00C12835">
              <w:lastRenderedPageBreak/>
              <w:t>2)</w:t>
            </w:r>
            <w:r w:rsidR="00A25A87" w:rsidRPr="00C12835">
              <w:rPr>
                <w:lang w:val="uk-UA"/>
              </w:rPr>
              <w:t>З</w:t>
            </w:r>
            <w:r w:rsidRPr="00C12835">
              <w:t xml:space="preserve">абезпечити проведення моніторингу щодо впровадження доказової </w:t>
            </w:r>
            <w:r w:rsidRPr="00C12835">
              <w:lastRenderedPageBreak/>
              <w:t>реабілітації у відомчих закладах охорони здоров’я, в тому числі із залучення пацієнтських організацій та професійної сп</w:t>
            </w:r>
            <w:r w:rsidR="00AE7F93" w:rsidRPr="00C12835">
              <w:t>ільноти фахівців з реабілітації</w:t>
            </w:r>
          </w:p>
        </w:tc>
        <w:tc>
          <w:tcPr>
            <w:tcW w:w="2126" w:type="dxa"/>
          </w:tcPr>
          <w:p w14:paraId="24EAFE4D" w14:textId="77777777" w:rsidR="00F84610" w:rsidRPr="00C12835" w:rsidRDefault="00F84610" w:rsidP="004A4146">
            <w:r w:rsidRPr="00C12835">
              <w:lastRenderedPageBreak/>
              <w:t>Департамент здоров’я</w:t>
            </w:r>
          </w:p>
          <w:p w14:paraId="662A9C66" w14:textId="77777777" w:rsidR="00F84610" w:rsidRPr="00C12835" w:rsidRDefault="00F84610" w:rsidP="004A4146">
            <w:r w:rsidRPr="00C12835">
              <w:t>обласної державної</w:t>
            </w:r>
          </w:p>
          <w:p w14:paraId="0BBED963" w14:textId="77777777" w:rsidR="00F84610" w:rsidRPr="00C12835" w:rsidRDefault="00F84610" w:rsidP="004A4146">
            <w:r w:rsidRPr="00C12835">
              <w:t>адміністрації,</w:t>
            </w:r>
          </w:p>
          <w:p w14:paraId="33A666C2" w14:textId="77777777" w:rsidR="00F84610" w:rsidRPr="00C12835" w:rsidRDefault="00F84610" w:rsidP="004A4146">
            <w:r w:rsidRPr="00C12835">
              <w:t>військові</w:t>
            </w:r>
            <w:r w:rsidR="005150D4">
              <w:rPr>
                <w:lang w:val="uk-UA"/>
              </w:rPr>
              <w:t xml:space="preserve"> </w:t>
            </w:r>
            <w:r w:rsidRPr="00C12835">
              <w:t>адміністрації</w:t>
            </w:r>
          </w:p>
          <w:p w14:paraId="11C0F85F" w14:textId="77777777" w:rsidR="00F84610" w:rsidRPr="00C12835" w:rsidRDefault="00F84610" w:rsidP="004A4146">
            <w:r w:rsidRPr="00C12835">
              <w:lastRenderedPageBreak/>
              <w:t>населених пунктів</w:t>
            </w:r>
          </w:p>
          <w:p w14:paraId="33050A76" w14:textId="77777777" w:rsidR="00F84610" w:rsidRPr="00C12835" w:rsidRDefault="00F84610" w:rsidP="004A4146">
            <w:r w:rsidRPr="00C12835">
              <w:t>деокупованих</w:t>
            </w:r>
          </w:p>
          <w:p w14:paraId="636F2250" w14:textId="77777777" w:rsidR="00F84610" w:rsidRPr="00C12835" w:rsidRDefault="00F84610" w:rsidP="005150D4">
            <w:r w:rsidRPr="00C12835">
              <w:t>територіальних громад</w:t>
            </w:r>
            <w:r w:rsidR="005150D4">
              <w:rPr>
                <w:lang w:val="uk-UA"/>
              </w:rPr>
              <w:t xml:space="preserve"> </w:t>
            </w:r>
            <w:r w:rsidRPr="00C12835">
              <w:t>(за згодою)</w:t>
            </w:r>
          </w:p>
        </w:tc>
        <w:tc>
          <w:tcPr>
            <w:tcW w:w="1134" w:type="dxa"/>
          </w:tcPr>
          <w:p w14:paraId="398441E9" w14:textId="77777777" w:rsidR="00F84610" w:rsidRPr="00C12835" w:rsidRDefault="00F84610" w:rsidP="00A25A87">
            <w:pPr>
              <w:jc w:val="center"/>
            </w:pPr>
            <w:r w:rsidRPr="00C12835">
              <w:lastRenderedPageBreak/>
              <w:t>Грудень</w:t>
            </w:r>
          </w:p>
          <w:p w14:paraId="21E1623C" w14:textId="77777777" w:rsidR="00F84610" w:rsidRPr="00C12835" w:rsidRDefault="00F6465C" w:rsidP="00A25A87">
            <w:pPr>
              <w:jc w:val="center"/>
            </w:pPr>
            <w:r w:rsidRPr="00C12835">
              <w:t>2026</w:t>
            </w:r>
            <w:r w:rsidR="00F84610" w:rsidRPr="00C12835">
              <w:t xml:space="preserve"> року</w:t>
            </w:r>
          </w:p>
        </w:tc>
        <w:tc>
          <w:tcPr>
            <w:tcW w:w="993" w:type="dxa"/>
          </w:tcPr>
          <w:p w14:paraId="5E82626D" w14:textId="77777777" w:rsidR="00F84610" w:rsidRPr="00C12835" w:rsidRDefault="00F84610" w:rsidP="00A25A87">
            <w:pPr>
              <w:jc w:val="center"/>
            </w:pPr>
          </w:p>
        </w:tc>
        <w:tc>
          <w:tcPr>
            <w:tcW w:w="1417" w:type="dxa"/>
          </w:tcPr>
          <w:p w14:paraId="4B06C624" w14:textId="77777777" w:rsidR="00F84610" w:rsidRPr="00C12835" w:rsidRDefault="00F84610" w:rsidP="00A25A87">
            <w:pPr>
              <w:jc w:val="center"/>
            </w:pPr>
            <w:r w:rsidRPr="00C12835">
              <w:t>Викон</w:t>
            </w:r>
            <w:r w:rsidR="00F6465C" w:rsidRPr="00C12835">
              <w:t>ується</w:t>
            </w:r>
          </w:p>
        </w:tc>
        <w:tc>
          <w:tcPr>
            <w:tcW w:w="7938" w:type="dxa"/>
          </w:tcPr>
          <w:p w14:paraId="5DEC250C" w14:textId="77777777" w:rsidR="0005260B" w:rsidRPr="00C12835" w:rsidRDefault="00F6465C" w:rsidP="00DC0A55">
            <w:pPr>
              <w:jc w:val="both"/>
              <w:rPr>
                <w:lang w:val="uk-UA"/>
              </w:rPr>
            </w:pPr>
            <w:r w:rsidRPr="00C12835">
              <w:t>Усі медичні послуги у відомчих закладах охорони</w:t>
            </w:r>
            <w:r w:rsidR="00161726" w:rsidRPr="00C12835">
              <w:t xml:space="preserve"> </w:t>
            </w:r>
            <w:r w:rsidRPr="00C12835">
              <w:t>здоров’я надаються з дотриманням сучасних стандартів</w:t>
            </w:r>
            <w:r w:rsidR="00161726" w:rsidRPr="00C12835">
              <w:t xml:space="preserve"> </w:t>
            </w:r>
            <w:r w:rsidRPr="00C12835">
              <w:t>надання медичної допомоги, на основі принципі</w:t>
            </w:r>
            <w:r w:rsidR="00161726" w:rsidRPr="00C12835">
              <w:t xml:space="preserve"> </w:t>
            </w:r>
            <w:r w:rsidRPr="00C12835">
              <w:t>доказової медицини та відповідно до чинних клінічних настанов і пр</w:t>
            </w:r>
            <w:r w:rsidR="00161726" w:rsidRPr="00C12835">
              <w:t xml:space="preserve">отоколів лікування, затверджени </w:t>
            </w:r>
            <w:r w:rsidRPr="00C12835">
              <w:t>Міністерством охорони здоров’я України.</w:t>
            </w:r>
          </w:p>
        </w:tc>
      </w:tr>
      <w:tr w:rsidR="00F84610" w:rsidRPr="00690322" w14:paraId="40948FCB" w14:textId="77777777" w:rsidTr="002C2DD4">
        <w:tc>
          <w:tcPr>
            <w:tcW w:w="1951" w:type="dxa"/>
          </w:tcPr>
          <w:p w14:paraId="50E0E1DD" w14:textId="77777777" w:rsidR="00F84610" w:rsidRPr="00C12835" w:rsidRDefault="00F84610" w:rsidP="004A4146">
            <w:pPr>
              <w:rPr>
                <w:rFonts w:eastAsia="Cambria"/>
                <w:lang w:val="uk-UA"/>
              </w:rPr>
            </w:pPr>
            <w:r w:rsidRPr="00C12835">
              <w:rPr>
                <w:rFonts w:eastAsia="Cambria"/>
                <w:lang w:val="uk-UA"/>
              </w:rPr>
              <w:t xml:space="preserve">3) </w:t>
            </w:r>
            <w:r w:rsidR="00A25A87" w:rsidRPr="00C12835">
              <w:rPr>
                <w:rFonts w:eastAsia="Cambria"/>
                <w:lang w:val="uk-UA"/>
              </w:rPr>
              <w:t>П</w:t>
            </w:r>
            <w:r w:rsidRPr="00C12835">
              <w:rPr>
                <w:rFonts w:eastAsia="Cambria"/>
                <w:lang w:val="uk-UA"/>
              </w:rPr>
              <w:t>ровести просвітницьку кампанію щодо пояснення процесів лікування, реабілітації та адаптації ветеранів та ветеранок, членів їхніх родин, різних груп людей, які зазнал</w:t>
            </w:r>
            <w:r w:rsidR="00AE7F93" w:rsidRPr="00C12835">
              <w:rPr>
                <w:rFonts w:eastAsia="Cambria"/>
                <w:lang w:val="uk-UA"/>
              </w:rPr>
              <w:t>и впливу війни</w:t>
            </w:r>
          </w:p>
        </w:tc>
        <w:tc>
          <w:tcPr>
            <w:tcW w:w="2126" w:type="dxa"/>
          </w:tcPr>
          <w:p w14:paraId="5E45CEE6" w14:textId="77777777" w:rsidR="00F84610" w:rsidRPr="00C12835" w:rsidRDefault="00F84610" w:rsidP="004A4146">
            <w:pPr>
              <w:rPr>
                <w:rFonts w:eastAsia="Cambria"/>
                <w:lang w:val="uk-UA"/>
              </w:rPr>
            </w:pPr>
            <w:r w:rsidRPr="00C12835">
              <w:rPr>
                <w:rFonts w:eastAsia="Cambria"/>
                <w:lang w:val="uk-UA"/>
              </w:rPr>
              <w:t>Департамент здоров’я обласної державної адміністрації, управління у справах ветеранів обласної державної адміністрації, управління внутрішньої та інформаційної політики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371F31CF" w14:textId="77777777" w:rsidR="00F84610" w:rsidRPr="00C12835" w:rsidRDefault="00F84610" w:rsidP="00A25A87">
            <w:pPr>
              <w:jc w:val="center"/>
            </w:pPr>
            <w:r w:rsidRPr="00C12835">
              <w:t>Грудень</w:t>
            </w:r>
          </w:p>
          <w:p w14:paraId="42C6AD63" w14:textId="77777777" w:rsidR="00F84610" w:rsidRPr="00C12835" w:rsidRDefault="00973F1D" w:rsidP="00A25A87">
            <w:pPr>
              <w:jc w:val="center"/>
            </w:pPr>
            <w:r w:rsidRPr="00C12835">
              <w:t>2026</w:t>
            </w:r>
            <w:r w:rsidR="00F84610" w:rsidRPr="00C12835">
              <w:t xml:space="preserve"> року</w:t>
            </w:r>
          </w:p>
        </w:tc>
        <w:tc>
          <w:tcPr>
            <w:tcW w:w="993" w:type="dxa"/>
          </w:tcPr>
          <w:p w14:paraId="5AF68AFA" w14:textId="77777777" w:rsidR="00F84610" w:rsidRPr="00C12835" w:rsidRDefault="00F84610" w:rsidP="00A25A87">
            <w:pPr>
              <w:jc w:val="center"/>
            </w:pPr>
          </w:p>
        </w:tc>
        <w:tc>
          <w:tcPr>
            <w:tcW w:w="1417" w:type="dxa"/>
          </w:tcPr>
          <w:p w14:paraId="3F3E74C2" w14:textId="77777777" w:rsidR="00F84610" w:rsidRPr="00C12835" w:rsidRDefault="00F84610" w:rsidP="00A25A87">
            <w:pPr>
              <w:jc w:val="center"/>
            </w:pPr>
            <w:r w:rsidRPr="00C12835">
              <w:t>Вико</w:t>
            </w:r>
            <w:r w:rsidR="00973F1D" w:rsidRPr="00C12835">
              <w:t>нується</w:t>
            </w:r>
          </w:p>
        </w:tc>
        <w:tc>
          <w:tcPr>
            <w:tcW w:w="7938" w:type="dxa"/>
          </w:tcPr>
          <w:p w14:paraId="5A120B72" w14:textId="77777777" w:rsidR="00FA31C5" w:rsidRPr="00C12835" w:rsidRDefault="00FA31C5" w:rsidP="00FA31C5">
            <w:pPr>
              <w:jc w:val="both"/>
              <w:rPr>
                <w:rFonts w:eastAsia="Cambria"/>
                <w:lang w:val="uk-UA"/>
              </w:rPr>
            </w:pPr>
            <w:r w:rsidRPr="00C12835">
              <w:rPr>
                <w:rFonts w:eastAsia="Cambria"/>
                <w:lang w:val="uk-UA"/>
              </w:rPr>
              <w:t xml:space="preserve">Відповідна інформація щодо пояснення процесів лікування, реабілітації та адаптації ветеранів та ветеранок розміщена на офіційних вебсайтах </w:t>
            </w:r>
            <w:r w:rsidRPr="00C12835">
              <w:rPr>
                <w:lang w:val="uk-UA"/>
              </w:rPr>
              <w:t xml:space="preserve">обласної, районних військових адміністрацій, виконкомів територіальних громад області </w:t>
            </w:r>
            <w:r w:rsidRPr="00C12835">
              <w:rPr>
                <w:rFonts w:eastAsia="Cambria"/>
                <w:lang w:val="uk-UA"/>
              </w:rPr>
              <w:t>та сторінках у мережі:</w:t>
            </w:r>
          </w:p>
          <w:p w14:paraId="014DED82" w14:textId="77777777" w:rsidR="002D06F1" w:rsidRPr="002D06F1" w:rsidRDefault="002D06F1" w:rsidP="002D06F1">
            <w:pPr>
              <w:rPr>
                <w:color w:val="000000"/>
                <w:lang w:val="uk-UA"/>
              </w:rPr>
            </w:pPr>
            <w:hyperlink r:id="rId845" w:history="1">
              <w:r w:rsidRPr="002D06F1">
                <w:rPr>
                  <w:rStyle w:val="a5"/>
                  <w:lang w:val="uk-UA"/>
                </w:rPr>
                <w:t>https://khoda.gov.ua/news/veterany-ta-veteranky-mozhut-otrymaty-medychni-posluhy-bez-cherh-i-pereplat-za-dopomohoiu-platformy-veteran-pro</w:t>
              </w:r>
            </w:hyperlink>
            <w:r w:rsidRPr="002D06F1">
              <w:rPr>
                <w:color w:val="000000"/>
                <w:lang w:val="uk-UA"/>
              </w:rPr>
              <w:t>;</w:t>
            </w:r>
          </w:p>
          <w:p w14:paraId="259D4695" w14:textId="77777777" w:rsidR="002D06F1" w:rsidRPr="002D06F1" w:rsidRDefault="002D06F1" w:rsidP="002D06F1">
            <w:pPr>
              <w:rPr>
                <w:color w:val="000000"/>
                <w:lang w:val="uk-UA"/>
              </w:rPr>
            </w:pPr>
            <w:hyperlink r:id="rId846" w:history="1">
              <w:r w:rsidRPr="002D06F1">
                <w:rPr>
                  <w:rStyle w:val="a5"/>
                </w:rPr>
                <w:t>https</w:t>
              </w:r>
              <w:r w:rsidRPr="002D06F1">
                <w:rPr>
                  <w:rStyle w:val="a5"/>
                  <w:lang w:val="uk-UA"/>
                </w:rPr>
                <w:t>://</w:t>
              </w:r>
              <w:r w:rsidRPr="002D06F1">
                <w:rPr>
                  <w:rStyle w:val="a5"/>
                </w:rPr>
                <w:t>khoda</w:t>
              </w:r>
              <w:r w:rsidRPr="002D06F1">
                <w:rPr>
                  <w:rStyle w:val="a5"/>
                  <w:lang w:val="uk-UA"/>
                </w:rPr>
                <w:t>.</w:t>
              </w:r>
              <w:r w:rsidRPr="002D06F1">
                <w:rPr>
                  <w:rStyle w:val="a5"/>
                </w:rPr>
                <w:t>gov</w:t>
              </w:r>
              <w:r w:rsidRPr="002D06F1">
                <w:rPr>
                  <w:rStyle w:val="a5"/>
                  <w:lang w:val="uk-UA"/>
                </w:rPr>
                <w:t>.</w:t>
              </w:r>
              <w:r w:rsidRPr="002D06F1">
                <w:rPr>
                  <w:rStyle w:val="a5"/>
                </w:rPr>
                <w:t>ua</w:t>
              </w:r>
              <w:r w:rsidRPr="002D06F1">
                <w:rPr>
                  <w:rStyle w:val="a5"/>
                  <w:lang w:val="uk-UA"/>
                </w:rPr>
                <w:t>/</w:t>
              </w:r>
              <w:r w:rsidRPr="002D06F1">
                <w:rPr>
                  <w:rStyle w:val="a5"/>
                </w:rPr>
                <w:t>news</w:t>
              </w:r>
              <w:r w:rsidRPr="002D06F1">
                <w:rPr>
                  <w:rStyle w:val="a5"/>
                  <w:lang w:val="uk-UA"/>
                </w:rPr>
                <w:t>/</w:t>
              </w:r>
              <w:r w:rsidRPr="002D06F1">
                <w:rPr>
                  <w:rStyle w:val="a5"/>
                </w:rPr>
                <w:t>yak</w:t>
              </w:r>
              <w:r w:rsidRPr="002D06F1">
                <w:rPr>
                  <w:rStyle w:val="a5"/>
                  <w:lang w:val="uk-UA"/>
                </w:rPr>
                <w:t>-</w:t>
              </w:r>
              <w:r w:rsidRPr="002D06F1">
                <w:rPr>
                  <w:rStyle w:val="a5"/>
                </w:rPr>
                <w:t>veteranam</w:t>
              </w:r>
              <w:r w:rsidRPr="002D06F1">
                <w:rPr>
                  <w:rStyle w:val="a5"/>
                  <w:lang w:val="uk-UA"/>
                </w:rPr>
                <w:t>-</w:t>
              </w:r>
              <w:r w:rsidRPr="002D06F1">
                <w:rPr>
                  <w:rStyle w:val="a5"/>
                </w:rPr>
                <w:t>i</w:t>
              </w:r>
              <w:r w:rsidRPr="002D06F1">
                <w:rPr>
                  <w:rStyle w:val="a5"/>
                  <w:lang w:val="uk-UA"/>
                </w:rPr>
                <w:t>-</w:t>
              </w:r>
              <w:r w:rsidRPr="002D06F1">
                <w:rPr>
                  <w:rStyle w:val="a5"/>
                </w:rPr>
                <w:t>veterankam</w:t>
              </w:r>
              <w:r w:rsidRPr="002D06F1">
                <w:rPr>
                  <w:rStyle w:val="a5"/>
                  <w:lang w:val="uk-UA"/>
                </w:rPr>
                <w:t>-</w:t>
              </w:r>
              <w:r w:rsidRPr="002D06F1">
                <w:rPr>
                  <w:rStyle w:val="a5"/>
                </w:rPr>
                <w:t>skorystatysia</w:t>
              </w:r>
              <w:r w:rsidRPr="002D06F1">
                <w:rPr>
                  <w:rStyle w:val="a5"/>
                  <w:lang w:val="uk-UA"/>
                </w:rPr>
                <w:t>-</w:t>
              </w:r>
              <w:r w:rsidRPr="002D06F1">
                <w:rPr>
                  <w:rStyle w:val="a5"/>
                </w:rPr>
                <w:t>bezoplatnoiu</w:t>
              </w:r>
              <w:r w:rsidRPr="002D06F1">
                <w:rPr>
                  <w:rStyle w:val="a5"/>
                  <w:lang w:val="uk-UA"/>
                </w:rPr>
                <w:t>-</w:t>
              </w:r>
              <w:r w:rsidRPr="002D06F1">
                <w:rPr>
                  <w:rStyle w:val="a5"/>
                </w:rPr>
                <w:t>psykholohichnoiu</w:t>
              </w:r>
              <w:r w:rsidRPr="002D06F1">
                <w:rPr>
                  <w:rStyle w:val="a5"/>
                  <w:lang w:val="uk-UA"/>
                </w:rPr>
                <w:t>-</w:t>
              </w:r>
              <w:r w:rsidRPr="002D06F1">
                <w:rPr>
                  <w:rStyle w:val="a5"/>
                </w:rPr>
                <w:t>dopomohoiu</w:t>
              </w:r>
            </w:hyperlink>
            <w:r w:rsidRPr="002D06F1">
              <w:rPr>
                <w:color w:val="000000"/>
                <w:lang w:val="uk-UA"/>
              </w:rPr>
              <w:t>;</w:t>
            </w:r>
          </w:p>
          <w:p w14:paraId="1DA97802" w14:textId="77777777" w:rsidR="002D06F1" w:rsidRPr="002D06F1" w:rsidRDefault="002D06F1" w:rsidP="002D06F1">
            <w:pPr>
              <w:rPr>
                <w:color w:val="000000"/>
                <w:lang w:val="uk-UA"/>
              </w:rPr>
            </w:pPr>
            <w:hyperlink r:id="rId847" w:history="1">
              <w:r w:rsidRPr="002D06F1">
                <w:rPr>
                  <w:rStyle w:val="a5"/>
                </w:rPr>
                <w:t>https</w:t>
              </w:r>
              <w:r w:rsidRPr="002D06F1">
                <w:rPr>
                  <w:rStyle w:val="a5"/>
                  <w:lang w:val="uk-UA"/>
                </w:rPr>
                <w:t>://</w:t>
              </w:r>
              <w:r w:rsidRPr="002D06F1">
                <w:rPr>
                  <w:rStyle w:val="a5"/>
                </w:rPr>
                <w:t>khoda</w:t>
              </w:r>
              <w:r w:rsidRPr="002D06F1">
                <w:rPr>
                  <w:rStyle w:val="a5"/>
                  <w:lang w:val="uk-UA"/>
                </w:rPr>
                <w:t>.</w:t>
              </w:r>
              <w:r w:rsidRPr="002D06F1">
                <w:rPr>
                  <w:rStyle w:val="a5"/>
                </w:rPr>
                <w:t>gov</w:t>
              </w:r>
              <w:r w:rsidRPr="002D06F1">
                <w:rPr>
                  <w:rStyle w:val="a5"/>
                  <w:lang w:val="uk-UA"/>
                </w:rPr>
                <w:t>.</w:t>
              </w:r>
              <w:r w:rsidRPr="002D06F1">
                <w:rPr>
                  <w:rStyle w:val="a5"/>
                </w:rPr>
                <w:t>ua</w:t>
              </w:r>
              <w:r w:rsidRPr="002D06F1">
                <w:rPr>
                  <w:rStyle w:val="a5"/>
                  <w:lang w:val="uk-UA"/>
                </w:rPr>
                <w:t>/</w:t>
              </w:r>
              <w:r w:rsidRPr="002D06F1">
                <w:rPr>
                  <w:rStyle w:val="a5"/>
                </w:rPr>
                <w:t>news</w:t>
              </w:r>
              <w:r w:rsidRPr="002D06F1">
                <w:rPr>
                  <w:rStyle w:val="a5"/>
                  <w:lang w:val="uk-UA"/>
                </w:rPr>
                <w:t>/</w:t>
              </w:r>
              <w:r w:rsidRPr="002D06F1">
                <w:rPr>
                  <w:rStyle w:val="a5"/>
                </w:rPr>
                <w:t>do</w:t>
              </w:r>
              <w:r w:rsidRPr="002D06F1">
                <w:rPr>
                  <w:rStyle w:val="a5"/>
                  <w:lang w:val="uk-UA"/>
                </w:rPr>
                <w:t>-</w:t>
              </w:r>
              <w:r w:rsidRPr="002D06F1">
                <w:rPr>
                  <w:rStyle w:val="a5"/>
                </w:rPr>
                <w:t>dnia</w:t>
              </w:r>
              <w:r w:rsidRPr="002D06F1">
                <w:rPr>
                  <w:rStyle w:val="a5"/>
                  <w:lang w:val="uk-UA"/>
                </w:rPr>
                <w:t>-</w:t>
              </w:r>
              <w:r w:rsidRPr="002D06F1">
                <w:rPr>
                  <w:rStyle w:val="a5"/>
                </w:rPr>
                <w:t>nezalezhnosti</w:t>
              </w:r>
              <w:r w:rsidRPr="002D06F1">
                <w:rPr>
                  <w:rStyle w:val="a5"/>
                  <w:lang w:val="uk-UA"/>
                </w:rPr>
                <w:t>-</w:t>
              </w:r>
              <w:r w:rsidRPr="002D06F1">
                <w:rPr>
                  <w:rStyle w:val="a5"/>
                </w:rPr>
                <w:t>ukrainy</w:t>
              </w:r>
              <w:r w:rsidRPr="002D06F1">
                <w:rPr>
                  <w:rStyle w:val="a5"/>
                  <w:lang w:val="uk-UA"/>
                </w:rPr>
                <w:t>-</w:t>
              </w:r>
              <w:r w:rsidRPr="002D06F1">
                <w:rPr>
                  <w:rStyle w:val="a5"/>
                </w:rPr>
                <w:t>u</w:t>
              </w:r>
              <w:r w:rsidRPr="002D06F1">
                <w:rPr>
                  <w:rStyle w:val="a5"/>
                  <w:lang w:val="uk-UA"/>
                </w:rPr>
                <w:t>-</w:t>
              </w:r>
              <w:r w:rsidRPr="002D06F1">
                <w:rPr>
                  <w:rStyle w:val="a5"/>
                </w:rPr>
                <w:t>khersoni</w:t>
              </w:r>
              <w:r w:rsidRPr="002D06F1">
                <w:rPr>
                  <w:rStyle w:val="a5"/>
                  <w:lang w:val="uk-UA"/>
                </w:rPr>
                <w:t>-</w:t>
              </w:r>
              <w:r w:rsidRPr="002D06F1">
                <w:rPr>
                  <w:rStyle w:val="a5"/>
                </w:rPr>
                <w:t>vidbuvsia</w:t>
              </w:r>
              <w:r w:rsidRPr="002D06F1">
                <w:rPr>
                  <w:rStyle w:val="a5"/>
                  <w:lang w:val="uk-UA"/>
                </w:rPr>
                <w:t>-</w:t>
              </w:r>
              <w:r w:rsidRPr="002D06F1">
                <w:rPr>
                  <w:rStyle w:val="a5"/>
                </w:rPr>
                <w:t>pokaz</w:t>
              </w:r>
              <w:r w:rsidRPr="002D06F1">
                <w:rPr>
                  <w:rStyle w:val="a5"/>
                  <w:lang w:val="uk-UA"/>
                </w:rPr>
                <w:t>-</w:t>
              </w:r>
              <w:r w:rsidRPr="002D06F1">
                <w:rPr>
                  <w:rStyle w:val="a5"/>
                </w:rPr>
                <w:t>dokumentalnoi</w:t>
              </w:r>
              <w:r w:rsidRPr="002D06F1">
                <w:rPr>
                  <w:rStyle w:val="a5"/>
                  <w:lang w:val="uk-UA"/>
                </w:rPr>
                <w:t>-</w:t>
              </w:r>
              <w:r w:rsidRPr="002D06F1">
                <w:rPr>
                  <w:rStyle w:val="a5"/>
                </w:rPr>
                <w:t>strichky</w:t>
              </w:r>
              <w:r w:rsidRPr="002D06F1">
                <w:rPr>
                  <w:rStyle w:val="a5"/>
                  <w:lang w:val="uk-UA"/>
                </w:rPr>
                <w:t>-</w:t>
              </w:r>
              <w:r w:rsidRPr="002D06F1">
                <w:rPr>
                  <w:rStyle w:val="a5"/>
                </w:rPr>
                <w:t>druhe</w:t>
              </w:r>
              <w:r w:rsidRPr="002D06F1">
                <w:rPr>
                  <w:rStyle w:val="a5"/>
                  <w:lang w:val="uk-UA"/>
                </w:rPr>
                <w:t>-</w:t>
              </w:r>
              <w:r w:rsidRPr="002D06F1">
                <w:rPr>
                  <w:rStyle w:val="a5"/>
                </w:rPr>
                <w:t>dykhannia</w:t>
              </w:r>
            </w:hyperlink>
            <w:r w:rsidRPr="002D06F1">
              <w:rPr>
                <w:color w:val="000000"/>
                <w:lang w:val="uk-UA"/>
              </w:rPr>
              <w:t>;</w:t>
            </w:r>
          </w:p>
          <w:p w14:paraId="096D9459" w14:textId="77777777" w:rsidR="002D06F1" w:rsidRPr="002D06F1" w:rsidRDefault="002D06F1" w:rsidP="002D06F1">
            <w:pPr>
              <w:rPr>
                <w:color w:val="000000"/>
                <w:lang w:val="uk-UA"/>
              </w:rPr>
            </w:pPr>
            <w:hyperlink r:id="rId848" w:history="1">
              <w:r w:rsidRPr="002D06F1">
                <w:rPr>
                  <w:rStyle w:val="a5"/>
                </w:rPr>
                <w:t>https</w:t>
              </w:r>
              <w:r w:rsidRPr="002D06F1">
                <w:rPr>
                  <w:rStyle w:val="a5"/>
                  <w:lang w:val="uk-UA"/>
                </w:rPr>
                <w:t>://</w:t>
              </w:r>
              <w:r w:rsidRPr="002D06F1">
                <w:rPr>
                  <w:rStyle w:val="a5"/>
                </w:rPr>
                <w:t>khoda</w:t>
              </w:r>
              <w:r w:rsidRPr="002D06F1">
                <w:rPr>
                  <w:rStyle w:val="a5"/>
                  <w:lang w:val="uk-UA"/>
                </w:rPr>
                <w:t>.</w:t>
              </w:r>
              <w:r w:rsidRPr="002D06F1">
                <w:rPr>
                  <w:rStyle w:val="a5"/>
                </w:rPr>
                <w:t>gov</w:t>
              </w:r>
              <w:r w:rsidRPr="002D06F1">
                <w:rPr>
                  <w:rStyle w:val="a5"/>
                  <w:lang w:val="uk-UA"/>
                </w:rPr>
                <w:t>.</w:t>
              </w:r>
              <w:r w:rsidRPr="002D06F1">
                <w:rPr>
                  <w:rStyle w:val="a5"/>
                </w:rPr>
                <w:t>ua</w:t>
              </w:r>
              <w:r w:rsidRPr="002D06F1">
                <w:rPr>
                  <w:rStyle w:val="a5"/>
                  <w:lang w:val="uk-UA"/>
                </w:rPr>
                <w:t>/</w:t>
              </w:r>
              <w:r w:rsidRPr="002D06F1">
                <w:rPr>
                  <w:rStyle w:val="a5"/>
                </w:rPr>
                <w:t>news</w:t>
              </w:r>
              <w:r w:rsidRPr="002D06F1">
                <w:rPr>
                  <w:rStyle w:val="a5"/>
                  <w:lang w:val="uk-UA"/>
                </w:rPr>
                <w:t>/</w:t>
              </w:r>
              <w:r w:rsidRPr="002D06F1">
                <w:rPr>
                  <w:rStyle w:val="a5"/>
                </w:rPr>
                <w:t>v</w:t>
              </w:r>
              <w:r w:rsidRPr="002D06F1">
                <w:rPr>
                  <w:rStyle w:val="a5"/>
                  <w:lang w:val="uk-UA"/>
                </w:rPr>
                <w:t>-</w:t>
              </w:r>
              <w:r w:rsidRPr="002D06F1">
                <w:rPr>
                  <w:rStyle w:val="a5"/>
                </w:rPr>
                <w:t>ukraini</w:t>
              </w:r>
              <w:r w:rsidRPr="002D06F1">
                <w:rPr>
                  <w:rStyle w:val="a5"/>
                  <w:lang w:val="uk-UA"/>
                </w:rPr>
                <w:t>-</w:t>
              </w:r>
              <w:r w:rsidRPr="002D06F1">
                <w:rPr>
                  <w:rStyle w:val="a5"/>
                </w:rPr>
                <w:t>tryvaie</w:t>
              </w:r>
              <w:r w:rsidRPr="002D06F1">
                <w:rPr>
                  <w:rStyle w:val="a5"/>
                  <w:lang w:val="uk-UA"/>
                </w:rPr>
                <w:t>-</w:t>
              </w:r>
              <w:r w:rsidRPr="002D06F1">
                <w:rPr>
                  <w:rStyle w:val="a5"/>
                </w:rPr>
                <w:t>realizatsiia</w:t>
              </w:r>
              <w:r w:rsidRPr="002D06F1">
                <w:rPr>
                  <w:rStyle w:val="a5"/>
                  <w:lang w:val="uk-UA"/>
                </w:rPr>
                <w:t>-</w:t>
              </w:r>
              <w:r w:rsidRPr="002D06F1">
                <w:rPr>
                  <w:rStyle w:val="a5"/>
                </w:rPr>
                <w:t>eksperymentalnoho</w:t>
              </w:r>
              <w:r w:rsidRPr="002D06F1">
                <w:rPr>
                  <w:rStyle w:val="a5"/>
                  <w:lang w:val="uk-UA"/>
                </w:rPr>
                <w:t>-</w:t>
              </w:r>
              <w:r w:rsidRPr="002D06F1">
                <w:rPr>
                  <w:rStyle w:val="a5"/>
                </w:rPr>
                <w:t>proiektu</w:t>
              </w:r>
              <w:r w:rsidRPr="002D06F1">
                <w:rPr>
                  <w:rStyle w:val="a5"/>
                  <w:lang w:val="uk-UA"/>
                </w:rPr>
                <w:t>-</w:t>
              </w:r>
              <w:r w:rsidRPr="002D06F1">
                <w:rPr>
                  <w:rStyle w:val="a5"/>
                </w:rPr>
                <w:t>shchodo</w:t>
              </w:r>
              <w:r w:rsidRPr="002D06F1">
                <w:rPr>
                  <w:rStyle w:val="a5"/>
                  <w:lang w:val="uk-UA"/>
                </w:rPr>
                <w:t>-</w:t>
              </w:r>
              <w:r w:rsidRPr="002D06F1">
                <w:rPr>
                  <w:rStyle w:val="a5"/>
                </w:rPr>
                <w:t>bezoplatnoho</w:t>
              </w:r>
              <w:r w:rsidRPr="002D06F1">
                <w:rPr>
                  <w:rStyle w:val="a5"/>
                  <w:lang w:val="uk-UA"/>
                </w:rPr>
                <w:t>-</w:t>
              </w:r>
              <w:r w:rsidRPr="002D06F1">
                <w:rPr>
                  <w:rStyle w:val="a5"/>
                </w:rPr>
                <w:t>nadannia</w:t>
              </w:r>
              <w:r w:rsidRPr="002D06F1">
                <w:rPr>
                  <w:rStyle w:val="a5"/>
                  <w:lang w:val="uk-UA"/>
                </w:rPr>
                <w:t>-</w:t>
              </w:r>
              <w:r w:rsidRPr="002D06F1">
                <w:rPr>
                  <w:rStyle w:val="a5"/>
                </w:rPr>
                <w:t>posluh</w:t>
              </w:r>
              <w:r w:rsidRPr="002D06F1">
                <w:rPr>
                  <w:rStyle w:val="a5"/>
                  <w:lang w:val="uk-UA"/>
                </w:rPr>
                <w:t>-</w:t>
              </w:r>
              <w:r w:rsidRPr="002D06F1">
                <w:rPr>
                  <w:rStyle w:val="a5"/>
                </w:rPr>
                <w:t>iz</w:t>
              </w:r>
              <w:r w:rsidRPr="002D06F1">
                <w:rPr>
                  <w:rStyle w:val="a5"/>
                  <w:lang w:val="uk-UA"/>
                </w:rPr>
                <w:t>-</w:t>
              </w:r>
              <w:r w:rsidRPr="002D06F1">
                <w:rPr>
                  <w:rStyle w:val="a5"/>
                </w:rPr>
                <w:t>dovhotryvaloho</w:t>
              </w:r>
              <w:r w:rsidRPr="002D06F1">
                <w:rPr>
                  <w:rStyle w:val="a5"/>
                  <w:lang w:val="uk-UA"/>
                </w:rPr>
                <w:t>-</w:t>
              </w:r>
              <w:r w:rsidRPr="002D06F1">
                <w:rPr>
                  <w:rStyle w:val="a5"/>
                </w:rPr>
                <w:t>medychnoho</w:t>
              </w:r>
              <w:r w:rsidRPr="002D06F1">
                <w:rPr>
                  <w:rStyle w:val="a5"/>
                  <w:lang w:val="uk-UA"/>
                </w:rPr>
                <w:t>-</w:t>
              </w:r>
              <w:r w:rsidRPr="002D06F1">
                <w:rPr>
                  <w:rStyle w:val="a5"/>
                </w:rPr>
                <w:t>dohliadu</w:t>
              </w:r>
              <w:r w:rsidRPr="002D06F1">
                <w:rPr>
                  <w:rStyle w:val="a5"/>
                  <w:lang w:val="uk-UA"/>
                </w:rPr>
                <w:t>-</w:t>
              </w:r>
              <w:r w:rsidRPr="002D06F1">
                <w:rPr>
                  <w:rStyle w:val="a5"/>
                </w:rPr>
                <w:t>viiskovosluzhbovtsiam</w:t>
              </w:r>
              <w:r w:rsidRPr="002D06F1">
                <w:rPr>
                  <w:rStyle w:val="a5"/>
                  <w:lang w:val="uk-UA"/>
                </w:rPr>
                <w:t>-</w:t>
              </w:r>
              <w:r w:rsidRPr="002D06F1">
                <w:rPr>
                  <w:rStyle w:val="a5"/>
                </w:rPr>
                <w:t>i</w:t>
              </w:r>
              <w:r w:rsidRPr="002D06F1">
                <w:rPr>
                  <w:rStyle w:val="a5"/>
                  <w:lang w:val="uk-UA"/>
                </w:rPr>
                <w:t>-</w:t>
              </w:r>
              <w:r w:rsidRPr="002D06F1">
                <w:rPr>
                  <w:rStyle w:val="a5"/>
                </w:rPr>
                <w:t>veteranam</w:t>
              </w:r>
              <w:r w:rsidRPr="002D06F1">
                <w:rPr>
                  <w:rStyle w:val="a5"/>
                  <w:lang w:val="uk-UA"/>
                </w:rPr>
                <w:t>-</w:t>
              </w:r>
              <w:r w:rsidRPr="002D06F1">
                <w:rPr>
                  <w:rStyle w:val="a5"/>
                </w:rPr>
                <w:t>iaki</w:t>
              </w:r>
              <w:r w:rsidRPr="002D06F1">
                <w:rPr>
                  <w:rStyle w:val="a5"/>
                  <w:lang w:val="uk-UA"/>
                </w:rPr>
                <w:t>-</w:t>
              </w:r>
              <w:r w:rsidRPr="002D06F1">
                <w:rPr>
                  <w:rStyle w:val="a5"/>
                </w:rPr>
                <w:t>otrymaly</w:t>
              </w:r>
              <w:r w:rsidRPr="002D06F1">
                <w:rPr>
                  <w:rStyle w:val="a5"/>
                  <w:lang w:val="uk-UA"/>
                </w:rPr>
                <w:t>-</w:t>
              </w:r>
              <w:r w:rsidRPr="002D06F1">
                <w:rPr>
                  <w:rStyle w:val="a5"/>
                </w:rPr>
                <w:t>vazhki</w:t>
              </w:r>
              <w:r w:rsidRPr="002D06F1">
                <w:rPr>
                  <w:rStyle w:val="a5"/>
                  <w:lang w:val="uk-UA"/>
                </w:rPr>
                <w:t>-</w:t>
              </w:r>
              <w:r w:rsidRPr="002D06F1">
                <w:rPr>
                  <w:rStyle w:val="a5"/>
                </w:rPr>
                <w:t>poranennia</w:t>
              </w:r>
            </w:hyperlink>
            <w:r w:rsidRPr="002D06F1">
              <w:rPr>
                <w:color w:val="000000"/>
                <w:lang w:val="uk-UA"/>
              </w:rPr>
              <w:t>;</w:t>
            </w:r>
          </w:p>
          <w:p w14:paraId="4BE0CB39" w14:textId="77777777" w:rsidR="001E76B1" w:rsidRPr="002D06F1" w:rsidRDefault="002D06F1" w:rsidP="002D06F1">
            <w:pPr>
              <w:jc w:val="both"/>
              <w:rPr>
                <w:lang w:val="uk-UA"/>
              </w:rPr>
            </w:pPr>
            <w:hyperlink r:id="rId849" w:history="1">
              <w:r w:rsidRPr="002D06F1">
                <w:rPr>
                  <w:rStyle w:val="a5"/>
                  <w:lang w:val="uk-UA"/>
                </w:rPr>
                <w:t>https://khoda.gov.ua/news/fakhivtsi-hromad-doluchylys-do-onlain-treninhu-zakhody-z-adaptatsii-ta-psykhosotsialnoi-pidtrymky-osib-zvilnenykh-z-polonu-ta-chleniv-ikhnikh-simei</w:t>
              </w:r>
            </w:hyperlink>
            <w:r>
              <w:rPr>
                <w:lang w:val="uk-UA"/>
              </w:rPr>
              <w:t xml:space="preserve"> </w:t>
            </w:r>
          </w:p>
          <w:p w14:paraId="09E12456" w14:textId="77777777" w:rsidR="005150D4" w:rsidRPr="005150D4" w:rsidRDefault="006814C8" w:rsidP="005150D4">
            <w:pPr>
              <w:spacing w:line="100" w:lineRule="atLeast"/>
              <w:jc w:val="both"/>
              <w:rPr>
                <w:lang w:val="uk-UA"/>
              </w:rPr>
            </w:pPr>
            <w:r w:rsidRPr="00C12835">
              <w:rPr>
                <w:rFonts w:eastAsia="Cambria"/>
                <w:lang w:val="uk-UA"/>
              </w:rPr>
              <w:t xml:space="preserve">В Білозерській громаді </w:t>
            </w:r>
            <w:r w:rsidRPr="00C12835">
              <w:rPr>
                <w:color w:val="000000"/>
                <w:lang w:val="uk-UA"/>
              </w:rPr>
              <w:t>н</w:t>
            </w:r>
            <w:r w:rsidR="003D1259" w:rsidRPr="00C12835">
              <w:rPr>
                <w:color w:val="000000"/>
              </w:rPr>
              <w:t xml:space="preserve">а офіційній сторінці в мережі </w:t>
            </w:r>
            <w:r w:rsidR="003D1259" w:rsidRPr="00C12835">
              <w:rPr>
                <w:color w:val="000000"/>
                <w:lang w:val="en-US"/>
              </w:rPr>
              <w:t>Facebook</w:t>
            </w:r>
            <w:r w:rsidR="003D1259" w:rsidRPr="00C12835">
              <w:rPr>
                <w:color w:val="000000"/>
              </w:rPr>
              <w:t xml:space="preserve"> розміщено ОНЛАЙН-ПРОГРАМА “ДРУЖИНА ВЕТЕРАНА” </w:t>
            </w:r>
            <w:hyperlink r:id="rId850" w:history="1">
              <w:r w:rsidR="005150D4" w:rsidRPr="00052DE4">
                <w:rPr>
                  <w:rStyle w:val="a5"/>
                </w:rPr>
                <w:t>https://www.facebook.com/share/p/15cTFgi8b5/</w:t>
              </w:r>
            </w:hyperlink>
            <w:r w:rsidR="005150D4">
              <w:rPr>
                <w:lang w:val="uk-UA"/>
              </w:rPr>
              <w:t>.</w:t>
            </w:r>
          </w:p>
          <w:p w14:paraId="1D3BB223" w14:textId="77777777" w:rsidR="002C71ED" w:rsidRPr="00C12835" w:rsidRDefault="006814C8" w:rsidP="006814C8">
            <w:pPr>
              <w:pStyle w:val="LO-normal"/>
              <w:jc w:val="both"/>
              <w:rPr>
                <w:rFonts w:cs="Times New Roman"/>
                <w:sz w:val="20"/>
                <w:szCs w:val="20"/>
              </w:rPr>
            </w:pPr>
            <w:r w:rsidRPr="00C12835">
              <w:rPr>
                <w:rFonts w:cs="Times New Roman"/>
                <w:sz w:val="20"/>
                <w:szCs w:val="20"/>
              </w:rPr>
              <w:t>В Дар’ївській громаді н</w:t>
            </w:r>
            <w:r w:rsidR="002C71ED" w:rsidRPr="00C12835">
              <w:rPr>
                <w:rFonts w:cs="Times New Roman"/>
                <w:sz w:val="20"/>
                <w:szCs w:val="20"/>
              </w:rPr>
              <w:t>а офіційній сторінц</w:t>
            </w:r>
            <w:r w:rsidRPr="00C12835">
              <w:rPr>
                <w:rFonts w:cs="Times New Roman"/>
                <w:sz w:val="20"/>
                <w:szCs w:val="20"/>
              </w:rPr>
              <w:t>і у соціальній мережі та на веб</w:t>
            </w:r>
            <w:r w:rsidR="002C71ED" w:rsidRPr="00C12835">
              <w:rPr>
                <w:rFonts w:cs="Times New Roman"/>
                <w:sz w:val="20"/>
                <w:szCs w:val="20"/>
              </w:rPr>
              <w:t>сайті громади постійно висвітлюється інформація щодо лікування, реабілітації та адаптації ветеранів та ветеранок, членів їхніх родин, різних груп людей, які зазнали впливу</w:t>
            </w:r>
            <w:r w:rsidRPr="00C12835">
              <w:rPr>
                <w:rFonts w:cs="Times New Roman"/>
                <w:sz w:val="20"/>
                <w:szCs w:val="20"/>
              </w:rPr>
              <w:t xml:space="preserve"> </w:t>
            </w:r>
            <w:r w:rsidR="002C71ED" w:rsidRPr="00C12835">
              <w:rPr>
                <w:rFonts w:cs="Times New Roman"/>
                <w:sz w:val="20"/>
                <w:szCs w:val="20"/>
              </w:rPr>
              <w:t>війни.</w:t>
            </w:r>
          </w:p>
          <w:p w14:paraId="162DB9B7" w14:textId="77777777" w:rsidR="002C71ED" w:rsidRPr="00C12835" w:rsidRDefault="002C71ED" w:rsidP="002C71ED">
            <w:pPr>
              <w:pStyle w:val="LO-normal"/>
              <w:jc w:val="both"/>
              <w:rPr>
                <w:rFonts w:cs="Times New Roman"/>
                <w:sz w:val="20"/>
                <w:szCs w:val="20"/>
              </w:rPr>
            </w:pPr>
            <w:hyperlink r:id="rId851">
              <w:r w:rsidRPr="00C12835">
                <w:rPr>
                  <w:rFonts w:cs="Times New Roman"/>
                  <w:color w:val="1155CC"/>
                  <w:sz w:val="20"/>
                  <w:szCs w:val="20"/>
                  <w:u w:val="single"/>
                </w:rPr>
                <w:t>https://www.facebook.com/share/p/1A6r8C7BCM/</w:t>
              </w:r>
            </w:hyperlink>
            <w:r w:rsidRPr="00C12835">
              <w:rPr>
                <w:rFonts w:cs="Times New Roman"/>
                <w:sz w:val="20"/>
                <w:szCs w:val="20"/>
              </w:rPr>
              <w:t>,</w:t>
            </w:r>
            <w:r w:rsidR="005150D4">
              <w:rPr>
                <w:rFonts w:cs="Times New Roman"/>
                <w:sz w:val="20"/>
                <w:szCs w:val="20"/>
              </w:rPr>
              <w:t xml:space="preserve"> </w:t>
            </w:r>
            <w:hyperlink r:id="rId852">
              <w:r w:rsidRPr="00C12835">
                <w:rPr>
                  <w:rFonts w:cs="Times New Roman"/>
                  <w:color w:val="1155CC"/>
                  <w:sz w:val="20"/>
                  <w:szCs w:val="20"/>
                  <w:u w:val="single"/>
                </w:rPr>
                <w:t>https://www.facebook.com/share/p/18GGz1YX17/</w:t>
              </w:r>
            </w:hyperlink>
            <w:r w:rsidRPr="00C12835">
              <w:rPr>
                <w:rFonts w:cs="Times New Roman"/>
                <w:sz w:val="20"/>
                <w:szCs w:val="20"/>
              </w:rPr>
              <w:t xml:space="preserve">, </w:t>
            </w:r>
          </w:p>
          <w:p w14:paraId="733A6284" w14:textId="77777777" w:rsidR="00F84610" w:rsidRDefault="002C71ED" w:rsidP="00690322">
            <w:pPr>
              <w:jc w:val="both"/>
              <w:rPr>
                <w:rFonts w:eastAsia="Cambria"/>
                <w:lang w:val="uk-UA"/>
              </w:rPr>
            </w:pPr>
            <w:hyperlink r:id="rId853">
              <w:r w:rsidRPr="00C12835">
                <w:rPr>
                  <w:color w:val="1155CC"/>
                  <w:u w:val="single"/>
                </w:rPr>
                <w:t>https</w:t>
              </w:r>
              <w:r w:rsidRPr="00C12835">
                <w:rPr>
                  <w:color w:val="1155CC"/>
                  <w:u w:val="single"/>
                  <w:lang w:val="uk-UA"/>
                </w:rPr>
                <w:t>://</w:t>
              </w:r>
              <w:r w:rsidRPr="00C12835">
                <w:rPr>
                  <w:color w:val="1155CC"/>
                  <w:u w:val="single"/>
                </w:rPr>
                <w:t>daryivska</w:t>
              </w:r>
              <w:r w:rsidRPr="00C12835">
                <w:rPr>
                  <w:color w:val="1155CC"/>
                  <w:u w:val="single"/>
                  <w:lang w:val="uk-UA"/>
                </w:rPr>
                <w:t>-</w:t>
              </w:r>
              <w:r w:rsidRPr="00C12835">
                <w:rPr>
                  <w:color w:val="1155CC"/>
                  <w:u w:val="single"/>
                </w:rPr>
                <w:t>gromada</w:t>
              </w:r>
              <w:r w:rsidRPr="00C12835">
                <w:rPr>
                  <w:color w:val="1155CC"/>
                  <w:u w:val="single"/>
                  <w:lang w:val="uk-UA"/>
                </w:rPr>
                <w:t>.</w:t>
              </w:r>
              <w:r w:rsidRPr="00C12835">
                <w:rPr>
                  <w:color w:val="1155CC"/>
                  <w:u w:val="single"/>
                </w:rPr>
                <w:t>gov</w:t>
              </w:r>
              <w:r w:rsidRPr="00C12835">
                <w:rPr>
                  <w:color w:val="1155CC"/>
                  <w:u w:val="single"/>
                  <w:lang w:val="uk-UA"/>
                </w:rPr>
                <w:t>.</w:t>
              </w:r>
              <w:r w:rsidRPr="00C12835">
                <w:rPr>
                  <w:color w:val="1155CC"/>
                  <w:u w:val="single"/>
                </w:rPr>
                <w:t>ua</w:t>
              </w:r>
              <w:r w:rsidRPr="00C12835">
                <w:rPr>
                  <w:color w:val="1155CC"/>
                  <w:u w:val="single"/>
                  <w:lang w:val="uk-UA"/>
                </w:rPr>
                <w:t>/</w:t>
              </w:r>
              <w:r w:rsidRPr="00C12835">
                <w:rPr>
                  <w:color w:val="1155CC"/>
                  <w:u w:val="single"/>
                </w:rPr>
                <w:t>news</w:t>
              </w:r>
              <w:r w:rsidRPr="00C12835">
                <w:rPr>
                  <w:color w:val="1155CC"/>
                  <w:u w:val="single"/>
                  <w:lang w:val="uk-UA"/>
                </w:rPr>
                <w:t>/1780924313</w:t>
              </w:r>
            </w:hyperlink>
            <w:r w:rsidR="00690322" w:rsidRPr="00C12835">
              <w:rPr>
                <w:rFonts w:eastAsia="Cambria"/>
                <w:lang w:val="uk-UA"/>
              </w:rPr>
              <w:t>.</w:t>
            </w:r>
          </w:p>
          <w:p w14:paraId="21E25545" w14:textId="77777777" w:rsidR="002D06F1" w:rsidRPr="002D06F1" w:rsidRDefault="002D06F1" w:rsidP="002D06F1">
            <w:pPr>
              <w:jc w:val="both"/>
              <w:rPr>
                <w:rFonts w:eastAsia="Cambria"/>
                <w:lang w:val="uk-UA"/>
              </w:rPr>
            </w:pPr>
            <w:r>
              <w:rPr>
                <w:rFonts w:eastAsia="Cambria"/>
                <w:lang w:val="uk-UA"/>
              </w:rPr>
              <w:t>У Борозенській ТГ п</w:t>
            </w:r>
            <w:r w:rsidRPr="00E4049F">
              <w:rPr>
                <w:rFonts w:eastAsia="Cambria"/>
                <w:bCs/>
                <w:iCs/>
              </w:rPr>
              <w:t>роводяться роз’яснення з ветеранами та членами їх сімей порядку отримання медичної допомоги, обстеження та лікування,</w:t>
            </w:r>
          </w:p>
          <w:p w14:paraId="02EE0087" w14:textId="77777777" w:rsidR="002D06F1" w:rsidRPr="00E4049F" w:rsidRDefault="002D06F1" w:rsidP="002D06F1">
            <w:pPr>
              <w:jc w:val="both"/>
              <w:rPr>
                <w:rFonts w:eastAsia="Cambria"/>
                <w:color w:val="000000"/>
              </w:rPr>
            </w:pPr>
            <w:r w:rsidRPr="00E4049F">
              <w:rPr>
                <w:rFonts w:eastAsia="Cambria"/>
                <w:color w:val="000000"/>
              </w:rPr>
              <w:t xml:space="preserve">В медичних закладах громади на інформаційних стендах розміщується інформація у вигляді довідників та </w:t>
            </w:r>
            <w:r w:rsidRPr="00E4049F">
              <w:rPr>
                <w:rFonts w:eastAsia="Cambria"/>
                <w:color w:val="000000"/>
                <w:lang w:val="en-US"/>
              </w:rPr>
              <w:t>QR</w:t>
            </w:r>
            <w:r w:rsidRPr="00E4049F">
              <w:rPr>
                <w:rFonts w:eastAsia="Cambria"/>
                <w:color w:val="000000"/>
              </w:rPr>
              <w:t xml:space="preserve"> кодів щодо пояснення процесів лікування, реабілітації та адаптації ветеранів та ветеранок, членів їхніх родин, різних груп людей, які зазнали впливу війни. Додатково інформація </w:t>
            </w:r>
            <w:r w:rsidRPr="00E4049F">
              <w:rPr>
                <w:rFonts w:eastAsia="Cambria"/>
              </w:rPr>
              <w:t xml:space="preserve">поширюється на </w:t>
            </w:r>
            <w:r w:rsidRPr="00E4049F">
              <w:rPr>
                <w:rFonts w:eastAsia="Cambria"/>
                <w:color w:val="000000"/>
              </w:rPr>
              <w:t xml:space="preserve">сайті військової адміністрації </w:t>
            </w:r>
          </w:p>
          <w:p w14:paraId="7F96E0F4" w14:textId="77777777" w:rsidR="002D06F1" w:rsidRPr="00E4049F" w:rsidRDefault="002D06F1" w:rsidP="002D06F1">
            <w:pPr>
              <w:jc w:val="both"/>
              <w:rPr>
                <w:rFonts w:eastAsia="Cambria"/>
                <w:lang w:val="uk-UA"/>
              </w:rPr>
            </w:pPr>
            <w:hyperlink r:id="rId854" w:history="1">
              <w:r w:rsidRPr="00E4049F">
                <w:rPr>
                  <w:rStyle w:val="a5"/>
                  <w:rFonts w:eastAsia="Cambria"/>
                </w:rPr>
                <w:t>https://borozenska-gromada.gov.ua/news/</w:t>
              </w:r>
            </w:hyperlink>
          </w:p>
          <w:p w14:paraId="5A40ED66" w14:textId="77777777" w:rsidR="002D06F1" w:rsidRPr="002D06F1" w:rsidRDefault="002D06F1" w:rsidP="002D06F1">
            <w:pPr>
              <w:jc w:val="both"/>
              <w:rPr>
                <w:rFonts w:eastAsia="Cambria"/>
                <w:lang w:val="uk-UA"/>
              </w:rPr>
            </w:pPr>
            <w:r>
              <w:rPr>
                <w:rFonts w:eastAsia="Cambria"/>
                <w:lang w:val="uk-UA"/>
              </w:rPr>
              <w:t>У Високопільській ТГ в</w:t>
            </w:r>
            <w:r w:rsidRPr="002D06F1">
              <w:rPr>
                <w:lang w:val="uk-UA"/>
              </w:rPr>
              <w:t xml:space="preserve">етеранам і членам їхніх сімей роз’яснюють порядок лікування та реабілітації. </w:t>
            </w:r>
            <w:r w:rsidRPr="00E4049F">
              <w:t>У медичних закладах розміщено довідкові матеріали й QR-коди; проводяться інформаційні зустрічі.</w:t>
            </w:r>
            <w:hyperlink r:id="rId855" w:history="1">
              <w:r w:rsidRPr="00E4049F">
                <w:rPr>
                  <w:rStyle w:val="a5"/>
                </w:rPr>
                <w:t>https://kronau.gov.ua/news/1756101598/</w:t>
              </w:r>
            </w:hyperlink>
          </w:p>
          <w:p w14:paraId="07E03D19" w14:textId="77777777" w:rsidR="002D06F1" w:rsidRPr="00C12835" w:rsidRDefault="002D06F1" w:rsidP="00690322">
            <w:pPr>
              <w:jc w:val="both"/>
              <w:rPr>
                <w:rFonts w:eastAsia="Cambria"/>
                <w:lang w:val="uk-UA"/>
              </w:rPr>
            </w:pPr>
            <w:hyperlink r:id="rId856" w:history="1">
              <w:r w:rsidRPr="00E4049F">
                <w:rPr>
                  <w:rStyle w:val="a5"/>
                  <w:lang w:val="uk-UA"/>
                </w:rPr>
                <w:t>https://www.facebook.com/groups/2822785074655808/posts/4202497826684519/?locale=uk_UA</w:t>
              </w:r>
            </w:hyperlink>
            <w:r>
              <w:rPr>
                <w:rFonts w:eastAsia="Cambria"/>
                <w:lang w:val="uk-UA"/>
              </w:rPr>
              <w:t xml:space="preserve"> .</w:t>
            </w:r>
          </w:p>
        </w:tc>
      </w:tr>
      <w:tr w:rsidR="00F6465C" w:rsidRPr="005C77AE" w14:paraId="7ED662CC" w14:textId="77777777" w:rsidTr="002C2DD4">
        <w:tc>
          <w:tcPr>
            <w:tcW w:w="1951" w:type="dxa"/>
          </w:tcPr>
          <w:p w14:paraId="1E5D42ED" w14:textId="77777777" w:rsidR="00F6465C" w:rsidRPr="00C12835" w:rsidRDefault="00F6465C" w:rsidP="004A4146">
            <w:pPr>
              <w:rPr>
                <w:lang w:val="uk-UA"/>
              </w:rPr>
            </w:pPr>
            <w:r w:rsidRPr="00C12835">
              <w:lastRenderedPageBreak/>
              <w:t>4)</w:t>
            </w:r>
            <w:r w:rsidR="00A25A87" w:rsidRPr="00C12835">
              <w:rPr>
                <w:lang w:val="uk-UA"/>
              </w:rPr>
              <w:t xml:space="preserve"> З</w:t>
            </w:r>
            <w:r w:rsidRPr="00C12835">
              <w:t>забезпечити розвиток послуги ре</w:t>
            </w:r>
            <w:r w:rsidR="00AE7F93" w:rsidRPr="00C12835">
              <w:t>абілітації дітей до трьох років</w:t>
            </w:r>
          </w:p>
          <w:p w14:paraId="7ADD5250" w14:textId="77777777" w:rsidR="00F6465C" w:rsidRPr="00C12835" w:rsidRDefault="00F6465C" w:rsidP="004A4146"/>
        </w:tc>
        <w:tc>
          <w:tcPr>
            <w:tcW w:w="2126" w:type="dxa"/>
          </w:tcPr>
          <w:p w14:paraId="17ABCD90" w14:textId="77777777" w:rsidR="00F6465C" w:rsidRPr="00C12835" w:rsidRDefault="00F6465C" w:rsidP="004A4146">
            <w:r w:rsidRPr="00C12835">
              <w:t>Департамент здоров’я</w:t>
            </w:r>
          </w:p>
          <w:p w14:paraId="34F9C296" w14:textId="77777777" w:rsidR="00F6465C" w:rsidRPr="00C12835" w:rsidRDefault="00F6465C" w:rsidP="004A4146">
            <w:r w:rsidRPr="00C12835">
              <w:t>обласної державної</w:t>
            </w:r>
          </w:p>
          <w:p w14:paraId="6CAAD3F3" w14:textId="77777777" w:rsidR="00F6465C" w:rsidRPr="00C12835" w:rsidRDefault="00F6465C" w:rsidP="004A4146">
            <w:r w:rsidRPr="00C12835">
              <w:t>адміністрації,</w:t>
            </w:r>
          </w:p>
          <w:p w14:paraId="7091FAD9" w14:textId="77777777" w:rsidR="00F6465C" w:rsidRPr="00C12835" w:rsidRDefault="00F6465C" w:rsidP="004A4146">
            <w:r w:rsidRPr="00C12835">
              <w:t>військові адміністрації</w:t>
            </w:r>
          </w:p>
          <w:p w14:paraId="2B51547D" w14:textId="77777777" w:rsidR="00F6465C" w:rsidRPr="00C12835" w:rsidRDefault="00F6465C" w:rsidP="004A4146">
            <w:r w:rsidRPr="00C12835">
              <w:t>населених пунктів</w:t>
            </w:r>
          </w:p>
          <w:p w14:paraId="6A230A69" w14:textId="77777777" w:rsidR="00F6465C" w:rsidRPr="00C12835" w:rsidRDefault="00F6465C" w:rsidP="004A4146">
            <w:r w:rsidRPr="00C12835">
              <w:t>деокупованих</w:t>
            </w:r>
          </w:p>
          <w:p w14:paraId="5D535787" w14:textId="77777777" w:rsidR="00F6465C" w:rsidRPr="00C12835" w:rsidRDefault="00F6465C" w:rsidP="005150D4">
            <w:r w:rsidRPr="00C12835">
              <w:t>територіальних громад</w:t>
            </w:r>
            <w:r w:rsidR="005150D4">
              <w:rPr>
                <w:lang w:val="uk-UA"/>
              </w:rPr>
              <w:t xml:space="preserve"> </w:t>
            </w:r>
            <w:r w:rsidRPr="00C12835">
              <w:t>(за згодою)</w:t>
            </w:r>
          </w:p>
        </w:tc>
        <w:tc>
          <w:tcPr>
            <w:tcW w:w="1134" w:type="dxa"/>
          </w:tcPr>
          <w:p w14:paraId="6151B9C5" w14:textId="77777777" w:rsidR="00F6465C" w:rsidRPr="00C12835" w:rsidRDefault="00F6465C" w:rsidP="00A25A87">
            <w:pPr>
              <w:jc w:val="center"/>
            </w:pPr>
            <w:r w:rsidRPr="00C12835">
              <w:t>Грудень</w:t>
            </w:r>
          </w:p>
          <w:p w14:paraId="1750B1B5" w14:textId="77777777" w:rsidR="00F6465C" w:rsidRPr="00C12835" w:rsidRDefault="00F6465C" w:rsidP="00A25A87">
            <w:pPr>
              <w:jc w:val="center"/>
            </w:pPr>
            <w:r w:rsidRPr="00C12835">
              <w:t>2026 року</w:t>
            </w:r>
          </w:p>
        </w:tc>
        <w:tc>
          <w:tcPr>
            <w:tcW w:w="993" w:type="dxa"/>
          </w:tcPr>
          <w:p w14:paraId="0DBE18E4" w14:textId="77777777" w:rsidR="00F6465C" w:rsidRPr="00C12835" w:rsidRDefault="00F6465C" w:rsidP="00A25A87">
            <w:pPr>
              <w:jc w:val="center"/>
            </w:pPr>
          </w:p>
        </w:tc>
        <w:tc>
          <w:tcPr>
            <w:tcW w:w="1417" w:type="dxa"/>
          </w:tcPr>
          <w:p w14:paraId="50CD95C7" w14:textId="77777777" w:rsidR="00F6465C" w:rsidRPr="00C12835" w:rsidRDefault="00F6465C" w:rsidP="00A25A87">
            <w:pPr>
              <w:jc w:val="center"/>
            </w:pPr>
            <w:r w:rsidRPr="00C12835">
              <w:t>Виконується</w:t>
            </w:r>
          </w:p>
        </w:tc>
        <w:tc>
          <w:tcPr>
            <w:tcW w:w="7938" w:type="dxa"/>
          </w:tcPr>
          <w:p w14:paraId="79F7E0E9" w14:textId="77777777" w:rsidR="00F6465C" w:rsidRPr="0034690F" w:rsidRDefault="00F6465C" w:rsidP="00A25A87">
            <w:pPr>
              <w:jc w:val="both"/>
            </w:pPr>
            <w:r w:rsidRPr="00C12835">
              <w:rPr>
                <w:lang w:val="uk-UA"/>
              </w:rPr>
              <w:t>У КНП «Херсонська дитяча обласна клінічна</w:t>
            </w:r>
            <w:r w:rsidR="00072A91" w:rsidRPr="00C12835">
              <w:rPr>
                <w:lang w:val="uk-UA"/>
              </w:rPr>
              <w:t xml:space="preserve"> </w:t>
            </w:r>
            <w:r w:rsidRPr="00C12835">
              <w:rPr>
                <w:lang w:val="uk-UA"/>
              </w:rPr>
              <w:t>лікарня» Херсонської обласної ради створено Центр</w:t>
            </w:r>
            <w:r w:rsidR="00072A91" w:rsidRPr="00C12835">
              <w:rPr>
                <w:lang w:val="uk-UA"/>
              </w:rPr>
              <w:t xml:space="preserve"> </w:t>
            </w:r>
            <w:r w:rsidRPr="00C12835">
              <w:rPr>
                <w:lang w:val="uk-UA"/>
              </w:rPr>
              <w:t xml:space="preserve">реабілітації. </w:t>
            </w:r>
            <w:r w:rsidRPr="00C12835">
              <w:t>У закладі надається повний комплекс</w:t>
            </w:r>
            <w:r w:rsidR="00072A91" w:rsidRPr="00C12835">
              <w:t xml:space="preserve"> </w:t>
            </w:r>
            <w:r w:rsidRPr="00C12835">
              <w:t xml:space="preserve">реабілітаційних послуг </w:t>
            </w:r>
            <w:r w:rsidRPr="0034690F">
              <w:t>для дітей усіх вікових категорій.</w:t>
            </w:r>
          </w:p>
          <w:p w14:paraId="357C40E2" w14:textId="77777777" w:rsidR="0034690F" w:rsidRDefault="0034690F" w:rsidP="00A25A87">
            <w:pPr>
              <w:jc w:val="both"/>
              <w:rPr>
                <w:lang w:val="uk-UA"/>
              </w:rPr>
            </w:pPr>
            <w:r w:rsidRPr="0034690F">
              <w:t>У поточному році реабілітаційну допомогу в амбулаторних умовах отримали 19дітей, у стаціонарних умовах – 105 дітей</w:t>
            </w:r>
            <w:r>
              <w:rPr>
                <w:lang w:val="uk-UA"/>
              </w:rPr>
              <w:t>.</w:t>
            </w:r>
            <w:r w:rsidRPr="00C12835">
              <w:t xml:space="preserve"> </w:t>
            </w:r>
          </w:p>
          <w:p w14:paraId="7AD1E9DA" w14:textId="77777777" w:rsidR="0034690F" w:rsidRPr="005C77AE" w:rsidRDefault="000A091E" w:rsidP="005C77AE">
            <w:pPr>
              <w:jc w:val="both"/>
              <w:rPr>
                <w:lang w:val="uk-UA"/>
              </w:rPr>
            </w:pPr>
            <w:r w:rsidRPr="0034690F">
              <w:rPr>
                <w:lang w:val="uk-UA"/>
              </w:rPr>
              <w:t xml:space="preserve">КНП «Високопільський ЦПМСД» </w:t>
            </w:r>
            <w:r w:rsidR="00072A91" w:rsidRPr="0034690F">
              <w:rPr>
                <w:lang w:val="uk-UA"/>
              </w:rPr>
              <w:t xml:space="preserve">здійснює прийом </w:t>
            </w:r>
            <w:r w:rsidRPr="0034690F">
              <w:rPr>
                <w:lang w:val="uk-UA"/>
              </w:rPr>
              <w:t>дітей, надає</w:t>
            </w:r>
            <w:r w:rsidR="00072A91" w:rsidRPr="0034690F">
              <w:rPr>
                <w:lang w:val="uk-UA"/>
              </w:rPr>
              <w:t xml:space="preserve"> </w:t>
            </w:r>
            <w:r w:rsidRPr="0034690F">
              <w:rPr>
                <w:lang w:val="uk-UA"/>
              </w:rPr>
              <w:t>первинну медико-санітарну</w:t>
            </w:r>
            <w:r w:rsidR="00072A91" w:rsidRPr="0034690F">
              <w:rPr>
                <w:lang w:val="uk-UA"/>
              </w:rPr>
              <w:t xml:space="preserve"> </w:t>
            </w:r>
            <w:r w:rsidRPr="0034690F">
              <w:rPr>
                <w:lang w:val="uk-UA"/>
              </w:rPr>
              <w:t>допомогу.</w:t>
            </w:r>
            <w:r w:rsidRPr="00C12835">
              <w:t> </w:t>
            </w:r>
            <w:r w:rsidRPr="0034690F">
              <w:rPr>
                <w:lang w:val="uk-UA"/>
              </w:rPr>
              <w:t xml:space="preserve"> </w:t>
            </w:r>
            <w:r w:rsidRPr="00C12835">
              <w:t>Відповідно</w:t>
            </w:r>
            <w:r w:rsidR="00710DBF" w:rsidRPr="00C12835">
              <w:t xml:space="preserve"> </w:t>
            </w:r>
            <w:r w:rsidRPr="00C12835">
              <w:t>до пакету</w:t>
            </w:r>
            <w:r w:rsidR="00072A91" w:rsidRPr="00C12835">
              <w:t xml:space="preserve"> </w:t>
            </w:r>
            <w:r w:rsidRPr="00C12835">
              <w:t>заключеного з НЗСУ здійснює</w:t>
            </w:r>
            <w:r w:rsidR="00072A91" w:rsidRPr="00C12835">
              <w:t xml:space="preserve"> </w:t>
            </w:r>
            <w:r w:rsidRPr="00C12835">
              <w:t>вакцинацію</w:t>
            </w:r>
            <w:r w:rsidR="00072A91" w:rsidRPr="00C12835">
              <w:t xml:space="preserve"> </w:t>
            </w:r>
            <w:r w:rsidRPr="005C77AE">
              <w:t>дитячого та дорослого</w:t>
            </w:r>
            <w:r w:rsidR="00072A91" w:rsidRPr="005C77AE">
              <w:t xml:space="preserve"> </w:t>
            </w:r>
            <w:r w:rsidRPr="005C77AE">
              <w:t>населення</w:t>
            </w:r>
            <w:r w:rsidR="00072A91" w:rsidRPr="005C77AE">
              <w:t xml:space="preserve"> </w:t>
            </w:r>
            <w:r w:rsidRPr="005C77AE">
              <w:t>відповідно до Національного календаря щеплень</w:t>
            </w:r>
            <w:r w:rsidR="00072A91" w:rsidRPr="005C77AE">
              <w:t>.</w:t>
            </w:r>
            <w:r w:rsidR="005C77AE" w:rsidRPr="005C77AE">
              <w:rPr>
                <w:lang w:val="uk-UA"/>
              </w:rPr>
              <w:t xml:space="preserve">У </w:t>
            </w:r>
          </w:p>
          <w:p w14:paraId="62054289" w14:textId="77777777" w:rsidR="002306A9" w:rsidRPr="005C77AE" w:rsidRDefault="0034690F" w:rsidP="005C77AE">
            <w:pPr>
              <w:shd w:val="clear" w:color="auto" w:fill="FFFFFF"/>
              <w:jc w:val="both"/>
              <w:rPr>
                <w:rFonts w:ascii="Cambria" w:hAnsi="Cambria"/>
                <w:lang w:eastAsia="uk-UA"/>
              </w:rPr>
            </w:pPr>
            <w:r w:rsidRPr="005C77AE">
              <w:rPr>
                <w:rFonts w:eastAsia="Cambria"/>
                <w:color w:val="000000"/>
                <w:lang w:val="uk-UA"/>
              </w:rPr>
              <w:t>Борозенська амбулаторія загальної практики-сімейної медицини</w:t>
            </w:r>
            <w:r w:rsidRPr="005C77AE">
              <w:rPr>
                <w:lang w:val="uk-UA" w:eastAsia="uk-UA"/>
              </w:rPr>
              <w:t xml:space="preserve"> здійснює прийом дітей, надає первинну медико-санітарну допомогу.</w:t>
            </w:r>
            <w:r w:rsidRPr="005C77AE">
              <w:rPr>
                <w:lang w:eastAsia="uk-UA"/>
              </w:rPr>
              <w:t> </w:t>
            </w:r>
            <w:r w:rsidRPr="005C77AE">
              <w:rPr>
                <w:lang w:val="uk-UA" w:eastAsia="uk-UA"/>
              </w:rPr>
              <w:t xml:space="preserve"> </w:t>
            </w:r>
            <w:r w:rsidRPr="005C77AE">
              <w:rPr>
                <w:lang w:eastAsia="uk-UA"/>
              </w:rPr>
              <w:t>Відповідно до пакету заключеного з НЗСУ здійснює вакцинацію дитячого та дорослого населення відповідно до Національного календаря щеплень.</w:t>
            </w:r>
          </w:p>
        </w:tc>
      </w:tr>
      <w:tr w:rsidR="003E1C4F" w:rsidRPr="00ED51E9" w14:paraId="6D905C02" w14:textId="77777777" w:rsidTr="002C2DD4">
        <w:tc>
          <w:tcPr>
            <w:tcW w:w="15559" w:type="dxa"/>
            <w:gridSpan w:val="6"/>
          </w:tcPr>
          <w:p w14:paraId="019934EF" w14:textId="77777777" w:rsidR="003E1C4F" w:rsidRPr="00C12835" w:rsidRDefault="003E1C4F" w:rsidP="00A25A87">
            <w:pPr>
              <w:jc w:val="center"/>
              <w:rPr>
                <w:b/>
                <w:bCs/>
              </w:rPr>
            </w:pPr>
            <w:r w:rsidRPr="00C12835">
              <w:rPr>
                <w:b/>
                <w:bCs/>
              </w:rPr>
              <w:t>Завдання 38. Розвиток системи надання паліативних послуг в кожній громаді</w:t>
            </w:r>
          </w:p>
        </w:tc>
      </w:tr>
      <w:tr w:rsidR="00F6465C" w:rsidRPr="00ED51E9" w14:paraId="465026D2" w14:textId="77777777" w:rsidTr="002C2DD4">
        <w:tc>
          <w:tcPr>
            <w:tcW w:w="1951" w:type="dxa"/>
          </w:tcPr>
          <w:p w14:paraId="5626B8DB" w14:textId="77777777" w:rsidR="00F6465C" w:rsidRPr="00C12835" w:rsidRDefault="00A25A87" w:rsidP="005A34D6">
            <w:pPr>
              <w:numPr>
                <w:ilvl w:val="0"/>
                <w:numId w:val="2"/>
              </w:numPr>
              <w:tabs>
                <w:tab w:val="left" w:pos="240"/>
              </w:tabs>
              <w:ind w:left="0" w:firstLine="0"/>
            </w:pPr>
            <w:r w:rsidRPr="00C12835">
              <w:rPr>
                <w:lang w:val="uk-UA"/>
              </w:rPr>
              <w:t>З</w:t>
            </w:r>
            <w:r w:rsidR="00F6465C" w:rsidRPr="00C12835">
              <w:t>абезпечити кабінети медичного огляду сучасним, високотехнологічним медичним обладнанням під час надання паліативних послуг.</w:t>
            </w:r>
          </w:p>
          <w:p w14:paraId="268E7FCE" w14:textId="77777777" w:rsidR="00F6465C" w:rsidRPr="00C12835" w:rsidRDefault="00F6465C" w:rsidP="004A4146"/>
        </w:tc>
        <w:tc>
          <w:tcPr>
            <w:tcW w:w="2126" w:type="dxa"/>
          </w:tcPr>
          <w:p w14:paraId="43C9B7EF" w14:textId="77777777" w:rsidR="00F6465C" w:rsidRPr="00C12835" w:rsidRDefault="00F6465C" w:rsidP="004A4146">
            <w:r w:rsidRPr="00C12835">
              <w:t>Департамент здоров’я</w:t>
            </w:r>
          </w:p>
          <w:p w14:paraId="2CA22B36" w14:textId="77777777" w:rsidR="00F6465C" w:rsidRPr="00C12835" w:rsidRDefault="00F6465C" w:rsidP="004A4146">
            <w:r w:rsidRPr="00C12835">
              <w:t>обласної державної</w:t>
            </w:r>
          </w:p>
          <w:p w14:paraId="646072DC" w14:textId="77777777" w:rsidR="00F6465C" w:rsidRPr="00C12835" w:rsidRDefault="00F6465C" w:rsidP="004A4146">
            <w:r w:rsidRPr="00C12835">
              <w:t>адміністрації,</w:t>
            </w:r>
          </w:p>
          <w:p w14:paraId="63233D42" w14:textId="77777777" w:rsidR="00F6465C" w:rsidRPr="00C12835" w:rsidRDefault="00F6465C" w:rsidP="004A4146">
            <w:r w:rsidRPr="00C12835">
              <w:t>військові адміністрації</w:t>
            </w:r>
          </w:p>
          <w:p w14:paraId="59F1F6ED" w14:textId="77777777" w:rsidR="00F6465C" w:rsidRPr="00C12835" w:rsidRDefault="00F6465C" w:rsidP="004A4146">
            <w:r w:rsidRPr="00C12835">
              <w:t>населених пунктів</w:t>
            </w:r>
          </w:p>
          <w:p w14:paraId="329AB5CB" w14:textId="77777777" w:rsidR="00F6465C" w:rsidRPr="00C12835" w:rsidRDefault="00F6465C" w:rsidP="004A4146">
            <w:r w:rsidRPr="00C12835">
              <w:t>деокупованих</w:t>
            </w:r>
          </w:p>
          <w:p w14:paraId="743D0276" w14:textId="77777777" w:rsidR="00F6465C" w:rsidRPr="00C12835" w:rsidRDefault="00F6465C" w:rsidP="005150D4">
            <w:r w:rsidRPr="00C12835">
              <w:t>територіальних громад</w:t>
            </w:r>
            <w:r w:rsidR="005150D4">
              <w:rPr>
                <w:lang w:val="uk-UA"/>
              </w:rPr>
              <w:t xml:space="preserve"> </w:t>
            </w:r>
            <w:r w:rsidRPr="00C12835">
              <w:t>(за згодою)</w:t>
            </w:r>
          </w:p>
        </w:tc>
        <w:tc>
          <w:tcPr>
            <w:tcW w:w="1134" w:type="dxa"/>
          </w:tcPr>
          <w:p w14:paraId="63946146" w14:textId="77777777" w:rsidR="00F6465C" w:rsidRPr="00C12835" w:rsidRDefault="00F6465C" w:rsidP="00A25A87">
            <w:pPr>
              <w:jc w:val="center"/>
            </w:pPr>
            <w:r w:rsidRPr="00C12835">
              <w:t>Грудень</w:t>
            </w:r>
          </w:p>
          <w:p w14:paraId="4E64B6BC" w14:textId="77777777" w:rsidR="00F6465C" w:rsidRPr="00C12835" w:rsidRDefault="00F6465C" w:rsidP="00A25A87">
            <w:pPr>
              <w:jc w:val="center"/>
            </w:pPr>
            <w:r w:rsidRPr="00C12835">
              <w:t>2026 року</w:t>
            </w:r>
          </w:p>
        </w:tc>
        <w:tc>
          <w:tcPr>
            <w:tcW w:w="993" w:type="dxa"/>
          </w:tcPr>
          <w:p w14:paraId="08C33141" w14:textId="77777777" w:rsidR="00F6465C" w:rsidRPr="00C12835" w:rsidRDefault="00F6465C" w:rsidP="00A25A87">
            <w:pPr>
              <w:jc w:val="center"/>
            </w:pPr>
          </w:p>
        </w:tc>
        <w:tc>
          <w:tcPr>
            <w:tcW w:w="1417" w:type="dxa"/>
          </w:tcPr>
          <w:p w14:paraId="43452DC1" w14:textId="77777777" w:rsidR="00F6465C" w:rsidRPr="00C12835" w:rsidRDefault="00F6465C" w:rsidP="00A25A87">
            <w:pPr>
              <w:jc w:val="center"/>
            </w:pPr>
            <w:r w:rsidRPr="00C12835">
              <w:t>Виконується</w:t>
            </w:r>
          </w:p>
        </w:tc>
        <w:tc>
          <w:tcPr>
            <w:tcW w:w="7938" w:type="dxa"/>
          </w:tcPr>
          <w:p w14:paraId="4FF92638" w14:textId="77777777" w:rsidR="00945A40" w:rsidRPr="00C12835" w:rsidRDefault="00945A40" w:rsidP="00945A40">
            <w:pPr>
              <w:jc w:val="both"/>
            </w:pPr>
            <w:r w:rsidRPr="00C12835">
              <w:t xml:space="preserve">На сьогодні, 9 закладів охорони здоров’я деокупованої території Херсонської області законтрактовані за пакетом медичних послуг 23 «Стаціонарна паліативна медична допомога дорослим та дітям». З початку 2026 року надано – </w:t>
            </w:r>
            <w:r w:rsidR="007969E0">
              <w:rPr>
                <w:lang w:val="uk-UA"/>
              </w:rPr>
              <w:t>674</w:t>
            </w:r>
            <w:r w:rsidRPr="00C12835">
              <w:t xml:space="preserve"> послуги.</w:t>
            </w:r>
          </w:p>
          <w:p w14:paraId="243C1BC5" w14:textId="77777777" w:rsidR="00945A40" w:rsidRPr="00C12835" w:rsidRDefault="00945A40" w:rsidP="00945A40">
            <w:pPr>
              <w:jc w:val="both"/>
            </w:pPr>
            <w:r w:rsidRPr="00C12835">
              <w:t>За пакетом медичних послуг 24 «Мобільна паліативна медична допомога дорослим і дітям» 7 закладів охорони здоров’я деокупованої території Херсонської області уклали договори з Національною службою здоров’я України. З початку 2026 року надано</w:t>
            </w:r>
            <w:r w:rsidR="005150D4">
              <w:rPr>
                <w:lang w:val="uk-UA"/>
              </w:rPr>
              <w:t xml:space="preserve"> </w:t>
            </w:r>
            <w:r w:rsidRPr="00C12835">
              <w:t>-</w:t>
            </w:r>
            <w:r w:rsidR="005150D4">
              <w:rPr>
                <w:lang w:val="uk-UA"/>
              </w:rPr>
              <w:t xml:space="preserve">                 </w:t>
            </w:r>
            <w:r w:rsidR="007969E0">
              <w:rPr>
                <w:lang w:val="uk-UA"/>
              </w:rPr>
              <w:t>4893</w:t>
            </w:r>
            <w:r w:rsidRPr="00C12835">
              <w:t xml:space="preserve"> послуги.</w:t>
            </w:r>
          </w:p>
          <w:p w14:paraId="31021DD9" w14:textId="77777777" w:rsidR="00945A40" w:rsidRPr="00C12835" w:rsidRDefault="00945A40" w:rsidP="00945A40">
            <w:pPr>
              <w:jc w:val="both"/>
            </w:pPr>
            <w:r w:rsidRPr="00C12835">
              <w:t>Відповідно до табелю оснащення, кабінети медичного огляду для надання паліативних послуг закладів охорони здоров’я деокупованої території Херсонської області забезпечені сучасним, високотехнологічним медичним обладнанням.</w:t>
            </w:r>
          </w:p>
          <w:p w14:paraId="393FDA09" w14:textId="77777777" w:rsidR="00945A40" w:rsidRPr="00C12835" w:rsidRDefault="00945A40" w:rsidP="00945A40">
            <w:pPr>
              <w:jc w:val="both"/>
            </w:pPr>
            <w:r w:rsidRPr="00C12835">
              <w:t>На території</w:t>
            </w:r>
            <w:r w:rsidRPr="00C12835">
              <w:rPr>
                <w:lang w:val="uk-UA"/>
              </w:rPr>
              <w:t xml:space="preserve"> </w:t>
            </w:r>
            <w:r w:rsidRPr="00C12835">
              <w:t xml:space="preserve">Білозерської територіальної громади функціонують  лікарня, поліклінічне відділення, 2 амбулаторії ЗПСМ, 5 ФАПів та ФП. Усі медичні заклади територіальної громади забезпечені базовими лікарськими засобами та медичними виробами відповідно до потреби, оснащені комп’ютерною технікою, мають програмне забезпечення. </w:t>
            </w:r>
          </w:p>
          <w:p w14:paraId="619C5AB1" w14:textId="77777777" w:rsidR="007969E0" w:rsidRPr="002113D1" w:rsidRDefault="00945A40" w:rsidP="002113D1">
            <w:pPr>
              <w:pStyle w:val="Default"/>
              <w:jc w:val="both"/>
              <w:rPr>
                <w:sz w:val="20"/>
                <w:szCs w:val="20"/>
              </w:rPr>
            </w:pPr>
            <w:r w:rsidRPr="00C12835">
              <w:rPr>
                <w:sz w:val="20"/>
                <w:szCs w:val="20"/>
              </w:rPr>
              <w:t>У Високопільській територіальній громаді паліативні послуги в громаді надаються у мобільному форматі.</w:t>
            </w:r>
          </w:p>
        </w:tc>
      </w:tr>
      <w:tr w:rsidR="001C6738" w:rsidRPr="00417941" w14:paraId="46BC1385" w14:textId="77777777" w:rsidTr="002C2DD4">
        <w:tc>
          <w:tcPr>
            <w:tcW w:w="1951" w:type="dxa"/>
          </w:tcPr>
          <w:p w14:paraId="0BEE1D0F" w14:textId="77777777" w:rsidR="001C6738" w:rsidRPr="00C12835" w:rsidRDefault="00A25A87" w:rsidP="00A25A87">
            <w:r w:rsidRPr="00C12835">
              <w:rPr>
                <w:lang w:val="uk-UA"/>
              </w:rPr>
              <w:t>2)З</w:t>
            </w:r>
            <w:r w:rsidR="001C6738" w:rsidRPr="00C12835">
              <w:t xml:space="preserve">абезпечити доступність послуг з мобільної паліативної медичної </w:t>
            </w:r>
            <w:r w:rsidRPr="00C12835">
              <w:rPr>
                <w:lang w:val="uk-UA"/>
              </w:rPr>
              <w:t>д</w:t>
            </w:r>
            <w:r w:rsidR="001C6738" w:rsidRPr="00C12835">
              <w:t>опомоги для населення.</w:t>
            </w:r>
          </w:p>
          <w:p w14:paraId="48DD88F6" w14:textId="77777777" w:rsidR="001C6738" w:rsidRPr="00C12835" w:rsidRDefault="001C6738" w:rsidP="004A4146"/>
        </w:tc>
        <w:tc>
          <w:tcPr>
            <w:tcW w:w="2126" w:type="dxa"/>
          </w:tcPr>
          <w:p w14:paraId="75DC2E44" w14:textId="77777777" w:rsidR="001C6738" w:rsidRPr="00C12835" w:rsidRDefault="001C6738" w:rsidP="004A4146">
            <w:r w:rsidRPr="00C12835">
              <w:t>Департамент здоров’я</w:t>
            </w:r>
          </w:p>
          <w:p w14:paraId="1AE7CBEF" w14:textId="77777777" w:rsidR="001C6738" w:rsidRPr="00C12835" w:rsidRDefault="001C6738" w:rsidP="004A4146">
            <w:r w:rsidRPr="00C12835">
              <w:t>обласної державної</w:t>
            </w:r>
          </w:p>
          <w:p w14:paraId="49875296" w14:textId="77777777" w:rsidR="001C6738" w:rsidRPr="00C12835" w:rsidRDefault="001C6738" w:rsidP="004A4146">
            <w:r w:rsidRPr="00C12835">
              <w:t>адміністрації,</w:t>
            </w:r>
          </w:p>
          <w:p w14:paraId="67781843" w14:textId="77777777" w:rsidR="001C6738" w:rsidRPr="00C12835" w:rsidRDefault="001C6738" w:rsidP="004A4146">
            <w:r w:rsidRPr="00C12835">
              <w:t>військові адміністрації</w:t>
            </w:r>
          </w:p>
          <w:p w14:paraId="05479F08" w14:textId="77777777" w:rsidR="001C6738" w:rsidRPr="00C12835" w:rsidRDefault="001C6738" w:rsidP="004A4146">
            <w:r w:rsidRPr="00C12835">
              <w:t>населених пунктів</w:t>
            </w:r>
          </w:p>
          <w:p w14:paraId="27AC9D78" w14:textId="77777777" w:rsidR="001C6738" w:rsidRPr="00C12835" w:rsidRDefault="001C6738" w:rsidP="004A4146">
            <w:r w:rsidRPr="00C12835">
              <w:t>деокупованих</w:t>
            </w:r>
          </w:p>
          <w:p w14:paraId="2421DAD7" w14:textId="77777777" w:rsidR="001C6738" w:rsidRPr="00C12835" w:rsidRDefault="001C6738" w:rsidP="005150D4">
            <w:r w:rsidRPr="00C12835">
              <w:t>територіальних громад</w:t>
            </w:r>
            <w:r w:rsidR="005150D4">
              <w:rPr>
                <w:lang w:val="uk-UA"/>
              </w:rPr>
              <w:t xml:space="preserve"> </w:t>
            </w:r>
            <w:r w:rsidRPr="00C12835">
              <w:t>(за згодою)</w:t>
            </w:r>
          </w:p>
        </w:tc>
        <w:tc>
          <w:tcPr>
            <w:tcW w:w="1134" w:type="dxa"/>
          </w:tcPr>
          <w:p w14:paraId="41D52034" w14:textId="77777777" w:rsidR="001C6738" w:rsidRPr="00C12835" w:rsidRDefault="001C6738" w:rsidP="00A25A87">
            <w:pPr>
              <w:jc w:val="center"/>
            </w:pPr>
            <w:r w:rsidRPr="00C12835">
              <w:t>Грудень</w:t>
            </w:r>
          </w:p>
          <w:p w14:paraId="28414A47" w14:textId="77777777" w:rsidR="001C6738" w:rsidRPr="00C12835" w:rsidRDefault="001C6738" w:rsidP="00A25A87">
            <w:pPr>
              <w:jc w:val="center"/>
            </w:pPr>
            <w:r w:rsidRPr="00C12835">
              <w:t>2026 року</w:t>
            </w:r>
          </w:p>
        </w:tc>
        <w:tc>
          <w:tcPr>
            <w:tcW w:w="993" w:type="dxa"/>
          </w:tcPr>
          <w:p w14:paraId="6BCB4208" w14:textId="77777777" w:rsidR="001C6738" w:rsidRPr="00C12835" w:rsidRDefault="001C6738" w:rsidP="00A25A87">
            <w:pPr>
              <w:jc w:val="center"/>
            </w:pPr>
          </w:p>
        </w:tc>
        <w:tc>
          <w:tcPr>
            <w:tcW w:w="1417" w:type="dxa"/>
          </w:tcPr>
          <w:p w14:paraId="6FB12E9B" w14:textId="77777777" w:rsidR="001C6738" w:rsidRPr="00C12835" w:rsidRDefault="001C6738" w:rsidP="00A25A87">
            <w:pPr>
              <w:jc w:val="center"/>
            </w:pPr>
            <w:r w:rsidRPr="00C12835">
              <w:t>Виконується</w:t>
            </w:r>
          </w:p>
        </w:tc>
        <w:tc>
          <w:tcPr>
            <w:tcW w:w="7938" w:type="dxa"/>
          </w:tcPr>
          <w:p w14:paraId="7B55DA54" w14:textId="77777777" w:rsidR="00417941" w:rsidRPr="00417941" w:rsidRDefault="001C6738" w:rsidP="00A25A87">
            <w:pPr>
              <w:jc w:val="both"/>
              <w:rPr>
                <w:lang w:val="uk-UA"/>
              </w:rPr>
            </w:pPr>
            <w:r w:rsidRPr="00C12835">
              <w:rPr>
                <w:lang w:val="uk-UA"/>
              </w:rPr>
              <w:t>Для здійснення заходів з надання паліативної</w:t>
            </w:r>
            <w:r w:rsidR="00B0397E" w:rsidRPr="00C12835">
              <w:rPr>
                <w:lang w:val="uk-UA"/>
              </w:rPr>
              <w:t xml:space="preserve"> </w:t>
            </w:r>
            <w:r w:rsidRPr="00C12835">
              <w:rPr>
                <w:lang w:val="uk-UA"/>
              </w:rPr>
              <w:t>допомоги дітям Херсонської області, на базі КНП</w:t>
            </w:r>
            <w:r w:rsidR="00B0397E" w:rsidRPr="00C12835">
              <w:rPr>
                <w:lang w:val="uk-UA"/>
              </w:rPr>
              <w:t xml:space="preserve"> </w:t>
            </w:r>
            <w:r w:rsidRPr="00C12835">
              <w:rPr>
                <w:lang w:val="uk-UA"/>
              </w:rPr>
              <w:t>«Херсонська дитяча обласна клінічна лікарня» ХОР</w:t>
            </w:r>
            <w:r w:rsidR="00B0397E" w:rsidRPr="00C12835">
              <w:rPr>
                <w:lang w:val="uk-UA"/>
              </w:rPr>
              <w:t xml:space="preserve"> </w:t>
            </w:r>
            <w:r w:rsidRPr="00C12835">
              <w:rPr>
                <w:lang w:val="uk-UA"/>
              </w:rPr>
              <w:t xml:space="preserve">створено паліативну виїзну бригаду. </w:t>
            </w:r>
            <w:r w:rsidR="00417941" w:rsidRPr="00417941">
              <w:rPr>
                <w:rFonts w:eastAsia="Calibri"/>
                <w:lang w:val="uk-UA"/>
              </w:rPr>
              <w:t>З початку 2026 року бригадою надано допомогу 3 пацієнтам.</w:t>
            </w:r>
          </w:p>
          <w:p w14:paraId="27A5C99E" w14:textId="77777777" w:rsidR="000A091E" w:rsidRPr="00417941" w:rsidRDefault="000A091E" w:rsidP="00A25A87">
            <w:pPr>
              <w:jc w:val="both"/>
              <w:rPr>
                <w:lang w:val="uk-UA"/>
              </w:rPr>
            </w:pPr>
            <w:r w:rsidRPr="00C12835">
              <w:rPr>
                <w:lang w:val="uk-UA"/>
              </w:rPr>
              <w:t>З 01.01.2025 року заклад КНП «Високопільська лікарня» законтрактував з НСЗУ пакет з паліативної</w:t>
            </w:r>
            <w:r w:rsidR="00B0397E" w:rsidRPr="00C12835">
              <w:rPr>
                <w:lang w:val="uk-UA"/>
              </w:rPr>
              <w:t xml:space="preserve"> </w:t>
            </w:r>
            <w:r w:rsidRPr="00C12835">
              <w:rPr>
                <w:lang w:val="uk-UA"/>
              </w:rPr>
              <w:t xml:space="preserve">допомоги. </w:t>
            </w:r>
            <w:r w:rsidRPr="00C12835">
              <w:t>Сформована бригада, яка виїжджає</w:t>
            </w:r>
            <w:r w:rsidR="00B0397E" w:rsidRPr="00C12835">
              <w:t xml:space="preserve"> </w:t>
            </w:r>
            <w:r w:rsidRPr="00C12835">
              <w:t>кожної</w:t>
            </w:r>
            <w:r w:rsidR="00B0397E" w:rsidRPr="00C12835">
              <w:t xml:space="preserve"> </w:t>
            </w:r>
            <w:r w:rsidRPr="00C12835">
              <w:t xml:space="preserve">неділі до громадян для </w:t>
            </w:r>
            <w:r w:rsidRPr="00417941">
              <w:t>надання</w:t>
            </w:r>
            <w:r w:rsidR="00B0397E" w:rsidRPr="00417941">
              <w:t xml:space="preserve"> </w:t>
            </w:r>
            <w:r w:rsidRPr="00417941">
              <w:t>паліативної</w:t>
            </w:r>
            <w:r w:rsidR="00B0397E" w:rsidRPr="00417941">
              <w:t xml:space="preserve"> </w:t>
            </w:r>
            <w:r w:rsidRPr="00417941">
              <w:t>медичної</w:t>
            </w:r>
            <w:r w:rsidR="00B0397E" w:rsidRPr="00417941">
              <w:t xml:space="preserve"> </w:t>
            </w:r>
            <w:r w:rsidRPr="00417941">
              <w:t>допомоги</w:t>
            </w:r>
            <w:r w:rsidR="00B0397E" w:rsidRPr="00417941">
              <w:t>.</w:t>
            </w:r>
          </w:p>
          <w:p w14:paraId="1E348B0A" w14:textId="77777777" w:rsidR="00417941" w:rsidRPr="00DD233B" w:rsidRDefault="00417941" w:rsidP="00417941">
            <w:pPr>
              <w:jc w:val="both"/>
              <w:rPr>
                <w:lang w:val="uk-UA"/>
              </w:rPr>
            </w:pPr>
            <w:r w:rsidRPr="00417941">
              <w:rPr>
                <w:lang w:val="uk-UA"/>
              </w:rPr>
              <w:t>.</w:t>
            </w:r>
            <w:hyperlink r:id="rId857" w:history="1">
              <w:r w:rsidRPr="00417941">
                <w:rPr>
                  <w:rStyle w:val="a5"/>
                  <w:lang w:val="uk-UA"/>
                </w:rPr>
                <w:t>https://kronau.gov.ua/komunalne-nekomercijne-pidpriemstvo-visokopilska-likarnya-visokopilskoi-selischnoi-radi-berislavskogo-rajonu-hersonskoi-oblasti-15-32-29-15-02-2022 /</w:t>
              </w:r>
            </w:hyperlink>
          </w:p>
          <w:p w14:paraId="60C6D3E6" w14:textId="77777777" w:rsidR="00417941" w:rsidRPr="00417941" w:rsidRDefault="00417941" w:rsidP="00A25A87">
            <w:pPr>
              <w:jc w:val="both"/>
              <w:rPr>
                <w:lang w:val="uk-UA"/>
              </w:rPr>
            </w:pPr>
          </w:p>
        </w:tc>
      </w:tr>
      <w:tr w:rsidR="003E1C4F" w:rsidRPr="00ED51E9" w14:paraId="61B9E198" w14:textId="77777777" w:rsidTr="002C2DD4">
        <w:tc>
          <w:tcPr>
            <w:tcW w:w="15559" w:type="dxa"/>
            <w:gridSpan w:val="6"/>
          </w:tcPr>
          <w:p w14:paraId="38459D8C" w14:textId="77777777" w:rsidR="003E1C4F" w:rsidRPr="00C12835" w:rsidRDefault="003E1C4F" w:rsidP="005150D4">
            <w:pPr>
              <w:jc w:val="center"/>
              <w:rPr>
                <w:b/>
                <w:bCs/>
              </w:rPr>
            </w:pPr>
            <w:r w:rsidRPr="00C12835">
              <w:rPr>
                <w:b/>
                <w:bCs/>
              </w:rPr>
              <w:t>Стратегічна ціль «Держава сприяє підвищенню рівня захисту прав жінок та чоловіків, хлопчиків та дівчат,</w:t>
            </w:r>
            <w:r w:rsidR="005150D4">
              <w:rPr>
                <w:b/>
                <w:bCs/>
                <w:lang w:val="uk-UA"/>
              </w:rPr>
              <w:t xml:space="preserve"> </w:t>
            </w:r>
            <w:r w:rsidRPr="00C12835">
              <w:rPr>
                <w:b/>
                <w:bCs/>
              </w:rPr>
              <w:t>зокрема осіб з інвалідністю»</w:t>
            </w:r>
          </w:p>
        </w:tc>
      </w:tr>
      <w:tr w:rsidR="003E1C4F" w:rsidRPr="00ED51E9" w14:paraId="3E0BB2A4" w14:textId="77777777" w:rsidTr="002C2DD4">
        <w:tc>
          <w:tcPr>
            <w:tcW w:w="15559" w:type="dxa"/>
            <w:gridSpan w:val="6"/>
          </w:tcPr>
          <w:p w14:paraId="331066FA" w14:textId="77777777" w:rsidR="003E1C4F" w:rsidRPr="00C12835" w:rsidRDefault="003E1C4F" w:rsidP="00A25A87">
            <w:pPr>
              <w:jc w:val="center"/>
              <w:rPr>
                <w:b/>
                <w:bCs/>
              </w:rPr>
            </w:pPr>
            <w:r w:rsidRPr="00C12835">
              <w:rPr>
                <w:b/>
                <w:bCs/>
              </w:rPr>
              <w:t>Завдання 39. Забезпечення перегляду наявних процедур розгляду справ та надання допомоги постраждалим від усіх форм</w:t>
            </w:r>
          </w:p>
          <w:p w14:paraId="174B47BC" w14:textId="77777777" w:rsidR="003E1C4F" w:rsidRPr="00C12835" w:rsidRDefault="003E1C4F" w:rsidP="00A25A87">
            <w:pPr>
              <w:jc w:val="center"/>
              <w:rPr>
                <w:b/>
                <w:bCs/>
              </w:rPr>
            </w:pPr>
            <w:r w:rsidRPr="00C12835">
              <w:rPr>
                <w:b/>
                <w:bCs/>
              </w:rPr>
              <w:t>насильства з метою приведення у відповідність з найкращими світовими практиками та уникнення ретравматизації</w:t>
            </w:r>
          </w:p>
        </w:tc>
      </w:tr>
      <w:tr w:rsidR="00F84610" w:rsidRPr="00ED51E9" w14:paraId="0CFE7FC3" w14:textId="77777777" w:rsidTr="002C2DD4">
        <w:tc>
          <w:tcPr>
            <w:tcW w:w="1951" w:type="dxa"/>
          </w:tcPr>
          <w:p w14:paraId="61D11205" w14:textId="77777777" w:rsidR="00F84610" w:rsidRPr="00C12835" w:rsidRDefault="00F84610" w:rsidP="004A4146">
            <w:r w:rsidRPr="00C12835">
              <w:t xml:space="preserve">1) </w:t>
            </w:r>
            <w:r w:rsidR="007A6526" w:rsidRPr="00C12835">
              <w:rPr>
                <w:lang w:val="uk-UA"/>
              </w:rPr>
              <w:t>З</w:t>
            </w:r>
            <w:r w:rsidRPr="00C12835">
              <w:t>абезпечити</w:t>
            </w:r>
          </w:p>
          <w:p w14:paraId="2CAD3EDB" w14:textId="77777777" w:rsidR="00F84610" w:rsidRPr="00C12835" w:rsidRDefault="00F84610" w:rsidP="004A4146">
            <w:r w:rsidRPr="00C12835">
              <w:t>продовження</w:t>
            </w:r>
          </w:p>
          <w:p w14:paraId="0D5126C3" w14:textId="77777777" w:rsidR="00F84610" w:rsidRPr="00C12835" w:rsidRDefault="00F84610" w:rsidP="004A4146">
            <w:r w:rsidRPr="00C12835">
              <w:t>розвитку системи</w:t>
            </w:r>
          </w:p>
          <w:p w14:paraId="7D48BA16" w14:textId="77777777" w:rsidR="00F84610" w:rsidRPr="00C12835" w:rsidRDefault="00F84610" w:rsidP="004A4146">
            <w:r w:rsidRPr="00C12835">
              <w:lastRenderedPageBreak/>
              <w:t>надання соціальних</w:t>
            </w:r>
          </w:p>
          <w:p w14:paraId="6A17E77C" w14:textId="77777777" w:rsidR="00F84610" w:rsidRPr="00C12835" w:rsidRDefault="00F84610" w:rsidP="004A4146">
            <w:r w:rsidRPr="00C12835">
              <w:t>послуг особам, які</w:t>
            </w:r>
          </w:p>
          <w:p w14:paraId="321865E0" w14:textId="77777777" w:rsidR="00F84610" w:rsidRPr="00C12835" w:rsidRDefault="00F84610" w:rsidP="004A4146">
            <w:r w:rsidRPr="00C12835">
              <w:t>постраждали від</w:t>
            </w:r>
          </w:p>
          <w:p w14:paraId="6D091671" w14:textId="77777777" w:rsidR="00F84610" w:rsidRPr="00C12835" w:rsidRDefault="00F84610" w:rsidP="004A4146">
            <w:r w:rsidRPr="00C12835">
              <w:t>насильства за ознакою статі</w:t>
            </w:r>
          </w:p>
        </w:tc>
        <w:tc>
          <w:tcPr>
            <w:tcW w:w="2126" w:type="dxa"/>
          </w:tcPr>
          <w:p w14:paraId="10AEE59D" w14:textId="77777777" w:rsidR="00F84610" w:rsidRPr="00C12835" w:rsidRDefault="00F84610" w:rsidP="004A4146">
            <w:r w:rsidRPr="00C12835">
              <w:lastRenderedPageBreak/>
              <w:t>Департамент</w:t>
            </w:r>
          </w:p>
          <w:p w14:paraId="20AB758E" w14:textId="77777777" w:rsidR="00F84610" w:rsidRPr="00C12835" w:rsidRDefault="00F84610" w:rsidP="004A4146">
            <w:r w:rsidRPr="00C12835">
              <w:t>соціального розвитку</w:t>
            </w:r>
          </w:p>
          <w:p w14:paraId="6CC980EE" w14:textId="77777777" w:rsidR="00F84610" w:rsidRPr="00C12835" w:rsidRDefault="00F84610" w:rsidP="004A4146">
            <w:r w:rsidRPr="00C12835">
              <w:t>обласної державної</w:t>
            </w:r>
          </w:p>
          <w:p w14:paraId="09641B15" w14:textId="77777777" w:rsidR="00F84610" w:rsidRPr="00C12835" w:rsidRDefault="00F84610" w:rsidP="004A4146">
            <w:r w:rsidRPr="00C12835">
              <w:lastRenderedPageBreak/>
              <w:t>адміністрації,</w:t>
            </w:r>
          </w:p>
          <w:p w14:paraId="606FA867" w14:textId="77777777" w:rsidR="00F84610" w:rsidRPr="00C12835" w:rsidRDefault="00F84610" w:rsidP="004A4146">
            <w:r w:rsidRPr="00C12835">
              <w:t>Херсонський обласний</w:t>
            </w:r>
            <w:r w:rsidR="005150D4">
              <w:rPr>
                <w:lang w:val="uk-UA"/>
              </w:rPr>
              <w:t xml:space="preserve"> </w:t>
            </w:r>
            <w:r w:rsidRPr="00C12835">
              <w:t>центр соціальних служб,</w:t>
            </w:r>
            <w:r w:rsidR="005150D4">
              <w:rPr>
                <w:lang w:val="uk-UA"/>
              </w:rPr>
              <w:t xml:space="preserve"> </w:t>
            </w:r>
            <w:r w:rsidRPr="00C12835">
              <w:t>військові адміністрації</w:t>
            </w:r>
          </w:p>
          <w:p w14:paraId="369C64F7" w14:textId="77777777" w:rsidR="00F84610" w:rsidRPr="00C12835" w:rsidRDefault="00F84610" w:rsidP="004A4146">
            <w:r w:rsidRPr="00C12835">
              <w:t>населених пунктів</w:t>
            </w:r>
          </w:p>
          <w:p w14:paraId="28DA20A3" w14:textId="77777777" w:rsidR="00F84610" w:rsidRPr="00C12835" w:rsidRDefault="00F84610" w:rsidP="004A4146">
            <w:r w:rsidRPr="00C12835">
              <w:t>деокупованих</w:t>
            </w:r>
          </w:p>
          <w:p w14:paraId="5322DCF0" w14:textId="77777777" w:rsidR="00F84610" w:rsidRPr="00C12835" w:rsidRDefault="00F84610" w:rsidP="005150D4">
            <w:r w:rsidRPr="00C12835">
              <w:t>територіальних громад</w:t>
            </w:r>
            <w:r w:rsidR="005150D4">
              <w:rPr>
                <w:lang w:val="uk-UA"/>
              </w:rPr>
              <w:t xml:space="preserve"> </w:t>
            </w:r>
            <w:r w:rsidRPr="00C12835">
              <w:t>(за згодою)</w:t>
            </w:r>
          </w:p>
        </w:tc>
        <w:tc>
          <w:tcPr>
            <w:tcW w:w="1134" w:type="dxa"/>
          </w:tcPr>
          <w:p w14:paraId="7B82C737" w14:textId="77777777" w:rsidR="00F84610" w:rsidRPr="00C12835" w:rsidRDefault="00F84610" w:rsidP="007A6526">
            <w:pPr>
              <w:jc w:val="center"/>
            </w:pPr>
            <w:r w:rsidRPr="00C12835">
              <w:lastRenderedPageBreak/>
              <w:t>Грудень</w:t>
            </w:r>
          </w:p>
          <w:p w14:paraId="632175A0" w14:textId="77777777" w:rsidR="00F84610" w:rsidRPr="00C12835" w:rsidRDefault="00432FF0" w:rsidP="007A6526">
            <w:pPr>
              <w:jc w:val="center"/>
            </w:pPr>
            <w:r w:rsidRPr="00C12835">
              <w:t xml:space="preserve">2026 </w:t>
            </w:r>
            <w:r w:rsidR="00F84610" w:rsidRPr="00C12835">
              <w:t>року</w:t>
            </w:r>
          </w:p>
        </w:tc>
        <w:tc>
          <w:tcPr>
            <w:tcW w:w="993" w:type="dxa"/>
          </w:tcPr>
          <w:p w14:paraId="15AA63A7" w14:textId="77777777" w:rsidR="00F84610" w:rsidRPr="00C12835" w:rsidRDefault="00F84610" w:rsidP="007A6526">
            <w:pPr>
              <w:jc w:val="center"/>
            </w:pPr>
          </w:p>
        </w:tc>
        <w:tc>
          <w:tcPr>
            <w:tcW w:w="1417" w:type="dxa"/>
          </w:tcPr>
          <w:p w14:paraId="44BDC00E" w14:textId="77777777" w:rsidR="00F84610" w:rsidRPr="00C12835" w:rsidRDefault="00F84610" w:rsidP="007A6526">
            <w:pPr>
              <w:jc w:val="center"/>
            </w:pPr>
            <w:r w:rsidRPr="00C12835">
              <w:t>Викон</w:t>
            </w:r>
            <w:r w:rsidR="00432FF0" w:rsidRPr="00C12835">
              <w:t>ується</w:t>
            </w:r>
          </w:p>
        </w:tc>
        <w:tc>
          <w:tcPr>
            <w:tcW w:w="7938" w:type="dxa"/>
          </w:tcPr>
          <w:p w14:paraId="3E7DB061" w14:textId="77777777" w:rsidR="003947FA" w:rsidRDefault="001B5DF4" w:rsidP="001B5DF4">
            <w:pPr>
              <w:jc w:val="both"/>
              <w:rPr>
                <w:lang w:val="uk-UA"/>
              </w:rPr>
            </w:pPr>
            <w:r w:rsidRPr="00C12835">
              <w:t xml:space="preserve">З метою надання соціально-психологічної допомоги постраждалим від домашнього насильства, насильства за ознакою статі, у тому числі відносно дітей, в області діють притулок, денний центр, </w:t>
            </w:r>
            <w:r w:rsidRPr="00C12835">
              <w:rPr>
                <w:lang w:val="uk-UA"/>
              </w:rPr>
              <w:t>5</w:t>
            </w:r>
            <w:r w:rsidRPr="00C12835">
              <w:t xml:space="preserve"> мобільних бригад та кризова кімната. </w:t>
            </w:r>
          </w:p>
          <w:p w14:paraId="76E4442A" w14:textId="77777777" w:rsidR="001B5DF4" w:rsidRPr="00C12835" w:rsidRDefault="001B5DF4" w:rsidP="001B5DF4">
            <w:pPr>
              <w:jc w:val="both"/>
            </w:pPr>
            <w:r w:rsidRPr="00C12835">
              <w:lastRenderedPageBreak/>
              <w:t>Херсонська міська територіальна громада активно працює над забезпеченням соціальних послуг для осіб, що постраждали від домашнього насильства та/або насильства за ознакою статі, включно із сексуальним насильством, пов’язаним з конфліктом. Розпорядженням начальника Херсонської міської військової адміністрації від 07</w:t>
            </w:r>
            <w:r w:rsidR="00DC0A55">
              <w:rPr>
                <w:lang w:val="uk-UA"/>
              </w:rPr>
              <w:t xml:space="preserve"> січня </w:t>
            </w:r>
            <w:r w:rsidRPr="00C12835">
              <w:t xml:space="preserve">2026 </w:t>
            </w:r>
            <w:r w:rsidR="00DC0A55">
              <w:rPr>
                <w:lang w:val="uk-UA"/>
              </w:rPr>
              <w:t>року</w:t>
            </w:r>
            <w:r w:rsidRPr="00C12835">
              <w:t xml:space="preserve"> № 05 затверджено Комплексну програму із запобігання та протидії домашньому насильству, насильству за ознакою статі Херсонської міської територіальної громади на 2026-2028 роки.</w:t>
            </w:r>
          </w:p>
          <w:p w14:paraId="2E17F1AD" w14:textId="77777777" w:rsidR="001B5DF4" w:rsidRPr="00C12835" w:rsidRDefault="001B5DF4" w:rsidP="001B5DF4">
            <w:pPr>
              <w:jc w:val="both"/>
            </w:pPr>
            <w:r w:rsidRPr="00C12835">
              <w:t>В структурі ХМЦСССДМ утворений відділ з протидії та запобігання домашньому насильству, в складі якого функціонують три служби: Притулок для осіб, які постраждали від домашнього насильства та/або насильства за ознакою статі, Денний центр та Мобільна бригада соціально-психологічної допомоги особам, які постраждали від домашнього насильства та/або насильства за ознакою статі. Основними завданнями, відповідно до повноважень та компетенції, є: протидія та запобігання насильству, надання допомоги та підтримки постраждалим, проведення просвітницьких заходів та взаємодія з іншими структурами та громадськість.</w:t>
            </w:r>
          </w:p>
          <w:p w14:paraId="679F3B68" w14:textId="77777777" w:rsidR="001B5DF4" w:rsidRPr="00C12835" w:rsidRDefault="001B5DF4" w:rsidP="001B5DF4">
            <w:pPr>
              <w:jc w:val="both"/>
            </w:pPr>
            <w:r w:rsidRPr="00C12835">
              <w:t>Фахівці КНП «ЦНСП» Дар’ївської сільської ради обізнані щодо порядку реагування на випадки насильства за ознакою статі, володіють необхідними знаннями щодо алгоритмів міжвідомчої взаємодії та готові забезпечувати своєчасне реагування, консультування і спрямування осіб до відповідних служб та спеціалістів. У звітному періоді звернень не було.</w:t>
            </w:r>
          </w:p>
          <w:p w14:paraId="62B70282" w14:textId="77777777" w:rsidR="001B5DF4" w:rsidRPr="00C12835" w:rsidRDefault="001B5DF4" w:rsidP="001B5DF4">
            <w:pPr>
              <w:jc w:val="both"/>
            </w:pPr>
            <w:r w:rsidRPr="00C12835">
              <w:t>Протягом звітного періоду КО "Центр надання соціальних послуг" Борозенської сільської ради та Службою у справах дітей  було проведено комплексну роботу з родиною, у якої було зафіксовано факти домашнього насильства.</w:t>
            </w:r>
          </w:p>
          <w:p w14:paraId="21E82D7D" w14:textId="77777777" w:rsidR="007B5EA1" w:rsidRPr="00B215EB" w:rsidRDefault="001B5DF4" w:rsidP="007A6526">
            <w:pPr>
              <w:jc w:val="both"/>
              <w:rPr>
                <w:lang w:val="uk-UA"/>
              </w:rPr>
            </w:pPr>
            <w:r w:rsidRPr="00C12835">
              <w:t xml:space="preserve">Працівниками відділу соціальних служб для сім’ї, дітей та молоді КЗ «Високопільський ЦНСП» надавалися соціальні послуги, велася інформаційно-розяснювальна робота, а саме: бесіди з </w:t>
            </w:r>
            <w:r w:rsidR="00AA7836" w:rsidRPr="00C12835">
              <w:rPr>
                <w:lang w:val="uk-UA"/>
              </w:rPr>
              <w:t>7</w:t>
            </w:r>
            <w:r w:rsidRPr="00C12835">
              <w:t xml:space="preserve"> особами, які постраждали від насильства за ознакою статі.</w:t>
            </w:r>
            <w:r w:rsidR="00B215EB" w:rsidRPr="00DD233B">
              <w:t xml:space="preserve"> </w:t>
            </w:r>
            <w:hyperlink r:id="rId858" w:history="1">
              <w:r w:rsidR="00B215EB" w:rsidRPr="00B215EB">
                <w:rPr>
                  <w:rStyle w:val="a5"/>
                </w:rPr>
                <w:t>https</w:t>
              </w:r>
              <w:r w:rsidR="00B215EB" w:rsidRPr="00B215EB">
                <w:rPr>
                  <w:rStyle w:val="a5"/>
                  <w:lang w:val="uk-UA"/>
                </w:rPr>
                <w:t>://</w:t>
              </w:r>
              <w:r w:rsidR="00B215EB" w:rsidRPr="00B215EB">
                <w:rPr>
                  <w:rStyle w:val="a5"/>
                </w:rPr>
                <w:t>kronau</w:t>
              </w:r>
              <w:r w:rsidR="00B215EB" w:rsidRPr="00B215EB">
                <w:rPr>
                  <w:rStyle w:val="a5"/>
                  <w:lang w:val="uk-UA"/>
                </w:rPr>
                <w:t>.</w:t>
              </w:r>
              <w:r w:rsidR="00B215EB" w:rsidRPr="00B215EB">
                <w:rPr>
                  <w:rStyle w:val="a5"/>
                </w:rPr>
                <w:t>gov</w:t>
              </w:r>
              <w:r w:rsidR="00B215EB" w:rsidRPr="00B215EB">
                <w:rPr>
                  <w:rStyle w:val="a5"/>
                  <w:lang w:val="uk-UA"/>
                </w:rPr>
                <w:t>.</w:t>
              </w:r>
              <w:r w:rsidR="00B215EB" w:rsidRPr="00B215EB">
                <w:rPr>
                  <w:rStyle w:val="a5"/>
                </w:rPr>
                <w:t>ua</w:t>
              </w:r>
              <w:r w:rsidR="00B215EB" w:rsidRPr="00B215EB">
                <w:rPr>
                  <w:rStyle w:val="a5"/>
                  <w:lang w:val="uk-UA"/>
                </w:rPr>
                <w:t>/</w:t>
              </w:r>
              <w:r w:rsidR="00B215EB" w:rsidRPr="00B215EB">
                <w:rPr>
                  <w:rStyle w:val="a5"/>
                </w:rPr>
                <w:t>news</w:t>
              </w:r>
              <w:r w:rsidR="00B215EB" w:rsidRPr="00B215EB">
                <w:rPr>
                  <w:rStyle w:val="a5"/>
                  <w:lang w:val="uk-UA"/>
                </w:rPr>
                <w:t>/1779954669/</w:t>
              </w:r>
            </w:hyperlink>
            <w:r w:rsidR="00B215EB" w:rsidRPr="00B215EB">
              <w:rPr>
                <w:lang w:val="uk-UA"/>
              </w:rPr>
              <w:t xml:space="preserve"> .</w:t>
            </w:r>
          </w:p>
          <w:p w14:paraId="6325DC57" w14:textId="77777777" w:rsidR="00090147" w:rsidRPr="00B215EB" w:rsidRDefault="00090147" w:rsidP="00090147">
            <w:pPr>
              <w:jc w:val="both"/>
              <w:rPr>
                <w:lang w:val="uk-UA"/>
              </w:rPr>
            </w:pPr>
            <w:r w:rsidRPr="00B215EB">
              <w:rPr>
                <w:lang w:val="uk-UA"/>
              </w:rPr>
              <w:t xml:space="preserve">В Тягинській територіальній громаді </w:t>
            </w:r>
            <w:r w:rsidRPr="00B215EB">
              <w:t>КЗ “Територіальний центр” забезпечує наданн</w:t>
            </w:r>
            <w:r w:rsidRPr="00B215EB">
              <w:rPr>
                <w:lang w:val="uk-UA"/>
              </w:rPr>
              <w:t xml:space="preserve">я </w:t>
            </w:r>
            <w:r w:rsidRPr="00B215EB">
              <w:t>соціальних послуг. Особи, які</w:t>
            </w:r>
            <w:r w:rsidRPr="00B215EB">
              <w:rPr>
                <w:lang w:val="uk-UA"/>
              </w:rPr>
              <w:t xml:space="preserve"> </w:t>
            </w:r>
            <w:r w:rsidRPr="00B215EB">
              <w:t>постраждали від насильства за</w:t>
            </w:r>
            <w:r w:rsidRPr="00B215EB">
              <w:rPr>
                <w:lang w:val="uk-UA"/>
              </w:rPr>
              <w:t xml:space="preserve"> </w:t>
            </w:r>
            <w:r w:rsidRPr="00B215EB">
              <w:t>ознакою статі, відсутні у громаді.</w:t>
            </w:r>
          </w:p>
          <w:p w14:paraId="3E82DDD5" w14:textId="77777777" w:rsidR="003947FA" w:rsidRPr="00B215EB" w:rsidRDefault="003947FA" w:rsidP="00090147">
            <w:pPr>
              <w:jc w:val="both"/>
              <w:rPr>
                <w:lang w:val="uk-UA"/>
              </w:rPr>
            </w:pPr>
            <w:r w:rsidRPr="00B215EB">
              <w:rPr>
                <w:lang w:val="uk-UA"/>
              </w:rPr>
              <w:t>КУ «Центр надання соціальних послуг» Станіславської сільської ради забезпечується виявлення осіб та сімей, які перебувають у складних життєвих обставинах, у тому числі осіб, які можуть постраждати від домашнього насильства та насильства за ознакою статі.</w:t>
            </w:r>
          </w:p>
          <w:p w14:paraId="3D850141" w14:textId="77777777" w:rsidR="003947FA" w:rsidRPr="00B215EB" w:rsidRDefault="003947FA" w:rsidP="003947FA">
            <w:pPr>
              <w:jc w:val="both"/>
              <w:rPr>
                <w:lang w:val="uk-UA"/>
              </w:rPr>
            </w:pPr>
            <w:r w:rsidRPr="00B215EB">
              <w:rPr>
                <w:color w:val="000000"/>
                <w:lang w:val="uk-UA"/>
              </w:rPr>
              <w:t>Спеціалістами соціальних служб Білозерської громади взято участь у сертифікатній програмі підвищення кваліфікації «Підготовка соціальних працівників щодо протидії домашньому насильству і зміни насильницької поведінки кривдника».</w:t>
            </w:r>
          </w:p>
          <w:p w14:paraId="328E0264" w14:textId="77777777" w:rsidR="003947FA" w:rsidRPr="003947FA" w:rsidRDefault="003947FA" w:rsidP="00090147">
            <w:pPr>
              <w:jc w:val="both"/>
              <w:rPr>
                <w:lang w:val="uk-UA"/>
              </w:rPr>
            </w:pPr>
            <w:r w:rsidRPr="00B215EB">
              <w:t xml:space="preserve">Представники </w:t>
            </w:r>
            <w:r w:rsidR="00B215EB" w:rsidRPr="00B215EB">
              <w:rPr>
                <w:lang w:val="uk-UA"/>
              </w:rPr>
              <w:t xml:space="preserve">органів місцевого самоврядування Новорайської громади </w:t>
            </w:r>
            <w:r w:rsidRPr="00B215EB">
              <w:t>пройшли освітньо-онлайн курс з теми «Запобігання та протидія домашньому насильству: механізм впровадження в територіальних громадах. Здобуті знання на навички будуть використовуватись для ефективної розбудови механізму запобігання та протидії насильства у нашій громаді та формування безнасильницького середовища у с</w:t>
            </w:r>
            <w:r w:rsidRPr="00DD233B">
              <w:t>успільства.</w:t>
            </w:r>
          </w:p>
        </w:tc>
      </w:tr>
      <w:tr w:rsidR="003E1C4F" w:rsidRPr="00ED51E9" w14:paraId="0AFBE795" w14:textId="77777777" w:rsidTr="002C2DD4">
        <w:tc>
          <w:tcPr>
            <w:tcW w:w="15559" w:type="dxa"/>
            <w:gridSpan w:val="6"/>
          </w:tcPr>
          <w:p w14:paraId="1A780F9E" w14:textId="77777777" w:rsidR="003E1C4F" w:rsidRPr="00C12835" w:rsidRDefault="003E1C4F" w:rsidP="005150D4">
            <w:pPr>
              <w:jc w:val="center"/>
            </w:pPr>
            <w:r w:rsidRPr="00C12835">
              <w:rPr>
                <w:b/>
                <w:bCs/>
              </w:rPr>
              <w:lastRenderedPageBreak/>
              <w:t>Завдання 40.Створення умов для вдосконалення сімейних форм виховання дітей-сиріт та дітей,</w:t>
            </w:r>
            <w:r w:rsidR="005150D4">
              <w:rPr>
                <w:b/>
                <w:bCs/>
                <w:lang w:val="uk-UA"/>
              </w:rPr>
              <w:t xml:space="preserve"> </w:t>
            </w:r>
            <w:r w:rsidRPr="00C12835">
              <w:rPr>
                <w:b/>
                <w:bCs/>
              </w:rPr>
              <w:t>позбавлених батьківського піклування</w:t>
            </w:r>
          </w:p>
        </w:tc>
      </w:tr>
      <w:tr w:rsidR="00F84610" w:rsidRPr="007A60BF" w14:paraId="1442C810" w14:textId="77777777" w:rsidTr="002C2DD4">
        <w:tc>
          <w:tcPr>
            <w:tcW w:w="1951" w:type="dxa"/>
          </w:tcPr>
          <w:p w14:paraId="7CF00808" w14:textId="77777777" w:rsidR="00F84610" w:rsidRPr="00C12835" w:rsidRDefault="00F84610" w:rsidP="004A4146">
            <w:r w:rsidRPr="00C12835">
              <w:t xml:space="preserve">1) </w:t>
            </w:r>
            <w:r w:rsidR="007A6526" w:rsidRPr="00C12835">
              <w:rPr>
                <w:lang w:val="uk-UA"/>
              </w:rPr>
              <w:t>З</w:t>
            </w:r>
            <w:r w:rsidRPr="00C12835">
              <w:t>абезпечити популяризацію</w:t>
            </w:r>
          </w:p>
          <w:p w14:paraId="1F7110FF" w14:textId="77777777" w:rsidR="00F84610" w:rsidRPr="00C12835" w:rsidRDefault="00F84610" w:rsidP="004A4146">
            <w:r w:rsidRPr="00C12835">
              <w:lastRenderedPageBreak/>
              <w:t>послуги патронату над</w:t>
            </w:r>
            <w:r w:rsidR="007A6526" w:rsidRPr="00C12835">
              <w:rPr>
                <w:lang w:val="uk-UA"/>
              </w:rPr>
              <w:t xml:space="preserve"> </w:t>
            </w:r>
            <w:r w:rsidRPr="00C12835">
              <w:t>дитиною</w:t>
            </w:r>
          </w:p>
          <w:p w14:paraId="4FA5C44D" w14:textId="77777777" w:rsidR="00F84610" w:rsidRPr="00C12835" w:rsidRDefault="00F84610" w:rsidP="004A4146"/>
        </w:tc>
        <w:tc>
          <w:tcPr>
            <w:tcW w:w="2126" w:type="dxa"/>
          </w:tcPr>
          <w:p w14:paraId="2568AA9F" w14:textId="77777777" w:rsidR="00F84610" w:rsidRPr="00C12835" w:rsidRDefault="00F84610" w:rsidP="004A4146">
            <w:r w:rsidRPr="00C12835">
              <w:lastRenderedPageBreak/>
              <w:t xml:space="preserve">Служба </w:t>
            </w:r>
            <w:proofErr w:type="gramStart"/>
            <w:r w:rsidRPr="00C12835">
              <w:t>у справах</w:t>
            </w:r>
            <w:proofErr w:type="gramEnd"/>
            <w:r w:rsidRPr="00C12835">
              <w:t xml:space="preserve"> дітей</w:t>
            </w:r>
          </w:p>
          <w:p w14:paraId="3B6657C6" w14:textId="77777777" w:rsidR="00F84610" w:rsidRPr="00C12835" w:rsidRDefault="00F84610" w:rsidP="004A4146">
            <w:r w:rsidRPr="00C12835">
              <w:lastRenderedPageBreak/>
              <w:t>обласної державної</w:t>
            </w:r>
          </w:p>
          <w:p w14:paraId="604221BE" w14:textId="77777777" w:rsidR="00F84610" w:rsidRPr="00C12835" w:rsidRDefault="00F84610" w:rsidP="004A4146">
            <w:r w:rsidRPr="00C12835">
              <w:t>адміністрації,</w:t>
            </w:r>
          </w:p>
          <w:p w14:paraId="6415558E" w14:textId="77777777" w:rsidR="00F84610" w:rsidRPr="00C12835" w:rsidRDefault="00F84610" w:rsidP="004A4146">
            <w:r w:rsidRPr="00C12835">
              <w:t>військові адміністрації</w:t>
            </w:r>
          </w:p>
          <w:p w14:paraId="21801921" w14:textId="77777777" w:rsidR="00F84610" w:rsidRPr="00C12835" w:rsidRDefault="00F84610" w:rsidP="004A4146">
            <w:r w:rsidRPr="00C12835">
              <w:t>населених пунктів</w:t>
            </w:r>
          </w:p>
          <w:p w14:paraId="4A50DA15" w14:textId="77777777" w:rsidR="00F84610" w:rsidRPr="00C12835" w:rsidRDefault="00F84610" w:rsidP="004A4146">
            <w:r w:rsidRPr="00C12835">
              <w:t>деокупованих</w:t>
            </w:r>
          </w:p>
          <w:p w14:paraId="1ACB4254" w14:textId="77777777" w:rsidR="00F84610" w:rsidRPr="00C12835" w:rsidRDefault="00F84610" w:rsidP="004A4146">
            <w:r w:rsidRPr="00C12835">
              <w:t>територіальних громад</w:t>
            </w:r>
          </w:p>
          <w:p w14:paraId="02BC5D2C" w14:textId="77777777" w:rsidR="00F84610" w:rsidRPr="00C12835" w:rsidRDefault="00F84610" w:rsidP="004A4146">
            <w:r w:rsidRPr="00C12835">
              <w:t>(за згодою)</w:t>
            </w:r>
          </w:p>
        </w:tc>
        <w:tc>
          <w:tcPr>
            <w:tcW w:w="1134" w:type="dxa"/>
          </w:tcPr>
          <w:p w14:paraId="0F4F0D7F" w14:textId="77777777" w:rsidR="00F84610" w:rsidRPr="00C12835" w:rsidRDefault="00F84610" w:rsidP="007A6526">
            <w:pPr>
              <w:jc w:val="center"/>
            </w:pPr>
            <w:r w:rsidRPr="00C12835">
              <w:lastRenderedPageBreak/>
              <w:t>Грудень</w:t>
            </w:r>
          </w:p>
          <w:p w14:paraId="66C57091" w14:textId="77777777" w:rsidR="00F84610" w:rsidRPr="00C12835" w:rsidRDefault="0061532B" w:rsidP="007A6526">
            <w:pPr>
              <w:jc w:val="center"/>
            </w:pPr>
            <w:r w:rsidRPr="00C12835">
              <w:t>2026</w:t>
            </w:r>
            <w:r w:rsidR="00F84610" w:rsidRPr="00C12835">
              <w:t xml:space="preserve"> року</w:t>
            </w:r>
          </w:p>
        </w:tc>
        <w:tc>
          <w:tcPr>
            <w:tcW w:w="993" w:type="dxa"/>
          </w:tcPr>
          <w:p w14:paraId="3F7C5AB2" w14:textId="77777777" w:rsidR="00F84610" w:rsidRPr="00C12835" w:rsidRDefault="00F84610" w:rsidP="007A6526">
            <w:pPr>
              <w:jc w:val="center"/>
            </w:pPr>
          </w:p>
        </w:tc>
        <w:tc>
          <w:tcPr>
            <w:tcW w:w="1417" w:type="dxa"/>
          </w:tcPr>
          <w:p w14:paraId="20B02759" w14:textId="77777777" w:rsidR="00F84610" w:rsidRPr="00C12835" w:rsidRDefault="00F84610" w:rsidP="007A6526">
            <w:pPr>
              <w:jc w:val="center"/>
            </w:pPr>
            <w:r w:rsidRPr="00C12835">
              <w:t>Викон</w:t>
            </w:r>
            <w:r w:rsidR="0061532B" w:rsidRPr="00C12835">
              <w:t>ується</w:t>
            </w:r>
          </w:p>
        </w:tc>
        <w:tc>
          <w:tcPr>
            <w:tcW w:w="7938" w:type="dxa"/>
          </w:tcPr>
          <w:p w14:paraId="20E23C27" w14:textId="77777777" w:rsidR="00B967AF" w:rsidRPr="00AF07B3" w:rsidRDefault="00B967AF" w:rsidP="00B967AF">
            <w:pPr>
              <w:jc w:val="both"/>
              <w:rPr>
                <w:lang w:val="uk-UA"/>
              </w:rPr>
            </w:pPr>
            <w:r w:rsidRPr="00C12835">
              <w:rPr>
                <w:lang w:val="uk-UA"/>
              </w:rPr>
              <w:t xml:space="preserve">З метою забезпечення права кожної дитини на належне виховання, догляд, захист та підтримку в період подолання складних життєвих обставин, в області реалізується </w:t>
            </w:r>
            <w:r w:rsidRPr="00AF07B3">
              <w:rPr>
                <w:lang w:val="uk-UA"/>
              </w:rPr>
              <w:lastRenderedPageBreak/>
              <w:t>патронат над дитиною.</w:t>
            </w:r>
          </w:p>
          <w:p w14:paraId="222A6E33" w14:textId="77777777" w:rsidR="002D439D" w:rsidRPr="00F15073" w:rsidRDefault="002D439D" w:rsidP="00F15073">
            <w:pPr>
              <w:jc w:val="both"/>
              <w:rPr>
                <w:rStyle w:val="a5"/>
                <w:rFonts w:eastAsia="Cambria"/>
                <w:color w:val="auto"/>
                <w:u w:val="none"/>
                <w:lang w:val="uk-UA"/>
              </w:rPr>
            </w:pPr>
            <w:r w:rsidRPr="00AF07B3">
              <w:rPr>
                <w:rStyle w:val="a5"/>
                <w:rFonts w:eastAsia="Cambria"/>
                <w:color w:val="auto"/>
                <w:u w:val="none"/>
                <w:lang w:val="uk-UA"/>
              </w:rPr>
              <w:t>На звітну дату в Херсонській області у 3 патронатних родинах виховуються 8 дітей, які</w:t>
            </w:r>
            <w:r w:rsidR="00F15073">
              <w:rPr>
                <w:rStyle w:val="a5"/>
                <w:rFonts w:eastAsia="Cambria"/>
                <w:color w:val="auto"/>
                <w:u w:val="none"/>
                <w:lang w:val="uk-UA"/>
              </w:rPr>
              <w:t xml:space="preserve"> </w:t>
            </w:r>
            <w:r w:rsidRPr="00AF07B3">
              <w:rPr>
                <w:rStyle w:val="a5"/>
                <w:rFonts w:eastAsia="Cambria"/>
                <w:color w:val="auto"/>
                <w:u w:val="none"/>
                <w:lang w:val="uk-UA"/>
              </w:rPr>
              <w:t>перебувають у складних життєвих обставинах. Зокрема, патронатна родина з м. Гола Пристань, яка евакуювалася до Фінляндії, продовжує виховувати двох дітей. У патронатній родині з м. Херсон, яка також переміщена до м. Дніпро, виховуються 4 дитини. До однієї патронатної родини з м. Каховка, які також як внутрішньо переміщені особи перебувають в Одеській області, влаштовано 2 дитини. З однієї родини з м. Берислав, що перебуває як внутрішньо переміщена особа у Одеській області, виведено двох дітей з подальшим тимчасовим влаштуванням до родини.</w:t>
            </w:r>
          </w:p>
          <w:p w14:paraId="50D25FAF" w14:textId="77777777" w:rsidR="002D439D" w:rsidRDefault="00B967AF" w:rsidP="00B967AF">
            <w:pPr>
              <w:jc w:val="both"/>
              <w:rPr>
                <w:lang w:val="uk-UA"/>
              </w:rPr>
            </w:pPr>
            <w:r w:rsidRPr="00C12835">
              <w:rPr>
                <w:lang w:val="uk-UA"/>
              </w:rPr>
              <w:t>Служба у справах дітей обласної державної адміністрації і надалі вживатиме заходів щодо збереження та розвитку патронату, розширення мережі патронатних родин, а також забезпечення належного супроводу й підтримки як вихователів, так і дітей, що перебувають під їхнім піклуванням.</w:t>
            </w:r>
            <w:r w:rsidR="00F62646" w:rsidRPr="00C12835">
              <w:rPr>
                <w:lang w:val="uk-UA"/>
              </w:rPr>
              <w:t xml:space="preserve"> Н</w:t>
            </w:r>
            <w:r w:rsidRPr="00C12835">
              <w:rPr>
                <w:lang w:val="uk-UA"/>
              </w:rPr>
              <w:t>алагоджується міжрегіональна співпраця з органами опіки та піклування інших областей для оперативного тимчасового влаштування дітей, які перебувають у складних життєвих обставинах, за межами області у разі загрози їхньому життю і здоров’ю. Ці заходи спрямовані на забезпечення безперервності надання послуги патронату, захист прав дітей і створення для них безпечного та сприятливого сімейного середовища навіть в умовах воєнного стану.</w:t>
            </w:r>
          </w:p>
          <w:p w14:paraId="31ADAF84" w14:textId="77777777" w:rsidR="002D439D" w:rsidRPr="00AF07B3" w:rsidRDefault="002D439D" w:rsidP="002D439D">
            <w:pPr>
              <w:jc w:val="both"/>
              <w:rPr>
                <w:lang w:val="uk-UA"/>
              </w:rPr>
            </w:pPr>
            <w:r w:rsidRPr="00AF07B3">
              <w:rPr>
                <w:lang w:val="uk-UA"/>
              </w:rPr>
              <w:t>На обліку служби у справах дітей виконавчого органу Білозерської селищної ради перебуває 42 дитини-сироти, дітей, позбавлених батьківського піклування, на території Білозерської селищної ради перебуває 9 дітей-сиріт, дітей, позбавлених батьківського піклування, 39 дітей влаштовано до сімейних форм виховання.</w:t>
            </w:r>
          </w:p>
          <w:p w14:paraId="6F3326DA" w14:textId="77777777" w:rsidR="002D439D" w:rsidRPr="00C12835" w:rsidRDefault="002D439D" w:rsidP="00B967AF">
            <w:pPr>
              <w:jc w:val="both"/>
              <w:rPr>
                <w:lang w:val="uk-UA"/>
              </w:rPr>
            </w:pPr>
            <w:r w:rsidRPr="00AF07B3">
              <w:rPr>
                <w:color w:val="000000"/>
                <w:lang w:val="uk-UA"/>
              </w:rPr>
              <w:t xml:space="preserve">На офіційній сторінці в мережі </w:t>
            </w:r>
            <w:r w:rsidRPr="00AF07B3">
              <w:rPr>
                <w:color w:val="000000"/>
                <w:lang w:val="en-US"/>
              </w:rPr>
              <w:t>Facebook</w:t>
            </w:r>
            <w:r w:rsidRPr="00AF07B3">
              <w:rPr>
                <w:color w:val="000000"/>
                <w:lang w:val="uk-UA"/>
              </w:rPr>
              <w:t xml:space="preserve"> </w:t>
            </w:r>
            <w:r w:rsidRPr="00AF07B3">
              <w:rPr>
                <w:lang w:val="uk-UA"/>
              </w:rPr>
              <w:t>розміщено інформацію щодо підтримки родин з дітьми та сімейних форм виховання Херсонщини.</w:t>
            </w:r>
          </w:p>
          <w:p w14:paraId="1866797A" w14:textId="77777777" w:rsidR="002D439D" w:rsidRPr="00397EAE" w:rsidRDefault="002D439D" w:rsidP="002D439D">
            <w:pPr>
              <w:jc w:val="both"/>
              <w:rPr>
                <w:color w:val="000000"/>
                <w:lang w:val="uk-UA"/>
              </w:rPr>
            </w:pPr>
            <w:r w:rsidRPr="00397EAE">
              <w:rPr>
                <w:color w:val="000000"/>
                <w:lang w:val="uk-UA"/>
              </w:rPr>
              <w:t>Станом на 18 вересня 2026 року у службі у справах дітей Бериславської міської ради обліковується 9 дитячих будинків сімейного типу, 2 прийомних сім’ї, в яких виховується 6</w:t>
            </w:r>
            <w:r w:rsidRPr="00397EAE">
              <w:rPr>
                <w:lang w:val="uk-UA"/>
              </w:rPr>
              <w:t>7</w:t>
            </w:r>
            <w:r w:rsidRPr="00397EAE">
              <w:rPr>
                <w:color w:val="000000"/>
                <w:lang w:val="uk-UA"/>
              </w:rPr>
              <w:t xml:space="preserve"> дитини-сироти, дітей, позбавлених батьківського піклування та осіб з їх числа, 1 родина патронатного вихователя, в яку найближчим часом буде влаштовано 4 дітей, які залишились без батьківського піклування.</w:t>
            </w:r>
            <w:r>
              <w:rPr>
                <w:color w:val="000000"/>
                <w:lang w:val="uk-UA"/>
              </w:rPr>
              <w:t xml:space="preserve"> </w:t>
            </w:r>
            <w:r w:rsidRPr="00397EAE">
              <w:rPr>
                <w:color w:val="000000"/>
                <w:lang w:val="uk-UA"/>
              </w:rPr>
              <w:t>33 статусних дітини, які перебувають на первинному обліку Служби, влаштовані під опіку/піклування.</w:t>
            </w:r>
          </w:p>
          <w:p w14:paraId="2E4EEF99" w14:textId="77777777" w:rsidR="007A60BF" w:rsidRPr="00C12835" w:rsidRDefault="007A60BF" w:rsidP="007A60BF">
            <w:pPr>
              <w:jc w:val="both"/>
              <w:rPr>
                <w:lang w:val="uk-UA"/>
              </w:rPr>
            </w:pPr>
            <w:hyperlink r:id="rId859"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share</w:t>
              </w:r>
              <w:r w:rsidRPr="00C12835">
                <w:rPr>
                  <w:rStyle w:val="a5"/>
                  <w:lang w:val="uk-UA"/>
                </w:rPr>
                <w:t>/</w:t>
              </w:r>
              <w:r w:rsidRPr="00C12835">
                <w:rPr>
                  <w:rStyle w:val="a5"/>
                </w:rPr>
                <w:t>v</w:t>
              </w:r>
              <w:r w:rsidRPr="00C12835">
                <w:rPr>
                  <w:rStyle w:val="a5"/>
                  <w:lang w:val="uk-UA"/>
                </w:rPr>
                <w:t>/1</w:t>
              </w:r>
              <w:r w:rsidRPr="00C12835">
                <w:rPr>
                  <w:rStyle w:val="a5"/>
                </w:rPr>
                <w:t>JkkNgXzYc</w:t>
              </w:r>
              <w:r w:rsidRPr="00C12835">
                <w:rPr>
                  <w:rStyle w:val="a5"/>
                  <w:lang w:val="uk-UA"/>
                </w:rPr>
                <w:t>/</w:t>
              </w:r>
            </w:hyperlink>
            <w:r w:rsidRPr="00C12835">
              <w:rPr>
                <w:lang w:val="uk-UA"/>
              </w:rPr>
              <w:t xml:space="preserve"> </w:t>
            </w:r>
          </w:p>
          <w:p w14:paraId="254A95DA" w14:textId="77777777" w:rsidR="007A60BF" w:rsidRPr="00C12835" w:rsidRDefault="007A60BF" w:rsidP="007A60BF">
            <w:pPr>
              <w:jc w:val="both"/>
              <w:rPr>
                <w:lang w:val="uk-UA"/>
              </w:rPr>
            </w:pPr>
            <w:hyperlink r:id="rId860"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share</w:t>
              </w:r>
              <w:r w:rsidRPr="00C12835">
                <w:rPr>
                  <w:rStyle w:val="a5"/>
                  <w:lang w:val="uk-UA"/>
                </w:rPr>
                <w:t>/</w:t>
              </w:r>
              <w:r w:rsidRPr="00C12835">
                <w:rPr>
                  <w:rStyle w:val="a5"/>
                </w:rPr>
                <w:t>r</w:t>
              </w:r>
              <w:r w:rsidRPr="00C12835">
                <w:rPr>
                  <w:rStyle w:val="a5"/>
                  <w:lang w:val="uk-UA"/>
                </w:rPr>
                <w:t>/1</w:t>
              </w:r>
              <w:r w:rsidRPr="00C12835">
                <w:rPr>
                  <w:rStyle w:val="a5"/>
                </w:rPr>
                <w:t>EMdzAcESG</w:t>
              </w:r>
              <w:r w:rsidRPr="00C12835">
                <w:rPr>
                  <w:rStyle w:val="a5"/>
                  <w:lang w:val="uk-UA"/>
                </w:rPr>
                <w:t>/</w:t>
              </w:r>
            </w:hyperlink>
            <w:r w:rsidRPr="00C12835">
              <w:rPr>
                <w:lang w:val="uk-UA"/>
              </w:rPr>
              <w:t xml:space="preserve"> </w:t>
            </w:r>
          </w:p>
          <w:p w14:paraId="39639ACC" w14:textId="77777777" w:rsidR="007A60BF" w:rsidRPr="00C12835" w:rsidRDefault="007A60BF" w:rsidP="007A60BF">
            <w:pPr>
              <w:jc w:val="both"/>
              <w:rPr>
                <w:lang w:val="uk-UA"/>
              </w:rPr>
            </w:pPr>
            <w:hyperlink r:id="rId861"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photo</w:t>
              </w:r>
              <w:r w:rsidRPr="00C12835">
                <w:rPr>
                  <w:rStyle w:val="a5"/>
                  <w:lang w:val="uk-UA"/>
                </w:rPr>
                <w:t>?</w:t>
              </w:r>
              <w:r w:rsidRPr="00C12835">
                <w:rPr>
                  <w:rStyle w:val="a5"/>
                </w:rPr>
                <w:t>fbid</w:t>
              </w:r>
              <w:r w:rsidRPr="00C12835">
                <w:rPr>
                  <w:rStyle w:val="a5"/>
                  <w:lang w:val="uk-UA"/>
                </w:rPr>
                <w:t>=561645866200674&amp;</w:t>
              </w:r>
              <w:r w:rsidRPr="00C12835">
                <w:rPr>
                  <w:rStyle w:val="a5"/>
                </w:rPr>
                <w:t>set</w:t>
              </w:r>
              <w:r w:rsidRPr="00C12835">
                <w:rPr>
                  <w:rStyle w:val="a5"/>
                  <w:lang w:val="uk-UA"/>
                </w:rPr>
                <w:t>=</w:t>
              </w:r>
              <w:r w:rsidRPr="00C12835">
                <w:rPr>
                  <w:rStyle w:val="a5"/>
                </w:rPr>
                <w:t>a</w:t>
              </w:r>
              <w:r w:rsidRPr="00C12835">
                <w:rPr>
                  <w:rStyle w:val="a5"/>
                  <w:lang w:val="uk-UA"/>
                </w:rPr>
                <w:t>.215256287506302&amp;</w:t>
              </w:r>
              <w:r w:rsidRPr="00C12835">
                <w:rPr>
                  <w:rStyle w:val="a5"/>
                </w:rPr>
                <w:t>locale</w:t>
              </w:r>
              <w:r w:rsidRPr="00C12835">
                <w:rPr>
                  <w:rStyle w:val="a5"/>
                  <w:lang w:val="uk-UA"/>
                </w:rPr>
                <w:t>=</w:t>
              </w:r>
              <w:r w:rsidRPr="00C12835">
                <w:rPr>
                  <w:rStyle w:val="a5"/>
                </w:rPr>
                <w:t>ru</w:t>
              </w:r>
              <w:r w:rsidRPr="00C12835">
                <w:rPr>
                  <w:rStyle w:val="a5"/>
                  <w:lang w:val="uk-UA"/>
                </w:rPr>
                <w:t>_</w:t>
              </w:r>
              <w:r w:rsidRPr="00C12835">
                <w:rPr>
                  <w:rStyle w:val="a5"/>
                </w:rPr>
                <w:t>RU</w:t>
              </w:r>
            </w:hyperlink>
            <w:r w:rsidRPr="00C12835">
              <w:rPr>
                <w:lang w:val="uk-UA"/>
              </w:rPr>
              <w:t xml:space="preserve"> </w:t>
            </w:r>
          </w:p>
          <w:p w14:paraId="3D364C57" w14:textId="77777777" w:rsidR="0096730E" w:rsidRDefault="007A60BF" w:rsidP="007A6526">
            <w:pPr>
              <w:jc w:val="both"/>
              <w:rPr>
                <w:lang w:val="uk-UA"/>
              </w:rPr>
            </w:pPr>
            <w:hyperlink r:id="rId862"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facebook</w:t>
              </w:r>
              <w:r w:rsidRPr="00C12835">
                <w:rPr>
                  <w:rStyle w:val="a5"/>
                  <w:lang w:val="uk-UA"/>
                </w:rPr>
                <w:t>.</w:t>
              </w:r>
              <w:r w:rsidRPr="00C12835">
                <w:rPr>
                  <w:rStyle w:val="a5"/>
                </w:rPr>
                <w:t>com</w:t>
              </w:r>
              <w:r w:rsidRPr="00C12835">
                <w:rPr>
                  <w:rStyle w:val="a5"/>
                  <w:lang w:val="uk-UA"/>
                </w:rPr>
                <w:t>/</w:t>
              </w:r>
              <w:r w:rsidRPr="00C12835">
                <w:rPr>
                  <w:rStyle w:val="a5"/>
                </w:rPr>
                <w:t>photo</w:t>
              </w:r>
              <w:r w:rsidRPr="00C12835">
                <w:rPr>
                  <w:rStyle w:val="a5"/>
                  <w:lang w:val="uk-UA"/>
                </w:rPr>
                <w:t>?</w:t>
              </w:r>
              <w:r w:rsidRPr="00C12835">
                <w:rPr>
                  <w:rStyle w:val="a5"/>
                </w:rPr>
                <w:t>fbid</w:t>
              </w:r>
              <w:r w:rsidRPr="00C12835">
                <w:rPr>
                  <w:rStyle w:val="a5"/>
                  <w:lang w:val="uk-UA"/>
                </w:rPr>
                <w:t>=557362323295695&amp;</w:t>
              </w:r>
              <w:r w:rsidRPr="00C12835">
                <w:rPr>
                  <w:rStyle w:val="a5"/>
                </w:rPr>
                <w:t>set</w:t>
              </w:r>
              <w:r w:rsidRPr="00C12835">
                <w:rPr>
                  <w:rStyle w:val="a5"/>
                  <w:lang w:val="uk-UA"/>
                </w:rPr>
                <w:t>=</w:t>
              </w:r>
              <w:r w:rsidRPr="00C12835">
                <w:rPr>
                  <w:rStyle w:val="a5"/>
                </w:rPr>
                <w:t>pcb</w:t>
              </w:r>
              <w:r w:rsidRPr="00C12835">
                <w:rPr>
                  <w:rStyle w:val="a5"/>
                  <w:lang w:val="uk-UA"/>
                </w:rPr>
                <w:t>.557362543295673&amp;</w:t>
              </w:r>
              <w:r w:rsidRPr="00C12835">
                <w:rPr>
                  <w:rStyle w:val="a5"/>
                </w:rPr>
                <w:t>locale</w:t>
              </w:r>
              <w:r w:rsidRPr="00C12835">
                <w:rPr>
                  <w:rStyle w:val="a5"/>
                  <w:lang w:val="uk-UA"/>
                </w:rPr>
                <w:t>=</w:t>
              </w:r>
              <w:r w:rsidRPr="00C12835">
                <w:rPr>
                  <w:rStyle w:val="a5"/>
                </w:rPr>
                <w:t>ru</w:t>
              </w:r>
              <w:r w:rsidRPr="00C12835">
                <w:rPr>
                  <w:rStyle w:val="a5"/>
                  <w:lang w:val="uk-UA"/>
                </w:rPr>
                <w:t>_</w:t>
              </w:r>
              <w:r w:rsidRPr="00C12835">
                <w:rPr>
                  <w:rStyle w:val="a5"/>
                </w:rPr>
                <w:t>RU</w:t>
              </w:r>
            </w:hyperlink>
            <w:r w:rsidR="00FE7562">
              <w:rPr>
                <w:lang w:val="uk-UA"/>
              </w:rPr>
              <w:t>.</w:t>
            </w:r>
          </w:p>
          <w:p w14:paraId="671B8357" w14:textId="77777777" w:rsidR="00EE4294" w:rsidRPr="00C12835" w:rsidRDefault="00EE4294" w:rsidP="007A6526">
            <w:pPr>
              <w:jc w:val="both"/>
              <w:rPr>
                <w:lang w:val="uk-UA"/>
              </w:rPr>
            </w:pPr>
            <w:r w:rsidRPr="00C12835">
              <w:rPr>
                <w:rFonts w:eastAsia="Cambria"/>
                <w:color w:val="000000"/>
                <w:lang w:val="uk-UA"/>
              </w:rPr>
              <w:t>Проводиться інформаційно-роз’ясн</w:t>
            </w:r>
            <w:r w:rsidR="007A60BF" w:rsidRPr="00C12835">
              <w:rPr>
                <w:rFonts w:eastAsia="Cambria"/>
                <w:color w:val="000000"/>
                <w:lang w:val="uk-UA"/>
              </w:rPr>
              <w:t xml:space="preserve">ювальна робота серед населення Високопільської громади, </w:t>
            </w:r>
            <w:r w:rsidRPr="00C12835">
              <w:rPr>
                <w:rFonts w:eastAsia="Cambria"/>
                <w:color w:val="000000"/>
                <w:lang w:val="uk-UA"/>
              </w:rPr>
              <w:t>в тому числі розміщується інформація на сайті військової адміністрації</w:t>
            </w:r>
            <w:r w:rsidR="00F15073">
              <w:rPr>
                <w:rFonts w:eastAsia="Cambria"/>
                <w:color w:val="000000"/>
                <w:lang w:val="uk-UA"/>
              </w:rPr>
              <w:t>:</w:t>
            </w:r>
            <w:r w:rsidRPr="00C12835">
              <w:rPr>
                <w:rFonts w:eastAsia="Cambria"/>
                <w:color w:val="000000"/>
                <w:lang w:val="uk-UA"/>
              </w:rPr>
              <w:t xml:space="preserve"> </w:t>
            </w:r>
            <w:hyperlink r:id="rId863" w:history="1">
              <w:r w:rsidRPr="00C12835">
                <w:rPr>
                  <w:rStyle w:val="a5"/>
                  <w:rFonts w:eastAsia="Cambria"/>
                </w:rPr>
                <w:t>https</w:t>
              </w:r>
              <w:r w:rsidRPr="00C12835">
                <w:rPr>
                  <w:rStyle w:val="a5"/>
                  <w:rFonts w:eastAsia="Cambria"/>
                  <w:lang w:val="uk-UA"/>
                </w:rPr>
                <w:t>://</w:t>
              </w:r>
              <w:r w:rsidRPr="00C12835">
                <w:rPr>
                  <w:rStyle w:val="a5"/>
                  <w:rFonts w:eastAsia="Cambria"/>
                </w:rPr>
                <w:t>kronau</w:t>
              </w:r>
              <w:r w:rsidRPr="00C12835">
                <w:rPr>
                  <w:rStyle w:val="a5"/>
                  <w:rFonts w:eastAsia="Cambria"/>
                  <w:lang w:val="uk-UA"/>
                </w:rPr>
                <w:t>.</w:t>
              </w:r>
              <w:r w:rsidRPr="00C12835">
                <w:rPr>
                  <w:rStyle w:val="a5"/>
                  <w:rFonts w:eastAsia="Cambria"/>
                </w:rPr>
                <w:t>gov</w:t>
              </w:r>
              <w:r w:rsidRPr="00C12835">
                <w:rPr>
                  <w:rStyle w:val="a5"/>
                  <w:rFonts w:eastAsia="Cambria"/>
                  <w:lang w:val="uk-UA"/>
                </w:rPr>
                <w:t>.</w:t>
              </w:r>
              <w:r w:rsidRPr="00C12835">
                <w:rPr>
                  <w:rStyle w:val="a5"/>
                  <w:rFonts w:eastAsia="Cambria"/>
                </w:rPr>
                <w:t>ua</w:t>
              </w:r>
              <w:r w:rsidRPr="00C12835">
                <w:rPr>
                  <w:rStyle w:val="a5"/>
                  <w:rFonts w:eastAsia="Cambria"/>
                  <w:lang w:val="uk-UA"/>
                </w:rPr>
                <w:t>/</w:t>
              </w:r>
              <w:r w:rsidRPr="00C12835">
                <w:rPr>
                  <w:rStyle w:val="a5"/>
                  <w:rFonts w:eastAsia="Cambria"/>
                </w:rPr>
                <w:t>news</w:t>
              </w:r>
              <w:r w:rsidRPr="00C12835">
                <w:rPr>
                  <w:rStyle w:val="a5"/>
                  <w:rFonts w:eastAsia="Cambria"/>
                  <w:lang w:val="uk-UA"/>
                </w:rPr>
                <w:t>/1773772918/</w:t>
              </w:r>
            </w:hyperlink>
          </w:p>
          <w:p w14:paraId="258A835D" w14:textId="77777777" w:rsidR="000A091E" w:rsidRPr="00C12835" w:rsidRDefault="00E03AB3" w:rsidP="007A6526">
            <w:pPr>
              <w:jc w:val="both"/>
              <w:rPr>
                <w:lang w:val="uk-UA"/>
              </w:rPr>
            </w:pPr>
            <w:hyperlink r:id="rId864" w:history="1">
              <w:r w:rsidRPr="00C12835">
                <w:rPr>
                  <w:rStyle w:val="a5"/>
                </w:rPr>
                <w:t>https</w:t>
              </w:r>
              <w:r w:rsidRPr="00C12835">
                <w:rPr>
                  <w:rStyle w:val="a5"/>
                  <w:lang w:val="uk-UA"/>
                </w:rPr>
                <w:t>://</w:t>
              </w:r>
              <w:r w:rsidRPr="00C12835">
                <w:rPr>
                  <w:rStyle w:val="a5"/>
                </w:rPr>
                <w:t>nk</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/2026/03/03/</w:t>
              </w:r>
              <w:r w:rsidRPr="00C12835">
                <w:rPr>
                  <w:rStyle w:val="a5"/>
                </w:rPr>
                <w:t>patronat</w:t>
              </w:r>
              <w:r w:rsidRPr="00C12835">
                <w:rPr>
                  <w:rStyle w:val="a5"/>
                  <w:lang w:val="uk-UA"/>
                </w:rPr>
                <w:t>-</w:t>
              </w:r>
              <w:r w:rsidRPr="00C12835">
                <w:rPr>
                  <w:rStyle w:val="a5"/>
                </w:rPr>
                <w:t>nad</w:t>
              </w:r>
              <w:r w:rsidRPr="00C12835">
                <w:rPr>
                  <w:rStyle w:val="a5"/>
                  <w:lang w:val="uk-UA"/>
                </w:rPr>
                <w:t>-</w:t>
              </w:r>
              <w:r w:rsidRPr="00C12835">
                <w:rPr>
                  <w:rStyle w:val="a5"/>
                </w:rPr>
                <w:t>dytynoiu</w:t>
              </w:r>
              <w:r w:rsidRPr="00C12835">
                <w:rPr>
                  <w:rStyle w:val="a5"/>
                  <w:lang w:val="uk-UA"/>
                </w:rPr>
                <w:t>-</w:t>
              </w:r>
              <w:r w:rsidRPr="00C12835">
                <w:rPr>
                  <w:rStyle w:val="a5"/>
                </w:rPr>
                <w:t>shans</w:t>
              </w:r>
              <w:r w:rsidRPr="00C12835">
                <w:rPr>
                  <w:rStyle w:val="a5"/>
                  <w:lang w:val="uk-UA"/>
                </w:rPr>
                <w:t>-</w:t>
              </w:r>
              <w:r w:rsidRPr="00C12835">
                <w:rPr>
                  <w:rStyle w:val="a5"/>
                </w:rPr>
                <w:t>podaruvaty</w:t>
              </w:r>
              <w:r w:rsidRPr="00C12835">
                <w:rPr>
                  <w:rStyle w:val="a5"/>
                  <w:lang w:val="uk-UA"/>
                </w:rPr>
                <w:t>-</w:t>
              </w:r>
              <w:r w:rsidRPr="00C12835">
                <w:rPr>
                  <w:rStyle w:val="a5"/>
                </w:rPr>
                <w:t>majbutnie</w:t>
              </w:r>
              <w:r w:rsidRPr="00C12835">
                <w:rPr>
                  <w:rStyle w:val="a5"/>
                  <w:lang w:val="uk-UA"/>
                </w:rPr>
                <w:t>/</w:t>
              </w:r>
            </w:hyperlink>
            <w:r w:rsidR="007A60BF" w:rsidRPr="00C12835">
              <w:rPr>
                <w:lang w:val="uk-UA"/>
              </w:rPr>
              <w:t xml:space="preserve"> </w:t>
            </w:r>
          </w:p>
          <w:p w14:paraId="4DDE49B2" w14:textId="77777777" w:rsidR="004E6F3A" w:rsidRPr="00C12835" w:rsidRDefault="004E6F3A" w:rsidP="007A6526">
            <w:pPr>
              <w:jc w:val="both"/>
              <w:rPr>
                <w:lang w:val="uk-UA"/>
              </w:rPr>
            </w:pPr>
            <w:hyperlink r:id="rId865" w:history="1">
              <w:r w:rsidRPr="00C12835">
                <w:rPr>
                  <w:rStyle w:val="a5"/>
                </w:rPr>
                <w:t>https</w:t>
              </w:r>
              <w:r w:rsidRPr="00C12835">
                <w:rPr>
                  <w:rStyle w:val="a5"/>
                  <w:lang w:val="uk-UA"/>
                </w:rPr>
                <w:t>://</w:t>
              </w:r>
              <w:r w:rsidRPr="00C12835">
                <w:rPr>
                  <w:rStyle w:val="a5"/>
                </w:rPr>
                <w:t>t</w:t>
              </w:r>
              <w:r w:rsidRPr="00C12835">
                <w:rPr>
                  <w:rStyle w:val="a5"/>
                  <w:lang w:val="uk-UA"/>
                </w:rPr>
                <w:t>.</w:t>
              </w:r>
              <w:r w:rsidRPr="00C12835">
                <w:rPr>
                  <w:rStyle w:val="a5"/>
                </w:rPr>
                <w:t>me</w:t>
              </w:r>
              <w:r w:rsidRPr="00C12835">
                <w:rPr>
                  <w:rStyle w:val="a5"/>
                  <w:lang w:val="uk-UA"/>
                </w:rPr>
                <w:t>/</w:t>
              </w:r>
              <w:r w:rsidRPr="00C12835">
                <w:rPr>
                  <w:rStyle w:val="a5"/>
                </w:rPr>
                <w:t>NovaKahovkaMVA</w:t>
              </w:r>
              <w:r w:rsidRPr="00C12835">
                <w:rPr>
                  <w:rStyle w:val="a5"/>
                  <w:lang w:val="uk-UA"/>
                </w:rPr>
                <w:t>/6887</w:t>
              </w:r>
            </w:hyperlink>
            <w:hyperlink r:id="rId866" w:history="1">
              <w:r w:rsidRPr="00C12835">
                <w:rPr>
                  <w:rStyle w:val="a5"/>
                </w:rPr>
                <w:t>https</w:t>
              </w:r>
              <w:r w:rsidRPr="00C12835">
                <w:rPr>
                  <w:rStyle w:val="a5"/>
                  <w:lang w:val="uk-UA"/>
                </w:rPr>
                <w:t>://</w:t>
              </w:r>
              <w:r w:rsidRPr="00C12835">
                <w:rPr>
                  <w:rStyle w:val="a5"/>
                </w:rPr>
                <w:t>t</w:t>
              </w:r>
              <w:r w:rsidRPr="00C12835">
                <w:rPr>
                  <w:rStyle w:val="a5"/>
                  <w:lang w:val="uk-UA"/>
                </w:rPr>
                <w:t>.</w:t>
              </w:r>
              <w:r w:rsidRPr="00C12835">
                <w:rPr>
                  <w:rStyle w:val="a5"/>
                </w:rPr>
                <w:t>me</w:t>
              </w:r>
              <w:r w:rsidRPr="00C12835">
                <w:rPr>
                  <w:rStyle w:val="a5"/>
                  <w:lang w:val="uk-UA"/>
                </w:rPr>
                <w:t>/</w:t>
              </w:r>
              <w:r w:rsidRPr="00C12835">
                <w:rPr>
                  <w:rStyle w:val="a5"/>
                </w:rPr>
                <w:t>NovaKahovkaM</w:t>
              </w:r>
              <w:r w:rsidRPr="00C12835">
                <w:rPr>
                  <w:rStyle w:val="a5"/>
                  <w:lang w:val="en-US"/>
                </w:rPr>
                <w:t>VA</w:t>
              </w:r>
              <w:r w:rsidRPr="00C12835">
                <w:rPr>
                  <w:rStyle w:val="a5"/>
                  <w:lang w:val="uk-UA"/>
                </w:rPr>
                <w:t>/6532</w:t>
              </w:r>
            </w:hyperlink>
          </w:p>
          <w:p w14:paraId="63BE135E" w14:textId="77777777" w:rsidR="007A60BF" w:rsidRDefault="007A60BF" w:rsidP="007A6526">
            <w:pPr>
              <w:jc w:val="both"/>
              <w:rPr>
                <w:rStyle w:val="a5"/>
                <w:rFonts w:eastAsia="Cambria"/>
                <w:lang w:val="uk-UA"/>
              </w:rPr>
            </w:pPr>
            <w:hyperlink r:id="rId867" w:history="1">
              <w:r w:rsidRPr="00C12835">
                <w:rPr>
                  <w:rStyle w:val="a5"/>
                  <w:rFonts w:eastAsia="Cambria"/>
                </w:rPr>
                <w:t>https</w:t>
              </w:r>
              <w:r w:rsidRPr="00C12835">
                <w:rPr>
                  <w:rStyle w:val="a5"/>
                  <w:rFonts w:eastAsia="Cambria"/>
                  <w:lang w:val="uk-UA"/>
                </w:rPr>
                <w:t>://</w:t>
              </w:r>
              <w:r w:rsidRPr="00C12835">
                <w:rPr>
                  <w:rStyle w:val="a5"/>
                  <w:rFonts w:eastAsia="Cambria"/>
                </w:rPr>
                <w:t>kronau</w:t>
              </w:r>
              <w:r w:rsidRPr="00C12835">
                <w:rPr>
                  <w:rStyle w:val="a5"/>
                  <w:rFonts w:eastAsia="Cambria"/>
                  <w:lang w:val="uk-UA"/>
                </w:rPr>
                <w:t>.</w:t>
              </w:r>
              <w:r w:rsidRPr="00C12835">
                <w:rPr>
                  <w:rStyle w:val="a5"/>
                  <w:rFonts w:eastAsia="Cambria"/>
                </w:rPr>
                <w:t>gov</w:t>
              </w:r>
              <w:r w:rsidRPr="00C12835">
                <w:rPr>
                  <w:rStyle w:val="a5"/>
                  <w:rFonts w:eastAsia="Cambria"/>
                  <w:lang w:val="uk-UA"/>
                </w:rPr>
                <w:t>.</w:t>
              </w:r>
              <w:r w:rsidRPr="00C12835">
                <w:rPr>
                  <w:rStyle w:val="a5"/>
                  <w:rFonts w:eastAsia="Cambria"/>
                </w:rPr>
                <w:t>ua</w:t>
              </w:r>
              <w:r w:rsidRPr="00C12835">
                <w:rPr>
                  <w:rStyle w:val="a5"/>
                  <w:rFonts w:eastAsia="Cambria"/>
                  <w:lang w:val="uk-UA"/>
                </w:rPr>
                <w:t>/</w:t>
              </w:r>
              <w:r w:rsidRPr="00C12835">
                <w:rPr>
                  <w:rStyle w:val="a5"/>
                  <w:rFonts w:eastAsia="Cambria"/>
                </w:rPr>
                <w:t>news</w:t>
              </w:r>
              <w:r w:rsidRPr="00C12835">
                <w:rPr>
                  <w:rStyle w:val="a5"/>
                  <w:rFonts w:eastAsia="Cambria"/>
                  <w:lang w:val="uk-UA"/>
                </w:rPr>
                <w:t>/1773772918/</w:t>
              </w:r>
            </w:hyperlink>
            <w:r w:rsidR="00FE7562">
              <w:rPr>
                <w:rStyle w:val="a5"/>
                <w:rFonts w:eastAsia="Cambria"/>
                <w:lang w:val="uk-UA"/>
              </w:rPr>
              <w:t>.</w:t>
            </w:r>
          </w:p>
          <w:p w14:paraId="0DF9F7F6" w14:textId="77777777" w:rsidR="002D439D" w:rsidRPr="002D439D" w:rsidRDefault="002D439D" w:rsidP="002D439D">
            <w:pPr>
              <w:jc w:val="both"/>
              <w:rPr>
                <w:rFonts w:eastAsia="Cambria"/>
                <w:color w:val="000000"/>
                <w:lang w:val="uk-UA"/>
              </w:rPr>
            </w:pPr>
            <w:r w:rsidRPr="002D439D">
              <w:rPr>
                <w:rFonts w:eastAsia="Cambria"/>
                <w:color w:val="000000"/>
                <w:lang w:val="uk-UA"/>
              </w:rPr>
              <w:t>Проводиться інформаційно-роз’яснювальна робота серед населення</w:t>
            </w:r>
            <w:r>
              <w:rPr>
                <w:rFonts w:eastAsia="Cambria"/>
                <w:color w:val="000000"/>
                <w:lang w:val="uk-UA"/>
              </w:rPr>
              <w:t xml:space="preserve"> Борозенської та Калинівської громад</w:t>
            </w:r>
            <w:r w:rsidRPr="002D439D">
              <w:rPr>
                <w:rFonts w:eastAsia="Cambria"/>
                <w:color w:val="000000"/>
                <w:lang w:val="uk-UA"/>
              </w:rPr>
              <w:t xml:space="preserve">, в тому числі розміщується інформація на сайті військової </w:t>
            </w:r>
            <w:r w:rsidRPr="002D439D">
              <w:rPr>
                <w:rFonts w:eastAsia="Cambria"/>
                <w:color w:val="000000"/>
                <w:lang w:val="uk-UA"/>
              </w:rPr>
              <w:lastRenderedPageBreak/>
              <w:t>адміністрації</w:t>
            </w:r>
            <w:r w:rsidR="00F15073">
              <w:rPr>
                <w:rFonts w:eastAsia="Cambria"/>
                <w:color w:val="000000"/>
                <w:lang w:val="uk-UA"/>
              </w:rPr>
              <w:t>:</w:t>
            </w:r>
            <w:r w:rsidRPr="002D439D">
              <w:rPr>
                <w:rFonts w:eastAsia="Cambria"/>
                <w:color w:val="000000"/>
                <w:lang w:val="uk-UA"/>
              </w:rPr>
              <w:t xml:space="preserve"> </w:t>
            </w:r>
          </w:p>
          <w:p w14:paraId="49AA40AE" w14:textId="77777777" w:rsidR="002D439D" w:rsidRPr="00397EAE" w:rsidRDefault="002D439D" w:rsidP="002D439D">
            <w:pPr>
              <w:jc w:val="both"/>
              <w:rPr>
                <w:lang w:val="uk-UA"/>
              </w:rPr>
            </w:pPr>
            <w:hyperlink r:id="rId868" w:history="1">
              <w:r w:rsidRPr="00397EAE">
                <w:rPr>
                  <w:rStyle w:val="a5"/>
                  <w:rFonts w:ascii="Cambria" w:eastAsia="Cambria" w:hAnsi="Cambria"/>
                </w:rPr>
                <w:t>https</w:t>
              </w:r>
              <w:r w:rsidRPr="002D439D">
                <w:rPr>
                  <w:rStyle w:val="a5"/>
                  <w:rFonts w:ascii="Cambria" w:eastAsia="Cambria" w:hAnsi="Cambria"/>
                  <w:lang w:val="uk-UA"/>
                </w:rPr>
                <w:t>://</w:t>
              </w:r>
              <w:r w:rsidRPr="00397EAE">
                <w:rPr>
                  <w:rStyle w:val="a5"/>
                  <w:rFonts w:ascii="Cambria" w:eastAsia="Cambria" w:hAnsi="Cambria"/>
                </w:rPr>
                <w:t>borozenska</w:t>
              </w:r>
              <w:r w:rsidRPr="002D439D">
                <w:rPr>
                  <w:rStyle w:val="a5"/>
                  <w:rFonts w:ascii="Cambria" w:eastAsia="Cambria" w:hAnsi="Cambria"/>
                  <w:lang w:val="uk-UA"/>
                </w:rPr>
                <w:t>-</w:t>
              </w:r>
              <w:r w:rsidRPr="00397EAE">
                <w:rPr>
                  <w:rStyle w:val="a5"/>
                  <w:rFonts w:ascii="Cambria" w:eastAsia="Cambria" w:hAnsi="Cambria"/>
                </w:rPr>
                <w:t>gromada</w:t>
              </w:r>
              <w:r w:rsidRPr="002D439D">
                <w:rPr>
                  <w:rStyle w:val="a5"/>
                  <w:rFonts w:ascii="Cambria" w:eastAsia="Cambria" w:hAnsi="Cambria"/>
                  <w:lang w:val="uk-UA"/>
                </w:rPr>
                <w:t>.</w:t>
              </w:r>
              <w:r w:rsidRPr="00397EAE">
                <w:rPr>
                  <w:rStyle w:val="a5"/>
                  <w:rFonts w:ascii="Cambria" w:eastAsia="Cambria" w:hAnsi="Cambria"/>
                </w:rPr>
                <w:t>gov</w:t>
              </w:r>
              <w:r w:rsidRPr="002D439D">
                <w:rPr>
                  <w:rStyle w:val="a5"/>
                  <w:rFonts w:ascii="Cambria" w:eastAsia="Cambria" w:hAnsi="Cambria"/>
                  <w:lang w:val="uk-UA"/>
                </w:rPr>
                <w:t>.</w:t>
              </w:r>
              <w:r w:rsidRPr="00397EAE">
                <w:rPr>
                  <w:rStyle w:val="a5"/>
                  <w:rFonts w:ascii="Cambria" w:eastAsia="Cambria" w:hAnsi="Cambria"/>
                </w:rPr>
                <w:t>ua</w:t>
              </w:r>
              <w:r w:rsidRPr="002D439D">
                <w:rPr>
                  <w:rStyle w:val="a5"/>
                  <w:rFonts w:ascii="Cambria" w:eastAsia="Cambria" w:hAnsi="Cambria"/>
                  <w:lang w:val="uk-UA"/>
                </w:rPr>
                <w:t>/</w:t>
              </w:r>
              <w:r w:rsidRPr="00397EAE">
                <w:rPr>
                  <w:rStyle w:val="a5"/>
                  <w:rFonts w:ascii="Cambria" w:eastAsia="Cambria" w:hAnsi="Cambria"/>
                </w:rPr>
                <w:t>news</w:t>
              </w:r>
              <w:r w:rsidRPr="002D439D">
                <w:rPr>
                  <w:rStyle w:val="a5"/>
                  <w:rFonts w:ascii="Cambria" w:eastAsia="Cambria" w:hAnsi="Cambria"/>
                  <w:lang w:val="uk-UA"/>
                </w:rPr>
                <w:t>/</w:t>
              </w:r>
            </w:hyperlink>
          </w:p>
          <w:p w14:paraId="2380226A" w14:textId="77777777" w:rsidR="002D439D" w:rsidRDefault="002D439D" w:rsidP="002D439D">
            <w:pPr>
              <w:jc w:val="both"/>
              <w:rPr>
                <w:rFonts w:eastAsia="Cambria"/>
                <w:color w:val="000000"/>
                <w:lang w:val="uk-UA"/>
              </w:rPr>
            </w:pPr>
            <w:hyperlink r:id="rId869" w:history="1">
              <w:r w:rsidRPr="00E70CE1">
                <w:rPr>
                  <w:rStyle w:val="a5"/>
                  <w:rFonts w:eastAsia="Cambria"/>
                </w:rPr>
                <w:t>https</w:t>
              </w:r>
              <w:r w:rsidRPr="00E70CE1">
                <w:rPr>
                  <w:rStyle w:val="a5"/>
                  <w:rFonts w:eastAsia="Cambria"/>
                  <w:lang w:val="uk-UA"/>
                </w:rPr>
                <w:t>://</w:t>
              </w:r>
              <w:r w:rsidRPr="00E70CE1">
                <w:rPr>
                  <w:rStyle w:val="a5"/>
                  <w:rFonts w:eastAsia="Cambria"/>
                </w:rPr>
                <w:t>kalynivske</w:t>
              </w:r>
              <w:r w:rsidRPr="00E70CE1">
                <w:rPr>
                  <w:rStyle w:val="a5"/>
                  <w:rFonts w:eastAsia="Cambria"/>
                  <w:lang w:val="uk-UA"/>
                </w:rPr>
                <w:t>-</w:t>
              </w:r>
              <w:r w:rsidRPr="00E70CE1">
                <w:rPr>
                  <w:rStyle w:val="a5"/>
                  <w:rFonts w:eastAsia="Cambria"/>
                </w:rPr>
                <w:t>gromada</w:t>
              </w:r>
              <w:r w:rsidRPr="00E70CE1">
                <w:rPr>
                  <w:rStyle w:val="a5"/>
                  <w:rFonts w:eastAsia="Cambria"/>
                  <w:lang w:val="uk-UA"/>
                </w:rPr>
                <w:t>.</w:t>
              </w:r>
              <w:r w:rsidRPr="00E70CE1">
                <w:rPr>
                  <w:rStyle w:val="a5"/>
                  <w:rFonts w:eastAsia="Cambria"/>
                </w:rPr>
                <w:t>gov</w:t>
              </w:r>
              <w:r w:rsidRPr="00E70CE1">
                <w:rPr>
                  <w:rStyle w:val="a5"/>
                  <w:rFonts w:eastAsia="Cambria"/>
                  <w:lang w:val="uk-UA"/>
                </w:rPr>
                <w:t>.</w:t>
              </w:r>
              <w:r w:rsidRPr="00E70CE1">
                <w:rPr>
                  <w:rStyle w:val="a5"/>
                  <w:rFonts w:eastAsia="Cambria"/>
                </w:rPr>
                <w:t>ua</w:t>
              </w:r>
              <w:r w:rsidRPr="00E70CE1">
                <w:rPr>
                  <w:rStyle w:val="a5"/>
                  <w:rFonts w:eastAsia="Cambria"/>
                  <w:lang w:val="uk-UA"/>
                </w:rPr>
                <w:t>/</w:t>
              </w:r>
              <w:r w:rsidRPr="00E70CE1">
                <w:rPr>
                  <w:rStyle w:val="a5"/>
                  <w:rFonts w:eastAsia="Cambria"/>
                </w:rPr>
                <w:t>news</w:t>
              </w:r>
              <w:r w:rsidRPr="00E70CE1">
                <w:rPr>
                  <w:rStyle w:val="a5"/>
                  <w:rFonts w:eastAsia="Cambria"/>
                  <w:lang w:val="uk-UA"/>
                </w:rPr>
                <w:t>/1758623655/</w:t>
              </w:r>
            </w:hyperlink>
          </w:p>
          <w:p w14:paraId="05B4EFC3" w14:textId="77777777" w:rsidR="002D439D" w:rsidRPr="00397EAE" w:rsidRDefault="002D439D" w:rsidP="002D439D">
            <w:pPr>
              <w:jc w:val="both"/>
              <w:rPr>
                <w:lang w:val="uk-UA"/>
              </w:rPr>
            </w:pPr>
            <w:r w:rsidRPr="00397EAE">
              <w:rPr>
                <w:lang w:val="uk-UA"/>
              </w:rPr>
              <w:t>Матеріали відповідного напрямку регулярно публікуються на сайті Новокаховської м</w:t>
            </w:r>
            <w:r w:rsidR="00F15073">
              <w:rPr>
                <w:lang w:val="uk-UA"/>
              </w:rPr>
              <w:t>іської військової адміністрації:</w:t>
            </w:r>
          </w:p>
          <w:p w14:paraId="095EC89C" w14:textId="77777777" w:rsidR="002D439D" w:rsidRPr="002D439D" w:rsidRDefault="002D439D" w:rsidP="007A6526">
            <w:pPr>
              <w:jc w:val="both"/>
              <w:rPr>
                <w:rFonts w:eastAsia="Cambria"/>
                <w:color w:val="0000FF"/>
                <w:u w:val="single"/>
              </w:rPr>
            </w:pPr>
            <w:hyperlink r:id="rId870" w:history="1">
              <w:r w:rsidRPr="00397EAE">
                <w:rPr>
                  <w:rStyle w:val="a5"/>
                </w:rPr>
                <w:t>https</w:t>
              </w:r>
              <w:r w:rsidRPr="002D439D">
                <w:rPr>
                  <w:rStyle w:val="a5"/>
                  <w:lang w:val="uk-UA"/>
                </w:rPr>
                <w:t>://</w:t>
              </w:r>
              <w:r w:rsidRPr="00397EAE">
                <w:rPr>
                  <w:rStyle w:val="a5"/>
                </w:rPr>
                <w:t>nk</w:t>
              </w:r>
              <w:r w:rsidRPr="002D439D">
                <w:rPr>
                  <w:rStyle w:val="a5"/>
                  <w:lang w:val="uk-UA"/>
                </w:rPr>
                <w:t>.</w:t>
              </w:r>
              <w:r w:rsidRPr="00397EAE">
                <w:rPr>
                  <w:rStyle w:val="a5"/>
                </w:rPr>
                <w:t>gov</w:t>
              </w:r>
              <w:r w:rsidRPr="002D439D">
                <w:rPr>
                  <w:rStyle w:val="a5"/>
                  <w:lang w:val="uk-UA"/>
                </w:rPr>
                <w:t>.</w:t>
              </w:r>
              <w:r w:rsidRPr="00397EAE">
                <w:rPr>
                  <w:rStyle w:val="a5"/>
                </w:rPr>
                <w:t>ua</w:t>
              </w:r>
              <w:r w:rsidRPr="002D439D">
                <w:rPr>
                  <w:rStyle w:val="a5"/>
                  <w:lang w:val="uk-UA"/>
                </w:rPr>
                <w:t>/2026/07/29/</w:t>
              </w:r>
              <w:r w:rsidRPr="00397EAE">
                <w:rPr>
                  <w:rStyle w:val="a5"/>
                </w:rPr>
                <w:t>pro</w:t>
              </w:r>
              <w:r w:rsidRPr="002D439D">
                <w:rPr>
                  <w:rStyle w:val="a5"/>
                  <w:lang w:val="uk-UA"/>
                </w:rPr>
                <w:t>-</w:t>
              </w:r>
              <w:r w:rsidRPr="00397EAE">
                <w:rPr>
                  <w:rStyle w:val="a5"/>
                </w:rPr>
                <w:t>instytut</w:t>
              </w:r>
              <w:r w:rsidRPr="002D439D">
                <w:rPr>
                  <w:rStyle w:val="a5"/>
                  <w:lang w:val="uk-UA"/>
                </w:rPr>
                <w:t>-</w:t>
              </w:r>
              <w:r w:rsidRPr="00397EAE">
                <w:rPr>
                  <w:rStyle w:val="a5"/>
                </w:rPr>
                <w:t>patronatu</w:t>
              </w:r>
              <w:r w:rsidRPr="002D439D">
                <w:rPr>
                  <w:rStyle w:val="a5"/>
                  <w:lang w:val="uk-UA"/>
                </w:rPr>
                <w:t>-</w:t>
              </w:r>
              <w:r w:rsidRPr="00397EAE">
                <w:rPr>
                  <w:rStyle w:val="a5"/>
                </w:rPr>
                <w:t>pomichnyk</w:t>
              </w:r>
              <w:r w:rsidRPr="002D439D">
                <w:rPr>
                  <w:rStyle w:val="a5"/>
                  <w:lang w:val="uk-UA"/>
                </w:rPr>
                <w:t>-</w:t>
              </w:r>
              <w:r w:rsidRPr="00397EAE">
                <w:rPr>
                  <w:rStyle w:val="a5"/>
                </w:rPr>
                <w:t>patronatnoho</w:t>
              </w:r>
              <w:r w:rsidRPr="002D439D">
                <w:rPr>
                  <w:rStyle w:val="a5"/>
                  <w:lang w:val="uk-UA"/>
                </w:rPr>
                <w:t>-</w:t>
              </w:r>
              <w:r w:rsidRPr="00397EAE">
                <w:rPr>
                  <w:rStyle w:val="a5"/>
                </w:rPr>
                <w:t>vykhovatelia</w:t>
              </w:r>
              <w:r w:rsidRPr="002D439D">
                <w:rPr>
                  <w:rStyle w:val="a5"/>
                  <w:lang w:val="uk-UA"/>
                </w:rPr>
                <w:t>/</w:t>
              </w:r>
            </w:hyperlink>
          </w:p>
        </w:tc>
      </w:tr>
      <w:tr w:rsidR="00F84610" w:rsidRPr="00C023D6" w14:paraId="1B32361B" w14:textId="77777777" w:rsidTr="002C2DD4">
        <w:tc>
          <w:tcPr>
            <w:tcW w:w="1951" w:type="dxa"/>
          </w:tcPr>
          <w:p w14:paraId="6101DAE9" w14:textId="77777777" w:rsidR="00F84610" w:rsidRPr="00C12835" w:rsidRDefault="00F84610" w:rsidP="004A4146">
            <w:r w:rsidRPr="00C12835">
              <w:lastRenderedPageBreak/>
              <w:t xml:space="preserve">2) </w:t>
            </w:r>
            <w:r w:rsidR="007A6526" w:rsidRPr="00C12835">
              <w:rPr>
                <w:lang w:val="uk-UA"/>
              </w:rPr>
              <w:t>П</w:t>
            </w:r>
            <w:r w:rsidRPr="00C12835">
              <w:t>ровести</w:t>
            </w:r>
          </w:p>
          <w:p w14:paraId="1F381954" w14:textId="77777777" w:rsidR="00F84610" w:rsidRPr="00C12835" w:rsidRDefault="00F84610" w:rsidP="004A4146">
            <w:r w:rsidRPr="00C12835">
              <w:t>інформаційні кампанії</w:t>
            </w:r>
          </w:p>
          <w:p w14:paraId="46306895" w14:textId="77777777" w:rsidR="00F84610" w:rsidRPr="00C12835" w:rsidRDefault="00F84610" w:rsidP="004A4146">
            <w:r w:rsidRPr="00C12835">
              <w:t>на обласному та</w:t>
            </w:r>
          </w:p>
          <w:p w14:paraId="4A28F764" w14:textId="77777777" w:rsidR="00F84610" w:rsidRPr="00C12835" w:rsidRDefault="00F84610" w:rsidP="004A4146">
            <w:r w:rsidRPr="00C12835">
              <w:t>місцевому рівні з</w:t>
            </w:r>
          </w:p>
          <w:p w14:paraId="20A79A50" w14:textId="77777777" w:rsidR="00F84610" w:rsidRPr="00C12835" w:rsidRDefault="00F84610" w:rsidP="004A4146">
            <w:r w:rsidRPr="00C12835">
              <w:t>метою популяризації</w:t>
            </w:r>
          </w:p>
          <w:p w14:paraId="58D7A084" w14:textId="77777777" w:rsidR="00F84610" w:rsidRPr="00C12835" w:rsidRDefault="00F84610" w:rsidP="004A4146">
            <w:r w:rsidRPr="00C12835">
              <w:t>сімейних форм</w:t>
            </w:r>
          </w:p>
          <w:p w14:paraId="6335BD4B" w14:textId="77777777" w:rsidR="00F84610" w:rsidRPr="00C12835" w:rsidRDefault="00F84610" w:rsidP="004A4146">
            <w:r w:rsidRPr="00C12835">
              <w:t>виховання дітей та</w:t>
            </w:r>
          </w:p>
          <w:p w14:paraId="1FABE22E" w14:textId="77777777" w:rsidR="00F84610" w:rsidRPr="00C12835" w:rsidRDefault="00F84610" w:rsidP="004A4146">
            <w:r w:rsidRPr="00C12835">
              <w:t>формування в</w:t>
            </w:r>
          </w:p>
          <w:p w14:paraId="2010C2D3" w14:textId="77777777" w:rsidR="00F84610" w:rsidRPr="00C12835" w:rsidRDefault="00F84610" w:rsidP="004A4146">
            <w:r w:rsidRPr="00C12835">
              <w:t>суспільстві</w:t>
            </w:r>
          </w:p>
          <w:p w14:paraId="3E0ED066" w14:textId="77777777" w:rsidR="00F84610" w:rsidRPr="00C12835" w:rsidRDefault="00F84610" w:rsidP="004A4146">
            <w:r w:rsidRPr="00C12835">
              <w:t>позитивного</w:t>
            </w:r>
          </w:p>
          <w:p w14:paraId="595DB84A" w14:textId="77777777" w:rsidR="00F84610" w:rsidRPr="00C12835" w:rsidRDefault="00F84610" w:rsidP="004A4146">
            <w:r w:rsidRPr="00C12835">
              <w:t>ставлення до сімей,</w:t>
            </w:r>
            <w:r w:rsidR="007A6526" w:rsidRPr="00C12835">
              <w:rPr>
                <w:lang w:val="uk-UA"/>
              </w:rPr>
              <w:t xml:space="preserve"> </w:t>
            </w:r>
            <w:r w:rsidRPr="00C12835">
              <w:t>які виховують дітей-</w:t>
            </w:r>
          </w:p>
          <w:p w14:paraId="7B73C38C" w14:textId="77777777" w:rsidR="00F84610" w:rsidRPr="00C12835" w:rsidRDefault="00F84610" w:rsidP="004A4146">
            <w:r w:rsidRPr="00C12835">
              <w:t>сиріт, дітей,</w:t>
            </w:r>
          </w:p>
          <w:p w14:paraId="2321DBCE" w14:textId="77777777" w:rsidR="00F84610" w:rsidRPr="00C12835" w:rsidRDefault="00F84610" w:rsidP="004A4146">
            <w:r w:rsidRPr="00C12835">
              <w:t>батьківського</w:t>
            </w:r>
          </w:p>
          <w:p w14:paraId="64FA30BF" w14:textId="77777777" w:rsidR="00F84610" w:rsidRPr="00C12835" w:rsidRDefault="00F84610" w:rsidP="004A4146">
            <w:r w:rsidRPr="00C12835">
              <w:t>позбавлених</w:t>
            </w:r>
          </w:p>
          <w:p w14:paraId="6D2CF117" w14:textId="77777777" w:rsidR="00F84610" w:rsidRPr="00C12835" w:rsidRDefault="00F84610" w:rsidP="004A4146">
            <w:r w:rsidRPr="00C12835">
              <w:t>піклування, зокрема</w:t>
            </w:r>
            <w:r w:rsidR="007A6526" w:rsidRPr="00C12835">
              <w:rPr>
                <w:lang w:val="uk-UA"/>
              </w:rPr>
              <w:t xml:space="preserve"> </w:t>
            </w:r>
            <w:r w:rsidRPr="00C12835">
              <w:t>шляхом демонстрації</w:t>
            </w:r>
          </w:p>
          <w:p w14:paraId="7029FA29" w14:textId="77777777" w:rsidR="00F84610" w:rsidRPr="00C12835" w:rsidRDefault="00F84610" w:rsidP="004A4146">
            <w:r w:rsidRPr="00C12835">
              <w:t>успішних випадків</w:t>
            </w:r>
          </w:p>
          <w:p w14:paraId="156EEC03" w14:textId="77777777" w:rsidR="00F84610" w:rsidRPr="00C12835" w:rsidRDefault="00F84610" w:rsidP="007A6526">
            <w:r w:rsidRPr="00C12835">
              <w:t>влаштування дітей (за</w:t>
            </w:r>
            <w:r w:rsidR="007A6526" w:rsidRPr="00C12835">
              <w:rPr>
                <w:lang w:val="uk-UA"/>
              </w:rPr>
              <w:t xml:space="preserve"> </w:t>
            </w:r>
            <w:r w:rsidRPr="00C12835">
              <w:t xml:space="preserve">згодою дорослих та дітей, яких це </w:t>
            </w:r>
            <w:r w:rsidR="007A6526" w:rsidRPr="00C12835">
              <w:rPr>
                <w:lang w:val="uk-UA"/>
              </w:rPr>
              <w:t>с</w:t>
            </w:r>
            <w:r w:rsidRPr="00C12835">
              <w:t>тосується)</w:t>
            </w:r>
          </w:p>
        </w:tc>
        <w:tc>
          <w:tcPr>
            <w:tcW w:w="2126" w:type="dxa"/>
          </w:tcPr>
          <w:p w14:paraId="5B60DEF8" w14:textId="77777777" w:rsidR="00F84610" w:rsidRPr="00C12835" w:rsidRDefault="00F84610" w:rsidP="004A4146">
            <w:r w:rsidRPr="00C12835">
              <w:t>Департамент</w:t>
            </w:r>
          </w:p>
          <w:p w14:paraId="2E56AC8F" w14:textId="77777777" w:rsidR="00F84610" w:rsidRPr="00C12835" w:rsidRDefault="00F84610" w:rsidP="004A4146">
            <w:r w:rsidRPr="00C12835">
              <w:t>соціального розвитку</w:t>
            </w:r>
          </w:p>
          <w:p w14:paraId="4E26A2F8" w14:textId="77777777" w:rsidR="00F84610" w:rsidRPr="00C12835" w:rsidRDefault="00F84610" w:rsidP="004A4146">
            <w:r w:rsidRPr="00C12835">
              <w:t>обласної державної</w:t>
            </w:r>
          </w:p>
          <w:p w14:paraId="3B46E6B3" w14:textId="77777777" w:rsidR="00F84610" w:rsidRPr="00C12835" w:rsidRDefault="00F84610" w:rsidP="004A4146">
            <w:r w:rsidRPr="00C12835">
              <w:t>адміністрації,</w:t>
            </w:r>
          </w:p>
          <w:p w14:paraId="2A0D3C5E" w14:textId="77777777" w:rsidR="00F84610" w:rsidRPr="00C12835" w:rsidRDefault="00F84610" w:rsidP="004A4146">
            <w:r w:rsidRPr="00C12835">
              <w:t xml:space="preserve">служба </w:t>
            </w:r>
            <w:proofErr w:type="gramStart"/>
            <w:r w:rsidRPr="00C12835">
              <w:t>у справах</w:t>
            </w:r>
            <w:proofErr w:type="gramEnd"/>
            <w:r w:rsidRPr="00C12835">
              <w:t xml:space="preserve"> дітей</w:t>
            </w:r>
          </w:p>
          <w:p w14:paraId="58D1A5BC" w14:textId="77777777" w:rsidR="00F84610" w:rsidRPr="00C12835" w:rsidRDefault="00F84610" w:rsidP="004A4146">
            <w:r w:rsidRPr="00C12835">
              <w:t>обласної державної</w:t>
            </w:r>
          </w:p>
          <w:p w14:paraId="7DCFF0FD" w14:textId="77777777" w:rsidR="00F84610" w:rsidRPr="00C12835" w:rsidRDefault="00F84610" w:rsidP="004A4146">
            <w:r w:rsidRPr="00C12835">
              <w:t>адміністрації,</w:t>
            </w:r>
          </w:p>
          <w:p w14:paraId="2D5D15FE" w14:textId="77777777" w:rsidR="00F84610" w:rsidRPr="00C12835" w:rsidRDefault="00F84610" w:rsidP="004A4146">
            <w:r w:rsidRPr="00C12835">
              <w:t>військові адміністрації</w:t>
            </w:r>
          </w:p>
          <w:p w14:paraId="67218351" w14:textId="77777777" w:rsidR="00F84610" w:rsidRPr="00C12835" w:rsidRDefault="00F84610" w:rsidP="004A4146">
            <w:r w:rsidRPr="00C12835">
              <w:t>населених пунктів</w:t>
            </w:r>
          </w:p>
          <w:p w14:paraId="0BB7B6A9" w14:textId="77777777" w:rsidR="00F84610" w:rsidRPr="00C12835" w:rsidRDefault="00F84610" w:rsidP="004A4146">
            <w:r w:rsidRPr="00C12835">
              <w:t>деокупованих</w:t>
            </w:r>
          </w:p>
        </w:tc>
        <w:tc>
          <w:tcPr>
            <w:tcW w:w="1134" w:type="dxa"/>
          </w:tcPr>
          <w:p w14:paraId="21E72B04" w14:textId="77777777" w:rsidR="00F84610" w:rsidRPr="00C12835" w:rsidRDefault="00F84610" w:rsidP="007A6526">
            <w:pPr>
              <w:jc w:val="center"/>
            </w:pPr>
            <w:r w:rsidRPr="00C12835">
              <w:t>Грудень</w:t>
            </w:r>
          </w:p>
          <w:p w14:paraId="3C6A0614" w14:textId="77777777" w:rsidR="00F84610" w:rsidRPr="00C12835" w:rsidRDefault="0061532B" w:rsidP="007A6526">
            <w:pPr>
              <w:jc w:val="center"/>
            </w:pPr>
            <w:r w:rsidRPr="00C12835">
              <w:t>2026</w:t>
            </w:r>
            <w:r w:rsidR="00F84610" w:rsidRPr="00C12835">
              <w:t xml:space="preserve"> року</w:t>
            </w:r>
          </w:p>
        </w:tc>
        <w:tc>
          <w:tcPr>
            <w:tcW w:w="993" w:type="dxa"/>
          </w:tcPr>
          <w:p w14:paraId="4A780DFF" w14:textId="77777777" w:rsidR="00F84610" w:rsidRPr="00C12835" w:rsidRDefault="00F84610" w:rsidP="007A6526">
            <w:pPr>
              <w:jc w:val="center"/>
            </w:pPr>
          </w:p>
        </w:tc>
        <w:tc>
          <w:tcPr>
            <w:tcW w:w="1417" w:type="dxa"/>
          </w:tcPr>
          <w:p w14:paraId="7ABDDC94" w14:textId="77777777" w:rsidR="00F84610" w:rsidRPr="00C12835" w:rsidRDefault="00F84610" w:rsidP="007A6526">
            <w:pPr>
              <w:jc w:val="center"/>
            </w:pPr>
            <w:r w:rsidRPr="00C12835">
              <w:t>Викон</w:t>
            </w:r>
            <w:r w:rsidR="0061532B" w:rsidRPr="00C12835">
              <w:t>ується</w:t>
            </w:r>
          </w:p>
        </w:tc>
        <w:tc>
          <w:tcPr>
            <w:tcW w:w="7938" w:type="dxa"/>
          </w:tcPr>
          <w:p w14:paraId="60C41E03" w14:textId="77777777" w:rsidR="00425545" w:rsidRPr="00946853" w:rsidRDefault="00425545" w:rsidP="00425545">
            <w:pPr>
              <w:jc w:val="both"/>
              <w:rPr>
                <w:lang w:val="uk-UA"/>
              </w:rPr>
            </w:pPr>
            <w:r w:rsidRPr="00C12835">
              <w:rPr>
                <w:lang w:val="uk-UA"/>
              </w:rPr>
              <w:t xml:space="preserve">Службою у справах дітей обласної державної адміністрації спільно зі службами у справах дітей області забезпечено дотримання прав на сімейне виховання дітей-сиріт, дітей, </w:t>
            </w:r>
            <w:r w:rsidRPr="00946853">
              <w:rPr>
                <w:lang w:val="uk-UA"/>
              </w:rPr>
              <w:t>позбавлених батьківського піклування.</w:t>
            </w:r>
          </w:p>
          <w:p w14:paraId="5EC049DB" w14:textId="77777777" w:rsidR="00946853" w:rsidRPr="00C023D6" w:rsidRDefault="00946853" w:rsidP="00946853">
            <w:pPr>
              <w:jc w:val="both"/>
              <w:rPr>
                <w:lang w:val="uk-UA"/>
              </w:rPr>
            </w:pPr>
            <w:r w:rsidRPr="00946853">
              <w:rPr>
                <w:lang w:val="uk-UA"/>
              </w:rPr>
              <w:t xml:space="preserve">Так, станом на 01 вересня 2026 року на обліку служб у справах дітей області перебувало 1694 дитини зазначеної категорії, з них: під опікою або піклуванням — 1161, у </w:t>
            </w:r>
            <w:r w:rsidRPr="00C023D6">
              <w:rPr>
                <w:lang w:val="uk-UA"/>
              </w:rPr>
              <w:t>прийомни</w:t>
            </w:r>
            <w:r w:rsidR="00C023D6" w:rsidRPr="00C023D6">
              <w:rPr>
                <w:lang w:val="uk-UA"/>
              </w:rPr>
              <w:t xml:space="preserve">х </w:t>
            </w:r>
            <w:r w:rsidRPr="00C023D6">
              <w:rPr>
                <w:lang w:val="uk-UA"/>
              </w:rPr>
              <w:t>сім’ях — 117, дитячих будинках сімейного типу — 302.</w:t>
            </w:r>
          </w:p>
          <w:p w14:paraId="11DE3E90" w14:textId="77777777" w:rsidR="00946853" w:rsidRPr="00C023D6" w:rsidRDefault="00946853" w:rsidP="00946853">
            <w:pPr>
              <w:jc w:val="both"/>
              <w:rPr>
                <w:lang w:val="uk-UA"/>
              </w:rPr>
            </w:pPr>
            <w:r w:rsidRPr="00C023D6">
              <w:rPr>
                <w:lang w:val="uk-UA"/>
              </w:rPr>
              <w:t>Станом на 01 вересня 2026 року на обліку служб у справах дітей Херсонської області перебувало 45 дитячих будинків сімейного типу (310 статусних дітей та осіб з їх числа), 19 тимчасово влаштованих дітей та 61 прийомна сім’я (133 статусних дитини та особи з їх числа), 3 тимчасово влаштованих дітей.</w:t>
            </w:r>
          </w:p>
          <w:p w14:paraId="1612D249" w14:textId="77777777" w:rsidR="00946853" w:rsidRPr="00C023D6" w:rsidRDefault="00946853" w:rsidP="00946853">
            <w:pPr>
              <w:jc w:val="both"/>
              <w:rPr>
                <w:lang w:val="uk-UA"/>
              </w:rPr>
            </w:pPr>
            <w:r w:rsidRPr="00C023D6">
              <w:rPr>
                <w:lang w:val="uk-UA"/>
              </w:rPr>
              <w:t>На деокупованій частині території Херсонської області перебував 1 дитячий будинок сімейного типу (7 статусних дітей) та 7 прийомних сімей (15 статусних дітей та осіб з їх числа).</w:t>
            </w:r>
          </w:p>
          <w:p w14:paraId="6B1A084B" w14:textId="77777777" w:rsidR="00946853" w:rsidRPr="00C023D6" w:rsidRDefault="00946853" w:rsidP="00946853">
            <w:pPr>
              <w:jc w:val="both"/>
              <w:rPr>
                <w:lang w:val="uk-UA"/>
              </w:rPr>
            </w:pPr>
            <w:r w:rsidRPr="00C023D6">
              <w:rPr>
                <w:lang w:val="uk-UA"/>
              </w:rPr>
              <w:t>На окупованій території залишилися 5 дитячих будинків сімейного типу, у яких перебуває 23 статусних дитини та особи з їх числа і 21 прийомна сім’я, до якої влаштовано 38 статусних дітей та осіб з їх числа, а також 3 тимчасово влаштованих дітей.</w:t>
            </w:r>
          </w:p>
          <w:p w14:paraId="60BD13EA" w14:textId="77777777" w:rsidR="00946853" w:rsidRPr="00C023D6" w:rsidRDefault="00946853" w:rsidP="00946853">
            <w:pPr>
              <w:jc w:val="both"/>
              <w:rPr>
                <w:lang w:val="uk-UA"/>
              </w:rPr>
            </w:pPr>
            <w:r w:rsidRPr="00C023D6">
              <w:rPr>
                <w:lang w:val="uk-UA"/>
              </w:rPr>
              <w:t xml:space="preserve">Евакуйовані на підконтрольну територію України: 33 дитячих будинки сімейного типу (219 статусних дітей та осіб з їх числа і 11 тимчасово влаштованих дітей) та 19 прийомних сімей (47 статусних дітей та осіб з їх числа). Виїхали за кордон (в дружні країни): 4 дитячих будинки сімейного типу (27 статусних дітей та осіб з їх числа) та 12 прийомних сімей (28 статусних дітей та осіб з їх числа). </w:t>
            </w:r>
            <w:r w:rsidR="00C023D6" w:rsidRPr="00C023D6">
              <w:rPr>
                <w:lang w:val="uk-UA"/>
              </w:rPr>
              <w:t xml:space="preserve">В Криму перебували: 5 статусних </w:t>
            </w:r>
            <w:r w:rsidRPr="00C023D6">
              <w:rPr>
                <w:lang w:val="uk-UA"/>
              </w:rPr>
              <w:t>дітей, депорт</w:t>
            </w:r>
            <w:r w:rsidR="00C023D6" w:rsidRPr="00C023D6">
              <w:rPr>
                <w:lang w:val="uk-UA"/>
              </w:rPr>
              <w:t xml:space="preserve">ованих військовими рф з будинку </w:t>
            </w:r>
            <w:r w:rsidRPr="00C023D6">
              <w:rPr>
                <w:lang w:val="uk-UA"/>
              </w:rPr>
              <w:t>дитини та для пове</w:t>
            </w:r>
            <w:r w:rsidR="00C023D6" w:rsidRPr="00C023D6">
              <w:rPr>
                <w:lang w:val="uk-UA"/>
              </w:rPr>
              <w:t xml:space="preserve">рнення в Україну влаштованих до </w:t>
            </w:r>
            <w:r w:rsidRPr="00C023D6">
              <w:rPr>
                <w:lang w:val="uk-UA"/>
              </w:rPr>
              <w:t>ДБСТ, та 1 дити</w:t>
            </w:r>
            <w:r w:rsidR="00C023D6" w:rsidRPr="00C023D6">
              <w:rPr>
                <w:lang w:val="uk-UA"/>
              </w:rPr>
              <w:t xml:space="preserve">на з ДБСТ, функціонування якого </w:t>
            </w:r>
            <w:r w:rsidRPr="00C023D6">
              <w:rPr>
                <w:lang w:val="uk-UA"/>
              </w:rPr>
              <w:t>припинено, вла</w:t>
            </w:r>
            <w:r w:rsidR="00C023D6" w:rsidRPr="00C023D6">
              <w:rPr>
                <w:lang w:val="uk-UA"/>
              </w:rPr>
              <w:t xml:space="preserve">штована до іншого ДБСТ, діючого </w:t>
            </w:r>
            <w:r w:rsidRPr="00C023D6">
              <w:rPr>
                <w:lang w:val="uk-UA"/>
              </w:rPr>
              <w:t>території України, а також 1 статусна дитина</w:t>
            </w:r>
            <w:r w:rsidRPr="00C023D6">
              <w:t xml:space="preserve"> </w:t>
            </w:r>
            <w:r w:rsidRPr="00C023D6">
              <w:rPr>
                <w:lang w:val="uk-UA"/>
              </w:rPr>
              <w:t>епортована військовими рф з будинку дитини та для</w:t>
            </w:r>
            <w:r w:rsidR="00C023D6" w:rsidRPr="00C023D6">
              <w:rPr>
                <w:lang w:val="uk-UA"/>
              </w:rPr>
              <w:t xml:space="preserve"> п</w:t>
            </w:r>
            <w:r w:rsidRPr="00C023D6">
              <w:rPr>
                <w:lang w:val="uk-UA"/>
              </w:rPr>
              <w:t>овернення в Україну влаштована до ПС, 1 прийомн</w:t>
            </w:r>
            <w:r w:rsidR="00C023D6" w:rsidRPr="00C023D6">
              <w:rPr>
                <w:lang w:val="uk-UA"/>
              </w:rPr>
              <w:t xml:space="preserve">а </w:t>
            </w:r>
            <w:r w:rsidRPr="00C023D6">
              <w:rPr>
                <w:lang w:val="uk-UA"/>
              </w:rPr>
              <w:t>сім’я (3 статусни</w:t>
            </w:r>
            <w:r w:rsidR="00C023D6" w:rsidRPr="00C023D6">
              <w:rPr>
                <w:lang w:val="uk-UA"/>
              </w:rPr>
              <w:t xml:space="preserve">х дітей та осіб з їх числа). На </w:t>
            </w:r>
            <w:r w:rsidRPr="00C023D6">
              <w:rPr>
                <w:lang w:val="uk-UA"/>
              </w:rPr>
              <w:t>території рф - 1 ста</w:t>
            </w:r>
            <w:r w:rsidR="00C023D6" w:rsidRPr="00C023D6">
              <w:rPr>
                <w:lang w:val="uk-UA"/>
              </w:rPr>
              <w:t xml:space="preserve">тусна дитина з будинку дитини, </w:t>
            </w:r>
            <w:r w:rsidRPr="00C023D6">
              <w:rPr>
                <w:lang w:val="uk-UA"/>
              </w:rPr>
              <w:t>депортована вій</w:t>
            </w:r>
            <w:r w:rsidR="00C023D6" w:rsidRPr="00C023D6">
              <w:rPr>
                <w:lang w:val="uk-UA"/>
              </w:rPr>
              <w:t xml:space="preserve">ськовими рф та для повернення в </w:t>
            </w:r>
            <w:r w:rsidRPr="00C023D6">
              <w:rPr>
                <w:lang w:val="uk-UA"/>
              </w:rPr>
              <w:t>Укра</w:t>
            </w:r>
            <w:r w:rsidR="00C023D6" w:rsidRPr="00C023D6">
              <w:rPr>
                <w:lang w:val="uk-UA"/>
              </w:rPr>
              <w:t xml:space="preserve">їну влаштована в діючий ДБСТ на </w:t>
            </w:r>
            <w:r w:rsidRPr="00C023D6">
              <w:rPr>
                <w:lang w:val="uk-UA"/>
              </w:rPr>
              <w:t>підконтрольній території України, 1 дитина, яка</w:t>
            </w:r>
          </w:p>
          <w:p w14:paraId="50B1DCC9" w14:textId="77777777" w:rsidR="00946853" w:rsidRPr="00C023D6" w:rsidRDefault="00946853" w:rsidP="00946853">
            <w:pPr>
              <w:jc w:val="both"/>
              <w:rPr>
                <w:lang w:val="uk-UA"/>
              </w:rPr>
            </w:pPr>
            <w:r w:rsidRPr="00C023D6">
              <w:rPr>
                <w:lang w:val="uk-UA"/>
              </w:rPr>
              <w:t xml:space="preserve">виїхала з батьком </w:t>
            </w:r>
            <w:r w:rsidR="00C023D6" w:rsidRPr="00C023D6">
              <w:rPr>
                <w:lang w:val="uk-UA"/>
              </w:rPr>
              <w:t xml:space="preserve">в рф, де батько помер, а дитина </w:t>
            </w:r>
            <w:r w:rsidRPr="00C023D6">
              <w:rPr>
                <w:lang w:val="uk-UA"/>
              </w:rPr>
              <w:t>набула статусу та влаштована в ДБСТ на Украї</w:t>
            </w:r>
            <w:r w:rsidR="00C023D6" w:rsidRPr="00C023D6">
              <w:rPr>
                <w:lang w:val="uk-UA"/>
              </w:rPr>
              <w:t xml:space="preserve">ні, де </w:t>
            </w:r>
            <w:r w:rsidRPr="00C023D6">
              <w:rPr>
                <w:lang w:val="uk-UA"/>
              </w:rPr>
              <w:t>перебувають рідні по</w:t>
            </w:r>
            <w:r w:rsidR="00C023D6" w:rsidRPr="00C023D6">
              <w:rPr>
                <w:lang w:val="uk-UA"/>
              </w:rPr>
              <w:t xml:space="preserve"> матері брат та сестра, а також </w:t>
            </w:r>
            <w:r w:rsidRPr="00C023D6">
              <w:rPr>
                <w:lang w:val="uk-UA"/>
              </w:rPr>
              <w:t>1 статусна дитин</w:t>
            </w:r>
            <w:r w:rsidR="00C023D6" w:rsidRPr="00C023D6">
              <w:rPr>
                <w:lang w:val="uk-UA"/>
              </w:rPr>
              <w:t xml:space="preserve">а з будинку дитини, депортована </w:t>
            </w:r>
            <w:r w:rsidRPr="00C023D6">
              <w:rPr>
                <w:lang w:val="uk-UA"/>
              </w:rPr>
              <w:t>військовими</w:t>
            </w:r>
            <w:r w:rsidR="00C023D6" w:rsidRPr="00C023D6">
              <w:rPr>
                <w:lang w:val="uk-UA"/>
              </w:rPr>
              <w:t xml:space="preserve"> рф та для повернення в Україну </w:t>
            </w:r>
            <w:r w:rsidRPr="00C023D6">
              <w:rPr>
                <w:lang w:val="uk-UA"/>
              </w:rPr>
              <w:t>влаштована в діючу</w:t>
            </w:r>
            <w:r w:rsidR="00C023D6" w:rsidRPr="00C023D6">
              <w:rPr>
                <w:lang w:val="uk-UA"/>
              </w:rPr>
              <w:t xml:space="preserve"> ПС на підконтрольній території </w:t>
            </w:r>
            <w:r w:rsidRPr="00C023D6">
              <w:rPr>
                <w:lang w:val="uk-UA"/>
              </w:rPr>
              <w:t>України.</w:t>
            </w:r>
          </w:p>
          <w:p w14:paraId="526FF09F" w14:textId="77777777" w:rsidR="00DF786A" w:rsidRPr="00C023D6" w:rsidRDefault="00946853" w:rsidP="00DF786A">
            <w:pPr>
              <w:jc w:val="both"/>
              <w:rPr>
                <w:lang w:val="uk-UA"/>
              </w:rPr>
            </w:pPr>
            <w:r w:rsidRPr="00C023D6">
              <w:rPr>
                <w:lang w:val="uk-UA"/>
              </w:rPr>
              <w:t>В області заб</w:t>
            </w:r>
            <w:r w:rsidR="00C023D6" w:rsidRPr="00C023D6">
              <w:rPr>
                <w:lang w:val="uk-UA"/>
              </w:rPr>
              <w:t xml:space="preserve">езпечується соціальний супровід </w:t>
            </w:r>
            <w:r w:rsidRPr="00C023D6">
              <w:rPr>
                <w:lang w:val="uk-UA"/>
              </w:rPr>
              <w:t>родин, які взяли н</w:t>
            </w:r>
            <w:r w:rsidR="00C023D6" w:rsidRPr="00C023D6">
              <w:rPr>
                <w:lang w:val="uk-UA"/>
              </w:rPr>
              <w:t xml:space="preserve">а виховання дітей-сиріт, дітей, </w:t>
            </w:r>
            <w:r w:rsidRPr="00C023D6">
              <w:rPr>
                <w:lang w:val="uk-UA"/>
              </w:rPr>
              <w:t>позбавлених батьківського піклування.</w:t>
            </w:r>
          </w:p>
          <w:p w14:paraId="2B6EE94B" w14:textId="77777777" w:rsidR="00DF786A" w:rsidRPr="00C023D6" w:rsidRDefault="00DF786A" w:rsidP="00DF786A">
            <w:pPr>
              <w:spacing w:line="228" w:lineRule="auto"/>
              <w:jc w:val="both"/>
              <w:rPr>
                <w:rFonts w:eastAsia="Cambria"/>
                <w:color w:val="000000"/>
                <w:lang w:val="uk-UA"/>
              </w:rPr>
            </w:pPr>
            <w:r w:rsidRPr="00C023D6">
              <w:rPr>
                <w:rFonts w:eastAsia="Cambria"/>
                <w:color w:val="000000"/>
                <w:lang w:val="uk-UA"/>
              </w:rPr>
              <w:t xml:space="preserve">Службою у справах дітей виконавчого комітету Борозенської сільської ради проводиться інформаційно-роз’яснювальна робота серед населення, в тому числі розповсюдження інформації в соціальних мережах та на сайті сільської військової адміністрації щодо форм сімейного виховання: усиновлення, опіки/піклування, створення прийомних сімей </w:t>
            </w:r>
            <w:r w:rsidRPr="00C023D6">
              <w:rPr>
                <w:rFonts w:eastAsia="Cambria"/>
                <w:color w:val="000000"/>
                <w:lang w:val="uk-UA"/>
              </w:rPr>
              <w:lastRenderedPageBreak/>
              <w:t xml:space="preserve">та ДБСТ </w:t>
            </w:r>
          </w:p>
          <w:p w14:paraId="58F89A71" w14:textId="77777777" w:rsidR="00DF786A" w:rsidRPr="00C023D6" w:rsidRDefault="00DF786A" w:rsidP="00DF786A">
            <w:pPr>
              <w:spacing w:line="228" w:lineRule="auto"/>
              <w:jc w:val="both"/>
              <w:rPr>
                <w:rFonts w:eastAsia="Cambria"/>
                <w:color w:val="000000"/>
                <w:lang w:val="uk-UA"/>
              </w:rPr>
            </w:pPr>
            <w:hyperlink r:id="rId871" w:history="1">
              <w:r w:rsidRPr="00C023D6">
                <w:rPr>
                  <w:rStyle w:val="a5"/>
                  <w:rFonts w:eastAsia="Cambria"/>
                </w:rPr>
                <w:t>https</w:t>
              </w:r>
              <w:r w:rsidRPr="00C023D6">
                <w:rPr>
                  <w:rStyle w:val="a5"/>
                  <w:rFonts w:eastAsia="Cambria"/>
                  <w:lang w:val="uk-UA"/>
                </w:rPr>
                <w:t>://</w:t>
              </w:r>
              <w:r w:rsidRPr="00C023D6">
                <w:rPr>
                  <w:rStyle w:val="a5"/>
                  <w:rFonts w:eastAsia="Cambria"/>
                </w:rPr>
                <w:t>borozenska</w:t>
              </w:r>
              <w:r w:rsidRPr="00C023D6">
                <w:rPr>
                  <w:rStyle w:val="a5"/>
                  <w:rFonts w:eastAsia="Cambria"/>
                  <w:lang w:val="uk-UA"/>
                </w:rPr>
                <w:t>-</w:t>
              </w:r>
              <w:r w:rsidRPr="00C023D6">
                <w:rPr>
                  <w:rStyle w:val="a5"/>
                  <w:rFonts w:eastAsia="Cambria"/>
                </w:rPr>
                <w:t>gromada</w:t>
              </w:r>
              <w:r w:rsidRPr="00C023D6">
                <w:rPr>
                  <w:rStyle w:val="a5"/>
                  <w:rFonts w:eastAsia="Cambria"/>
                  <w:lang w:val="uk-UA"/>
                </w:rPr>
                <w:t>.</w:t>
              </w:r>
              <w:r w:rsidRPr="00C023D6">
                <w:rPr>
                  <w:rStyle w:val="a5"/>
                  <w:rFonts w:eastAsia="Cambria"/>
                </w:rPr>
                <w:t>gov</w:t>
              </w:r>
              <w:r w:rsidRPr="00C023D6">
                <w:rPr>
                  <w:rStyle w:val="a5"/>
                  <w:rFonts w:eastAsia="Cambria"/>
                  <w:lang w:val="uk-UA"/>
                </w:rPr>
                <w:t>.</w:t>
              </w:r>
              <w:r w:rsidRPr="00C023D6">
                <w:rPr>
                  <w:rStyle w:val="a5"/>
                  <w:rFonts w:eastAsia="Cambria"/>
                </w:rPr>
                <w:t>ua</w:t>
              </w:r>
              <w:r w:rsidRPr="00C023D6">
                <w:rPr>
                  <w:rStyle w:val="a5"/>
                  <w:rFonts w:eastAsia="Cambria"/>
                  <w:lang w:val="uk-UA"/>
                </w:rPr>
                <w:t>/</w:t>
              </w:r>
              <w:r w:rsidRPr="00C023D6">
                <w:rPr>
                  <w:rStyle w:val="a5"/>
                  <w:rFonts w:eastAsia="Cambria"/>
                </w:rPr>
                <w:t>sluzhba</w:t>
              </w:r>
              <w:r w:rsidRPr="00C023D6">
                <w:rPr>
                  <w:rStyle w:val="a5"/>
                  <w:rFonts w:eastAsia="Cambria"/>
                  <w:lang w:val="uk-UA"/>
                </w:rPr>
                <w:t>-</w:t>
              </w:r>
              <w:r w:rsidRPr="00C023D6">
                <w:rPr>
                  <w:rStyle w:val="a5"/>
                  <w:rFonts w:eastAsia="Cambria"/>
                </w:rPr>
                <w:t>u</w:t>
              </w:r>
              <w:r w:rsidRPr="00C023D6">
                <w:rPr>
                  <w:rStyle w:val="a5"/>
                  <w:rFonts w:eastAsia="Cambria"/>
                  <w:lang w:val="uk-UA"/>
                </w:rPr>
                <w:t>-</w:t>
              </w:r>
              <w:r w:rsidRPr="00C023D6">
                <w:rPr>
                  <w:rStyle w:val="a5"/>
                  <w:rFonts w:eastAsia="Cambria"/>
                </w:rPr>
                <w:t>spravah</w:t>
              </w:r>
              <w:r w:rsidRPr="00C023D6">
                <w:rPr>
                  <w:rStyle w:val="a5"/>
                  <w:rFonts w:eastAsia="Cambria"/>
                  <w:lang w:val="uk-UA"/>
                </w:rPr>
                <w:t>-</w:t>
              </w:r>
              <w:r w:rsidRPr="00C023D6">
                <w:rPr>
                  <w:rStyle w:val="a5"/>
                  <w:rFonts w:eastAsia="Cambria"/>
                </w:rPr>
                <w:t>ditej</w:t>
              </w:r>
              <w:r w:rsidRPr="00C023D6">
                <w:rPr>
                  <w:rStyle w:val="a5"/>
                  <w:rFonts w:eastAsia="Cambria"/>
                  <w:lang w:val="uk-UA"/>
                </w:rPr>
                <w:t>-</w:t>
              </w:r>
              <w:r w:rsidRPr="00C023D6">
                <w:rPr>
                  <w:rStyle w:val="a5"/>
                  <w:rFonts w:eastAsia="Cambria"/>
                </w:rPr>
                <w:t>vikonavchogo</w:t>
              </w:r>
              <w:r w:rsidRPr="00C023D6">
                <w:rPr>
                  <w:rStyle w:val="a5"/>
                  <w:rFonts w:eastAsia="Cambria"/>
                  <w:lang w:val="uk-UA"/>
                </w:rPr>
                <w:t>-</w:t>
              </w:r>
              <w:r w:rsidRPr="00C023D6">
                <w:rPr>
                  <w:rStyle w:val="a5"/>
                  <w:rFonts w:eastAsia="Cambria"/>
                </w:rPr>
                <w:t>komitetu</w:t>
              </w:r>
              <w:r w:rsidRPr="00C023D6">
                <w:rPr>
                  <w:rStyle w:val="a5"/>
                  <w:rFonts w:eastAsia="Cambria"/>
                  <w:lang w:val="uk-UA"/>
                </w:rPr>
                <w:t>-</w:t>
              </w:r>
              <w:r w:rsidRPr="00C023D6">
                <w:rPr>
                  <w:rStyle w:val="a5"/>
                  <w:rFonts w:eastAsia="Cambria"/>
                </w:rPr>
                <w:t>borozenskoi</w:t>
              </w:r>
              <w:r w:rsidRPr="00C023D6">
                <w:rPr>
                  <w:rStyle w:val="a5"/>
                  <w:rFonts w:eastAsia="Cambria"/>
                  <w:lang w:val="uk-UA"/>
                </w:rPr>
                <w:t>-</w:t>
              </w:r>
              <w:r w:rsidRPr="00C023D6">
                <w:rPr>
                  <w:rStyle w:val="a5"/>
                  <w:rFonts w:eastAsia="Cambria"/>
                </w:rPr>
                <w:t>silskoi</w:t>
              </w:r>
              <w:r w:rsidRPr="00C023D6">
                <w:rPr>
                  <w:rStyle w:val="a5"/>
                  <w:rFonts w:eastAsia="Cambria"/>
                  <w:lang w:val="uk-UA"/>
                </w:rPr>
                <w:t>-</w:t>
              </w:r>
              <w:r w:rsidRPr="00C023D6">
                <w:rPr>
                  <w:rStyle w:val="a5"/>
                  <w:rFonts w:eastAsia="Cambria"/>
                </w:rPr>
                <w:t>radi</w:t>
              </w:r>
              <w:r w:rsidRPr="00C023D6">
                <w:rPr>
                  <w:rStyle w:val="a5"/>
                  <w:rFonts w:eastAsia="Cambria"/>
                  <w:lang w:val="uk-UA"/>
                </w:rPr>
                <w:t>-10-37-04-17-11-2025/</w:t>
              </w:r>
            </w:hyperlink>
            <w:r w:rsidRPr="00C023D6">
              <w:rPr>
                <w:rFonts w:eastAsia="Cambria"/>
                <w:color w:val="000000"/>
                <w:lang w:val="uk-UA"/>
              </w:rPr>
              <w:t xml:space="preserve"> </w:t>
            </w:r>
          </w:p>
          <w:p w14:paraId="5449C3BB" w14:textId="77777777" w:rsidR="00DF786A" w:rsidRPr="00C023D6" w:rsidRDefault="00DF786A" w:rsidP="00DF786A">
            <w:pPr>
              <w:spacing w:line="228" w:lineRule="auto"/>
              <w:jc w:val="both"/>
              <w:rPr>
                <w:rFonts w:eastAsia="Cambria"/>
                <w:color w:val="000000"/>
              </w:rPr>
            </w:pPr>
            <w:r w:rsidRPr="00C023D6">
              <w:rPr>
                <w:rFonts w:eastAsia="Cambria"/>
                <w:color w:val="000000"/>
              </w:rPr>
              <w:t xml:space="preserve">Надаються консультації громадянам, зацікавленим в створенні сімейних форм виховання. </w:t>
            </w:r>
          </w:p>
          <w:p w14:paraId="2CE6BF3E" w14:textId="77777777" w:rsidR="00DF786A" w:rsidRPr="00397EAE" w:rsidRDefault="00C023D6" w:rsidP="00DF786A">
            <w:pPr>
              <w:jc w:val="both"/>
              <w:rPr>
                <w:lang w:val="uk-UA"/>
              </w:rPr>
            </w:pPr>
            <w:r w:rsidRPr="00C023D6">
              <w:rPr>
                <w:lang w:val="uk-UA"/>
              </w:rPr>
              <w:t>У Високопільській ТГ С</w:t>
            </w:r>
            <w:r w:rsidR="00DF786A" w:rsidRPr="00C023D6">
              <w:rPr>
                <w:lang w:val="uk-UA"/>
              </w:rPr>
              <w:t>лужба у справах дітей інформує про усиновлення, опіку, прийомні сім’ї та дитячі будинки сімейного типу; консультує осіб, зацікавлених у сімейних формах виховання.</w:t>
            </w:r>
            <w:r w:rsidRPr="00C023D6">
              <w:rPr>
                <w:lang w:val="uk-UA"/>
              </w:rPr>
              <w:t xml:space="preserve"> </w:t>
            </w:r>
            <w:r w:rsidR="00DF786A" w:rsidRPr="00C023D6">
              <w:fldChar w:fldCharType="begin"/>
            </w:r>
            <w:r w:rsidR="00DF786A" w:rsidRPr="00C023D6">
              <w:instrText>HYPERLINK</w:instrText>
            </w:r>
            <w:r w:rsidR="00DF786A" w:rsidRPr="00C023D6">
              <w:rPr>
                <w:lang w:val="uk-UA"/>
              </w:rPr>
              <w:instrText xml:space="preserve"> "</w:instrText>
            </w:r>
            <w:r w:rsidR="00DF786A" w:rsidRPr="00C023D6">
              <w:instrText>https</w:instrText>
            </w:r>
            <w:r w:rsidR="00DF786A" w:rsidRPr="00C023D6">
              <w:rPr>
                <w:lang w:val="uk-UA"/>
              </w:rPr>
              <w:instrText>://</w:instrText>
            </w:r>
            <w:r w:rsidR="00DF786A" w:rsidRPr="00C023D6">
              <w:instrText>kronau</w:instrText>
            </w:r>
            <w:r w:rsidR="00DF786A" w:rsidRPr="00C023D6">
              <w:rPr>
                <w:lang w:val="uk-UA"/>
              </w:rPr>
              <w:instrText>.</w:instrText>
            </w:r>
            <w:r w:rsidR="00DF786A" w:rsidRPr="00C023D6">
              <w:instrText>gov</w:instrText>
            </w:r>
            <w:r w:rsidR="00DF786A" w:rsidRPr="00C023D6">
              <w:rPr>
                <w:lang w:val="uk-UA"/>
              </w:rPr>
              <w:instrText>.</w:instrText>
            </w:r>
            <w:r w:rsidR="00DF786A" w:rsidRPr="00C023D6">
              <w:instrText>ua</w:instrText>
            </w:r>
            <w:r w:rsidR="00DF786A" w:rsidRPr="00C023D6">
              <w:rPr>
                <w:lang w:val="uk-UA"/>
              </w:rPr>
              <w:instrText>/</w:instrText>
            </w:r>
            <w:r w:rsidR="00DF786A" w:rsidRPr="00C023D6">
              <w:instrText>news</w:instrText>
            </w:r>
            <w:r w:rsidR="00DF786A" w:rsidRPr="00C023D6">
              <w:rPr>
                <w:lang w:val="uk-UA"/>
              </w:rPr>
              <w:instrText>/1773772918/"</w:instrText>
            </w:r>
            <w:r w:rsidR="00DF786A" w:rsidRPr="00C023D6">
              <w:fldChar w:fldCharType="separate"/>
            </w:r>
            <w:r w:rsidR="00DF786A" w:rsidRPr="00C023D6">
              <w:rPr>
                <w:rStyle w:val="a5"/>
                <w:lang w:val="uk-UA"/>
              </w:rPr>
              <w:t>https://kronau.gov.ua/news/1773772918/</w:t>
            </w:r>
            <w:r w:rsidR="00DF786A" w:rsidRPr="00C023D6">
              <w:fldChar w:fldCharType="end"/>
            </w:r>
          </w:p>
          <w:p w14:paraId="2B436CFD" w14:textId="77777777" w:rsidR="00DF786A" w:rsidRPr="00397EAE" w:rsidRDefault="00C023D6" w:rsidP="00DF786A">
            <w:pPr>
              <w:jc w:val="both"/>
              <w:rPr>
                <w:lang w:val="uk-UA"/>
              </w:rPr>
            </w:pPr>
            <w:r>
              <w:rPr>
                <w:lang w:val="uk-UA"/>
              </w:rPr>
              <w:t>У Калинівській ТГ відповідна інформація висвітлюється :</w:t>
            </w:r>
          </w:p>
          <w:p w14:paraId="54B8F9FB" w14:textId="77777777" w:rsidR="00DF786A" w:rsidRDefault="00C023D6" w:rsidP="00DF786A">
            <w:pPr>
              <w:jc w:val="both"/>
              <w:rPr>
                <w:rFonts w:eastAsia="Cambria"/>
                <w:color w:val="000000"/>
                <w:lang w:val="uk-UA"/>
              </w:rPr>
            </w:pPr>
            <w:hyperlink r:id="rId872" w:history="1">
              <w:r w:rsidRPr="00E70CE1">
                <w:rPr>
                  <w:rStyle w:val="a5"/>
                  <w:rFonts w:eastAsia="Cambria"/>
                </w:rPr>
                <w:t>https</w:t>
              </w:r>
              <w:r w:rsidRPr="00E70CE1">
                <w:rPr>
                  <w:rStyle w:val="a5"/>
                  <w:rFonts w:eastAsia="Cambria"/>
                  <w:lang w:val="uk-UA"/>
                </w:rPr>
                <w:t>://</w:t>
              </w:r>
              <w:r w:rsidRPr="00E70CE1">
                <w:rPr>
                  <w:rStyle w:val="a5"/>
                  <w:rFonts w:eastAsia="Cambria"/>
                </w:rPr>
                <w:t>kalynivske</w:t>
              </w:r>
              <w:r w:rsidRPr="00E70CE1">
                <w:rPr>
                  <w:rStyle w:val="a5"/>
                  <w:rFonts w:eastAsia="Cambria"/>
                  <w:lang w:val="uk-UA"/>
                </w:rPr>
                <w:t>-</w:t>
              </w:r>
              <w:r w:rsidRPr="00E70CE1">
                <w:rPr>
                  <w:rStyle w:val="a5"/>
                  <w:rFonts w:eastAsia="Cambria"/>
                </w:rPr>
                <w:t>gromada</w:t>
              </w:r>
              <w:r w:rsidRPr="00E70CE1">
                <w:rPr>
                  <w:rStyle w:val="a5"/>
                  <w:rFonts w:eastAsia="Cambria"/>
                  <w:lang w:val="uk-UA"/>
                </w:rPr>
                <w:t>.</w:t>
              </w:r>
              <w:r w:rsidRPr="00E70CE1">
                <w:rPr>
                  <w:rStyle w:val="a5"/>
                  <w:rFonts w:eastAsia="Cambria"/>
                </w:rPr>
                <w:t>gov</w:t>
              </w:r>
              <w:r w:rsidRPr="00E70CE1">
                <w:rPr>
                  <w:rStyle w:val="a5"/>
                  <w:rFonts w:eastAsia="Cambria"/>
                  <w:lang w:val="uk-UA"/>
                </w:rPr>
                <w:t>.</w:t>
              </w:r>
              <w:r w:rsidRPr="00E70CE1">
                <w:rPr>
                  <w:rStyle w:val="a5"/>
                  <w:rFonts w:eastAsia="Cambria"/>
                </w:rPr>
                <w:t>ua</w:t>
              </w:r>
              <w:r w:rsidRPr="00E70CE1">
                <w:rPr>
                  <w:rStyle w:val="a5"/>
                  <w:rFonts w:eastAsia="Cambria"/>
                  <w:lang w:val="uk-UA"/>
                </w:rPr>
                <w:t>/</w:t>
              </w:r>
              <w:r w:rsidRPr="00E70CE1">
                <w:rPr>
                  <w:rStyle w:val="a5"/>
                  <w:rFonts w:eastAsia="Cambria"/>
                </w:rPr>
                <w:t>news</w:t>
              </w:r>
              <w:r w:rsidRPr="00E70CE1">
                <w:rPr>
                  <w:rStyle w:val="a5"/>
                  <w:rFonts w:eastAsia="Cambria"/>
                  <w:lang w:val="uk-UA"/>
                </w:rPr>
                <w:t>/1758623655/</w:t>
              </w:r>
            </w:hyperlink>
          </w:p>
          <w:p w14:paraId="575AE461" w14:textId="77777777" w:rsidR="00DF786A" w:rsidRPr="00C023D6" w:rsidRDefault="00C023D6" w:rsidP="00C023D6">
            <w:pPr>
              <w:jc w:val="both"/>
              <w:rPr>
                <w:lang w:val="uk-UA"/>
              </w:rPr>
            </w:pPr>
            <w:r>
              <w:rPr>
                <w:lang w:val="uk-UA"/>
              </w:rPr>
              <w:t>У Бериславській ТГ</w:t>
            </w:r>
            <w:r w:rsidR="00DC0A55">
              <w:rPr>
                <w:lang w:val="uk-UA"/>
              </w:rPr>
              <w:t xml:space="preserve"> </w:t>
            </w:r>
            <w:r>
              <w:rPr>
                <w:lang w:val="uk-UA"/>
              </w:rPr>
              <w:t xml:space="preserve">у </w:t>
            </w:r>
            <w:r w:rsidR="00DF786A" w:rsidRPr="00397EAE">
              <w:rPr>
                <w:color w:val="000000"/>
                <w:lang w:val="uk-UA"/>
              </w:rPr>
              <w:t xml:space="preserve">зв’язку з бойовими діями, які тривають на території громади, будинки сімейного типу, прийомні сім’ї, сім’ї опікунів/піклувальників та патронатну родину евакуйовано до безпечних регіонів України та за кордон. </w:t>
            </w:r>
            <w:r w:rsidR="00DF786A" w:rsidRPr="00397EAE">
              <w:rPr>
                <w:color w:val="000000"/>
              </w:rPr>
              <w:t xml:space="preserve">Робота з вищевказаними родинами та влаштованими до них дітей здійснюється в дистанційному форматі та за місцем проживання у с. Велика Олександрівка (за тимчасовим місцезнаходженням Служби). </w:t>
            </w:r>
          </w:p>
          <w:p w14:paraId="54F8410B" w14:textId="77777777" w:rsidR="00C023D6" w:rsidRDefault="00DF786A" w:rsidP="00DF786A">
            <w:pPr>
              <w:jc w:val="both"/>
              <w:rPr>
                <w:color w:val="000000"/>
                <w:lang w:val="uk-UA"/>
              </w:rPr>
            </w:pPr>
            <w:r w:rsidRPr="00397EAE">
              <w:rPr>
                <w:color w:val="000000"/>
                <w:lang w:val="uk-UA"/>
              </w:rPr>
              <w:t xml:space="preserve">З метою популяризації сімейних форм виховання пошуку кандидатів у патронатні вихователі та прийомні батьки, батьків-вихователів ведеться інформаційна та роз’яснювальна робота серед населення громади шляхом публікацій матеріалів у засобах масової інформації, соціальній мережі </w:t>
            </w:r>
            <w:r w:rsidRPr="00397EAE">
              <w:rPr>
                <w:color w:val="000000"/>
              </w:rPr>
              <w:t>Facebook</w:t>
            </w:r>
            <w:r w:rsidRPr="00397EAE">
              <w:rPr>
                <w:color w:val="000000"/>
                <w:lang w:val="uk-UA"/>
              </w:rPr>
              <w:t xml:space="preserve"> на сторінці служби у справах дітей та сім’ї, міської ради.</w:t>
            </w:r>
            <w:r w:rsidR="00C023D6">
              <w:rPr>
                <w:color w:val="000000"/>
                <w:lang w:val="uk-UA"/>
              </w:rPr>
              <w:t xml:space="preserve"> </w:t>
            </w:r>
            <w:r w:rsidR="00C023D6">
              <w:rPr>
                <w:color w:val="000000"/>
                <w:lang w:val="uk-UA"/>
              </w:rPr>
              <w:fldChar w:fldCharType="begin"/>
            </w:r>
            <w:r w:rsidR="00C023D6">
              <w:rPr>
                <w:color w:val="000000"/>
                <w:lang w:val="uk-UA"/>
              </w:rPr>
              <w:instrText xml:space="preserve"> HYPERLINK "</w:instrText>
            </w:r>
            <w:r w:rsidR="00C023D6" w:rsidRPr="00C023D6">
              <w:rPr>
                <w:color w:val="000000"/>
                <w:lang w:val="uk-UA"/>
              </w:rPr>
              <w:instrText>https://www.facebook.com/share/v/1JkkNgXzYc/</w:instrText>
            </w:r>
            <w:r w:rsidR="00C023D6">
              <w:rPr>
                <w:color w:val="000000"/>
                <w:lang w:val="uk-UA"/>
              </w:rPr>
              <w:instrText xml:space="preserve">" </w:instrText>
            </w:r>
            <w:r w:rsidR="00C023D6">
              <w:rPr>
                <w:color w:val="000000"/>
                <w:lang w:val="uk-UA"/>
              </w:rPr>
              <w:fldChar w:fldCharType="separate"/>
            </w:r>
            <w:r w:rsidR="00C023D6" w:rsidRPr="00E70CE1">
              <w:rPr>
                <w:rStyle w:val="a5"/>
                <w:lang w:val="uk-UA"/>
              </w:rPr>
              <w:t>https://www.facebook.com/share/v/1JkkNgXzYc/</w:t>
            </w:r>
            <w:r w:rsidR="00C023D6">
              <w:rPr>
                <w:color w:val="000000"/>
                <w:lang w:val="uk-UA"/>
              </w:rPr>
              <w:fldChar w:fldCharType="end"/>
            </w:r>
          </w:p>
          <w:p w14:paraId="52E41ABC" w14:textId="77777777" w:rsidR="00DF786A" w:rsidRPr="00397EAE" w:rsidRDefault="00C023D6" w:rsidP="00DF786A">
            <w:pPr>
              <w:jc w:val="both"/>
              <w:rPr>
                <w:lang w:val="uk-UA"/>
              </w:rPr>
            </w:pPr>
            <w:r>
              <w:rPr>
                <w:color w:val="000000"/>
                <w:lang w:val="uk-UA"/>
              </w:rPr>
              <w:t xml:space="preserve">У Тягинській ТГ </w:t>
            </w:r>
            <w:r>
              <w:rPr>
                <w:lang w:val="uk-UA"/>
              </w:rPr>
              <w:t>С</w:t>
            </w:r>
            <w:r w:rsidR="00DF786A" w:rsidRPr="00397EAE">
              <w:rPr>
                <w:color w:val="000000"/>
                <w:lang w:val="uk-UA"/>
              </w:rPr>
              <w:t xml:space="preserve">лужба у справах дітей </w:t>
            </w:r>
            <w:r w:rsidR="00DF786A" w:rsidRPr="00397EAE">
              <w:rPr>
                <w:rFonts w:eastAsia="Arial"/>
                <w:color w:val="000000"/>
                <w:lang w:val="uk-UA"/>
              </w:rPr>
              <w:t>Тягинської сільської ради та ФСР провидять роботу з сім’ями, які опинилися в складних життєвих обставинах</w:t>
            </w:r>
          </w:p>
          <w:p w14:paraId="13E2930A" w14:textId="77777777" w:rsidR="00DF786A" w:rsidRPr="00C023D6" w:rsidRDefault="00C023D6" w:rsidP="00DF786A">
            <w:pPr>
              <w:jc w:val="both"/>
              <w:rPr>
                <w:lang w:val="uk-UA"/>
              </w:rPr>
            </w:pPr>
            <w:r>
              <w:rPr>
                <w:lang w:val="uk-UA"/>
              </w:rPr>
              <w:t>У Новокаховській і</w:t>
            </w:r>
            <w:r w:rsidR="00DF786A" w:rsidRPr="00397EAE">
              <w:t>нформаціяз метою популяризації сімейних форм виховання дітей регулярно висвітлюється в громаді.</w:t>
            </w:r>
          </w:p>
          <w:p w14:paraId="762F99F5" w14:textId="77777777" w:rsidR="00DF786A" w:rsidRPr="00C023D6" w:rsidRDefault="00DF786A" w:rsidP="00C023D6">
            <w:pPr>
              <w:rPr>
                <w:lang w:val="uk-UA"/>
              </w:rPr>
            </w:pPr>
            <w:hyperlink r:id="rId873" w:history="1">
              <w:r w:rsidRPr="00397EAE">
                <w:rPr>
                  <w:rStyle w:val="a5"/>
                </w:rPr>
                <w:t>https</w:t>
              </w:r>
              <w:r w:rsidRPr="00C023D6">
                <w:rPr>
                  <w:rStyle w:val="a5"/>
                  <w:lang w:val="uk-UA"/>
                </w:rPr>
                <w:t>://</w:t>
              </w:r>
              <w:r w:rsidRPr="00397EAE">
                <w:rPr>
                  <w:rStyle w:val="a5"/>
                </w:rPr>
                <w:t>nk</w:t>
              </w:r>
              <w:r w:rsidRPr="00C023D6">
                <w:rPr>
                  <w:rStyle w:val="a5"/>
                  <w:lang w:val="uk-UA"/>
                </w:rPr>
                <w:t>.</w:t>
              </w:r>
              <w:r w:rsidRPr="00397EAE">
                <w:rPr>
                  <w:rStyle w:val="a5"/>
                </w:rPr>
                <w:t>gov</w:t>
              </w:r>
              <w:r w:rsidRPr="00C023D6">
                <w:rPr>
                  <w:rStyle w:val="a5"/>
                  <w:lang w:val="uk-UA"/>
                </w:rPr>
                <w:t>.</w:t>
              </w:r>
              <w:r w:rsidRPr="00397EAE">
                <w:rPr>
                  <w:rStyle w:val="a5"/>
                </w:rPr>
                <w:t>ua</w:t>
              </w:r>
              <w:r w:rsidRPr="00C023D6">
                <w:rPr>
                  <w:rStyle w:val="a5"/>
                  <w:lang w:val="uk-UA"/>
                </w:rPr>
                <w:t>/2026/07/10/</w:t>
              </w:r>
              <w:r w:rsidRPr="00397EAE">
                <w:rPr>
                  <w:rStyle w:val="a5"/>
                </w:rPr>
                <w:t>simejni</w:t>
              </w:r>
              <w:r w:rsidRPr="00C023D6">
                <w:rPr>
                  <w:rStyle w:val="a5"/>
                  <w:lang w:val="uk-UA"/>
                </w:rPr>
                <w:t>-</w:t>
              </w:r>
              <w:r w:rsidRPr="00397EAE">
                <w:rPr>
                  <w:rStyle w:val="a5"/>
                </w:rPr>
                <w:t>formy</w:t>
              </w:r>
              <w:r w:rsidRPr="00C023D6">
                <w:rPr>
                  <w:rStyle w:val="a5"/>
                  <w:lang w:val="uk-UA"/>
                </w:rPr>
                <w:t>-</w:t>
              </w:r>
              <w:r w:rsidRPr="00397EAE">
                <w:rPr>
                  <w:rStyle w:val="a5"/>
                </w:rPr>
                <w:t>vykhovannia</w:t>
              </w:r>
              <w:r w:rsidRPr="00C023D6">
                <w:rPr>
                  <w:rStyle w:val="a5"/>
                  <w:lang w:val="uk-UA"/>
                </w:rPr>
                <w:t>-</w:t>
              </w:r>
              <w:r w:rsidRPr="00397EAE">
                <w:rPr>
                  <w:rStyle w:val="a5"/>
                </w:rPr>
                <w:t>pryjomna</w:t>
              </w:r>
              <w:r w:rsidRPr="00C023D6">
                <w:rPr>
                  <w:rStyle w:val="a5"/>
                  <w:lang w:val="uk-UA"/>
                </w:rPr>
                <w:t>-</w:t>
              </w:r>
              <w:r w:rsidRPr="00397EAE">
                <w:rPr>
                  <w:rStyle w:val="a5"/>
                </w:rPr>
                <w:t>sim</w:t>
              </w:r>
              <w:r w:rsidRPr="00C023D6">
                <w:rPr>
                  <w:rStyle w:val="a5"/>
                  <w:lang w:val="uk-UA"/>
                </w:rPr>
                <w:t>-</w:t>
              </w:r>
              <w:r w:rsidRPr="00397EAE">
                <w:rPr>
                  <w:rStyle w:val="a5"/>
                </w:rPr>
                <w:t>ia</w:t>
              </w:r>
              <w:r w:rsidRPr="00C023D6">
                <w:rPr>
                  <w:rStyle w:val="a5"/>
                  <w:lang w:val="uk-UA"/>
                </w:rPr>
                <w:t>/</w:t>
              </w:r>
            </w:hyperlink>
            <w:r w:rsidR="00C023D6">
              <w:rPr>
                <w:lang w:val="uk-UA"/>
              </w:rPr>
              <w:t xml:space="preserve"> .</w:t>
            </w:r>
          </w:p>
        </w:tc>
      </w:tr>
      <w:tr w:rsidR="003E1C4F" w:rsidRPr="00ED51E9" w14:paraId="2870B4F9" w14:textId="77777777" w:rsidTr="002C2DD4">
        <w:tc>
          <w:tcPr>
            <w:tcW w:w="15559" w:type="dxa"/>
            <w:gridSpan w:val="6"/>
          </w:tcPr>
          <w:p w14:paraId="70526513" w14:textId="77777777" w:rsidR="003E1C4F" w:rsidRPr="00C12835" w:rsidRDefault="003E1C4F" w:rsidP="007A6526">
            <w:pPr>
              <w:jc w:val="center"/>
              <w:rPr>
                <w:b/>
                <w:bCs/>
              </w:rPr>
            </w:pPr>
            <w:r w:rsidRPr="00C12835">
              <w:rPr>
                <w:b/>
                <w:bCs/>
              </w:rPr>
              <w:lastRenderedPageBreak/>
              <w:t>Завдання 41. Реалізація програм підтриманого проживання осіб з інвалідністю та людей старшого віку, які перебувають у</w:t>
            </w:r>
          </w:p>
          <w:p w14:paraId="23FC7DBE" w14:textId="77777777" w:rsidR="003E1C4F" w:rsidRPr="00C12835" w:rsidRDefault="003E1C4F" w:rsidP="007A6526">
            <w:pPr>
              <w:jc w:val="center"/>
              <w:rPr>
                <w:b/>
                <w:bCs/>
              </w:rPr>
            </w:pPr>
            <w:r w:rsidRPr="00C12835">
              <w:rPr>
                <w:b/>
                <w:bCs/>
              </w:rPr>
              <w:t>закладах інституційного догляду, та популяризація догляду в родинах</w:t>
            </w:r>
          </w:p>
        </w:tc>
      </w:tr>
      <w:tr w:rsidR="00F84610" w:rsidRPr="006B7AFD" w14:paraId="2F372E15" w14:textId="77777777" w:rsidTr="002C2DD4">
        <w:tc>
          <w:tcPr>
            <w:tcW w:w="1951" w:type="dxa"/>
          </w:tcPr>
          <w:p w14:paraId="06DB6ADC" w14:textId="77777777" w:rsidR="00F84610" w:rsidRPr="00C12835" w:rsidRDefault="00F84610" w:rsidP="004A4146">
            <w:r w:rsidRPr="00C12835">
              <w:t xml:space="preserve">1) </w:t>
            </w:r>
            <w:r w:rsidR="007A6526" w:rsidRPr="00C12835">
              <w:rPr>
                <w:lang w:val="uk-UA"/>
              </w:rPr>
              <w:t>З</w:t>
            </w:r>
            <w:r w:rsidRPr="00C12835">
              <w:t>апочаткувати</w:t>
            </w:r>
          </w:p>
          <w:p w14:paraId="2A9F2874" w14:textId="77777777" w:rsidR="00F84610" w:rsidRPr="00C12835" w:rsidRDefault="00F84610" w:rsidP="004A4146">
            <w:r w:rsidRPr="00C12835">
              <w:t>спільні вечори /</w:t>
            </w:r>
          </w:p>
          <w:p w14:paraId="36DFBC43" w14:textId="77777777" w:rsidR="00F84610" w:rsidRPr="00C12835" w:rsidRDefault="00F84610" w:rsidP="004A4146">
            <w:r w:rsidRPr="00C12835">
              <w:t>зустрічі з особами</w:t>
            </w:r>
          </w:p>
          <w:p w14:paraId="4046332D" w14:textId="77777777" w:rsidR="00F84610" w:rsidRPr="00C12835" w:rsidRDefault="00F84610" w:rsidP="004A4146">
            <w:r w:rsidRPr="00C12835">
              <w:t>старшого віку щодо обміну досвідом на</w:t>
            </w:r>
          </w:p>
          <w:p w14:paraId="60262135" w14:textId="77777777" w:rsidR="00F84610" w:rsidRPr="00C12835" w:rsidRDefault="00F84610" w:rsidP="004A4146">
            <w:r w:rsidRPr="00C12835">
              <w:t>базі центрів</w:t>
            </w:r>
          </w:p>
          <w:p w14:paraId="31D4E29E" w14:textId="77777777" w:rsidR="00F84610" w:rsidRPr="00C12835" w:rsidRDefault="00F84610" w:rsidP="004A4146">
            <w:r w:rsidRPr="00C12835">
              <w:t>життєстійкості</w:t>
            </w:r>
          </w:p>
        </w:tc>
        <w:tc>
          <w:tcPr>
            <w:tcW w:w="2126" w:type="dxa"/>
          </w:tcPr>
          <w:p w14:paraId="4F06A49C" w14:textId="77777777" w:rsidR="00F84610" w:rsidRPr="00C12835" w:rsidRDefault="00F84610" w:rsidP="004A4146">
            <w:r w:rsidRPr="00C12835">
              <w:t>Департамент</w:t>
            </w:r>
          </w:p>
          <w:p w14:paraId="4CE5CD03" w14:textId="77777777" w:rsidR="00F84610" w:rsidRPr="00C12835" w:rsidRDefault="00F84610" w:rsidP="004A4146">
            <w:r w:rsidRPr="00C12835">
              <w:t>соціального розвитку</w:t>
            </w:r>
          </w:p>
          <w:p w14:paraId="26F6CBDA" w14:textId="77777777" w:rsidR="00F84610" w:rsidRPr="00C12835" w:rsidRDefault="00F84610" w:rsidP="004A4146">
            <w:r w:rsidRPr="00C12835">
              <w:t>обласної державної</w:t>
            </w:r>
          </w:p>
          <w:p w14:paraId="64F722EA" w14:textId="77777777" w:rsidR="00F84610" w:rsidRPr="00C12835" w:rsidRDefault="00F84610" w:rsidP="004A4146">
            <w:r w:rsidRPr="00C12835">
              <w:t>адміністрації,</w:t>
            </w:r>
          </w:p>
          <w:p w14:paraId="7803581A" w14:textId="77777777" w:rsidR="00F84610" w:rsidRPr="00C12835" w:rsidRDefault="00F84610" w:rsidP="004A4146">
            <w:r w:rsidRPr="00C12835">
              <w:t>військові адміністрації</w:t>
            </w:r>
          </w:p>
          <w:p w14:paraId="3357C945" w14:textId="77777777" w:rsidR="00F84610" w:rsidRPr="00C12835" w:rsidRDefault="00F84610" w:rsidP="004A4146">
            <w:r w:rsidRPr="00C12835">
              <w:t>населених пунктів</w:t>
            </w:r>
          </w:p>
          <w:p w14:paraId="49D11E3A" w14:textId="77777777" w:rsidR="00F84610" w:rsidRPr="00C12835" w:rsidRDefault="00F84610" w:rsidP="004A4146">
            <w:r w:rsidRPr="00C12835">
              <w:t>деокупованих</w:t>
            </w:r>
          </w:p>
          <w:p w14:paraId="76817FD1" w14:textId="77777777" w:rsidR="00F84610" w:rsidRPr="00C12835" w:rsidRDefault="00F84610" w:rsidP="004A4146">
            <w:r w:rsidRPr="00C12835">
              <w:t>територіальних громад</w:t>
            </w:r>
          </w:p>
          <w:p w14:paraId="61117294" w14:textId="77777777" w:rsidR="00F84610" w:rsidRPr="00C12835" w:rsidRDefault="00F84610" w:rsidP="004A4146">
            <w:r w:rsidRPr="00C12835">
              <w:t>(за згодою)</w:t>
            </w:r>
          </w:p>
        </w:tc>
        <w:tc>
          <w:tcPr>
            <w:tcW w:w="1134" w:type="dxa"/>
          </w:tcPr>
          <w:p w14:paraId="75658921" w14:textId="77777777" w:rsidR="00F84610" w:rsidRPr="00C12835" w:rsidRDefault="00F84610" w:rsidP="007A6526">
            <w:pPr>
              <w:jc w:val="center"/>
            </w:pPr>
            <w:r w:rsidRPr="00C12835">
              <w:t>Грудень</w:t>
            </w:r>
          </w:p>
          <w:p w14:paraId="534AB05F" w14:textId="77777777" w:rsidR="00F84610" w:rsidRPr="00C12835" w:rsidRDefault="00432FF0" w:rsidP="007A6526">
            <w:pPr>
              <w:jc w:val="center"/>
            </w:pPr>
            <w:r w:rsidRPr="00C12835">
              <w:t>2026</w:t>
            </w:r>
            <w:r w:rsidR="00F84610" w:rsidRPr="00C12835">
              <w:t xml:space="preserve"> року</w:t>
            </w:r>
          </w:p>
        </w:tc>
        <w:tc>
          <w:tcPr>
            <w:tcW w:w="993" w:type="dxa"/>
          </w:tcPr>
          <w:p w14:paraId="735D103D" w14:textId="77777777" w:rsidR="00F84610" w:rsidRPr="00C12835" w:rsidRDefault="00F84610" w:rsidP="007A6526">
            <w:pPr>
              <w:jc w:val="center"/>
            </w:pPr>
          </w:p>
        </w:tc>
        <w:tc>
          <w:tcPr>
            <w:tcW w:w="1417" w:type="dxa"/>
          </w:tcPr>
          <w:p w14:paraId="5444EB4C" w14:textId="77777777" w:rsidR="00F84610" w:rsidRPr="00C12835" w:rsidRDefault="00F84610" w:rsidP="007A6526">
            <w:pPr>
              <w:jc w:val="center"/>
            </w:pPr>
            <w:r w:rsidRPr="00C12835">
              <w:t>Викон</w:t>
            </w:r>
            <w:r w:rsidR="00432FF0" w:rsidRPr="00C12835">
              <w:t>ується</w:t>
            </w:r>
          </w:p>
        </w:tc>
        <w:tc>
          <w:tcPr>
            <w:tcW w:w="7938" w:type="dxa"/>
          </w:tcPr>
          <w:p w14:paraId="73039541" w14:textId="77777777" w:rsidR="008D5ACD" w:rsidRPr="008D5ACD" w:rsidRDefault="008D5ACD" w:rsidP="008D5ACD">
            <w:pPr>
              <w:jc w:val="both"/>
              <w:rPr>
                <w:color w:val="000000"/>
                <w:shd w:val="clear" w:color="auto" w:fill="FFFFFF"/>
                <w:lang w:val="uk-UA"/>
              </w:rPr>
            </w:pPr>
            <w:r w:rsidRPr="008D5ACD">
              <w:rPr>
                <w:color w:val="000000"/>
                <w:shd w:val="clear" w:color="auto" w:fill="FFFFFF"/>
                <w:lang w:val="uk-UA"/>
              </w:rPr>
              <w:t xml:space="preserve">За підтримки Херсонської обласної військової адміністрації Голопристанська міська територіальна громада у співпраці з громадською організацією </w:t>
            </w:r>
            <w:r w:rsidRPr="008D5ACD">
              <w:rPr>
                <w:color w:val="000000"/>
                <w:shd w:val="clear" w:color="auto" w:fill="FFFFFF"/>
              </w:rPr>
              <w:t>«Херсонська обласна Організація Товариства Червоного Хреста України» у травні 2025 року відкрила Центр життєстійкості у м. Херсоні.</w:t>
            </w:r>
            <w:r w:rsidRPr="008D5ACD">
              <w:rPr>
                <w:color w:val="000000"/>
                <w:shd w:val="clear" w:color="auto" w:fill="FFFFFF"/>
                <w:lang w:val="uk-UA"/>
              </w:rPr>
              <w:t xml:space="preserve"> На базі Центру працює три фахівці, координатор, соціальний працівник та психолог з ментального здоров’я, які ведуть прийом громадян, надають комплексну психологічну допомогу та безкоштовні консультації жителям Херсонщини, як групові, так й індивідуальні, що допомагають людям пережити стрес, травматичні події та емоційні складнощі.</w:t>
            </w:r>
          </w:p>
          <w:p w14:paraId="6B81C5DD" w14:textId="77777777" w:rsidR="008D5ACD" w:rsidRPr="008D5ACD" w:rsidRDefault="008D5ACD" w:rsidP="008D5ACD">
            <w:pPr>
              <w:spacing w:line="0" w:lineRule="atLeast"/>
              <w:jc w:val="both"/>
              <w:rPr>
                <w:color w:val="000000"/>
                <w:spacing w:val="1"/>
              </w:rPr>
            </w:pPr>
            <w:r w:rsidRPr="008D5ACD">
              <w:rPr>
                <w:color w:val="000000"/>
                <w:spacing w:val="1"/>
              </w:rPr>
              <w:t>Також, Центром життєстійкості проводяться тренінги з першої медичної допомоги для мешканців міста, працівників ДСНС, комунальних організацій та органів виконавчої влади.</w:t>
            </w:r>
          </w:p>
          <w:p w14:paraId="6C9094D0" w14:textId="77777777" w:rsidR="008D5ACD" w:rsidRPr="008D5ACD" w:rsidRDefault="008D5ACD" w:rsidP="008D5ACD">
            <w:pPr>
              <w:spacing w:line="0" w:lineRule="atLeast"/>
              <w:jc w:val="both"/>
              <w:rPr>
                <w:color w:val="000000"/>
                <w:spacing w:val="1"/>
              </w:rPr>
            </w:pPr>
            <w:r w:rsidRPr="008D5ACD">
              <w:rPr>
                <w:color w:val="000000"/>
                <w:spacing w:val="1"/>
              </w:rPr>
              <w:t>Кожен, хто потребує допомоги, може отримати безкоштовні зустрічі, під час яких їх вислухають і допоможуть віднайти внутрішні сили для подолання проблем.</w:t>
            </w:r>
          </w:p>
          <w:p w14:paraId="01A9CE33" w14:textId="77777777" w:rsidR="008D5ACD" w:rsidRPr="008D5ACD" w:rsidRDefault="008D5ACD" w:rsidP="008D5ACD">
            <w:pPr>
              <w:spacing w:line="0" w:lineRule="atLeast"/>
              <w:jc w:val="both"/>
              <w:rPr>
                <w:spacing w:val="1"/>
              </w:rPr>
            </w:pPr>
            <w:r w:rsidRPr="008D5ACD">
              <w:rPr>
                <w:spacing w:val="1"/>
              </w:rPr>
              <w:t>З початку 2026 року Центром проведено для мешканців м. Херсона та області:</w:t>
            </w:r>
          </w:p>
          <w:p w14:paraId="6A583DE3" w14:textId="77777777" w:rsidR="008D5ACD" w:rsidRPr="008D5ACD" w:rsidRDefault="008D5ACD" w:rsidP="008D5ACD">
            <w:pPr>
              <w:spacing w:line="0" w:lineRule="atLeast"/>
              <w:jc w:val="both"/>
              <w:rPr>
                <w:spacing w:val="1"/>
              </w:rPr>
            </w:pPr>
            <w:r w:rsidRPr="008D5ACD">
              <w:rPr>
                <w:spacing w:val="1"/>
              </w:rPr>
              <w:t>187 групових занять, у яких взяли участь 1854 особи;</w:t>
            </w:r>
          </w:p>
          <w:p w14:paraId="564B129E" w14:textId="77777777" w:rsidR="008D5ACD" w:rsidRPr="008D5ACD" w:rsidRDefault="008D5ACD" w:rsidP="008D5ACD">
            <w:pPr>
              <w:spacing w:line="0" w:lineRule="atLeast"/>
              <w:jc w:val="both"/>
              <w:rPr>
                <w:spacing w:val="1"/>
              </w:rPr>
            </w:pPr>
            <w:r w:rsidRPr="008D5ACD">
              <w:rPr>
                <w:spacing w:val="1"/>
              </w:rPr>
              <w:t>593 індивідуальних консультацій;</w:t>
            </w:r>
          </w:p>
          <w:p w14:paraId="191624F2" w14:textId="77777777" w:rsidR="008D5ACD" w:rsidRPr="008D5ACD" w:rsidRDefault="008D5ACD" w:rsidP="008D5ACD">
            <w:pPr>
              <w:spacing w:line="0" w:lineRule="atLeast"/>
              <w:jc w:val="both"/>
              <w:rPr>
                <w:color w:val="000000"/>
                <w:spacing w:val="1"/>
              </w:rPr>
            </w:pPr>
            <w:r w:rsidRPr="008D5ACD">
              <w:rPr>
                <w:spacing w:val="1"/>
              </w:rPr>
              <w:t>17 курсів</w:t>
            </w:r>
            <w:r w:rsidRPr="008D5ACD">
              <w:rPr>
                <w:color w:val="000000"/>
                <w:spacing w:val="1"/>
              </w:rPr>
              <w:t xml:space="preserve">з першої допомоги та мінної небезпеки, у яких взяли участь </w:t>
            </w:r>
            <w:r w:rsidRPr="008D5ACD">
              <w:rPr>
                <w:color w:val="000000"/>
                <w:spacing w:val="1"/>
              </w:rPr>
              <w:br/>
            </w:r>
            <w:r w:rsidRPr="008D5ACD">
              <w:rPr>
                <w:color w:val="000000"/>
                <w:spacing w:val="1"/>
              </w:rPr>
              <w:lastRenderedPageBreak/>
              <w:t xml:space="preserve">241 працівник Головного управління Національної поліції у Херсонській області, ДСНС та </w:t>
            </w:r>
            <w:r w:rsidRPr="008D5ACD">
              <w:t>комунального підприємства «Парки Херсона».</w:t>
            </w:r>
            <w:r w:rsidRPr="008D5ACD">
              <w:rPr>
                <w:color w:val="000000"/>
                <w:spacing w:val="1"/>
              </w:rPr>
              <w:t xml:space="preserve"> Ці курси проводили сертифіковані тренери Херсонської обласної організації Товариства Червоного Хреста України.</w:t>
            </w:r>
          </w:p>
          <w:p w14:paraId="019420D3" w14:textId="77777777" w:rsidR="008D5ACD" w:rsidRDefault="008D5ACD" w:rsidP="008D5ACD">
            <w:pPr>
              <w:spacing w:line="0" w:lineRule="atLeast"/>
              <w:jc w:val="both"/>
              <w:rPr>
                <w:lang w:val="uk-UA"/>
              </w:rPr>
            </w:pPr>
            <w:r w:rsidRPr="008D5ACD">
              <w:rPr>
                <w:color w:val="000000"/>
                <w:spacing w:val="1"/>
                <w:lang w:val="uk-UA"/>
              </w:rPr>
              <w:t>У Високопільській ТГ створено центр життєстійкості</w:t>
            </w:r>
            <w:r w:rsidRPr="008D5ACD">
              <w:rPr>
                <w:color w:val="000000"/>
                <w:spacing w:val="1"/>
              </w:rPr>
              <w:t> </w:t>
            </w:r>
            <w:r w:rsidRPr="008D5ACD">
              <w:rPr>
                <w:color w:val="000000"/>
                <w:spacing w:val="1"/>
                <w:lang w:val="uk-UA"/>
              </w:rPr>
              <w:t>у</w:t>
            </w:r>
            <w:r w:rsidRPr="008D5ACD">
              <w:rPr>
                <w:color w:val="000000"/>
                <w:spacing w:val="1"/>
              </w:rPr>
              <w:t> </w:t>
            </w:r>
            <w:r w:rsidRPr="008D5ACD">
              <w:rPr>
                <w:color w:val="000000"/>
                <w:spacing w:val="1"/>
                <w:lang w:val="uk-UA"/>
              </w:rPr>
              <w:t>приміщенн</w:t>
            </w:r>
            <w:r w:rsidRPr="008D5ACD">
              <w:rPr>
                <w:color w:val="000000"/>
                <w:spacing w:val="1"/>
              </w:rPr>
              <w:t>і</w:t>
            </w:r>
            <w:r w:rsidRPr="008D5ACD">
              <w:rPr>
                <w:color w:val="000000"/>
                <w:spacing w:val="1"/>
                <w:lang w:val="uk-UA"/>
              </w:rPr>
              <w:t xml:space="preserve"> Сімейного хабу за адресою с-ще Високопілля, вул. Визволителів, буд. 47.</w:t>
            </w:r>
            <w:r w:rsidRPr="00C12835">
              <w:t xml:space="preserve"> </w:t>
            </w:r>
          </w:p>
          <w:p w14:paraId="2ABBE804" w14:textId="77777777" w:rsidR="008D5ACD" w:rsidRDefault="008D5ACD" w:rsidP="008D5ACD">
            <w:pPr>
              <w:spacing w:line="0" w:lineRule="atLeast"/>
              <w:jc w:val="both"/>
              <w:rPr>
                <w:color w:val="000000"/>
                <w:spacing w:val="1"/>
                <w:lang w:val="uk-UA"/>
              </w:rPr>
            </w:pPr>
            <w:hyperlink r:id="rId874" w:history="1">
              <w:r w:rsidRPr="00C12835">
                <w:rPr>
                  <w:rStyle w:val="a5"/>
                </w:rPr>
                <w:t>https</w:t>
              </w:r>
              <w:r w:rsidRPr="00C12835">
                <w:rPr>
                  <w:rStyle w:val="a5"/>
                  <w:lang w:val="uk-UA"/>
                </w:rPr>
                <w:t>://</w:t>
              </w:r>
              <w:r w:rsidRPr="00C12835">
                <w:rPr>
                  <w:rStyle w:val="a5"/>
                </w:rPr>
                <w:t>www</w:t>
              </w:r>
              <w:r w:rsidRPr="00C12835">
                <w:rPr>
                  <w:rStyle w:val="a5"/>
                  <w:lang w:val="uk-UA"/>
                </w:rPr>
                <w:t>.</w:t>
              </w:r>
              <w:r w:rsidRPr="00C12835">
                <w:rPr>
                  <w:rStyle w:val="a5"/>
                </w:rPr>
                <w:t>bcrr</w:t>
              </w:r>
              <w:r w:rsidRPr="00C12835">
                <w:rPr>
                  <w:rStyle w:val="a5"/>
                  <w:lang w:val="uk-UA"/>
                </w:rPr>
                <w:t>.</w:t>
              </w:r>
              <w:r w:rsidRPr="00C12835">
                <w:rPr>
                  <w:rStyle w:val="a5"/>
                </w:rPr>
                <w:t>org</w:t>
              </w:r>
              <w:r w:rsidRPr="00C12835">
                <w:rPr>
                  <w:rStyle w:val="a5"/>
                  <w:lang w:val="uk-UA"/>
                </w:rPr>
                <w:t>.</w:t>
              </w:r>
              <w:r w:rsidRPr="00C12835">
                <w:rPr>
                  <w:rStyle w:val="a5"/>
                </w:rPr>
                <w:t>ua</w:t>
              </w:r>
              <w:r w:rsidRPr="00C12835">
                <w:rPr>
                  <w:rStyle w:val="a5"/>
                  <w:lang w:val="uk-UA"/>
                </w:rPr>
                <w:t>/2025/12/</w:t>
              </w:r>
              <w:r w:rsidRPr="00C12835">
                <w:rPr>
                  <w:rStyle w:val="a5"/>
                </w:rPr>
                <w:t>blog</w:t>
              </w:r>
              <w:r w:rsidRPr="00C12835">
                <w:rPr>
                  <w:rStyle w:val="a5"/>
                  <w:lang w:val="uk-UA"/>
                </w:rPr>
                <w:t>-</w:t>
              </w:r>
              <w:r w:rsidRPr="00C12835">
                <w:rPr>
                  <w:rStyle w:val="a5"/>
                </w:rPr>
                <w:t>post</w:t>
              </w:r>
              <w:r w:rsidRPr="00C12835">
                <w:rPr>
                  <w:rStyle w:val="a5"/>
                  <w:lang w:val="uk-UA"/>
                </w:rPr>
                <w:t>_6.</w:t>
              </w:r>
              <w:r w:rsidRPr="00C12835">
                <w:rPr>
                  <w:rStyle w:val="a5"/>
                </w:rPr>
                <w:t>html</w:t>
              </w:r>
            </w:hyperlink>
          </w:p>
          <w:p w14:paraId="05C09F20" w14:textId="77777777" w:rsidR="008D5ACD" w:rsidRPr="008D5ACD" w:rsidRDefault="008D5ACD" w:rsidP="008D5ACD">
            <w:pPr>
              <w:spacing w:line="0" w:lineRule="atLeast"/>
              <w:jc w:val="both"/>
              <w:rPr>
                <w:color w:val="000000"/>
                <w:spacing w:val="1"/>
                <w:lang w:val="uk-UA"/>
              </w:rPr>
            </w:pPr>
            <w:r w:rsidRPr="008D5ACD">
              <w:rPr>
                <w:color w:val="000000"/>
                <w:spacing w:val="1"/>
                <w:lang w:val="uk-UA"/>
              </w:rPr>
              <w:t xml:space="preserve">У Нововоронцовській, Тягинській, Борозенській, Милівській, Новоолександрівській громадах центри життєстійкості не створені у зв'язку з </w:t>
            </w:r>
            <w:r>
              <w:rPr>
                <w:color w:val="000000"/>
                <w:spacing w:val="1"/>
                <w:lang w:val="uk-UA"/>
              </w:rPr>
              <w:t xml:space="preserve">безпековою </w:t>
            </w:r>
            <w:r w:rsidRPr="008D5ACD">
              <w:rPr>
                <w:color w:val="000000"/>
                <w:spacing w:val="1"/>
                <w:lang w:val="uk-UA"/>
              </w:rPr>
              <w:t>ситуацією.</w:t>
            </w:r>
          </w:p>
          <w:p w14:paraId="49A53A0C" w14:textId="77777777" w:rsidR="008D5ACD" w:rsidRPr="008D5ACD" w:rsidRDefault="008D5ACD" w:rsidP="008D5ACD">
            <w:pPr>
              <w:spacing w:line="0" w:lineRule="atLeast"/>
              <w:jc w:val="both"/>
              <w:rPr>
                <w:color w:val="000000"/>
                <w:spacing w:val="1"/>
                <w:lang w:val="uk-UA"/>
              </w:rPr>
            </w:pPr>
            <w:r w:rsidRPr="008D5ACD">
              <w:rPr>
                <w:color w:val="000000"/>
                <w:spacing w:val="1"/>
                <w:lang w:val="uk-UA"/>
              </w:rPr>
              <w:t xml:space="preserve">На території інших громад Бериславського району в приміщеннях пунктів незламності та громадських просторах на постійній основі здійснюють роботу психологи та юристи благодійного фонду «10 квітня», юристи організації «Південна стратегія розвитку», представники БФ «Схід </w:t>
            </w:r>
            <w:r w:rsidRPr="008D5ACD">
              <w:rPr>
                <w:color w:val="000000"/>
                <w:spacing w:val="1"/>
              </w:rPr>
              <w:t>SOS</w:t>
            </w:r>
            <w:r w:rsidRPr="008D5ACD">
              <w:rPr>
                <w:color w:val="000000"/>
                <w:spacing w:val="1"/>
                <w:lang w:val="uk-UA"/>
              </w:rPr>
              <w:t>», залучаються до кваліфікованої психосоціальної підтримки, першої психологічної допомоги фахівці Білозерського центру регіонального розвитку, БФ «</w:t>
            </w:r>
            <w:r w:rsidRPr="008D5ACD">
              <w:rPr>
                <w:color w:val="000000"/>
                <w:spacing w:val="1"/>
              </w:rPr>
              <w:t>INTERSOS</w:t>
            </w:r>
            <w:r w:rsidRPr="008D5ACD">
              <w:rPr>
                <w:color w:val="000000"/>
                <w:spacing w:val="1"/>
                <w:lang w:val="uk-UA"/>
              </w:rPr>
              <w:t>», БФ «Вітри змін» та Данської ради у справах біженців щодо надання мешканцям громад та внутрішньо переміщеним особам психологічні, юридичні, інформаційні та консультаційні послуги.</w:t>
            </w:r>
          </w:p>
          <w:p w14:paraId="62B0AF05" w14:textId="77777777" w:rsidR="00933FC2" w:rsidRPr="008D5ACD" w:rsidRDefault="008D5ACD" w:rsidP="008D5ACD">
            <w:pPr>
              <w:spacing w:line="0" w:lineRule="atLeast"/>
              <w:jc w:val="both"/>
              <w:rPr>
                <w:color w:val="000000"/>
                <w:spacing w:val="1"/>
                <w:lang w:val="uk-UA"/>
              </w:rPr>
            </w:pPr>
            <w:r w:rsidRPr="008D5ACD">
              <w:rPr>
                <w:color w:val="000000"/>
                <w:spacing w:val="1"/>
                <w:lang w:val="uk-UA"/>
              </w:rPr>
              <w:t xml:space="preserve">Також на виконання вимог </w:t>
            </w:r>
            <w:r w:rsidRPr="008D5ACD">
              <w:rPr>
                <w:bCs/>
                <w:color w:val="000000"/>
                <w:spacing w:val="1"/>
                <w:lang w:val="uk-UA"/>
              </w:rPr>
              <w:t xml:space="preserve">постанови Кабінету Міністрів України від 19 листопада 2025 року № 1505 «Деякі питання реалізації експериментального проекту з організації надання комплексної соціальної послуги з формування життєстійкості в територіальних громадах» Херсонська міська територіальна громада </w:t>
            </w:r>
            <w:r w:rsidRPr="008D5ACD">
              <w:rPr>
                <w:color w:val="000000"/>
                <w:spacing w:val="1"/>
                <w:lang w:val="uk-UA"/>
              </w:rPr>
              <w:t xml:space="preserve">визначена для участі в експериментальному проєкті з організації надання комплексної соціальної послуги з формування життєстійкості. На даний час підписано тристоронній договір про забезпечення надання комплексної соціальної послуги з формування життєстійкості між Фондом соціального захисту осіб з інвалідністю, Корабельною районною організацією </w:t>
            </w:r>
            <w:r w:rsidRPr="008D5ACD">
              <w:rPr>
                <w:color w:val="000000"/>
                <w:spacing w:val="1"/>
              </w:rPr>
              <w:t>Товариства Червоного Хреста України та Управлінням соціальної політики Херсонської міської ради</w:t>
            </w:r>
            <w:r>
              <w:rPr>
                <w:color w:val="000000"/>
                <w:spacing w:val="1"/>
                <w:lang w:val="uk-UA"/>
              </w:rPr>
              <w:t>.</w:t>
            </w:r>
          </w:p>
        </w:tc>
      </w:tr>
      <w:tr w:rsidR="00884625" w:rsidRPr="00ED51E9" w14:paraId="5EE1FB3F" w14:textId="77777777" w:rsidTr="002C2DD4">
        <w:tc>
          <w:tcPr>
            <w:tcW w:w="1951" w:type="dxa"/>
          </w:tcPr>
          <w:p w14:paraId="72EF983E" w14:textId="77777777" w:rsidR="00884625" w:rsidRPr="007808B4" w:rsidRDefault="00884625" w:rsidP="004A4146">
            <w:pPr>
              <w:rPr>
                <w:lang w:val="uk-UA"/>
              </w:rPr>
            </w:pPr>
            <w:r w:rsidRPr="007808B4">
              <w:rPr>
                <w:lang w:val="uk-UA"/>
              </w:rPr>
              <w:lastRenderedPageBreak/>
              <w:t xml:space="preserve">2) </w:t>
            </w:r>
            <w:r w:rsidR="00263871" w:rsidRPr="00C12835">
              <w:rPr>
                <w:lang w:val="uk-UA"/>
              </w:rPr>
              <w:t>З</w:t>
            </w:r>
            <w:r w:rsidRPr="007808B4">
              <w:rPr>
                <w:lang w:val="uk-UA"/>
              </w:rPr>
              <w:t>абезпечити</w:t>
            </w:r>
          </w:p>
          <w:p w14:paraId="6CB080B3" w14:textId="77777777" w:rsidR="00884625" w:rsidRPr="007808B4" w:rsidRDefault="00884625" w:rsidP="004A4146">
            <w:pPr>
              <w:rPr>
                <w:lang w:val="uk-UA"/>
              </w:rPr>
            </w:pPr>
            <w:r w:rsidRPr="007808B4">
              <w:rPr>
                <w:lang w:val="uk-UA"/>
              </w:rPr>
              <w:t>надання соціальних</w:t>
            </w:r>
          </w:p>
          <w:p w14:paraId="4A464EBC" w14:textId="77777777" w:rsidR="00884625" w:rsidRPr="007808B4" w:rsidRDefault="00884625" w:rsidP="004A4146">
            <w:pPr>
              <w:rPr>
                <w:lang w:val="uk-UA"/>
              </w:rPr>
            </w:pPr>
            <w:r w:rsidRPr="007808B4">
              <w:rPr>
                <w:lang w:val="uk-UA"/>
              </w:rPr>
              <w:t>послуг особам старшого віку з метою</w:t>
            </w:r>
            <w:r w:rsidR="007A6526" w:rsidRPr="00C12835">
              <w:rPr>
                <w:lang w:val="uk-UA"/>
              </w:rPr>
              <w:t xml:space="preserve"> </w:t>
            </w:r>
            <w:r w:rsidRPr="007808B4">
              <w:rPr>
                <w:lang w:val="uk-UA"/>
              </w:rPr>
              <w:t>їх реінтеграції у життя</w:t>
            </w:r>
            <w:r w:rsidR="007A6526" w:rsidRPr="00C12835">
              <w:rPr>
                <w:lang w:val="uk-UA"/>
              </w:rPr>
              <w:t xml:space="preserve"> </w:t>
            </w:r>
            <w:r w:rsidRPr="007808B4">
              <w:rPr>
                <w:lang w:val="uk-UA"/>
              </w:rPr>
              <w:t>громади, адаптації до</w:t>
            </w:r>
            <w:r w:rsidR="00FE7562">
              <w:rPr>
                <w:lang w:val="uk-UA"/>
              </w:rPr>
              <w:t xml:space="preserve"> </w:t>
            </w:r>
            <w:r w:rsidRPr="007808B4">
              <w:rPr>
                <w:lang w:val="uk-UA"/>
              </w:rPr>
              <w:t>вікових змін шляхом</w:t>
            </w:r>
            <w:r w:rsidR="007A6526" w:rsidRPr="00C12835">
              <w:rPr>
                <w:lang w:val="uk-UA"/>
              </w:rPr>
              <w:t xml:space="preserve"> </w:t>
            </w:r>
            <w:r w:rsidRPr="007808B4">
              <w:rPr>
                <w:lang w:val="uk-UA"/>
              </w:rPr>
              <w:t>розвитку надавачів</w:t>
            </w:r>
          </w:p>
          <w:p w14:paraId="064757F2" w14:textId="77777777" w:rsidR="00884625" w:rsidRPr="00C12835" w:rsidRDefault="00884625" w:rsidP="004A4146">
            <w:r w:rsidRPr="00C12835">
              <w:t>соціальних послу</w:t>
            </w:r>
            <w:r w:rsidR="001069BB" w:rsidRPr="00C12835">
              <w:t>г</w:t>
            </w:r>
          </w:p>
        </w:tc>
        <w:tc>
          <w:tcPr>
            <w:tcW w:w="2126" w:type="dxa"/>
          </w:tcPr>
          <w:p w14:paraId="7A0583A0" w14:textId="77777777" w:rsidR="00884625" w:rsidRPr="00C12835" w:rsidRDefault="00884625" w:rsidP="004A4146">
            <w:r w:rsidRPr="00C12835">
              <w:t>Департамент</w:t>
            </w:r>
          </w:p>
          <w:p w14:paraId="4097917A" w14:textId="77777777" w:rsidR="00884625" w:rsidRPr="00C12835" w:rsidRDefault="00884625" w:rsidP="004A4146">
            <w:r w:rsidRPr="00C12835">
              <w:t>соціального розвитку</w:t>
            </w:r>
          </w:p>
          <w:p w14:paraId="11B4D502" w14:textId="77777777" w:rsidR="00884625" w:rsidRPr="00C12835" w:rsidRDefault="00884625" w:rsidP="004A4146">
            <w:r w:rsidRPr="00C12835">
              <w:t>обласної державної</w:t>
            </w:r>
          </w:p>
          <w:p w14:paraId="615C5F7A" w14:textId="77777777" w:rsidR="00884625" w:rsidRPr="00C12835" w:rsidRDefault="00884625" w:rsidP="004A4146">
            <w:r w:rsidRPr="00C12835">
              <w:t>адміністрації,</w:t>
            </w:r>
          </w:p>
          <w:p w14:paraId="2FC7BC8A" w14:textId="77777777" w:rsidR="00884625" w:rsidRPr="00C12835" w:rsidRDefault="00884625" w:rsidP="004A4146">
            <w:r w:rsidRPr="00C12835">
              <w:t>військові адміністрації</w:t>
            </w:r>
          </w:p>
          <w:p w14:paraId="1C98BF38" w14:textId="77777777" w:rsidR="00884625" w:rsidRPr="00C12835" w:rsidRDefault="00884625" w:rsidP="004A4146">
            <w:r w:rsidRPr="00C12835">
              <w:t>населених пунктів</w:t>
            </w:r>
          </w:p>
          <w:p w14:paraId="2AEC8CF4" w14:textId="77777777" w:rsidR="00884625" w:rsidRPr="00C12835" w:rsidRDefault="00884625" w:rsidP="004A4146">
            <w:r w:rsidRPr="00C12835">
              <w:t>деокупованих</w:t>
            </w:r>
          </w:p>
          <w:p w14:paraId="4FE83CAA" w14:textId="77777777" w:rsidR="00884625" w:rsidRPr="00C12835" w:rsidRDefault="00884625" w:rsidP="004A4146">
            <w:r w:rsidRPr="00C12835">
              <w:t>територіальних громад</w:t>
            </w:r>
          </w:p>
          <w:p w14:paraId="1B6C1F4D" w14:textId="77777777" w:rsidR="00884625" w:rsidRPr="00C12835" w:rsidRDefault="00884625" w:rsidP="004A4146">
            <w:r w:rsidRPr="00C12835">
              <w:t>(за згодою)</w:t>
            </w:r>
          </w:p>
        </w:tc>
        <w:tc>
          <w:tcPr>
            <w:tcW w:w="1134" w:type="dxa"/>
          </w:tcPr>
          <w:p w14:paraId="1DF982C6" w14:textId="77777777" w:rsidR="00884625" w:rsidRPr="00C12835" w:rsidRDefault="00884625" w:rsidP="007A6526">
            <w:pPr>
              <w:jc w:val="center"/>
            </w:pPr>
            <w:r w:rsidRPr="00C12835">
              <w:t>Грудень</w:t>
            </w:r>
          </w:p>
          <w:p w14:paraId="081AA972" w14:textId="77777777" w:rsidR="00884625" w:rsidRPr="00C12835" w:rsidRDefault="00884625" w:rsidP="007A6526">
            <w:pPr>
              <w:jc w:val="center"/>
            </w:pPr>
            <w:r w:rsidRPr="00C12835">
              <w:t>2026 року</w:t>
            </w:r>
          </w:p>
        </w:tc>
        <w:tc>
          <w:tcPr>
            <w:tcW w:w="993" w:type="dxa"/>
          </w:tcPr>
          <w:p w14:paraId="01E320C8" w14:textId="77777777" w:rsidR="00884625" w:rsidRPr="00C12835" w:rsidRDefault="00884625" w:rsidP="007A6526">
            <w:pPr>
              <w:jc w:val="center"/>
            </w:pPr>
          </w:p>
        </w:tc>
        <w:tc>
          <w:tcPr>
            <w:tcW w:w="1417" w:type="dxa"/>
          </w:tcPr>
          <w:p w14:paraId="016D4C23" w14:textId="77777777" w:rsidR="00884625" w:rsidRPr="00C12835" w:rsidRDefault="00884625" w:rsidP="007A6526">
            <w:pPr>
              <w:jc w:val="center"/>
            </w:pPr>
            <w:r w:rsidRPr="00C12835">
              <w:t>Виконується</w:t>
            </w:r>
          </w:p>
        </w:tc>
        <w:tc>
          <w:tcPr>
            <w:tcW w:w="7938" w:type="dxa"/>
          </w:tcPr>
          <w:p w14:paraId="590E8606" w14:textId="77777777" w:rsidR="00B619A9" w:rsidRPr="00C12835" w:rsidRDefault="00B619A9" w:rsidP="00B619A9">
            <w:pPr>
              <w:jc w:val="both"/>
            </w:pPr>
            <w:r w:rsidRPr="00C12835">
              <w:t>На деокупованій території функціонує 18 закладів, які надають соціальні послуги населенню області, а саме 7 територіальних центрів соціального обслуговування (надання</w:t>
            </w:r>
            <w:r w:rsidR="00FE7562">
              <w:rPr>
                <w:lang w:val="uk-UA"/>
              </w:rPr>
              <w:t xml:space="preserve"> </w:t>
            </w:r>
            <w:r w:rsidRPr="00C12835">
              <w:t>соціальних послуг) та 11 центрів надання соціальних послуг, з них 14 – у сільській місцевості та 4 – у містах.</w:t>
            </w:r>
            <w:r w:rsidR="005E7FFE">
              <w:rPr>
                <w:lang w:val="uk-UA"/>
              </w:rPr>
              <w:t xml:space="preserve"> </w:t>
            </w:r>
            <w:r w:rsidRPr="00C12835">
              <w:t>Діяльність цих закладів спрямована на забезпечення комплексного підходу у вирішенні проблем щодо надання різнобічної соціальної допомоги населенню області.</w:t>
            </w:r>
          </w:p>
          <w:p w14:paraId="1D388492" w14:textId="77777777" w:rsidR="005E7FFE" w:rsidRPr="005E7FFE" w:rsidRDefault="005E7FFE" w:rsidP="005E7FFE">
            <w:pPr>
              <w:tabs>
                <w:tab w:val="left" w:pos="709"/>
              </w:tabs>
              <w:jc w:val="both"/>
              <w:rPr>
                <w:color w:val="000000"/>
              </w:rPr>
            </w:pPr>
            <w:r w:rsidRPr="005E7FFE">
              <w:rPr>
                <w:color w:val="000000"/>
              </w:rPr>
              <w:t>Станом на 01 вересня поточного року ними виявлено та обслужено 11,7 тис. громадян, які потребували соціального обслуговування.</w:t>
            </w:r>
          </w:p>
          <w:p w14:paraId="1C428718" w14:textId="77777777" w:rsidR="00B619A9" w:rsidRPr="005E7FFE" w:rsidRDefault="00B619A9" w:rsidP="00B619A9">
            <w:pPr>
              <w:jc w:val="both"/>
              <w:rPr>
                <w:lang w:val="uk-UA"/>
              </w:rPr>
            </w:pPr>
            <w:r w:rsidRPr="005E7FFE">
              <w:rPr>
                <w:lang w:val="uk-UA"/>
              </w:rPr>
              <w:t>Зазначеними закладами надається весь спектр базових соціальних послуг, які можливо було забезпечити в умовах</w:t>
            </w:r>
            <w:r w:rsidR="005E7FFE">
              <w:rPr>
                <w:lang w:val="uk-UA"/>
              </w:rPr>
              <w:t xml:space="preserve"> </w:t>
            </w:r>
            <w:r w:rsidRPr="005E7FFE">
              <w:rPr>
                <w:lang w:val="uk-UA"/>
              </w:rPr>
              <w:t>сьогодення, зокрема – денний догляд, догляд вдома, стаціонарний догляд, соціальний супровід, екстрено-кризове втручання, консультування, інформування, натуральна допомога (підопічних забезпечують продуктами харчування, засобами гігієни, ліками), представництво інтересів, посередництво, соціальна адаптація, вирішується питання щодо організації медичного обслуговування.</w:t>
            </w:r>
          </w:p>
          <w:p w14:paraId="3F456415" w14:textId="77777777" w:rsidR="005E7FFE" w:rsidRPr="005E7FFE" w:rsidRDefault="00B619A9" w:rsidP="00B619A9">
            <w:pPr>
              <w:jc w:val="both"/>
              <w:rPr>
                <w:lang w:val="uk-UA"/>
              </w:rPr>
            </w:pPr>
            <w:r w:rsidRPr="00C12835">
              <w:t>Незважаючи на постійні обстріли з боку військ російської федерації при КЗ Бериславської міської ради «Територіальний центр соціального обслуговування (надання соціальних послуг)» продовжувалася робота із запровадження соціально-педагогічної послуги «Університет третього віку». По закінченню навчального року 92 слухачів</w:t>
            </w:r>
            <w:r w:rsidR="00B56D0C">
              <w:rPr>
                <w:lang w:val="uk-UA"/>
              </w:rPr>
              <w:t xml:space="preserve"> </w:t>
            </w:r>
            <w:r w:rsidRPr="00C12835">
              <w:lastRenderedPageBreak/>
              <w:t>отримали відповідні сертифікати.</w:t>
            </w:r>
          </w:p>
          <w:p w14:paraId="641D5497" w14:textId="77777777" w:rsidR="00B619A9" w:rsidRPr="00C12835" w:rsidRDefault="00B619A9" w:rsidP="00B619A9">
            <w:pPr>
              <w:jc w:val="both"/>
            </w:pPr>
            <w:r w:rsidRPr="00C12835">
              <w:t>Також в області впроваджені нові соціальні послуги, як «Соціальна пральня» та «Соціальне таксі».</w:t>
            </w:r>
          </w:p>
          <w:p w14:paraId="54431253" w14:textId="77777777" w:rsidR="00B619A9" w:rsidRPr="00C12835" w:rsidRDefault="00B619A9" w:rsidP="00B619A9">
            <w:pPr>
              <w:jc w:val="both"/>
            </w:pPr>
            <w:r w:rsidRPr="00C12835">
              <w:t>Однією з найпопулярніших послуг серед зазначеної категорії осіб є соціальна пральня, за допомогою якої можливо задовольнити потреби гігієни в рамках оздоровчих заходів</w:t>
            </w:r>
          </w:p>
          <w:p w14:paraId="2C22E274" w14:textId="77777777" w:rsidR="005E7FFE" w:rsidRPr="005E7FFE" w:rsidRDefault="00B619A9" w:rsidP="00B619A9">
            <w:pPr>
              <w:jc w:val="both"/>
            </w:pPr>
            <w:r w:rsidRPr="00C12835">
              <w:t>для людей, які постраждали від гуманітарної кризи та наслідків проведення військових дій.</w:t>
            </w:r>
          </w:p>
          <w:p w14:paraId="51564FFC" w14:textId="77777777" w:rsidR="005E7FFE" w:rsidRDefault="00B619A9" w:rsidP="00B619A9">
            <w:pPr>
              <w:jc w:val="both"/>
              <w:rPr>
                <w:lang w:val="uk-UA"/>
              </w:rPr>
            </w:pPr>
            <w:r w:rsidRPr="005E7FFE">
              <w:rPr>
                <w:lang w:val="uk-UA"/>
              </w:rPr>
              <w:t xml:space="preserve">Соціальною пральнею можуть скористуватися родини військовослужбовців, сім'ї, в яких є особи з інвалідністю, особи похилого віку, багатодітні родини, внутрішньо переміщені особи та ті, хто постраждав від підтоплення греблі Каховської ГЕС або руйнації житла внаслідок обстрілів з боку рф. </w:t>
            </w:r>
          </w:p>
          <w:p w14:paraId="77475A33" w14:textId="77777777" w:rsidR="00B619A9" w:rsidRPr="00C12835" w:rsidRDefault="00B619A9" w:rsidP="00B619A9">
            <w:pPr>
              <w:jc w:val="both"/>
            </w:pPr>
            <w:r w:rsidRPr="00C12835">
              <w:t xml:space="preserve">Для задоволення основних транспортних потреб мешканців Херсонської області та </w:t>
            </w:r>
            <w:r w:rsidR="00FE7562">
              <w:rPr>
                <w:lang w:val="uk-UA"/>
              </w:rPr>
              <w:t xml:space="preserve">                   </w:t>
            </w:r>
            <w:r w:rsidRPr="00C12835">
              <w:t>м. Херсона на сьогодні функціонує послуга «Соціальне таксі».</w:t>
            </w:r>
          </w:p>
          <w:p w14:paraId="075C46B3" w14:textId="77777777" w:rsidR="005E7FFE" w:rsidRPr="0012687E" w:rsidRDefault="00B619A9" w:rsidP="00B619A9">
            <w:pPr>
              <w:jc w:val="both"/>
            </w:pPr>
            <w:r w:rsidRPr="00C12835">
              <w:t>Перевезення здійснюється до медичних закладів, органів соціального захисту, пенсійного фонду, ЦНАПу, банківських</w:t>
            </w:r>
            <w:r w:rsidR="00FE7562">
              <w:rPr>
                <w:lang w:val="uk-UA"/>
              </w:rPr>
              <w:t xml:space="preserve"> </w:t>
            </w:r>
            <w:r w:rsidRPr="00C12835">
              <w:t>установ, а також забезпечує евакуацію мешканців із небезпечних територій.</w:t>
            </w:r>
          </w:p>
          <w:p w14:paraId="7A10F15A" w14:textId="77777777" w:rsidR="00C261DA" w:rsidRPr="00C12835" w:rsidRDefault="00B619A9" w:rsidP="00B56D0C">
            <w:pPr>
              <w:jc w:val="both"/>
              <w:rPr>
                <w:lang w:val="uk-UA"/>
              </w:rPr>
            </w:pPr>
            <w:r w:rsidRPr="005E7FFE">
              <w:rPr>
                <w:lang w:val="uk-UA"/>
              </w:rPr>
              <w:t xml:space="preserve">У Бериславській територіальній громаді </w:t>
            </w:r>
            <w:r w:rsidR="00111651" w:rsidRPr="00C12835">
              <w:rPr>
                <w:lang w:val="uk-UA"/>
              </w:rPr>
              <w:t>у</w:t>
            </w:r>
            <w:r w:rsidR="00111651" w:rsidRPr="005E7FFE">
              <w:rPr>
                <w:lang w:val="uk-UA"/>
              </w:rPr>
              <w:t xml:space="preserve"> 202</w:t>
            </w:r>
            <w:r w:rsidR="00111651" w:rsidRPr="00C12835">
              <w:rPr>
                <w:lang w:val="uk-UA"/>
              </w:rPr>
              <w:t>6</w:t>
            </w:r>
            <w:r w:rsidR="00111651" w:rsidRPr="005E7FFE">
              <w:rPr>
                <w:lang w:val="uk-UA"/>
              </w:rPr>
              <w:t xml:space="preserve"> ро</w:t>
            </w:r>
            <w:r w:rsidR="00111651" w:rsidRPr="00C12835">
              <w:rPr>
                <w:lang w:val="uk-UA"/>
              </w:rPr>
              <w:t>ці</w:t>
            </w:r>
            <w:r w:rsidRPr="005E7FFE">
              <w:rPr>
                <w:lang w:val="uk-UA"/>
              </w:rPr>
              <w:t xml:space="preserve"> в </w:t>
            </w:r>
            <w:r w:rsidR="00B56D0C" w:rsidRPr="00B56D0C">
              <w:rPr>
                <w:lang w:val="uk-UA"/>
              </w:rPr>
              <w:t>Комунальн</w:t>
            </w:r>
            <w:r w:rsidR="00B56D0C">
              <w:rPr>
                <w:lang w:val="uk-UA"/>
              </w:rPr>
              <w:t>ому</w:t>
            </w:r>
            <w:r w:rsidR="00B56D0C" w:rsidRPr="00B56D0C">
              <w:rPr>
                <w:lang w:val="uk-UA"/>
              </w:rPr>
              <w:t xml:space="preserve"> заклад</w:t>
            </w:r>
            <w:r w:rsidR="00B56D0C">
              <w:rPr>
                <w:lang w:val="uk-UA"/>
              </w:rPr>
              <w:t>і</w:t>
            </w:r>
            <w:r w:rsidR="00B56D0C" w:rsidRPr="00B56D0C">
              <w:rPr>
                <w:lang w:val="uk-UA"/>
              </w:rPr>
              <w:t xml:space="preserve"> Бериславської міської ради</w:t>
            </w:r>
            <w:r w:rsidR="00B56D0C">
              <w:rPr>
                <w:lang w:val="uk-UA"/>
              </w:rPr>
              <w:t xml:space="preserve"> </w:t>
            </w:r>
            <w:r w:rsidRPr="005E7FFE">
              <w:rPr>
                <w:lang w:val="uk-UA"/>
              </w:rPr>
              <w:t>«Територіальний центр соціального обслуговування (надання соціальних послуг)» функціонують: відділ</w:t>
            </w:r>
            <w:r w:rsidR="00C261DA" w:rsidRPr="005E7FFE">
              <w:rPr>
                <w:lang w:val="uk-UA"/>
              </w:rPr>
              <w:t>ення соціальної допомоги вдома</w:t>
            </w:r>
            <w:r w:rsidR="00C261DA" w:rsidRPr="00C12835">
              <w:rPr>
                <w:lang w:val="uk-UA"/>
              </w:rPr>
              <w:t xml:space="preserve">, </w:t>
            </w:r>
            <w:r w:rsidRPr="005E7FFE">
              <w:rPr>
                <w:lang w:val="uk-UA"/>
              </w:rPr>
              <w:t>відділення організація надання адресної на</w:t>
            </w:r>
            <w:r w:rsidR="00C261DA" w:rsidRPr="005E7FFE">
              <w:rPr>
                <w:lang w:val="uk-UA"/>
              </w:rPr>
              <w:t>туральної та грошової допомоги</w:t>
            </w:r>
            <w:r w:rsidR="00C261DA" w:rsidRPr="00C12835">
              <w:rPr>
                <w:lang w:val="uk-UA"/>
              </w:rPr>
              <w:t xml:space="preserve">, </w:t>
            </w:r>
            <w:r w:rsidRPr="00C12835">
              <w:rPr>
                <w:lang w:val="uk-UA"/>
              </w:rPr>
              <w:t>відділення соці</w:t>
            </w:r>
            <w:r w:rsidR="00C261DA" w:rsidRPr="00C12835">
              <w:rPr>
                <w:lang w:val="uk-UA"/>
              </w:rPr>
              <w:t>альної роботи.</w:t>
            </w:r>
          </w:p>
          <w:p w14:paraId="77080FF7" w14:textId="77777777" w:rsidR="00111651" w:rsidRPr="00C12835" w:rsidRDefault="00C261DA" w:rsidP="00B619A9">
            <w:pPr>
              <w:jc w:val="both"/>
              <w:rPr>
                <w:lang w:val="uk-UA"/>
              </w:rPr>
            </w:pPr>
            <w:r w:rsidRPr="00C12835">
              <w:rPr>
                <w:lang w:val="uk-UA"/>
              </w:rPr>
              <w:t>П</w:t>
            </w:r>
            <w:r w:rsidR="00B619A9" w:rsidRPr="00C12835">
              <w:rPr>
                <w:lang w:val="uk-UA"/>
              </w:rPr>
              <w:t>ункт прокату технічних та інших засобів реабілітації в місті Кривий Ріг</w:t>
            </w:r>
            <w:r w:rsidR="00111651" w:rsidRPr="00C12835">
              <w:rPr>
                <w:lang w:val="uk-UA"/>
              </w:rPr>
              <w:t xml:space="preserve"> надає засоби реабілітації.</w:t>
            </w:r>
            <w:r w:rsidR="00B619A9" w:rsidRPr="00C12835">
              <w:rPr>
                <w:lang w:val="uk-UA"/>
              </w:rPr>
              <w:t xml:space="preserve"> </w:t>
            </w:r>
            <w:r w:rsidR="00111651" w:rsidRPr="00C12835">
              <w:rPr>
                <w:lang w:val="uk-UA"/>
              </w:rPr>
              <w:t>В</w:t>
            </w:r>
            <w:r w:rsidR="00B619A9" w:rsidRPr="00C12835">
              <w:t>ідділення денного перебування продовжує роботу Університету третього віку в смт Велика Олександрівка та в місті Кривий Рі</w:t>
            </w:r>
            <w:r w:rsidR="00111651" w:rsidRPr="00C12835">
              <w:rPr>
                <w:lang w:val="uk-UA"/>
              </w:rPr>
              <w:t>г.</w:t>
            </w:r>
          </w:p>
          <w:p w14:paraId="0B5963C1" w14:textId="77777777" w:rsidR="00B56D0C" w:rsidRDefault="00B619A9" w:rsidP="0045015E">
            <w:pPr>
              <w:jc w:val="both"/>
              <w:rPr>
                <w:lang w:val="uk-UA"/>
              </w:rPr>
            </w:pPr>
            <w:r w:rsidRPr="00C12835">
              <w:rPr>
                <w:lang w:val="uk-UA"/>
              </w:rPr>
              <w:t xml:space="preserve">Забезпечено надання соціальної послуги догляду вдома 163 особам </w:t>
            </w:r>
            <w:r w:rsidR="008E7F64">
              <w:rPr>
                <w:lang w:val="uk-UA"/>
              </w:rPr>
              <w:t>старшого</w:t>
            </w:r>
            <w:r w:rsidRPr="00C12835">
              <w:rPr>
                <w:lang w:val="uk-UA"/>
              </w:rPr>
              <w:t xml:space="preserve"> віку працівниками відділення соціальної допомоги вдома КЗ«Високопільський центр надання соціальних послуг» відповідно до Положення </w:t>
            </w:r>
            <w:hyperlink r:id="rId875"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komunalnij</w:t>
              </w:r>
              <w:r w:rsidRPr="00C12835">
                <w:rPr>
                  <w:rStyle w:val="a5"/>
                  <w:lang w:val="uk-UA"/>
                </w:rPr>
                <w:t>-</w:t>
              </w:r>
              <w:r w:rsidRPr="00C12835">
                <w:rPr>
                  <w:rStyle w:val="a5"/>
                </w:rPr>
                <w:t>zaklad</w:t>
              </w:r>
              <w:r w:rsidRPr="00C12835">
                <w:rPr>
                  <w:rStyle w:val="a5"/>
                  <w:lang w:val="uk-UA"/>
                </w:rPr>
                <w:t>-</w:t>
              </w:r>
              <w:r w:rsidRPr="00C12835">
                <w:rPr>
                  <w:rStyle w:val="a5"/>
                </w:rPr>
                <w:t>visokopilskij</w:t>
              </w:r>
              <w:r w:rsidRPr="00C12835">
                <w:rPr>
                  <w:rStyle w:val="a5"/>
                  <w:lang w:val="uk-UA"/>
                </w:rPr>
                <w:t>-</w:t>
              </w:r>
              <w:r w:rsidRPr="00C12835">
                <w:rPr>
                  <w:rStyle w:val="a5"/>
                </w:rPr>
                <w:t>centr</w:t>
              </w:r>
              <w:r w:rsidRPr="00C12835">
                <w:rPr>
                  <w:rStyle w:val="a5"/>
                  <w:lang w:val="uk-UA"/>
                </w:rPr>
                <w:t>-</w:t>
              </w:r>
              <w:r w:rsidRPr="00C12835">
                <w:rPr>
                  <w:rStyle w:val="a5"/>
                </w:rPr>
                <w:t>nadannya</w:t>
              </w:r>
              <w:r w:rsidRPr="00C12835">
                <w:rPr>
                  <w:rStyle w:val="a5"/>
                  <w:lang w:val="uk-UA"/>
                </w:rPr>
                <w:t>-</w:t>
              </w:r>
              <w:r w:rsidRPr="00C12835">
                <w:rPr>
                  <w:rStyle w:val="a5"/>
                </w:rPr>
                <w:t>socialnih</w:t>
              </w:r>
              <w:r w:rsidRPr="00C12835">
                <w:rPr>
                  <w:rStyle w:val="a5"/>
                  <w:lang w:val="uk-UA"/>
                </w:rPr>
                <w:t>-</w:t>
              </w:r>
              <w:r w:rsidRPr="00C12835">
                <w:rPr>
                  <w:rStyle w:val="a5"/>
                </w:rPr>
                <w:t>poslug</w:t>
              </w:r>
              <w:r w:rsidRPr="00C12835">
                <w:rPr>
                  <w:rStyle w:val="a5"/>
                  <w:lang w:val="uk-UA"/>
                </w:rPr>
                <w:t>-</w:t>
              </w:r>
              <w:r w:rsidRPr="00C12835">
                <w:rPr>
                  <w:rStyle w:val="a5"/>
                </w:rPr>
                <w:t>visokopilskoi</w:t>
              </w:r>
              <w:r w:rsidRPr="00C12835">
                <w:rPr>
                  <w:rStyle w:val="a5"/>
                  <w:lang w:val="uk-UA"/>
                </w:rPr>
                <w:t>-</w:t>
              </w:r>
              <w:r w:rsidRPr="00C12835">
                <w:rPr>
                  <w:rStyle w:val="a5"/>
                </w:rPr>
                <w:t>selischnoi</w:t>
              </w:r>
              <w:r w:rsidRPr="00C12835">
                <w:rPr>
                  <w:rStyle w:val="a5"/>
                  <w:lang w:val="uk-UA"/>
                </w:rPr>
                <w:t>-</w:t>
              </w:r>
              <w:r w:rsidRPr="00C12835">
                <w:rPr>
                  <w:rStyle w:val="a5"/>
                </w:rPr>
                <w:t>radi</w:t>
              </w:r>
              <w:r w:rsidRPr="00C12835">
                <w:rPr>
                  <w:rStyle w:val="a5"/>
                  <w:lang w:val="uk-UA"/>
                </w:rPr>
                <w:t>-15-34-41-15-02-2022/</w:t>
              </w:r>
            </w:hyperlink>
            <w:r w:rsidR="00FE7562">
              <w:rPr>
                <w:lang w:val="uk-UA"/>
              </w:rPr>
              <w:t xml:space="preserve"> </w:t>
            </w:r>
            <w:r w:rsidRPr="007808B4">
              <w:rPr>
                <w:lang w:val="uk-UA"/>
              </w:rPr>
              <w:t xml:space="preserve">реалізація Обласної програми соціального захисту </w:t>
            </w:r>
          </w:p>
          <w:p w14:paraId="7F54A1AD" w14:textId="77777777" w:rsidR="0045015E" w:rsidRPr="00C12835" w:rsidRDefault="00B56D0C" w:rsidP="0045015E">
            <w:pPr>
              <w:jc w:val="both"/>
              <w:rPr>
                <w:lang w:val="uk-UA"/>
              </w:rPr>
            </w:pPr>
            <w:hyperlink r:id="rId876" w:history="1">
              <w:r w:rsidRPr="00717487">
                <w:rPr>
                  <w:rStyle w:val="a5"/>
                </w:rPr>
                <w:t>https</w:t>
              </w:r>
              <w:r w:rsidRPr="00717487">
                <w:rPr>
                  <w:rStyle w:val="a5"/>
                  <w:lang w:val="uk-UA"/>
                </w:rPr>
                <w:t>://</w:t>
              </w:r>
              <w:r w:rsidRPr="00717487">
                <w:rPr>
                  <w:rStyle w:val="a5"/>
                </w:rPr>
                <w:t>www</w:t>
              </w:r>
              <w:r w:rsidRPr="00717487">
                <w:rPr>
                  <w:rStyle w:val="a5"/>
                  <w:lang w:val="uk-UA"/>
                </w:rPr>
                <w:t>.</w:t>
              </w:r>
              <w:r w:rsidRPr="00717487">
                <w:rPr>
                  <w:rStyle w:val="a5"/>
                </w:rPr>
                <w:t>facebook</w:t>
              </w:r>
              <w:r w:rsidRPr="00717487">
                <w:rPr>
                  <w:rStyle w:val="a5"/>
                  <w:lang w:val="uk-UA"/>
                </w:rPr>
                <w:t>.</w:t>
              </w:r>
              <w:r w:rsidRPr="00717487">
                <w:rPr>
                  <w:rStyle w:val="a5"/>
                </w:rPr>
                <w:t>com</w:t>
              </w:r>
              <w:r w:rsidRPr="00717487">
                <w:rPr>
                  <w:rStyle w:val="a5"/>
                  <w:lang w:val="uk-UA"/>
                </w:rPr>
                <w:t>/</w:t>
              </w:r>
              <w:r w:rsidRPr="00717487">
                <w:rPr>
                  <w:rStyle w:val="a5"/>
                </w:rPr>
                <w:t>groups</w:t>
              </w:r>
              <w:r w:rsidRPr="00717487">
                <w:rPr>
                  <w:rStyle w:val="a5"/>
                  <w:lang w:val="uk-UA"/>
                </w:rPr>
                <w:t>/2822785074655808/</w:t>
              </w:r>
              <w:r w:rsidRPr="00717487">
                <w:rPr>
                  <w:rStyle w:val="a5"/>
                </w:rPr>
                <w:t>posts</w:t>
              </w:r>
              <w:r w:rsidRPr="00717487">
                <w:rPr>
                  <w:rStyle w:val="a5"/>
                  <w:lang w:val="uk-UA"/>
                </w:rPr>
                <w:t>/4211536495780652/?</w:t>
              </w:r>
              <w:r w:rsidRPr="00717487">
                <w:rPr>
                  <w:rStyle w:val="a5"/>
                </w:rPr>
                <w:t>locale</w:t>
              </w:r>
              <w:r w:rsidRPr="00717487">
                <w:rPr>
                  <w:rStyle w:val="a5"/>
                  <w:lang w:val="uk-UA"/>
                </w:rPr>
                <w:t>=</w:t>
              </w:r>
              <w:r w:rsidRPr="00717487">
                <w:rPr>
                  <w:rStyle w:val="a5"/>
                </w:rPr>
                <w:t>uk</w:t>
              </w:r>
              <w:r w:rsidRPr="00717487">
                <w:rPr>
                  <w:rStyle w:val="a5"/>
                  <w:lang w:val="uk-UA"/>
                </w:rPr>
                <w:t>_</w:t>
              </w:r>
              <w:r w:rsidRPr="00717487">
                <w:rPr>
                  <w:rStyle w:val="a5"/>
                </w:rPr>
                <w:t>UA</w:t>
              </w:r>
            </w:hyperlink>
            <w:r w:rsidR="00B619A9" w:rsidRPr="007808B4">
              <w:rPr>
                <w:lang w:val="uk-UA"/>
              </w:rPr>
              <w:t xml:space="preserve"> .</w:t>
            </w:r>
          </w:p>
          <w:p w14:paraId="6CCB5D62" w14:textId="77777777" w:rsidR="001E6A2C" w:rsidRDefault="00574950" w:rsidP="00111651">
            <w:pPr>
              <w:spacing w:line="100" w:lineRule="atLeast"/>
              <w:jc w:val="both"/>
              <w:rPr>
                <w:lang w:val="uk-UA"/>
              </w:rPr>
            </w:pPr>
            <w:r w:rsidRPr="00C12835">
              <w:rPr>
                <w:lang w:val="uk-UA"/>
              </w:rPr>
              <w:t xml:space="preserve">КЗ «Центр надання соціальних послуг» </w:t>
            </w:r>
            <w:r w:rsidR="00B56D0C">
              <w:rPr>
                <w:lang w:val="uk-UA"/>
              </w:rPr>
              <w:t xml:space="preserve">в </w:t>
            </w:r>
            <w:r w:rsidRPr="00C12835">
              <w:rPr>
                <w:lang w:val="uk-UA"/>
              </w:rPr>
              <w:t xml:space="preserve">населених пунктах </w:t>
            </w:r>
            <w:r w:rsidR="00111651" w:rsidRPr="00C12835">
              <w:rPr>
                <w:lang w:val="uk-UA"/>
              </w:rPr>
              <w:t xml:space="preserve">Білозерської </w:t>
            </w:r>
            <w:r w:rsidRPr="00C12835">
              <w:rPr>
                <w:lang w:val="uk-UA"/>
              </w:rPr>
              <w:t xml:space="preserve">громади виявлено 36 осіб одиноких громадян похилого віку, </w:t>
            </w:r>
            <w:r w:rsidR="00B56D0C">
              <w:rPr>
                <w:lang w:val="uk-UA"/>
              </w:rPr>
              <w:t>з</w:t>
            </w:r>
            <w:r w:rsidRPr="00C12835">
              <w:rPr>
                <w:lang w:val="uk-UA"/>
              </w:rPr>
              <w:t>а результатами оцінювання надано соціальні послуги:</w:t>
            </w:r>
            <w:r w:rsidR="00111651" w:rsidRPr="00C12835">
              <w:rPr>
                <w:lang w:val="uk-UA"/>
              </w:rPr>
              <w:t xml:space="preserve"> </w:t>
            </w:r>
            <w:r w:rsidRPr="00C12835">
              <w:rPr>
                <w:lang w:val="uk-UA"/>
              </w:rPr>
              <w:t>догляд вдома - 9 осіб;</w:t>
            </w:r>
            <w:r w:rsidR="00111651" w:rsidRPr="00C12835">
              <w:rPr>
                <w:lang w:val="uk-UA"/>
              </w:rPr>
              <w:t xml:space="preserve"> </w:t>
            </w:r>
            <w:r w:rsidRPr="00C12835">
              <w:rPr>
                <w:lang w:val="uk-UA"/>
              </w:rPr>
              <w:t>консультування - 17 особам</w:t>
            </w:r>
            <w:r w:rsidR="00111651" w:rsidRPr="00C12835">
              <w:rPr>
                <w:lang w:val="uk-UA"/>
              </w:rPr>
              <w:t>.</w:t>
            </w:r>
          </w:p>
          <w:p w14:paraId="50CA7C66" w14:textId="77777777" w:rsidR="00397F87" w:rsidRPr="0012687E" w:rsidRDefault="0012687E" w:rsidP="0012687E">
            <w:pPr>
              <w:spacing w:line="100" w:lineRule="atLeast"/>
              <w:jc w:val="both"/>
              <w:rPr>
                <w:lang w:val="uk-UA"/>
              </w:rPr>
            </w:pPr>
            <w:r>
              <w:rPr>
                <w:lang w:val="uk-UA"/>
              </w:rPr>
              <w:t>У Борозенській ТГ з</w:t>
            </w:r>
            <w:r w:rsidR="00397F87" w:rsidRPr="00274234">
              <w:rPr>
                <w:rFonts w:eastAsia="Cambria"/>
                <w:noProof/>
                <w:lang w:val="uk-UA"/>
              </w:rPr>
              <w:t xml:space="preserve">абезпечено надання соціальної послуги догляду вдома 6 особам похилого віку працівниками </w:t>
            </w:r>
            <w:r w:rsidR="00B56D0C">
              <w:rPr>
                <w:rFonts w:eastAsia="Cambria"/>
                <w:color w:val="000000"/>
                <w:lang w:val="uk-UA"/>
              </w:rPr>
              <w:t>комунальною</w:t>
            </w:r>
            <w:r w:rsidR="00397F87" w:rsidRPr="00274234">
              <w:rPr>
                <w:rFonts w:eastAsia="Cambria"/>
                <w:color w:val="000000"/>
                <w:lang w:val="uk-UA"/>
              </w:rPr>
              <w:t xml:space="preserve"> </w:t>
            </w:r>
            <w:r w:rsidR="00B56D0C">
              <w:rPr>
                <w:rFonts w:eastAsia="Cambria"/>
                <w:color w:val="000000"/>
                <w:lang w:val="uk-UA"/>
              </w:rPr>
              <w:t xml:space="preserve">організацією </w:t>
            </w:r>
            <w:r w:rsidR="00397F87" w:rsidRPr="00274234">
              <w:rPr>
                <w:rFonts w:eastAsia="Cambria"/>
                <w:color w:val="000000"/>
                <w:lang w:val="uk-UA"/>
              </w:rPr>
              <w:t xml:space="preserve">«Відділ надання соціальних послуг Борозенської сільської ради»  відповідно до Положення </w:t>
            </w:r>
          </w:p>
          <w:p w14:paraId="03134261" w14:textId="77777777" w:rsidR="00397F87" w:rsidRPr="00274234" w:rsidRDefault="00397F87" w:rsidP="00397F87">
            <w:pPr>
              <w:spacing w:line="100" w:lineRule="atLeast"/>
              <w:jc w:val="both"/>
              <w:rPr>
                <w:rFonts w:eastAsia="Cambria"/>
                <w:noProof/>
                <w:lang w:val="uk-UA"/>
              </w:rPr>
            </w:pPr>
            <w:hyperlink r:id="rId877" w:history="1">
              <w:r w:rsidRPr="00274234">
                <w:rPr>
                  <w:rStyle w:val="a5"/>
                  <w:rFonts w:eastAsia="Cambria"/>
                  <w:noProof/>
                </w:rPr>
                <w:t>https</w:t>
              </w:r>
              <w:r w:rsidRPr="00397F87">
                <w:rPr>
                  <w:rStyle w:val="a5"/>
                  <w:rFonts w:eastAsia="Cambria"/>
                  <w:noProof/>
                  <w:lang w:val="uk-UA"/>
                </w:rPr>
                <w:t>://</w:t>
              </w:r>
              <w:r w:rsidRPr="00274234">
                <w:rPr>
                  <w:rStyle w:val="a5"/>
                  <w:rFonts w:eastAsia="Cambria"/>
                  <w:noProof/>
                </w:rPr>
                <w:t>borozenska</w:t>
              </w:r>
              <w:r w:rsidRPr="00397F87">
                <w:rPr>
                  <w:rStyle w:val="a5"/>
                  <w:rFonts w:eastAsia="Cambria"/>
                  <w:noProof/>
                  <w:lang w:val="uk-UA"/>
                </w:rPr>
                <w:t>-</w:t>
              </w:r>
              <w:r w:rsidRPr="00274234">
                <w:rPr>
                  <w:rStyle w:val="a5"/>
                  <w:rFonts w:eastAsia="Cambria"/>
                  <w:noProof/>
                </w:rPr>
                <w:t>gromada</w:t>
              </w:r>
              <w:r w:rsidRPr="00397F87">
                <w:rPr>
                  <w:rStyle w:val="a5"/>
                  <w:rFonts w:eastAsia="Cambria"/>
                  <w:noProof/>
                  <w:lang w:val="uk-UA"/>
                </w:rPr>
                <w:t>.</w:t>
              </w:r>
              <w:r w:rsidRPr="00274234">
                <w:rPr>
                  <w:rStyle w:val="a5"/>
                  <w:rFonts w:eastAsia="Cambria"/>
                  <w:noProof/>
                </w:rPr>
                <w:t>gov</w:t>
              </w:r>
              <w:r w:rsidRPr="00397F87">
                <w:rPr>
                  <w:rStyle w:val="a5"/>
                  <w:rFonts w:eastAsia="Cambria"/>
                  <w:noProof/>
                  <w:lang w:val="uk-UA"/>
                </w:rPr>
                <w:t>.</w:t>
              </w:r>
              <w:r w:rsidRPr="00274234">
                <w:rPr>
                  <w:rStyle w:val="a5"/>
                  <w:rFonts w:eastAsia="Cambria"/>
                  <w:noProof/>
                </w:rPr>
                <w:t>ua</w:t>
              </w:r>
              <w:r w:rsidRPr="00397F87">
                <w:rPr>
                  <w:rStyle w:val="a5"/>
                  <w:rFonts w:eastAsia="Cambria"/>
                  <w:noProof/>
                  <w:lang w:val="uk-UA"/>
                </w:rPr>
                <w:t>/</w:t>
              </w:r>
              <w:r w:rsidRPr="00274234">
                <w:rPr>
                  <w:rStyle w:val="a5"/>
                  <w:rFonts w:eastAsia="Cambria"/>
                  <w:noProof/>
                </w:rPr>
                <w:t>polozhennya</w:t>
              </w:r>
              <w:r w:rsidRPr="00397F87">
                <w:rPr>
                  <w:rStyle w:val="a5"/>
                  <w:rFonts w:eastAsia="Cambria"/>
                  <w:noProof/>
                  <w:lang w:val="uk-UA"/>
                </w:rPr>
                <w:t>-14-33-27-06-01-2025/</w:t>
              </w:r>
            </w:hyperlink>
          </w:p>
          <w:p w14:paraId="14E6373E" w14:textId="77777777" w:rsidR="00397F87" w:rsidRPr="0012687E" w:rsidRDefault="0012687E" w:rsidP="0012687E">
            <w:pPr>
              <w:spacing w:line="100" w:lineRule="atLeast"/>
              <w:jc w:val="both"/>
              <w:rPr>
                <w:lang w:val="uk-UA"/>
              </w:rPr>
            </w:pPr>
            <w:r>
              <w:rPr>
                <w:rFonts w:eastAsia="Cambria"/>
                <w:noProof/>
                <w:lang w:val="uk-UA"/>
              </w:rPr>
              <w:t xml:space="preserve">У Бериславській ТГ </w:t>
            </w:r>
            <w:r w:rsidR="00397F87" w:rsidRPr="00274234">
              <w:t>проведено засідання Університету третього віку Комунального закладу Бериславської міської ради «Територіального центру соціального обслуговування» на</w:t>
            </w:r>
            <w:r>
              <w:rPr>
                <w:lang w:val="uk-UA"/>
              </w:rPr>
              <w:t xml:space="preserve"> </w:t>
            </w:r>
            <w:r w:rsidR="00B56D0C">
              <w:rPr>
                <w:lang w:val="uk-UA"/>
              </w:rPr>
              <w:t>т</w:t>
            </w:r>
            <w:r w:rsidR="00397F87" w:rsidRPr="00274234">
              <w:t>ему: «Що таке безбар’єрність?»</w:t>
            </w:r>
            <w:r>
              <w:rPr>
                <w:lang w:val="uk-UA"/>
              </w:rPr>
              <w:t>.</w:t>
            </w:r>
          </w:p>
        </w:tc>
      </w:tr>
      <w:tr w:rsidR="00F84610" w:rsidRPr="00980396" w14:paraId="661087C7" w14:textId="77777777" w:rsidTr="002C2DD4">
        <w:tc>
          <w:tcPr>
            <w:tcW w:w="1951" w:type="dxa"/>
          </w:tcPr>
          <w:p w14:paraId="1E7099CC" w14:textId="77777777" w:rsidR="00F84610" w:rsidRPr="00C12835" w:rsidRDefault="00F84610" w:rsidP="004A4146">
            <w:r w:rsidRPr="00C12835">
              <w:lastRenderedPageBreak/>
              <w:t xml:space="preserve">4) </w:t>
            </w:r>
            <w:r w:rsidR="00ED51E9" w:rsidRPr="00C12835">
              <w:rPr>
                <w:lang w:val="uk-UA"/>
              </w:rPr>
              <w:t>З</w:t>
            </w:r>
            <w:r w:rsidRPr="00C12835">
              <w:t>абезпечити</w:t>
            </w:r>
          </w:p>
          <w:p w14:paraId="60C8EEE4" w14:textId="77777777" w:rsidR="00F84610" w:rsidRPr="00C12835" w:rsidRDefault="00F84610" w:rsidP="004A4146">
            <w:r w:rsidRPr="00C12835">
              <w:t>розвиток мережі</w:t>
            </w:r>
          </w:p>
          <w:p w14:paraId="17817B1F" w14:textId="77777777" w:rsidR="00F84610" w:rsidRPr="00C12835" w:rsidRDefault="00F84610" w:rsidP="004A4146">
            <w:r w:rsidRPr="00C12835">
              <w:t xml:space="preserve">надавачів </w:t>
            </w:r>
            <w:r w:rsidRPr="00C12835">
              <w:lastRenderedPageBreak/>
              <w:t>соціальних</w:t>
            </w:r>
          </w:p>
          <w:p w14:paraId="5D5D0304" w14:textId="77777777" w:rsidR="00F84610" w:rsidRPr="00C12835" w:rsidRDefault="00F84610" w:rsidP="004A4146">
            <w:r w:rsidRPr="00C12835">
              <w:t>послуг для осіб</w:t>
            </w:r>
          </w:p>
          <w:p w14:paraId="5449977B" w14:textId="77777777" w:rsidR="00F84610" w:rsidRPr="00C12835" w:rsidRDefault="00F84610" w:rsidP="004A4146">
            <w:r w:rsidRPr="00C12835">
              <w:t>старшого віку в</w:t>
            </w:r>
          </w:p>
          <w:p w14:paraId="26451A29" w14:textId="77777777" w:rsidR="00F84610" w:rsidRPr="00C12835" w:rsidRDefault="00F84610" w:rsidP="004A4146">
            <w:r w:rsidRPr="00C12835">
              <w:t>громадах</w:t>
            </w:r>
          </w:p>
        </w:tc>
        <w:tc>
          <w:tcPr>
            <w:tcW w:w="2126" w:type="dxa"/>
          </w:tcPr>
          <w:p w14:paraId="44094D84" w14:textId="77777777" w:rsidR="00F84610" w:rsidRPr="00C12835" w:rsidRDefault="00F84610" w:rsidP="004A4146">
            <w:r w:rsidRPr="00C12835">
              <w:lastRenderedPageBreak/>
              <w:t>Департамент</w:t>
            </w:r>
          </w:p>
          <w:p w14:paraId="33EFAAC1" w14:textId="77777777" w:rsidR="00F84610" w:rsidRPr="00C12835" w:rsidRDefault="00F84610" w:rsidP="004A4146">
            <w:r w:rsidRPr="00C12835">
              <w:t>соціального розвитку</w:t>
            </w:r>
          </w:p>
          <w:p w14:paraId="0C7673E0" w14:textId="77777777" w:rsidR="00F84610" w:rsidRPr="00C12835" w:rsidRDefault="00F84610" w:rsidP="004A4146">
            <w:r w:rsidRPr="00C12835">
              <w:t>обласної державної</w:t>
            </w:r>
          </w:p>
          <w:p w14:paraId="37480FF9" w14:textId="77777777" w:rsidR="00F84610" w:rsidRPr="00C12835" w:rsidRDefault="00F84610" w:rsidP="004A4146">
            <w:r w:rsidRPr="00C12835">
              <w:lastRenderedPageBreak/>
              <w:t>адміністрації,</w:t>
            </w:r>
          </w:p>
          <w:p w14:paraId="629994C1" w14:textId="77777777" w:rsidR="00F84610" w:rsidRPr="00C12835" w:rsidRDefault="00F84610" w:rsidP="004A4146">
            <w:r w:rsidRPr="00C12835">
              <w:t>військові адміністрації</w:t>
            </w:r>
          </w:p>
          <w:p w14:paraId="38EC8D06" w14:textId="77777777" w:rsidR="00F84610" w:rsidRPr="00C12835" w:rsidRDefault="00F84610" w:rsidP="004A4146">
            <w:r w:rsidRPr="00C12835">
              <w:t>населених пунктів</w:t>
            </w:r>
          </w:p>
          <w:p w14:paraId="65EB0202" w14:textId="77777777" w:rsidR="00F84610" w:rsidRPr="00C12835" w:rsidRDefault="00F84610" w:rsidP="004A4146">
            <w:r w:rsidRPr="00C12835">
              <w:t>деокупованих</w:t>
            </w:r>
          </w:p>
          <w:p w14:paraId="03B8F6F9" w14:textId="77777777" w:rsidR="00F84610" w:rsidRPr="00C12835" w:rsidRDefault="00F84610" w:rsidP="004A4146">
            <w:r w:rsidRPr="00C12835">
              <w:t>територіальних громад</w:t>
            </w:r>
          </w:p>
          <w:p w14:paraId="69E765AD" w14:textId="77777777" w:rsidR="00F84610" w:rsidRPr="00C12835" w:rsidRDefault="00F84610" w:rsidP="004A4146">
            <w:r w:rsidRPr="00C12835">
              <w:t>(за згодою)</w:t>
            </w:r>
          </w:p>
        </w:tc>
        <w:tc>
          <w:tcPr>
            <w:tcW w:w="1134" w:type="dxa"/>
          </w:tcPr>
          <w:p w14:paraId="6D349907" w14:textId="77777777" w:rsidR="00F84610" w:rsidRPr="00C12835" w:rsidRDefault="00F84610" w:rsidP="00263871">
            <w:pPr>
              <w:jc w:val="center"/>
            </w:pPr>
            <w:r w:rsidRPr="00C12835">
              <w:lastRenderedPageBreak/>
              <w:t>Грудень</w:t>
            </w:r>
          </w:p>
          <w:p w14:paraId="15DF9310" w14:textId="77777777" w:rsidR="00F84610" w:rsidRPr="00C12835" w:rsidRDefault="000D4126" w:rsidP="00263871">
            <w:pPr>
              <w:jc w:val="center"/>
            </w:pPr>
            <w:r w:rsidRPr="00C12835">
              <w:t>202</w:t>
            </w:r>
            <w:r w:rsidRPr="00C12835">
              <w:rPr>
                <w:lang w:val="uk-UA"/>
              </w:rPr>
              <w:t>6</w:t>
            </w:r>
            <w:r w:rsidR="00F84610" w:rsidRPr="00C12835">
              <w:t xml:space="preserve"> року</w:t>
            </w:r>
          </w:p>
        </w:tc>
        <w:tc>
          <w:tcPr>
            <w:tcW w:w="993" w:type="dxa"/>
          </w:tcPr>
          <w:p w14:paraId="3D19877B" w14:textId="77777777" w:rsidR="00F84610" w:rsidRPr="00C12835" w:rsidRDefault="00F84610" w:rsidP="00263871">
            <w:pPr>
              <w:jc w:val="center"/>
            </w:pPr>
          </w:p>
        </w:tc>
        <w:tc>
          <w:tcPr>
            <w:tcW w:w="1417" w:type="dxa"/>
          </w:tcPr>
          <w:p w14:paraId="176F5C24" w14:textId="77777777" w:rsidR="00F84610" w:rsidRPr="00C12835" w:rsidRDefault="000D4126" w:rsidP="00263871">
            <w:pPr>
              <w:jc w:val="center"/>
              <w:rPr>
                <w:lang w:val="uk-UA"/>
              </w:rPr>
            </w:pPr>
            <w:r w:rsidRPr="00C12835">
              <w:t>Викон</w:t>
            </w:r>
            <w:r w:rsidRPr="00C12835">
              <w:rPr>
                <w:lang w:val="uk-UA"/>
              </w:rPr>
              <w:t>ується</w:t>
            </w:r>
          </w:p>
        </w:tc>
        <w:tc>
          <w:tcPr>
            <w:tcW w:w="7938" w:type="dxa"/>
          </w:tcPr>
          <w:p w14:paraId="262E9E7B" w14:textId="77777777" w:rsidR="0040190C" w:rsidRPr="00C12835" w:rsidRDefault="00111651" w:rsidP="00111651">
            <w:pPr>
              <w:jc w:val="both"/>
              <w:rPr>
                <w:lang w:val="uk-UA"/>
              </w:rPr>
            </w:pPr>
            <w:r w:rsidRPr="00C12835">
              <w:rPr>
                <w:lang w:val="uk-UA"/>
              </w:rPr>
              <w:t xml:space="preserve">На деокупованій території функціонує 18 закладів, які надають соціальні послуги населенню області, а саме 7 територіальних центрів соціального обслуговування (надання соціальних послуг) та 11 центрів надання соціальних послуг, з них 14 – у </w:t>
            </w:r>
            <w:r w:rsidRPr="00C12835">
              <w:rPr>
                <w:lang w:val="uk-UA"/>
              </w:rPr>
              <w:lastRenderedPageBreak/>
              <w:t>сільській місцевості та 4 – у містах</w:t>
            </w:r>
            <w:r w:rsidR="0040190C" w:rsidRPr="00C12835">
              <w:rPr>
                <w:lang w:val="uk-UA"/>
              </w:rPr>
              <w:t>.</w:t>
            </w:r>
          </w:p>
          <w:p w14:paraId="6582A082" w14:textId="77777777" w:rsidR="00980396" w:rsidRPr="00C12835" w:rsidRDefault="00111651" w:rsidP="00111651">
            <w:pPr>
              <w:jc w:val="both"/>
              <w:rPr>
                <w:lang w:val="uk-UA"/>
              </w:rPr>
            </w:pPr>
            <w:r w:rsidRPr="00C12835">
              <w:rPr>
                <w:lang w:val="uk-UA"/>
              </w:rPr>
              <w:t xml:space="preserve">Після деокупації Херсонської області та м. Херсона було відкрито 3 центри, а саме: комунальна організація </w:t>
            </w:r>
            <w:r w:rsidR="00A3691B">
              <w:rPr>
                <w:lang w:val="uk-UA"/>
              </w:rPr>
              <w:t xml:space="preserve">(далі - КО) </w:t>
            </w:r>
            <w:r w:rsidRPr="00C12835">
              <w:rPr>
                <w:lang w:val="uk-UA"/>
              </w:rPr>
              <w:t>«Центр надання соціальних послуг» Борозенської сільської ради, комунальний заклад «Центр надання соціальних послуг» Білозерської селищної ради та комунальне некомерційне підприємство «Центр надання соціальних послуг» Дар'ївської сільської ради.</w:t>
            </w:r>
          </w:p>
          <w:p w14:paraId="5F549489" w14:textId="77777777" w:rsidR="00980396" w:rsidRPr="00C12835" w:rsidRDefault="00111651" w:rsidP="00111651">
            <w:pPr>
              <w:jc w:val="both"/>
              <w:rPr>
                <w:lang w:val="uk-UA"/>
              </w:rPr>
            </w:pPr>
            <w:r w:rsidRPr="00C12835">
              <w:rPr>
                <w:lang w:val="uk-UA"/>
              </w:rPr>
              <w:t>В Білозерській територіальній громаді в КЗ «Цен</w:t>
            </w:r>
            <w:r w:rsidR="0040190C" w:rsidRPr="00C12835">
              <w:rPr>
                <w:lang w:val="uk-UA"/>
              </w:rPr>
              <w:t xml:space="preserve">тр надання соціальних послуг»  </w:t>
            </w:r>
            <w:r w:rsidR="00FE7562">
              <w:rPr>
                <w:lang w:val="uk-UA"/>
              </w:rPr>
              <w:t xml:space="preserve">                           </w:t>
            </w:r>
            <w:r w:rsidR="0040190C" w:rsidRPr="00C12835">
              <w:rPr>
                <w:lang w:val="uk-UA"/>
              </w:rPr>
              <w:t>9</w:t>
            </w:r>
            <w:r w:rsidRPr="00C12835">
              <w:rPr>
                <w:lang w:val="uk-UA"/>
              </w:rPr>
              <w:t xml:space="preserve"> соціальних робітни</w:t>
            </w:r>
            <w:r w:rsidR="0040190C" w:rsidRPr="00C12835">
              <w:rPr>
                <w:lang w:val="uk-UA"/>
              </w:rPr>
              <w:t>ків здійснюють обслуговування 68</w:t>
            </w:r>
            <w:r w:rsidRPr="00C12835">
              <w:rPr>
                <w:lang w:val="uk-UA"/>
              </w:rPr>
              <w:t xml:space="preserve"> одиноких громадян, громадян похилого віку, осіб з інвалідністю, які не здатні до самообслуговування і потребують сторонньої допомоги.</w:t>
            </w:r>
          </w:p>
          <w:p w14:paraId="4AD32888" w14:textId="77777777" w:rsidR="00B56D0C" w:rsidRDefault="00111651" w:rsidP="00111651">
            <w:pPr>
              <w:jc w:val="both"/>
              <w:rPr>
                <w:lang w:val="uk-UA"/>
              </w:rPr>
            </w:pPr>
            <w:r w:rsidRPr="00C12835">
              <w:t xml:space="preserve">На території Високопільської громади соціальні послуги надаються комунальним закладом «Високопільський центр надання соціальних послуг» Високопільської селищної ради.  Працює  відділення по наданню соціальних послуг, яке надає послугу догляду вдома 163 особам похилого віку відповідно до Положення </w:t>
            </w:r>
          </w:p>
          <w:p w14:paraId="21C6BE4D" w14:textId="77777777" w:rsidR="00111651" w:rsidRPr="00C12835" w:rsidRDefault="00B56D0C" w:rsidP="00111651">
            <w:pPr>
              <w:jc w:val="both"/>
            </w:pPr>
            <w:hyperlink r:id="rId878" w:history="1">
              <w:r w:rsidRPr="00717487">
                <w:rPr>
                  <w:rStyle w:val="a5"/>
                </w:rPr>
                <w:t>https://kronau.gov.ua/komunalnij-zaklad-visokopilskij-centr-nadannya-socialnih-poslug-visokopilskoi-selischnoi-radi-15-34-41-15-02-2022/</w:t>
              </w:r>
            </w:hyperlink>
            <w:r w:rsidR="00111651" w:rsidRPr="00C12835">
              <w:t>.</w:t>
            </w:r>
          </w:p>
          <w:p w14:paraId="607F6218" w14:textId="77777777" w:rsidR="00B56D0C" w:rsidRDefault="00111651" w:rsidP="0040190C">
            <w:pPr>
              <w:jc w:val="both"/>
              <w:rPr>
                <w:lang w:val="uk-UA"/>
              </w:rPr>
            </w:pPr>
            <w:r w:rsidRPr="00C12835">
              <w:t>Надання</w:t>
            </w:r>
            <w:r w:rsidR="0040190C" w:rsidRPr="00C12835">
              <w:rPr>
                <w:lang w:val="uk-UA"/>
              </w:rPr>
              <w:t xml:space="preserve"> </w:t>
            </w:r>
            <w:r w:rsidRPr="00C12835">
              <w:t>допомоги людям старшого віку</w:t>
            </w:r>
          </w:p>
          <w:p w14:paraId="11E30F8F" w14:textId="77777777" w:rsidR="00994993" w:rsidRDefault="00111651" w:rsidP="0040190C">
            <w:pPr>
              <w:jc w:val="both"/>
              <w:rPr>
                <w:lang w:val="uk-UA"/>
              </w:rPr>
            </w:pPr>
            <w:hyperlink r:id="rId879" w:history="1">
              <w:r w:rsidRPr="00C12835">
                <w:rPr>
                  <w:rStyle w:val="a5"/>
                </w:rPr>
                <w:t>https://www.facebook.com/groups/2822785074655808/posts/4218999231701045/?locale=uk_UA</w:t>
              </w:r>
            </w:hyperlink>
            <w:r w:rsidRPr="00C12835">
              <w:t xml:space="preserve"> .</w:t>
            </w:r>
          </w:p>
          <w:p w14:paraId="4ED89673" w14:textId="77777777" w:rsidR="00980396" w:rsidRPr="00980396" w:rsidRDefault="00980396" w:rsidP="00980396">
            <w:pPr>
              <w:jc w:val="both"/>
              <w:rPr>
                <w:lang w:val="uk-UA"/>
              </w:rPr>
            </w:pPr>
            <w:r w:rsidRPr="00980396">
              <w:rPr>
                <w:rFonts w:eastAsia="Cambria"/>
                <w:color w:val="000000"/>
                <w:shd w:val="clear" w:color="auto" w:fill="FFFFFF"/>
              </w:rPr>
              <w:t xml:space="preserve">На території </w:t>
            </w:r>
            <w:r w:rsidRPr="00980396">
              <w:rPr>
                <w:rFonts w:eastAsia="Cambria"/>
                <w:color w:val="000000"/>
                <w:shd w:val="clear" w:color="auto" w:fill="FFFFFF"/>
                <w:lang w:val="uk-UA"/>
              </w:rPr>
              <w:t xml:space="preserve">Борозенської </w:t>
            </w:r>
            <w:r w:rsidRPr="00980396">
              <w:rPr>
                <w:rFonts w:eastAsia="Cambria"/>
                <w:color w:val="000000"/>
                <w:shd w:val="clear" w:color="auto" w:fill="FFFFFF"/>
              </w:rPr>
              <w:t xml:space="preserve">громади соціальні послуги надаються </w:t>
            </w:r>
            <w:r w:rsidRPr="00980396">
              <w:rPr>
                <w:rFonts w:eastAsia="Cambria"/>
                <w:color w:val="000000"/>
              </w:rPr>
              <w:t>КО «Відділ надання соціальних послуг Борозенської сільської ради».</w:t>
            </w:r>
            <w:r w:rsidRPr="00980396">
              <w:rPr>
                <w:rFonts w:eastAsia="Cambria"/>
                <w:color w:val="000000"/>
                <w:shd w:val="clear" w:color="auto" w:fill="FFFFFF"/>
              </w:rPr>
              <w:t xml:space="preserve"> Стаціонарне  відділення для постійного проживання відсутнє. </w:t>
            </w:r>
            <w:r w:rsidRPr="00980396">
              <w:rPr>
                <w:rFonts w:eastAsia="Cambria"/>
                <w:shd w:val="clear" w:color="auto" w:fill="FFFFFF"/>
              </w:rPr>
              <w:t>Працює  один соціальний робітник по наданню соціальних послуг на дому, який надає</w:t>
            </w:r>
            <w:r w:rsidRPr="00980396">
              <w:rPr>
                <w:rFonts w:eastAsia="Cambria"/>
                <w:noProof/>
              </w:rPr>
              <w:t xml:space="preserve"> послугу догляду вдома 6 особам </w:t>
            </w:r>
            <w:r>
              <w:rPr>
                <w:rFonts w:eastAsia="Cambria"/>
                <w:noProof/>
                <w:lang w:val="uk-UA"/>
              </w:rPr>
              <w:t>старшого</w:t>
            </w:r>
            <w:r w:rsidRPr="00980396">
              <w:rPr>
                <w:rFonts w:eastAsia="Cambria"/>
                <w:noProof/>
              </w:rPr>
              <w:t xml:space="preserve"> віку</w:t>
            </w:r>
            <w:r>
              <w:rPr>
                <w:rFonts w:eastAsia="Cambria"/>
                <w:noProof/>
                <w:lang w:val="uk-UA"/>
              </w:rPr>
              <w:t>.</w:t>
            </w:r>
            <w:r w:rsidRPr="00980396">
              <w:rPr>
                <w:rFonts w:eastAsia="Cambria"/>
                <w:noProof/>
              </w:rPr>
              <w:t xml:space="preserve"> </w:t>
            </w:r>
          </w:p>
        </w:tc>
      </w:tr>
      <w:tr w:rsidR="003E1C4F" w:rsidRPr="00ED51E9" w14:paraId="5F40BF34" w14:textId="77777777" w:rsidTr="002C2DD4">
        <w:tc>
          <w:tcPr>
            <w:tcW w:w="15559" w:type="dxa"/>
            <w:gridSpan w:val="6"/>
          </w:tcPr>
          <w:p w14:paraId="2335BA81" w14:textId="77777777" w:rsidR="003E1C4F" w:rsidRPr="00C12835" w:rsidRDefault="003E1C4F" w:rsidP="009A22F3">
            <w:pPr>
              <w:jc w:val="center"/>
              <w:rPr>
                <w:b/>
              </w:rPr>
            </w:pPr>
            <w:r w:rsidRPr="00C12835">
              <w:rPr>
                <w:b/>
              </w:rPr>
              <w:lastRenderedPageBreak/>
              <w:t>Стратегічна ціль «Територіальні</w:t>
            </w:r>
            <w:r w:rsidR="005176D5" w:rsidRPr="00C12835">
              <w:rPr>
                <w:b/>
                <w:lang w:val="uk-UA"/>
              </w:rPr>
              <w:t xml:space="preserve"> </w:t>
            </w:r>
            <w:r w:rsidRPr="00C12835">
              <w:rPr>
                <w:b/>
              </w:rPr>
              <w:t>громади впроваджують заходи безбар’єрності та посилюють свою спроможність»</w:t>
            </w:r>
          </w:p>
        </w:tc>
      </w:tr>
      <w:tr w:rsidR="003E1C4F" w:rsidRPr="00ED51E9" w14:paraId="1ABC7864" w14:textId="77777777" w:rsidTr="002C2DD4">
        <w:tc>
          <w:tcPr>
            <w:tcW w:w="15559" w:type="dxa"/>
            <w:gridSpan w:val="6"/>
          </w:tcPr>
          <w:p w14:paraId="51F40DA6" w14:textId="77777777" w:rsidR="003E1C4F" w:rsidRPr="00C12835" w:rsidRDefault="003E1C4F" w:rsidP="009A22F3">
            <w:pPr>
              <w:jc w:val="center"/>
              <w:rPr>
                <w:b/>
              </w:rPr>
            </w:pPr>
            <w:r w:rsidRPr="00C12835">
              <w:rPr>
                <w:b/>
              </w:rPr>
              <w:t>Завдання 42. Розвиток інституційної спроможності органів місцевого самоврядування щодо безбар’єрності</w:t>
            </w:r>
          </w:p>
        </w:tc>
      </w:tr>
      <w:tr w:rsidR="007E53B6" w:rsidRPr="00DA168A" w14:paraId="34EA7322" w14:textId="77777777" w:rsidTr="002C2DD4">
        <w:tc>
          <w:tcPr>
            <w:tcW w:w="1951" w:type="dxa"/>
          </w:tcPr>
          <w:p w14:paraId="4B635B0F" w14:textId="77777777" w:rsidR="007E53B6" w:rsidRPr="00C12835" w:rsidRDefault="007E53B6" w:rsidP="004A4146">
            <w:r w:rsidRPr="00C12835">
              <w:t>2)</w:t>
            </w:r>
            <w:r w:rsidR="00AC268F" w:rsidRPr="00C12835">
              <w:rPr>
                <w:lang w:val="uk-UA"/>
              </w:rPr>
              <w:t xml:space="preserve">  П</w:t>
            </w:r>
            <w:r w:rsidRPr="00C12835">
              <w:t>ровести аналіз доступності</w:t>
            </w:r>
          </w:p>
          <w:p w14:paraId="3DA93A46" w14:textId="77777777" w:rsidR="007E53B6" w:rsidRPr="00C12835" w:rsidRDefault="007E53B6" w:rsidP="004A4146">
            <w:r w:rsidRPr="00C12835">
              <w:t>територіальних громад по всіх</w:t>
            </w:r>
          </w:p>
          <w:p w14:paraId="202D5185" w14:textId="77777777" w:rsidR="007E53B6" w:rsidRPr="00C12835" w:rsidRDefault="007E53B6" w:rsidP="004A4146">
            <w:r w:rsidRPr="00C12835">
              <w:t>напрямах безбар’єрності із</w:t>
            </w:r>
          </w:p>
          <w:p w14:paraId="059D16BD" w14:textId="77777777" w:rsidR="007E53B6" w:rsidRPr="00C12835" w:rsidRDefault="007E53B6" w:rsidP="004A4146">
            <w:r w:rsidRPr="00C12835">
              <w:t>залученням організацій</w:t>
            </w:r>
          </w:p>
          <w:p w14:paraId="767E05B5" w14:textId="77777777" w:rsidR="007E53B6" w:rsidRPr="00C12835" w:rsidRDefault="007E53B6" w:rsidP="004A4146">
            <w:r w:rsidRPr="00C12835">
              <w:t>громадянського суспільства</w:t>
            </w:r>
          </w:p>
        </w:tc>
        <w:tc>
          <w:tcPr>
            <w:tcW w:w="2126" w:type="dxa"/>
          </w:tcPr>
          <w:p w14:paraId="5BADE1AB" w14:textId="77777777" w:rsidR="007E53B6" w:rsidRPr="00C12835" w:rsidRDefault="007E53B6" w:rsidP="004A4146">
            <w:r w:rsidRPr="00C12835">
              <w:t>Управління</w:t>
            </w:r>
          </w:p>
          <w:p w14:paraId="38B75322" w14:textId="77777777" w:rsidR="007E53B6" w:rsidRPr="00C12835" w:rsidRDefault="007E53B6" w:rsidP="004A4146">
            <w:r w:rsidRPr="00C12835">
              <w:t>містобудування та</w:t>
            </w:r>
          </w:p>
          <w:p w14:paraId="6BFD1C69" w14:textId="77777777" w:rsidR="007E53B6" w:rsidRPr="00C12835" w:rsidRDefault="007E53B6" w:rsidP="004A4146">
            <w:r w:rsidRPr="00C12835">
              <w:t>архітектури обласної</w:t>
            </w:r>
          </w:p>
          <w:p w14:paraId="6837D8E9" w14:textId="77777777" w:rsidR="007E53B6" w:rsidRPr="00C12835" w:rsidRDefault="007E53B6" w:rsidP="004A4146">
            <w:r w:rsidRPr="00C12835">
              <w:t>державної адміністрації,</w:t>
            </w:r>
          </w:p>
          <w:p w14:paraId="41894AB8" w14:textId="77777777" w:rsidR="007E53B6" w:rsidRPr="00C12835" w:rsidRDefault="007E53B6" w:rsidP="004A4146">
            <w:r w:rsidRPr="00C12835">
              <w:t>військові адміністрації</w:t>
            </w:r>
          </w:p>
          <w:p w14:paraId="4B045A25" w14:textId="77777777" w:rsidR="007E53B6" w:rsidRPr="00C12835" w:rsidRDefault="007E53B6" w:rsidP="004A4146">
            <w:r w:rsidRPr="00C12835">
              <w:t>населених пунктів</w:t>
            </w:r>
          </w:p>
          <w:p w14:paraId="01032D77" w14:textId="77777777" w:rsidR="007E53B6" w:rsidRPr="00C12835" w:rsidRDefault="007E53B6" w:rsidP="004A4146">
            <w:r w:rsidRPr="00C12835">
              <w:t>деокупованих</w:t>
            </w:r>
          </w:p>
          <w:p w14:paraId="71F3D08B" w14:textId="77777777" w:rsidR="007E53B6" w:rsidRPr="00C12835" w:rsidRDefault="007E53B6" w:rsidP="004A4146">
            <w:r w:rsidRPr="00C12835">
              <w:t>територіальних громад</w:t>
            </w:r>
          </w:p>
          <w:p w14:paraId="31946C0B" w14:textId="77777777" w:rsidR="007E53B6" w:rsidRPr="00C12835" w:rsidRDefault="007E53B6" w:rsidP="004A4146">
            <w:r w:rsidRPr="00C12835">
              <w:t>(за згодою)</w:t>
            </w:r>
          </w:p>
        </w:tc>
        <w:tc>
          <w:tcPr>
            <w:tcW w:w="1134" w:type="dxa"/>
          </w:tcPr>
          <w:p w14:paraId="2601B7A4" w14:textId="77777777" w:rsidR="007E53B6" w:rsidRPr="00C12835" w:rsidRDefault="007E53B6" w:rsidP="004A4146">
            <w:r w:rsidRPr="00C12835">
              <w:t xml:space="preserve">Грудень </w:t>
            </w:r>
          </w:p>
          <w:p w14:paraId="2AEED9A8" w14:textId="77777777" w:rsidR="007E53B6" w:rsidRPr="00C12835" w:rsidRDefault="007E53B6" w:rsidP="004A4146">
            <w:r w:rsidRPr="00C12835">
              <w:t>2026 року</w:t>
            </w:r>
          </w:p>
        </w:tc>
        <w:tc>
          <w:tcPr>
            <w:tcW w:w="993" w:type="dxa"/>
          </w:tcPr>
          <w:p w14:paraId="2820DC06" w14:textId="77777777" w:rsidR="007E53B6" w:rsidRPr="00C12835" w:rsidRDefault="007E53B6" w:rsidP="004A4146"/>
        </w:tc>
        <w:tc>
          <w:tcPr>
            <w:tcW w:w="1417" w:type="dxa"/>
          </w:tcPr>
          <w:p w14:paraId="0FA58B6E" w14:textId="77777777" w:rsidR="007E53B6" w:rsidRPr="00C12835" w:rsidRDefault="007E53B6" w:rsidP="004A4146">
            <w:r w:rsidRPr="00C12835">
              <w:t>Виконується</w:t>
            </w:r>
          </w:p>
        </w:tc>
        <w:tc>
          <w:tcPr>
            <w:tcW w:w="7938" w:type="dxa"/>
          </w:tcPr>
          <w:p w14:paraId="5CE2A5BE" w14:textId="77777777" w:rsidR="005D3A3C" w:rsidRPr="00C12835" w:rsidRDefault="005D3A3C" w:rsidP="005D3A3C">
            <w:pPr>
              <w:jc w:val="both"/>
            </w:pPr>
            <w:r w:rsidRPr="00C12835">
              <w:t>В територіальних громадах області, в яких дозволяє безпекова ситуація</w:t>
            </w:r>
            <w:r w:rsidR="00A3691B">
              <w:rPr>
                <w:lang w:val="uk-UA"/>
              </w:rPr>
              <w:t>,</w:t>
            </w:r>
            <w:r w:rsidRPr="00C12835">
              <w:t xml:space="preserve"> </w:t>
            </w:r>
            <w:r w:rsidR="00941F08" w:rsidRPr="00C12835">
              <w:rPr>
                <w:lang w:val="uk-UA"/>
              </w:rPr>
              <w:t xml:space="preserve">продовжується </w:t>
            </w:r>
            <w:r w:rsidR="00941F08" w:rsidRPr="00C12835">
              <w:t>проведен</w:t>
            </w:r>
            <w:r w:rsidR="00941F08" w:rsidRPr="00C12835">
              <w:rPr>
                <w:lang w:val="uk-UA"/>
              </w:rPr>
              <w:t>ня</w:t>
            </w:r>
            <w:r w:rsidRPr="00C12835">
              <w:t xml:space="preserve"> аналіз</w:t>
            </w:r>
            <w:r w:rsidR="00941F08" w:rsidRPr="00C12835">
              <w:rPr>
                <w:lang w:val="uk-UA"/>
              </w:rPr>
              <w:t>у</w:t>
            </w:r>
            <w:r w:rsidRPr="00C12835">
              <w:t xml:space="preserve"> доступності територіальних громад. Звіти за посиланнями: </w:t>
            </w:r>
            <w:hyperlink r:id="rId880" w:history="1">
              <w:r w:rsidRPr="00C12835">
                <w:rPr>
                  <w:rStyle w:val="a5"/>
                </w:rPr>
                <w:t>https://kronau.gov.ua/news/1758281386/</w:t>
              </w:r>
            </w:hyperlink>
          </w:p>
          <w:p w14:paraId="7DFD5F5C" w14:textId="77777777" w:rsidR="005D3A3C" w:rsidRPr="00C12835" w:rsidRDefault="005D3A3C" w:rsidP="005D3A3C">
            <w:pPr>
              <w:rPr>
                <w:lang w:val="uk-UA"/>
              </w:rPr>
            </w:pPr>
            <w:hyperlink r:id="rId881" w:history="1">
              <w:r w:rsidRPr="00C12835">
                <w:rPr>
                  <w:rStyle w:val="a5"/>
                </w:rPr>
                <w:t>https://kronau.gov.ua/news/1759127071/</w:t>
              </w:r>
            </w:hyperlink>
          </w:p>
          <w:p w14:paraId="7C40377E" w14:textId="77777777" w:rsidR="005D3A3C" w:rsidRPr="00C12835" w:rsidRDefault="005D3A3C" w:rsidP="005D3A3C">
            <w:pPr>
              <w:rPr>
                <w:lang w:val="uk-UA"/>
              </w:rPr>
            </w:pPr>
            <w:hyperlink r:id="rId882" w:history="1">
              <w:r w:rsidRPr="00C12835">
                <w:rPr>
                  <w:rStyle w:val="a5"/>
                </w:rPr>
                <w:t>https</w:t>
              </w:r>
              <w:r w:rsidRPr="00C12835">
                <w:rPr>
                  <w:rStyle w:val="a5"/>
                  <w:lang w:val="uk-UA"/>
                </w:rPr>
                <w:t>://</w:t>
              </w:r>
              <w:r w:rsidRPr="00C12835">
                <w:rPr>
                  <w:rStyle w:val="a5"/>
                </w:rPr>
                <w:t>kochubeivska</w:t>
              </w:r>
              <w:r w:rsidRPr="00C12835">
                <w:rPr>
                  <w:rStyle w:val="a5"/>
                  <w:lang w:val="uk-UA"/>
                </w:rPr>
                <w:t>-</w:t>
              </w:r>
              <w:r w:rsidRPr="00C12835">
                <w:rPr>
                  <w:rStyle w:val="a5"/>
                </w:rPr>
                <w:t>gromada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/1757399195/</w:t>
              </w:r>
            </w:hyperlink>
          </w:p>
          <w:p w14:paraId="469DCC57" w14:textId="77777777" w:rsidR="005D3A3C" w:rsidRPr="00C12835" w:rsidRDefault="005D3A3C" w:rsidP="005D3A3C">
            <w:pPr>
              <w:rPr>
                <w:lang w:val="uk-UA"/>
              </w:rPr>
            </w:pPr>
            <w:hyperlink r:id="rId883" w:history="1">
              <w:r w:rsidRPr="00C12835">
                <w:rPr>
                  <w:rStyle w:val="a5"/>
                </w:rPr>
                <w:t>https</w:t>
              </w:r>
              <w:r w:rsidRPr="00C12835">
                <w:rPr>
                  <w:rStyle w:val="a5"/>
                  <w:lang w:val="uk-UA"/>
                </w:rPr>
                <w:t>://</w:t>
              </w:r>
              <w:r w:rsidRPr="00C12835">
                <w:rPr>
                  <w:rStyle w:val="a5"/>
                </w:rPr>
                <w:t>muzykivskaotg</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storage</w:t>
              </w:r>
              <w:r w:rsidRPr="00C12835">
                <w:rPr>
                  <w:rStyle w:val="a5"/>
                  <w:lang w:val="uk-UA"/>
                </w:rPr>
                <w:t>/</w:t>
              </w:r>
              <w:r w:rsidRPr="00C12835">
                <w:rPr>
                  <w:rStyle w:val="a5"/>
                </w:rPr>
                <w:t>static</w:t>
              </w:r>
              <w:r w:rsidRPr="00C12835">
                <w:rPr>
                  <w:rStyle w:val="a5"/>
                  <w:lang w:val="uk-UA"/>
                </w:rPr>
                <w:t>-</w:t>
              </w:r>
              <w:r w:rsidRPr="00C12835">
                <w:rPr>
                  <w:rStyle w:val="a5"/>
                </w:rPr>
                <w:t>pages</w:t>
              </w:r>
              <w:r w:rsidRPr="00C12835">
                <w:rPr>
                  <w:rStyle w:val="a5"/>
                  <w:lang w:val="uk-UA"/>
                </w:rPr>
                <w:t>/</w:t>
              </w:r>
              <w:r w:rsidRPr="00C12835">
                <w:rPr>
                  <w:rStyle w:val="a5"/>
                </w:rPr>
                <w:t>documents</w:t>
              </w:r>
              <w:r w:rsidRPr="00C12835">
                <w:rPr>
                  <w:rStyle w:val="a5"/>
                  <w:lang w:val="uk-UA"/>
                </w:rPr>
                <w:t>/</w:t>
              </w:r>
              <w:r w:rsidRPr="00C12835">
                <w:rPr>
                  <w:rStyle w:val="a5"/>
                </w:rPr>
                <w:t>c</w:t>
              </w:r>
              <w:r w:rsidRPr="00C12835">
                <w:rPr>
                  <w:rStyle w:val="a5"/>
                  <w:lang w:val="uk-UA"/>
                </w:rPr>
                <w:t>8</w:t>
              </w:r>
              <w:r w:rsidRPr="00C12835">
                <w:rPr>
                  <w:rStyle w:val="a5"/>
                </w:rPr>
                <w:t>f</w:t>
              </w:r>
              <w:r w:rsidRPr="00C12835">
                <w:rPr>
                  <w:rStyle w:val="a5"/>
                  <w:lang w:val="uk-UA"/>
                </w:rPr>
                <w:t>52</w:t>
              </w:r>
              <w:r w:rsidRPr="00C12835">
                <w:rPr>
                  <w:rStyle w:val="a5"/>
                </w:rPr>
                <w:t>eda</w:t>
              </w:r>
              <w:r w:rsidRPr="00C12835">
                <w:rPr>
                  <w:rStyle w:val="a5"/>
                  <w:lang w:val="uk-UA"/>
                </w:rPr>
                <w:t>179</w:t>
              </w:r>
              <w:r w:rsidRPr="00C12835">
                <w:rPr>
                  <w:rStyle w:val="a5"/>
                </w:rPr>
                <w:t>daba</w:t>
              </w:r>
              <w:r w:rsidRPr="00C12835">
                <w:rPr>
                  <w:rStyle w:val="a5"/>
                  <w:lang w:val="uk-UA"/>
                </w:rPr>
                <w:t>053694</w:t>
              </w:r>
              <w:r w:rsidRPr="00C12835">
                <w:rPr>
                  <w:rStyle w:val="a5"/>
                </w:rPr>
                <w:t>d</w:t>
              </w:r>
              <w:r w:rsidRPr="00C12835">
                <w:rPr>
                  <w:rStyle w:val="a5"/>
                  <w:lang w:val="uk-UA"/>
                </w:rPr>
                <w:t>01</w:t>
              </w:r>
              <w:r w:rsidRPr="00C12835">
                <w:rPr>
                  <w:rStyle w:val="a5"/>
                </w:rPr>
                <w:t>cfe</w:t>
              </w:r>
              <w:r w:rsidRPr="00C12835">
                <w:rPr>
                  <w:rStyle w:val="a5"/>
                  <w:lang w:val="uk-UA"/>
                </w:rPr>
                <w:t>1</w:t>
              </w:r>
              <w:r w:rsidRPr="00C12835">
                <w:rPr>
                  <w:rStyle w:val="a5"/>
                </w:rPr>
                <w:t>c</w:t>
              </w:r>
              <w:r w:rsidRPr="00C12835">
                <w:rPr>
                  <w:rStyle w:val="a5"/>
                  <w:lang w:val="uk-UA"/>
                </w:rPr>
                <w:t>039.</w:t>
              </w:r>
              <w:r w:rsidRPr="00C12835">
                <w:rPr>
                  <w:rStyle w:val="a5"/>
                </w:rPr>
                <w:t>pdf</w:t>
              </w:r>
            </w:hyperlink>
            <w:r w:rsidRPr="00C12835">
              <w:rPr>
                <w:lang w:val="uk-UA"/>
              </w:rPr>
              <w:t xml:space="preserve"> </w:t>
            </w:r>
          </w:p>
          <w:p w14:paraId="2EB51147" w14:textId="77777777" w:rsidR="00A3691B" w:rsidRDefault="005D3A3C" w:rsidP="00FE7562">
            <w:pPr>
              <w:jc w:val="both"/>
              <w:rPr>
                <w:lang w:val="uk-UA"/>
              </w:rPr>
            </w:pPr>
            <w:r w:rsidRPr="00C12835">
              <w:rPr>
                <w:lang w:val="uk-UA"/>
              </w:rPr>
              <w:t xml:space="preserve"> </w:t>
            </w:r>
            <w:hyperlink r:id="rId884" w:history="1">
              <w:r w:rsidRPr="00C12835">
                <w:rPr>
                  <w:rStyle w:val="a5"/>
                </w:rPr>
                <w:t>https://muzykivskaotg.gov.ua/storage/static-pages/documents/359dda2e4424fc0c9292bcfdac8fca4a.pdf</w:t>
              </w:r>
            </w:hyperlink>
          </w:p>
          <w:p w14:paraId="7364AB4E" w14:textId="77777777" w:rsidR="005D3A3C" w:rsidRPr="00C12835" w:rsidRDefault="005D3A3C" w:rsidP="00FE7562">
            <w:pPr>
              <w:jc w:val="both"/>
            </w:pPr>
            <w:r w:rsidRPr="00C12835">
              <w:t>Проведено опитування “Безбар’єрне середовище у Високопільській селищній територіальній громаді: оцінка мешканців”</w:t>
            </w:r>
            <w:r w:rsidR="00FE7562">
              <w:rPr>
                <w:lang w:val="uk-UA"/>
              </w:rPr>
              <w:t xml:space="preserve"> </w:t>
            </w:r>
            <w:hyperlink r:id="rId885" w:history="1">
              <w:r w:rsidRPr="00C12835">
                <w:rPr>
                  <w:rStyle w:val="a5"/>
                </w:rPr>
                <w:t>https://kronau.gov.ua/news/1758281386/</w:t>
              </w:r>
            </w:hyperlink>
          </w:p>
          <w:p w14:paraId="780CB95B" w14:textId="77777777" w:rsidR="00A3691B" w:rsidRDefault="005D3A3C" w:rsidP="005D3A3C">
            <w:pPr>
              <w:jc w:val="both"/>
              <w:rPr>
                <w:lang w:val="uk-UA"/>
              </w:rPr>
            </w:pPr>
            <w:r w:rsidRPr="00C12835">
              <w:t xml:space="preserve">Результати опитування </w:t>
            </w:r>
            <w:hyperlink r:id="rId886" w:history="1">
              <w:r w:rsidRPr="00C12835">
                <w:rPr>
                  <w:rStyle w:val="a5"/>
                </w:rPr>
                <w:t>https://kronau.gov.ua/news/1759127071/</w:t>
              </w:r>
            </w:hyperlink>
            <w:r w:rsidR="00A3691B">
              <w:rPr>
                <w:lang w:val="uk-UA"/>
              </w:rPr>
              <w:t>.</w:t>
            </w:r>
            <w:r w:rsidR="00DA168A">
              <w:rPr>
                <w:lang w:val="uk-UA"/>
              </w:rPr>
              <w:t xml:space="preserve"> </w:t>
            </w:r>
          </w:p>
          <w:p w14:paraId="1B2FD92A" w14:textId="77777777" w:rsidR="005D3A3C" w:rsidRPr="00C12835" w:rsidRDefault="005D3A3C" w:rsidP="005D3A3C">
            <w:pPr>
              <w:jc w:val="both"/>
              <w:rPr>
                <w:rFonts w:eastAsia="Cambria"/>
              </w:rPr>
            </w:pPr>
            <w:r w:rsidRPr="00C12835">
              <w:t>В Дар’ївській громаді т</w:t>
            </w:r>
            <w:r w:rsidRPr="00C12835">
              <w:rPr>
                <w:rFonts w:eastAsia="Cambria"/>
              </w:rPr>
              <w:t>риває робота з даного питання. Проведено оцінку ступеня безбар’єрності об’єктів фізичного оточення і послуг для осіб з інвалідністю ЦНАПу, КНП “ЦНСП”, адміністративних будівель громади.</w:t>
            </w:r>
          </w:p>
          <w:p w14:paraId="15AAD28A" w14:textId="77777777" w:rsidR="00A3691B" w:rsidRDefault="005D3A3C" w:rsidP="00B17751">
            <w:pPr>
              <w:jc w:val="both"/>
              <w:rPr>
                <w:rFonts w:eastAsia="Cambria"/>
                <w:lang w:val="uk-UA"/>
              </w:rPr>
            </w:pPr>
            <w:r w:rsidRPr="00C12835">
              <w:rPr>
                <w:rFonts w:eastAsia="Cambria"/>
              </w:rPr>
              <w:t xml:space="preserve">Проведено чергове </w:t>
            </w:r>
            <w:proofErr w:type="gramStart"/>
            <w:r w:rsidRPr="00C12835">
              <w:rPr>
                <w:rFonts w:eastAsia="Cambria"/>
              </w:rPr>
              <w:t>засідання</w:t>
            </w:r>
            <w:proofErr w:type="gramEnd"/>
            <w:r w:rsidRPr="00C12835">
              <w:rPr>
                <w:rFonts w:eastAsia="Cambria"/>
              </w:rPr>
              <w:t xml:space="preserve"> Ради безбар’єрності. </w:t>
            </w:r>
          </w:p>
          <w:p w14:paraId="555BA709" w14:textId="77777777" w:rsidR="007E53B6" w:rsidRDefault="00A3691B" w:rsidP="00B17751">
            <w:pPr>
              <w:jc w:val="both"/>
              <w:rPr>
                <w:lang w:val="uk-UA"/>
              </w:rPr>
            </w:pPr>
            <w:hyperlink r:id="rId887" w:history="1">
              <w:r w:rsidRPr="00717487">
                <w:rPr>
                  <w:rStyle w:val="a5"/>
                  <w:rFonts w:eastAsia="Cambria"/>
                </w:rPr>
                <w:t>https://daryivska-gromada.gov.ua/news/1772176906/</w:t>
              </w:r>
            </w:hyperlink>
          </w:p>
          <w:p w14:paraId="3823F93C" w14:textId="77777777" w:rsidR="00DA168A" w:rsidRPr="00DA168A" w:rsidRDefault="00DA168A" w:rsidP="00DA168A">
            <w:pPr>
              <w:jc w:val="both"/>
              <w:rPr>
                <w:lang w:val="uk-UA"/>
              </w:rPr>
            </w:pPr>
            <w:r>
              <w:rPr>
                <w:lang w:val="uk-UA"/>
              </w:rPr>
              <w:t>У Борозенській ТГ п</w:t>
            </w:r>
            <w:r w:rsidRPr="00DA168A">
              <w:rPr>
                <w:rFonts w:eastAsia="Cambria"/>
                <w:noProof/>
                <w:lang w:val="uk-UA"/>
              </w:rPr>
              <w:t>роведено опитування “</w:t>
            </w:r>
            <w:r w:rsidRPr="00DA168A">
              <w:rPr>
                <w:bCs/>
                <w:color w:val="000000"/>
                <w:shd w:val="clear" w:color="auto" w:fill="FFFFFF"/>
                <w:lang w:val="uk-UA"/>
              </w:rPr>
              <w:t>Рівень обізнаності жителів Борозенської громади щодо отримання послуг у сфері безбар'єрності</w:t>
            </w:r>
            <w:r w:rsidRPr="00DA168A">
              <w:rPr>
                <w:rFonts w:eastAsia="Cambria"/>
                <w:noProof/>
                <w:lang w:val="uk-UA"/>
              </w:rPr>
              <w:t>”</w:t>
            </w:r>
          </w:p>
          <w:p w14:paraId="571D3B07" w14:textId="77777777" w:rsidR="00DA168A" w:rsidRPr="00274234" w:rsidRDefault="00DA168A" w:rsidP="00DA168A">
            <w:pPr>
              <w:jc w:val="both"/>
              <w:rPr>
                <w:lang w:val="uk-UA"/>
              </w:rPr>
            </w:pPr>
            <w:hyperlink r:id="rId888" w:history="1">
              <w:r w:rsidRPr="00274234">
                <w:rPr>
                  <w:rStyle w:val="a5"/>
                  <w:rFonts w:eastAsia="Cambria"/>
                </w:rPr>
                <w:t>https</w:t>
              </w:r>
              <w:r w:rsidRPr="00DA168A">
                <w:rPr>
                  <w:rStyle w:val="a5"/>
                  <w:rFonts w:eastAsia="Cambria"/>
                  <w:lang w:val="uk-UA"/>
                </w:rPr>
                <w:t>://</w:t>
              </w:r>
              <w:r w:rsidRPr="00274234">
                <w:rPr>
                  <w:rStyle w:val="a5"/>
                  <w:rFonts w:eastAsia="Cambria"/>
                </w:rPr>
                <w:t>borozenska</w:t>
              </w:r>
              <w:r w:rsidRPr="00DA168A">
                <w:rPr>
                  <w:rStyle w:val="a5"/>
                  <w:rFonts w:eastAsia="Cambria"/>
                  <w:lang w:val="uk-UA"/>
                </w:rPr>
                <w:t>-</w:t>
              </w:r>
              <w:r w:rsidRPr="00274234">
                <w:rPr>
                  <w:rStyle w:val="a5"/>
                  <w:rFonts w:eastAsia="Cambria"/>
                </w:rPr>
                <w:t>gromada</w:t>
              </w:r>
              <w:r w:rsidRPr="00DA168A">
                <w:rPr>
                  <w:rStyle w:val="a5"/>
                  <w:rFonts w:eastAsia="Cambria"/>
                  <w:lang w:val="uk-UA"/>
                </w:rPr>
                <w:t>.</w:t>
              </w:r>
              <w:r w:rsidRPr="00274234">
                <w:rPr>
                  <w:rStyle w:val="a5"/>
                  <w:rFonts w:eastAsia="Cambria"/>
                </w:rPr>
                <w:t>gov</w:t>
              </w:r>
              <w:r w:rsidRPr="00DA168A">
                <w:rPr>
                  <w:rStyle w:val="a5"/>
                  <w:rFonts w:eastAsia="Cambria"/>
                  <w:lang w:val="uk-UA"/>
                </w:rPr>
                <w:t>.</w:t>
              </w:r>
              <w:r w:rsidRPr="00274234">
                <w:rPr>
                  <w:rStyle w:val="a5"/>
                  <w:rFonts w:eastAsia="Cambria"/>
                </w:rPr>
                <w:t>ua</w:t>
              </w:r>
              <w:r w:rsidRPr="00DA168A">
                <w:rPr>
                  <w:rStyle w:val="a5"/>
                  <w:rFonts w:eastAsia="Cambria"/>
                  <w:lang w:val="uk-UA"/>
                </w:rPr>
                <w:t>/</w:t>
              </w:r>
              <w:r w:rsidRPr="00274234">
                <w:rPr>
                  <w:rStyle w:val="a5"/>
                  <w:rFonts w:eastAsia="Cambria"/>
                </w:rPr>
                <w:t>news</w:t>
              </w:r>
              <w:r w:rsidRPr="00DA168A">
                <w:rPr>
                  <w:rStyle w:val="a5"/>
                  <w:rFonts w:eastAsia="Cambria"/>
                  <w:lang w:val="uk-UA"/>
                </w:rPr>
                <w:t>/1758606888/</w:t>
              </w:r>
            </w:hyperlink>
          </w:p>
          <w:p w14:paraId="176E5948" w14:textId="77777777" w:rsidR="00DA168A" w:rsidRPr="00DA168A" w:rsidRDefault="00DA168A" w:rsidP="00DA168A">
            <w:pPr>
              <w:jc w:val="both"/>
              <w:rPr>
                <w:lang w:val="uk-UA"/>
              </w:rPr>
            </w:pPr>
            <w:r>
              <w:rPr>
                <w:lang w:val="uk-UA"/>
              </w:rPr>
              <w:t>У Нововоронцовській ТГ п</w:t>
            </w:r>
            <w:r>
              <w:rPr>
                <w:color w:val="000000"/>
              </w:rPr>
              <w:t>роводиться аналіз</w:t>
            </w:r>
            <w:r>
              <w:rPr>
                <w:color w:val="000000"/>
                <w:lang w:val="uk-UA"/>
              </w:rPr>
              <w:t xml:space="preserve"> </w:t>
            </w:r>
            <w:r w:rsidRPr="00274234">
              <w:rPr>
                <w:color w:val="000000"/>
              </w:rPr>
              <w:t>доступності</w:t>
            </w:r>
            <w:r>
              <w:rPr>
                <w:color w:val="000000"/>
                <w:lang w:val="uk-UA"/>
              </w:rPr>
              <w:t xml:space="preserve"> </w:t>
            </w:r>
            <w:r>
              <w:rPr>
                <w:color w:val="000000"/>
              </w:rPr>
              <w:t>об’єктів і послуг</w:t>
            </w:r>
            <w:r>
              <w:rPr>
                <w:color w:val="000000"/>
                <w:lang w:val="uk-UA"/>
              </w:rPr>
              <w:t xml:space="preserve"> </w:t>
            </w:r>
            <w:r w:rsidR="00A3691B">
              <w:rPr>
                <w:color w:val="000000"/>
                <w:lang w:val="uk-UA"/>
              </w:rPr>
              <w:t>г</w:t>
            </w:r>
            <w:r w:rsidRPr="00274234">
              <w:rPr>
                <w:color w:val="000000"/>
              </w:rPr>
              <w:t>ромади; моніторинг</w:t>
            </w:r>
            <w:r>
              <w:rPr>
                <w:color w:val="000000"/>
                <w:lang w:val="uk-UA"/>
              </w:rPr>
              <w:t xml:space="preserve"> </w:t>
            </w:r>
            <w:r w:rsidRPr="00274234">
              <w:rPr>
                <w:color w:val="000000"/>
              </w:rPr>
              <w:t>доступності</w:t>
            </w:r>
            <w:r>
              <w:rPr>
                <w:color w:val="000000"/>
                <w:lang w:val="uk-UA"/>
              </w:rPr>
              <w:t xml:space="preserve"> </w:t>
            </w:r>
            <w:r w:rsidRPr="00274234">
              <w:rPr>
                <w:color w:val="000000"/>
              </w:rPr>
              <w:t>визначено одним із</w:t>
            </w:r>
            <w:r w:rsidR="00A3691B">
              <w:rPr>
                <w:color w:val="000000"/>
                <w:lang w:val="uk-UA"/>
              </w:rPr>
              <w:t xml:space="preserve"> </w:t>
            </w:r>
            <w:r w:rsidRPr="00274234">
              <w:rPr>
                <w:color w:val="000000"/>
              </w:rPr>
              <w:t>напрямів</w:t>
            </w:r>
            <w:r>
              <w:rPr>
                <w:color w:val="000000"/>
                <w:lang w:val="uk-UA"/>
              </w:rPr>
              <w:t xml:space="preserve"> </w:t>
            </w:r>
            <w:r w:rsidRPr="00274234">
              <w:rPr>
                <w:color w:val="000000"/>
              </w:rPr>
              <w:t>роботи</w:t>
            </w:r>
            <w:r>
              <w:rPr>
                <w:color w:val="000000"/>
                <w:lang w:val="uk-UA"/>
              </w:rPr>
              <w:t xml:space="preserve"> </w:t>
            </w:r>
            <w:r w:rsidRPr="00274234">
              <w:rPr>
                <w:color w:val="000000"/>
              </w:rPr>
              <w:t>уповноваженої особи.</w:t>
            </w:r>
          </w:p>
          <w:p w14:paraId="7F63DB8B" w14:textId="77777777" w:rsidR="00DA168A" w:rsidRPr="00DA168A" w:rsidRDefault="00DA168A" w:rsidP="00B17751">
            <w:pPr>
              <w:jc w:val="both"/>
              <w:rPr>
                <w:highlight w:val="yellow"/>
              </w:rPr>
            </w:pPr>
            <w:hyperlink r:id="rId889" w:history="1">
              <w:r w:rsidRPr="00274234">
                <w:rPr>
                  <w:rStyle w:val="a5"/>
                </w:rPr>
                <w:t>https</w:t>
              </w:r>
              <w:r w:rsidRPr="00DA168A">
                <w:rPr>
                  <w:rStyle w:val="a5"/>
                  <w:lang w:val="uk-UA"/>
                </w:rPr>
                <w:t>://</w:t>
              </w:r>
              <w:r w:rsidRPr="00274234">
                <w:rPr>
                  <w:rStyle w:val="a5"/>
                </w:rPr>
                <w:t>nvoron</w:t>
              </w:r>
              <w:r w:rsidRPr="00DA168A">
                <w:rPr>
                  <w:rStyle w:val="a5"/>
                  <w:lang w:val="uk-UA"/>
                </w:rPr>
                <w:t>.</w:t>
              </w:r>
              <w:r w:rsidRPr="00274234">
                <w:rPr>
                  <w:rStyle w:val="a5"/>
                </w:rPr>
                <w:t>gov</w:t>
              </w:r>
              <w:r w:rsidRPr="00DA168A">
                <w:rPr>
                  <w:rStyle w:val="a5"/>
                  <w:lang w:val="uk-UA"/>
                </w:rPr>
                <w:t>.</w:t>
              </w:r>
              <w:r w:rsidRPr="00274234">
                <w:rPr>
                  <w:rStyle w:val="a5"/>
                </w:rPr>
                <w:t>ua</w:t>
              </w:r>
              <w:r w:rsidRPr="00DA168A">
                <w:rPr>
                  <w:rStyle w:val="a5"/>
                  <w:lang w:val="uk-UA"/>
                </w:rPr>
                <w:t>/</w:t>
              </w:r>
              <w:r w:rsidRPr="00274234">
                <w:rPr>
                  <w:rStyle w:val="a5"/>
                </w:rPr>
                <w:t>news</w:t>
              </w:r>
              <w:r w:rsidRPr="00DA168A">
                <w:rPr>
                  <w:rStyle w:val="a5"/>
                  <w:lang w:val="uk-UA"/>
                </w:rPr>
                <w:t>/1785761451/;</w:t>
              </w:r>
            </w:hyperlink>
            <w:hyperlink r:id="rId890" w:history="1">
              <w:r w:rsidRPr="00274234">
                <w:rPr>
                  <w:rStyle w:val="a5"/>
                </w:rPr>
                <w:t>https</w:t>
              </w:r>
              <w:r w:rsidRPr="00DA168A">
                <w:rPr>
                  <w:rStyle w:val="a5"/>
                  <w:lang w:val="uk-UA"/>
                </w:rPr>
                <w:t>://</w:t>
              </w:r>
              <w:r w:rsidRPr="00274234">
                <w:rPr>
                  <w:rStyle w:val="a5"/>
                </w:rPr>
                <w:t>nvoron</w:t>
              </w:r>
              <w:r w:rsidRPr="00DA168A">
                <w:rPr>
                  <w:rStyle w:val="a5"/>
                  <w:lang w:val="uk-UA"/>
                </w:rPr>
                <w:t>.</w:t>
              </w:r>
              <w:r w:rsidRPr="00274234">
                <w:rPr>
                  <w:rStyle w:val="a5"/>
                </w:rPr>
                <w:t>gov</w:t>
              </w:r>
              <w:r w:rsidRPr="00DA168A">
                <w:rPr>
                  <w:rStyle w:val="a5"/>
                  <w:lang w:val="uk-UA"/>
                </w:rPr>
                <w:t>.</w:t>
              </w:r>
              <w:r w:rsidRPr="00274234">
                <w:rPr>
                  <w:rStyle w:val="a5"/>
                </w:rPr>
                <w:t>ua</w:t>
              </w:r>
              <w:r w:rsidRPr="00DA168A">
                <w:rPr>
                  <w:rStyle w:val="a5"/>
                  <w:lang w:val="uk-UA"/>
                </w:rPr>
                <w:t>/</w:t>
              </w:r>
              <w:r w:rsidRPr="00274234">
                <w:rPr>
                  <w:rStyle w:val="a5"/>
                </w:rPr>
                <w:t>blagoustrij</w:t>
              </w:r>
              <w:r w:rsidRPr="00DA168A">
                <w:rPr>
                  <w:rStyle w:val="a5"/>
                  <w:lang w:val="uk-UA"/>
                </w:rPr>
                <w:t>-</w:t>
              </w:r>
              <w:r w:rsidRPr="00274234">
                <w:rPr>
                  <w:rStyle w:val="a5"/>
                </w:rPr>
                <w:t>selischa</w:t>
              </w:r>
              <w:r w:rsidRPr="00DA168A">
                <w:rPr>
                  <w:rStyle w:val="a5"/>
                  <w:lang w:val="uk-UA"/>
                </w:rPr>
                <w:t>-09-47-45-12-08-2019/</w:t>
              </w:r>
            </w:hyperlink>
          </w:p>
        </w:tc>
      </w:tr>
      <w:tr w:rsidR="00F84610" w:rsidRPr="00ED51E9" w14:paraId="4AB4CE37" w14:textId="77777777" w:rsidTr="002C2DD4">
        <w:tc>
          <w:tcPr>
            <w:tcW w:w="1951" w:type="dxa"/>
          </w:tcPr>
          <w:p w14:paraId="214FC123" w14:textId="77777777" w:rsidR="00F84610" w:rsidRPr="00C12835" w:rsidRDefault="00F84610" w:rsidP="004A4146">
            <w:r w:rsidRPr="00C12835">
              <w:lastRenderedPageBreak/>
              <w:t xml:space="preserve">3) </w:t>
            </w:r>
            <w:r w:rsidR="00AC268F" w:rsidRPr="00C12835">
              <w:rPr>
                <w:lang w:val="uk-UA"/>
              </w:rPr>
              <w:t>В</w:t>
            </w:r>
            <w:r w:rsidRPr="00C12835">
              <w:t>изначити перелік актуальних</w:t>
            </w:r>
          </w:p>
          <w:p w14:paraId="0BB110C5" w14:textId="77777777" w:rsidR="00F84610" w:rsidRPr="00C12835" w:rsidRDefault="00F84610" w:rsidP="004A4146">
            <w:r w:rsidRPr="00C12835">
              <w:t>та пріоритетних потреб у</w:t>
            </w:r>
          </w:p>
          <w:p w14:paraId="22DCF9C2" w14:textId="77777777" w:rsidR="00F84610" w:rsidRPr="00C12835" w:rsidRDefault="00F84610" w:rsidP="004A4146">
            <w:r w:rsidRPr="00C12835">
              <w:t>здійсненні заходів з</w:t>
            </w:r>
            <w:r w:rsidR="0023130A" w:rsidRPr="00C12835">
              <w:rPr>
                <w:lang w:val="uk-UA"/>
              </w:rPr>
              <w:t xml:space="preserve"> </w:t>
            </w:r>
            <w:r w:rsidRPr="00C12835">
              <w:t>безбар’єрності за результатами</w:t>
            </w:r>
          </w:p>
          <w:p w14:paraId="1266570E" w14:textId="77777777" w:rsidR="00F84610" w:rsidRPr="00C12835" w:rsidRDefault="00F84610" w:rsidP="004A4146">
            <w:r w:rsidRPr="00C12835">
              <w:t>аналізу територіальних громад по</w:t>
            </w:r>
          </w:p>
          <w:p w14:paraId="7B2663D0" w14:textId="77777777" w:rsidR="00F84610" w:rsidRPr="00C12835" w:rsidRDefault="00F84610" w:rsidP="004A4146">
            <w:r w:rsidRPr="00C12835">
              <w:t>всіх напрямах безбар’єрності із</w:t>
            </w:r>
          </w:p>
          <w:p w14:paraId="0AD01774" w14:textId="77777777" w:rsidR="00F84610" w:rsidRPr="00C12835" w:rsidRDefault="00F84610" w:rsidP="004A4146">
            <w:r w:rsidRPr="00C12835">
              <w:t>залученням організацій</w:t>
            </w:r>
          </w:p>
          <w:p w14:paraId="6C207E67" w14:textId="77777777" w:rsidR="00F84610" w:rsidRPr="00C12835" w:rsidRDefault="00F84610" w:rsidP="004A4146">
            <w:r w:rsidRPr="00C12835">
              <w:t>громадянського суспільства</w:t>
            </w:r>
          </w:p>
        </w:tc>
        <w:tc>
          <w:tcPr>
            <w:tcW w:w="2126" w:type="dxa"/>
          </w:tcPr>
          <w:p w14:paraId="359E1746" w14:textId="77777777" w:rsidR="00F84610" w:rsidRPr="00C12835" w:rsidRDefault="00F84610" w:rsidP="004A4146">
            <w:r w:rsidRPr="00C12835">
              <w:t>Структурні підрозділи</w:t>
            </w:r>
          </w:p>
          <w:p w14:paraId="0CEFBAF7" w14:textId="77777777" w:rsidR="00F84610" w:rsidRPr="00C12835" w:rsidRDefault="00F84610" w:rsidP="004A4146">
            <w:r w:rsidRPr="00C12835">
              <w:t>обласної державної</w:t>
            </w:r>
          </w:p>
          <w:p w14:paraId="63E443BC" w14:textId="77777777" w:rsidR="00F84610" w:rsidRPr="00C12835" w:rsidRDefault="00F84610" w:rsidP="004A4146">
            <w:r w:rsidRPr="00C12835">
              <w:t>адміністрації:</w:t>
            </w:r>
          </w:p>
          <w:p w14:paraId="4707715E" w14:textId="77777777" w:rsidR="00F84610" w:rsidRPr="00C12835" w:rsidRDefault="00F84610" w:rsidP="004A4146">
            <w:r w:rsidRPr="00C12835">
              <w:t>Департамент</w:t>
            </w:r>
          </w:p>
          <w:p w14:paraId="0394F679" w14:textId="77777777" w:rsidR="00F84610" w:rsidRPr="00C12835" w:rsidRDefault="00F84610" w:rsidP="004A4146">
            <w:r w:rsidRPr="00C12835">
              <w:t>соціального розвитку,</w:t>
            </w:r>
          </w:p>
          <w:p w14:paraId="04C032D6" w14:textId="77777777" w:rsidR="00F84610" w:rsidRPr="00C12835" w:rsidRDefault="00F84610" w:rsidP="004A4146">
            <w:r w:rsidRPr="00C12835">
              <w:t>Департамент розвитку</w:t>
            </w:r>
          </w:p>
          <w:p w14:paraId="5C6AFC07" w14:textId="77777777" w:rsidR="00F84610" w:rsidRPr="00C12835" w:rsidRDefault="00F84610" w:rsidP="004A4146">
            <w:r w:rsidRPr="00C12835">
              <w:t>територій, Департамент</w:t>
            </w:r>
          </w:p>
          <w:p w14:paraId="0F5392E7" w14:textId="77777777" w:rsidR="00F84610" w:rsidRPr="00C12835" w:rsidRDefault="00F84610" w:rsidP="004A4146">
            <w:r w:rsidRPr="00C12835">
              <w:t>розвитку економіки,</w:t>
            </w:r>
          </w:p>
          <w:p w14:paraId="14377326" w14:textId="77777777" w:rsidR="00F84610" w:rsidRPr="00C12835" w:rsidRDefault="00F84610" w:rsidP="004A4146">
            <w:r w:rsidRPr="00C12835">
              <w:t>Департамент</w:t>
            </w:r>
          </w:p>
          <w:p w14:paraId="2E493A5E" w14:textId="77777777" w:rsidR="00F84610" w:rsidRPr="00C12835" w:rsidRDefault="00F84610" w:rsidP="004A4146">
            <w:r w:rsidRPr="00C12835">
              <w:t>інфраструктури, Департамент з питань</w:t>
            </w:r>
          </w:p>
          <w:p w14:paraId="4A50FF84" w14:textId="77777777" w:rsidR="00F84610" w:rsidRPr="00C12835" w:rsidRDefault="00F84610" w:rsidP="004A4146">
            <w:r w:rsidRPr="00C12835">
              <w:t>цивільного захисту та</w:t>
            </w:r>
          </w:p>
          <w:p w14:paraId="20673CDA" w14:textId="77777777" w:rsidR="00F84610" w:rsidRPr="00C12835" w:rsidRDefault="00F84610" w:rsidP="004A4146">
            <w:r w:rsidRPr="00C12835">
              <w:t>оборонної роботи,</w:t>
            </w:r>
          </w:p>
          <w:p w14:paraId="33963F21" w14:textId="77777777" w:rsidR="00F84610" w:rsidRPr="00C12835" w:rsidRDefault="00F84610" w:rsidP="004A4146">
            <w:r w:rsidRPr="00C12835">
              <w:t>Департамент здоров’я,</w:t>
            </w:r>
          </w:p>
          <w:p w14:paraId="260096DA" w14:textId="77777777" w:rsidR="00F84610" w:rsidRPr="00C12835" w:rsidRDefault="00F84610" w:rsidP="004A4146">
            <w:r w:rsidRPr="00C12835">
              <w:t>Департамент реалізації</w:t>
            </w:r>
          </w:p>
          <w:p w14:paraId="7FA7F611" w14:textId="77777777" w:rsidR="00F84610" w:rsidRPr="00C12835" w:rsidRDefault="00F84610" w:rsidP="004A4146">
            <w:r w:rsidRPr="00C12835">
              <w:t>гуманітарної політики,</w:t>
            </w:r>
            <w:r w:rsidR="00FE7562">
              <w:rPr>
                <w:lang w:val="uk-UA"/>
              </w:rPr>
              <w:t xml:space="preserve"> </w:t>
            </w:r>
            <w:r w:rsidRPr="00C12835">
              <w:t>управління</w:t>
            </w:r>
          </w:p>
          <w:p w14:paraId="6997F850" w14:textId="77777777" w:rsidR="00F84610" w:rsidRPr="00C12835" w:rsidRDefault="00F84610" w:rsidP="004A4146">
            <w:r w:rsidRPr="00C12835">
              <w:t>містобудування та</w:t>
            </w:r>
          </w:p>
          <w:p w14:paraId="061E04EF" w14:textId="77777777" w:rsidR="00F84610" w:rsidRPr="00C12835" w:rsidRDefault="00F84610" w:rsidP="004A4146">
            <w:r w:rsidRPr="00C12835">
              <w:t>архітектури, управління</w:t>
            </w:r>
            <w:r w:rsidR="00FE7562">
              <w:rPr>
                <w:lang w:val="uk-UA"/>
              </w:rPr>
              <w:t xml:space="preserve"> </w:t>
            </w:r>
            <w:r w:rsidRPr="00C12835">
              <w:t>освіти і науки,</w:t>
            </w:r>
          </w:p>
          <w:p w14:paraId="48AFFF91" w14:textId="77777777" w:rsidR="00F84610" w:rsidRPr="00C12835" w:rsidRDefault="00F84610" w:rsidP="004A4146">
            <w:r w:rsidRPr="00C12835">
              <w:t>управління фізичної</w:t>
            </w:r>
          </w:p>
          <w:p w14:paraId="22EC471A" w14:textId="77777777" w:rsidR="00F84610" w:rsidRPr="00C12835" w:rsidRDefault="00F84610" w:rsidP="004A4146">
            <w:r w:rsidRPr="00C12835">
              <w:t>культури, молоді та</w:t>
            </w:r>
          </w:p>
          <w:p w14:paraId="5D7079B9" w14:textId="77777777" w:rsidR="00F84610" w:rsidRPr="00C12835" w:rsidRDefault="00F84610" w:rsidP="004A4146">
            <w:r w:rsidRPr="00C12835">
              <w:t>спорту, управління</w:t>
            </w:r>
          </w:p>
          <w:p w14:paraId="3EFAA0C6" w14:textId="77777777" w:rsidR="00F84610" w:rsidRPr="00C12835" w:rsidRDefault="00F84610" w:rsidP="004A4146">
            <w:r w:rsidRPr="00C12835">
              <w:t>внутрішньої та</w:t>
            </w:r>
          </w:p>
          <w:p w14:paraId="2FF69B5B" w14:textId="77777777" w:rsidR="00F84610" w:rsidRPr="00C12835" w:rsidRDefault="00F84610" w:rsidP="004A4146">
            <w:r w:rsidRPr="00C12835">
              <w:t>інформаційної політики,</w:t>
            </w:r>
            <w:r w:rsidR="00FE7562">
              <w:rPr>
                <w:lang w:val="uk-UA"/>
              </w:rPr>
              <w:t xml:space="preserve"> </w:t>
            </w:r>
            <w:r w:rsidRPr="00C12835">
              <w:t>військові адміністрації</w:t>
            </w:r>
          </w:p>
          <w:p w14:paraId="22B2BA37" w14:textId="77777777" w:rsidR="00F84610" w:rsidRPr="00C12835" w:rsidRDefault="00F84610" w:rsidP="004A4146">
            <w:r w:rsidRPr="00C12835">
              <w:t>населених пунктів</w:t>
            </w:r>
          </w:p>
          <w:p w14:paraId="3D9EA6BF" w14:textId="77777777" w:rsidR="00F84610" w:rsidRPr="00C12835" w:rsidRDefault="00F84610" w:rsidP="004A4146">
            <w:r w:rsidRPr="00C12835">
              <w:t>деокупованих</w:t>
            </w:r>
          </w:p>
          <w:p w14:paraId="0A6FD444" w14:textId="77777777" w:rsidR="00F84610" w:rsidRPr="00C12835" w:rsidRDefault="00F84610" w:rsidP="00FE7562">
            <w:r w:rsidRPr="00C12835">
              <w:t>територіальних громад</w:t>
            </w:r>
            <w:r w:rsidR="00FE7562">
              <w:rPr>
                <w:lang w:val="uk-UA"/>
              </w:rPr>
              <w:t xml:space="preserve"> </w:t>
            </w:r>
            <w:r w:rsidRPr="00C12835">
              <w:t>(за згодою)</w:t>
            </w:r>
          </w:p>
        </w:tc>
        <w:tc>
          <w:tcPr>
            <w:tcW w:w="1134" w:type="dxa"/>
          </w:tcPr>
          <w:p w14:paraId="7F2EF73C" w14:textId="77777777" w:rsidR="00F84610" w:rsidRPr="00C12835" w:rsidRDefault="00F84610" w:rsidP="004A4146">
            <w:r w:rsidRPr="00C12835">
              <w:t xml:space="preserve">Грудень </w:t>
            </w:r>
          </w:p>
          <w:p w14:paraId="47CFC463" w14:textId="77777777" w:rsidR="00F84610" w:rsidRPr="00C12835" w:rsidRDefault="005457A5" w:rsidP="004A4146">
            <w:r w:rsidRPr="00C12835">
              <w:t>2026</w:t>
            </w:r>
            <w:r w:rsidR="00F84610" w:rsidRPr="00C12835">
              <w:t xml:space="preserve"> року</w:t>
            </w:r>
          </w:p>
        </w:tc>
        <w:tc>
          <w:tcPr>
            <w:tcW w:w="993" w:type="dxa"/>
          </w:tcPr>
          <w:p w14:paraId="08ADF318" w14:textId="77777777" w:rsidR="00F84610" w:rsidRPr="00C12835" w:rsidRDefault="00F84610" w:rsidP="004A4146"/>
        </w:tc>
        <w:tc>
          <w:tcPr>
            <w:tcW w:w="1417" w:type="dxa"/>
          </w:tcPr>
          <w:p w14:paraId="14538D21" w14:textId="77777777" w:rsidR="00F84610" w:rsidRPr="00C12835" w:rsidRDefault="00F84610" w:rsidP="004A4146">
            <w:r w:rsidRPr="00C12835">
              <w:t>Викон</w:t>
            </w:r>
            <w:r w:rsidR="005457A5" w:rsidRPr="00C12835">
              <w:t>ується</w:t>
            </w:r>
          </w:p>
        </w:tc>
        <w:tc>
          <w:tcPr>
            <w:tcW w:w="7938" w:type="dxa"/>
          </w:tcPr>
          <w:p w14:paraId="6459E14F" w14:textId="77777777" w:rsidR="00BA1561" w:rsidRPr="00C12835" w:rsidRDefault="00BA1561" w:rsidP="00BA1561">
            <w:pPr>
              <w:jc w:val="both"/>
            </w:pPr>
            <w:r w:rsidRPr="00C12835">
              <w:t xml:space="preserve">Усі питання щодо створення безпечного освітнього середовища - вирішуються. </w:t>
            </w:r>
          </w:p>
          <w:p w14:paraId="672587FC" w14:textId="77777777" w:rsidR="00C00FF0" w:rsidRPr="001D1721" w:rsidRDefault="00BA1561" w:rsidP="00BA1561">
            <w:pPr>
              <w:jc w:val="both"/>
              <w:rPr>
                <w:lang w:val="uk-UA"/>
              </w:rPr>
            </w:pPr>
            <w:r w:rsidRPr="00C12835">
              <w:t xml:space="preserve">В 2024 році започатковано на постійній основі проведення зустрічей керівництва ОВА з підприємцями у форматі «Діалог влади та бізнесу», в тому числі з виїздами в громади. Так, з початку 2026 року проведено вже </w:t>
            </w:r>
            <w:r w:rsidR="00C00FF0">
              <w:rPr>
                <w:lang w:val="uk-UA"/>
              </w:rPr>
              <w:t>23</w:t>
            </w:r>
            <w:r w:rsidRPr="00C12835">
              <w:t xml:space="preserve"> </w:t>
            </w:r>
            <w:r w:rsidRPr="00070CC3">
              <w:t>так</w:t>
            </w:r>
            <w:r w:rsidR="00A3691B">
              <w:rPr>
                <w:lang w:val="uk-UA"/>
              </w:rPr>
              <w:t>і</w:t>
            </w:r>
            <w:r w:rsidRPr="00070CC3">
              <w:t xml:space="preserve"> зустріч</w:t>
            </w:r>
            <w:r w:rsidR="001D1721" w:rsidRPr="00070CC3">
              <w:rPr>
                <w:lang w:val="uk-UA"/>
              </w:rPr>
              <w:t>і.</w:t>
            </w:r>
          </w:p>
          <w:p w14:paraId="25DECB28" w14:textId="77777777" w:rsidR="00C00FF0" w:rsidRPr="00C00FF0" w:rsidRDefault="00C00FF0" w:rsidP="00BA1561">
            <w:pPr>
              <w:jc w:val="both"/>
              <w:rPr>
                <w:lang w:val="uk-UA"/>
              </w:rPr>
            </w:pPr>
            <w:r w:rsidRPr="00C00FF0">
              <w:rPr>
                <w:lang w:val="uk-UA"/>
              </w:rPr>
              <w:t>Управлінням фізичної культури, молоді та спорту обласної державної адміністрації  дійснюються заходи щодо визначення переліку актуальних та пріоритетних потреб з урахуванням доступу до спортивних споруд з урахуванням безпекової ситуації.</w:t>
            </w:r>
          </w:p>
          <w:p w14:paraId="6F2473A0" w14:textId="77777777" w:rsidR="00C00FF0" w:rsidRDefault="00BA1561" w:rsidP="00A3691B">
            <w:pPr>
              <w:jc w:val="both"/>
              <w:rPr>
                <w:rFonts w:eastAsia="Cambria"/>
                <w:lang w:val="uk-UA"/>
              </w:rPr>
            </w:pPr>
            <w:r w:rsidRPr="00C12835">
              <w:t>У територіальних громадах області пріоритетні потреби із заходів безбар'єрності враховані у Програмах створення безбар'єрного простору на територіях громад на 2026-2028 роки.</w:t>
            </w:r>
            <w:r w:rsidR="00D574AD" w:rsidRPr="00C12835">
              <w:t xml:space="preserve"> </w:t>
            </w:r>
            <w:hyperlink r:id="rId891" w:history="1">
              <w:r w:rsidR="00C00FF0" w:rsidRPr="00274234">
                <w:rPr>
                  <w:rStyle w:val="a5"/>
                  <w:rFonts w:eastAsia="Cambria"/>
                </w:rPr>
                <w:t>https</w:t>
              </w:r>
              <w:r w:rsidR="00C00FF0" w:rsidRPr="000D24D3">
                <w:rPr>
                  <w:rStyle w:val="a5"/>
                  <w:rFonts w:eastAsia="Cambria"/>
                  <w:lang w:val="uk-UA"/>
                </w:rPr>
                <w:t>://</w:t>
              </w:r>
              <w:r w:rsidR="00C00FF0" w:rsidRPr="00274234">
                <w:rPr>
                  <w:rStyle w:val="a5"/>
                  <w:rFonts w:eastAsia="Cambria"/>
                </w:rPr>
                <w:t>borozenska</w:t>
              </w:r>
              <w:r w:rsidR="00C00FF0" w:rsidRPr="000D24D3">
                <w:rPr>
                  <w:rStyle w:val="a5"/>
                  <w:rFonts w:eastAsia="Cambria"/>
                  <w:lang w:val="uk-UA"/>
                </w:rPr>
                <w:t>-</w:t>
              </w:r>
              <w:r w:rsidR="00C00FF0" w:rsidRPr="00274234">
                <w:rPr>
                  <w:rStyle w:val="a5"/>
                  <w:rFonts w:eastAsia="Cambria"/>
                </w:rPr>
                <w:t>gromada</w:t>
              </w:r>
              <w:r w:rsidR="00C00FF0" w:rsidRPr="000D24D3">
                <w:rPr>
                  <w:rStyle w:val="a5"/>
                  <w:rFonts w:eastAsia="Cambria"/>
                  <w:lang w:val="uk-UA"/>
                </w:rPr>
                <w:t>.</w:t>
              </w:r>
              <w:r w:rsidR="00C00FF0" w:rsidRPr="00274234">
                <w:rPr>
                  <w:rStyle w:val="a5"/>
                  <w:rFonts w:eastAsia="Cambria"/>
                </w:rPr>
                <w:t>gov</w:t>
              </w:r>
              <w:r w:rsidR="00C00FF0" w:rsidRPr="000D24D3">
                <w:rPr>
                  <w:rStyle w:val="a5"/>
                  <w:rFonts w:eastAsia="Cambria"/>
                  <w:lang w:val="uk-UA"/>
                </w:rPr>
                <w:t>.</w:t>
              </w:r>
              <w:r w:rsidR="00C00FF0" w:rsidRPr="00274234">
                <w:rPr>
                  <w:rStyle w:val="a5"/>
                  <w:rFonts w:eastAsia="Cambria"/>
                </w:rPr>
                <w:t>ua</w:t>
              </w:r>
              <w:r w:rsidR="00C00FF0" w:rsidRPr="000D24D3">
                <w:rPr>
                  <w:rStyle w:val="a5"/>
                  <w:rFonts w:eastAsia="Cambria"/>
                  <w:lang w:val="uk-UA"/>
                </w:rPr>
                <w:t>/</w:t>
              </w:r>
              <w:r w:rsidR="00C00FF0" w:rsidRPr="00274234">
                <w:rPr>
                  <w:rStyle w:val="a5"/>
                  <w:rFonts w:eastAsia="Cambria"/>
                </w:rPr>
                <w:t>news</w:t>
              </w:r>
              <w:r w:rsidR="00C00FF0" w:rsidRPr="000D24D3">
                <w:rPr>
                  <w:rStyle w:val="a5"/>
                  <w:rFonts w:eastAsia="Cambria"/>
                  <w:lang w:val="uk-UA"/>
                </w:rPr>
                <w:t>/1754469130/</w:t>
              </w:r>
            </w:hyperlink>
          </w:p>
          <w:p w14:paraId="6474C6DF" w14:textId="77777777" w:rsidR="00624CB4" w:rsidRPr="00624CB4" w:rsidRDefault="00624CB4" w:rsidP="00624CB4">
            <w:pPr>
              <w:jc w:val="both"/>
              <w:rPr>
                <w:lang w:val="uk-UA"/>
              </w:rPr>
            </w:pPr>
            <w:r w:rsidRPr="00C12835">
              <w:t>В Білозерській територіальній громаді визначається перелік актуальних та пріоритетних потреб із заходів безбарʼєрності. Виконано</w:t>
            </w:r>
            <w:r w:rsidRPr="00C12835">
              <w:rPr>
                <w:rFonts w:eastAsia="MS Mincho"/>
              </w:rPr>
              <w:t xml:space="preserve"> ремонт укриття в Правдинському закладі освіти.</w:t>
            </w:r>
          </w:p>
          <w:p w14:paraId="6EFE3BB1" w14:textId="77777777" w:rsidR="00A3691B" w:rsidRDefault="00C00FF0" w:rsidP="00C00FF0">
            <w:pPr>
              <w:jc w:val="both"/>
              <w:rPr>
                <w:color w:val="000000"/>
                <w:lang w:val="uk-UA"/>
              </w:rPr>
            </w:pPr>
            <w:r>
              <w:rPr>
                <w:lang w:val="uk-UA"/>
              </w:rPr>
              <w:t>У Нововоронціцовській ТГ п</w:t>
            </w:r>
            <w:r w:rsidRPr="00274234">
              <w:rPr>
                <w:color w:val="000000"/>
              </w:rPr>
              <w:t>ропозиції та проблемні</w:t>
            </w:r>
            <w:r>
              <w:rPr>
                <w:color w:val="000000"/>
                <w:lang w:val="uk-UA"/>
              </w:rPr>
              <w:t xml:space="preserve"> </w:t>
            </w:r>
            <w:r w:rsidRPr="00274234">
              <w:rPr>
                <w:color w:val="000000"/>
              </w:rPr>
              <w:t>питання</w:t>
            </w:r>
            <w:r>
              <w:rPr>
                <w:color w:val="000000"/>
                <w:lang w:val="uk-UA"/>
              </w:rPr>
              <w:t xml:space="preserve"> </w:t>
            </w:r>
            <w:r w:rsidRPr="00274234">
              <w:rPr>
                <w:color w:val="000000"/>
              </w:rPr>
              <w:t>щодо</w:t>
            </w:r>
            <w:r>
              <w:rPr>
                <w:color w:val="000000"/>
                <w:lang w:val="uk-UA"/>
              </w:rPr>
              <w:t xml:space="preserve"> </w:t>
            </w:r>
            <w:r w:rsidRPr="00274234">
              <w:rPr>
                <w:color w:val="000000"/>
              </w:rPr>
              <w:t>доступності</w:t>
            </w:r>
            <w:r>
              <w:rPr>
                <w:color w:val="000000"/>
                <w:lang w:val="uk-UA"/>
              </w:rPr>
              <w:t xml:space="preserve"> </w:t>
            </w:r>
            <w:r w:rsidRPr="00274234">
              <w:rPr>
                <w:color w:val="000000"/>
              </w:rPr>
              <w:t>збираються й опрацьовуються</w:t>
            </w:r>
            <w:r>
              <w:rPr>
                <w:color w:val="000000"/>
                <w:lang w:val="uk-UA"/>
              </w:rPr>
              <w:t xml:space="preserve"> </w:t>
            </w:r>
            <w:r w:rsidRPr="00274234">
              <w:rPr>
                <w:color w:val="000000"/>
              </w:rPr>
              <w:t>уповноваженою особою; мешканців</w:t>
            </w:r>
            <w:r>
              <w:rPr>
                <w:color w:val="000000"/>
                <w:lang w:val="uk-UA"/>
              </w:rPr>
              <w:t xml:space="preserve"> </w:t>
            </w:r>
            <w:r w:rsidRPr="00274234">
              <w:rPr>
                <w:color w:val="000000"/>
              </w:rPr>
              <w:t>громади запрошено повідомляти про потреби у сфері</w:t>
            </w:r>
            <w:r>
              <w:rPr>
                <w:color w:val="000000"/>
                <w:lang w:val="uk-UA"/>
              </w:rPr>
              <w:t xml:space="preserve"> </w:t>
            </w:r>
            <w:r w:rsidRPr="00274234">
              <w:rPr>
                <w:color w:val="000000"/>
              </w:rPr>
              <w:t>безбар’єрності.</w:t>
            </w:r>
          </w:p>
          <w:p w14:paraId="2A44D79C" w14:textId="77777777" w:rsidR="00C00FF0" w:rsidRPr="00C00FF0" w:rsidRDefault="00C00FF0" w:rsidP="00C00FF0">
            <w:pPr>
              <w:jc w:val="both"/>
            </w:pPr>
            <w:r w:rsidRPr="00274234">
              <w:rPr>
                <w:b/>
                <w:color w:val="000000"/>
              </w:rPr>
              <w:t xml:space="preserve"> </w:t>
            </w:r>
            <w:hyperlink r:id="rId892" w:history="1">
              <w:r w:rsidRPr="00274234">
                <w:rPr>
                  <w:rStyle w:val="a5"/>
                </w:rPr>
                <w:t>https://nvoron.gov.ua/news/1786102864/</w:t>
              </w:r>
            </w:hyperlink>
          </w:p>
          <w:p w14:paraId="2E103B23" w14:textId="77777777" w:rsidR="000D24D3" w:rsidRPr="00274234" w:rsidRDefault="000D24D3" w:rsidP="000D24D3">
            <w:pPr>
              <w:rPr>
                <w:lang w:val="uk-UA"/>
              </w:rPr>
            </w:pPr>
          </w:p>
          <w:p w14:paraId="3FB981C9" w14:textId="77777777" w:rsidR="00D574AD" w:rsidRPr="000D24D3" w:rsidRDefault="00D574AD" w:rsidP="00C00FF0">
            <w:pPr>
              <w:rPr>
                <w:lang w:val="uk-UA"/>
              </w:rPr>
            </w:pPr>
          </w:p>
        </w:tc>
      </w:tr>
      <w:tr w:rsidR="0037694E" w:rsidRPr="00D0366A" w14:paraId="5D7AA089" w14:textId="77777777" w:rsidTr="002C2DD4">
        <w:tc>
          <w:tcPr>
            <w:tcW w:w="1951" w:type="dxa"/>
          </w:tcPr>
          <w:p w14:paraId="1557F7CA" w14:textId="77777777" w:rsidR="0037694E" w:rsidRPr="00C12835" w:rsidRDefault="0037694E" w:rsidP="004A4146">
            <w:r w:rsidRPr="00C12835">
              <w:t xml:space="preserve">4) </w:t>
            </w:r>
            <w:r w:rsidR="00282FA4" w:rsidRPr="00C12835">
              <w:rPr>
                <w:lang w:val="uk-UA"/>
              </w:rPr>
              <w:t>В</w:t>
            </w:r>
            <w:r w:rsidRPr="00C12835">
              <w:t>изначити обсяги та</w:t>
            </w:r>
            <w:r w:rsidR="00FE7562">
              <w:rPr>
                <w:lang w:val="uk-UA"/>
              </w:rPr>
              <w:t xml:space="preserve"> </w:t>
            </w:r>
            <w:r w:rsidRPr="00C12835">
              <w:t xml:space="preserve">джерела </w:t>
            </w:r>
            <w:r w:rsidRPr="00C12835">
              <w:lastRenderedPageBreak/>
              <w:t>фінансування для</w:t>
            </w:r>
          </w:p>
          <w:p w14:paraId="6AC9B1C2" w14:textId="77777777" w:rsidR="0037694E" w:rsidRPr="00C12835" w:rsidRDefault="0037694E" w:rsidP="004A4146">
            <w:r w:rsidRPr="00C12835">
              <w:t>проведення кожного заходу</w:t>
            </w:r>
          </w:p>
        </w:tc>
        <w:tc>
          <w:tcPr>
            <w:tcW w:w="2126" w:type="dxa"/>
          </w:tcPr>
          <w:p w14:paraId="56B55437" w14:textId="77777777" w:rsidR="0037694E" w:rsidRPr="00C12835" w:rsidRDefault="0037694E" w:rsidP="004A4146">
            <w:r w:rsidRPr="00C12835">
              <w:lastRenderedPageBreak/>
              <w:t>Військові адміністрації</w:t>
            </w:r>
          </w:p>
          <w:p w14:paraId="056C9BD3" w14:textId="77777777" w:rsidR="0037694E" w:rsidRPr="00C12835" w:rsidRDefault="0037694E" w:rsidP="004A4146">
            <w:r w:rsidRPr="00C12835">
              <w:lastRenderedPageBreak/>
              <w:t>населених пунктів</w:t>
            </w:r>
          </w:p>
          <w:p w14:paraId="32A298F6" w14:textId="77777777" w:rsidR="0037694E" w:rsidRPr="00C12835" w:rsidRDefault="0037694E" w:rsidP="004A4146">
            <w:r w:rsidRPr="00C12835">
              <w:t>деокупованих</w:t>
            </w:r>
          </w:p>
          <w:p w14:paraId="22D2EEC2" w14:textId="77777777" w:rsidR="0037694E" w:rsidRPr="00C12835" w:rsidRDefault="0037694E" w:rsidP="00FE7562">
            <w:r w:rsidRPr="00C12835">
              <w:t>територіальних громад</w:t>
            </w:r>
            <w:r w:rsidR="00FE7562">
              <w:rPr>
                <w:lang w:val="uk-UA"/>
              </w:rPr>
              <w:t xml:space="preserve"> </w:t>
            </w:r>
            <w:r w:rsidRPr="00C12835">
              <w:t>(за згодою)</w:t>
            </w:r>
          </w:p>
        </w:tc>
        <w:tc>
          <w:tcPr>
            <w:tcW w:w="1134" w:type="dxa"/>
          </w:tcPr>
          <w:p w14:paraId="111E56B4" w14:textId="77777777" w:rsidR="0037694E" w:rsidRPr="00C12835" w:rsidRDefault="0037694E" w:rsidP="004A4146">
            <w:r w:rsidRPr="00C12835">
              <w:lastRenderedPageBreak/>
              <w:t xml:space="preserve">Грудень </w:t>
            </w:r>
          </w:p>
          <w:p w14:paraId="53F10324" w14:textId="77777777" w:rsidR="0037694E" w:rsidRPr="00C12835" w:rsidRDefault="0037694E" w:rsidP="004A4146">
            <w:r w:rsidRPr="00C12835">
              <w:t>2026 року</w:t>
            </w:r>
          </w:p>
        </w:tc>
        <w:tc>
          <w:tcPr>
            <w:tcW w:w="993" w:type="dxa"/>
          </w:tcPr>
          <w:p w14:paraId="60126E6B" w14:textId="77777777" w:rsidR="0037694E" w:rsidRPr="00C12835" w:rsidRDefault="0037694E" w:rsidP="004A4146"/>
        </w:tc>
        <w:tc>
          <w:tcPr>
            <w:tcW w:w="1417" w:type="dxa"/>
          </w:tcPr>
          <w:p w14:paraId="3E22DFC1" w14:textId="77777777" w:rsidR="0037694E" w:rsidRPr="00C12835" w:rsidRDefault="0037694E" w:rsidP="004A4146">
            <w:r w:rsidRPr="00C12835">
              <w:t>Виконується</w:t>
            </w:r>
          </w:p>
        </w:tc>
        <w:tc>
          <w:tcPr>
            <w:tcW w:w="7938" w:type="dxa"/>
          </w:tcPr>
          <w:p w14:paraId="5AEEC3A2" w14:textId="77777777" w:rsidR="00FE034C" w:rsidRPr="00C12835" w:rsidRDefault="00FE034C" w:rsidP="00FE034C">
            <w:pPr>
              <w:jc w:val="both"/>
            </w:pPr>
            <w:r w:rsidRPr="00C12835">
              <w:t>Обсяг та джерела фінансування заходів з безбар'єрності враховуються у Програмах створення безбар'єрного простору на територіях громад  на 2026-2028 роки.</w:t>
            </w:r>
          </w:p>
          <w:p w14:paraId="14D3F37F" w14:textId="77777777" w:rsidR="00FE034C" w:rsidRPr="00C12835" w:rsidRDefault="00FE034C" w:rsidP="00FE034C">
            <w:pPr>
              <w:jc w:val="both"/>
            </w:pPr>
            <w:r w:rsidRPr="00C12835">
              <w:lastRenderedPageBreak/>
              <w:t xml:space="preserve">Високопільська селищна територіальна громада: </w:t>
            </w:r>
            <w:hyperlink r:id="rId893" w:history="1">
              <w:r w:rsidRPr="00C12835">
                <w:rPr>
                  <w:rStyle w:val="a5"/>
                </w:rPr>
                <w:t>https://kronau.gov.ua/news/1767774327/</w:t>
              </w:r>
            </w:hyperlink>
          </w:p>
          <w:p w14:paraId="22311A38" w14:textId="77777777" w:rsidR="00FE034C" w:rsidRPr="00C12835" w:rsidRDefault="00FE034C" w:rsidP="00FE034C">
            <w:pPr>
              <w:jc w:val="both"/>
            </w:pPr>
            <w:r w:rsidRPr="00C12835">
              <w:t>Дар’ївська сільська територіальна громада:</w:t>
            </w:r>
          </w:p>
          <w:p w14:paraId="50C789F8" w14:textId="77777777" w:rsidR="0037694E" w:rsidRDefault="00FE034C" w:rsidP="00B17751">
            <w:pPr>
              <w:jc w:val="both"/>
              <w:rPr>
                <w:lang w:val="uk-UA"/>
              </w:rPr>
            </w:pPr>
            <w:hyperlink r:id="rId894">
              <w:r w:rsidRPr="00C12835">
                <w:rPr>
                  <w:rStyle w:val="a5"/>
                  <w:rFonts w:eastAsia="Cambria"/>
                </w:rPr>
                <w:t>https://daryivska-gromada.gov.ua/news/1773660031/</w:t>
              </w:r>
            </w:hyperlink>
          </w:p>
          <w:p w14:paraId="1204CEB5" w14:textId="77777777" w:rsidR="00D0366A" w:rsidRPr="00D0366A" w:rsidRDefault="00D0366A" w:rsidP="00B17751">
            <w:pPr>
              <w:jc w:val="both"/>
              <w:rPr>
                <w:lang w:val="uk-UA"/>
              </w:rPr>
            </w:pPr>
            <w:r>
              <w:rPr>
                <w:lang w:val="uk-UA"/>
              </w:rPr>
              <w:t>У Нововоронцовській ТГ п</w:t>
            </w:r>
            <w:r w:rsidRPr="00D0366A">
              <w:rPr>
                <w:color w:val="000000"/>
                <w:lang w:val="uk-UA"/>
              </w:rPr>
              <w:t>отреба у фінансуванні заходів безбар’єрності визначається під час планування відповідних робіт. Водночас можливості фінансування суттєво обмежені у зв’язку з перебуванням громади в зоні активних бойових дій, необхідністю першочергового спрямування ресурсів на безпекові та відновлювальні заходи</w:t>
            </w:r>
            <w:r>
              <w:rPr>
                <w:lang w:val="uk-UA"/>
              </w:rPr>
              <w:t>.</w:t>
            </w:r>
          </w:p>
        </w:tc>
      </w:tr>
      <w:tr w:rsidR="003E1C4F" w:rsidRPr="00ED51E9" w14:paraId="32682D66" w14:textId="77777777" w:rsidTr="002C2DD4">
        <w:tc>
          <w:tcPr>
            <w:tcW w:w="1951" w:type="dxa"/>
          </w:tcPr>
          <w:p w14:paraId="446D9D1B" w14:textId="77777777" w:rsidR="003E1C4F" w:rsidRPr="00C12835" w:rsidRDefault="003E1C4F" w:rsidP="004A4146">
            <w:r w:rsidRPr="00C12835">
              <w:lastRenderedPageBreak/>
              <w:t xml:space="preserve">5) </w:t>
            </w:r>
            <w:r w:rsidR="00AC268F" w:rsidRPr="00C12835">
              <w:rPr>
                <w:lang w:val="uk-UA"/>
              </w:rPr>
              <w:t>У</w:t>
            </w:r>
            <w:r w:rsidRPr="00C12835">
              <w:t>творити місцеві ради</w:t>
            </w:r>
          </w:p>
          <w:p w14:paraId="3C30FFE2" w14:textId="77777777" w:rsidR="003E1C4F" w:rsidRPr="00C12835" w:rsidRDefault="003E1C4F" w:rsidP="004A4146">
            <w:r w:rsidRPr="00C12835">
              <w:t>безбар’єрності в кожній</w:t>
            </w:r>
          </w:p>
          <w:p w14:paraId="3ED54A3B" w14:textId="77777777" w:rsidR="003E1C4F" w:rsidRPr="00C12835" w:rsidRDefault="003E1C4F" w:rsidP="004A4146">
            <w:r w:rsidRPr="00C12835">
              <w:t>деокупованій територіальній</w:t>
            </w:r>
          </w:p>
          <w:p w14:paraId="178D9E11" w14:textId="77777777" w:rsidR="003E1C4F" w:rsidRPr="00C12835" w:rsidRDefault="003E1C4F" w:rsidP="004A4146">
            <w:r w:rsidRPr="00C12835">
              <w:t>громаді</w:t>
            </w:r>
          </w:p>
        </w:tc>
        <w:tc>
          <w:tcPr>
            <w:tcW w:w="2126" w:type="dxa"/>
          </w:tcPr>
          <w:p w14:paraId="2EF5A37B" w14:textId="77777777" w:rsidR="003E1C4F" w:rsidRPr="00C12835" w:rsidRDefault="003E1C4F" w:rsidP="004A4146">
            <w:r w:rsidRPr="00C12835">
              <w:t>Військові адміністрації</w:t>
            </w:r>
          </w:p>
          <w:p w14:paraId="208D6D18" w14:textId="77777777" w:rsidR="003E1C4F" w:rsidRPr="00C12835" w:rsidRDefault="003E1C4F" w:rsidP="004A4146">
            <w:r w:rsidRPr="00C12835">
              <w:t>населених пунктів</w:t>
            </w:r>
          </w:p>
          <w:p w14:paraId="6C9EE92A" w14:textId="77777777" w:rsidR="003E1C4F" w:rsidRPr="00C12835" w:rsidRDefault="003E1C4F" w:rsidP="004A4146">
            <w:r w:rsidRPr="00C12835">
              <w:t>деокупованих</w:t>
            </w:r>
          </w:p>
          <w:p w14:paraId="2763D9FC" w14:textId="77777777" w:rsidR="003E1C4F" w:rsidRPr="00C12835" w:rsidRDefault="003E1C4F" w:rsidP="00FE7562">
            <w:r w:rsidRPr="00C12835">
              <w:t>територіальних громад</w:t>
            </w:r>
            <w:r w:rsidR="00FE7562">
              <w:rPr>
                <w:lang w:val="uk-UA"/>
              </w:rPr>
              <w:t xml:space="preserve"> </w:t>
            </w:r>
            <w:r w:rsidRPr="00C12835">
              <w:t>(за згодою)</w:t>
            </w:r>
          </w:p>
        </w:tc>
        <w:tc>
          <w:tcPr>
            <w:tcW w:w="1134" w:type="dxa"/>
          </w:tcPr>
          <w:p w14:paraId="3CAE576A" w14:textId="77777777" w:rsidR="003E1C4F" w:rsidRPr="00C12835" w:rsidRDefault="003E1C4F" w:rsidP="004A4146">
            <w:r w:rsidRPr="00C12835">
              <w:t xml:space="preserve">Грудень </w:t>
            </w:r>
          </w:p>
          <w:p w14:paraId="075C4033" w14:textId="77777777" w:rsidR="003E1C4F" w:rsidRPr="00C12835" w:rsidRDefault="003E1C4F" w:rsidP="004A4146">
            <w:r w:rsidRPr="00C12835">
              <w:t>202</w:t>
            </w:r>
            <w:r w:rsidR="00E14696" w:rsidRPr="00C12835">
              <w:t>6</w:t>
            </w:r>
            <w:r w:rsidRPr="00C12835">
              <w:t xml:space="preserve"> року</w:t>
            </w:r>
          </w:p>
        </w:tc>
        <w:tc>
          <w:tcPr>
            <w:tcW w:w="993" w:type="dxa"/>
          </w:tcPr>
          <w:p w14:paraId="79178AF6" w14:textId="77777777" w:rsidR="003E1C4F" w:rsidRPr="00C12835" w:rsidRDefault="00B3445A" w:rsidP="004A4146">
            <w:r w:rsidRPr="00C12835">
              <w:t>Серпень</w:t>
            </w:r>
          </w:p>
          <w:p w14:paraId="173B068A" w14:textId="77777777" w:rsidR="00B3445A" w:rsidRPr="00C12835" w:rsidRDefault="00B3445A" w:rsidP="004A4146">
            <w:r w:rsidRPr="00C12835">
              <w:t>2025 року</w:t>
            </w:r>
          </w:p>
        </w:tc>
        <w:tc>
          <w:tcPr>
            <w:tcW w:w="1417" w:type="dxa"/>
          </w:tcPr>
          <w:p w14:paraId="4E76A9AF" w14:textId="77777777" w:rsidR="003E1C4F" w:rsidRPr="00C12835" w:rsidRDefault="00B3445A" w:rsidP="004A4146">
            <w:r w:rsidRPr="00C12835">
              <w:t>Виконано</w:t>
            </w:r>
          </w:p>
        </w:tc>
        <w:tc>
          <w:tcPr>
            <w:tcW w:w="7938" w:type="dxa"/>
          </w:tcPr>
          <w:p w14:paraId="39587857" w14:textId="77777777" w:rsidR="003E1C4F" w:rsidRPr="00C12835" w:rsidRDefault="006B6DCE" w:rsidP="004A4146">
            <w:r w:rsidRPr="00C12835">
              <w:t>В усіх 17 територіальних громадах утворені ради безбар’єрності, відповідна інформація за посиланнями:</w:t>
            </w:r>
          </w:p>
          <w:p w14:paraId="120D6C50" w14:textId="77777777" w:rsidR="006B6DCE" w:rsidRPr="00C12835" w:rsidRDefault="006B6DCE" w:rsidP="004A4146">
            <w:hyperlink r:id="rId895" w:history="1">
              <w:r w:rsidRPr="00C12835">
                <w:rPr>
                  <w:rStyle w:val="a5"/>
                </w:rPr>
                <w:t>https://miskrada-ks.gov.ua/prozoryi-kherson/bezbar-iernyj-prostir/rada-bezbar-iernosti-pry-khersonskomu-miskomu-holovi/</w:t>
              </w:r>
            </w:hyperlink>
            <w:r w:rsidRPr="00C12835">
              <w:t xml:space="preserve"> ;</w:t>
            </w:r>
          </w:p>
          <w:p w14:paraId="2800F036" w14:textId="77777777" w:rsidR="006B6DCE" w:rsidRPr="00C12835" w:rsidRDefault="006B6DCE" w:rsidP="004A4146">
            <w:hyperlink r:id="rId896" w:history="1">
              <w:r w:rsidRPr="00C12835">
                <w:rPr>
                  <w:rStyle w:val="a5"/>
                </w:rPr>
                <w:t>http://bilozerka-otg.gov.ua/</w:t>
              </w:r>
            </w:hyperlink>
            <w:r w:rsidRPr="00C12835">
              <w:t>;</w:t>
            </w:r>
          </w:p>
          <w:p w14:paraId="470C1578" w14:textId="77777777" w:rsidR="006B6DCE" w:rsidRPr="00C12835" w:rsidRDefault="006B6DCE" w:rsidP="004A4146">
            <w:hyperlink r:id="rId897" w:history="1">
              <w:r w:rsidRPr="00C12835">
                <w:rPr>
                  <w:rStyle w:val="a5"/>
                </w:rPr>
                <w:t>https://muzykivskaotg.gov.ua/useful-info/bezbarrnist</w:t>
              </w:r>
            </w:hyperlink>
            <w:r w:rsidRPr="00C12835">
              <w:t xml:space="preserve"> ;</w:t>
            </w:r>
          </w:p>
          <w:p w14:paraId="35A06BDE" w14:textId="77777777" w:rsidR="00C50624" w:rsidRPr="00C12835" w:rsidRDefault="00C50624" w:rsidP="004A4146">
            <w:r w:rsidRPr="00C12835">
              <w:t xml:space="preserve"> </w:t>
            </w:r>
            <w:hyperlink r:id="rId898" w:history="1">
              <w:r w:rsidRPr="00C12835">
                <w:rPr>
                  <w:rStyle w:val="a5"/>
                </w:rPr>
                <w:t>https://stanislavskaotg.gov.ua/docs/2021721/</w:t>
              </w:r>
            </w:hyperlink>
            <w:r w:rsidRPr="00C12835">
              <w:t>;</w:t>
            </w:r>
          </w:p>
          <w:p w14:paraId="6657043B" w14:textId="77777777" w:rsidR="00C50624" w:rsidRPr="00C12835" w:rsidRDefault="00C50624" w:rsidP="004A4146">
            <w:hyperlink r:id="rId899" w:history="1">
              <w:r w:rsidRPr="00C12835">
                <w:rPr>
                  <w:rStyle w:val="a5"/>
                </w:rPr>
                <w:t>https://chornobaivka-gromada.gov.ua/news/1730977614/</w:t>
              </w:r>
            </w:hyperlink>
            <w:r w:rsidRPr="00C12835">
              <w:t>;</w:t>
            </w:r>
          </w:p>
          <w:p w14:paraId="334A2A72" w14:textId="77777777" w:rsidR="00C50624" w:rsidRPr="00C12835" w:rsidRDefault="00C50624" w:rsidP="004A4146">
            <w:hyperlink r:id="rId900" w:history="1">
              <w:r w:rsidRPr="00C12835">
                <w:rPr>
                  <w:rStyle w:val="a5"/>
                </w:rPr>
                <w:t>https://berislav-mr.gov.ua/wp-content/uploads/2024/11/RONVA_373_24.pdf</w:t>
              </w:r>
            </w:hyperlink>
            <w:r w:rsidRPr="00C12835">
              <w:t>;</w:t>
            </w:r>
          </w:p>
          <w:p w14:paraId="3F4B172E" w14:textId="77777777" w:rsidR="00C50624" w:rsidRPr="00C12835" w:rsidRDefault="00C50624" w:rsidP="004A4146">
            <w:hyperlink r:id="rId901" w:history="1">
              <w:r w:rsidRPr="00C12835">
                <w:rPr>
                  <w:rStyle w:val="a5"/>
                </w:rPr>
                <w:t>https://miloverada.gov.ua/documentGroup/1/subGroup/16</w:t>
              </w:r>
            </w:hyperlink>
            <w:r w:rsidRPr="00C12835">
              <w:t>;</w:t>
            </w:r>
          </w:p>
          <w:p w14:paraId="3EC5094A" w14:textId="77777777" w:rsidR="00C50624" w:rsidRPr="00C12835" w:rsidRDefault="00C50624" w:rsidP="004A4146">
            <w:hyperlink r:id="rId902" w:history="1">
              <w:r w:rsidRPr="00C12835">
                <w:rPr>
                  <w:rStyle w:val="a5"/>
                </w:rPr>
                <w:t>https://novorayskstg.gov.ua/documents/196803-pro-stvorennia-radi-bezbarjernosti-novoraiskoyi-silskoyi-radi</w:t>
              </w:r>
            </w:hyperlink>
            <w:r w:rsidRPr="00C12835">
              <w:t>;</w:t>
            </w:r>
          </w:p>
          <w:p w14:paraId="280243F6" w14:textId="77777777" w:rsidR="00C50624" w:rsidRPr="00C12835" w:rsidRDefault="00C50624" w:rsidP="004A4146">
            <w:hyperlink r:id="rId903" w:history="1">
              <w:r w:rsidRPr="00C12835">
                <w:rPr>
                  <w:rStyle w:val="a5"/>
                </w:rPr>
                <w:t>https://nvoron.gov.ua/blagoustrij-selischa-09-47-45-12-08-2019/</w:t>
              </w:r>
            </w:hyperlink>
            <w:r w:rsidRPr="00C12835">
              <w:t xml:space="preserve"> ;</w:t>
            </w:r>
          </w:p>
          <w:p w14:paraId="79F5F34E" w14:textId="77777777" w:rsidR="00C50624" w:rsidRPr="00C12835" w:rsidRDefault="00C50624" w:rsidP="004A4146">
            <w:hyperlink r:id="rId904" w:history="1">
              <w:r w:rsidRPr="00C12835">
                <w:rPr>
                  <w:rStyle w:val="a5"/>
                </w:rPr>
                <w:t>https://novoolexandrivska-gromada.gov.ua/rozporyadzhennya-%E2%84%96-446-pro-stvorennya-radi-bezbarernosti-novooleksandrivskoi-silskoi-teritorialnoi-gromadi-11-28-16-03-03-2025/</w:t>
              </w:r>
            </w:hyperlink>
            <w:r w:rsidRPr="00C12835">
              <w:t>;</w:t>
            </w:r>
          </w:p>
          <w:p w14:paraId="6B83E75A" w14:textId="77777777" w:rsidR="00C50624" w:rsidRPr="00C12835" w:rsidRDefault="00C50624" w:rsidP="004A4146">
            <w:hyperlink r:id="rId905" w:history="1">
              <w:r w:rsidRPr="00C12835">
                <w:rPr>
                  <w:rStyle w:val="a5"/>
                </w:rPr>
                <w:t>https</w:t>
              </w:r>
            </w:hyperlink>
            <w:hyperlink r:id="rId906" w:history="1">
              <w:r w:rsidRPr="00C12835">
                <w:rPr>
                  <w:rStyle w:val="a5"/>
                </w:rPr>
                <w:t>://</w:t>
              </w:r>
            </w:hyperlink>
            <w:hyperlink r:id="rId907" w:history="1">
              <w:r w:rsidRPr="00C12835">
                <w:rPr>
                  <w:rStyle w:val="a5"/>
                </w:rPr>
                <w:t>kochubeivska</w:t>
              </w:r>
            </w:hyperlink>
            <w:hyperlink r:id="rId908" w:history="1">
              <w:r w:rsidRPr="00C12835">
                <w:rPr>
                  <w:rStyle w:val="a5"/>
                </w:rPr>
                <w:t>-</w:t>
              </w:r>
            </w:hyperlink>
            <w:hyperlink r:id="rId909" w:history="1">
              <w:r w:rsidRPr="00C12835">
                <w:rPr>
                  <w:rStyle w:val="a5"/>
                </w:rPr>
                <w:t>gromada</w:t>
              </w:r>
            </w:hyperlink>
            <w:hyperlink r:id="rId910" w:history="1">
              <w:r w:rsidRPr="00C12835">
                <w:rPr>
                  <w:rStyle w:val="a5"/>
                </w:rPr>
                <w:t>.</w:t>
              </w:r>
            </w:hyperlink>
            <w:hyperlink r:id="rId911" w:history="1">
              <w:r w:rsidRPr="00C12835">
                <w:rPr>
                  <w:rStyle w:val="a5"/>
                </w:rPr>
                <w:t>gov</w:t>
              </w:r>
            </w:hyperlink>
            <w:hyperlink r:id="rId912" w:history="1">
              <w:r w:rsidRPr="00C12835">
                <w:rPr>
                  <w:rStyle w:val="a5"/>
                </w:rPr>
                <w:t>.</w:t>
              </w:r>
            </w:hyperlink>
            <w:hyperlink r:id="rId913" w:history="1">
              <w:r w:rsidRPr="00C12835">
                <w:rPr>
                  <w:rStyle w:val="a5"/>
                </w:rPr>
                <w:t>ua</w:t>
              </w:r>
            </w:hyperlink>
            <w:hyperlink r:id="rId914" w:history="1">
              <w:r w:rsidRPr="00C12835">
                <w:rPr>
                  <w:rStyle w:val="a5"/>
                </w:rPr>
                <w:t>/</w:t>
              </w:r>
            </w:hyperlink>
            <w:hyperlink r:id="rId915" w:history="1">
              <w:r w:rsidRPr="00C12835">
                <w:rPr>
                  <w:rStyle w:val="a5"/>
                </w:rPr>
                <w:t>news</w:t>
              </w:r>
            </w:hyperlink>
            <w:hyperlink r:id="rId916" w:history="1">
              <w:r w:rsidRPr="00C12835">
                <w:rPr>
                  <w:rStyle w:val="a5"/>
                </w:rPr>
                <w:t>/1730110230/</w:t>
              </w:r>
            </w:hyperlink>
            <w:r w:rsidRPr="00C12835">
              <w:t>;</w:t>
            </w:r>
          </w:p>
          <w:p w14:paraId="3E4F56D0" w14:textId="77777777" w:rsidR="00C50624" w:rsidRPr="00C12835" w:rsidRDefault="00C50624" w:rsidP="004A4146">
            <w:hyperlink r:id="rId917" w:history="1">
              <w:r w:rsidRPr="00C12835">
                <w:rPr>
                  <w:rStyle w:val="a5"/>
                </w:rPr>
                <w:t>https://kalynivske-gromada.gov.ua/news/1730880067/</w:t>
              </w:r>
            </w:hyperlink>
            <w:r w:rsidRPr="00C12835">
              <w:t>;</w:t>
            </w:r>
          </w:p>
          <w:p w14:paraId="04C251CB" w14:textId="77777777" w:rsidR="00C50624" w:rsidRPr="00C12835" w:rsidRDefault="00C50624" w:rsidP="004A4146">
            <w:hyperlink r:id="rId918" w:history="1">
              <w:r w:rsidRPr="00C12835">
                <w:rPr>
                  <w:rStyle w:val="a5"/>
                </w:rPr>
                <w:t>https://borozenska-gromada.gov.ua/news/1730107341/</w:t>
              </w:r>
            </w:hyperlink>
            <w:r w:rsidRPr="00C12835">
              <w:t>;</w:t>
            </w:r>
          </w:p>
          <w:p w14:paraId="2DC87F43" w14:textId="77777777" w:rsidR="00C50624" w:rsidRPr="00C12835" w:rsidRDefault="00C50624" w:rsidP="004A4146">
            <w:hyperlink r:id="rId919" w:history="1">
              <w:r w:rsidRPr="00C12835">
                <w:rPr>
                  <w:rStyle w:val="a5"/>
                </w:rPr>
                <w:t>https://kronau.gov.ua/docs/1822019/</w:t>
              </w:r>
            </w:hyperlink>
            <w:r w:rsidRPr="00C12835">
              <w:t>;</w:t>
            </w:r>
          </w:p>
          <w:p w14:paraId="7FC6EEC0" w14:textId="77777777" w:rsidR="006B6DCE" w:rsidRPr="00C12835" w:rsidRDefault="00C50624" w:rsidP="004A4146">
            <w:hyperlink r:id="rId920" w:history="1">
              <w:r w:rsidRPr="00C12835">
                <w:rPr>
                  <w:rStyle w:val="a5"/>
                </w:rPr>
                <w:t>https://voleks-rada.gov.ua/wp-content/uploads/2024/09/1621.pdf</w:t>
              </w:r>
            </w:hyperlink>
          </w:p>
          <w:p w14:paraId="0DC22B8C" w14:textId="77777777" w:rsidR="00A40D3A" w:rsidRPr="00C12835" w:rsidRDefault="00A40D3A" w:rsidP="004A4146">
            <w:hyperlink r:id="rId921" w:history="1">
              <w:r w:rsidRPr="00C12835">
                <w:rPr>
                  <w:rStyle w:val="a5"/>
                </w:rPr>
                <w:t>https://kronau.gov.ua/news/1748783811/</w:t>
              </w:r>
            </w:hyperlink>
            <w:r w:rsidR="007B64B8" w:rsidRPr="00C12835">
              <w:t>.</w:t>
            </w:r>
          </w:p>
          <w:p w14:paraId="6D0D4DA2" w14:textId="77777777" w:rsidR="009F47B4" w:rsidRPr="00C12835" w:rsidRDefault="009F47B4" w:rsidP="009F47B4">
            <w:pPr>
              <w:jc w:val="both"/>
              <w:rPr>
                <w:lang w:val="uk-UA"/>
              </w:rPr>
            </w:pPr>
            <w:r w:rsidRPr="00C12835">
              <w:t xml:space="preserve">Розпорядженням начальника Тягинської сільської військової адміністрації від </w:t>
            </w:r>
            <w:r w:rsidR="00FE7562">
              <w:rPr>
                <w:lang w:val="uk-UA"/>
              </w:rPr>
              <w:t xml:space="preserve">                             </w:t>
            </w:r>
            <w:r w:rsidRPr="00C12835">
              <w:t>11 листопада 2024 року №342 створено Раду безбар’єрності Тягинської сільської територіальної громади</w:t>
            </w:r>
            <w:r w:rsidRPr="00C12835">
              <w:rPr>
                <w:lang w:val="uk-UA"/>
              </w:rPr>
              <w:t>.</w:t>
            </w:r>
          </w:p>
        </w:tc>
      </w:tr>
      <w:tr w:rsidR="00F84610" w:rsidRPr="008B6A1A" w14:paraId="411C3CFC" w14:textId="77777777" w:rsidTr="002C2DD4">
        <w:tc>
          <w:tcPr>
            <w:tcW w:w="1951" w:type="dxa"/>
          </w:tcPr>
          <w:p w14:paraId="61A26B1C" w14:textId="77777777" w:rsidR="00F84610" w:rsidRPr="00C12835" w:rsidRDefault="00F84610" w:rsidP="004A4146">
            <w:r w:rsidRPr="00C12835">
              <w:t xml:space="preserve">6) </w:t>
            </w:r>
            <w:r w:rsidR="00244C0C" w:rsidRPr="00C12835">
              <w:rPr>
                <w:lang w:val="uk-UA"/>
              </w:rPr>
              <w:t>З</w:t>
            </w:r>
            <w:r w:rsidRPr="00C12835">
              <w:t>абезпечити відкриті</w:t>
            </w:r>
          </w:p>
          <w:p w14:paraId="2EF3EED5" w14:textId="77777777" w:rsidR="00F84610" w:rsidRPr="00C12835" w:rsidRDefault="00F84610" w:rsidP="004A4146">
            <w:r w:rsidRPr="00C12835">
              <w:t>засідання рад безбар’єрності</w:t>
            </w:r>
          </w:p>
          <w:p w14:paraId="5F1E3D2A" w14:textId="77777777" w:rsidR="00F84610" w:rsidRPr="00C12835" w:rsidRDefault="00F84610" w:rsidP="004A4146">
            <w:r w:rsidRPr="00C12835">
              <w:t>(онлайн-трансляція або запис</w:t>
            </w:r>
            <w:r w:rsidR="0023130A" w:rsidRPr="00C12835">
              <w:rPr>
                <w:lang w:val="uk-UA"/>
              </w:rPr>
              <w:t xml:space="preserve"> </w:t>
            </w:r>
            <w:r w:rsidRPr="00C12835">
              <w:t>засідання)</w:t>
            </w:r>
          </w:p>
        </w:tc>
        <w:tc>
          <w:tcPr>
            <w:tcW w:w="2126" w:type="dxa"/>
          </w:tcPr>
          <w:p w14:paraId="261D61A8" w14:textId="77777777" w:rsidR="00F84610" w:rsidRPr="00C12835" w:rsidRDefault="00F84610" w:rsidP="004A4146">
            <w:r w:rsidRPr="00C12835">
              <w:t>Управління</w:t>
            </w:r>
          </w:p>
          <w:p w14:paraId="50382500" w14:textId="77777777" w:rsidR="00F84610" w:rsidRPr="00C12835" w:rsidRDefault="00F84610" w:rsidP="004A4146">
            <w:r w:rsidRPr="00C12835">
              <w:t>містобудування та</w:t>
            </w:r>
          </w:p>
          <w:p w14:paraId="14F048F8" w14:textId="77777777" w:rsidR="00F84610" w:rsidRPr="00C12835" w:rsidRDefault="00F84610" w:rsidP="004A4146">
            <w:r w:rsidRPr="00C12835">
              <w:t>архітектури обласної</w:t>
            </w:r>
          </w:p>
          <w:p w14:paraId="612C0F02" w14:textId="77777777" w:rsidR="00F84610" w:rsidRPr="00C12835" w:rsidRDefault="00F84610" w:rsidP="004A4146">
            <w:r w:rsidRPr="00C12835">
              <w:t>державної адміністрації,</w:t>
            </w:r>
          </w:p>
          <w:p w14:paraId="7248B36A" w14:textId="77777777" w:rsidR="00F84610" w:rsidRPr="00C12835" w:rsidRDefault="00F84610" w:rsidP="004A4146">
            <w:r w:rsidRPr="00C12835">
              <w:t>військові адміністрації</w:t>
            </w:r>
          </w:p>
          <w:p w14:paraId="6A17D4BA" w14:textId="77777777" w:rsidR="00F84610" w:rsidRPr="00C12835" w:rsidRDefault="00F84610" w:rsidP="004A4146">
            <w:r w:rsidRPr="00C12835">
              <w:t>населених пунктів</w:t>
            </w:r>
          </w:p>
          <w:p w14:paraId="2F48E114" w14:textId="77777777" w:rsidR="00F84610" w:rsidRPr="00C12835" w:rsidRDefault="00F84610" w:rsidP="004A4146">
            <w:r w:rsidRPr="00C12835">
              <w:t>деокупованих</w:t>
            </w:r>
          </w:p>
          <w:p w14:paraId="19EF7943" w14:textId="77777777" w:rsidR="00F84610" w:rsidRPr="00C12835" w:rsidRDefault="00F84610" w:rsidP="004A4146">
            <w:r w:rsidRPr="00C12835">
              <w:t>територіальних громад</w:t>
            </w:r>
          </w:p>
          <w:p w14:paraId="130BAD46" w14:textId="77777777" w:rsidR="00F84610" w:rsidRPr="00C12835" w:rsidRDefault="00F84610" w:rsidP="004A4146">
            <w:r w:rsidRPr="00C12835">
              <w:t>(за згодою)</w:t>
            </w:r>
          </w:p>
        </w:tc>
        <w:tc>
          <w:tcPr>
            <w:tcW w:w="1134" w:type="dxa"/>
          </w:tcPr>
          <w:p w14:paraId="4203172B" w14:textId="77777777" w:rsidR="00F84610" w:rsidRPr="00C12835" w:rsidRDefault="00F84610" w:rsidP="004A4146">
            <w:r w:rsidRPr="00C12835">
              <w:t xml:space="preserve">Грудень </w:t>
            </w:r>
          </w:p>
          <w:p w14:paraId="0B9CA411" w14:textId="77777777" w:rsidR="00F84610" w:rsidRPr="00C12835" w:rsidRDefault="00D24842" w:rsidP="004A4146">
            <w:r w:rsidRPr="00C12835">
              <w:t>2026</w:t>
            </w:r>
            <w:r w:rsidR="00F84610" w:rsidRPr="00C12835">
              <w:t xml:space="preserve"> року</w:t>
            </w:r>
          </w:p>
        </w:tc>
        <w:tc>
          <w:tcPr>
            <w:tcW w:w="993" w:type="dxa"/>
          </w:tcPr>
          <w:p w14:paraId="134ED2AE" w14:textId="77777777" w:rsidR="00F84610" w:rsidRPr="00C12835" w:rsidRDefault="00F84610" w:rsidP="004A4146"/>
        </w:tc>
        <w:tc>
          <w:tcPr>
            <w:tcW w:w="1417" w:type="dxa"/>
          </w:tcPr>
          <w:p w14:paraId="51F52105" w14:textId="77777777" w:rsidR="00F84610" w:rsidRPr="00C12835" w:rsidRDefault="00F84610" w:rsidP="004A4146">
            <w:r w:rsidRPr="00C12835">
              <w:t>Викон</w:t>
            </w:r>
            <w:r w:rsidR="00D24842" w:rsidRPr="00C12835">
              <w:t>ується</w:t>
            </w:r>
          </w:p>
        </w:tc>
        <w:tc>
          <w:tcPr>
            <w:tcW w:w="7938" w:type="dxa"/>
          </w:tcPr>
          <w:p w14:paraId="4400A56B" w14:textId="77777777" w:rsidR="005176D5" w:rsidRPr="00C12835" w:rsidRDefault="005176D5" w:rsidP="00054872">
            <w:pPr>
              <w:jc w:val="both"/>
              <w:rPr>
                <w:lang w:val="uk-UA"/>
              </w:rPr>
            </w:pPr>
            <w:r w:rsidRPr="00C12835">
              <w:rPr>
                <w:lang w:val="uk-UA"/>
              </w:rPr>
              <w:t>В територіальних громадах забезпечуються проведення відкритих засідань рад безбар’єрності.</w:t>
            </w:r>
          </w:p>
          <w:p w14:paraId="67D6C339" w14:textId="77777777" w:rsidR="005902D0" w:rsidRPr="00C12835" w:rsidRDefault="005176D5" w:rsidP="00054872">
            <w:pPr>
              <w:jc w:val="both"/>
              <w:rPr>
                <w:lang w:val="uk-UA"/>
              </w:rPr>
            </w:pPr>
            <w:r w:rsidRPr="00C12835">
              <w:rPr>
                <w:rFonts w:eastAsia="Cambria"/>
                <w:lang w:val="uk-UA"/>
              </w:rPr>
              <w:t xml:space="preserve">29 травня 2026 року проведено засідання </w:t>
            </w:r>
            <w:r w:rsidRPr="00C12835">
              <w:rPr>
                <w:lang w:val="uk-UA"/>
              </w:rPr>
              <w:t>Ради безбар’єрності при Херсонській обласній державній (військовій) адміністрації в онлайн-режимі</w:t>
            </w:r>
            <w:r w:rsidR="005902D0" w:rsidRPr="00C12835">
              <w:rPr>
                <w:lang w:val="uk-UA"/>
              </w:rPr>
              <w:t>, на якому були розглянуті питання:</w:t>
            </w:r>
          </w:p>
          <w:p w14:paraId="350C5B3E" w14:textId="77777777" w:rsidR="00195B68" w:rsidRPr="00C12835" w:rsidRDefault="005902D0" w:rsidP="00054872">
            <w:pPr>
              <w:jc w:val="both"/>
              <w:rPr>
                <w:rFonts w:eastAsia="Cambria"/>
                <w:lang w:val="uk-UA"/>
              </w:rPr>
            </w:pPr>
            <w:r w:rsidRPr="00C12835">
              <w:rPr>
                <w:lang w:val="uk-UA"/>
              </w:rPr>
              <w:t>- про проведення</w:t>
            </w:r>
            <w:r w:rsidRPr="00C12835">
              <w:rPr>
                <w:rFonts w:eastAsia="Cambria"/>
                <w:lang w:val="uk-UA"/>
              </w:rPr>
              <w:t xml:space="preserve"> </w:t>
            </w:r>
            <w:r w:rsidR="005176D5" w:rsidRPr="00C12835">
              <w:rPr>
                <w:lang w:val="uk-UA"/>
              </w:rPr>
              <w:t xml:space="preserve">Національного тижня безбар’єрносгі в Херсонській області з 25 </w:t>
            </w:r>
            <w:r w:rsidR="00A3691B">
              <w:rPr>
                <w:lang w:val="uk-UA"/>
              </w:rPr>
              <w:t>п</w:t>
            </w:r>
            <w:r w:rsidR="005176D5" w:rsidRPr="00C12835">
              <w:rPr>
                <w:lang w:val="uk-UA"/>
              </w:rPr>
              <w:t xml:space="preserve">о </w:t>
            </w:r>
            <w:r w:rsidR="00FE7562">
              <w:rPr>
                <w:lang w:val="uk-UA"/>
              </w:rPr>
              <w:t xml:space="preserve">             </w:t>
            </w:r>
            <w:r w:rsidR="005176D5" w:rsidRPr="00C12835">
              <w:rPr>
                <w:lang w:val="uk-UA"/>
              </w:rPr>
              <w:t>31 травня 2026 року</w:t>
            </w:r>
            <w:r w:rsidRPr="00C12835">
              <w:rPr>
                <w:lang w:val="uk-UA"/>
              </w:rPr>
              <w:t>;</w:t>
            </w:r>
          </w:p>
          <w:p w14:paraId="361524D4" w14:textId="77777777" w:rsidR="005176D5" w:rsidRPr="00C12835" w:rsidRDefault="005902D0" w:rsidP="00054872">
            <w:pPr>
              <w:jc w:val="both"/>
              <w:rPr>
                <w:lang w:val="uk-UA"/>
              </w:rPr>
            </w:pPr>
            <w:r w:rsidRPr="00C12835">
              <w:rPr>
                <w:lang w:val="uk-UA"/>
              </w:rPr>
              <w:t>-</w:t>
            </w:r>
            <w:r w:rsidR="005176D5" w:rsidRPr="00C12835">
              <w:rPr>
                <w:lang w:val="uk-UA"/>
              </w:rPr>
              <w:t xml:space="preserve"> </w:t>
            </w:r>
            <w:r w:rsidRPr="00C12835">
              <w:rPr>
                <w:lang w:val="uk-UA"/>
              </w:rPr>
              <w:t xml:space="preserve">про </w:t>
            </w:r>
            <w:r w:rsidR="005176D5" w:rsidRPr="00C12835">
              <w:rPr>
                <w:lang w:val="uk-UA"/>
              </w:rPr>
              <w:t>пог</w:t>
            </w:r>
            <w:r w:rsidRPr="00C12835">
              <w:rPr>
                <w:lang w:val="uk-UA"/>
              </w:rPr>
              <w:t>одження проє</w:t>
            </w:r>
            <w:r w:rsidR="005176D5" w:rsidRPr="00C12835">
              <w:rPr>
                <w:lang w:val="uk-UA"/>
              </w:rPr>
              <w:t>ктної пропозиції щодо створення безбар’єрно</w:t>
            </w:r>
            <w:r w:rsidR="00A3691B">
              <w:rPr>
                <w:lang w:val="uk-UA"/>
              </w:rPr>
              <w:t>г</w:t>
            </w:r>
            <w:r w:rsidR="005176D5" w:rsidRPr="00C12835">
              <w:rPr>
                <w:lang w:val="uk-UA"/>
              </w:rPr>
              <w:t xml:space="preserve">о </w:t>
            </w:r>
            <w:r w:rsidRPr="00C12835">
              <w:rPr>
                <w:lang w:val="uk-UA"/>
              </w:rPr>
              <w:t>маршруту в селищі Високопілля Б</w:t>
            </w:r>
            <w:r w:rsidR="005176D5" w:rsidRPr="00C12835">
              <w:rPr>
                <w:lang w:val="uk-UA"/>
              </w:rPr>
              <w:t>ериславськоїо району Херсонської області (4 черги)</w:t>
            </w:r>
            <w:r w:rsidRPr="00C12835">
              <w:rPr>
                <w:lang w:val="uk-UA"/>
              </w:rPr>
              <w:t>;</w:t>
            </w:r>
          </w:p>
          <w:p w14:paraId="6432A18B" w14:textId="77777777" w:rsidR="005176D5" w:rsidRPr="00C12835" w:rsidRDefault="005902D0" w:rsidP="00054872">
            <w:pPr>
              <w:jc w:val="both"/>
              <w:rPr>
                <w:lang w:val="uk-UA"/>
              </w:rPr>
            </w:pPr>
            <w:r w:rsidRPr="00C12835">
              <w:rPr>
                <w:lang w:val="uk-UA"/>
              </w:rPr>
              <w:t>-</w:t>
            </w:r>
            <w:r w:rsidR="00FE7562">
              <w:rPr>
                <w:lang w:val="uk-UA"/>
              </w:rPr>
              <w:t xml:space="preserve"> </w:t>
            </w:r>
            <w:r w:rsidRPr="00C12835">
              <w:rPr>
                <w:lang w:val="uk-UA"/>
              </w:rPr>
              <w:t>п</w:t>
            </w:r>
            <w:r w:rsidRPr="00C12835">
              <w:t xml:space="preserve">ро погодження </w:t>
            </w:r>
            <w:r w:rsidRPr="00C12835">
              <w:rPr>
                <w:lang w:val="uk-UA"/>
              </w:rPr>
              <w:t>п</w:t>
            </w:r>
            <w:r w:rsidR="005176D5" w:rsidRPr="00C12835">
              <w:t xml:space="preserve">роєктної пропозиції щодо створення безбар’єрного маршруту в селищі Велика Олександрівка Бериславського району Херсонської області (2 </w:t>
            </w:r>
            <w:r w:rsidRPr="00C12835">
              <w:rPr>
                <w:lang w:val="uk-UA"/>
              </w:rPr>
              <w:t>черги</w:t>
            </w:r>
            <w:r w:rsidRPr="00C12835">
              <w:t>)</w:t>
            </w:r>
            <w:r w:rsidRPr="00C12835">
              <w:rPr>
                <w:lang w:val="uk-UA"/>
              </w:rPr>
              <w:t>;</w:t>
            </w:r>
          </w:p>
          <w:p w14:paraId="056C4B1C" w14:textId="77777777" w:rsidR="005176D5" w:rsidRPr="00C12835" w:rsidRDefault="005902D0" w:rsidP="00054872">
            <w:pPr>
              <w:jc w:val="both"/>
              <w:rPr>
                <w:lang w:val="uk-UA"/>
              </w:rPr>
            </w:pPr>
            <w:r w:rsidRPr="00C12835">
              <w:rPr>
                <w:lang w:val="uk-UA"/>
              </w:rPr>
              <w:t>-</w:t>
            </w:r>
            <w:r w:rsidR="00FE7562">
              <w:rPr>
                <w:lang w:val="uk-UA"/>
              </w:rPr>
              <w:t xml:space="preserve"> </w:t>
            </w:r>
            <w:r w:rsidRPr="00C12835">
              <w:rPr>
                <w:lang w:val="uk-UA"/>
              </w:rPr>
              <w:t>п</w:t>
            </w:r>
            <w:r w:rsidR="005176D5" w:rsidRPr="00C12835">
              <w:t>ро погодженн</w:t>
            </w:r>
            <w:r w:rsidRPr="00C12835">
              <w:t>я про</w:t>
            </w:r>
            <w:r w:rsidRPr="00C12835">
              <w:rPr>
                <w:lang w:val="uk-UA"/>
              </w:rPr>
              <w:t>є</w:t>
            </w:r>
            <w:r w:rsidR="005176D5" w:rsidRPr="00C12835">
              <w:t xml:space="preserve">ктної пропозиції безбар’єрного маршруту № 1 у межах вулиць Робочої - Івана </w:t>
            </w:r>
            <w:r w:rsidRPr="00C12835">
              <w:t>Богуна - Костя Гордієнка - прос</w:t>
            </w:r>
            <w:r w:rsidRPr="00C12835">
              <w:rPr>
                <w:lang w:val="uk-UA"/>
              </w:rPr>
              <w:t>п</w:t>
            </w:r>
            <w:r w:rsidR="005176D5" w:rsidRPr="00C12835">
              <w:t xml:space="preserve">. Святих Кирила та Мефодія у м. Херсоні </w:t>
            </w:r>
            <w:r w:rsidR="005176D5" w:rsidRPr="00C12835">
              <w:lastRenderedPageBreak/>
              <w:t>Херсонської міської територіальної громади Херсонської області.</w:t>
            </w:r>
          </w:p>
          <w:p w14:paraId="268A1D15" w14:textId="77777777" w:rsidR="00FE7562" w:rsidRDefault="005176D5" w:rsidP="00054872">
            <w:pPr>
              <w:jc w:val="both"/>
              <w:rPr>
                <w:rFonts w:eastAsia="Cambria"/>
                <w:lang w:val="uk-UA"/>
              </w:rPr>
            </w:pPr>
            <w:hyperlink r:id="rId922" w:history="1">
              <w:r w:rsidRPr="00C12835">
                <w:rPr>
                  <w:rStyle w:val="a5"/>
                  <w:rFonts w:eastAsia="Cambria"/>
                  <w:lang w:val="uk-UA"/>
                </w:rPr>
                <w:t>https://khoda.gov.ua/storage/app/sites/49/bezbariernist/rada-bezbariernosti/protokol-zasidannia-rb-290526-skan.pdf</w:t>
              </w:r>
            </w:hyperlink>
            <w:r w:rsidR="00416E4C" w:rsidRPr="00C12835">
              <w:rPr>
                <w:rFonts w:eastAsia="Cambria"/>
                <w:lang w:val="uk-UA"/>
              </w:rPr>
              <w:t xml:space="preserve"> </w:t>
            </w:r>
          </w:p>
          <w:p w14:paraId="1B8A730A" w14:textId="77777777" w:rsidR="005176D5" w:rsidRPr="00C12835" w:rsidRDefault="00FE7562" w:rsidP="00054872">
            <w:pPr>
              <w:jc w:val="both"/>
              <w:rPr>
                <w:rFonts w:eastAsia="Cambria"/>
                <w:lang w:val="uk-UA"/>
              </w:rPr>
            </w:pPr>
            <w:hyperlink r:id="rId923" w:history="1">
              <w:r w:rsidRPr="00052DE4">
                <w:rPr>
                  <w:rStyle w:val="a5"/>
                </w:rPr>
                <w:t>https</w:t>
              </w:r>
              <w:r w:rsidRPr="00052DE4">
                <w:rPr>
                  <w:rStyle w:val="a5"/>
                  <w:lang w:val="uk-UA"/>
                </w:rPr>
                <w:t>://</w:t>
              </w:r>
              <w:r w:rsidRPr="00052DE4">
                <w:rPr>
                  <w:rStyle w:val="a5"/>
                </w:rPr>
                <w:t>khoda</w:t>
              </w:r>
              <w:r w:rsidRPr="00052DE4">
                <w:rPr>
                  <w:rStyle w:val="a5"/>
                  <w:lang w:val="uk-UA"/>
                </w:rPr>
                <w:t>.</w:t>
              </w:r>
              <w:r w:rsidRPr="00052DE4">
                <w:rPr>
                  <w:rStyle w:val="a5"/>
                </w:rPr>
                <w:t>gov</w:t>
              </w:r>
              <w:r w:rsidRPr="00052DE4">
                <w:rPr>
                  <w:rStyle w:val="a5"/>
                  <w:lang w:val="uk-UA"/>
                </w:rPr>
                <w:t>.</w:t>
              </w:r>
              <w:r w:rsidRPr="00052DE4">
                <w:rPr>
                  <w:rStyle w:val="a5"/>
                </w:rPr>
                <w:t>ua</w:t>
              </w:r>
              <w:r w:rsidRPr="00052DE4">
                <w:rPr>
                  <w:rStyle w:val="a5"/>
                  <w:lang w:val="uk-UA"/>
                </w:rPr>
                <w:t>/</w:t>
              </w:r>
              <w:r w:rsidRPr="00052DE4">
                <w:rPr>
                  <w:rStyle w:val="a5"/>
                </w:rPr>
                <w:t>news</w:t>
              </w:r>
              <w:r w:rsidRPr="00052DE4">
                <w:rPr>
                  <w:rStyle w:val="a5"/>
                  <w:lang w:val="uk-UA"/>
                </w:rPr>
                <w:t>/</w:t>
              </w:r>
              <w:r w:rsidRPr="00052DE4">
                <w:rPr>
                  <w:rStyle w:val="a5"/>
                </w:rPr>
                <w:t>vidbulos</w:t>
              </w:r>
              <w:r w:rsidRPr="00052DE4">
                <w:rPr>
                  <w:rStyle w:val="a5"/>
                  <w:lang w:val="uk-UA"/>
                </w:rPr>
                <w:t>-</w:t>
              </w:r>
              <w:r w:rsidRPr="00052DE4">
                <w:rPr>
                  <w:rStyle w:val="a5"/>
                </w:rPr>
                <w:t>cherhove</w:t>
              </w:r>
              <w:r w:rsidRPr="00052DE4">
                <w:rPr>
                  <w:rStyle w:val="a5"/>
                  <w:lang w:val="uk-UA"/>
                </w:rPr>
                <w:t>-</w:t>
              </w:r>
              <w:r w:rsidRPr="00052DE4">
                <w:rPr>
                  <w:rStyle w:val="a5"/>
                </w:rPr>
                <w:t>zasidannia</w:t>
              </w:r>
              <w:r w:rsidRPr="00052DE4">
                <w:rPr>
                  <w:rStyle w:val="a5"/>
                  <w:lang w:val="uk-UA"/>
                </w:rPr>
                <w:t>-</w:t>
              </w:r>
              <w:r w:rsidRPr="00052DE4">
                <w:rPr>
                  <w:rStyle w:val="a5"/>
                </w:rPr>
                <w:t>rady</w:t>
              </w:r>
              <w:r w:rsidRPr="00052DE4">
                <w:rPr>
                  <w:rStyle w:val="a5"/>
                  <w:lang w:val="uk-UA"/>
                </w:rPr>
                <w:t>-</w:t>
              </w:r>
              <w:r w:rsidRPr="00052DE4">
                <w:rPr>
                  <w:rStyle w:val="a5"/>
                </w:rPr>
                <w:t>bezbariernosti</w:t>
              </w:r>
              <w:r w:rsidRPr="00052DE4">
                <w:rPr>
                  <w:rStyle w:val="a5"/>
                  <w:lang w:val="uk-UA"/>
                </w:rPr>
                <w:t>-</w:t>
              </w:r>
              <w:r w:rsidRPr="00052DE4">
                <w:rPr>
                  <w:rStyle w:val="a5"/>
                </w:rPr>
                <w:t>pry</w:t>
              </w:r>
              <w:r w:rsidRPr="00052DE4">
                <w:rPr>
                  <w:rStyle w:val="a5"/>
                  <w:lang w:val="uk-UA"/>
                </w:rPr>
                <w:t>-</w:t>
              </w:r>
              <w:r w:rsidRPr="00052DE4">
                <w:rPr>
                  <w:rStyle w:val="a5"/>
                </w:rPr>
                <w:t>khersonskii</w:t>
              </w:r>
              <w:r w:rsidRPr="00052DE4">
                <w:rPr>
                  <w:rStyle w:val="a5"/>
                  <w:lang w:val="uk-UA"/>
                </w:rPr>
                <w:t>-</w:t>
              </w:r>
              <w:r w:rsidRPr="00052DE4">
                <w:rPr>
                  <w:rStyle w:val="a5"/>
                </w:rPr>
                <w:t>ova</w:t>
              </w:r>
            </w:hyperlink>
            <w:r w:rsidR="001F72E5" w:rsidRPr="00C12835">
              <w:rPr>
                <w:lang w:val="uk-UA"/>
              </w:rPr>
              <w:t>.</w:t>
            </w:r>
          </w:p>
          <w:p w14:paraId="296C1A41" w14:textId="77777777" w:rsidR="00054872" w:rsidRPr="00C12835" w:rsidRDefault="00054872" w:rsidP="00054872">
            <w:pPr>
              <w:jc w:val="both"/>
              <w:rPr>
                <w:rFonts w:eastAsia="Cambria"/>
                <w:lang w:val="uk-UA"/>
              </w:rPr>
            </w:pPr>
            <w:r w:rsidRPr="00C12835">
              <w:rPr>
                <w:rFonts w:eastAsia="Cambria"/>
                <w:lang w:val="uk-UA"/>
              </w:rPr>
              <w:t xml:space="preserve">У Херсонській територіальній громаді в поточному році </w:t>
            </w:r>
            <w:r w:rsidRPr="00C12835">
              <w:rPr>
                <w:lang w:val="uk-UA"/>
              </w:rPr>
              <w:t>проведено засідання Ради безбар'єрності при Херсонському міському голові (далі – Рада), на якому представлено оновлений склад членів Ради, розглянуто звіт Міністерства розвитку громад та територій України щодо результатів моніторингу та оцінки ступеня безбар'єрності об’єктів фізичного оточення і послуг для осіб з інвалідністю у</w:t>
            </w:r>
            <w:r w:rsidR="00FE7562">
              <w:rPr>
                <w:lang w:val="uk-UA"/>
              </w:rPr>
              <w:t xml:space="preserve"> </w:t>
            </w:r>
            <w:r w:rsidRPr="00C12835">
              <w:rPr>
                <w:lang w:val="uk-UA"/>
              </w:rPr>
              <w:t>2025 році, обговорено з представниками бізнесу спрощеної процедури облаштування елементів безбар'єрності.</w:t>
            </w:r>
          </w:p>
          <w:p w14:paraId="3337FE5D" w14:textId="77777777" w:rsidR="00054872" w:rsidRPr="00C12835" w:rsidRDefault="00054872" w:rsidP="00054872">
            <w:pPr>
              <w:jc w:val="both"/>
              <w:rPr>
                <w:lang w:val="uk-UA"/>
              </w:rPr>
            </w:pPr>
            <w:hyperlink r:id="rId924">
              <w:r w:rsidRPr="00C12835">
                <w:rPr>
                  <w:rStyle w:val="a5"/>
                </w:rPr>
                <w:t>https</w:t>
              </w:r>
              <w:r w:rsidRPr="00C12835">
                <w:rPr>
                  <w:rStyle w:val="a5"/>
                  <w:lang w:val="uk-UA"/>
                </w:rPr>
                <w:t>://</w:t>
              </w:r>
              <w:r w:rsidRPr="00C12835">
                <w:rPr>
                  <w:rStyle w:val="a5"/>
                </w:rPr>
                <w:t>miskrada</w:t>
              </w:r>
              <w:r w:rsidRPr="00C12835">
                <w:rPr>
                  <w:rStyle w:val="a5"/>
                  <w:lang w:val="uk-UA"/>
                </w:rPr>
                <w:t>-</w:t>
              </w:r>
              <w:r w:rsidRPr="00C12835">
                <w:rPr>
                  <w:rStyle w:val="a5"/>
                </w:rPr>
                <w:t>ks</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prozoryi</w:t>
              </w:r>
              <w:r w:rsidRPr="00C12835">
                <w:rPr>
                  <w:rStyle w:val="a5"/>
                  <w:lang w:val="uk-UA"/>
                </w:rPr>
                <w:t>-</w:t>
              </w:r>
              <w:r w:rsidRPr="00C12835">
                <w:rPr>
                  <w:rStyle w:val="a5"/>
                </w:rPr>
                <w:t>kherson</w:t>
              </w:r>
              <w:r w:rsidRPr="00C12835">
                <w:rPr>
                  <w:rStyle w:val="a5"/>
                  <w:lang w:val="uk-UA"/>
                </w:rPr>
                <w:t>/</w:t>
              </w:r>
              <w:r w:rsidRPr="00C12835">
                <w:rPr>
                  <w:rStyle w:val="a5"/>
                </w:rPr>
                <w:t>bezbar</w:t>
              </w:r>
              <w:r w:rsidRPr="00C12835">
                <w:rPr>
                  <w:rStyle w:val="a5"/>
                  <w:lang w:val="uk-UA"/>
                </w:rPr>
                <w:t>-</w:t>
              </w:r>
              <w:r w:rsidRPr="00C12835">
                <w:rPr>
                  <w:rStyle w:val="a5"/>
                </w:rPr>
                <w:t>iernyj</w:t>
              </w:r>
              <w:r w:rsidRPr="00C12835">
                <w:rPr>
                  <w:rStyle w:val="a5"/>
                  <w:lang w:val="uk-UA"/>
                </w:rPr>
                <w:t>-</w:t>
              </w:r>
              <w:r w:rsidRPr="00C12835">
                <w:rPr>
                  <w:rStyle w:val="a5"/>
                </w:rPr>
                <w:t>prostir</w:t>
              </w:r>
              <w:r w:rsidRPr="00C12835">
                <w:rPr>
                  <w:rStyle w:val="a5"/>
                  <w:lang w:val="uk-UA"/>
                </w:rPr>
                <w:t>/</w:t>
              </w:r>
              <w:r w:rsidRPr="00C12835">
                <w:rPr>
                  <w:rStyle w:val="a5"/>
                </w:rPr>
                <w:t>rada</w:t>
              </w:r>
              <w:r w:rsidRPr="00C12835">
                <w:rPr>
                  <w:rStyle w:val="a5"/>
                  <w:lang w:val="uk-UA"/>
                </w:rPr>
                <w:t>-</w:t>
              </w:r>
              <w:r w:rsidRPr="00C12835">
                <w:rPr>
                  <w:rStyle w:val="a5"/>
                </w:rPr>
                <w:t>bezbar</w:t>
              </w:r>
              <w:r w:rsidRPr="00C12835">
                <w:rPr>
                  <w:rStyle w:val="a5"/>
                  <w:lang w:val="uk-UA"/>
                </w:rPr>
                <w:t>-</w:t>
              </w:r>
              <w:r w:rsidRPr="00C12835">
                <w:rPr>
                  <w:rStyle w:val="a5"/>
                </w:rPr>
                <w:t>iernosti</w:t>
              </w:r>
              <w:r w:rsidRPr="00C12835">
                <w:rPr>
                  <w:rStyle w:val="a5"/>
                  <w:lang w:val="uk-UA"/>
                </w:rPr>
                <w:t>-</w:t>
              </w:r>
              <w:r w:rsidRPr="00C12835">
                <w:rPr>
                  <w:rStyle w:val="a5"/>
                </w:rPr>
                <w:t>pry</w:t>
              </w:r>
              <w:r w:rsidRPr="00C12835">
                <w:rPr>
                  <w:rStyle w:val="a5"/>
                  <w:lang w:val="uk-UA"/>
                </w:rPr>
                <w:t>-</w:t>
              </w:r>
              <w:r w:rsidRPr="00C12835">
                <w:rPr>
                  <w:rStyle w:val="a5"/>
                </w:rPr>
                <w:t>khersonskomu</w:t>
              </w:r>
              <w:r w:rsidRPr="00C12835">
                <w:rPr>
                  <w:rStyle w:val="a5"/>
                  <w:lang w:val="uk-UA"/>
                </w:rPr>
                <w:t>-</w:t>
              </w:r>
              <w:r w:rsidRPr="00C12835">
                <w:rPr>
                  <w:rStyle w:val="a5"/>
                </w:rPr>
                <w:t>miskomu</w:t>
              </w:r>
              <w:r w:rsidRPr="00C12835">
                <w:rPr>
                  <w:rStyle w:val="a5"/>
                  <w:lang w:val="uk-UA"/>
                </w:rPr>
                <w:t>-</w:t>
              </w:r>
              <w:r w:rsidRPr="00C12835">
                <w:rPr>
                  <w:rStyle w:val="a5"/>
                </w:rPr>
                <w:t>holovi</w:t>
              </w:r>
              <w:r w:rsidRPr="00C12835">
                <w:rPr>
                  <w:rStyle w:val="a5"/>
                  <w:lang w:val="uk-UA"/>
                </w:rPr>
                <w:t>/</w:t>
              </w:r>
            </w:hyperlink>
          </w:p>
          <w:p w14:paraId="06260BF5" w14:textId="77777777" w:rsidR="00054872" w:rsidRPr="00C12835" w:rsidRDefault="00054872" w:rsidP="00054872">
            <w:pPr>
              <w:jc w:val="both"/>
              <w:rPr>
                <w:rFonts w:eastAsia="Cambria"/>
              </w:rPr>
            </w:pPr>
            <w:r w:rsidRPr="00C12835">
              <w:rPr>
                <w:rFonts w:eastAsia="Cambria"/>
              </w:rPr>
              <w:t xml:space="preserve">У Дар’ївській територіальній громаді </w:t>
            </w:r>
            <w:r w:rsidRPr="00C12835">
              <w:rPr>
                <w:rFonts w:eastAsia="Cambria"/>
                <w:lang w:val="uk-UA"/>
              </w:rPr>
              <w:t xml:space="preserve">проводяться </w:t>
            </w:r>
            <w:r w:rsidRPr="00C12835">
              <w:rPr>
                <w:rFonts w:eastAsia="Cambria"/>
              </w:rPr>
              <w:t>засідання Ради безбар’єрності</w:t>
            </w:r>
            <w:r w:rsidRPr="00C12835">
              <w:rPr>
                <w:rFonts w:eastAsia="Cambria"/>
                <w:lang w:val="uk-UA"/>
              </w:rPr>
              <w:t xml:space="preserve">: </w:t>
            </w:r>
          </w:p>
          <w:p w14:paraId="7CA56521" w14:textId="77777777" w:rsidR="00054872" w:rsidRPr="00C12835" w:rsidRDefault="00054872" w:rsidP="00054872">
            <w:pPr>
              <w:jc w:val="both"/>
              <w:rPr>
                <w:lang w:val="uk-UA"/>
              </w:rPr>
            </w:pPr>
            <w:hyperlink>
              <w:r w:rsidRPr="00C12835">
                <w:rPr>
                  <w:rStyle w:val="a5"/>
                  <w:rFonts w:eastAsia="Cambria"/>
                </w:rPr>
                <w:t>https://daryivska-gromada.gov.ua/news/1772176906/</w:t>
              </w:r>
            </w:hyperlink>
            <w:r w:rsidR="00755E58" w:rsidRPr="00C12835">
              <w:t xml:space="preserve"> </w:t>
            </w:r>
            <w:r w:rsidR="00755E58" w:rsidRPr="00C12835">
              <w:rPr>
                <w:lang w:val="uk-UA"/>
              </w:rPr>
              <w:t>;</w:t>
            </w:r>
          </w:p>
          <w:p w14:paraId="7025ACDB" w14:textId="77777777" w:rsidR="00054872" w:rsidRPr="00C12835" w:rsidRDefault="00054872" w:rsidP="00054872">
            <w:pPr>
              <w:jc w:val="both"/>
              <w:rPr>
                <w:lang w:val="uk-UA"/>
              </w:rPr>
            </w:pPr>
            <w:r w:rsidRPr="00C12835">
              <w:rPr>
                <w:rFonts w:eastAsia="Cambria"/>
                <w:lang w:val="uk-UA"/>
              </w:rPr>
              <w:t xml:space="preserve">у тому числі розширене засідання </w:t>
            </w:r>
            <w:r w:rsidR="00755E58" w:rsidRPr="00C12835">
              <w:rPr>
                <w:rFonts w:eastAsia="Cambria"/>
                <w:lang w:val="uk-UA"/>
              </w:rPr>
              <w:t xml:space="preserve">Ради безбар’єрності </w:t>
            </w:r>
            <w:r w:rsidRPr="00C12835">
              <w:rPr>
                <w:rFonts w:eastAsia="Cambria"/>
                <w:lang w:val="uk-UA"/>
              </w:rPr>
              <w:t xml:space="preserve">у відкритій формі </w:t>
            </w:r>
            <w:r w:rsidRPr="00C12835">
              <w:rPr>
                <w:rFonts w:eastAsia="Cambria"/>
              </w:rPr>
              <w:t>:</w:t>
            </w:r>
          </w:p>
          <w:p w14:paraId="70652FC9" w14:textId="77777777" w:rsidR="00054872" w:rsidRPr="00C12835" w:rsidRDefault="00054872" w:rsidP="00054872">
            <w:pPr>
              <w:rPr>
                <w:lang w:val="uk-UA"/>
              </w:rPr>
            </w:pPr>
            <w:hyperlink r:id="rId925">
              <w:r w:rsidRPr="00C12835">
                <w:rPr>
                  <w:color w:val="1155CC"/>
                  <w:u w:val="single"/>
                </w:rPr>
                <w:t>https</w:t>
              </w:r>
              <w:r w:rsidRPr="00C12835">
                <w:rPr>
                  <w:color w:val="1155CC"/>
                  <w:u w:val="single"/>
                  <w:lang w:val="uk-UA"/>
                </w:rPr>
                <w:t>://</w:t>
              </w:r>
              <w:r w:rsidRPr="00C12835">
                <w:rPr>
                  <w:color w:val="1155CC"/>
                  <w:u w:val="single"/>
                </w:rPr>
                <w:t>daryivska</w:t>
              </w:r>
              <w:r w:rsidRPr="00C12835">
                <w:rPr>
                  <w:color w:val="1155CC"/>
                  <w:u w:val="single"/>
                  <w:lang w:val="uk-UA"/>
                </w:rPr>
                <w:t>-</w:t>
              </w:r>
              <w:r w:rsidRPr="00C12835">
                <w:rPr>
                  <w:color w:val="1155CC"/>
                  <w:u w:val="single"/>
                </w:rPr>
                <w:t>gromada</w:t>
              </w:r>
              <w:r w:rsidRPr="00C12835">
                <w:rPr>
                  <w:color w:val="1155CC"/>
                  <w:u w:val="single"/>
                  <w:lang w:val="uk-UA"/>
                </w:rPr>
                <w:t>.</w:t>
              </w:r>
              <w:r w:rsidRPr="00C12835">
                <w:rPr>
                  <w:color w:val="1155CC"/>
                  <w:u w:val="single"/>
                </w:rPr>
                <w:t>gov</w:t>
              </w:r>
              <w:r w:rsidRPr="00C12835">
                <w:rPr>
                  <w:color w:val="1155CC"/>
                  <w:u w:val="single"/>
                  <w:lang w:val="uk-UA"/>
                </w:rPr>
                <w:t>.</w:t>
              </w:r>
              <w:r w:rsidRPr="00C12835">
                <w:rPr>
                  <w:color w:val="1155CC"/>
                  <w:u w:val="single"/>
                </w:rPr>
                <w:t>ua</w:t>
              </w:r>
              <w:r w:rsidRPr="00C12835">
                <w:rPr>
                  <w:color w:val="1155CC"/>
                  <w:u w:val="single"/>
                  <w:lang w:val="uk-UA"/>
                </w:rPr>
                <w:t>/</w:t>
              </w:r>
              <w:r w:rsidRPr="00C12835">
                <w:rPr>
                  <w:color w:val="1155CC"/>
                  <w:u w:val="single"/>
                </w:rPr>
                <w:t>news</w:t>
              </w:r>
              <w:r w:rsidRPr="00C12835">
                <w:rPr>
                  <w:color w:val="1155CC"/>
                  <w:u w:val="single"/>
                  <w:lang w:val="uk-UA"/>
                </w:rPr>
                <w:t>/1779963922/</w:t>
              </w:r>
            </w:hyperlink>
          </w:p>
          <w:p w14:paraId="74E73750" w14:textId="77777777" w:rsidR="00A3691B" w:rsidRDefault="00054872" w:rsidP="00054872">
            <w:pPr>
              <w:jc w:val="both"/>
              <w:rPr>
                <w:lang w:val="uk-UA"/>
              </w:rPr>
            </w:pPr>
            <w:r w:rsidRPr="00C12835">
              <w:t>Протокол засідання Ради Безбар’єрності</w:t>
            </w:r>
          </w:p>
          <w:p w14:paraId="6541FDA8" w14:textId="77777777" w:rsidR="00054872" w:rsidRPr="00C12835" w:rsidRDefault="00054872" w:rsidP="00054872">
            <w:pPr>
              <w:jc w:val="both"/>
              <w:rPr>
                <w:rFonts w:eastAsia="Cambria"/>
                <w:lang w:val="uk-UA"/>
              </w:rPr>
            </w:pPr>
            <w:hyperlink r:id="rId926">
              <w:r w:rsidRPr="00C12835">
                <w:rPr>
                  <w:color w:val="1155CC"/>
                  <w:u w:val="single"/>
                </w:rPr>
                <w:t>https://daryivska-gromada.gov.ua/news/1780031714/</w:t>
              </w:r>
            </w:hyperlink>
          </w:p>
          <w:p w14:paraId="2FAD1124" w14:textId="77777777" w:rsidR="008B6A1A" w:rsidRPr="008B6A1A" w:rsidRDefault="00054872" w:rsidP="008B6A1A">
            <w:pPr>
              <w:pStyle w:val="af0"/>
              <w:jc w:val="both"/>
              <w:rPr>
                <w:rFonts w:ascii="Times New Roman" w:hAnsi="Times New Roman"/>
                <w:sz w:val="20"/>
              </w:rPr>
            </w:pPr>
            <w:r w:rsidRPr="008B6A1A">
              <w:rPr>
                <w:rFonts w:eastAsia="Cambria"/>
                <w:sz w:val="20"/>
              </w:rPr>
              <w:t>У Високопільській теритоіальній громаді з</w:t>
            </w:r>
            <w:r w:rsidRPr="008B6A1A">
              <w:rPr>
                <w:sz w:val="20"/>
              </w:rPr>
              <w:t>асідання місцевої ради безбар'єрності проводяться у відкритій формі шляхом залучення представників громадських організацій, ветеранів та людей з інвалідністю. Для дотримання заходів безпеки інформація про проведення ради поширюється старостами у месенджерах, де вказується посилання на приєднання через ZOOM у режимі онлайн.</w:t>
            </w:r>
            <w:r w:rsidR="008B6A1A" w:rsidRPr="008B6A1A">
              <w:rPr>
                <w:rFonts w:ascii="Times New Roman" w:hAnsi="Times New Roman"/>
                <w:sz w:val="20"/>
              </w:rPr>
              <w:t xml:space="preserve"> До засідань Ради безбар’єрності залучають громадські організації, ветеранів та осіб з інвалідністю; забезпечують дистанційну участь через Zoom. Запрошення поширюють із дотриманням безпекових заходів.</w:t>
            </w:r>
          </w:p>
          <w:p w14:paraId="1D775644" w14:textId="77777777" w:rsidR="008B6A1A" w:rsidRPr="008B6A1A" w:rsidRDefault="008B6A1A" w:rsidP="008B6A1A">
            <w:pPr>
              <w:jc w:val="both"/>
              <w:rPr>
                <w:lang w:val="uk-UA"/>
              </w:rPr>
            </w:pPr>
            <w:hyperlink r:id="rId927" w:history="1">
              <w:r w:rsidRPr="008B6A1A">
                <w:rPr>
                  <w:rStyle w:val="a5"/>
                </w:rPr>
                <w:t>https</w:t>
              </w:r>
              <w:r w:rsidRPr="008B6A1A">
                <w:rPr>
                  <w:rStyle w:val="a5"/>
                  <w:lang w:val="uk-UA"/>
                </w:rPr>
                <w:t>://</w:t>
              </w:r>
              <w:r w:rsidRPr="008B6A1A">
                <w:rPr>
                  <w:rStyle w:val="a5"/>
                </w:rPr>
                <w:t>kronau</w:t>
              </w:r>
              <w:r w:rsidRPr="008B6A1A">
                <w:rPr>
                  <w:rStyle w:val="a5"/>
                  <w:lang w:val="uk-UA"/>
                </w:rPr>
                <w:t>.</w:t>
              </w:r>
              <w:r w:rsidRPr="008B6A1A">
                <w:rPr>
                  <w:rStyle w:val="a5"/>
                </w:rPr>
                <w:t>gov</w:t>
              </w:r>
              <w:r w:rsidRPr="008B6A1A">
                <w:rPr>
                  <w:rStyle w:val="a5"/>
                  <w:lang w:val="uk-UA"/>
                </w:rPr>
                <w:t>.</w:t>
              </w:r>
              <w:r w:rsidRPr="008B6A1A">
                <w:rPr>
                  <w:rStyle w:val="a5"/>
                </w:rPr>
                <w:t>ua</w:t>
              </w:r>
              <w:r w:rsidRPr="008B6A1A">
                <w:rPr>
                  <w:rStyle w:val="a5"/>
                  <w:lang w:val="uk-UA"/>
                </w:rPr>
                <w:t>/</w:t>
              </w:r>
              <w:r w:rsidRPr="008B6A1A">
                <w:rPr>
                  <w:rStyle w:val="a5"/>
                </w:rPr>
                <w:t>news</w:t>
              </w:r>
              <w:r w:rsidRPr="008B6A1A">
                <w:rPr>
                  <w:rStyle w:val="a5"/>
                  <w:lang w:val="uk-UA"/>
                </w:rPr>
                <w:t>/1771318749/</w:t>
              </w:r>
            </w:hyperlink>
            <w:hyperlink r:id="rId928" w:history="1">
              <w:r w:rsidRPr="008B6A1A">
                <w:rPr>
                  <w:rStyle w:val="a5"/>
                </w:rPr>
                <w:t>https</w:t>
              </w:r>
              <w:r w:rsidRPr="008B6A1A">
                <w:rPr>
                  <w:rStyle w:val="a5"/>
                  <w:lang w:val="uk-UA"/>
                </w:rPr>
                <w:t>://</w:t>
              </w:r>
              <w:r w:rsidRPr="008B6A1A">
                <w:rPr>
                  <w:rStyle w:val="a5"/>
                </w:rPr>
                <w:t>kronau</w:t>
              </w:r>
              <w:r w:rsidRPr="008B6A1A">
                <w:rPr>
                  <w:rStyle w:val="a5"/>
                  <w:lang w:val="uk-UA"/>
                </w:rPr>
                <w:t>.</w:t>
              </w:r>
              <w:r w:rsidRPr="008B6A1A">
                <w:rPr>
                  <w:rStyle w:val="a5"/>
                </w:rPr>
                <w:t>gov</w:t>
              </w:r>
              <w:r w:rsidRPr="008B6A1A">
                <w:rPr>
                  <w:rStyle w:val="a5"/>
                  <w:lang w:val="uk-UA"/>
                </w:rPr>
                <w:t>.</w:t>
              </w:r>
              <w:r w:rsidRPr="008B6A1A">
                <w:rPr>
                  <w:rStyle w:val="a5"/>
                </w:rPr>
                <w:t>ua</w:t>
              </w:r>
              <w:r w:rsidRPr="008B6A1A">
                <w:rPr>
                  <w:rStyle w:val="a5"/>
                  <w:lang w:val="uk-UA"/>
                </w:rPr>
                <w:t>/</w:t>
              </w:r>
              <w:r w:rsidRPr="008B6A1A">
                <w:rPr>
                  <w:rStyle w:val="a5"/>
                </w:rPr>
                <w:t>news</w:t>
              </w:r>
              <w:r w:rsidRPr="008B6A1A">
                <w:rPr>
                  <w:rStyle w:val="a5"/>
                  <w:lang w:val="uk-UA"/>
                </w:rPr>
                <w:t>/1779976252/</w:t>
              </w:r>
            </w:hyperlink>
            <w:hyperlink r:id="rId929" w:history="1">
              <w:r w:rsidRPr="008B6A1A">
                <w:rPr>
                  <w:rStyle w:val="a5"/>
                  <w:lang w:val="uk-UA"/>
                </w:rPr>
                <w:t>https://kronau.gov.ua/news/1785925986/</w:t>
              </w:r>
            </w:hyperlink>
          </w:p>
          <w:p w14:paraId="06352D6C" w14:textId="77777777" w:rsidR="00737866" w:rsidRPr="00413876" w:rsidRDefault="008B6A1A" w:rsidP="008A73F2">
            <w:pPr>
              <w:jc w:val="both"/>
              <w:rPr>
                <w:lang w:val="uk-UA"/>
              </w:rPr>
            </w:pPr>
            <w:r>
              <w:rPr>
                <w:lang w:val="uk-UA"/>
              </w:rPr>
              <w:t>У Нововоронцовській ТГ з</w:t>
            </w:r>
            <w:r w:rsidR="00413876" w:rsidRPr="00536C6D">
              <w:rPr>
                <w:color w:val="000000"/>
                <w:lang w:val="uk-UA"/>
              </w:rPr>
              <w:t>асідання Ради безбар’єрності</w:t>
            </w:r>
            <w:r>
              <w:rPr>
                <w:color w:val="000000"/>
                <w:lang w:val="uk-UA"/>
              </w:rPr>
              <w:t xml:space="preserve"> </w:t>
            </w:r>
            <w:r w:rsidR="00413876" w:rsidRPr="00536C6D">
              <w:rPr>
                <w:color w:val="000000"/>
                <w:lang w:val="uk-UA"/>
              </w:rPr>
              <w:t>проводяться; в окремому</w:t>
            </w:r>
            <w:r>
              <w:rPr>
                <w:color w:val="000000"/>
                <w:lang w:val="uk-UA"/>
              </w:rPr>
              <w:t xml:space="preserve"> </w:t>
            </w:r>
            <w:r w:rsidR="00413876" w:rsidRPr="00536C6D">
              <w:rPr>
                <w:color w:val="000000"/>
                <w:lang w:val="uk-UA"/>
              </w:rPr>
              <w:t>розділі</w:t>
            </w:r>
            <w:r>
              <w:rPr>
                <w:color w:val="000000"/>
                <w:lang w:val="uk-UA"/>
              </w:rPr>
              <w:t xml:space="preserve"> </w:t>
            </w:r>
            <w:r w:rsidR="00413876" w:rsidRPr="00536C6D">
              <w:rPr>
                <w:color w:val="000000"/>
                <w:lang w:val="uk-UA"/>
              </w:rPr>
              <w:t>офіційного сайту оприлюднено, протокол №4 засідання Ради від 05</w:t>
            </w:r>
            <w:r w:rsidR="00A3691B">
              <w:rPr>
                <w:color w:val="000000"/>
                <w:lang w:val="uk-UA"/>
              </w:rPr>
              <w:t xml:space="preserve"> серпня </w:t>
            </w:r>
            <w:r w:rsidR="00413876" w:rsidRPr="00536C6D">
              <w:rPr>
                <w:color w:val="000000"/>
                <w:lang w:val="uk-UA"/>
              </w:rPr>
              <w:t>2026</w:t>
            </w:r>
            <w:r w:rsidR="00A3691B">
              <w:rPr>
                <w:color w:val="000000"/>
                <w:lang w:val="uk-UA"/>
              </w:rPr>
              <w:t xml:space="preserve"> року</w:t>
            </w:r>
            <w:r w:rsidR="00413876" w:rsidRPr="00536C6D">
              <w:rPr>
                <w:color w:val="000000"/>
                <w:lang w:val="uk-UA"/>
              </w:rPr>
              <w:t>.</w:t>
            </w:r>
            <w:r w:rsidR="00A3691B">
              <w:rPr>
                <w:color w:val="000000"/>
                <w:lang w:val="uk-UA"/>
              </w:rPr>
              <w:t xml:space="preserve"> </w:t>
            </w:r>
            <w:r w:rsidR="00413876" w:rsidRPr="00536C6D">
              <w:fldChar w:fldCharType="begin"/>
            </w:r>
            <w:r w:rsidR="00413876" w:rsidRPr="00536C6D">
              <w:instrText>HYPERLINK "https://nvoron.gov.ua/blagoustrij-selischa-09-47-45-12-08-2019/%20"</w:instrText>
            </w:r>
            <w:r w:rsidR="00413876" w:rsidRPr="00536C6D">
              <w:fldChar w:fldCharType="separate"/>
            </w:r>
            <w:r w:rsidR="00413876" w:rsidRPr="00536C6D">
              <w:rPr>
                <w:rStyle w:val="a5"/>
                <w:lang w:val="uk-UA"/>
              </w:rPr>
              <w:t>https://nvoron.gov.ua/blagoustrij-selischa-09-47-45-12-08-2019/</w:t>
            </w:r>
            <w:r w:rsidR="00413876" w:rsidRPr="00536C6D">
              <w:fldChar w:fldCharType="end"/>
            </w:r>
            <w:r w:rsidR="00737866">
              <w:rPr>
                <w:lang w:val="uk-UA"/>
              </w:rPr>
              <w:t xml:space="preserve"> .</w:t>
            </w:r>
          </w:p>
        </w:tc>
      </w:tr>
      <w:tr w:rsidR="00F84610" w:rsidRPr="00445AAD" w14:paraId="193CC748" w14:textId="77777777" w:rsidTr="002C2DD4">
        <w:tc>
          <w:tcPr>
            <w:tcW w:w="1951" w:type="dxa"/>
          </w:tcPr>
          <w:p w14:paraId="735C6496" w14:textId="77777777" w:rsidR="00F84610" w:rsidRPr="00C12835" w:rsidRDefault="00F84610" w:rsidP="004A4146">
            <w:pPr>
              <w:rPr>
                <w:rFonts w:eastAsia="Cambria"/>
              </w:rPr>
            </w:pPr>
            <w:r w:rsidRPr="00C12835">
              <w:rPr>
                <w:rFonts w:eastAsia="Cambria"/>
              </w:rPr>
              <w:lastRenderedPageBreak/>
              <w:t>7) Забезпечити висвітлення результатів діяльності місцевих рад безбар’єрності.</w:t>
            </w:r>
          </w:p>
        </w:tc>
        <w:tc>
          <w:tcPr>
            <w:tcW w:w="2126" w:type="dxa"/>
          </w:tcPr>
          <w:p w14:paraId="3A8BD4EA" w14:textId="77777777" w:rsidR="00F84610" w:rsidRPr="00C12835" w:rsidRDefault="00F84610" w:rsidP="004A4146">
            <w:pPr>
              <w:rPr>
                <w:rFonts w:eastAsia="Cambria"/>
              </w:rPr>
            </w:pPr>
            <w:r w:rsidRPr="00C12835">
              <w:rPr>
                <w:rFonts w:eastAsia="Cambria"/>
              </w:rPr>
              <w:t xml:space="preserve">Управління містобудування та архітектури обласної державної адміністрації, управління внутрішньої та інформаційної політики обласної державної адміністрації, військові адміністрації </w:t>
            </w:r>
            <w:r w:rsidRPr="00C12835">
              <w:rPr>
                <w:rFonts w:eastAsia="Cambria"/>
              </w:rPr>
              <w:lastRenderedPageBreak/>
              <w:t>населених пунктів деокупованих територіальних громад (за згодою)</w:t>
            </w:r>
          </w:p>
        </w:tc>
        <w:tc>
          <w:tcPr>
            <w:tcW w:w="1134" w:type="dxa"/>
          </w:tcPr>
          <w:p w14:paraId="2173E9C1" w14:textId="77777777" w:rsidR="00F84610" w:rsidRPr="00C12835" w:rsidRDefault="00F84610" w:rsidP="004A4146">
            <w:r w:rsidRPr="00C12835">
              <w:lastRenderedPageBreak/>
              <w:t xml:space="preserve">Грудень </w:t>
            </w:r>
          </w:p>
          <w:p w14:paraId="76DB554C" w14:textId="77777777" w:rsidR="00F84610" w:rsidRPr="00C12835" w:rsidRDefault="00F84610" w:rsidP="004A4146">
            <w:r w:rsidRPr="00C12835">
              <w:t>20</w:t>
            </w:r>
            <w:r w:rsidR="008C0DE6" w:rsidRPr="00C12835">
              <w:t>26</w:t>
            </w:r>
            <w:r w:rsidRPr="00C12835">
              <w:t xml:space="preserve"> року</w:t>
            </w:r>
          </w:p>
        </w:tc>
        <w:tc>
          <w:tcPr>
            <w:tcW w:w="993" w:type="dxa"/>
          </w:tcPr>
          <w:p w14:paraId="576429B0" w14:textId="77777777" w:rsidR="00F84610" w:rsidRPr="00C12835" w:rsidRDefault="00F84610" w:rsidP="004A4146"/>
        </w:tc>
        <w:tc>
          <w:tcPr>
            <w:tcW w:w="1417" w:type="dxa"/>
          </w:tcPr>
          <w:p w14:paraId="38A02020" w14:textId="77777777" w:rsidR="00F84610" w:rsidRPr="00C12835" w:rsidRDefault="00F84610" w:rsidP="004A4146">
            <w:r w:rsidRPr="00C12835">
              <w:t>Викон</w:t>
            </w:r>
            <w:r w:rsidR="008C0DE6" w:rsidRPr="00C12835">
              <w:t>ується</w:t>
            </w:r>
          </w:p>
        </w:tc>
        <w:tc>
          <w:tcPr>
            <w:tcW w:w="7938" w:type="dxa"/>
          </w:tcPr>
          <w:p w14:paraId="71FD47A2" w14:textId="77777777" w:rsidR="001F72E5" w:rsidRPr="00C12835" w:rsidRDefault="001F72E5" w:rsidP="001F72E5">
            <w:pPr>
              <w:jc w:val="both"/>
              <w:rPr>
                <w:rFonts w:eastAsia="Cambria"/>
              </w:rPr>
            </w:pPr>
            <w:r w:rsidRPr="00C12835">
              <w:rPr>
                <w:rFonts w:eastAsia="Cambria"/>
              </w:rPr>
              <w:t>Результати діяльності Ради безбар’єрності</w:t>
            </w:r>
            <w:r w:rsidRPr="00C12835">
              <w:t xml:space="preserve"> при Херсонській обласній державній (військовій) адміністрації</w:t>
            </w:r>
            <w:r w:rsidRPr="00C12835">
              <w:rPr>
                <w:rFonts w:eastAsia="Cambria"/>
              </w:rPr>
              <w:t xml:space="preserve"> висвітлюються на офіційному айті ОДА  за посиланням:</w:t>
            </w:r>
          </w:p>
          <w:p w14:paraId="1CB21428" w14:textId="77777777" w:rsidR="001F72E5" w:rsidRPr="00C12835" w:rsidRDefault="001F72E5" w:rsidP="001F72E5">
            <w:pPr>
              <w:jc w:val="both"/>
              <w:rPr>
                <w:rFonts w:eastAsia="Cambria"/>
                <w:lang w:val="uk-UA"/>
              </w:rPr>
            </w:pPr>
            <w:hyperlink r:id="rId930" w:history="1">
              <w:r w:rsidRPr="00C12835">
                <w:rPr>
                  <w:rStyle w:val="a5"/>
                  <w:rFonts w:eastAsia="Cambria"/>
                </w:rPr>
                <w:t>https://khoda.gov.ua/bezbariernist/rada-bezbariernosti</w:t>
              </w:r>
            </w:hyperlink>
          </w:p>
          <w:p w14:paraId="76BBF135" w14:textId="77777777" w:rsidR="001F72E5" w:rsidRDefault="001F72E5" w:rsidP="001F72E5">
            <w:pPr>
              <w:jc w:val="both"/>
              <w:rPr>
                <w:lang w:val="uk-UA"/>
              </w:rPr>
            </w:pPr>
            <w:hyperlink r:id="rId931" w:history="1">
              <w:r w:rsidRPr="00C12835">
                <w:rPr>
                  <w:rStyle w:val="a5"/>
                </w:rPr>
                <w:t>https</w:t>
              </w:r>
              <w:r w:rsidRPr="00C12835">
                <w:rPr>
                  <w:rStyle w:val="a5"/>
                  <w:lang w:val="uk-UA"/>
                </w:rPr>
                <w:t>://</w:t>
              </w:r>
              <w:r w:rsidRPr="00C12835">
                <w:rPr>
                  <w:rStyle w:val="a5"/>
                </w:rPr>
                <w:t>khoda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w:t>
              </w:r>
              <w:r w:rsidRPr="00C12835">
                <w:rPr>
                  <w:rStyle w:val="a5"/>
                </w:rPr>
                <w:t>vidbulos</w:t>
              </w:r>
              <w:r w:rsidRPr="00C12835">
                <w:rPr>
                  <w:rStyle w:val="a5"/>
                  <w:lang w:val="uk-UA"/>
                </w:rPr>
                <w:t>-</w:t>
              </w:r>
              <w:r w:rsidRPr="00C12835">
                <w:rPr>
                  <w:rStyle w:val="a5"/>
                </w:rPr>
                <w:t>cherhove</w:t>
              </w:r>
              <w:r w:rsidRPr="00C12835">
                <w:rPr>
                  <w:rStyle w:val="a5"/>
                  <w:lang w:val="uk-UA"/>
                </w:rPr>
                <w:t>-</w:t>
              </w:r>
              <w:r w:rsidRPr="00C12835">
                <w:rPr>
                  <w:rStyle w:val="a5"/>
                </w:rPr>
                <w:t>zasidannia</w:t>
              </w:r>
              <w:r w:rsidRPr="00C12835">
                <w:rPr>
                  <w:rStyle w:val="a5"/>
                  <w:lang w:val="uk-UA"/>
                </w:rPr>
                <w:t>-</w:t>
              </w:r>
              <w:r w:rsidRPr="00C12835">
                <w:rPr>
                  <w:rStyle w:val="a5"/>
                </w:rPr>
                <w:t>rady</w:t>
              </w:r>
              <w:r w:rsidRPr="00C12835">
                <w:rPr>
                  <w:rStyle w:val="a5"/>
                  <w:lang w:val="uk-UA"/>
                </w:rPr>
                <w:t>-</w:t>
              </w:r>
              <w:r w:rsidRPr="00C12835">
                <w:rPr>
                  <w:rStyle w:val="a5"/>
                </w:rPr>
                <w:t>bezbariernosti</w:t>
              </w:r>
              <w:r w:rsidRPr="00C12835">
                <w:rPr>
                  <w:rStyle w:val="a5"/>
                  <w:lang w:val="uk-UA"/>
                </w:rPr>
                <w:t>-</w:t>
              </w:r>
              <w:r w:rsidRPr="00C12835">
                <w:rPr>
                  <w:rStyle w:val="a5"/>
                </w:rPr>
                <w:t>pry</w:t>
              </w:r>
              <w:r w:rsidRPr="00C12835">
                <w:rPr>
                  <w:rStyle w:val="a5"/>
                  <w:lang w:val="uk-UA"/>
                </w:rPr>
                <w:t>-</w:t>
              </w:r>
              <w:r w:rsidRPr="00C12835">
                <w:rPr>
                  <w:rStyle w:val="a5"/>
                </w:rPr>
                <w:t>khersonskii</w:t>
              </w:r>
              <w:r w:rsidRPr="00C12835">
                <w:rPr>
                  <w:rStyle w:val="a5"/>
                  <w:lang w:val="uk-UA"/>
                </w:rPr>
                <w:t>-</w:t>
              </w:r>
              <w:r w:rsidRPr="00C12835">
                <w:rPr>
                  <w:rStyle w:val="a5"/>
                </w:rPr>
                <w:t>ova</w:t>
              </w:r>
            </w:hyperlink>
            <w:r w:rsidRPr="00C12835">
              <w:rPr>
                <w:lang w:val="uk-UA"/>
              </w:rPr>
              <w:t xml:space="preserve"> .</w:t>
            </w:r>
          </w:p>
          <w:p w14:paraId="232184AD" w14:textId="77777777" w:rsidR="00737866" w:rsidRPr="00737866" w:rsidRDefault="00737866" w:rsidP="001F72E5">
            <w:pPr>
              <w:jc w:val="both"/>
              <w:rPr>
                <w:lang w:val="uk-UA"/>
              </w:rPr>
            </w:pPr>
            <w:hyperlink r:id="rId932" w:history="1">
              <w:r w:rsidRPr="00737866">
                <w:rPr>
                  <w:rStyle w:val="a5"/>
                  <w:lang w:val="uk-UA"/>
                </w:rPr>
                <w:t>https://khoda.gov.ua/news/na-khersonshchyni-rozpochato-onlain-opytuvannia-shchodo-stanu-bezbariernosti</w:t>
              </w:r>
            </w:hyperlink>
            <w:r w:rsidRPr="00737866">
              <w:rPr>
                <w:lang w:val="uk-UA"/>
              </w:rPr>
              <w:t>.</w:t>
            </w:r>
          </w:p>
          <w:p w14:paraId="57EBB597" w14:textId="77777777" w:rsidR="001F72E5" w:rsidRPr="00C12835" w:rsidRDefault="001F72E5" w:rsidP="001F72E5">
            <w:pPr>
              <w:jc w:val="both"/>
              <w:rPr>
                <w:rFonts w:eastAsia="Cambria"/>
                <w:lang w:val="uk-UA"/>
              </w:rPr>
            </w:pPr>
            <w:r w:rsidRPr="00C12835">
              <w:rPr>
                <w:rFonts w:eastAsia="Cambria"/>
                <w:lang w:val="uk-UA"/>
              </w:rPr>
              <w:t xml:space="preserve"> Результати діяльності місцевих рад безбар’єрності висвітлюються на офіційних інформаційних платформах деокупованих територіальних громад в розділі «Безбар’єрність»:</w:t>
            </w:r>
          </w:p>
          <w:p w14:paraId="08A24C68" w14:textId="77777777" w:rsidR="001F72E5" w:rsidRPr="00C12835" w:rsidRDefault="001F72E5" w:rsidP="001F72E5">
            <w:pPr>
              <w:jc w:val="both"/>
              <w:rPr>
                <w:lang w:val="uk-UA"/>
              </w:rPr>
            </w:pPr>
            <w:hyperlink r:id="rId933">
              <w:r w:rsidRPr="00C12835">
                <w:rPr>
                  <w:rStyle w:val="a5"/>
                </w:rPr>
                <w:t>https</w:t>
              </w:r>
              <w:r w:rsidRPr="00C12835">
                <w:rPr>
                  <w:rStyle w:val="a5"/>
                  <w:lang w:val="uk-UA"/>
                </w:rPr>
                <w:t>://</w:t>
              </w:r>
              <w:r w:rsidRPr="00C12835">
                <w:rPr>
                  <w:rStyle w:val="a5"/>
                </w:rPr>
                <w:t>miskrada</w:t>
              </w:r>
              <w:r w:rsidRPr="00C12835">
                <w:rPr>
                  <w:rStyle w:val="a5"/>
                  <w:lang w:val="uk-UA"/>
                </w:rPr>
                <w:t>-</w:t>
              </w:r>
              <w:r w:rsidRPr="00C12835">
                <w:rPr>
                  <w:rStyle w:val="a5"/>
                </w:rPr>
                <w:t>ks</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prozoryi</w:t>
              </w:r>
              <w:r w:rsidRPr="00C12835">
                <w:rPr>
                  <w:rStyle w:val="a5"/>
                  <w:lang w:val="uk-UA"/>
                </w:rPr>
                <w:t>-</w:t>
              </w:r>
              <w:r w:rsidRPr="00C12835">
                <w:rPr>
                  <w:rStyle w:val="a5"/>
                </w:rPr>
                <w:t>kherson</w:t>
              </w:r>
              <w:r w:rsidRPr="00C12835">
                <w:rPr>
                  <w:rStyle w:val="a5"/>
                  <w:lang w:val="uk-UA"/>
                </w:rPr>
                <w:t>/</w:t>
              </w:r>
              <w:r w:rsidRPr="00C12835">
                <w:rPr>
                  <w:rStyle w:val="a5"/>
                </w:rPr>
                <w:t>bezbar</w:t>
              </w:r>
              <w:r w:rsidRPr="00C12835">
                <w:rPr>
                  <w:rStyle w:val="a5"/>
                  <w:lang w:val="uk-UA"/>
                </w:rPr>
                <w:t>-</w:t>
              </w:r>
              <w:r w:rsidRPr="00C12835">
                <w:rPr>
                  <w:rStyle w:val="a5"/>
                </w:rPr>
                <w:t>iernyj</w:t>
              </w:r>
              <w:r w:rsidRPr="00C12835">
                <w:rPr>
                  <w:rStyle w:val="a5"/>
                  <w:lang w:val="uk-UA"/>
                </w:rPr>
                <w:t>-</w:t>
              </w:r>
              <w:r w:rsidRPr="00C12835">
                <w:rPr>
                  <w:rStyle w:val="a5"/>
                </w:rPr>
                <w:t>prostir</w:t>
              </w:r>
              <w:r w:rsidRPr="00C12835">
                <w:rPr>
                  <w:rStyle w:val="a5"/>
                  <w:lang w:val="uk-UA"/>
                </w:rPr>
                <w:t>/</w:t>
              </w:r>
              <w:r w:rsidRPr="00C12835">
                <w:rPr>
                  <w:rStyle w:val="a5"/>
                </w:rPr>
                <w:t>rada</w:t>
              </w:r>
              <w:r w:rsidRPr="00C12835">
                <w:rPr>
                  <w:rStyle w:val="a5"/>
                  <w:lang w:val="uk-UA"/>
                </w:rPr>
                <w:t>-</w:t>
              </w:r>
              <w:r w:rsidRPr="00C12835">
                <w:rPr>
                  <w:rStyle w:val="a5"/>
                </w:rPr>
                <w:t>bezbar</w:t>
              </w:r>
              <w:r w:rsidRPr="00C12835">
                <w:rPr>
                  <w:rStyle w:val="a5"/>
                  <w:lang w:val="uk-UA"/>
                </w:rPr>
                <w:t>-</w:t>
              </w:r>
              <w:r w:rsidRPr="00C12835">
                <w:rPr>
                  <w:rStyle w:val="a5"/>
                </w:rPr>
                <w:t>iernosti</w:t>
              </w:r>
              <w:r w:rsidRPr="00C12835">
                <w:rPr>
                  <w:rStyle w:val="a5"/>
                  <w:lang w:val="uk-UA"/>
                </w:rPr>
                <w:t>-</w:t>
              </w:r>
              <w:r w:rsidRPr="00C12835">
                <w:rPr>
                  <w:rStyle w:val="a5"/>
                </w:rPr>
                <w:t>pry</w:t>
              </w:r>
              <w:r w:rsidRPr="00C12835">
                <w:rPr>
                  <w:rStyle w:val="a5"/>
                  <w:lang w:val="uk-UA"/>
                </w:rPr>
                <w:t>-</w:t>
              </w:r>
              <w:r w:rsidRPr="00C12835">
                <w:rPr>
                  <w:rStyle w:val="a5"/>
                </w:rPr>
                <w:t>khersonskomu</w:t>
              </w:r>
              <w:r w:rsidRPr="00C12835">
                <w:rPr>
                  <w:rStyle w:val="a5"/>
                  <w:lang w:val="uk-UA"/>
                </w:rPr>
                <w:t>-</w:t>
              </w:r>
              <w:r w:rsidRPr="00C12835">
                <w:rPr>
                  <w:rStyle w:val="a5"/>
                </w:rPr>
                <w:t>miskomu</w:t>
              </w:r>
              <w:r w:rsidRPr="00C12835">
                <w:rPr>
                  <w:rStyle w:val="a5"/>
                  <w:lang w:val="uk-UA"/>
                </w:rPr>
                <w:t>-</w:t>
              </w:r>
              <w:r w:rsidRPr="00C12835">
                <w:rPr>
                  <w:rStyle w:val="a5"/>
                </w:rPr>
                <w:t>holovi</w:t>
              </w:r>
              <w:r w:rsidRPr="00C12835">
                <w:rPr>
                  <w:rStyle w:val="a5"/>
                  <w:lang w:val="uk-UA"/>
                </w:rPr>
                <w:t>/</w:t>
              </w:r>
            </w:hyperlink>
          </w:p>
          <w:p w14:paraId="5559F07F" w14:textId="77777777" w:rsidR="001F72E5" w:rsidRPr="00C12835" w:rsidRDefault="001F72E5" w:rsidP="001F72E5">
            <w:pPr>
              <w:jc w:val="both"/>
              <w:rPr>
                <w:lang w:val="uk-UA"/>
              </w:rPr>
            </w:pPr>
            <w:hyperlink r:id="rId934"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/1771318749/</w:t>
              </w:r>
            </w:hyperlink>
          </w:p>
          <w:p w14:paraId="766C133F" w14:textId="77777777" w:rsidR="001F72E5" w:rsidRPr="00C12835" w:rsidRDefault="001F72E5" w:rsidP="001F72E5">
            <w:pPr>
              <w:jc w:val="both"/>
              <w:rPr>
                <w:lang w:val="uk-UA"/>
              </w:rPr>
            </w:pPr>
            <w:hyperlink r:id="rId935" w:history="1">
              <w:r w:rsidRPr="00C12835">
                <w:rPr>
                  <w:rStyle w:val="a5"/>
                </w:rPr>
                <w:t>https</w:t>
              </w:r>
              <w:r w:rsidRPr="00C12835">
                <w:rPr>
                  <w:rStyle w:val="a5"/>
                  <w:lang w:val="uk-UA"/>
                </w:rPr>
                <w:t>://</w:t>
              </w:r>
              <w:r w:rsidRPr="00C12835">
                <w:rPr>
                  <w:rStyle w:val="a5"/>
                </w:rPr>
                <w:t>kronau</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news</w:t>
              </w:r>
              <w:r w:rsidRPr="00C12835">
                <w:rPr>
                  <w:rStyle w:val="a5"/>
                  <w:lang w:val="uk-UA"/>
                </w:rPr>
                <w:t>/1772532343/</w:t>
              </w:r>
            </w:hyperlink>
            <w:r w:rsidRPr="00C12835">
              <w:rPr>
                <w:lang w:val="uk-UA"/>
              </w:rPr>
              <w:t xml:space="preserve"> </w:t>
            </w:r>
          </w:p>
          <w:p w14:paraId="2B2B534C" w14:textId="77777777" w:rsidR="00445AAD" w:rsidRPr="00C12835" w:rsidRDefault="00445AAD" w:rsidP="00445AAD">
            <w:pPr>
              <w:rPr>
                <w:lang w:val="uk-UA"/>
              </w:rPr>
            </w:pPr>
            <w:r w:rsidRPr="00C12835">
              <w:rPr>
                <w:rStyle w:val="a5"/>
                <w:rFonts w:eastAsia="Cambria"/>
                <w:noProof/>
              </w:rPr>
              <w:t>https</w:t>
            </w:r>
            <w:r w:rsidRPr="00C12835">
              <w:rPr>
                <w:rStyle w:val="a5"/>
                <w:rFonts w:eastAsia="Cambria"/>
                <w:noProof/>
                <w:lang w:val="uk-UA"/>
              </w:rPr>
              <w:t>://</w:t>
            </w:r>
            <w:r w:rsidRPr="00C12835">
              <w:rPr>
                <w:rStyle w:val="a5"/>
                <w:rFonts w:eastAsia="Cambria"/>
                <w:noProof/>
              </w:rPr>
              <w:t>kronau</w:t>
            </w:r>
            <w:r w:rsidRPr="00C12835">
              <w:rPr>
                <w:rStyle w:val="a5"/>
                <w:rFonts w:eastAsia="Cambria"/>
                <w:noProof/>
                <w:lang w:val="uk-UA"/>
              </w:rPr>
              <w:t>.</w:t>
            </w:r>
            <w:r w:rsidRPr="00C12835">
              <w:rPr>
                <w:rStyle w:val="a5"/>
                <w:rFonts w:eastAsia="Cambria"/>
                <w:noProof/>
              </w:rPr>
              <w:t>gov</w:t>
            </w:r>
            <w:r w:rsidRPr="00C12835">
              <w:rPr>
                <w:rStyle w:val="a5"/>
                <w:rFonts w:eastAsia="Cambria"/>
                <w:noProof/>
                <w:lang w:val="uk-UA"/>
              </w:rPr>
              <w:t>.</w:t>
            </w:r>
            <w:r w:rsidRPr="00C12835">
              <w:rPr>
                <w:rStyle w:val="a5"/>
                <w:rFonts w:eastAsia="Cambria"/>
                <w:noProof/>
              </w:rPr>
              <w:t>ua</w:t>
            </w:r>
            <w:r w:rsidRPr="00C12835">
              <w:rPr>
                <w:rStyle w:val="a5"/>
                <w:rFonts w:eastAsia="Cambria"/>
                <w:noProof/>
                <w:lang w:val="uk-UA"/>
              </w:rPr>
              <w:t>/</w:t>
            </w:r>
            <w:r w:rsidRPr="00C12835">
              <w:rPr>
                <w:rStyle w:val="a5"/>
                <w:rFonts w:eastAsia="Cambria"/>
                <w:noProof/>
              </w:rPr>
              <w:t>news</w:t>
            </w:r>
            <w:r w:rsidRPr="00C12835">
              <w:rPr>
                <w:rStyle w:val="a5"/>
                <w:rFonts w:eastAsia="Cambria"/>
                <w:noProof/>
                <w:lang w:val="uk-UA"/>
              </w:rPr>
              <w:t>/1779976252/</w:t>
            </w:r>
          </w:p>
          <w:p w14:paraId="38274461" w14:textId="77777777" w:rsidR="008C61FE" w:rsidRPr="00C12835" w:rsidRDefault="001F72E5" w:rsidP="00445AAD">
            <w:pPr>
              <w:rPr>
                <w:lang w:val="uk-UA"/>
              </w:rPr>
            </w:pPr>
            <w:hyperlink>
              <w:r w:rsidRPr="00C12835">
                <w:rPr>
                  <w:rStyle w:val="a5"/>
                  <w:rFonts w:eastAsia="Cambria"/>
                </w:rPr>
                <w:t>https</w:t>
              </w:r>
              <w:r w:rsidRPr="00C12835">
                <w:rPr>
                  <w:rStyle w:val="a5"/>
                  <w:rFonts w:eastAsia="Cambria"/>
                  <w:lang w:val="uk-UA"/>
                </w:rPr>
                <w:t>://</w:t>
              </w:r>
              <w:r w:rsidRPr="00C12835">
                <w:rPr>
                  <w:rStyle w:val="a5"/>
                  <w:rFonts w:eastAsia="Cambria"/>
                </w:rPr>
                <w:t>daryivska</w:t>
              </w:r>
              <w:r w:rsidRPr="00C12835">
                <w:rPr>
                  <w:rStyle w:val="a5"/>
                  <w:rFonts w:eastAsia="Cambria"/>
                  <w:lang w:val="uk-UA"/>
                </w:rPr>
                <w:t>-</w:t>
              </w:r>
              <w:r w:rsidRPr="00C12835">
                <w:rPr>
                  <w:rStyle w:val="a5"/>
                  <w:rFonts w:eastAsia="Cambria"/>
                </w:rPr>
                <w:t>gromada</w:t>
              </w:r>
              <w:r w:rsidRPr="00C12835">
                <w:rPr>
                  <w:rStyle w:val="a5"/>
                  <w:rFonts w:eastAsia="Cambria"/>
                  <w:lang w:val="uk-UA"/>
                </w:rPr>
                <w:t>.</w:t>
              </w:r>
              <w:r w:rsidRPr="00C12835">
                <w:rPr>
                  <w:rStyle w:val="a5"/>
                  <w:rFonts w:eastAsia="Cambria"/>
                </w:rPr>
                <w:t>gov</w:t>
              </w:r>
              <w:r w:rsidRPr="00C12835">
                <w:rPr>
                  <w:rStyle w:val="a5"/>
                  <w:rFonts w:eastAsia="Cambria"/>
                  <w:lang w:val="uk-UA"/>
                </w:rPr>
                <w:t>.</w:t>
              </w:r>
              <w:r w:rsidRPr="00C12835">
                <w:rPr>
                  <w:rStyle w:val="a5"/>
                  <w:rFonts w:eastAsia="Cambria"/>
                </w:rPr>
                <w:t>ua</w:t>
              </w:r>
              <w:r w:rsidRPr="00C12835">
                <w:rPr>
                  <w:rStyle w:val="a5"/>
                  <w:rFonts w:eastAsia="Cambria"/>
                  <w:lang w:val="uk-UA"/>
                </w:rPr>
                <w:t>/</w:t>
              </w:r>
              <w:r w:rsidRPr="00C12835">
                <w:rPr>
                  <w:rStyle w:val="a5"/>
                  <w:rFonts w:eastAsia="Cambria"/>
                </w:rPr>
                <w:t>news</w:t>
              </w:r>
              <w:r w:rsidRPr="00C12835">
                <w:rPr>
                  <w:rStyle w:val="a5"/>
                  <w:rFonts w:eastAsia="Cambria"/>
                  <w:lang w:val="uk-UA"/>
                </w:rPr>
                <w:t>/1772176906/</w:t>
              </w:r>
            </w:hyperlink>
          </w:p>
          <w:p w14:paraId="557718CD" w14:textId="77777777" w:rsidR="0041361B" w:rsidRPr="00C12835" w:rsidRDefault="0041361B" w:rsidP="0041361B">
            <w:pPr>
              <w:rPr>
                <w:lang w:val="uk-UA"/>
              </w:rPr>
            </w:pPr>
            <w:hyperlink r:id="rId936" w:history="1">
              <w:r w:rsidRPr="00C12835">
                <w:rPr>
                  <w:rStyle w:val="a5"/>
                </w:rPr>
                <w:t>https</w:t>
              </w:r>
              <w:r w:rsidRPr="00C12835">
                <w:rPr>
                  <w:rStyle w:val="a5"/>
                  <w:lang w:val="uk-UA"/>
                </w:rPr>
                <w:t>://</w:t>
              </w:r>
              <w:r w:rsidRPr="00C12835">
                <w:rPr>
                  <w:rStyle w:val="a5"/>
                </w:rPr>
                <w:t>drive</w:t>
              </w:r>
              <w:r w:rsidRPr="00C12835">
                <w:rPr>
                  <w:rStyle w:val="a5"/>
                  <w:lang w:val="uk-UA"/>
                </w:rPr>
                <w:t>.</w:t>
              </w:r>
              <w:r w:rsidRPr="00C12835">
                <w:rPr>
                  <w:rStyle w:val="a5"/>
                </w:rPr>
                <w:t>google</w:t>
              </w:r>
              <w:r w:rsidRPr="00C12835">
                <w:rPr>
                  <w:rStyle w:val="a5"/>
                  <w:lang w:val="uk-UA"/>
                </w:rPr>
                <w:t>.</w:t>
              </w:r>
              <w:r w:rsidRPr="00C12835">
                <w:rPr>
                  <w:rStyle w:val="a5"/>
                </w:rPr>
                <w:t>com</w:t>
              </w:r>
              <w:r w:rsidRPr="00C12835">
                <w:rPr>
                  <w:rStyle w:val="a5"/>
                  <w:lang w:val="uk-UA"/>
                </w:rPr>
                <w:t>/</w:t>
              </w:r>
              <w:r w:rsidRPr="00C12835">
                <w:rPr>
                  <w:rStyle w:val="a5"/>
                </w:rPr>
                <w:t>file</w:t>
              </w:r>
              <w:r w:rsidRPr="00C12835">
                <w:rPr>
                  <w:rStyle w:val="a5"/>
                  <w:lang w:val="uk-UA"/>
                </w:rPr>
                <w:t>/</w:t>
              </w:r>
              <w:r w:rsidRPr="00C12835">
                <w:rPr>
                  <w:rStyle w:val="a5"/>
                </w:rPr>
                <w:t>d</w:t>
              </w:r>
              <w:r w:rsidRPr="00C12835">
                <w:rPr>
                  <w:rStyle w:val="a5"/>
                  <w:lang w:val="uk-UA"/>
                </w:rPr>
                <w:t>/1</w:t>
              </w:r>
              <w:r w:rsidRPr="00C12835">
                <w:rPr>
                  <w:rStyle w:val="a5"/>
                </w:rPr>
                <w:t>GYaDTnCU</w:t>
              </w:r>
              <w:r w:rsidRPr="00C12835">
                <w:rPr>
                  <w:rStyle w:val="a5"/>
                  <w:lang w:val="uk-UA"/>
                </w:rPr>
                <w:t>-</w:t>
              </w:r>
              <w:r w:rsidRPr="00C12835">
                <w:rPr>
                  <w:rStyle w:val="a5"/>
                </w:rPr>
                <w:t>UQ</w:t>
              </w:r>
              <w:r w:rsidRPr="00C12835">
                <w:rPr>
                  <w:rStyle w:val="a5"/>
                  <w:lang w:val="uk-UA"/>
                </w:rPr>
                <w:t>0</w:t>
              </w:r>
              <w:r w:rsidRPr="00C12835">
                <w:rPr>
                  <w:rStyle w:val="a5"/>
                </w:rPr>
                <w:t>SWjocSxF</w:t>
              </w:r>
              <w:r w:rsidRPr="00C12835">
                <w:rPr>
                  <w:rStyle w:val="a5"/>
                  <w:lang w:val="uk-UA"/>
                </w:rPr>
                <w:t>0</w:t>
              </w:r>
              <w:r w:rsidRPr="00C12835">
                <w:rPr>
                  <w:rStyle w:val="a5"/>
                </w:rPr>
                <w:t>xd</w:t>
              </w:r>
              <w:r w:rsidRPr="00C12835">
                <w:rPr>
                  <w:rStyle w:val="a5"/>
                  <w:lang w:val="uk-UA"/>
                </w:rPr>
                <w:t>72</w:t>
              </w:r>
              <w:r w:rsidRPr="00C12835">
                <w:rPr>
                  <w:rStyle w:val="a5"/>
                </w:rPr>
                <w:t>XKh</w:t>
              </w:r>
              <w:r w:rsidRPr="00C12835">
                <w:rPr>
                  <w:rStyle w:val="a5"/>
                  <w:lang w:val="uk-UA"/>
                </w:rPr>
                <w:t>1</w:t>
              </w:r>
              <w:r w:rsidRPr="00C12835">
                <w:rPr>
                  <w:rStyle w:val="a5"/>
                </w:rPr>
                <w:t>hYt</w:t>
              </w:r>
              <w:r w:rsidRPr="00C12835">
                <w:rPr>
                  <w:rStyle w:val="a5"/>
                  <w:lang w:val="uk-UA"/>
                </w:rPr>
                <w:t>/</w:t>
              </w:r>
              <w:r w:rsidRPr="00C12835">
                <w:rPr>
                  <w:rStyle w:val="a5"/>
                </w:rPr>
                <w:t>view</w:t>
              </w:r>
              <w:r w:rsidRPr="00C12835">
                <w:rPr>
                  <w:rStyle w:val="a5"/>
                  <w:lang w:val="uk-UA"/>
                </w:rPr>
                <w:t>?</w:t>
              </w:r>
              <w:r w:rsidRPr="00C12835">
                <w:rPr>
                  <w:rStyle w:val="a5"/>
                </w:rPr>
                <w:t>usp</w:t>
              </w:r>
              <w:r w:rsidRPr="00C12835">
                <w:rPr>
                  <w:rStyle w:val="a5"/>
                  <w:lang w:val="uk-UA"/>
                </w:rPr>
                <w:t>=</w:t>
              </w:r>
              <w:r w:rsidRPr="00C12835">
                <w:rPr>
                  <w:rStyle w:val="a5"/>
                </w:rPr>
                <w:t>sharing</w:t>
              </w:r>
            </w:hyperlink>
          </w:p>
          <w:p w14:paraId="54FF48F6" w14:textId="77777777" w:rsidR="00737866" w:rsidRDefault="0041361B" w:rsidP="004277D5">
            <w:pPr>
              <w:jc w:val="both"/>
              <w:rPr>
                <w:lang w:val="uk-UA"/>
              </w:rPr>
            </w:pPr>
            <w:hyperlink r:id="rId937" w:history="1">
              <w:r w:rsidRPr="00C12835">
                <w:rPr>
                  <w:rStyle w:val="a5"/>
                </w:rPr>
                <w:t>https</w:t>
              </w:r>
              <w:r w:rsidRPr="00C12835">
                <w:rPr>
                  <w:rStyle w:val="a5"/>
                  <w:lang w:val="uk-UA"/>
                </w:rPr>
                <w:t>://</w:t>
              </w:r>
              <w:r w:rsidRPr="00C12835">
                <w:rPr>
                  <w:rStyle w:val="a5"/>
                </w:rPr>
                <w:t>drive</w:t>
              </w:r>
              <w:r w:rsidRPr="00C12835">
                <w:rPr>
                  <w:rStyle w:val="a5"/>
                  <w:lang w:val="uk-UA"/>
                </w:rPr>
                <w:t>.</w:t>
              </w:r>
              <w:r w:rsidRPr="00C12835">
                <w:rPr>
                  <w:rStyle w:val="a5"/>
                </w:rPr>
                <w:t>google</w:t>
              </w:r>
              <w:r w:rsidRPr="00C12835">
                <w:rPr>
                  <w:rStyle w:val="a5"/>
                  <w:lang w:val="uk-UA"/>
                </w:rPr>
                <w:t>.</w:t>
              </w:r>
              <w:r w:rsidRPr="00C12835">
                <w:rPr>
                  <w:rStyle w:val="a5"/>
                </w:rPr>
                <w:t>com</w:t>
              </w:r>
              <w:r w:rsidRPr="00C12835">
                <w:rPr>
                  <w:rStyle w:val="a5"/>
                  <w:lang w:val="uk-UA"/>
                </w:rPr>
                <w:t>/</w:t>
              </w:r>
              <w:r w:rsidRPr="00C12835">
                <w:rPr>
                  <w:rStyle w:val="a5"/>
                </w:rPr>
                <w:t>file</w:t>
              </w:r>
              <w:r w:rsidRPr="00C12835">
                <w:rPr>
                  <w:rStyle w:val="a5"/>
                  <w:lang w:val="uk-UA"/>
                </w:rPr>
                <w:t>/</w:t>
              </w:r>
              <w:r w:rsidRPr="00C12835">
                <w:rPr>
                  <w:rStyle w:val="a5"/>
                </w:rPr>
                <w:t>d</w:t>
              </w:r>
              <w:r w:rsidRPr="00C12835">
                <w:rPr>
                  <w:rStyle w:val="a5"/>
                  <w:lang w:val="uk-UA"/>
                </w:rPr>
                <w:t>/1</w:t>
              </w:r>
              <w:r w:rsidRPr="00C12835">
                <w:rPr>
                  <w:rStyle w:val="a5"/>
                </w:rPr>
                <w:t>ZbR</w:t>
              </w:r>
              <w:r w:rsidRPr="00C12835">
                <w:rPr>
                  <w:rStyle w:val="a5"/>
                  <w:lang w:val="uk-UA"/>
                </w:rPr>
                <w:t>5</w:t>
              </w:r>
              <w:r w:rsidRPr="00C12835">
                <w:rPr>
                  <w:rStyle w:val="a5"/>
                </w:rPr>
                <w:t>G</w:t>
              </w:r>
              <w:r w:rsidRPr="00C12835">
                <w:rPr>
                  <w:rStyle w:val="a5"/>
                  <w:lang w:val="uk-UA"/>
                </w:rPr>
                <w:t>8</w:t>
              </w:r>
              <w:r w:rsidRPr="00C12835">
                <w:rPr>
                  <w:rStyle w:val="a5"/>
                </w:rPr>
                <w:t>mGoLnUDq</w:t>
              </w:r>
              <w:r w:rsidRPr="00C12835">
                <w:rPr>
                  <w:rStyle w:val="a5"/>
                  <w:lang w:val="uk-UA"/>
                </w:rPr>
                <w:t>69</w:t>
              </w:r>
              <w:r w:rsidRPr="00C12835">
                <w:rPr>
                  <w:rStyle w:val="a5"/>
                </w:rPr>
                <w:t>jeX</w:t>
              </w:r>
              <w:r w:rsidRPr="00C12835">
                <w:rPr>
                  <w:rStyle w:val="a5"/>
                  <w:lang w:val="uk-UA"/>
                </w:rPr>
                <w:t>3</w:t>
              </w:r>
              <w:r w:rsidRPr="00C12835">
                <w:rPr>
                  <w:rStyle w:val="a5"/>
                </w:rPr>
                <w:t>mrCC</w:t>
              </w:r>
              <w:r w:rsidRPr="00C12835">
                <w:rPr>
                  <w:rStyle w:val="a5"/>
                  <w:lang w:val="uk-UA"/>
                </w:rPr>
                <w:t>5</w:t>
              </w:r>
              <w:r w:rsidRPr="00C12835">
                <w:rPr>
                  <w:rStyle w:val="a5"/>
                </w:rPr>
                <w:t>pgHaZA</w:t>
              </w:r>
              <w:r w:rsidRPr="00C12835">
                <w:rPr>
                  <w:rStyle w:val="a5"/>
                  <w:lang w:val="uk-UA"/>
                </w:rPr>
                <w:t>-/</w:t>
              </w:r>
              <w:r w:rsidRPr="00C12835">
                <w:rPr>
                  <w:rStyle w:val="a5"/>
                </w:rPr>
                <w:t>view</w:t>
              </w:r>
              <w:r w:rsidRPr="00C12835">
                <w:rPr>
                  <w:rStyle w:val="a5"/>
                  <w:lang w:val="uk-UA"/>
                </w:rPr>
                <w:t>?</w:t>
              </w:r>
              <w:r w:rsidRPr="00C12835">
                <w:rPr>
                  <w:rStyle w:val="a5"/>
                </w:rPr>
                <w:t>usp</w:t>
              </w:r>
              <w:r w:rsidRPr="00C12835">
                <w:rPr>
                  <w:rStyle w:val="a5"/>
                  <w:lang w:val="uk-UA"/>
                </w:rPr>
                <w:t>=</w:t>
              </w:r>
              <w:r w:rsidRPr="00C12835">
                <w:rPr>
                  <w:rStyle w:val="a5"/>
                </w:rPr>
                <w:t>sharing</w:t>
              </w:r>
            </w:hyperlink>
            <w:r w:rsidR="00445AAD" w:rsidRPr="00C12835">
              <w:rPr>
                <w:lang w:val="uk-UA"/>
              </w:rPr>
              <w:t xml:space="preserve"> .</w:t>
            </w:r>
            <w:r w:rsidR="00860101" w:rsidRPr="00C12835">
              <w:rPr>
                <w:lang w:val="uk-UA"/>
              </w:rPr>
              <w:t xml:space="preserve"> </w:t>
            </w:r>
          </w:p>
          <w:p w14:paraId="609EF30F" w14:textId="77777777" w:rsidR="00737866" w:rsidRPr="00737866" w:rsidRDefault="00737866" w:rsidP="00737866">
            <w:pPr>
              <w:rPr>
                <w:rFonts w:eastAsia="Cambria"/>
                <w:noProof/>
                <w:lang w:val="uk-UA"/>
              </w:rPr>
            </w:pPr>
            <w:hyperlink r:id="rId938" w:history="1">
              <w:r w:rsidRPr="008C5926">
                <w:rPr>
                  <w:rStyle w:val="a5"/>
                  <w:rFonts w:eastAsia="Cambria"/>
                  <w:noProof/>
                </w:rPr>
                <w:t>https</w:t>
              </w:r>
              <w:r w:rsidRPr="008C5926">
                <w:rPr>
                  <w:rStyle w:val="a5"/>
                  <w:rFonts w:eastAsia="Cambria"/>
                  <w:noProof/>
                  <w:lang w:val="uk-UA"/>
                </w:rPr>
                <w:t>://</w:t>
              </w:r>
              <w:r w:rsidRPr="008C5926">
                <w:rPr>
                  <w:rStyle w:val="a5"/>
                  <w:rFonts w:eastAsia="Cambria"/>
                  <w:noProof/>
                </w:rPr>
                <w:t>borozenska</w:t>
              </w:r>
              <w:r w:rsidRPr="008C5926">
                <w:rPr>
                  <w:rStyle w:val="a5"/>
                  <w:rFonts w:eastAsia="Cambria"/>
                  <w:noProof/>
                  <w:lang w:val="uk-UA"/>
                </w:rPr>
                <w:t>-</w:t>
              </w:r>
              <w:r w:rsidRPr="008C5926">
                <w:rPr>
                  <w:rStyle w:val="a5"/>
                  <w:rFonts w:eastAsia="Cambria"/>
                  <w:noProof/>
                </w:rPr>
                <w:t>gromada</w:t>
              </w:r>
              <w:r w:rsidRPr="008C5926">
                <w:rPr>
                  <w:rStyle w:val="a5"/>
                  <w:rFonts w:eastAsia="Cambria"/>
                  <w:noProof/>
                  <w:lang w:val="uk-UA"/>
                </w:rPr>
                <w:t>.</w:t>
              </w:r>
              <w:r w:rsidRPr="008C5926">
                <w:rPr>
                  <w:rStyle w:val="a5"/>
                  <w:rFonts w:eastAsia="Cambria"/>
                  <w:noProof/>
                </w:rPr>
                <w:t>gov</w:t>
              </w:r>
              <w:r w:rsidRPr="008C5926">
                <w:rPr>
                  <w:rStyle w:val="a5"/>
                  <w:rFonts w:eastAsia="Cambria"/>
                  <w:noProof/>
                  <w:lang w:val="uk-UA"/>
                </w:rPr>
                <w:t>.</w:t>
              </w:r>
              <w:r w:rsidRPr="008C5926">
                <w:rPr>
                  <w:rStyle w:val="a5"/>
                  <w:rFonts w:eastAsia="Cambria"/>
                  <w:noProof/>
                </w:rPr>
                <w:t>ua</w:t>
              </w:r>
              <w:r w:rsidRPr="008C5926">
                <w:rPr>
                  <w:rStyle w:val="a5"/>
                  <w:rFonts w:eastAsia="Cambria"/>
                  <w:noProof/>
                  <w:lang w:val="uk-UA"/>
                </w:rPr>
                <w:t>/</w:t>
              </w:r>
              <w:r w:rsidRPr="008C5926">
                <w:rPr>
                  <w:rStyle w:val="a5"/>
                  <w:rFonts w:eastAsia="Cambria"/>
                  <w:noProof/>
                </w:rPr>
                <w:t>bezbar</w:t>
              </w:r>
              <w:r w:rsidRPr="008C5926">
                <w:rPr>
                  <w:rStyle w:val="a5"/>
                  <w:rFonts w:eastAsia="Cambria"/>
                  <w:noProof/>
                  <w:lang w:val="uk-UA"/>
                </w:rPr>
                <w:t>%</w:t>
              </w:r>
              <w:r w:rsidRPr="008C5926">
                <w:rPr>
                  <w:rStyle w:val="a5"/>
                  <w:rFonts w:eastAsia="Cambria"/>
                  <w:noProof/>
                </w:rPr>
                <w:t>E</w:t>
              </w:r>
              <w:r w:rsidRPr="008C5926">
                <w:rPr>
                  <w:rStyle w:val="a5"/>
                  <w:rFonts w:eastAsia="Cambria"/>
                  <w:noProof/>
                  <w:lang w:val="uk-UA"/>
                </w:rPr>
                <w:t>2%80%99</w:t>
              </w:r>
              <w:r w:rsidRPr="008C5926">
                <w:rPr>
                  <w:rStyle w:val="a5"/>
                  <w:rFonts w:eastAsia="Cambria"/>
                  <w:noProof/>
                </w:rPr>
                <w:t>ernost</w:t>
              </w:r>
              <w:r w:rsidRPr="008C5926">
                <w:rPr>
                  <w:rStyle w:val="a5"/>
                  <w:rFonts w:eastAsia="Cambria"/>
                  <w:noProof/>
                  <w:lang w:val="uk-UA"/>
                </w:rPr>
                <w:t>-14-04-21-04-04-2025/</w:t>
              </w:r>
            </w:hyperlink>
            <w:r w:rsidRPr="008C5926">
              <w:rPr>
                <w:rFonts w:eastAsia="Cambria"/>
                <w:noProof/>
                <w:lang w:val="uk-UA"/>
              </w:rPr>
              <w:t xml:space="preserve"> </w:t>
            </w:r>
          </w:p>
          <w:p w14:paraId="4CDF83A7" w14:textId="77777777" w:rsidR="00737866" w:rsidRPr="00737866" w:rsidRDefault="00737866" w:rsidP="00737866">
            <w:pPr>
              <w:rPr>
                <w:rFonts w:ascii="Cambria" w:eastAsia="Cambria" w:hAnsi="Cambria"/>
                <w:lang w:val="uk-UA"/>
              </w:rPr>
            </w:pPr>
            <w:hyperlink r:id="rId939" w:history="1">
              <w:r w:rsidRPr="008C5926">
                <w:rPr>
                  <w:rStyle w:val="a5"/>
                  <w:rFonts w:ascii="Cambria" w:eastAsia="Cambria" w:hAnsi="Cambria"/>
                </w:rPr>
                <w:t>https</w:t>
              </w:r>
              <w:r w:rsidRPr="00737866">
                <w:rPr>
                  <w:rStyle w:val="a5"/>
                  <w:rFonts w:ascii="Cambria" w:eastAsia="Cambria" w:hAnsi="Cambria"/>
                  <w:lang w:val="uk-UA"/>
                </w:rPr>
                <w:t>://</w:t>
              </w:r>
              <w:r w:rsidRPr="008C5926">
                <w:rPr>
                  <w:rStyle w:val="a5"/>
                  <w:rFonts w:ascii="Cambria" w:eastAsia="Cambria" w:hAnsi="Cambria"/>
                </w:rPr>
                <w:t>borozenska</w:t>
              </w:r>
              <w:r w:rsidRPr="00737866">
                <w:rPr>
                  <w:rStyle w:val="a5"/>
                  <w:rFonts w:ascii="Cambria" w:eastAsia="Cambria" w:hAnsi="Cambria"/>
                  <w:lang w:val="uk-UA"/>
                </w:rPr>
                <w:t>-</w:t>
              </w:r>
              <w:r w:rsidRPr="008C5926">
                <w:rPr>
                  <w:rStyle w:val="a5"/>
                  <w:rFonts w:ascii="Cambria" w:eastAsia="Cambria" w:hAnsi="Cambria"/>
                </w:rPr>
                <w:t>gromada</w:t>
              </w:r>
              <w:r w:rsidRPr="00737866">
                <w:rPr>
                  <w:rStyle w:val="a5"/>
                  <w:rFonts w:ascii="Cambria" w:eastAsia="Cambria" w:hAnsi="Cambria"/>
                  <w:lang w:val="uk-UA"/>
                </w:rPr>
                <w:t>.</w:t>
              </w:r>
              <w:r w:rsidRPr="008C5926">
                <w:rPr>
                  <w:rStyle w:val="a5"/>
                  <w:rFonts w:ascii="Cambria" w:eastAsia="Cambria" w:hAnsi="Cambria"/>
                </w:rPr>
                <w:t>gov</w:t>
              </w:r>
              <w:r w:rsidRPr="00737866">
                <w:rPr>
                  <w:rStyle w:val="a5"/>
                  <w:rFonts w:ascii="Cambria" w:eastAsia="Cambria" w:hAnsi="Cambria"/>
                  <w:lang w:val="uk-UA"/>
                </w:rPr>
                <w:t>.</w:t>
              </w:r>
              <w:r w:rsidRPr="008C5926">
                <w:rPr>
                  <w:rStyle w:val="a5"/>
                  <w:rFonts w:ascii="Cambria" w:eastAsia="Cambria" w:hAnsi="Cambria"/>
                </w:rPr>
                <w:t>ua</w:t>
              </w:r>
              <w:r w:rsidRPr="00737866">
                <w:rPr>
                  <w:rStyle w:val="a5"/>
                  <w:rFonts w:ascii="Cambria" w:eastAsia="Cambria" w:hAnsi="Cambria"/>
                  <w:lang w:val="uk-UA"/>
                </w:rPr>
                <w:t>/</w:t>
              </w:r>
              <w:r w:rsidRPr="008C5926">
                <w:rPr>
                  <w:rStyle w:val="a5"/>
                  <w:rFonts w:ascii="Cambria" w:eastAsia="Cambria" w:hAnsi="Cambria"/>
                </w:rPr>
                <w:t>protokoli</w:t>
              </w:r>
              <w:r w:rsidRPr="00737866">
                <w:rPr>
                  <w:rStyle w:val="a5"/>
                  <w:rFonts w:ascii="Cambria" w:eastAsia="Cambria" w:hAnsi="Cambria"/>
                  <w:lang w:val="uk-UA"/>
                </w:rPr>
                <w:t>-</w:t>
              </w:r>
              <w:r w:rsidRPr="008C5926">
                <w:rPr>
                  <w:rStyle w:val="a5"/>
                  <w:rFonts w:ascii="Cambria" w:eastAsia="Cambria" w:hAnsi="Cambria"/>
                </w:rPr>
                <w:t>zasidannya</w:t>
              </w:r>
              <w:r w:rsidRPr="00737866">
                <w:rPr>
                  <w:rStyle w:val="a5"/>
                  <w:rFonts w:ascii="Cambria" w:eastAsia="Cambria" w:hAnsi="Cambria"/>
                  <w:lang w:val="uk-UA"/>
                </w:rPr>
                <w:t>-</w:t>
              </w:r>
              <w:r w:rsidRPr="008C5926">
                <w:rPr>
                  <w:rStyle w:val="a5"/>
                  <w:rFonts w:ascii="Cambria" w:eastAsia="Cambria" w:hAnsi="Cambria"/>
                </w:rPr>
                <w:t>radi</w:t>
              </w:r>
              <w:r w:rsidRPr="00737866">
                <w:rPr>
                  <w:rStyle w:val="a5"/>
                  <w:rFonts w:ascii="Cambria" w:eastAsia="Cambria" w:hAnsi="Cambria"/>
                  <w:lang w:val="uk-UA"/>
                </w:rPr>
                <w:t>-</w:t>
              </w:r>
              <w:r w:rsidRPr="008C5926">
                <w:rPr>
                  <w:rStyle w:val="a5"/>
                  <w:rFonts w:ascii="Cambria" w:eastAsia="Cambria" w:hAnsi="Cambria"/>
                </w:rPr>
                <w:t>bezbarernosti</w:t>
              </w:r>
              <w:r w:rsidRPr="00737866">
                <w:rPr>
                  <w:rStyle w:val="a5"/>
                  <w:rFonts w:ascii="Cambria" w:eastAsia="Cambria" w:hAnsi="Cambria"/>
                  <w:lang w:val="uk-UA"/>
                </w:rPr>
                <w:t>-13-57-14-01-07-2026/</w:t>
              </w:r>
            </w:hyperlink>
            <w:r w:rsidRPr="00737866">
              <w:rPr>
                <w:rFonts w:ascii="Cambria" w:eastAsia="Cambria" w:hAnsi="Cambria"/>
                <w:lang w:val="uk-UA"/>
              </w:rPr>
              <w:t xml:space="preserve"> </w:t>
            </w:r>
          </w:p>
          <w:p w14:paraId="35CA8B84" w14:textId="77777777" w:rsidR="00737866" w:rsidRDefault="00737866" w:rsidP="004277D5">
            <w:pPr>
              <w:jc w:val="both"/>
              <w:rPr>
                <w:lang w:val="uk-UA"/>
              </w:rPr>
            </w:pPr>
            <w:hyperlink r:id="rId940" w:history="1">
              <w:r w:rsidRPr="008C5926">
                <w:rPr>
                  <w:rStyle w:val="a5"/>
                  <w:rFonts w:eastAsia="Cambria"/>
                </w:rPr>
                <w:t>https</w:t>
              </w:r>
              <w:r w:rsidRPr="00737866">
                <w:rPr>
                  <w:rStyle w:val="a5"/>
                  <w:rFonts w:eastAsia="Cambria"/>
                  <w:lang w:val="uk-UA"/>
                </w:rPr>
                <w:t>://</w:t>
              </w:r>
              <w:r w:rsidRPr="008C5926">
                <w:rPr>
                  <w:rStyle w:val="a5"/>
                  <w:rFonts w:eastAsia="Cambria"/>
                </w:rPr>
                <w:t>kalynivske</w:t>
              </w:r>
              <w:r w:rsidRPr="00737866">
                <w:rPr>
                  <w:rStyle w:val="a5"/>
                  <w:rFonts w:eastAsia="Cambria"/>
                  <w:lang w:val="uk-UA"/>
                </w:rPr>
                <w:t>-</w:t>
              </w:r>
              <w:r w:rsidRPr="008C5926">
                <w:rPr>
                  <w:rStyle w:val="a5"/>
                  <w:rFonts w:eastAsia="Cambria"/>
                </w:rPr>
                <w:t>gromada</w:t>
              </w:r>
              <w:r w:rsidRPr="00737866">
                <w:rPr>
                  <w:rStyle w:val="a5"/>
                  <w:rFonts w:eastAsia="Cambria"/>
                  <w:lang w:val="uk-UA"/>
                </w:rPr>
                <w:t>.</w:t>
              </w:r>
              <w:r w:rsidRPr="008C5926">
                <w:rPr>
                  <w:rStyle w:val="a5"/>
                  <w:rFonts w:eastAsia="Cambria"/>
                </w:rPr>
                <w:t>gov</w:t>
              </w:r>
              <w:r w:rsidRPr="00737866">
                <w:rPr>
                  <w:rStyle w:val="a5"/>
                  <w:rFonts w:eastAsia="Cambria"/>
                  <w:lang w:val="uk-UA"/>
                </w:rPr>
                <w:t>.</w:t>
              </w:r>
              <w:r w:rsidRPr="008C5926">
                <w:rPr>
                  <w:rStyle w:val="a5"/>
                  <w:rFonts w:eastAsia="Cambria"/>
                </w:rPr>
                <w:t>ua</w:t>
              </w:r>
              <w:r w:rsidRPr="00737866">
                <w:rPr>
                  <w:rStyle w:val="a5"/>
                  <w:rFonts w:eastAsia="Cambria"/>
                  <w:lang w:val="uk-UA"/>
                </w:rPr>
                <w:t>/</w:t>
              </w:r>
              <w:r w:rsidRPr="008C5926">
                <w:rPr>
                  <w:rStyle w:val="a5"/>
                  <w:rFonts w:eastAsia="Cambria"/>
                </w:rPr>
                <w:t>news</w:t>
              </w:r>
              <w:r w:rsidRPr="00737866">
                <w:rPr>
                  <w:rStyle w:val="a5"/>
                  <w:rFonts w:eastAsia="Cambria"/>
                  <w:lang w:val="uk-UA"/>
                </w:rPr>
                <w:t>/1740993090/</w:t>
              </w:r>
            </w:hyperlink>
          </w:p>
          <w:p w14:paraId="3657055F" w14:textId="77777777" w:rsidR="00737866" w:rsidRPr="00C12835" w:rsidRDefault="00737866" w:rsidP="004277D5">
            <w:pPr>
              <w:jc w:val="both"/>
              <w:rPr>
                <w:lang w:val="uk-UA"/>
              </w:rPr>
            </w:pPr>
            <w:hyperlink r:id="rId941" w:history="1">
              <w:r w:rsidRPr="008C5926">
                <w:rPr>
                  <w:rStyle w:val="a5"/>
                </w:rPr>
                <w:t>https</w:t>
              </w:r>
              <w:r w:rsidRPr="00737866">
                <w:rPr>
                  <w:rStyle w:val="a5"/>
                  <w:lang w:val="uk-UA"/>
                </w:rPr>
                <w:t>://</w:t>
              </w:r>
              <w:r w:rsidRPr="008C5926">
                <w:rPr>
                  <w:rStyle w:val="a5"/>
                </w:rPr>
                <w:t>nvoron</w:t>
              </w:r>
              <w:r w:rsidRPr="00737866">
                <w:rPr>
                  <w:rStyle w:val="a5"/>
                  <w:lang w:val="uk-UA"/>
                </w:rPr>
                <w:t>.</w:t>
              </w:r>
              <w:r w:rsidRPr="008C5926">
                <w:rPr>
                  <w:rStyle w:val="a5"/>
                </w:rPr>
                <w:t>gov</w:t>
              </w:r>
              <w:r w:rsidRPr="00737866">
                <w:rPr>
                  <w:rStyle w:val="a5"/>
                  <w:lang w:val="uk-UA"/>
                </w:rPr>
                <w:t>.</w:t>
              </w:r>
              <w:r w:rsidRPr="008C5926">
                <w:rPr>
                  <w:rStyle w:val="a5"/>
                </w:rPr>
                <w:t>ua</w:t>
              </w:r>
              <w:r w:rsidRPr="00737866">
                <w:rPr>
                  <w:rStyle w:val="a5"/>
                  <w:lang w:val="uk-UA"/>
                </w:rPr>
                <w:t>/</w:t>
              </w:r>
              <w:r w:rsidRPr="008C5926">
                <w:rPr>
                  <w:rStyle w:val="a5"/>
                </w:rPr>
                <w:t>rada</w:t>
              </w:r>
              <w:r w:rsidRPr="00737866">
                <w:rPr>
                  <w:rStyle w:val="a5"/>
                  <w:lang w:val="uk-UA"/>
                </w:rPr>
                <w:t>-</w:t>
              </w:r>
              <w:r w:rsidRPr="008C5926">
                <w:rPr>
                  <w:rStyle w:val="a5"/>
                </w:rPr>
                <w:t>bezbarernosti</w:t>
              </w:r>
              <w:r w:rsidRPr="00737866">
                <w:rPr>
                  <w:rStyle w:val="a5"/>
                  <w:lang w:val="uk-UA"/>
                </w:rPr>
                <w:t>-12-09-22-29-11-2024/;</w:t>
              </w:r>
            </w:hyperlink>
          </w:p>
          <w:p w14:paraId="4375CCC0" w14:textId="77777777" w:rsidR="00737866" w:rsidRPr="00C12835" w:rsidRDefault="00183733" w:rsidP="00737866">
            <w:pPr>
              <w:jc w:val="both"/>
              <w:rPr>
                <w:lang w:val="uk-UA"/>
              </w:rPr>
            </w:pPr>
            <w:r w:rsidRPr="00C12835">
              <w:rPr>
                <w:lang w:val="uk-UA"/>
              </w:rPr>
              <w:t>Протоколи засідань розміщуються на офіційному сайті Тягинської сільської ради у розділі “Соціальний захист” підрозділі “Безбар’єрний простір”.</w:t>
            </w:r>
          </w:p>
        </w:tc>
      </w:tr>
      <w:tr w:rsidR="003E1C4F" w:rsidRPr="007808B4" w14:paraId="6D593607" w14:textId="77777777" w:rsidTr="002C2DD4">
        <w:tc>
          <w:tcPr>
            <w:tcW w:w="1951" w:type="dxa"/>
          </w:tcPr>
          <w:p w14:paraId="4BB5CD5A" w14:textId="77777777" w:rsidR="003E1C4F" w:rsidRPr="00C12835" w:rsidRDefault="003E1C4F" w:rsidP="004A4146">
            <w:r w:rsidRPr="00C12835">
              <w:lastRenderedPageBreak/>
              <w:t>8)</w:t>
            </w:r>
            <w:r w:rsidR="00282FA4" w:rsidRPr="00C12835">
              <w:rPr>
                <w:lang w:val="uk-UA"/>
              </w:rPr>
              <w:t xml:space="preserve"> </w:t>
            </w:r>
            <w:r w:rsidR="00F57C24" w:rsidRPr="00C12835">
              <w:t>Р</w:t>
            </w:r>
            <w:r w:rsidRPr="00C12835">
              <w:t>озробити обласний та</w:t>
            </w:r>
          </w:p>
          <w:p w14:paraId="1893D861" w14:textId="77777777" w:rsidR="003E1C4F" w:rsidRPr="00C12835" w:rsidRDefault="003E1C4F" w:rsidP="004A4146">
            <w:r w:rsidRPr="00C12835">
              <w:t>місцеві плани заходів із</w:t>
            </w:r>
          </w:p>
          <w:p w14:paraId="7AE0BD2D" w14:textId="77777777" w:rsidR="003E1C4F" w:rsidRPr="00C12835" w:rsidRDefault="003E1C4F" w:rsidP="004A4146">
            <w:r w:rsidRPr="00C12835">
              <w:t>впровадження безбар’єрного</w:t>
            </w:r>
          </w:p>
          <w:p w14:paraId="1AC6738B" w14:textId="77777777" w:rsidR="003E1C4F" w:rsidRPr="00C12835" w:rsidRDefault="003E1C4F" w:rsidP="004A4146">
            <w:r w:rsidRPr="00C12835">
              <w:t>простору (або передбачити, у</w:t>
            </w:r>
          </w:p>
          <w:p w14:paraId="4A4B4947" w14:textId="77777777" w:rsidR="003E1C4F" w:rsidRPr="00C12835" w:rsidRDefault="003E1C4F" w:rsidP="004A4146">
            <w:r w:rsidRPr="00C12835">
              <w:t>разі розроблення місцевих</w:t>
            </w:r>
          </w:p>
          <w:p w14:paraId="454701F5" w14:textId="77777777" w:rsidR="003E1C4F" w:rsidRPr="00C12835" w:rsidRDefault="003E1C4F" w:rsidP="004A4146">
            <w:r w:rsidRPr="00C12835">
              <w:t>планів відновлення та</w:t>
            </w:r>
            <w:r w:rsidR="00FC0B8D">
              <w:rPr>
                <w:lang w:val="uk-UA"/>
              </w:rPr>
              <w:t xml:space="preserve"> </w:t>
            </w:r>
            <w:r w:rsidRPr="00C12835">
              <w:t>розвитку громад, включення</w:t>
            </w:r>
          </w:p>
          <w:p w14:paraId="5022F3B0" w14:textId="77777777" w:rsidR="003E1C4F" w:rsidRPr="00C12835" w:rsidRDefault="003E1C4F" w:rsidP="004A4146">
            <w:r w:rsidRPr="00C12835">
              <w:t>до них окремого розділу про</w:t>
            </w:r>
          </w:p>
          <w:p w14:paraId="67EB7F0D" w14:textId="77777777" w:rsidR="003E1C4F" w:rsidRPr="00C12835" w:rsidRDefault="003E1C4F" w:rsidP="004A4146">
            <w:r w:rsidRPr="00C12835">
              <w:t>створення безбар’єрного</w:t>
            </w:r>
          </w:p>
          <w:p w14:paraId="507606F0" w14:textId="77777777" w:rsidR="003E1C4F" w:rsidRPr="00C12835" w:rsidRDefault="003E1C4F" w:rsidP="004A4146">
            <w:r w:rsidRPr="00C12835">
              <w:t>простору)</w:t>
            </w:r>
          </w:p>
        </w:tc>
        <w:tc>
          <w:tcPr>
            <w:tcW w:w="2126" w:type="dxa"/>
          </w:tcPr>
          <w:p w14:paraId="5AF510A2" w14:textId="77777777" w:rsidR="003E1C4F" w:rsidRPr="00C12835" w:rsidRDefault="003E1C4F" w:rsidP="004A4146">
            <w:r w:rsidRPr="00C12835">
              <w:t>Управління</w:t>
            </w:r>
          </w:p>
          <w:p w14:paraId="068C02D4" w14:textId="77777777" w:rsidR="003E1C4F" w:rsidRPr="00C12835" w:rsidRDefault="003E1C4F" w:rsidP="004A4146">
            <w:r w:rsidRPr="00C12835">
              <w:t>містобудування та</w:t>
            </w:r>
          </w:p>
          <w:p w14:paraId="445528AD" w14:textId="77777777" w:rsidR="003E1C4F" w:rsidRPr="00C12835" w:rsidRDefault="003E1C4F" w:rsidP="004A4146">
            <w:r w:rsidRPr="00C12835">
              <w:t>архітектури обласної</w:t>
            </w:r>
          </w:p>
          <w:p w14:paraId="12064E64" w14:textId="77777777" w:rsidR="003E1C4F" w:rsidRPr="00C12835" w:rsidRDefault="003E1C4F" w:rsidP="004A4146">
            <w:r w:rsidRPr="00C12835">
              <w:t>державної адміністрації,</w:t>
            </w:r>
          </w:p>
          <w:p w14:paraId="16FA0821" w14:textId="77777777" w:rsidR="003E1C4F" w:rsidRPr="00C12835" w:rsidRDefault="003E1C4F" w:rsidP="004A4146">
            <w:r w:rsidRPr="00C12835">
              <w:t>військові адміністрації</w:t>
            </w:r>
          </w:p>
          <w:p w14:paraId="11169D80" w14:textId="77777777" w:rsidR="003E1C4F" w:rsidRPr="00C12835" w:rsidRDefault="003E1C4F" w:rsidP="004A4146">
            <w:r w:rsidRPr="00C12835">
              <w:t>населених пунктів</w:t>
            </w:r>
          </w:p>
          <w:p w14:paraId="2BA5043A" w14:textId="77777777" w:rsidR="003E1C4F" w:rsidRPr="00C12835" w:rsidRDefault="003E1C4F" w:rsidP="004A4146">
            <w:r w:rsidRPr="00C12835">
              <w:t>деокупованих</w:t>
            </w:r>
          </w:p>
          <w:p w14:paraId="749FFEE8" w14:textId="77777777" w:rsidR="003E1C4F" w:rsidRPr="00C12835" w:rsidRDefault="003E1C4F" w:rsidP="004A4146">
            <w:r w:rsidRPr="00C12835">
              <w:t>територіальних громад</w:t>
            </w:r>
          </w:p>
          <w:p w14:paraId="39030251" w14:textId="77777777" w:rsidR="003E1C4F" w:rsidRPr="00C12835" w:rsidRDefault="003E1C4F" w:rsidP="004A4146">
            <w:r w:rsidRPr="00C12835">
              <w:t>(за згодою)</w:t>
            </w:r>
          </w:p>
        </w:tc>
        <w:tc>
          <w:tcPr>
            <w:tcW w:w="1134" w:type="dxa"/>
          </w:tcPr>
          <w:p w14:paraId="437CB6F7" w14:textId="77777777" w:rsidR="003E1C4F" w:rsidRPr="00C12835" w:rsidRDefault="003E1C4F" w:rsidP="004A4146">
            <w:r w:rsidRPr="00C12835">
              <w:t xml:space="preserve">Грудень </w:t>
            </w:r>
          </w:p>
          <w:p w14:paraId="2283FDE5" w14:textId="77777777" w:rsidR="003E1C4F" w:rsidRPr="00C12835" w:rsidRDefault="00E14696" w:rsidP="004A4146">
            <w:r w:rsidRPr="00C12835">
              <w:t>2026</w:t>
            </w:r>
            <w:r w:rsidR="003E1C4F" w:rsidRPr="00C12835">
              <w:t xml:space="preserve"> року</w:t>
            </w:r>
          </w:p>
          <w:p w14:paraId="3CAFFDB4" w14:textId="77777777" w:rsidR="003E1C4F" w:rsidRPr="00C12835" w:rsidRDefault="003E1C4F" w:rsidP="004A4146"/>
        </w:tc>
        <w:tc>
          <w:tcPr>
            <w:tcW w:w="993" w:type="dxa"/>
          </w:tcPr>
          <w:p w14:paraId="46A4AF1E" w14:textId="77777777" w:rsidR="003E1C4F" w:rsidRPr="00C12835" w:rsidRDefault="00F84610" w:rsidP="004A4146">
            <w:r w:rsidRPr="00C12835">
              <w:t>Л</w:t>
            </w:r>
            <w:r w:rsidR="00287211" w:rsidRPr="00C12835">
              <w:t>ипень 2025 року</w:t>
            </w:r>
          </w:p>
        </w:tc>
        <w:tc>
          <w:tcPr>
            <w:tcW w:w="1417" w:type="dxa"/>
          </w:tcPr>
          <w:p w14:paraId="36DEEBBD" w14:textId="77777777" w:rsidR="003E1C4F" w:rsidRPr="00C12835" w:rsidRDefault="00287211" w:rsidP="004A4146">
            <w:r w:rsidRPr="00C12835">
              <w:t>Виконано</w:t>
            </w:r>
          </w:p>
        </w:tc>
        <w:tc>
          <w:tcPr>
            <w:tcW w:w="7938" w:type="dxa"/>
          </w:tcPr>
          <w:p w14:paraId="21068356" w14:textId="77777777" w:rsidR="007E1A7D" w:rsidRPr="00C12835" w:rsidRDefault="007E1A7D" w:rsidP="004277D5">
            <w:pPr>
              <w:jc w:val="both"/>
            </w:pPr>
            <w:r w:rsidRPr="00C12835">
              <w:t>Управлінням містобудування та архітектури обласної державної адміністрації розроблено проєкт Плану заходів з реалізації Національної стратегії із створення безбар’єрного простору в Херсонській області на 2025 – 2026 роки (далі – План заходів) який погоджено на засіданні Ради безбар’єрності при Херсонській ОВА 09</w:t>
            </w:r>
            <w:r w:rsidR="00A3691B">
              <w:rPr>
                <w:lang w:val="uk-UA"/>
              </w:rPr>
              <w:t xml:space="preserve"> липня </w:t>
            </w:r>
            <w:r w:rsidRPr="00C12835">
              <w:t>2025 року та затверджено розпорядженням начальника обласної військової адм</w:t>
            </w:r>
            <w:r w:rsidR="00E14696" w:rsidRPr="00C12835">
              <w:t xml:space="preserve">іністрації від </w:t>
            </w:r>
            <w:r w:rsidRPr="00C12835">
              <w:t>24</w:t>
            </w:r>
            <w:r w:rsidR="00A3691B">
              <w:rPr>
                <w:lang w:val="uk-UA"/>
              </w:rPr>
              <w:t xml:space="preserve"> липня </w:t>
            </w:r>
            <w:r w:rsidRPr="00C12835">
              <w:t xml:space="preserve">2025 року № 383. </w:t>
            </w:r>
          </w:p>
          <w:p w14:paraId="11E92D46" w14:textId="77777777" w:rsidR="007E1A7D" w:rsidRPr="00C12835" w:rsidRDefault="007E1A7D" w:rsidP="004277D5">
            <w:pPr>
              <w:jc w:val="both"/>
            </w:pPr>
            <w:r w:rsidRPr="00C12835">
              <w:t>З метою підвищення інформаційної обізнаності населення області</w:t>
            </w:r>
            <w:r w:rsidR="006D2DA0">
              <w:rPr>
                <w:lang w:val="uk-UA"/>
              </w:rPr>
              <w:t>,</w:t>
            </w:r>
            <w:r w:rsidRPr="00C12835">
              <w:t xml:space="preserve"> інформація про виконання кожного завершеного заходу плану заходів з реалізації Національної стратегії із створення безбар’єрного простору в Херсонській області щоквартально оприлюднюється на офіційному сайті ОДА в розділі: Головна/Безбар’єрність/Плани заходів та результати їх виконання/ за посиланням:</w:t>
            </w:r>
          </w:p>
          <w:p w14:paraId="397A7E4B" w14:textId="77777777" w:rsidR="00E14696" w:rsidRPr="00C12835" w:rsidRDefault="00E14696" w:rsidP="004A4146">
            <w:hyperlink r:id="rId942" w:history="1">
              <w:r w:rsidRPr="00C12835">
                <w:rPr>
                  <w:rStyle w:val="a5"/>
                </w:rPr>
                <w:t>https://khoda.gov.ua/bezbariernist/plany-zakhodiv-ta-rezultaty-ikh-vykonannia</w:t>
              </w:r>
            </w:hyperlink>
          </w:p>
          <w:p w14:paraId="2B4BCF00" w14:textId="77777777" w:rsidR="003E1C4F" w:rsidRPr="00C12835" w:rsidRDefault="007E1A7D" w:rsidP="004A4146">
            <w:r w:rsidRPr="00C12835">
              <w:t>та на офіційних вебсайтах районних державних (військових) адміністрацій, військових адміністрацій населених пунктів.</w:t>
            </w:r>
          </w:p>
          <w:p w14:paraId="1650FEFB" w14:textId="77777777" w:rsidR="00D1413D" w:rsidRPr="00C12835" w:rsidRDefault="00D1413D" w:rsidP="004A4146">
            <w:hyperlink r:id="rId943" w:history="1">
              <w:r w:rsidRPr="00C12835">
                <w:rPr>
                  <w:rStyle w:val="a5"/>
                </w:rPr>
                <w:t>https://miskrada-ks.gov.ua/prozoryi-kherson/bezbar-iernyj-prostir/plany-zakhodiv-ta-rezultaty-ikh-vykonannia-natsionalnoi-stratehii-iz-stvorennia-bezbar-iernoho-prostoru-v-ukraini-na-period-do-2030-roku/</w:t>
              </w:r>
            </w:hyperlink>
            <w:r w:rsidRPr="00C12835">
              <w:t xml:space="preserve"> ;</w:t>
            </w:r>
          </w:p>
          <w:p w14:paraId="3C529DB4" w14:textId="77777777" w:rsidR="00D1413D" w:rsidRPr="00C12835" w:rsidRDefault="00D1413D" w:rsidP="004A4146">
            <w:hyperlink r:id="rId944" w:history="1">
              <w:r w:rsidRPr="00C12835">
                <w:rPr>
                  <w:rStyle w:val="a5"/>
                </w:rPr>
                <w:t>https://bilozerka-otg.gov.ua/%d0%b1%d0%b5%d0%b7%d0%b1%d0%b0%d1%80%d1%94%d1%80%d0%bd%d1%96%d1%81%d1%82%d1%8c/</w:t>
              </w:r>
            </w:hyperlink>
            <w:r w:rsidRPr="00C12835">
              <w:t>;</w:t>
            </w:r>
          </w:p>
          <w:p w14:paraId="4878D6E9" w14:textId="77777777" w:rsidR="00F62AAB" w:rsidRPr="00C12835" w:rsidRDefault="00F62AAB" w:rsidP="004A4146">
            <w:hyperlink r:id="rId945" w:history="1">
              <w:r w:rsidRPr="00C12835">
                <w:rPr>
                  <w:rStyle w:val="a5"/>
                  <w:lang w:val="en-US"/>
                </w:rPr>
                <w:t>https</w:t>
              </w:r>
              <w:r w:rsidRPr="00C12835">
                <w:rPr>
                  <w:rStyle w:val="a5"/>
                </w:rPr>
                <w:t>://</w:t>
              </w:r>
              <w:r w:rsidRPr="00C12835">
                <w:rPr>
                  <w:rStyle w:val="a5"/>
                  <w:lang w:val="en-US"/>
                </w:rPr>
                <w:t>gromada</w:t>
              </w:r>
              <w:r w:rsidRPr="00C12835">
                <w:rPr>
                  <w:rStyle w:val="a5"/>
                </w:rPr>
                <w:t>.</w:t>
              </w:r>
              <w:r w:rsidRPr="00C12835">
                <w:rPr>
                  <w:rStyle w:val="a5"/>
                  <w:lang w:val="en-US"/>
                </w:rPr>
                <w:t>org</w:t>
              </w:r>
              <w:r w:rsidRPr="00C12835">
                <w:rPr>
                  <w:rStyle w:val="a5"/>
                </w:rPr>
                <w:t>.</w:t>
              </w:r>
              <w:r w:rsidRPr="00C12835">
                <w:rPr>
                  <w:rStyle w:val="a5"/>
                  <w:lang w:val="en-US"/>
                </w:rPr>
                <w:t>ua</w:t>
              </w:r>
              <w:r w:rsidRPr="00C12835">
                <w:rPr>
                  <w:rStyle w:val="a5"/>
                </w:rPr>
                <w:t>/</w:t>
              </w:r>
              <w:r w:rsidRPr="00C12835">
                <w:rPr>
                  <w:rStyle w:val="a5"/>
                  <w:lang w:val="en-US"/>
                </w:rPr>
                <w:t>gromada</w:t>
              </w:r>
              <w:r w:rsidRPr="00C12835">
                <w:rPr>
                  <w:rStyle w:val="a5"/>
                </w:rPr>
                <w:t>/</w:t>
              </w:r>
              <w:r w:rsidRPr="00C12835">
                <w:rPr>
                  <w:rStyle w:val="a5"/>
                  <w:lang w:val="en-US"/>
                </w:rPr>
                <w:t>daryivska</w:t>
              </w:r>
              <w:r w:rsidRPr="00C12835">
                <w:rPr>
                  <w:rStyle w:val="a5"/>
                </w:rPr>
                <w:t>/</w:t>
              </w:r>
              <w:r w:rsidRPr="00C12835">
                <w:rPr>
                  <w:rStyle w:val="a5"/>
                  <w:lang w:val="en-US"/>
                </w:rPr>
                <w:t>news</w:t>
              </w:r>
              <w:r w:rsidRPr="00C12835">
                <w:rPr>
                  <w:rStyle w:val="a5"/>
                </w:rPr>
                <w:t>/1779789920/</w:t>
              </w:r>
            </w:hyperlink>
          </w:p>
          <w:p w14:paraId="5ED97E49" w14:textId="77777777" w:rsidR="00D1413D" w:rsidRPr="00C12835" w:rsidRDefault="00D1413D" w:rsidP="004A4146">
            <w:pPr>
              <w:rPr>
                <w:lang w:val="uk-UA"/>
              </w:rPr>
            </w:pPr>
            <w:hyperlink r:id="rId946" w:history="1">
              <w:r w:rsidRPr="00C12835">
                <w:rPr>
                  <w:rStyle w:val="a5"/>
                  <w:lang w:val="en-US"/>
                </w:rPr>
                <w:t>https</w:t>
              </w:r>
              <w:r w:rsidRPr="00C12835">
                <w:rPr>
                  <w:rStyle w:val="a5"/>
                  <w:lang w:val="uk-UA"/>
                </w:rPr>
                <w:t>://</w:t>
              </w:r>
              <w:r w:rsidRPr="00C12835">
                <w:rPr>
                  <w:rStyle w:val="a5"/>
                  <w:lang w:val="en-US"/>
                </w:rPr>
                <w:t>muzykivskaotg</w:t>
              </w:r>
              <w:r w:rsidRPr="00C12835">
                <w:rPr>
                  <w:rStyle w:val="a5"/>
                  <w:lang w:val="uk-UA"/>
                </w:rPr>
                <w:t>.</w:t>
              </w:r>
              <w:r w:rsidRPr="00C12835">
                <w:rPr>
                  <w:rStyle w:val="a5"/>
                  <w:lang w:val="en-US"/>
                </w:rPr>
                <w:t>gov</w:t>
              </w:r>
              <w:r w:rsidRPr="00C12835">
                <w:rPr>
                  <w:rStyle w:val="a5"/>
                  <w:lang w:val="uk-UA"/>
                </w:rPr>
                <w:t>.</w:t>
              </w:r>
              <w:r w:rsidRPr="00C12835">
                <w:rPr>
                  <w:rStyle w:val="a5"/>
                  <w:lang w:val="en-US"/>
                </w:rPr>
                <w:t>ua</w:t>
              </w:r>
              <w:r w:rsidRPr="00C12835">
                <w:rPr>
                  <w:rStyle w:val="a5"/>
                  <w:lang w:val="uk-UA"/>
                </w:rPr>
                <w:t>/</w:t>
              </w:r>
              <w:r w:rsidRPr="00C12835">
                <w:rPr>
                  <w:rStyle w:val="a5"/>
                  <w:lang w:val="en-US"/>
                </w:rPr>
                <w:t>documents</w:t>
              </w:r>
              <w:r w:rsidRPr="00C12835">
                <w:rPr>
                  <w:rStyle w:val="a5"/>
                  <w:lang w:val="uk-UA"/>
                </w:rPr>
                <w:t>/</w:t>
              </w:r>
              <w:r w:rsidRPr="00C12835">
                <w:rPr>
                  <w:rStyle w:val="a5"/>
                  <w:lang w:val="en-US"/>
                </w:rPr>
                <w:t>cmcvtctbx</w:t>
              </w:r>
              <w:r w:rsidRPr="00C12835">
                <w:rPr>
                  <w:rStyle w:val="a5"/>
                  <w:lang w:val="uk-UA"/>
                </w:rPr>
                <w:t>6</w:t>
              </w:r>
              <w:r w:rsidRPr="00C12835">
                <w:rPr>
                  <w:rStyle w:val="a5"/>
                  <w:lang w:val="en-US"/>
                </w:rPr>
                <w:t>bup</w:t>
              </w:r>
              <w:r w:rsidRPr="00C12835">
                <w:rPr>
                  <w:rStyle w:val="a5"/>
                  <w:lang w:val="uk-UA"/>
                </w:rPr>
                <w:t>084</w:t>
              </w:r>
            </w:hyperlink>
            <w:hyperlink r:id="rId947" w:history="1">
              <w:r w:rsidRPr="00C12835">
                <w:rPr>
                  <w:rStyle w:val="a5"/>
                  <w:lang w:val="uk-UA"/>
                </w:rPr>
                <w:t>9</w:t>
              </w:r>
              <w:r w:rsidRPr="00C12835">
                <w:rPr>
                  <w:rStyle w:val="a5"/>
                  <w:lang w:val="en-US"/>
                </w:rPr>
                <w:t>sl</w:t>
              </w:r>
              <w:r w:rsidRPr="00C12835">
                <w:rPr>
                  <w:rStyle w:val="a5"/>
                  <w:lang w:val="uk-UA"/>
                </w:rPr>
                <w:t>4</w:t>
              </w:r>
              <w:r w:rsidRPr="00C12835">
                <w:rPr>
                  <w:rStyle w:val="a5"/>
                  <w:lang w:val="en-US"/>
                </w:rPr>
                <w:t>qyur</w:t>
              </w:r>
              <w:r w:rsidRPr="00C12835">
                <w:rPr>
                  <w:rStyle w:val="a5"/>
                  <w:lang w:val="uk-UA"/>
                </w:rPr>
                <w:t>5</w:t>
              </w:r>
            </w:hyperlink>
            <w:r w:rsidRPr="00C12835">
              <w:rPr>
                <w:lang w:val="uk-UA"/>
              </w:rPr>
              <w:t>;</w:t>
            </w:r>
          </w:p>
          <w:p w14:paraId="58CEA7F6" w14:textId="77777777" w:rsidR="00D1413D" w:rsidRPr="00C12835" w:rsidRDefault="00D1413D" w:rsidP="004A4146">
            <w:pPr>
              <w:rPr>
                <w:lang w:val="uk-UA"/>
              </w:rPr>
            </w:pPr>
            <w:hyperlink r:id="rId948" w:history="1">
              <w:r w:rsidRPr="00C12835">
                <w:rPr>
                  <w:rStyle w:val="a5"/>
                </w:rPr>
                <w:t>https</w:t>
              </w:r>
              <w:r w:rsidRPr="00C12835">
                <w:rPr>
                  <w:rStyle w:val="a5"/>
                  <w:lang w:val="uk-UA"/>
                </w:rPr>
                <w:t>://</w:t>
              </w:r>
              <w:r w:rsidRPr="00C12835">
                <w:rPr>
                  <w:rStyle w:val="a5"/>
                </w:rPr>
                <w:t>stanislavskaotg</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docs</w:t>
              </w:r>
              <w:r w:rsidRPr="00C12835">
                <w:rPr>
                  <w:rStyle w:val="a5"/>
                  <w:lang w:val="uk-UA"/>
                </w:rPr>
                <w:t>/2061600/</w:t>
              </w:r>
            </w:hyperlink>
          </w:p>
          <w:p w14:paraId="0B0E625C" w14:textId="77777777" w:rsidR="00D1413D" w:rsidRPr="00C12835" w:rsidRDefault="00D1413D" w:rsidP="004A4146">
            <w:pPr>
              <w:rPr>
                <w:lang w:val="uk-UA"/>
              </w:rPr>
            </w:pPr>
            <w:hyperlink r:id="rId949" w:history="1">
              <w:r w:rsidRPr="00C12835">
                <w:rPr>
                  <w:rStyle w:val="a5"/>
                </w:rPr>
                <w:t>https</w:t>
              </w:r>
              <w:r w:rsidRPr="00C12835">
                <w:rPr>
                  <w:rStyle w:val="a5"/>
                  <w:lang w:val="uk-UA"/>
                </w:rPr>
                <w:t>://</w:t>
              </w:r>
              <w:r w:rsidRPr="00C12835">
                <w:rPr>
                  <w:rStyle w:val="a5"/>
                </w:rPr>
                <w:t>chornobaivka</w:t>
              </w:r>
              <w:r w:rsidRPr="00C12835">
                <w:rPr>
                  <w:rStyle w:val="a5"/>
                  <w:lang w:val="uk-UA"/>
                </w:rPr>
                <w:t>-</w:t>
              </w:r>
              <w:r w:rsidRPr="00C12835">
                <w:rPr>
                  <w:rStyle w:val="a5"/>
                </w:rPr>
                <w:t>gromada</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bezbarernist</w:t>
              </w:r>
              <w:r w:rsidRPr="00C12835">
                <w:rPr>
                  <w:rStyle w:val="a5"/>
                  <w:lang w:val="uk-UA"/>
                </w:rPr>
                <w:t>-11-52-36-07-02-2022/</w:t>
              </w:r>
            </w:hyperlink>
            <w:r w:rsidRPr="00C12835">
              <w:rPr>
                <w:lang w:val="uk-UA"/>
              </w:rPr>
              <w:t>;</w:t>
            </w:r>
          </w:p>
          <w:p w14:paraId="41E01CAB" w14:textId="77777777" w:rsidR="00D1413D" w:rsidRPr="00C12835" w:rsidRDefault="00D1413D" w:rsidP="004A4146">
            <w:pPr>
              <w:rPr>
                <w:lang w:val="uk-UA"/>
              </w:rPr>
            </w:pPr>
            <w:hyperlink r:id="rId950" w:history="1">
              <w:r w:rsidRPr="00C12835">
                <w:rPr>
                  <w:rStyle w:val="a5"/>
                </w:rPr>
                <w:t>https</w:t>
              </w:r>
              <w:r w:rsidRPr="00C12835">
                <w:rPr>
                  <w:rStyle w:val="a5"/>
                  <w:lang w:val="uk-UA"/>
                </w:rPr>
                <w:t>://</w:t>
              </w:r>
              <w:r w:rsidRPr="00C12835">
                <w:rPr>
                  <w:rStyle w:val="a5"/>
                </w:rPr>
                <w:t>berislav</w:t>
              </w:r>
              <w:r w:rsidRPr="00C12835">
                <w:rPr>
                  <w:rStyle w:val="a5"/>
                  <w:lang w:val="uk-UA"/>
                </w:rPr>
                <w:t>-</w:t>
              </w:r>
              <w:r w:rsidRPr="00C12835">
                <w:rPr>
                  <w:rStyle w:val="a5"/>
                </w:rPr>
                <w:t>mr</w:t>
              </w:r>
              <w:r w:rsidRPr="00C12835">
                <w:rPr>
                  <w:rStyle w:val="a5"/>
                  <w:lang w:val="uk-UA"/>
                </w:rPr>
                <w:t>.</w:t>
              </w:r>
              <w:r w:rsidRPr="00C12835">
                <w:rPr>
                  <w:rStyle w:val="a5"/>
                </w:rPr>
                <w:t>gov</w:t>
              </w:r>
              <w:r w:rsidRPr="00C12835">
                <w:rPr>
                  <w:rStyle w:val="a5"/>
                  <w:lang w:val="uk-UA"/>
                </w:rPr>
                <w:t>.</w:t>
              </w:r>
              <w:r w:rsidRPr="00C12835">
                <w:rPr>
                  <w:rStyle w:val="a5"/>
                </w:rPr>
                <w:t>ua</w:t>
              </w:r>
              <w:r w:rsidRPr="00C12835">
                <w:rPr>
                  <w:rStyle w:val="a5"/>
                  <w:lang w:val="uk-UA"/>
                </w:rPr>
                <w:t>/</w:t>
              </w:r>
              <w:r w:rsidRPr="00C12835">
                <w:rPr>
                  <w:rStyle w:val="a5"/>
                </w:rPr>
                <w:t>wp</w:t>
              </w:r>
              <w:r w:rsidRPr="00C12835">
                <w:rPr>
                  <w:rStyle w:val="a5"/>
                  <w:lang w:val="uk-UA"/>
                </w:rPr>
                <w:t>-</w:t>
              </w:r>
              <w:r w:rsidRPr="00C12835">
                <w:rPr>
                  <w:rStyle w:val="a5"/>
                </w:rPr>
                <w:t>content</w:t>
              </w:r>
              <w:r w:rsidRPr="00C12835">
                <w:rPr>
                  <w:rStyle w:val="a5"/>
                  <w:lang w:val="uk-UA"/>
                </w:rPr>
                <w:t>/</w:t>
              </w:r>
              <w:r w:rsidRPr="00C12835">
                <w:rPr>
                  <w:rStyle w:val="a5"/>
                </w:rPr>
                <w:t>uploads</w:t>
              </w:r>
              <w:r w:rsidRPr="00C12835">
                <w:rPr>
                  <w:rStyle w:val="a5"/>
                  <w:lang w:val="uk-UA"/>
                </w:rPr>
                <w:t>/2024/11/</w:t>
              </w:r>
              <w:r w:rsidRPr="00C12835">
                <w:rPr>
                  <w:rStyle w:val="a5"/>
                </w:rPr>
                <w:t>RONVA</w:t>
              </w:r>
              <w:r w:rsidRPr="00C12835">
                <w:rPr>
                  <w:rStyle w:val="a5"/>
                  <w:lang w:val="uk-UA"/>
                </w:rPr>
                <w:t>_374_24.</w:t>
              </w:r>
              <w:r w:rsidRPr="00C12835">
                <w:rPr>
                  <w:rStyle w:val="a5"/>
                </w:rPr>
                <w:t>pdf</w:t>
              </w:r>
            </w:hyperlink>
            <w:r w:rsidRPr="00C12835">
              <w:rPr>
                <w:lang w:val="uk-UA"/>
              </w:rPr>
              <w:t>;</w:t>
            </w:r>
          </w:p>
          <w:p w14:paraId="4DB89D45" w14:textId="77777777" w:rsidR="00D1413D" w:rsidRPr="00953623" w:rsidRDefault="00D1413D" w:rsidP="004A4146">
            <w:pPr>
              <w:rPr>
                <w:lang w:val="uk-UA"/>
              </w:rPr>
            </w:pPr>
            <w:hyperlink r:id="rId951" w:history="1">
              <w:r w:rsidRPr="00953623">
                <w:rPr>
                  <w:rStyle w:val="a5"/>
                </w:rPr>
                <w:t>https</w:t>
              </w:r>
              <w:r w:rsidRPr="00953623">
                <w:rPr>
                  <w:rStyle w:val="a5"/>
                  <w:lang w:val="uk-UA"/>
                </w:rPr>
                <w:t>://</w:t>
              </w:r>
              <w:r w:rsidRPr="00953623">
                <w:rPr>
                  <w:rStyle w:val="a5"/>
                </w:rPr>
                <w:t>novorayskstg</w:t>
              </w:r>
              <w:r w:rsidRPr="00953623">
                <w:rPr>
                  <w:rStyle w:val="a5"/>
                  <w:lang w:val="uk-UA"/>
                </w:rPr>
                <w:t>.</w:t>
              </w:r>
              <w:r w:rsidRPr="00953623">
                <w:rPr>
                  <w:rStyle w:val="a5"/>
                </w:rPr>
                <w:t>gov</w:t>
              </w:r>
              <w:r w:rsidRPr="00953623">
                <w:rPr>
                  <w:rStyle w:val="a5"/>
                  <w:lang w:val="uk-UA"/>
                </w:rPr>
                <w:t>.</w:t>
              </w:r>
              <w:r w:rsidRPr="00953623">
                <w:rPr>
                  <w:rStyle w:val="a5"/>
                </w:rPr>
                <w:t>ua</w:t>
              </w:r>
              <w:r w:rsidRPr="00953623">
                <w:rPr>
                  <w:rStyle w:val="a5"/>
                  <w:lang w:val="uk-UA"/>
                </w:rPr>
                <w:t>/</w:t>
              </w:r>
              <w:r w:rsidRPr="00953623">
                <w:rPr>
                  <w:rStyle w:val="a5"/>
                </w:rPr>
                <w:t>documents</w:t>
              </w:r>
              <w:r w:rsidRPr="00953623">
                <w:rPr>
                  <w:rStyle w:val="a5"/>
                  <w:lang w:val="uk-UA"/>
                </w:rPr>
                <w:t>/231672-</w:t>
              </w:r>
              <w:r w:rsidRPr="00953623">
                <w:rPr>
                  <w:rStyle w:val="a5"/>
                </w:rPr>
                <w:t>pro</w:t>
              </w:r>
              <w:r w:rsidRPr="00953623">
                <w:rPr>
                  <w:rStyle w:val="a5"/>
                  <w:lang w:val="uk-UA"/>
                </w:rPr>
                <w:t>-</w:t>
              </w:r>
              <w:r w:rsidRPr="00953623">
                <w:rPr>
                  <w:rStyle w:val="a5"/>
                </w:rPr>
                <w:t>zatverdzennia</w:t>
              </w:r>
              <w:r w:rsidRPr="00953623">
                <w:rPr>
                  <w:rStyle w:val="a5"/>
                  <w:lang w:val="uk-UA"/>
                </w:rPr>
                <w:t>-</w:t>
              </w:r>
              <w:r w:rsidRPr="00953623">
                <w:rPr>
                  <w:rStyle w:val="a5"/>
                </w:rPr>
                <w:t>planu</w:t>
              </w:r>
              <w:r w:rsidRPr="00953623">
                <w:rPr>
                  <w:rStyle w:val="a5"/>
                  <w:lang w:val="uk-UA"/>
                </w:rPr>
                <w:t>-</w:t>
              </w:r>
              <w:r w:rsidRPr="00953623">
                <w:rPr>
                  <w:rStyle w:val="a5"/>
                </w:rPr>
                <w:t>zaxodiv</w:t>
              </w:r>
              <w:r w:rsidRPr="00953623">
                <w:rPr>
                  <w:rStyle w:val="a5"/>
                  <w:lang w:val="uk-UA"/>
                </w:rPr>
                <w:t>-</w:t>
              </w:r>
              <w:r w:rsidRPr="00953623">
                <w:rPr>
                  <w:rStyle w:val="a5"/>
                </w:rPr>
                <w:t>novoraiskoyi</w:t>
              </w:r>
              <w:r w:rsidRPr="00953623">
                <w:rPr>
                  <w:rStyle w:val="a5"/>
                  <w:lang w:val="uk-UA"/>
                </w:rPr>
                <w:t>-</w:t>
              </w:r>
              <w:r w:rsidRPr="00953623">
                <w:rPr>
                  <w:rStyle w:val="a5"/>
                </w:rPr>
                <w:t>teritorialnoyi</w:t>
              </w:r>
              <w:r w:rsidRPr="00953623">
                <w:rPr>
                  <w:rStyle w:val="a5"/>
                  <w:lang w:val="uk-UA"/>
                </w:rPr>
                <w:t>-</w:t>
              </w:r>
              <w:r w:rsidRPr="00953623">
                <w:rPr>
                  <w:rStyle w:val="a5"/>
                </w:rPr>
                <w:t>gromadi</w:t>
              </w:r>
              <w:r w:rsidRPr="00953623">
                <w:rPr>
                  <w:rStyle w:val="a5"/>
                  <w:lang w:val="uk-UA"/>
                </w:rPr>
                <w:t>-</w:t>
              </w:r>
              <w:r w:rsidRPr="00953623">
                <w:rPr>
                  <w:rStyle w:val="a5"/>
                </w:rPr>
                <w:t>na</w:t>
              </w:r>
              <w:r w:rsidRPr="00953623">
                <w:rPr>
                  <w:rStyle w:val="a5"/>
                  <w:lang w:val="uk-UA"/>
                </w:rPr>
                <w:t>-2025-2026-</w:t>
              </w:r>
              <w:r w:rsidRPr="00953623">
                <w:rPr>
                  <w:rStyle w:val="a5"/>
                </w:rPr>
                <w:t>roki</w:t>
              </w:r>
              <w:r w:rsidRPr="00953623">
                <w:rPr>
                  <w:rStyle w:val="a5"/>
                  <w:lang w:val="uk-UA"/>
                </w:rPr>
                <w:t>-</w:t>
              </w:r>
              <w:r w:rsidRPr="00953623">
                <w:rPr>
                  <w:rStyle w:val="a5"/>
                </w:rPr>
                <w:t>z</w:t>
              </w:r>
              <w:r w:rsidRPr="00953623">
                <w:rPr>
                  <w:rStyle w:val="a5"/>
                  <w:lang w:val="uk-UA"/>
                </w:rPr>
                <w:t>-</w:t>
              </w:r>
              <w:r w:rsidRPr="00953623">
                <w:rPr>
                  <w:rStyle w:val="a5"/>
                </w:rPr>
                <w:t>realizaciyi</w:t>
              </w:r>
              <w:r w:rsidRPr="00953623">
                <w:rPr>
                  <w:rStyle w:val="a5"/>
                  <w:lang w:val="uk-UA"/>
                </w:rPr>
                <w:t>-</w:t>
              </w:r>
              <w:r w:rsidRPr="00953623">
                <w:rPr>
                  <w:rStyle w:val="a5"/>
                </w:rPr>
                <w:t>nacionalnoyi</w:t>
              </w:r>
              <w:r w:rsidRPr="00953623">
                <w:rPr>
                  <w:rStyle w:val="a5"/>
                  <w:lang w:val="uk-UA"/>
                </w:rPr>
                <w:t>-</w:t>
              </w:r>
              <w:r w:rsidRPr="00953623">
                <w:rPr>
                  <w:rStyle w:val="a5"/>
                </w:rPr>
                <w:t>strateg</w:t>
              </w:r>
            </w:hyperlink>
            <w:r w:rsidRPr="00953623">
              <w:rPr>
                <w:lang w:val="uk-UA"/>
              </w:rPr>
              <w:t>;</w:t>
            </w:r>
          </w:p>
          <w:p w14:paraId="3E762F0B" w14:textId="77777777" w:rsidR="0034532E" w:rsidRPr="00953623" w:rsidRDefault="00D1413D" w:rsidP="004A4146">
            <w:pPr>
              <w:rPr>
                <w:lang w:val="uk-UA"/>
              </w:rPr>
            </w:pPr>
            <w:hyperlink r:id="rId952" w:history="1">
              <w:r w:rsidRPr="00953623">
                <w:rPr>
                  <w:rStyle w:val="a5"/>
                </w:rPr>
                <w:t>https</w:t>
              </w:r>
              <w:r w:rsidRPr="00953623">
                <w:rPr>
                  <w:rStyle w:val="a5"/>
                  <w:lang w:val="uk-UA"/>
                </w:rPr>
                <w:t>://</w:t>
              </w:r>
              <w:r w:rsidRPr="00953623">
                <w:rPr>
                  <w:rStyle w:val="a5"/>
                </w:rPr>
                <w:t>nvoron</w:t>
              </w:r>
              <w:r w:rsidRPr="00953623">
                <w:rPr>
                  <w:rStyle w:val="a5"/>
                  <w:lang w:val="uk-UA"/>
                </w:rPr>
                <w:t>.</w:t>
              </w:r>
              <w:r w:rsidRPr="00953623">
                <w:rPr>
                  <w:rStyle w:val="a5"/>
                </w:rPr>
                <w:t>gov</w:t>
              </w:r>
              <w:r w:rsidRPr="00953623">
                <w:rPr>
                  <w:rStyle w:val="a5"/>
                  <w:lang w:val="uk-UA"/>
                </w:rPr>
                <w:t>.</w:t>
              </w:r>
              <w:r w:rsidRPr="00953623">
                <w:rPr>
                  <w:rStyle w:val="a5"/>
                </w:rPr>
                <w:t>ua</w:t>
              </w:r>
              <w:r w:rsidRPr="00953623">
                <w:rPr>
                  <w:rStyle w:val="a5"/>
                  <w:lang w:val="uk-UA"/>
                </w:rPr>
                <w:t>/</w:t>
              </w:r>
              <w:r w:rsidRPr="00953623">
                <w:rPr>
                  <w:rStyle w:val="a5"/>
                </w:rPr>
                <w:t>blagoustrij</w:t>
              </w:r>
              <w:r w:rsidRPr="00953623">
                <w:rPr>
                  <w:rStyle w:val="a5"/>
                  <w:lang w:val="uk-UA"/>
                </w:rPr>
                <w:t>-</w:t>
              </w:r>
              <w:r w:rsidRPr="00953623">
                <w:rPr>
                  <w:rStyle w:val="a5"/>
                </w:rPr>
                <w:t>selischa</w:t>
              </w:r>
              <w:r w:rsidRPr="00953623">
                <w:rPr>
                  <w:rStyle w:val="a5"/>
                  <w:lang w:val="uk-UA"/>
                </w:rPr>
                <w:t>-09-47-45-12-08-2019/</w:t>
              </w:r>
            </w:hyperlink>
            <w:r w:rsidR="0034532E" w:rsidRPr="00953623">
              <w:rPr>
                <w:lang w:val="uk-UA"/>
              </w:rPr>
              <w:t>;</w:t>
            </w:r>
          </w:p>
          <w:p w14:paraId="56F77DB4" w14:textId="77777777" w:rsidR="00D1413D" w:rsidRPr="00953623" w:rsidRDefault="00D1413D" w:rsidP="004A4146">
            <w:pPr>
              <w:rPr>
                <w:lang w:val="uk-UA"/>
              </w:rPr>
            </w:pPr>
            <w:hyperlink r:id="rId953" w:tgtFrame="_blank" w:history="1">
              <w:r w:rsidRPr="00953623">
                <w:rPr>
                  <w:rStyle w:val="a5"/>
                </w:rPr>
                <w:t>https</w:t>
              </w:r>
              <w:r w:rsidRPr="00953623">
                <w:rPr>
                  <w:rStyle w:val="a5"/>
                  <w:lang w:val="uk-UA"/>
                </w:rPr>
                <w:t>://</w:t>
              </w:r>
              <w:r w:rsidRPr="00953623">
                <w:rPr>
                  <w:rStyle w:val="a5"/>
                </w:rPr>
                <w:t>novoolexandrivska</w:t>
              </w:r>
              <w:r w:rsidRPr="00953623">
                <w:rPr>
                  <w:rStyle w:val="a5"/>
                  <w:lang w:val="uk-UA"/>
                </w:rPr>
                <w:t>-</w:t>
              </w:r>
              <w:r w:rsidRPr="00953623">
                <w:rPr>
                  <w:rStyle w:val="a5"/>
                </w:rPr>
                <w:t>gromada</w:t>
              </w:r>
              <w:r w:rsidRPr="00953623">
                <w:rPr>
                  <w:rStyle w:val="a5"/>
                  <w:lang w:val="uk-UA"/>
                </w:rPr>
                <w:t>.</w:t>
              </w:r>
              <w:r w:rsidRPr="00953623">
                <w:rPr>
                  <w:rStyle w:val="a5"/>
                </w:rPr>
                <w:t>gov</w:t>
              </w:r>
              <w:r w:rsidRPr="00953623">
                <w:rPr>
                  <w:rStyle w:val="a5"/>
                  <w:lang w:val="uk-UA"/>
                </w:rPr>
                <w:t>.</w:t>
              </w:r>
              <w:r w:rsidRPr="00953623">
                <w:rPr>
                  <w:rStyle w:val="a5"/>
                </w:rPr>
                <w:t>ua</w:t>
              </w:r>
              <w:r w:rsidRPr="00953623">
                <w:rPr>
                  <w:rStyle w:val="a5"/>
                  <w:lang w:val="uk-UA"/>
                </w:rPr>
                <w:t>/</w:t>
              </w:r>
              <w:r w:rsidRPr="00953623">
                <w:rPr>
                  <w:rStyle w:val="a5"/>
                </w:rPr>
                <w:t>news</w:t>
              </w:r>
              <w:r w:rsidRPr="00953623">
                <w:rPr>
                  <w:rStyle w:val="a5"/>
                  <w:lang w:val="uk-UA"/>
                </w:rPr>
                <w:t>/1751981614/</w:t>
              </w:r>
            </w:hyperlink>
            <w:r w:rsidRPr="00953623">
              <w:rPr>
                <w:lang w:val="uk-UA"/>
              </w:rPr>
              <w:t>;</w:t>
            </w:r>
          </w:p>
          <w:p w14:paraId="6F9E51E2" w14:textId="77777777" w:rsidR="00D1413D" w:rsidRPr="00953623" w:rsidRDefault="00D1413D" w:rsidP="004A4146">
            <w:pPr>
              <w:rPr>
                <w:lang w:val="uk-UA"/>
              </w:rPr>
            </w:pPr>
            <w:hyperlink r:id="rId954" w:history="1">
              <w:r w:rsidRPr="00953623">
                <w:rPr>
                  <w:rStyle w:val="a5"/>
                </w:rPr>
                <w:t>https</w:t>
              </w:r>
              <w:r w:rsidRPr="00953623">
                <w:rPr>
                  <w:rStyle w:val="a5"/>
                  <w:lang w:val="uk-UA"/>
                </w:rPr>
                <w:t>://</w:t>
              </w:r>
              <w:r w:rsidRPr="00953623">
                <w:rPr>
                  <w:rStyle w:val="a5"/>
                </w:rPr>
                <w:t>kochubeivska</w:t>
              </w:r>
              <w:r w:rsidRPr="00953623">
                <w:rPr>
                  <w:rStyle w:val="a5"/>
                  <w:lang w:val="uk-UA"/>
                </w:rPr>
                <w:t>-</w:t>
              </w:r>
              <w:r w:rsidRPr="00953623">
                <w:rPr>
                  <w:rStyle w:val="a5"/>
                </w:rPr>
                <w:t>gromada</w:t>
              </w:r>
              <w:r w:rsidRPr="00953623">
                <w:rPr>
                  <w:rStyle w:val="a5"/>
                  <w:lang w:val="uk-UA"/>
                </w:rPr>
                <w:t>.</w:t>
              </w:r>
              <w:r w:rsidRPr="00953623">
                <w:rPr>
                  <w:rStyle w:val="a5"/>
                </w:rPr>
                <w:t>gov</w:t>
              </w:r>
              <w:r w:rsidRPr="00953623">
                <w:rPr>
                  <w:rStyle w:val="a5"/>
                  <w:lang w:val="uk-UA"/>
                </w:rPr>
                <w:t>.</w:t>
              </w:r>
              <w:r w:rsidRPr="00953623">
                <w:rPr>
                  <w:rStyle w:val="a5"/>
                </w:rPr>
                <w:t>ua</w:t>
              </w:r>
              <w:r w:rsidRPr="00953623">
                <w:rPr>
                  <w:rStyle w:val="a5"/>
                  <w:lang w:val="uk-UA"/>
                </w:rPr>
                <w:t>/2025-10-11-31-17-01-2025/</w:t>
              </w:r>
            </w:hyperlink>
            <w:r w:rsidRPr="00953623">
              <w:rPr>
                <w:lang w:val="uk-UA"/>
              </w:rPr>
              <w:t>;</w:t>
            </w:r>
          </w:p>
          <w:p w14:paraId="27B82FBB" w14:textId="77777777" w:rsidR="00D1413D" w:rsidRPr="00953623" w:rsidRDefault="00D1413D" w:rsidP="004A4146">
            <w:pPr>
              <w:rPr>
                <w:lang w:val="uk-UA"/>
              </w:rPr>
            </w:pPr>
            <w:hyperlink r:id="rId955" w:history="1">
              <w:r w:rsidRPr="00953623">
                <w:rPr>
                  <w:rStyle w:val="a5"/>
                </w:rPr>
                <w:t>https</w:t>
              </w:r>
              <w:r w:rsidRPr="00953623">
                <w:rPr>
                  <w:rStyle w:val="a5"/>
                  <w:lang w:val="uk-UA"/>
                </w:rPr>
                <w:t>://</w:t>
              </w:r>
              <w:r w:rsidRPr="00953623">
                <w:rPr>
                  <w:rStyle w:val="a5"/>
                </w:rPr>
                <w:t>kalynivske</w:t>
              </w:r>
              <w:r w:rsidRPr="00953623">
                <w:rPr>
                  <w:rStyle w:val="a5"/>
                  <w:lang w:val="uk-UA"/>
                </w:rPr>
                <w:t>-</w:t>
              </w:r>
              <w:r w:rsidRPr="00953623">
                <w:rPr>
                  <w:rStyle w:val="a5"/>
                </w:rPr>
                <w:t>gromada</w:t>
              </w:r>
              <w:r w:rsidRPr="00953623">
                <w:rPr>
                  <w:rStyle w:val="a5"/>
                  <w:lang w:val="uk-UA"/>
                </w:rPr>
                <w:t>.</w:t>
              </w:r>
              <w:r w:rsidRPr="00953623">
                <w:rPr>
                  <w:rStyle w:val="a5"/>
                </w:rPr>
                <w:t>gov</w:t>
              </w:r>
              <w:r w:rsidRPr="00953623">
                <w:rPr>
                  <w:rStyle w:val="a5"/>
                  <w:lang w:val="uk-UA"/>
                </w:rPr>
                <w:t>.</w:t>
              </w:r>
              <w:r w:rsidRPr="00953623">
                <w:rPr>
                  <w:rStyle w:val="a5"/>
                </w:rPr>
                <w:t>ua</w:t>
              </w:r>
              <w:r w:rsidRPr="00953623">
                <w:rPr>
                  <w:rStyle w:val="a5"/>
                  <w:lang w:val="uk-UA"/>
                </w:rPr>
                <w:t>/</w:t>
              </w:r>
              <w:r w:rsidRPr="00953623">
                <w:rPr>
                  <w:rStyle w:val="a5"/>
                </w:rPr>
                <w:t>news</w:t>
              </w:r>
              <w:r w:rsidRPr="00953623">
                <w:rPr>
                  <w:rStyle w:val="a5"/>
                  <w:lang w:val="uk-UA"/>
                </w:rPr>
                <w:t>/1755155628/</w:t>
              </w:r>
            </w:hyperlink>
            <w:r w:rsidRPr="00953623">
              <w:rPr>
                <w:lang w:val="uk-UA"/>
              </w:rPr>
              <w:t>;</w:t>
            </w:r>
          </w:p>
          <w:p w14:paraId="600BF0AC" w14:textId="77777777" w:rsidR="00D1413D" w:rsidRPr="00953623" w:rsidRDefault="00D1413D" w:rsidP="004A4146">
            <w:pPr>
              <w:rPr>
                <w:lang w:val="uk-UA"/>
              </w:rPr>
            </w:pPr>
            <w:hyperlink r:id="rId956" w:history="1">
              <w:r w:rsidRPr="00953623">
                <w:rPr>
                  <w:rStyle w:val="a5"/>
                </w:rPr>
                <w:t>https</w:t>
              </w:r>
              <w:r w:rsidRPr="00953623">
                <w:rPr>
                  <w:rStyle w:val="a5"/>
                  <w:lang w:val="uk-UA"/>
                </w:rPr>
                <w:t>://</w:t>
              </w:r>
              <w:r w:rsidRPr="00953623">
                <w:rPr>
                  <w:rStyle w:val="a5"/>
                </w:rPr>
                <w:t>borozenska</w:t>
              </w:r>
              <w:r w:rsidRPr="00953623">
                <w:rPr>
                  <w:rStyle w:val="a5"/>
                  <w:lang w:val="uk-UA"/>
                </w:rPr>
                <w:t>-</w:t>
              </w:r>
              <w:r w:rsidRPr="00953623">
                <w:rPr>
                  <w:rStyle w:val="a5"/>
                </w:rPr>
                <w:t>gromada</w:t>
              </w:r>
              <w:r w:rsidRPr="00953623">
                <w:rPr>
                  <w:rStyle w:val="a5"/>
                  <w:lang w:val="uk-UA"/>
                </w:rPr>
                <w:t>.</w:t>
              </w:r>
              <w:r w:rsidRPr="00953623">
                <w:rPr>
                  <w:rStyle w:val="a5"/>
                </w:rPr>
                <w:t>gov</w:t>
              </w:r>
              <w:r w:rsidRPr="00953623">
                <w:rPr>
                  <w:rStyle w:val="a5"/>
                  <w:lang w:val="uk-UA"/>
                </w:rPr>
                <w:t>.</w:t>
              </w:r>
              <w:r w:rsidRPr="00953623">
                <w:rPr>
                  <w:rStyle w:val="a5"/>
                </w:rPr>
                <w:t>ua</w:t>
              </w:r>
              <w:r w:rsidRPr="00953623">
                <w:rPr>
                  <w:rStyle w:val="a5"/>
                  <w:lang w:val="uk-UA"/>
                </w:rPr>
                <w:t>/</w:t>
              </w:r>
              <w:r w:rsidRPr="00953623">
                <w:rPr>
                  <w:rStyle w:val="a5"/>
                </w:rPr>
                <w:t>news</w:t>
              </w:r>
              <w:r w:rsidRPr="00953623">
                <w:rPr>
                  <w:rStyle w:val="a5"/>
                  <w:lang w:val="uk-UA"/>
                </w:rPr>
                <w:t>/1754469130/</w:t>
              </w:r>
            </w:hyperlink>
            <w:r w:rsidRPr="00953623">
              <w:rPr>
                <w:lang w:val="uk-UA"/>
              </w:rPr>
              <w:t>;</w:t>
            </w:r>
          </w:p>
          <w:p w14:paraId="451CEB39" w14:textId="77777777" w:rsidR="00D1413D" w:rsidRPr="00953623" w:rsidRDefault="00D1413D" w:rsidP="004A4146">
            <w:pPr>
              <w:rPr>
                <w:lang w:val="uk-UA"/>
              </w:rPr>
            </w:pPr>
            <w:hyperlink r:id="rId957" w:history="1">
              <w:r w:rsidRPr="00953623">
                <w:rPr>
                  <w:rStyle w:val="a5"/>
                </w:rPr>
                <w:t>https</w:t>
              </w:r>
              <w:r w:rsidRPr="00953623">
                <w:rPr>
                  <w:rStyle w:val="a5"/>
                  <w:lang w:val="uk-UA"/>
                </w:rPr>
                <w:t>://</w:t>
              </w:r>
              <w:r w:rsidRPr="00953623">
                <w:rPr>
                  <w:rStyle w:val="a5"/>
                </w:rPr>
                <w:t>kronau</w:t>
              </w:r>
              <w:r w:rsidRPr="00953623">
                <w:rPr>
                  <w:rStyle w:val="a5"/>
                  <w:lang w:val="uk-UA"/>
                </w:rPr>
                <w:t>.</w:t>
              </w:r>
              <w:r w:rsidRPr="00953623">
                <w:rPr>
                  <w:rStyle w:val="a5"/>
                </w:rPr>
                <w:t>gov</w:t>
              </w:r>
              <w:r w:rsidRPr="00953623">
                <w:rPr>
                  <w:rStyle w:val="a5"/>
                  <w:lang w:val="uk-UA"/>
                </w:rPr>
                <w:t>.</w:t>
              </w:r>
              <w:r w:rsidRPr="00953623">
                <w:rPr>
                  <w:rStyle w:val="a5"/>
                </w:rPr>
                <w:t>ua</w:t>
              </w:r>
              <w:r w:rsidRPr="00953623">
                <w:rPr>
                  <w:rStyle w:val="a5"/>
                  <w:lang w:val="uk-UA"/>
                </w:rPr>
                <w:t>/</w:t>
              </w:r>
              <w:r w:rsidRPr="00953623">
                <w:rPr>
                  <w:rStyle w:val="a5"/>
                </w:rPr>
                <w:t>news</w:t>
              </w:r>
              <w:r w:rsidRPr="00953623">
                <w:rPr>
                  <w:rStyle w:val="a5"/>
                  <w:lang w:val="uk-UA"/>
                </w:rPr>
                <w:t>/1755241430/</w:t>
              </w:r>
            </w:hyperlink>
            <w:r w:rsidRPr="00953623">
              <w:rPr>
                <w:lang w:val="uk-UA"/>
              </w:rPr>
              <w:t>;</w:t>
            </w:r>
          </w:p>
          <w:p w14:paraId="0178C366" w14:textId="77777777" w:rsidR="00D1413D" w:rsidRPr="00953623" w:rsidRDefault="00D1413D" w:rsidP="004A4146">
            <w:pPr>
              <w:rPr>
                <w:lang w:val="uk-UA"/>
              </w:rPr>
            </w:pPr>
            <w:hyperlink r:id="rId958" w:history="1">
              <w:r w:rsidRPr="00953623">
                <w:rPr>
                  <w:rStyle w:val="a5"/>
                </w:rPr>
                <w:t>https</w:t>
              </w:r>
              <w:r w:rsidRPr="00953623">
                <w:rPr>
                  <w:rStyle w:val="a5"/>
                  <w:lang w:val="uk-UA"/>
                </w:rPr>
                <w:t>://</w:t>
              </w:r>
              <w:r w:rsidRPr="00953623">
                <w:rPr>
                  <w:rStyle w:val="a5"/>
                </w:rPr>
                <w:t>voleks</w:t>
              </w:r>
              <w:r w:rsidRPr="00953623">
                <w:rPr>
                  <w:rStyle w:val="a5"/>
                  <w:lang w:val="uk-UA"/>
                </w:rPr>
                <w:t>-</w:t>
              </w:r>
              <w:r w:rsidRPr="00953623">
                <w:rPr>
                  <w:rStyle w:val="a5"/>
                </w:rPr>
                <w:t>rada</w:t>
              </w:r>
              <w:r w:rsidRPr="00953623">
                <w:rPr>
                  <w:rStyle w:val="a5"/>
                  <w:lang w:val="uk-UA"/>
                </w:rPr>
                <w:t>.</w:t>
              </w:r>
              <w:r w:rsidRPr="00953623">
                <w:rPr>
                  <w:rStyle w:val="a5"/>
                </w:rPr>
                <w:t>gov</w:t>
              </w:r>
              <w:r w:rsidRPr="00953623">
                <w:rPr>
                  <w:rStyle w:val="a5"/>
                  <w:lang w:val="uk-UA"/>
                </w:rPr>
                <w:t>.</w:t>
              </w:r>
              <w:r w:rsidRPr="00953623">
                <w:rPr>
                  <w:rStyle w:val="a5"/>
                </w:rPr>
                <w:t>ua</w:t>
              </w:r>
              <w:r w:rsidRPr="00953623">
                <w:rPr>
                  <w:rStyle w:val="a5"/>
                  <w:lang w:val="uk-UA"/>
                </w:rPr>
                <w:t>/</w:t>
              </w:r>
              <w:r w:rsidRPr="00953623">
                <w:rPr>
                  <w:rStyle w:val="a5"/>
                </w:rPr>
                <w:t>bezbaryernist</w:t>
              </w:r>
              <w:r w:rsidRPr="00953623">
                <w:rPr>
                  <w:rStyle w:val="a5"/>
                  <w:lang w:val="uk-UA"/>
                </w:rPr>
                <w:t>/</w:t>
              </w:r>
              <w:r w:rsidRPr="00953623">
                <w:rPr>
                  <w:rStyle w:val="a5"/>
                </w:rPr>
                <w:t>plany</w:t>
              </w:r>
              <w:r w:rsidRPr="00953623">
                <w:rPr>
                  <w:rStyle w:val="a5"/>
                  <w:lang w:val="uk-UA"/>
                </w:rPr>
                <w:t>-</w:t>
              </w:r>
              <w:r w:rsidRPr="00953623">
                <w:rPr>
                  <w:rStyle w:val="a5"/>
                </w:rPr>
                <w:t>zahodiv</w:t>
              </w:r>
              <w:r w:rsidRPr="00953623">
                <w:rPr>
                  <w:rStyle w:val="a5"/>
                  <w:lang w:val="uk-UA"/>
                </w:rPr>
                <w:t>-</w:t>
              </w:r>
              <w:r w:rsidRPr="00953623">
                <w:rPr>
                  <w:rStyle w:val="a5"/>
                </w:rPr>
                <w:t>ta</w:t>
              </w:r>
              <w:r w:rsidRPr="00953623">
                <w:rPr>
                  <w:rStyle w:val="a5"/>
                  <w:lang w:val="uk-UA"/>
                </w:rPr>
                <w:t>-</w:t>
              </w:r>
              <w:r w:rsidRPr="00953623">
                <w:rPr>
                  <w:rStyle w:val="a5"/>
                </w:rPr>
                <w:t>rezultaty</w:t>
              </w:r>
              <w:r w:rsidRPr="00953623">
                <w:rPr>
                  <w:rStyle w:val="a5"/>
                  <w:lang w:val="uk-UA"/>
                </w:rPr>
                <w:t>-</w:t>
              </w:r>
              <w:r w:rsidRPr="00953623">
                <w:rPr>
                  <w:rStyle w:val="a5"/>
                </w:rPr>
                <w:t>yih</w:t>
              </w:r>
              <w:r w:rsidRPr="00953623">
                <w:rPr>
                  <w:rStyle w:val="a5"/>
                  <w:lang w:val="uk-UA"/>
                </w:rPr>
                <w:t>-</w:t>
              </w:r>
              <w:r w:rsidRPr="00953623">
                <w:rPr>
                  <w:rStyle w:val="a5"/>
                </w:rPr>
                <w:t>vykonannya</w:t>
              </w:r>
              <w:r w:rsidRPr="00953623">
                <w:rPr>
                  <w:rStyle w:val="a5"/>
                  <w:lang w:val="uk-UA"/>
                </w:rPr>
                <w:t>/2025-2026/</w:t>
              </w:r>
            </w:hyperlink>
            <w:r w:rsidRPr="00953623">
              <w:rPr>
                <w:lang w:val="uk-UA"/>
              </w:rPr>
              <w:t xml:space="preserve"> </w:t>
            </w:r>
            <w:r w:rsidR="00055E94" w:rsidRPr="00953623">
              <w:rPr>
                <w:lang w:val="uk-UA"/>
              </w:rPr>
              <w:t>.</w:t>
            </w:r>
          </w:p>
          <w:p w14:paraId="10ECE3CB" w14:textId="77777777" w:rsidR="00A40D3A" w:rsidRPr="00953623" w:rsidRDefault="005A440E" w:rsidP="004A4146">
            <w:pPr>
              <w:rPr>
                <w:lang w:val="uk-UA" w:eastAsia="uk-UA"/>
              </w:rPr>
            </w:pPr>
            <w:hyperlink r:id="rId959" w:history="1">
              <w:r w:rsidRPr="00953623">
                <w:rPr>
                  <w:rStyle w:val="a5"/>
                  <w:lang w:eastAsia="uk-UA"/>
                </w:rPr>
                <w:t>http</w:t>
              </w:r>
              <w:r w:rsidRPr="00953623">
                <w:rPr>
                  <w:rStyle w:val="a5"/>
                  <w:lang w:val="uk-UA" w:eastAsia="uk-UA"/>
                </w:rPr>
                <w:t>://</w:t>
              </w:r>
              <w:r w:rsidRPr="00953623">
                <w:rPr>
                  <w:rStyle w:val="a5"/>
                  <w:lang w:eastAsia="uk-UA"/>
                </w:rPr>
                <w:t>tiahynka</w:t>
              </w:r>
              <w:r w:rsidRPr="00953623">
                <w:rPr>
                  <w:rStyle w:val="a5"/>
                  <w:lang w:val="uk-UA" w:eastAsia="uk-UA"/>
                </w:rPr>
                <w:t>-</w:t>
              </w:r>
              <w:r w:rsidRPr="00953623">
                <w:rPr>
                  <w:rStyle w:val="a5"/>
                  <w:lang w:eastAsia="uk-UA"/>
                </w:rPr>
                <w:t>sr</w:t>
              </w:r>
              <w:r w:rsidRPr="00953623">
                <w:rPr>
                  <w:rStyle w:val="a5"/>
                  <w:lang w:val="uk-UA" w:eastAsia="uk-UA"/>
                </w:rPr>
                <w:t>.</w:t>
              </w:r>
              <w:r w:rsidRPr="00953623">
                <w:rPr>
                  <w:rStyle w:val="a5"/>
                  <w:lang w:eastAsia="uk-UA"/>
                </w:rPr>
                <w:t>gov</w:t>
              </w:r>
              <w:r w:rsidRPr="00953623">
                <w:rPr>
                  <w:rStyle w:val="a5"/>
                  <w:lang w:val="uk-UA" w:eastAsia="uk-UA"/>
                </w:rPr>
                <w:t>.</w:t>
              </w:r>
              <w:r w:rsidRPr="00953623">
                <w:rPr>
                  <w:rStyle w:val="a5"/>
                  <w:lang w:eastAsia="uk-UA"/>
                </w:rPr>
                <w:t>ua</w:t>
              </w:r>
              <w:r w:rsidRPr="00953623">
                <w:rPr>
                  <w:rStyle w:val="a5"/>
                  <w:lang w:val="uk-UA" w:eastAsia="uk-UA"/>
                </w:rPr>
                <w:t>/%</w:t>
              </w:r>
              <w:r w:rsidRPr="00953623">
                <w:rPr>
                  <w:rStyle w:val="a5"/>
                  <w:lang w:eastAsia="uk-UA"/>
                </w:rPr>
                <w:t>d</w:t>
              </w:r>
              <w:r w:rsidRPr="00953623">
                <w:rPr>
                  <w:rStyle w:val="a5"/>
                  <w:lang w:val="uk-UA" w:eastAsia="uk-UA"/>
                </w:rPr>
                <w:t>1%80%</w:t>
              </w:r>
              <w:r w:rsidRPr="00953623">
                <w:rPr>
                  <w:rStyle w:val="a5"/>
                  <w:lang w:eastAsia="uk-UA"/>
                </w:rPr>
                <w:t>d</w:t>
              </w:r>
              <w:r w:rsidRPr="00953623">
                <w:rPr>
                  <w:rStyle w:val="a5"/>
                  <w:lang w:val="uk-UA" w:eastAsia="uk-UA"/>
                </w:rPr>
                <w:t>0%</w:t>
              </w:r>
              <w:r w:rsidRPr="00953623">
                <w:rPr>
                  <w:rStyle w:val="a5"/>
                  <w:lang w:eastAsia="uk-UA"/>
                </w:rPr>
                <w:t>be</w:t>
              </w:r>
              <w:r w:rsidRPr="00953623">
                <w:rPr>
                  <w:rStyle w:val="a5"/>
                  <w:lang w:val="uk-UA" w:eastAsia="uk-UA"/>
                </w:rPr>
                <w:t>%</w:t>
              </w:r>
              <w:r w:rsidRPr="00953623">
                <w:rPr>
                  <w:rStyle w:val="a5"/>
                  <w:lang w:eastAsia="uk-UA"/>
                </w:rPr>
                <w:t>d</w:t>
              </w:r>
              <w:r w:rsidRPr="00953623">
                <w:rPr>
                  <w:rStyle w:val="a5"/>
                  <w:lang w:val="uk-UA" w:eastAsia="uk-UA"/>
                </w:rPr>
                <w:t>0%</w:t>
              </w:r>
              <w:r w:rsidRPr="00953623">
                <w:rPr>
                  <w:rStyle w:val="a5"/>
                  <w:lang w:eastAsia="uk-UA"/>
                </w:rPr>
                <w:t>b</w:t>
              </w:r>
              <w:r w:rsidRPr="00953623">
                <w:rPr>
                  <w:rStyle w:val="a5"/>
                  <w:lang w:val="uk-UA" w:eastAsia="uk-UA"/>
                </w:rPr>
                <w:t>7%</w:t>
              </w:r>
              <w:r w:rsidRPr="00953623">
                <w:rPr>
                  <w:rStyle w:val="a5"/>
                  <w:lang w:eastAsia="uk-UA"/>
                </w:rPr>
                <w:t>d</w:t>
              </w:r>
              <w:r w:rsidRPr="00953623">
                <w:rPr>
                  <w:rStyle w:val="a5"/>
                  <w:lang w:val="uk-UA" w:eastAsia="uk-UA"/>
                </w:rPr>
                <w:t>0%</w:t>
              </w:r>
              <w:r w:rsidRPr="00953623">
                <w:rPr>
                  <w:rStyle w:val="a5"/>
                  <w:lang w:eastAsia="uk-UA"/>
                </w:rPr>
                <w:t>bf</w:t>
              </w:r>
              <w:r w:rsidRPr="00953623">
                <w:rPr>
                  <w:rStyle w:val="a5"/>
                  <w:lang w:val="uk-UA" w:eastAsia="uk-UA"/>
                </w:rPr>
                <w:t>%</w:t>
              </w:r>
              <w:r w:rsidRPr="00953623">
                <w:rPr>
                  <w:rStyle w:val="a5"/>
                  <w:lang w:eastAsia="uk-UA"/>
                </w:rPr>
                <w:t>d</w:t>
              </w:r>
              <w:r w:rsidRPr="00953623">
                <w:rPr>
                  <w:rStyle w:val="a5"/>
                  <w:lang w:val="uk-UA" w:eastAsia="uk-UA"/>
                </w:rPr>
                <w:t>0%</w:t>
              </w:r>
              <w:r w:rsidRPr="00953623">
                <w:rPr>
                  <w:rStyle w:val="a5"/>
                  <w:lang w:eastAsia="uk-UA"/>
                </w:rPr>
                <w:t>be</w:t>
              </w:r>
              <w:r w:rsidRPr="00953623">
                <w:rPr>
                  <w:rStyle w:val="a5"/>
                  <w:lang w:val="uk-UA" w:eastAsia="uk-UA"/>
                </w:rPr>
                <w:t>%</w:t>
              </w:r>
              <w:r w:rsidRPr="00953623">
                <w:rPr>
                  <w:rStyle w:val="a5"/>
                  <w:lang w:eastAsia="uk-UA"/>
                </w:rPr>
                <w:t>d</w:t>
              </w:r>
              <w:r w:rsidRPr="00953623">
                <w:rPr>
                  <w:rStyle w:val="a5"/>
                  <w:lang w:val="uk-UA" w:eastAsia="uk-UA"/>
                </w:rPr>
                <w:t>1%80%</w:t>
              </w:r>
              <w:r w:rsidRPr="00953623">
                <w:rPr>
                  <w:rStyle w:val="a5"/>
                  <w:lang w:eastAsia="uk-UA"/>
                </w:rPr>
                <w:t>d</w:t>
              </w:r>
              <w:r w:rsidRPr="00953623">
                <w:rPr>
                  <w:rStyle w:val="a5"/>
                  <w:lang w:val="uk-UA" w:eastAsia="uk-UA"/>
                </w:rPr>
                <w:t>1%8</w:t>
              </w:r>
              <w:r w:rsidRPr="00953623">
                <w:rPr>
                  <w:rStyle w:val="a5"/>
                  <w:lang w:eastAsia="uk-UA"/>
                </w:rPr>
                <w:t>f</w:t>
              </w:r>
              <w:r w:rsidRPr="00953623">
                <w:rPr>
                  <w:rStyle w:val="a5"/>
                  <w:lang w:val="uk-UA" w:eastAsia="uk-UA"/>
                </w:rPr>
                <w:t>%</w:t>
              </w:r>
              <w:r w:rsidRPr="00953623">
                <w:rPr>
                  <w:rStyle w:val="a5"/>
                  <w:lang w:eastAsia="uk-UA"/>
                </w:rPr>
                <w:t>d</w:t>
              </w:r>
              <w:r w:rsidRPr="00953623">
                <w:rPr>
                  <w:rStyle w:val="a5"/>
                  <w:lang w:val="uk-UA" w:eastAsia="uk-UA"/>
                </w:rPr>
                <w:t>0%</w:t>
              </w:r>
              <w:r w:rsidRPr="00953623">
                <w:rPr>
                  <w:rStyle w:val="a5"/>
                  <w:lang w:eastAsia="uk-UA"/>
                </w:rPr>
                <w:t>b</w:t>
              </w:r>
              <w:r w:rsidRPr="00953623">
                <w:rPr>
                  <w:rStyle w:val="a5"/>
                  <w:lang w:val="uk-UA" w:eastAsia="uk-UA"/>
                </w:rPr>
                <w:t>4%</w:t>
              </w:r>
              <w:r w:rsidRPr="00953623">
                <w:rPr>
                  <w:rStyle w:val="a5"/>
                  <w:lang w:eastAsia="uk-UA"/>
                </w:rPr>
                <w:t>d</w:t>
              </w:r>
              <w:r w:rsidRPr="00953623">
                <w:rPr>
                  <w:rStyle w:val="a5"/>
                  <w:lang w:val="uk-UA" w:eastAsia="uk-UA"/>
                </w:rPr>
                <w:t>0%</w:t>
              </w:r>
              <w:r w:rsidRPr="00953623">
                <w:rPr>
                  <w:rStyle w:val="a5"/>
                  <w:lang w:eastAsia="uk-UA"/>
                </w:rPr>
                <w:t>b</w:t>
              </w:r>
              <w:r w:rsidRPr="00953623">
                <w:rPr>
                  <w:rStyle w:val="a5"/>
                  <w:lang w:val="uk-UA" w:eastAsia="uk-UA"/>
                </w:rPr>
                <w:t>6%</w:t>
              </w:r>
              <w:r w:rsidRPr="00953623">
                <w:rPr>
                  <w:rStyle w:val="a5"/>
                  <w:lang w:eastAsia="uk-UA"/>
                </w:rPr>
                <w:t>d</w:t>
              </w:r>
              <w:r w:rsidRPr="00953623">
                <w:rPr>
                  <w:rStyle w:val="a5"/>
                  <w:lang w:val="uk-UA" w:eastAsia="uk-UA"/>
                </w:rPr>
                <w:t>0%</w:t>
              </w:r>
              <w:r w:rsidRPr="00953623">
                <w:rPr>
                  <w:rStyle w:val="a5"/>
                  <w:lang w:eastAsia="uk-UA"/>
                </w:rPr>
                <w:t>b</w:t>
              </w:r>
              <w:r w:rsidRPr="00953623">
                <w:rPr>
                  <w:rStyle w:val="a5"/>
                  <w:lang w:val="uk-UA" w:eastAsia="uk-UA"/>
                </w:rPr>
                <w:t>5%</w:t>
              </w:r>
              <w:r w:rsidRPr="00953623">
                <w:rPr>
                  <w:rStyle w:val="a5"/>
                  <w:lang w:eastAsia="uk-UA"/>
                </w:rPr>
                <w:t>d</w:t>
              </w:r>
              <w:r w:rsidRPr="00953623">
                <w:rPr>
                  <w:rStyle w:val="a5"/>
                  <w:lang w:val="uk-UA" w:eastAsia="uk-UA"/>
                </w:rPr>
                <w:t>0%</w:t>
              </w:r>
              <w:r w:rsidRPr="00953623">
                <w:rPr>
                  <w:rStyle w:val="a5"/>
                  <w:lang w:eastAsia="uk-UA"/>
                </w:rPr>
                <w:t>bd</w:t>
              </w:r>
              <w:r w:rsidRPr="00953623">
                <w:rPr>
                  <w:rStyle w:val="a5"/>
                  <w:lang w:val="uk-UA" w:eastAsia="uk-UA"/>
                </w:rPr>
                <w:t>%</w:t>
              </w:r>
              <w:r w:rsidRPr="00953623">
                <w:rPr>
                  <w:rStyle w:val="a5"/>
                  <w:lang w:eastAsia="uk-UA"/>
                </w:rPr>
                <w:t>d</w:t>
              </w:r>
              <w:r w:rsidRPr="00953623">
                <w:rPr>
                  <w:rStyle w:val="a5"/>
                  <w:lang w:val="uk-UA" w:eastAsia="uk-UA"/>
                </w:rPr>
                <w:t>0%</w:t>
              </w:r>
              <w:r w:rsidRPr="00953623">
                <w:rPr>
                  <w:rStyle w:val="a5"/>
                  <w:lang w:eastAsia="uk-UA"/>
                </w:rPr>
                <w:t>bd</w:t>
              </w:r>
              <w:r w:rsidRPr="00953623">
                <w:rPr>
                  <w:rStyle w:val="a5"/>
                  <w:lang w:val="uk-UA" w:eastAsia="uk-UA"/>
                </w:rPr>
                <w:t>%</w:t>
              </w:r>
              <w:r w:rsidRPr="00953623">
                <w:rPr>
                  <w:rStyle w:val="a5"/>
                  <w:lang w:eastAsia="uk-UA"/>
                </w:rPr>
                <w:t>d</w:t>
              </w:r>
              <w:r w:rsidRPr="00953623">
                <w:rPr>
                  <w:rStyle w:val="a5"/>
                  <w:lang w:val="uk-UA" w:eastAsia="uk-UA"/>
                </w:rPr>
                <w:t>1%8</w:t>
              </w:r>
              <w:r w:rsidRPr="00953623">
                <w:rPr>
                  <w:rStyle w:val="a5"/>
                  <w:lang w:eastAsia="uk-UA"/>
                </w:rPr>
                <w:t>f</w:t>
              </w:r>
              <w:r w:rsidRPr="00953623">
                <w:rPr>
                  <w:rStyle w:val="a5"/>
                  <w:lang w:val="uk-UA" w:eastAsia="uk-UA"/>
                </w:rPr>
                <w:t>-%</w:t>
              </w:r>
              <w:r w:rsidRPr="00953623">
                <w:rPr>
                  <w:rStyle w:val="a5"/>
                  <w:lang w:eastAsia="uk-UA"/>
                </w:rPr>
                <w:t>d</w:t>
              </w:r>
              <w:r w:rsidRPr="00953623">
                <w:rPr>
                  <w:rStyle w:val="a5"/>
                  <w:lang w:val="uk-UA" w:eastAsia="uk-UA"/>
                </w:rPr>
                <w:t>1%81%</w:t>
              </w:r>
              <w:r w:rsidRPr="00953623">
                <w:rPr>
                  <w:rStyle w:val="a5"/>
                  <w:lang w:eastAsia="uk-UA"/>
                </w:rPr>
                <w:t>d</w:t>
              </w:r>
              <w:r w:rsidRPr="00953623">
                <w:rPr>
                  <w:rStyle w:val="a5"/>
                  <w:lang w:val="uk-UA" w:eastAsia="uk-UA"/>
                </w:rPr>
                <w:t>1%96%</w:t>
              </w:r>
              <w:r w:rsidRPr="00953623">
                <w:rPr>
                  <w:rStyle w:val="a5"/>
                  <w:lang w:eastAsia="uk-UA"/>
                </w:rPr>
                <w:t>d</w:t>
              </w:r>
              <w:r w:rsidRPr="00953623">
                <w:rPr>
                  <w:rStyle w:val="a5"/>
                  <w:lang w:val="uk-UA" w:eastAsia="uk-UA"/>
                </w:rPr>
                <w:t>0%</w:t>
              </w:r>
              <w:r w:rsidRPr="00953623">
                <w:rPr>
                  <w:rStyle w:val="a5"/>
                  <w:lang w:eastAsia="uk-UA"/>
                </w:rPr>
                <w:t>bb</w:t>
              </w:r>
              <w:r w:rsidRPr="00953623">
                <w:rPr>
                  <w:rStyle w:val="a5"/>
                  <w:lang w:val="uk-UA" w:eastAsia="uk-UA"/>
                </w:rPr>
                <w:t>%</w:t>
              </w:r>
              <w:r w:rsidRPr="00953623">
                <w:rPr>
                  <w:rStyle w:val="a5"/>
                  <w:lang w:eastAsia="uk-UA"/>
                </w:rPr>
                <w:t>d</w:t>
              </w:r>
              <w:r w:rsidRPr="00953623">
                <w:rPr>
                  <w:rStyle w:val="a5"/>
                  <w:lang w:val="uk-UA" w:eastAsia="uk-UA"/>
                </w:rPr>
                <w:t>1%8</w:t>
              </w:r>
              <w:r w:rsidRPr="00953623">
                <w:rPr>
                  <w:rStyle w:val="a5"/>
                  <w:lang w:eastAsia="uk-UA"/>
                </w:rPr>
                <w:t>c</w:t>
              </w:r>
              <w:r w:rsidRPr="00953623">
                <w:rPr>
                  <w:rStyle w:val="a5"/>
                  <w:lang w:val="uk-UA" w:eastAsia="uk-UA"/>
                </w:rPr>
                <w:t>%</w:t>
              </w:r>
              <w:r w:rsidRPr="00953623">
                <w:rPr>
                  <w:rStyle w:val="a5"/>
                  <w:lang w:eastAsia="uk-UA"/>
                </w:rPr>
                <w:t>d</w:t>
              </w:r>
              <w:r w:rsidRPr="00953623">
                <w:rPr>
                  <w:rStyle w:val="a5"/>
                  <w:lang w:val="uk-UA" w:eastAsia="uk-UA"/>
                </w:rPr>
                <w:t>1%81%</w:t>
              </w:r>
              <w:r w:rsidRPr="00953623">
                <w:rPr>
                  <w:rStyle w:val="a5"/>
                  <w:lang w:eastAsia="uk-UA"/>
                </w:rPr>
                <w:t>d</w:t>
              </w:r>
              <w:r w:rsidRPr="00953623">
                <w:rPr>
                  <w:rStyle w:val="a5"/>
                  <w:lang w:val="uk-UA" w:eastAsia="uk-UA"/>
                </w:rPr>
                <w:t>1%8</w:t>
              </w:r>
              <w:r w:rsidRPr="00953623">
                <w:rPr>
                  <w:rStyle w:val="a5"/>
                  <w:lang w:eastAsia="uk-UA"/>
                </w:rPr>
                <w:t>c</w:t>
              </w:r>
              <w:r w:rsidRPr="00953623">
                <w:rPr>
                  <w:rStyle w:val="a5"/>
                  <w:lang w:val="uk-UA" w:eastAsia="uk-UA"/>
                </w:rPr>
                <w:t>%</w:t>
              </w:r>
              <w:r w:rsidRPr="00953623">
                <w:rPr>
                  <w:rStyle w:val="a5"/>
                  <w:lang w:eastAsia="uk-UA"/>
                </w:rPr>
                <w:t>d</w:t>
              </w:r>
              <w:r w:rsidRPr="00953623">
                <w:rPr>
                  <w:rStyle w:val="a5"/>
                  <w:lang w:val="uk-UA" w:eastAsia="uk-UA"/>
                </w:rPr>
                <w:t>0%</w:t>
              </w:r>
              <w:r w:rsidRPr="00953623">
                <w:rPr>
                  <w:rStyle w:val="a5"/>
                  <w:lang w:eastAsia="uk-UA"/>
                </w:rPr>
                <w:t>ba</w:t>
              </w:r>
              <w:r w:rsidRPr="00953623">
                <w:rPr>
                  <w:rStyle w:val="a5"/>
                  <w:lang w:val="uk-UA" w:eastAsia="uk-UA"/>
                </w:rPr>
                <w:t>%</w:t>
              </w:r>
              <w:r w:rsidRPr="00953623">
                <w:rPr>
                  <w:rStyle w:val="a5"/>
                  <w:lang w:eastAsia="uk-UA"/>
                </w:rPr>
                <w:t>d</w:t>
              </w:r>
              <w:r w:rsidRPr="00953623">
                <w:rPr>
                  <w:rStyle w:val="a5"/>
                  <w:lang w:val="uk-UA" w:eastAsia="uk-UA"/>
                </w:rPr>
                <w:t>0%</w:t>
              </w:r>
              <w:r w:rsidRPr="00953623">
                <w:rPr>
                  <w:rStyle w:val="a5"/>
                  <w:lang w:eastAsia="uk-UA"/>
                </w:rPr>
                <w:t>be</w:t>
              </w:r>
              <w:r w:rsidRPr="00953623">
                <w:rPr>
                  <w:rStyle w:val="a5"/>
                  <w:lang w:val="uk-UA" w:eastAsia="uk-UA"/>
                </w:rPr>
                <w:t>%</w:t>
              </w:r>
              <w:r w:rsidRPr="00953623">
                <w:rPr>
                  <w:rStyle w:val="a5"/>
                  <w:lang w:eastAsia="uk-UA"/>
                </w:rPr>
                <w:t>d</w:t>
              </w:r>
              <w:r w:rsidRPr="00953623">
                <w:rPr>
                  <w:rStyle w:val="a5"/>
                  <w:lang w:val="uk-UA" w:eastAsia="uk-UA"/>
                </w:rPr>
                <w:t>0%</w:t>
              </w:r>
              <w:r w:rsidRPr="00953623">
                <w:rPr>
                  <w:rStyle w:val="a5"/>
                  <w:lang w:eastAsia="uk-UA"/>
                </w:rPr>
                <w:t>b</w:t>
              </w:r>
              <w:r w:rsidRPr="00953623">
                <w:rPr>
                  <w:rStyle w:val="a5"/>
                  <w:lang w:val="uk-UA" w:eastAsia="uk-UA"/>
                </w:rPr>
                <w:t>3%</w:t>
              </w:r>
              <w:r w:rsidRPr="00953623">
                <w:rPr>
                  <w:rStyle w:val="a5"/>
                  <w:lang w:eastAsia="uk-UA"/>
                </w:rPr>
                <w:t>d</w:t>
              </w:r>
              <w:r w:rsidRPr="00953623">
                <w:rPr>
                  <w:rStyle w:val="a5"/>
                  <w:lang w:val="uk-UA" w:eastAsia="uk-UA"/>
                </w:rPr>
                <w:t>0%</w:t>
              </w:r>
              <w:r w:rsidRPr="00953623">
                <w:rPr>
                  <w:rStyle w:val="a5"/>
                  <w:lang w:eastAsia="uk-UA"/>
                </w:rPr>
                <w:t>be</w:t>
              </w:r>
              <w:r w:rsidRPr="00953623">
                <w:rPr>
                  <w:rStyle w:val="a5"/>
                  <w:lang w:val="uk-UA" w:eastAsia="uk-UA"/>
                </w:rPr>
                <w:t>-%</w:t>
              </w:r>
              <w:r w:rsidRPr="00953623">
                <w:rPr>
                  <w:rStyle w:val="a5"/>
                  <w:lang w:eastAsia="uk-UA"/>
                </w:rPr>
                <w:t>d</w:t>
              </w:r>
              <w:r w:rsidRPr="00953623">
                <w:rPr>
                  <w:rStyle w:val="a5"/>
                  <w:lang w:val="uk-UA" w:eastAsia="uk-UA"/>
                </w:rPr>
                <w:t>0%</w:t>
              </w:r>
              <w:r w:rsidRPr="00953623">
                <w:rPr>
                  <w:rStyle w:val="a5"/>
                  <w:lang w:eastAsia="uk-UA"/>
                </w:rPr>
                <w:t>b</w:t>
              </w:r>
              <w:r w:rsidRPr="00953623">
                <w:rPr>
                  <w:rStyle w:val="a5"/>
                  <w:lang w:val="uk-UA" w:eastAsia="uk-UA"/>
                </w:rPr>
                <w:t>3%</w:t>
              </w:r>
              <w:r w:rsidRPr="00953623">
                <w:rPr>
                  <w:rStyle w:val="a5"/>
                  <w:lang w:eastAsia="uk-UA"/>
                </w:rPr>
                <w:t>d</w:t>
              </w:r>
              <w:r w:rsidRPr="00953623">
                <w:rPr>
                  <w:rStyle w:val="a5"/>
                  <w:lang w:val="uk-UA" w:eastAsia="uk-UA"/>
                </w:rPr>
                <w:t>0%</w:t>
              </w:r>
              <w:r w:rsidRPr="00953623">
                <w:rPr>
                  <w:rStyle w:val="a5"/>
                  <w:lang w:eastAsia="uk-UA"/>
                </w:rPr>
                <w:t>be</w:t>
              </w:r>
              <w:r w:rsidRPr="00953623">
                <w:rPr>
                  <w:rStyle w:val="a5"/>
                  <w:lang w:val="uk-UA" w:eastAsia="uk-UA"/>
                </w:rPr>
                <w:t>%</w:t>
              </w:r>
              <w:r w:rsidRPr="00953623">
                <w:rPr>
                  <w:rStyle w:val="a5"/>
                  <w:lang w:eastAsia="uk-UA"/>
                </w:rPr>
                <w:t>d</w:t>
              </w:r>
              <w:r w:rsidRPr="00953623">
                <w:rPr>
                  <w:rStyle w:val="a5"/>
                  <w:lang w:val="uk-UA" w:eastAsia="uk-UA"/>
                </w:rPr>
                <w:t>0%</w:t>
              </w:r>
              <w:r w:rsidRPr="00953623">
                <w:rPr>
                  <w:rStyle w:val="a5"/>
                  <w:lang w:eastAsia="uk-UA"/>
                </w:rPr>
                <w:t>bb</w:t>
              </w:r>
              <w:r w:rsidRPr="00953623">
                <w:rPr>
                  <w:rStyle w:val="a5"/>
                  <w:lang w:val="uk-UA" w:eastAsia="uk-UA"/>
                </w:rPr>
                <w:t>%</w:t>
              </w:r>
              <w:r w:rsidRPr="00953623">
                <w:rPr>
                  <w:rStyle w:val="a5"/>
                  <w:lang w:eastAsia="uk-UA"/>
                </w:rPr>
                <w:t>d</w:t>
              </w:r>
              <w:r w:rsidRPr="00953623">
                <w:rPr>
                  <w:rStyle w:val="a5"/>
                  <w:lang w:val="uk-UA" w:eastAsia="uk-UA"/>
                </w:rPr>
                <w:t>0%</w:t>
              </w:r>
              <w:r w:rsidRPr="00953623">
                <w:rPr>
                  <w:rStyle w:val="a5"/>
                  <w:lang w:eastAsia="uk-UA"/>
                </w:rPr>
                <w:t>be</w:t>
              </w:r>
              <w:r w:rsidRPr="00953623">
                <w:rPr>
                  <w:rStyle w:val="a5"/>
                  <w:lang w:val="uk-UA" w:eastAsia="uk-UA"/>
                </w:rPr>
                <w:t>%</w:t>
              </w:r>
              <w:r w:rsidRPr="00953623">
                <w:rPr>
                  <w:rStyle w:val="a5"/>
                  <w:lang w:eastAsia="uk-UA"/>
                </w:rPr>
                <w:t>d</w:t>
              </w:r>
              <w:r w:rsidRPr="00953623">
                <w:rPr>
                  <w:rStyle w:val="a5"/>
                  <w:lang w:val="uk-UA" w:eastAsia="uk-UA"/>
                </w:rPr>
                <w:t>0%</w:t>
              </w:r>
              <w:r w:rsidRPr="00953623">
                <w:rPr>
                  <w:rStyle w:val="a5"/>
                  <w:lang w:eastAsia="uk-UA"/>
                </w:rPr>
                <w:t>b</w:t>
              </w:r>
              <w:r w:rsidRPr="00953623">
                <w:rPr>
                  <w:rStyle w:val="a5"/>
                  <w:lang w:val="uk-UA" w:eastAsia="uk-UA"/>
                </w:rPr>
                <w:t>2%</w:t>
              </w:r>
              <w:r w:rsidRPr="00953623">
                <w:rPr>
                  <w:rStyle w:val="a5"/>
                  <w:lang w:eastAsia="uk-UA"/>
                </w:rPr>
                <w:t>d</w:t>
              </w:r>
              <w:r w:rsidRPr="00953623">
                <w:rPr>
                  <w:rStyle w:val="a5"/>
                  <w:lang w:val="uk-UA" w:eastAsia="uk-UA"/>
                </w:rPr>
                <w:t>0%</w:t>
              </w:r>
              <w:r w:rsidRPr="00953623">
                <w:rPr>
                  <w:rStyle w:val="a5"/>
                  <w:lang w:eastAsia="uk-UA"/>
                </w:rPr>
                <w:t>b</w:t>
              </w:r>
              <w:r w:rsidRPr="00953623">
                <w:rPr>
                  <w:rStyle w:val="a5"/>
                  <w:lang w:val="uk-UA" w:eastAsia="uk-UA"/>
                </w:rPr>
                <w:t>8/</w:t>
              </w:r>
            </w:hyperlink>
            <w:r w:rsidR="00FC0B8D" w:rsidRPr="00953623">
              <w:rPr>
                <w:lang w:val="uk-UA" w:eastAsia="uk-UA"/>
              </w:rPr>
              <w:t>.</w:t>
            </w:r>
          </w:p>
          <w:p w14:paraId="6AEB9E03" w14:textId="77777777" w:rsidR="00953623" w:rsidRPr="00953623" w:rsidRDefault="00953623" w:rsidP="00953623">
            <w:pPr>
              <w:rPr>
                <w:lang w:val="uk-UA"/>
              </w:rPr>
            </w:pPr>
            <w:hyperlink r:id="rId960" w:history="1">
              <w:r w:rsidRPr="00953623">
                <w:rPr>
                  <w:rStyle w:val="a5"/>
                  <w:lang w:val="uk-UA"/>
                </w:rPr>
                <w:t>https://drive.google.com/file/d/1Ye3iE3_ZeKJjGY84Bqioyuk3vbHBAuuW/view</w:t>
              </w:r>
            </w:hyperlink>
          </w:p>
          <w:p w14:paraId="6C19D86E" w14:textId="77777777" w:rsidR="00953623" w:rsidRPr="00953623" w:rsidRDefault="00953623" w:rsidP="00953623">
            <w:pPr>
              <w:rPr>
                <w:lang w:val="uk-UA"/>
              </w:rPr>
            </w:pPr>
            <w:hyperlink r:id="rId961" w:history="1">
              <w:r w:rsidRPr="00953623">
                <w:rPr>
                  <w:rStyle w:val="a5"/>
                  <w:lang w:val="uk-UA"/>
                </w:rPr>
                <w:t>https://drive.google.com/file/d/1OvfEGWXE43CAN1VB5mUpr6geboAz5c3W/view</w:t>
              </w:r>
            </w:hyperlink>
          </w:p>
          <w:p w14:paraId="3690D572" w14:textId="77777777" w:rsidR="00953623" w:rsidRPr="007808B4" w:rsidRDefault="00953623" w:rsidP="00953623">
            <w:pPr>
              <w:jc w:val="both"/>
              <w:rPr>
                <w:lang w:val="uk-UA"/>
              </w:rPr>
            </w:pPr>
            <w:r w:rsidRPr="00953623">
              <w:rPr>
                <w:lang w:val="uk-UA"/>
              </w:rPr>
              <w:t>В Програмі економічного, соціального та культурного розвитку Новокаховської міської територіальної громади на 2026 рік визначені основні завдання щодо розвитку безбарʼєрного фізичного середовища, інформаційної, цифрової, суспільної та громадянської, освітньої та економічної безбар'єрності на території громади</w:t>
            </w:r>
            <w:r>
              <w:rPr>
                <w:lang w:val="uk-UA"/>
              </w:rPr>
              <w:t>.</w:t>
            </w:r>
          </w:p>
        </w:tc>
      </w:tr>
      <w:tr w:rsidR="003E1C4F" w:rsidRPr="00ED51E9" w14:paraId="026EC72E" w14:textId="77777777" w:rsidTr="002C2DD4">
        <w:tc>
          <w:tcPr>
            <w:tcW w:w="15559" w:type="dxa"/>
            <w:gridSpan w:val="6"/>
          </w:tcPr>
          <w:p w14:paraId="127A8C8D" w14:textId="77777777" w:rsidR="003E1C4F" w:rsidRPr="00C12835" w:rsidRDefault="003E1C4F" w:rsidP="00AB6949">
            <w:pPr>
              <w:jc w:val="center"/>
              <w:rPr>
                <w:b/>
              </w:rPr>
            </w:pPr>
            <w:r w:rsidRPr="00C12835">
              <w:rPr>
                <w:b/>
              </w:rPr>
              <w:lastRenderedPageBreak/>
              <w:t xml:space="preserve">НАПРЯМ 5. </w:t>
            </w:r>
            <w:proofErr w:type="gramStart"/>
            <w:r w:rsidRPr="00C12835">
              <w:rPr>
                <w:b/>
              </w:rPr>
              <w:t xml:space="preserve">ОСВІТНЯ </w:t>
            </w:r>
            <w:r w:rsidR="0023130A" w:rsidRPr="00C12835">
              <w:rPr>
                <w:b/>
                <w:lang w:val="uk-UA"/>
              </w:rPr>
              <w:t xml:space="preserve"> </w:t>
            </w:r>
            <w:r w:rsidRPr="00C12835">
              <w:rPr>
                <w:b/>
              </w:rPr>
              <w:t>БЕЗБАР’ЄРНІСТЬ</w:t>
            </w:r>
            <w:proofErr w:type="gramEnd"/>
          </w:p>
        </w:tc>
      </w:tr>
      <w:tr w:rsidR="003E1C4F" w:rsidRPr="00ED51E9" w14:paraId="0642879F" w14:textId="77777777" w:rsidTr="002C2DD4">
        <w:tc>
          <w:tcPr>
            <w:tcW w:w="15559" w:type="dxa"/>
            <w:gridSpan w:val="6"/>
          </w:tcPr>
          <w:p w14:paraId="6EDBEDE6" w14:textId="77777777" w:rsidR="003E1C4F" w:rsidRPr="00C12835" w:rsidRDefault="003E1C4F" w:rsidP="00AB6949">
            <w:pPr>
              <w:jc w:val="center"/>
              <w:rPr>
                <w:b/>
              </w:rPr>
            </w:pPr>
            <w:r w:rsidRPr="00C12835">
              <w:rPr>
                <w:b/>
              </w:rPr>
              <w:t>Стратегічна ціль «Кожна людина має можливість розкрити свій потенціал та отримати професію завдяки інклюзивній освіті»</w:t>
            </w:r>
          </w:p>
        </w:tc>
      </w:tr>
      <w:tr w:rsidR="003E1C4F" w:rsidRPr="00ED51E9" w14:paraId="259970D5" w14:textId="77777777" w:rsidTr="002C2DD4">
        <w:tc>
          <w:tcPr>
            <w:tcW w:w="15559" w:type="dxa"/>
            <w:gridSpan w:val="6"/>
          </w:tcPr>
          <w:p w14:paraId="41599AEE" w14:textId="77777777" w:rsidR="003E1C4F" w:rsidRPr="00C12835" w:rsidRDefault="003E1C4F" w:rsidP="00AB6949">
            <w:pPr>
              <w:jc w:val="center"/>
              <w:rPr>
                <w:lang w:val="uk-UA"/>
              </w:rPr>
            </w:pPr>
            <w:r w:rsidRPr="00C12835">
              <w:rPr>
                <w:b/>
              </w:rPr>
              <w:t>43. Впровадження системи інформування про реалізацію освітніх прав здобувачів освіти з особливими освітніми потребами</w:t>
            </w:r>
          </w:p>
        </w:tc>
      </w:tr>
      <w:tr w:rsidR="00F84610" w:rsidRPr="00441ABE" w14:paraId="1BF123A0" w14:textId="77777777" w:rsidTr="002C2DD4">
        <w:tc>
          <w:tcPr>
            <w:tcW w:w="1951" w:type="dxa"/>
          </w:tcPr>
          <w:p w14:paraId="0A8A6317" w14:textId="77777777" w:rsidR="00F84610" w:rsidRPr="00C12835" w:rsidRDefault="00F57C24" w:rsidP="004A4146">
            <w:r w:rsidRPr="00C12835">
              <w:t>1)</w:t>
            </w:r>
            <w:r w:rsidR="000B4558" w:rsidRPr="00C12835">
              <w:rPr>
                <w:lang w:val="uk-UA"/>
              </w:rPr>
              <w:t xml:space="preserve"> </w:t>
            </w:r>
            <w:r w:rsidRPr="00C12835">
              <w:rPr>
                <w:lang w:val="uk-UA"/>
              </w:rPr>
              <w:t>О</w:t>
            </w:r>
            <w:r w:rsidR="00F84610" w:rsidRPr="00C12835">
              <w:t>рганізувати проведення</w:t>
            </w:r>
          </w:p>
          <w:p w14:paraId="7A08164F" w14:textId="77777777" w:rsidR="00F84610" w:rsidRPr="00C12835" w:rsidRDefault="00F84610" w:rsidP="004A4146">
            <w:r w:rsidRPr="00C12835">
              <w:t>інформаційно-освітньої</w:t>
            </w:r>
          </w:p>
          <w:p w14:paraId="234CD44E" w14:textId="77777777" w:rsidR="00F84610" w:rsidRPr="00C12835" w:rsidRDefault="00F84610" w:rsidP="004A4146">
            <w:r w:rsidRPr="00C12835">
              <w:t>кампанії для зменшення</w:t>
            </w:r>
          </w:p>
          <w:p w14:paraId="557974B3" w14:textId="77777777" w:rsidR="00F57C24" w:rsidRPr="00C12835" w:rsidRDefault="00F84610" w:rsidP="00F57C24">
            <w:r w:rsidRPr="00C12835">
              <w:t>стигматизації здобувачів</w:t>
            </w:r>
            <w:r w:rsidR="0023130A" w:rsidRPr="00C12835">
              <w:rPr>
                <w:lang w:val="uk-UA"/>
              </w:rPr>
              <w:t xml:space="preserve"> </w:t>
            </w:r>
            <w:r w:rsidR="00F57C24" w:rsidRPr="00C12835">
              <w:rPr>
                <w:lang w:val="uk-UA"/>
              </w:rPr>
              <w:t>о</w:t>
            </w:r>
            <w:r w:rsidR="00F57C24" w:rsidRPr="00C12835">
              <w:t>світи з особливими освітніми</w:t>
            </w:r>
          </w:p>
          <w:p w14:paraId="2F7ED1FE" w14:textId="77777777" w:rsidR="00F57C24" w:rsidRPr="00C12835" w:rsidRDefault="00F57C24" w:rsidP="00F57C24">
            <w:r w:rsidRPr="00C12835">
              <w:t>потребами в закладах вищої</w:t>
            </w:r>
          </w:p>
          <w:p w14:paraId="2F4AC462" w14:textId="77777777" w:rsidR="00F57C24" w:rsidRPr="00C12835" w:rsidRDefault="00F57C24" w:rsidP="00F57C24">
            <w:r w:rsidRPr="00C12835">
              <w:t>освіти та у</w:t>
            </w:r>
            <w:r w:rsidRPr="00C12835">
              <w:rPr>
                <w:lang w:val="uk-UA"/>
              </w:rPr>
              <w:t xml:space="preserve"> </w:t>
            </w:r>
            <w:r w:rsidRPr="00C12835">
              <w:t>громаді,</w:t>
            </w:r>
          </w:p>
          <w:p w14:paraId="625CA589" w14:textId="77777777" w:rsidR="00F57C24" w:rsidRPr="00C12835" w:rsidRDefault="00F57C24" w:rsidP="00F57C24">
            <w:r w:rsidRPr="00C12835">
              <w:t>підвищення рівня прийняття</w:t>
            </w:r>
          </w:p>
          <w:p w14:paraId="174772FB" w14:textId="77777777" w:rsidR="00F57C24" w:rsidRPr="00C12835" w:rsidRDefault="00F57C24" w:rsidP="00F57C24">
            <w:r w:rsidRPr="00C12835">
              <w:t>здобувачів освіти з</w:t>
            </w:r>
          </w:p>
          <w:p w14:paraId="2B12C47A" w14:textId="77777777" w:rsidR="00F57C24" w:rsidRPr="00C12835" w:rsidRDefault="00F57C24" w:rsidP="00F57C24">
            <w:r w:rsidRPr="00C12835">
              <w:t>особливими освітніми</w:t>
            </w:r>
          </w:p>
          <w:p w14:paraId="0A084621" w14:textId="77777777" w:rsidR="00F57C24" w:rsidRPr="00C12835" w:rsidRDefault="00F57C24" w:rsidP="00F57C24">
            <w:r w:rsidRPr="00C12835">
              <w:t>потребами у громаді</w:t>
            </w:r>
          </w:p>
          <w:p w14:paraId="7A77103D" w14:textId="77777777" w:rsidR="00F57C24" w:rsidRPr="00C12835" w:rsidRDefault="00F57C24" w:rsidP="00F57C24">
            <w:r w:rsidRPr="00C12835">
              <w:t>(розроблення методичних</w:t>
            </w:r>
          </w:p>
          <w:p w14:paraId="44B6F377" w14:textId="77777777" w:rsidR="00F57C24" w:rsidRPr="00C12835" w:rsidRDefault="00F57C24" w:rsidP="00FC0B8D">
            <w:pPr>
              <w:rPr>
                <w:lang w:val="en-US"/>
              </w:rPr>
            </w:pPr>
            <w:r w:rsidRPr="00C12835">
              <w:rPr>
                <w:lang w:val="en-US"/>
              </w:rPr>
              <w:t>рекомендацій для громад)</w:t>
            </w:r>
          </w:p>
        </w:tc>
        <w:tc>
          <w:tcPr>
            <w:tcW w:w="2126" w:type="dxa"/>
          </w:tcPr>
          <w:p w14:paraId="39A6E716" w14:textId="77777777" w:rsidR="00F84610" w:rsidRPr="00C12835" w:rsidRDefault="00F84610" w:rsidP="004A4146">
            <w:r w:rsidRPr="00C12835">
              <w:t>Управління освіти і</w:t>
            </w:r>
          </w:p>
          <w:p w14:paraId="52FBFC13" w14:textId="77777777" w:rsidR="00F84610" w:rsidRPr="00C12835" w:rsidRDefault="00F84610" w:rsidP="004A4146">
            <w:r w:rsidRPr="00C12835">
              <w:t>науки обласної</w:t>
            </w:r>
          </w:p>
          <w:p w14:paraId="280250E0" w14:textId="77777777" w:rsidR="00F84610" w:rsidRPr="00C12835" w:rsidRDefault="00F84610" w:rsidP="004A4146">
            <w:r w:rsidRPr="00C12835">
              <w:t>державної адміністрації</w:t>
            </w:r>
          </w:p>
        </w:tc>
        <w:tc>
          <w:tcPr>
            <w:tcW w:w="1134" w:type="dxa"/>
          </w:tcPr>
          <w:p w14:paraId="7BE57165" w14:textId="77777777" w:rsidR="00F84610" w:rsidRPr="00C12835" w:rsidRDefault="00F84610" w:rsidP="004A4146">
            <w:r w:rsidRPr="00C12835">
              <w:t xml:space="preserve">Грудень </w:t>
            </w:r>
          </w:p>
          <w:p w14:paraId="2C3C2F98" w14:textId="77777777" w:rsidR="00F84610" w:rsidRPr="00C12835" w:rsidRDefault="005457A5" w:rsidP="004A4146">
            <w:r w:rsidRPr="00C12835">
              <w:t>2026</w:t>
            </w:r>
            <w:r w:rsidR="00F84610" w:rsidRPr="00C12835">
              <w:t xml:space="preserve"> року</w:t>
            </w:r>
          </w:p>
        </w:tc>
        <w:tc>
          <w:tcPr>
            <w:tcW w:w="993" w:type="dxa"/>
          </w:tcPr>
          <w:p w14:paraId="1BFAB675" w14:textId="77777777" w:rsidR="00F84610" w:rsidRPr="00C12835" w:rsidRDefault="00F84610" w:rsidP="004A4146"/>
        </w:tc>
        <w:tc>
          <w:tcPr>
            <w:tcW w:w="1417" w:type="dxa"/>
          </w:tcPr>
          <w:p w14:paraId="7C3670FB" w14:textId="77777777" w:rsidR="00F84610" w:rsidRPr="00C12835" w:rsidRDefault="00F84610" w:rsidP="004A4146">
            <w:r w:rsidRPr="00C12835">
              <w:t>Викон</w:t>
            </w:r>
            <w:r w:rsidR="005457A5" w:rsidRPr="00C12835">
              <w:t>ується</w:t>
            </w:r>
          </w:p>
        </w:tc>
        <w:tc>
          <w:tcPr>
            <w:tcW w:w="7938" w:type="dxa"/>
          </w:tcPr>
          <w:p w14:paraId="4F993C27" w14:textId="77777777" w:rsidR="0099735D" w:rsidRPr="00C12835" w:rsidRDefault="00E36990" w:rsidP="004277D5">
            <w:pPr>
              <w:jc w:val="both"/>
              <w:rPr>
                <w:lang w:val="uk-UA"/>
              </w:rPr>
            </w:pPr>
            <w:r w:rsidRPr="00C12835">
              <w:rPr>
                <w:lang w:val="uk-UA"/>
              </w:rPr>
              <w:t>КВНЗ «Херсонська академія неперервної освіти</w:t>
            </w:r>
            <w:r w:rsidR="006D2DA0">
              <w:rPr>
                <w:lang w:val="uk-UA"/>
              </w:rPr>
              <w:t xml:space="preserve">» </w:t>
            </w:r>
            <w:r w:rsidRPr="00C12835">
              <w:rPr>
                <w:lang w:val="uk-UA"/>
              </w:rPr>
              <w:t>ХОР розроблено і доведено до відома методичні рекомендації для керівників закладів освіти області:«Моделювання освітнього простору: аспект соціалізації».</w:t>
            </w:r>
          </w:p>
          <w:p w14:paraId="44A57E75" w14:textId="77777777" w:rsidR="0099735D" w:rsidRPr="00C12835" w:rsidRDefault="0099735D" w:rsidP="00857EF9">
            <w:pPr>
              <w:spacing w:line="100" w:lineRule="atLeast"/>
              <w:rPr>
                <w:lang w:val="uk-UA"/>
              </w:rPr>
            </w:pPr>
          </w:p>
        </w:tc>
      </w:tr>
      <w:tr w:rsidR="00F84610" w:rsidRPr="004C6D29" w14:paraId="061DA408" w14:textId="77777777" w:rsidTr="002C2DD4">
        <w:tc>
          <w:tcPr>
            <w:tcW w:w="1951" w:type="dxa"/>
          </w:tcPr>
          <w:p w14:paraId="0CF071CB" w14:textId="77777777" w:rsidR="00F84610" w:rsidRPr="00C12835" w:rsidRDefault="00F84610" w:rsidP="004A4146">
            <w:pPr>
              <w:rPr>
                <w:lang w:val="uk-UA"/>
              </w:rPr>
            </w:pPr>
            <w:r w:rsidRPr="00C12835">
              <w:t xml:space="preserve">2) </w:t>
            </w:r>
            <w:r w:rsidR="000B4558" w:rsidRPr="00C12835">
              <w:rPr>
                <w:lang w:val="uk-UA"/>
              </w:rPr>
              <w:t>П</w:t>
            </w:r>
            <w:r w:rsidRPr="00C12835">
              <w:t xml:space="preserve">ровести на </w:t>
            </w:r>
            <w:r w:rsidRPr="00C12835">
              <w:lastRenderedPageBreak/>
              <w:t>регіональному рівні медіа</w:t>
            </w:r>
            <w:r w:rsidR="000B4558" w:rsidRPr="00C12835">
              <w:rPr>
                <w:lang w:val="uk-UA"/>
              </w:rPr>
              <w:t xml:space="preserve"> </w:t>
            </w:r>
            <w:r w:rsidRPr="00C12835">
              <w:t>заходи для розповсюдження кращих практик надання освітніх послуг для здобувачів освіти з осо</w:t>
            </w:r>
            <w:r w:rsidR="0023130A" w:rsidRPr="00C12835">
              <w:t>бливими освітніми потребами</w:t>
            </w:r>
          </w:p>
        </w:tc>
        <w:tc>
          <w:tcPr>
            <w:tcW w:w="2126" w:type="dxa"/>
          </w:tcPr>
          <w:p w14:paraId="7F4A22DA" w14:textId="77777777" w:rsidR="00F84610" w:rsidRPr="00C12835" w:rsidRDefault="00F84610" w:rsidP="004A4146">
            <w:pPr>
              <w:rPr>
                <w:lang w:val="uk-UA"/>
              </w:rPr>
            </w:pPr>
            <w:r w:rsidRPr="00C12835">
              <w:rPr>
                <w:lang w:val="uk-UA"/>
              </w:rPr>
              <w:lastRenderedPageBreak/>
              <w:t xml:space="preserve">Управління освіти і </w:t>
            </w:r>
            <w:r w:rsidRPr="00C12835">
              <w:rPr>
                <w:lang w:val="uk-UA"/>
              </w:rPr>
              <w:lastRenderedPageBreak/>
              <w:t>науки обласної державної адміністрації, управління внутрішньої та інформаційної політики обласної державної адміністрації</w:t>
            </w:r>
          </w:p>
        </w:tc>
        <w:tc>
          <w:tcPr>
            <w:tcW w:w="1134" w:type="dxa"/>
          </w:tcPr>
          <w:p w14:paraId="5A28088B" w14:textId="77777777" w:rsidR="00F84610" w:rsidRPr="00C12835" w:rsidRDefault="00F84610" w:rsidP="004A4146">
            <w:r w:rsidRPr="00C12835">
              <w:lastRenderedPageBreak/>
              <w:t xml:space="preserve">Грудень </w:t>
            </w:r>
          </w:p>
          <w:p w14:paraId="4CDCA65F" w14:textId="77777777" w:rsidR="00F84610" w:rsidRPr="00C12835" w:rsidRDefault="005457A5" w:rsidP="004A4146">
            <w:r w:rsidRPr="00C12835">
              <w:lastRenderedPageBreak/>
              <w:t>2026</w:t>
            </w:r>
            <w:r w:rsidR="00F84610" w:rsidRPr="00C12835">
              <w:t xml:space="preserve"> року</w:t>
            </w:r>
          </w:p>
        </w:tc>
        <w:tc>
          <w:tcPr>
            <w:tcW w:w="993" w:type="dxa"/>
          </w:tcPr>
          <w:p w14:paraId="47E7573D" w14:textId="77777777" w:rsidR="00F84610" w:rsidRPr="00C12835" w:rsidRDefault="00F84610" w:rsidP="004A4146"/>
        </w:tc>
        <w:tc>
          <w:tcPr>
            <w:tcW w:w="1417" w:type="dxa"/>
          </w:tcPr>
          <w:p w14:paraId="110A9901" w14:textId="77777777" w:rsidR="00F84610" w:rsidRPr="00C12835" w:rsidRDefault="00F84610" w:rsidP="004A4146">
            <w:r w:rsidRPr="00C12835">
              <w:t>Викон</w:t>
            </w:r>
            <w:r w:rsidR="005457A5" w:rsidRPr="00C12835">
              <w:t>ується</w:t>
            </w:r>
          </w:p>
        </w:tc>
        <w:tc>
          <w:tcPr>
            <w:tcW w:w="7938" w:type="dxa"/>
          </w:tcPr>
          <w:p w14:paraId="5E9C66AC" w14:textId="77777777" w:rsidR="00180F5C" w:rsidRPr="00070CC3" w:rsidRDefault="00180F5C" w:rsidP="00180F5C">
            <w:pPr>
              <w:jc w:val="both"/>
              <w:rPr>
                <w:color w:val="000000"/>
              </w:rPr>
            </w:pPr>
            <w:r w:rsidRPr="00070CC3">
              <w:rPr>
                <w:color w:val="000000"/>
              </w:rPr>
              <w:t>Протягом</w:t>
            </w:r>
            <w:r w:rsidRPr="00070CC3">
              <w:rPr>
                <w:color w:val="000000"/>
                <w:lang w:val="uk-UA"/>
              </w:rPr>
              <w:t xml:space="preserve"> </w:t>
            </w:r>
            <w:r w:rsidRPr="00070CC3">
              <w:rPr>
                <w:color w:val="000000"/>
              </w:rPr>
              <w:t>звітного</w:t>
            </w:r>
            <w:r w:rsidRPr="00070CC3">
              <w:rPr>
                <w:color w:val="000000"/>
                <w:lang w:val="uk-UA"/>
              </w:rPr>
              <w:t xml:space="preserve"> </w:t>
            </w:r>
            <w:r w:rsidRPr="00070CC3">
              <w:rPr>
                <w:color w:val="000000"/>
              </w:rPr>
              <w:t>періоду на інформаційних ресурсах Херсонської</w:t>
            </w:r>
            <w:r w:rsidRPr="00070CC3">
              <w:rPr>
                <w:color w:val="000000"/>
                <w:lang w:val="uk-UA"/>
              </w:rPr>
              <w:t xml:space="preserve"> </w:t>
            </w:r>
            <w:r w:rsidRPr="00070CC3">
              <w:rPr>
                <w:color w:val="000000"/>
              </w:rPr>
              <w:t>обласної</w:t>
            </w:r>
            <w:r w:rsidRPr="00070CC3">
              <w:rPr>
                <w:color w:val="000000"/>
                <w:lang w:val="uk-UA"/>
              </w:rPr>
              <w:t xml:space="preserve"> </w:t>
            </w:r>
            <w:r w:rsidRPr="00070CC3">
              <w:rPr>
                <w:color w:val="000000"/>
              </w:rPr>
              <w:t>державної</w:t>
            </w:r>
            <w:r w:rsidRPr="00070CC3">
              <w:rPr>
                <w:color w:val="000000"/>
                <w:lang w:val="uk-UA"/>
              </w:rPr>
              <w:t xml:space="preserve"> </w:t>
            </w:r>
            <w:r w:rsidRPr="00070CC3">
              <w:rPr>
                <w:color w:val="000000"/>
              </w:rPr>
              <w:lastRenderedPageBreak/>
              <w:t>(військової) адміністрації</w:t>
            </w:r>
            <w:r w:rsidRPr="00070CC3">
              <w:rPr>
                <w:color w:val="000000"/>
                <w:lang w:val="uk-UA"/>
              </w:rPr>
              <w:t xml:space="preserve"> </w:t>
            </w:r>
            <w:r w:rsidRPr="00070CC3">
              <w:rPr>
                <w:color w:val="000000"/>
              </w:rPr>
              <w:t>розміщені</w:t>
            </w:r>
            <w:r w:rsidRPr="00070CC3">
              <w:rPr>
                <w:color w:val="000000"/>
                <w:lang w:val="uk-UA"/>
              </w:rPr>
              <w:t xml:space="preserve"> </w:t>
            </w:r>
            <w:r w:rsidRPr="00070CC3">
              <w:rPr>
                <w:color w:val="000000"/>
              </w:rPr>
              <w:t>наступні</w:t>
            </w:r>
            <w:r w:rsidRPr="00070CC3">
              <w:rPr>
                <w:color w:val="000000"/>
                <w:lang w:val="uk-UA"/>
              </w:rPr>
              <w:t xml:space="preserve"> </w:t>
            </w:r>
            <w:r w:rsidRPr="00070CC3">
              <w:rPr>
                <w:color w:val="000000"/>
              </w:rPr>
              <w:t>тематичні</w:t>
            </w:r>
            <w:r w:rsidRPr="00070CC3">
              <w:rPr>
                <w:color w:val="000000"/>
                <w:lang w:val="uk-UA"/>
              </w:rPr>
              <w:t xml:space="preserve"> </w:t>
            </w:r>
            <w:r w:rsidRPr="00070CC3">
              <w:rPr>
                <w:color w:val="000000"/>
              </w:rPr>
              <w:t>матеріали:</w:t>
            </w:r>
          </w:p>
          <w:p w14:paraId="311BADE0" w14:textId="77777777" w:rsidR="00180F5C" w:rsidRPr="006D2DA0" w:rsidRDefault="00180F5C" w:rsidP="00180F5C">
            <w:pPr>
              <w:jc w:val="both"/>
              <w:rPr>
                <w:lang w:val="uk-UA"/>
              </w:rPr>
            </w:pPr>
            <w:r w:rsidRPr="00070CC3">
              <w:t>«ВідбулосьзасіданняКоординаційної ради у справах дітей», 02</w:t>
            </w:r>
            <w:r w:rsidR="006D2DA0">
              <w:rPr>
                <w:lang w:val="uk-UA"/>
              </w:rPr>
              <w:t xml:space="preserve"> липня </w:t>
            </w:r>
            <w:r w:rsidRPr="00070CC3">
              <w:t>2026</w:t>
            </w:r>
            <w:r w:rsidR="006D2DA0">
              <w:rPr>
                <w:lang w:val="uk-UA"/>
              </w:rPr>
              <w:t xml:space="preserve"> року</w:t>
            </w:r>
          </w:p>
          <w:p w14:paraId="0DEA389B" w14:textId="77777777" w:rsidR="00180F5C" w:rsidRPr="00070CC3" w:rsidRDefault="00180F5C" w:rsidP="00180F5C">
            <w:pPr>
              <w:jc w:val="both"/>
              <w:rPr>
                <w:lang w:val="uk-UA"/>
              </w:rPr>
            </w:pPr>
            <w:hyperlink r:id="rId962" w:history="1">
              <w:r w:rsidRPr="00070CC3">
                <w:rPr>
                  <w:rStyle w:val="a5"/>
                  <w:lang w:val="uk-UA"/>
                </w:rPr>
                <w:t>https://khoda.gov.ua/news/vidbulos-zasidannia-koordynatsiinoi-rady-u-spravakh-ditei2</w:t>
              </w:r>
            </w:hyperlink>
            <w:r w:rsidRPr="00070CC3">
              <w:rPr>
                <w:lang w:val="uk-UA"/>
              </w:rPr>
              <w:t>;</w:t>
            </w:r>
          </w:p>
          <w:p w14:paraId="6D8A37B2" w14:textId="77777777" w:rsidR="00180F5C" w:rsidRPr="00070CC3" w:rsidRDefault="00180F5C" w:rsidP="00180F5C">
            <w:pPr>
              <w:jc w:val="both"/>
              <w:rPr>
                <w:lang w:val="uk-UA"/>
              </w:rPr>
            </w:pPr>
            <w:r w:rsidRPr="00070CC3">
              <w:rPr>
                <w:lang w:val="uk-UA"/>
              </w:rPr>
              <w:t>«Херсонщина формує нові моделі охоплення дітей очною дошкільною освітою», 24</w:t>
            </w:r>
            <w:r w:rsidR="006D2DA0">
              <w:rPr>
                <w:lang w:val="uk-UA"/>
              </w:rPr>
              <w:t xml:space="preserve"> липня </w:t>
            </w:r>
            <w:r w:rsidR="006D2DA0" w:rsidRPr="00070CC3">
              <w:t>2026</w:t>
            </w:r>
            <w:r w:rsidR="006D2DA0">
              <w:rPr>
                <w:lang w:val="uk-UA"/>
              </w:rPr>
              <w:t xml:space="preserve"> року</w:t>
            </w:r>
          </w:p>
          <w:p w14:paraId="6A879A01" w14:textId="77777777" w:rsidR="00180F5C" w:rsidRPr="00070CC3" w:rsidRDefault="00180F5C" w:rsidP="00180F5C">
            <w:pPr>
              <w:jc w:val="both"/>
              <w:rPr>
                <w:lang w:val="uk-UA"/>
              </w:rPr>
            </w:pPr>
            <w:hyperlink r:id="rId963" w:history="1">
              <w:r w:rsidRPr="00070CC3">
                <w:rPr>
                  <w:rStyle w:val="a5"/>
                  <w:lang w:val="uk-UA"/>
                </w:rPr>
                <w:t>https://khoda.gov.ua/news/khersonshchyna-formuie-novi-modeli-okhoplennia-ditei-ochnoiu-doshkilnoiu-osvitoiu</w:t>
              </w:r>
            </w:hyperlink>
            <w:r w:rsidRPr="00070CC3">
              <w:rPr>
                <w:lang w:val="uk-UA"/>
              </w:rPr>
              <w:t>;</w:t>
            </w:r>
          </w:p>
          <w:p w14:paraId="6F2BF965" w14:textId="77777777" w:rsidR="00180F5C" w:rsidRPr="00070CC3" w:rsidRDefault="00180F5C" w:rsidP="00180F5C">
            <w:pPr>
              <w:jc w:val="both"/>
              <w:rPr>
                <w:lang w:val="uk-UA"/>
              </w:rPr>
            </w:pPr>
            <w:r w:rsidRPr="00070CC3">
              <w:rPr>
                <w:lang w:val="uk-UA"/>
              </w:rPr>
              <w:t>«На Херсонщині відбулася щорічна серпнева конференція педагогічних працівників», 29</w:t>
            </w:r>
            <w:r w:rsidR="006D2DA0">
              <w:rPr>
                <w:lang w:val="uk-UA"/>
              </w:rPr>
              <w:t xml:space="preserve"> серпня </w:t>
            </w:r>
            <w:r w:rsidR="006D2DA0" w:rsidRPr="00070CC3">
              <w:t>2026</w:t>
            </w:r>
            <w:r w:rsidR="006D2DA0">
              <w:rPr>
                <w:lang w:val="uk-UA"/>
              </w:rPr>
              <w:t xml:space="preserve"> року</w:t>
            </w:r>
          </w:p>
          <w:p w14:paraId="050B7A27" w14:textId="77777777" w:rsidR="00180F5C" w:rsidRPr="00070CC3" w:rsidRDefault="00180F5C" w:rsidP="00180F5C">
            <w:pPr>
              <w:jc w:val="both"/>
              <w:rPr>
                <w:lang w:val="uk-UA"/>
              </w:rPr>
            </w:pPr>
            <w:hyperlink r:id="rId964" w:history="1">
              <w:r w:rsidRPr="00070CC3">
                <w:rPr>
                  <w:rStyle w:val="a5"/>
                  <w:lang w:val="uk-UA"/>
                </w:rPr>
                <w:t>https://khoda.gov.ua/news/na-khersonshchyni-vidbulasia-shchorichna-serpneva-konferentsiia-pedahohichnykh-pratsivnykiv</w:t>
              </w:r>
            </w:hyperlink>
            <w:r w:rsidRPr="00070CC3">
              <w:rPr>
                <w:lang w:val="uk-UA"/>
              </w:rPr>
              <w:t>;</w:t>
            </w:r>
          </w:p>
          <w:p w14:paraId="2459D15C" w14:textId="77777777" w:rsidR="00180F5C" w:rsidRPr="006D2DA0" w:rsidRDefault="00180F5C" w:rsidP="00180F5C">
            <w:pPr>
              <w:jc w:val="both"/>
              <w:rPr>
                <w:lang w:val="uk-UA"/>
              </w:rPr>
            </w:pPr>
            <w:r w:rsidRPr="00070CC3">
              <w:t>«Масштабна цифрова</w:t>
            </w:r>
            <w:r w:rsidRPr="00070CC3">
              <w:rPr>
                <w:lang w:val="uk-UA"/>
              </w:rPr>
              <w:t xml:space="preserve"> </w:t>
            </w:r>
            <w:r w:rsidRPr="00070CC3">
              <w:t>екосистема для українських родин: як сервіси</w:t>
            </w:r>
            <w:r w:rsidRPr="00070CC3">
              <w:rPr>
                <w:lang w:val="uk-UA"/>
              </w:rPr>
              <w:t xml:space="preserve"> </w:t>
            </w:r>
            <w:r w:rsidRPr="00070CC3">
              <w:t>Мінцифри</w:t>
            </w:r>
            <w:r w:rsidRPr="00070CC3">
              <w:rPr>
                <w:lang w:val="uk-UA"/>
              </w:rPr>
              <w:t xml:space="preserve"> </w:t>
            </w:r>
            <w:r w:rsidRPr="00070CC3">
              <w:t>допомагають батькам та дітям», 01</w:t>
            </w:r>
            <w:r w:rsidR="006D2DA0">
              <w:rPr>
                <w:lang w:val="uk-UA"/>
              </w:rPr>
              <w:t xml:space="preserve"> вересня </w:t>
            </w:r>
            <w:r w:rsidRPr="00070CC3">
              <w:t>2026</w:t>
            </w:r>
            <w:r w:rsidR="006D2DA0">
              <w:rPr>
                <w:lang w:val="uk-UA"/>
              </w:rPr>
              <w:t xml:space="preserve"> року</w:t>
            </w:r>
          </w:p>
          <w:p w14:paraId="24C169D3" w14:textId="77777777" w:rsidR="00066E02" w:rsidRPr="00070CC3" w:rsidRDefault="00180F5C" w:rsidP="00180F5C">
            <w:pPr>
              <w:jc w:val="both"/>
              <w:rPr>
                <w:lang w:val="uk-UA"/>
              </w:rPr>
            </w:pPr>
            <w:hyperlink r:id="rId965" w:history="1">
              <w:r w:rsidRPr="00070CC3">
                <w:rPr>
                  <w:rStyle w:val="a5"/>
                  <w:lang w:val="uk-UA"/>
                </w:rPr>
                <w:t>https://khoda.gov.ua/news/masshtabna-tsyfrova-ekosystema-dlia-ukrainskykh-rodyn-iak-servisy-mintsyfry-dopomahaiut-batkam-ta-ditiam</w:t>
              </w:r>
            </w:hyperlink>
          </w:p>
          <w:p w14:paraId="2B058E5C" w14:textId="77777777" w:rsidR="00066E02" w:rsidRPr="00070CC3" w:rsidRDefault="00066E02" w:rsidP="00066E02">
            <w:pPr>
              <w:jc w:val="both"/>
              <w:rPr>
                <w:lang w:val="uk-UA"/>
              </w:rPr>
            </w:pPr>
            <w:r w:rsidRPr="00070CC3">
              <w:rPr>
                <w:lang w:val="uk-UA"/>
              </w:rPr>
              <w:t>У Великоолександрівській ТГ проведено 20 онлайн-заходів.</w:t>
            </w:r>
          </w:p>
          <w:p w14:paraId="0F331693" w14:textId="77777777" w:rsidR="00066E02" w:rsidRPr="00070CC3" w:rsidRDefault="00AA2DE8" w:rsidP="00066E02">
            <w:pPr>
              <w:jc w:val="both"/>
              <w:rPr>
                <w:lang w:val="uk-UA"/>
              </w:rPr>
            </w:pPr>
            <w:r w:rsidRPr="00070CC3">
              <w:rPr>
                <w:lang w:val="uk-UA"/>
              </w:rPr>
              <w:t>У Бе</w:t>
            </w:r>
            <w:r w:rsidR="00066E02" w:rsidRPr="00070CC3">
              <w:rPr>
                <w:lang w:val="uk-UA"/>
              </w:rPr>
              <w:t xml:space="preserve">риславській ТГ у </w:t>
            </w:r>
            <w:r w:rsidR="00066E02" w:rsidRPr="00070CC3">
              <w:rPr>
                <w:color w:val="000000"/>
                <w:lang w:val="uk-UA"/>
              </w:rPr>
              <w:t>2025–2026 навчальному році в закладах загальної середньої освіти громади функціонує 27 інклюзивних класів, у яких у дистанційному форматі здобувають освіту 44 учні з особливими освітніми потребами. Для забезпечення якісного освітнього процесу та надання психолого-педагогічної підтримки дітям з особливими освітніми потребами у закладах освіти введено посади асистентів учителів.</w:t>
            </w:r>
          </w:p>
          <w:p w14:paraId="35F5ACE4" w14:textId="77777777" w:rsidR="00066E02" w:rsidRPr="00070CC3" w:rsidRDefault="00066E02" w:rsidP="00066E02">
            <w:pPr>
              <w:shd w:val="clear" w:color="auto" w:fill="FFFFFF"/>
              <w:jc w:val="both"/>
              <w:rPr>
                <w:color w:val="000000"/>
                <w:lang w:val="uk-UA"/>
              </w:rPr>
            </w:pPr>
            <w:r w:rsidRPr="00070CC3">
              <w:rPr>
                <w:color w:val="000000"/>
                <w:lang w:val="uk-UA"/>
              </w:rPr>
              <w:t>З метою поширення принципів інклюзивної освіти заклади освіти у взаємодії з Бериславським інклюзивно-ресурсним центром проводять систематичну інформаційно-роз'яснювальну роботу. Інформаційні матеріали щодо сутності, переваг та можливостей інклюзивного навчання розміщуються на офіційних вебсайтах закладів освіти, у соціальних мережах та батьківських спільнотах.</w:t>
            </w:r>
          </w:p>
          <w:p w14:paraId="2CF6761B" w14:textId="77777777" w:rsidR="00066E02" w:rsidRPr="00C12835" w:rsidRDefault="00066E02" w:rsidP="004277D5">
            <w:pPr>
              <w:jc w:val="both"/>
              <w:rPr>
                <w:lang w:val="uk-UA"/>
              </w:rPr>
            </w:pPr>
            <w:r w:rsidRPr="00070CC3">
              <w:rPr>
                <w:color w:val="000000"/>
                <w:lang w:val="uk-UA"/>
              </w:rPr>
              <w:t>Заклади освіти, Бериславський інклюзивно-ресурсний центр систематично проводять консультації, семінари, зустрічі та інші заходи для педагогічних працівників, батьків, представників громадськості з питань розвитку та впровадження інклюзивної освіти</w:t>
            </w:r>
            <w:r w:rsidRPr="008C5926">
              <w:rPr>
                <w:color w:val="000000"/>
                <w:lang w:val="uk-UA"/>
              </w:rPr>
              <w:t>.</w:t>
            </w:r>
          </w:p>
        </w:tc>
      </w:tr>
      <w:tr w:rsidR="0023130A" w:rsidRPr="00ED51E9" w14:paraId="0B6C2A5A" w14:textId="77777777" w:rsidTr="002C2DD4">
        <w:tc>
          <w:tcPr>
            <w:tcW w:w="15559" w:type="dxa"/>
            <w:gridSpan w:val="6"/>
          </w:tcPr>
          <w:p w14:paraId="3A2A7F8D" w14:textId="77777777" w:rsidR="0023130A" w:rsidRPr="00C12835" w:rsidRDefault="0023130A" w:rsidP="00AB6949">
            <w:pPr>
              <w:jc w:val="center"/>
              <w:rPr>
                <w:b/>
              </w:rPr>
            </w:pPr>
            <w:r w:rsidRPr="00C12835">
              <w:rPr>
                <w:b/>
              </w:rPr>
              <w:lastRenderedPageBreak/>
              <w:t>Стратегічна ціль «Освітні потреби дорослих забезпечено протягом усього життя»</w:t>
            </w:r>
          </w:p>
        </w:tc>
      </w:tr>
      <w:tr w:rsidR="0081502F" w:rsidRPr="00ED51E9" w14:paraId="02F5CD82" w14:textId="77777777" w:rsidTr="002C2DD4">
        <w:tc>
          <w:tcPr>
            <w:tcW w:w="15559" w:type="dxa"/>
            <w:gridSpan w:val="6"/>
          </w:tcPr>
          <w:p w14:paraId="4FA18846" w14:textId="77777777" w:rsidR="0081502F" w:rsidRPr="00C12835" w:rsidRDefault="0081502F" w:rsidP="004A4146">
            <w:pPr>
              <w:rPr>
                <w:b/>
              </w:rPr>
            </w:pPr>
            <w:r w:rsidRPr="00C12835">
              <w:rPr>
                <w:b/>
              </w:rPr>
              <w:t>Завдання 44. Забезпечення інфраструктурної доступності закладів вищої, професійної (професійно- технічної), фахової передвищої освіти</w:t>
            </w:r>
          </w:p>
        </w:tc>
      </w:tr>
      <w:tr w:rsidR="0081502F" w:rsidRPr="003F66DF" w14:paraId="52F26BDA" w14:textId="77777777" w:rsidTr="002C2DD4">
        <w:tc>
          <w:tcPr>
            <w:tcW w:w="1951" w:type="dxa"/>
          </w:tcPr>
          <w:p w14:paraId="2AD9B32B" w14:textId="77777777" w:rsidR="00262D2E" w:rsidRPr="00C12835" w:rsidRDefault="0081502F" w:rsidP="000B4558">
            <w:pPr>
              <w:rPr>
                <w:lang w:val="uk-UA"/>
              </w:rPr>
            </w:pPr>
            <w:r w:rsidRPr="00C12835">
              <w:t xml:space="preserve">1) </w:t>
            </w:r>
            <w:r w:rsidR="000B4558" w:rsidRPr="00C12835">
              <w:rPr>
                <w:lang w:val="uk-UA"/>
              </w:rPr>
              <w:t>П</w:t>
            </w:r>
            <w:r w:rsidRPr="00C12835">
              <w:t>ровести моніторинг та оцінку доступності (архітектурної, інформаційної, цифрової) закладів закладів профе</w:t>
            </w:r>
            <w:r w:rsidR="00FC0B8D">
              <w:rPr>
                <w:lang w:val="uk-UA"/>
              </w:rPr>
              <w:t>-</w:t>
            </w:r>
            <w:r w:rsidRPr="00C12835">
              <w:t xml:space="preserve">сійної (професійно-технічної) та фахової передвищої освіти для осіб з особливими освітніми </w:t>
            </w:r>
            <w:r w:rsidRPr="00C12835">
              <w:lastRenderedPageBreak/>
              <w:t>потребами, осіб з інвалідністю та інших маломо</w:t>
            </w:r>
            <w:r w:rsidR="00FC0B8D">
              <w:rPr>
                <w:lang w:val="uk-UA"/>
              </w:rPr>
              <w:t>-</w:t>
            </w:r>
            <w:r w:rsidRPr="00C12835">
              <w:t>більних груп населення</w:t>
            </w:r>
          </w:p>
        </w:tc>
        <w:tc>
          <w:tcPr>
            <w:tcW w:w="2126" w:type="dxa"/>
          </w:tcPr>
          <w:p w14:paraId="7CBB4246" w14:textId="77777777" w:rsidR="0081502F" w:rsidRPr="00C12835" w:rsidRDefault="0081502F" w:rsidP="004A4146">
            <w:pPr>
              <w:rPr>
                <w:lang w:val="uk-UA"/>
              </w:rPr>
            </w:pPr>
            <w:r w:rsidRPr="00C12835">
              <w:rPr>
                <w:lang w:val="uk-UA"/>
              </w:rPr>
              <w:lastRenderedPageBreak/>
              <w:t>Управління освіти і науки обласної державної адміністрації, військові адміністрації населених пунктів деокупованих територіальних громад (за згодою)</w:t>
            </w:r>
          </w:p>
        </w:tc>
        <w:tc>
          <w:tcPr>
            <w:tcW w:w="1134" w:type="dxa"/>
          </w:tcPr>
          <w:p w14:paraId="36EA7D7A" w14:textId="77777777" w:rsidR="0081502F" w:rsidRPr="00C12835" w:rsidRDefault="0081502F" w:rsidP="004A4146">
            <w:r w:rsidRPr="00C12835">
              <w:t xml:space="preserve">Грудень </w:t>
            </w:r>
          </w:p>
          <w:p w14:paraId="5CDC8982" w14:textId="77777777" w:rsidR="0081502F" w:rsidRPr="00C12835" w:rsidRDefault="0081502F" w:rsidP="004A4146">
            <w:r w:rsidRPr="00C12835">
              <w:t>2026 року</w:t>
            </w:r>
          </w:p>
        </w:tc>
        <w:tc>
          <w:tcPr>
            <w:tcW w:w="993" w:type="dxa"/>
          </w:tcPr>
          <w:p w14:paraId="1394386A" w14:textId="77777777" w:rsidR="0081502F" w:rsidRPr="00C12835" w:rsidRDefault="0081502F" w:rsidP="004A4146"/>
        </w:tc>
        <w:tc>
          <w:tcPr>
            <w:tcW w:w="1417" w:type="dxa"/>
          </w:tcPr>
          <w:p w14:paraId="3844FB79" w14:textId="77777777" w:rsidR="0081502F" w:rsidRPr="00C12835" w:rsidRDefault="0081502F" w:rsidP="004A4146"/>
        </w:tc>
        <w:tc>
          <w:tcPr>
            <w:tcW w:w="7938" w:type="dxa"/>
          </w:tcPr>
          <w:p w14:paraId="497016F1" w14:textId="77777777" w:rsidR="00247EB5" w:rsidRPr="00C12835" w:rsidRDefault="00247EB5" w:rsidP="00247EB5">
            <w:pPr>
              <w:jc w:val="both"/>
            </w:pPr>
            <w:r w:rsidRPr="00C12835">
              <w:t xml:space="preserve">Моніторинг та оцінка доступності закладів у звітному періоді не проводилися через  високий рівень </w:t>
            </w:r>
            <w:r w:rsidR="006D2DA0">
              <w:rPr>
                <w:lang w:val="uk-UA"/>
              </w:rPr>
              <w:t>не</w:t>
            </w:r>
            <w:r w:rsidRPr="00C12835">
              <w:t>безпеки. Освітній процес здійснюється в дистанційному форматі. Приміщення закладів не використовуються.</w:t>
            </w:r>
          </w:p>
          <w:p w14:paraId="6C2CE80D" w14:textId="77777777" w:rsidR="00247EB5" w:rsidRPr="00C12835" w:rsidRDefault="00247EB5" w:rsidP="00247EB5">
            <w:pPr>
              <w:jc w:val="both"/>
              <w:rPr>
                <w:highlight w:val="yellow"/>
                <w:lang w:val="uk-UA"/>
              </w:rPr>
            </w:pPr>
            <w:r w:rsidRPr="00C12835">
              <w:t>На території Високопільської громади функціонує «Архангельський професійний аграрний ліцей», підпорядкований Департаменту освіти ХОДА. Зак</w:t>
            </w:r>
            <w:r w:rsidR="001270D8">
              <w:t>лад працює в дистанційній формі</w:t>
            </w:r>
            <w:r w:rsidR="001270D8">
              <w:rPr>
                <w:lang w:val="uk-UA"/>
              </w:rPr>
              <w:t>,</w:t>
            </w:r>
            <w:r w:rsidR="001270D8" w:rsidRPr="008C5926">
              <w:rPr>
                <w:lang w:val="uk-UA"/>
              </w:rPr>
              <w:t xml:space="preserve"> будівлю пошкоджено бойовими діями</w:t>
            </w:r>
            <w:r w:rsidR="001270D8">
              <w:rPr>
                <w:lang w:val="uk-UA"/>
              </w:rPr>
              <w:t xml:space="preserve">. </w:t>
            </w:r>
            <w:r w:rsidRPr="00C12835">
              <w:t>Будівля перебуває на стадії реконструкції.</w:t>
            </w:r>
          </w:p>
          <w:p w14:paraId="11CF2606" w14:textId="77777777" w:rsidR="0081502F" w:rsidRPr="00C12835" w:rsidRDefault="0081502F" w:rsidP="006D2DA0">
            <w:pPr>
              <w:jc w:val="both"/>
              <w:rPr>
                <w:lang w:val="uk-UA"/>
              </w:rPr>
            </w:pPr>
          </w:p>
        </w:tc>
      </w:tr>
      <w:tr w:rsidR="003E1C4F" w:rsidRPr="00ED51E9" w14:paraId="2A6E21A9" w14:textId="77777777" w:rsidTr="002C2DD4">
        <w:tc>
          <w:tcPr>
            <w:tcW w:w="15559" w:type="dxa"/>
            <w:gridSpan w:val="6"/>
          </w:tcPr>
          <w:p w14:paraId="39206276" w14:textId="77777777" w:rsidR="003E1C4F" w:rsidRPr="00C12835" w:rsidRDefault="003E1C4F" w:rsidP="00B17751">
            <w:pPr>
              <w:jc w:val="center"/>
              <w:rPr>
                <w:b/>
              </w:rPr>
            </w:pPr>
            <w:r w:rsidRPr="00C12835">
              <w:rPr>
                <w:b/>
              </w:rPr>
              <w:t>НАПРЯМ 6. ЕКОНОМІЧНА БЕЗБАР’ЄРНІСТЬ</w:t>
            </w:r>
          </w:p>
        </w:tc>
      </w:tr>
      <w:tr w:rsidR="003E1C4F" w:rsidRPr="00ED51E9" w14:paraId="5C1EA384" w14:textId="77777777" w:rsidTr="002C2DD4">
        <w:tc>
          <w:tcPr>
            <w:tcW w:w="15559" w:type="dxa"/>
            <w:gridSpan w:val="6"/>
          </w:tcPr>
          <w:p w14:paraId="5E0E0D3C" w14:textId="77777777" w:rsidR="003E1C4F" w:rsidRPr="00C12835" w:rsidRDefault="003E1C4F" w:rsidP="00B17751">
            <w:pPr>
              <w:jc w:val="center"/>
              <w:rPr>
                <w:b/>
              </w:rPr>
            </w:pPr>
            <w:r w:rsidRPr="00C12835">
              <w:rPr>
                <w:b/>
              </w:rPr>
              <w:t>Стратегічна ціль «Кожна людина незалежно від віку, статі, сімейного стану чи стану здоров ’я має доступ до працевлаштування та</w:t>
            </w:r>
            <w:r w:rsidR="00584031" w:rsidRPr="00C12835">
              <w:rPr>
                <w:b/>
                <w:lang w:val="uk-UA"/>
              </w:rPr>
              <w:t xml:space="preserve"> </w:t>
            </w:r>
            <w:r w:rsidRPr="00C12835">
              <w:rPr>
                <w:b/>
              </w:rPr>
              <w:t>можливості для роботи</w:t>
            </w:r>
            <w:r w:rsidRPr="00C12835">
              <w:t>»</w:t>
            </w:r>
          </w:p>
        </w:tc>
      </w:tr>
      <w:tr w:rsidR="003E1C4F" w:rsidRPr="00ED51E9" w14:paraId="6089B04D" w14:textId="77777777" w:rsidTr="002C2DD4">
        <w:tc>
          <w:tcPr>
            <w:tcW w:w="15559" w:type="dxa"/>
            <w:gridSpan w:val="6"/>
          </w:tcPr>
          <w:p w14:paraId="1E73EE4D" w14:textId="77777777" w:rsidR="003E1C4F" w:rsidRPr="00C12835" w:rsidRDefault="003E1C4F" w:rsidP="004A4146">
            <w:pPr>
              <w:rPr>
                <w:b/>
              </w:rPr>
            </w:pPr>
            <w:r w:rsidRPr="00C12835">
              <w:rPr>
                <w:b/>
              </w:rPr>
              <w:t>45. Розроблення та впровадження програми з підтримки працевлаштування для жінок, молоді, осіб старшого віку та ветеранів війни</w:t>
            </w:r>
          </w:p>
        </w:tc>
      </w:tr>
      <w:tr w:rsidR="00F84610" w:rsidRPr="00CE5376" w14:paraId="7B2DF335" w14:textId="77777777" w:rsidTr="002C2DD4">
        <w:tc>
          <w:tcPr>
            <w:tcW w:w="1951" w:type="dxa"/>
          </w:tcPr>
          <w:p w14:paraId="1D3D59E2" w14:textId="77777777" w:rsidR="00F84610" w:rsidRPr="00C12835" w:rsidRDefault="00F84610" w:rsidP="004A4146">
            <w:r w:rsidRPr="00C12835">
              <w:t>1) провести заходи, спрямовані на</w:t>
            </w:r>
            <w:r w:rsidR="004277D5" w:rsidRPr="00C12835">
              <w:rPr>
                <w:lang w:val="uk-UA"/>
              </w:rPr>
              <w:t xml:space="preserve"> </w:t>
            </w:r>
            <w:r w:rsidRPr="00C12835">
              <w:t>покращення навичок молоді,</w:t>
            </w:r>
          </w:p>
          <w:p w14:paraId="55ADF9C2" w14:textId="77777777" w:rsidR="00F84610" w:rsidRPr="00C12835" w:rsidRDefault="00F84610" w:rsidP="004A4146">
            <w:r w:rsidRPr="00C12835">
              <w:t>необхідних для пошуку роботи та</w:t>
            </w:r>
          </w:p>
          <w:p w14:paraId="0E536C55" w14:textId="77777777" w:rsidR="00F84610" w:rsidRPr="00C12835" w:rsidRDefault="00F84610" w:rsidP="004A4146">
            <w:r w:rsidRPr="00C12835">
              <w:t>успішного праце</w:t>
            </w:r>
            <w:r w:rsidR="00FC0B8D">
              <w:rPr>
                <w:lang w:val="uk-UA"/>
              </w:rPr>
              <w:t>-</w:t>
            </w:r>
            <w:r w:rsidRPr="00C12835">
              <w:t>влаштування і соціального підприємництва</w:t>
            </w:r>
          </w:p>
        </w:tc>
        <w:tc>
          <w:tcPr>
            <w:tcW w:w="2126" w:type="dxa"/>
          </w:tcPr>
          <w:p w14:paraId="316FBF17" w14:textId="77777777" w:rsidR="00F84610" w:rsidRPr="00C12835" w:rsidRDefault="00F84610" w:rsidP="004A4146">
            <w:r w:rsidRPr="00C12835">
              <w:t>Департамент розвитку</w:t>
            </w:r>
          </w:p>
          <w:p w14:paraId="27029067" w14:textId="77777777" w:rsidR="00F84610" w:rsidRPr="00C12835" w:rsidRDefault="00F84610" w:rsidP="004A4146">
            <w:r w:rsidRPr="00C12835">
              <w:t>економіки обласної</w:t>
            </w:r>
          </w:p>
          <w:p w14:paraId="286A77FE" w14:textId="77777777" w:rsidR="00F84610" w:rsidRPr="00C12835" w:rsidRDefault="00F84610" w:rsidP="004A4146">
            <w:r w:rsidRPr="00C12835">
              <w:t>державної адміністрації,</w:t>
            </w:r>
          </w:p>
          <w:p w14:paraId="178A0412" w14:textId="77777777" w:rsidR="00F84610" w:rsidRPr="00C12835" w:rsidRDefault="00F84610" w:rsidP="004A4146">
            <w:r w:rsidRPr="00C12835">
              <w:t>управління фізичної</w:t>
            </w:r>
          </w:p>
          <w:p w14:paraId="24CAF43E" w14:textId="77777777" w:rsidR="00F84610" w:rsidRPr="00C12835" w:rsidRDefault="00F84610" w:rsidP="004A4146">
            <w:r w:rsidRPr="00C12835">
              <w:t>культури, молоді та</w:t>
            </w:r>
          </w:p>
          <w:p w14:paraId="1908AFDD" w14:textId="77777777" w:rsidR="00F84610" w:rsidRPr="00C12835" w:rsidRDefault="00F84610" w:rsidP="004A4146">
            <w:r w:rsidRPr="00C12835">
              <w:t>спорту обласної</w:t>
            </w:r>
          </w:p>
          <w:p w14:paraId="7D4F73BE" w14:textId="77777777" w:rsidR="00F84610" w:rsidRPr="00C12835" w:rsidRDefault="00F84610" w:rsidP="004A4146">
            <w:r w:rsidRPr="00C12835">
              <w:t>державної адміністрації,</w:t>
            </w:r>
          </w:p>
          <w:p w14:paraId="6C1844A5" w14:textId="77777777" w:rsidR="00F84610" w:rsidRPr="00C12835" w:rsidRDefault="00F84610" w:rsidP="004A4146">
            <w:r w:rsidRPr="00C12835">
              <w:t>Херсонський обласний</w:t>
            </w:r>
            <w:r w:rsidR="00FC0B8D">
              <w:rPr>
                <w:lang w:val="uk-UA"/>
              </w:rPr>
              <w:t xml:space="preserve"> </w:t>
            </w:r>
            <w:r w:rsidRPr="00C12835">
              <w:t>центр зайнятості (за</w:t>
            </w:r>
          </w:p>
          <w:p w14:paraId="7A0E5B42" w14:textId="77777777" w:rsidR="00F84610" w:rsidRPr="00C12835" w:rsidRDefault="00F84610" w:rsidP="004A4146">
            <w:r w:rsidRPr="00C12835">
              <w:t>згодою)</w:t>
            </w:r>
          </w:p>
        </w:tc>
        <w:tc>
          <w:tcPr>
            <w:tcW w:w="1134" w:type="dxa"/>
          </w:tcPr>
          <w:p w14:paraId="13CFF3C8" w14:textId="77777777" w:rsidR="00F84610" w:rsidRPr="00C12835" w:rsidRDefault="00F84610" w:rsidP="004A4146">
            <w:r w:rsidRPr="00C12835">
              <w:t xml:space="preserve">Грудень </w:t>
            </w:r>
          </w:p>
          <w:p w14:paraId="2BC7FC6D" w14:textId="77777777" w:rsidR="00F84610" w:rsidRPr="00C12835" w:rsidRDefault="00FF756B" w:rsidP="004A4146">
            <w:r w:rsidRPr="00C12835">
              <w:t>2026</w:t>
            </w:r>
            <w:r w:rsidR="00F84610" w:rsidRPr="00C12835">
              <w:t xml:space="preserve"> року</w:t>
            </w:r>
          </w:p>
        </w:tc>
        <w:tc>
          <w:tcPr>
            <w:tcW w:w="993" w:type="dxa"/>
          </w:tcPr>
          <w:p w14:paraId="322BA0FD" w14:textId="77777777" w:rsidR="00F84610" w:rsidRPr="00C12835" w:rsidRDefault="00F84610" w:rsidP="004A4146"/>
        </w:tc>
        <w:tc>
          <w:tcPr>
            <w:tcW w:w="1417" w:type="dxa"/>
          </w:tcPr>
          <w:p w14:paraId="4ECBD703" w14:textId="77777777" w:rsidR="00F84610" w:rsidRPr="00C12835" w:rsidRDefault="00FF756B" w:rsidP="004A4146">
            <w:r w:rsidRPr="00C12835">
              <w:t>Виконується</w:t>
            </w:r>
          </w:p>
        </w:tc>
        <w:tc>
          <w:tcPr>
            <w:tcW w:w="7938" w:type="dxa"/>
          </w:tcPr>
          <w:p w14:paraId="7D046467" w14:textId="77777777" w:rsidR="00CE5376" w:rsidRPr="006D2DA0" w:rsidRDefault="008C508D" w:rsidP="00CE5376">
            <w:pPr>
              <w:spacing w:line="240" w:lineRule="atLeast"/>
              <w:jc w:val="both"/>
              <w:rPr>
                <w:color w:val="000000"/>
              </w:rPr>
            </w:pPr>
            <w:r w:rsidRPr="00C12835">
              <w:t xml:space="preserve">Херсонською обласною службою зайнятості приділяється особлива увага зайнятості молоді. </w:t>
            </w:r>
            <w:r w:rsidR="00CE5376" w:rsidRPr="00181FBA">
              <w:rPr>
                <w:rStyle w:val="fontstyle01"/>
                <w:sz w:val="20"/>
                <w:szCs w:val="20"/>
              </w:rPr>
              <w:t xml:space="preserve">Протягом 2026 року скористались послугами служби </w:t>
            </w:r>
            <w:r w:rsidR="00CE5376" w:rsidRPr="00181FBA">
              <w:rPr>
                <w:rStyle w:val="fontstyle01"/>
                <w:rFonts w:ascii="Times New Roman" w:hAnsi="Times New Roman"/>
                <w:sz w:val="20"/>
                <w:szCs w:val="20"/>
              </w:rPr>
              <w:t>зайнятості</w:t>
            </w:r>
            <w:r w:rsidR="00181FBA" w:rsidRPr="00181FBA">
              <w:rPr>
                <w:rStyle w:val="fontstyle01"/>
                <w:rFonts w:ascii="Times New Roman" w:hAnsi="Times New Roman"/>
                <w:sz w:val="20"/>
                <w:szCs w:val="20"/>
                <w:lang w:val="uk-UA"/>
              </w:rPr>
              <w:t xml:space="preserve"> 903</w:t>
            </w:r>
            <w:r w:rsidR="00CE5376" w:rsidRPr="00181FBA">
              <w:rPr>
                <w:rStyle w:val="fontstyle01"/>
                <w:rFonts w:ascii="Times New Roman" w:hAnsi="Times New Roman"/>
                <w:sz w:val="20"/>
                <w:szCs w:val="20"/>
              </w:rPr>
              <w:t xml:space="preserve"> особи</w:t>
            </w:r>
            <w:r w:rsidR="00CE5376" w:rsidRPr="00181FBA">
              <w:rPr>
                <w:rStyle w:val="fontstyle01"/>
                <w:sz w:val="20"/>
                <w:szCs w:val="20"/>
              </w:rPr>
              <w:t xml:space="preserve">, з них </w:t>
            </w:r>
            <w:r w:rsidR="00CE5376" w:rsidRPr="006D2DA0">
              <w:rPr>
                <w:rStyle w:val="fontstyle01"/>
                <w:rFonts w:ascii="Times New Roman" w:hAnsi="Times New Roman"/>
                <w:sz w:val="20"/>
                <w:szCs w:val="20"/>
              </w:rPr>
              <w:t>мали статус безробітного 506 осіб віком до 35 років. Працевлаштовано протягом року 247</w:t>
            </w:r>
            <w:r w:rsidR="00CE5376" w:rsidRPr="006D2DA0">
              <w:rPr>
                <w:rStyle w:val="fontstyle01"/>
                <w:rFonts w:ascii="Times New Roman" w:hAnsi="Times New Roman"/>
                <w:sz w:val="20"/>
                <w:szCs w:val="20"/>
                <w:lang w:val="uk-UA"/>
              </w:rPr>
              <w:t xml:space="preserve"> </w:t>
            </w:r>
            <w:r w:rsidR="006D2DA0" w:rsidRPr="006D2DA0">
              <w:rPr>
                <w:rStyle w:val="fontstyle01"/>
                <w:rFonts w:ascii="Times New Roman" w:hAnsi="Times New Roman"/>
                <w:sz w:val="20"/>
                <w:szCs w:val="20"/>
                <w:lang w:val="uk-UA"/>
              </w:rPr>
              <w:t>людей</w:t>
            </w:r>
            <w:r w:rsidR="00CE5376" w:rsidRPr="006D2DA0">
              <w:rPr>
                <w:rStyle w:val="fontstyle01"/>
                <w:rFonts w:ascii="Times New Roman" w:hAnsi="Times New Roman"/>
                <w:sz w:val="20"/>
                <w:szCs w:val="20"/>
              </w:rPr>
              <w:t xml:space="preserve">. З початку року фахівцями служби зайнятості проведено 7 онлайн-тренінгів «Техніка пошуку першого робочого місця», в яких взяли участь 205 студентів </w:t>
            </w:r>
            <w:r w:rsidR="00CE5376" w:rsidRPr="006D2DA0">
              <w:t>навчальних закладів Херсонщини.</w:t>
            </w:r>
          </w:p>
          <w:p w14:paraId="2C8CCD36" w14:textId="77777777" w:rsidR="00CE5376" w:rsidRPr="006D2DA0" w:rsidRDefault="00CE5376" w:rsidP="00CE5376">
            <w:pPr>
              <w:spacing w:line="240" w:lineRule="atLeast"/>
              <w:jc w:val="both"/>
              <w:rPr>
                <w:color w:val="000000"/>
                <w:lang w:val="uk-UA"/>
              </w:rPr>
            </w:pPr>
            <w:r w:rsidRPr="006D2DA0">
              <w:t xml:space="preserve">Під час проведення тренінгів окрема увага приділялася ознайомленню учасників з </w:t>
            </w:r>
            <w:r w:rsidRPr="006D2DA0">
              <w:rPr>
                <w:rStyle w:val="fontstyle01"/>
                <w:rFonts w:ascii="Times New Roman" w:hAnsi="Times New Roman"/>
                <w:sz w:val="20"/>
                <w:szCs w:val="20"/>
              </w:rPr>
              <w:t>програмою Херсонської обласної військової адміністрації</w:t>
            </w:r>
            <w:r w:rsidR="006D2DA0" w:rsidRPr="006D2DA0">
              <w:rPr>
                <w:rStyle w:val="fontstyle01"/>
                <w:rFonts w:ascii="Times New Roman" w:hAnsi="Times New Roman"/>
                <w:sz w:val="20"/>
                <w:szCs w:val="20"/>
                <w:lang w:val="uk-UA"/>
              </w:rPr>
              <w:t>,</w:t>
            </w:r>
            <w:r w:rsidRPr="006D2DA0">
              <w:rPr>
                <w:rStyle w:val="fontstyle01"/>
                <w:rFonts w:ascii="Times New Roman" w:hAnsi="Times New Roman"/>
                <w:sz w:val="20"/>
                <w:szCs w:val="20"/>
              </w:rPr>
              <w:t xml:space="preserve"> затвердженої </w:t>
            </w:r>
            <w:r w:rsidR="006D2DA0" w:rsidRPr="006D2DA0">
              <w:rPr>
                <w:rStyle w:val="fontstyle01"/>
                <w:rFonts w:ascii="Times New Roman" w:hAnsi="Times New Roman"/>
                <w:sz w:val="20"/>
                <w:szCs w:val="20"/>
                <w:lang w:val="uk-UA"/>
              </w:rPr>
              <w:t>р</w:t>
            </w:r>
            <w:r w:rsidRPr="006D2DA0">
              <w:rPr>
                <w:rStyle w:val="fontstyle01"/>
                <w:rFonts w:ascii="Times New Roman" w:hAnsi="Times New Roman"/>
                <w:sz w:val="20"/>
                <w:szCs w:val="20"/>
              </w:rPr>
              <w:t>озпорядженням начальника обласної військової адміністрації № 52 від 04</w:t>
            </w:r>
            <w:r w:rsidR="006D2DA0">
              <w:rPr>
                <w:rStyle w:val="fontstyle01"/>
                <w:rFonts w:ascii="Times New Roman" w:hAnsi="Times New Roman"/>
                <w:sz w:val="20"/>
                <w:szCs w:val="20"/>
                <w:lang w:val="uk-UA"/>
              </w:rPr>
              <w:t xml:space="preserve"> лютого </w:t>
            </w:r>
            <w:r w:rsidRPr="006D2DA0">
              <w:rPr>
                <w:rStyle w:val="fontstyle01"/>
                <w:rFonts w:ascii="Times New Roman" w:hAnsi="Times New Roman"/>
                <w:sz w:val="20"/>
                <w:szCs w:val="20"/>
              </w:rPr>
              <w:t>2025 року «Про затвердження Порядку використання коштів обласного бюджету Херсонської області для надання одноразової адресної грошової допомоги молодим спеціалістам, які працевлаштовуються на деокупованій території Херсонської області».</w:t>
            </w:r>
            <w:r w:rsidR="002B7B77" w:rsidRPr="006D2DA0">
              <w:rPr>
                <w:rStyle w:val="fontstyle01"/>
                <w:rFonts w:ascii="Times New Roman" w:hAnsi="Times New Roman"/>
                <w:sz w:val="20"/>
                <w:szCs w:val="20"/>
                <w:lang w:val="uk-UA"/>
              </w:rPr>
              <w:t xml:space="preserve"> </w:t>
            </w:r>
            <w:r w:rsidRPr="006D2DA0">
              <w:rPr>
                <w:color w:val="000000"/>
                <w:lang w:val="uk-UA"/>
              </w:rPr>
              <w:t>За період дії цієї програми, за сприяння фахівців з рекрутингу Херсонської обласної служби зайнятості, працевлаштовані 18 осіб.</w:t>
            </w:r>
          </w:p>
          <w:p w14:paraId="30A96BF5" w14:textId="77777777" w:rsidR="00CE5376" w:rsidRPr="00181FBA" w:rsidRDefault="00CE5376" w:rsidP="00CE5376">
            <w:pPr>
              <w:spacing w:line="240" w:lineRule="atLeast"/>
              <w:jc w:val="both"/>
              <w:rPr>
                <w:color w:val="000000"/>
              </w:rPr>
            </w:pPr>
            <w:r w:rsidRPr="006D2DA0">
              <w:t>Крім того, проводиться інформування безробітних, які перебувають на деокупованій території області, спрямоване на покращення навичок, необхідних для успішного працевлаштування, на онлайн-тренінгах з техніки пошуку роботи, розвитку навичок «</w:t>
            </w:r>
            <w:r w:rsidRPr="006D2DA0">
              <w:rPr>
                <w:lang w:val="en-US"/>
              </w:rPr>
              <w:t>Softskills</w:t>
            </w:r>
            <w:r w:rsidRPr="006D2DA0">
              <w:t xml:space="preserve">» та побудови кар’єри і професійного розвитку. Протягом </w:t>
            </w:r>
            <w:r w:rsidRPr="006D2DA0">
              <w:rPr>
                <w:color w:val="000000"/>
              </w:rPr>
              <w:t>2026 року проведено 112 таких онлайн-заходів та охоплено</w:t>
            </w:r>
            <w:r w:rsidRPr="00181FBA">
              <w:rPr>
                <w:color w:val="000000"/>
              </w:rPr>
              <w:t xml:space="preserve"> 1220 осіб, з них молоді до 35 років – 122 осіб. </w:t>
            </w:r>
          </w:p>
          <w:p w14:paraId="6E9F5996" w14:textId="77777777" w:rsidR="00CE5376" w:rsidRPr="0024146E" w:rsidRDefault="00CE5376" w:rsidP="00CE5376">
            <w:pPr>
              <w:jc w:val="both"/>
              <w:rPr>
                <w:lang w:val="uk-UA"/>
              </w:rPr>
            </w:pPr>
            <w:r w:rsidRPr="00181FBA">
              <w:rPr>
                <w:color w:val="000000"/>
              </w:rPr>
              <w:t>Постійно проводиться інформаційно-роз’яснювальна робота серед населення, в тому числі, молоді  до 35 років, щодо професійного навчання. Протягом 2026 року 51</w:t>
            </w:r>
            <w:r w:rsidR="006D2DA0">
              <w:rPr>
                <w:color w:val="000000"/>
                <w:lang w:val="uk-UA"/>
              </w:rPr>
              <w:t xml:space="preserve"> </w:t>
            </w:r>
            <w:r w:rsidRPr="00181FBA">
              <w:rPr>
                <w:color w:val="000000"/>
              </w:rPr>
              <w:t>особа віком до 35 років змогл</w:t>
            </w:r>
            <w:r w:rsidR="006D2DA0">
              <w:rPr>
                <w:color w:val="000000"/>
                <w:lang w:val="uk-UA"/>
              </w:rPr>
              <w:t>а</w:t>
            </w:r>
            <w:r w:rsidRPr="00181FBA">
              <w:rPr>
                <w:color w:val="000000"/>
              </w:rPr>
              <w:t xml:space="preserve"> опанувати нові знання та отримати нові компетенції за різноманітними освітніми програмами: «Курс MS Office (World, Excel, PowerPoint) Excel Basic, Excel Professional», «Цифрові навички - ключі до онлайн можливостей», «Методи обстеження та визначення кордонів територій забруднених вибухонебезпечними предметами, з використанням дронів», «Основи психологічної допомоги населенню в умовах воєнного стану», «Особливості трудових відносин в умовах воєнного стану», «Професійна взаємодія. Сучасні принципи ділової комунікації», «Психологічна допомога у подоланні стресових та тривожних станів», «Ризики воєнного часу. Особиста безпека», «Технології комп’ютерної  обробки інформації», «Цифрова освіта та медіаграмотність в професійній діяльності та повсякденному житті», «Штучний інтелект: розвиток кар’єри та професійне зростання», «Основи психологічної безпеки  та ментального здоров’я», «Комунікаційна етика», «Етика професійного спілкування», «Сучасні підходи до організації праці в умовах воєнного стану», «Безпекові виклики в умовах воєнного стану», «Ділове українське мовлення та редагування службових документів». В тому </w:t>
            </w:r>
            <w:r w:rsidRPr="00181FBA">
              <w:rPr>
                <w:color w:val="000000"/>
              </w:rPr>
              <w:lastRenderedPageBreak/>
              <w:t>числі 1 особа з інвалідністю отримала нові знання та навичка за освітньою програмою «Курс MS Office (World, Excel, PowerPoint) Excel Basic, Excel». Крім того, 1 особа з числа молоді пройшла стажування безпосередньо на робочому місці у роботодавця з подальшим працевлаштуванням. 3 особи до 35 років отримали ваучер на навчання по програмі «Ваучер для підтримання конкурентоспроможності деяких категорій громадян на ринку праці»: 1 – для навчання за професією</w:t>
            </w:r>
            <w:r w:rsidRPr="0024146E">
              <w:rPr>
                <w:color w:val="000000"/>
              </w:rPr>
              <w:t xml:space="preserve"> «Кухар», 2 – для підвищення кваліфікації за спеціальностями «Медицина» і «Психологія».</w:t>
            </w:r>
          </w:p>
          <w:p w14:paraId="723CC98C" w14:textId="77777777" w:rsidR="00CE5376" w:rsidRPr="0024146E" w:rsidRDefault="00CE5376" w:rsidP="00CE5376">
            <w:pPr>
              <w:jc w:val="both"/>
              <w:rPr>
                <w:lang w:val="uk-UA"/>
              </w:rPr>
            </w:pPr>
            <w:r w:rsidRPr="0024146E">
              <w:rPr>
                <w:lang w:val="uk-UA"/>
              </w:rPr>
              <w:t>У рамках інформування про можливість отримання одноразової адресної грошової допомоги молодими спеціалістами, які працевлаштовуються на деокупованій території Херсонської області, було організовано серію зустрічей з випускниками закладів професійно-технічної та вищої освіти.</w:t>
            </w:r>
          </w:p>
          <w:p w14:paraId="210CFC05" w14:textId="77777777" w:rsidR="00CE5376" w:rsidRPr="0024146E" w:rsidRDefault="00CE5376" w:rsidP="00CE5376">
            <w:pPr>
              <w:shd w:val="clear" w:color="auto" w:fill="FFFFFF"/>
              <w:jc w:val="both"/>
              <w:rPr>
                <w:color w:val="000000"/>
                <w:lang w:val="uk-UA"/>
              </w:rPr>
            </w:pPr>
            <w:r w:rsidRPr="0024146E">
              <w:rPr>
                <w:color w:val="000000"/>
                <w:lang w:val="uk-UA"/>
              </w:rPr>
              <w:t>У закладах освіти Бериславської громади протягом звітного періоду проведено ряд заходів, спрямованих на покращення навичок молоді, необхідних для пошуку роботи, успішного працевлаштування та розвитку соціального підприємництва. Зокрема, організовано інформаційно-просвітницькі зустрічі та години спілкування з питань професійного самовизначення, розвитку підприємницьких та лідерських навичок.</w:t>
            </w:r>
          </w:p>
          <w:p w14:paraId="0A2CFE8C" w14:textId="77777777" w:rsidR="00CE5376" w:rsidRPr="0024146E" w:rsidRDefault="00CE5376" w:rsidP="0024146E">
            <w:pPr>
              <w:pStyle w:val="10"/>
              <w:shd w:val="clear" w:color="auto" w:fill="FFFFFF"/>
              <w:tabs>
                <w:tab w:val="num" w:pos="34"/>
              </w:tabs>
              <w:rPr>
                <w:b/>
                <w:bCs/>
                <w:color w:val="000000"/>
                <w:sz w:val="20"/>
                <w:highlight w:val="green"/>
              </w:rPr>
            </w:pPr>
            <w:r w:rsidRPr="0024146E">
              <w:rPr>
                <w:color w:val="000000"/>
                <w:sz w:val="20"/>
                <w:shd w:val="clear" w:color="auto" w:fill="FFFFFF"/>
              </w:rPr>
              <w:t xml:space="preserve">Також </w:t>
            </w:r>
            <w:r w:rsidRPr="0024146E">
              <w:rPr>
                <w:color w:val="000000"/>
                <w:sz w:val="20"/>
              </w:rPr>
              <w:t>старшокласники закладів загальної</w:t>
            </w:r>
            <w:r w:rsidRPr="0024146E">
              <w:rPr>
                <w:b/>
                <w:bCs/>
                <w:color w:val="000000"/>
                <w:sz w:val="20"/>
              </w:rPr>
              <w:t xml:space="preserve"> </w:t>
            </w:r>
            <w:r w:rsidRPr="0024146E">
              <w:rPr>
                <w:color w:val="000000"/>
                <w:sz w:val="20"/>
              </w:rPr>
              <w:t>середньої освіти громади долучаються до</w:t>
            </w:r>
            <w:r w:rsidR="0024146E" w:rsidRPr="0024146E">
              <w:rPr>
                <w:b/>
                <w:bCs/>
                <w:color w:val="000000"/>
                <w:sz w:val="20"/>
              </w:rPr>
              <w:t xml:space="preserve"> </w:t>
            </w:r>
            <w:r w:rsidRPr="0024146E">
              <w:rPr>
                <w:color w:val="000000"/>
                <w:sz w:val="20"/>
              </w:rPr>
              <w:t>Днів відкритих дверей, які проводяться закладами освіти області та громади.</w:t>
            </w:r>
          </w:p>
        </w:tc>
      </w:tr>
      <w:tr w:rsidR="00F84610" w:rsidRPr="0024146E" w14:paraId="4A57E5E4" w14:textId="77777777" w:rsidTr="002C2DD4">
        <w:tc>
          <w:tcPr>
            <w:tcW w:w="1951" w:type="dxa"/>
          </w:tcPr>
          <w:p w14:paraId="2CD83ADB" w14:textId="77777777" w:rsidR="00F84610" w:rsidRPr="00C12835" w:rsidRDefault="00F84610" w:rsidP="004A4146">
            <w:r w:rsidRPr="00C12835">
              <w:lastRenderedPageBreak/>
              <w:t>2)</w:t>
            </w:r>
            <w:r w:rsidR="00FC0B8D">
              <w:rPr>
                <w:lang w:val="uk-UA"/>
              </w:rPr>
              <w:t xml:space="preserve"> С</w:t>
            </w:r>
            <w:r w:rsidRPr="00C12835">
              <w:t>творити онлайн платформу</w:t>
            </w:r>
          </w:p>
          <w:p w14:paraId="7E56AE1C" w14:textId="77777777" w:rsidR="00F84610" w:rsidRPr="00C12835" w:rsidRDefault="00F84610" w:rsidP="004A4146">
            <w:r w:rsidRPr="00C12835">
              <w:t>для поширення знань з</w:t>
            </w:r>
            <w:r w:rsidR="00FC0B8D">
              <w:rPr>
                <w:lang w:val="uk-UA"/>
              </w:rPr>
              <w:t xml:space="preserve"> </w:t>
            </w:r>
            <w:r w:rsidRPr="00C12835">
              <w:t>підприєм</w:t>
            </w:r>
            <w:r w:rsidR="00FC0B8D">
              <w:rPr>
                <w:lang w:val="uk-UA"/>
              </w:rPr>
              <w:t>-</w:t>
            </w:r>
            <w:r w:rsidRPr="00C12835">
              <w:t xml:space="preserve">ництва для </w:t>
            </w:r>
            <w:proofErr w:type="gramStart"/>
            <w:r w:rsidRPr="00C12835">
              <w:t xml:space="preserve">молоді  </w:t>
            </w:r>
            <w:r w:rsidR="00FC0B8D">
              <w:rPr>
                <w:lang w:val="uk-UA"/>
              </w:rPr>
              <w:t>з</w:t>
            </w:r>
            <w:proofErr w:type="gramEnd"/>
            <w:r w:rsidR="00FC0B8D">
              <w:rPr>
                <w:lang w:val="uk-UA"/>
              </w:rPr>
              <w:t xml:space="preserve"> </w:t>
            </w:r>
            <w:r w:rsidRPr="00C12835">
              <w:t>можливостями навчання,</w:t>
            </w:r>
            <w:r w:rsidR="00FC0B8D">
              <w:rPr>
                <w:lang w:val="uk-UA"/>
              </w:rPr>
              <w:t xml:space="preserve"> </w:t>
            </w:r>
            <w:r w:rsidRPr="00C12835">
              <w:t>ментор</w:t>
            </w:r>
            <w:r w:rsidR="00FC0B8D">
              <w:rPr>
                <w:lang w:val="uk-UA"/>
              </w:rPr>
              <w:t>-</w:t>
            </w:r>
            <w:r w:rsidRPr="00C12835">
              <w:t>ства і доступу до</w:t>
            </w:r>
          </w:p>
          <w:p w14:paraId="5E625E1C" w14:textId="77777777" w:rsidR="00F84610" w:rsidRPr="00C12835" w:rsidRDefault="00F84610" w:rsidP="004A4146">
            <w:r w:rsidRPr="00C12835">
              <w:t>фінансової підтримки через</w:t>
            </w:r>
          </w:p>
          <w:p w14:paraId="7EC12E69" w14:textId="77777777" w:rsidR="00F84610" w:rsidRPr="00C12835" w:rsidRDefault="00F84610" w:rsidP="004A4146">
            <w:r w:rsidRPr="00C12835">
              <w:t>партнерські програми</w:t>
            </w:r>
          </w:p>
        </w:tc>
        <w:tc>
          <w:tcPr>
            <w:tcW w:w="2126" w:type="dxa"/>
          </w:tcPr>
          <w:p w14:paraId="541E74F8" w14:textId="77777777" w:rsidR="00F84610" w:rsidRPr="00C12835" w:rsidRDefault="00F84610" w:rsidP="004A4146">
            <w:r w:rsidRPr="00C12835">
              <w:t>Департамент розвитку</w:t>
            </w:r>
            <w:r w:rsidR="00FC0B8D">
              <w:rPr>
                <w:lang w:val="uk-UA"/>
              </w:rPr>
              <w:t xml:space="preserve"> </w:t>
            </w:r>
            <w:r w:rsidRPr="00C12835">
              <w:t>економіки обласної</w:t>
            </w:r>
            <w:r w:rsidR="00FC0B8D">
              <w:rPr>
                <w:lang w:val="uk-UA"/>
              </w:rPr>
              <w:t xml:space="preserve"> </w:t>
            </w:r>
            <w:r w:rsidRPr="00C12835">
              <w:t>державної адміністрації,</w:t>
            </w:r>
          </w:p>
          <w:p w14:paraId="2F7A2DA1" w14:textId="77777777" w:rsidR="00F84610" w:rsidRPr="00C12835" w:rsidRDefault="00F84610" w:rsidP="004A4146">
            <w:r w:rsidRPr="00C12835">
              <w:t>управління фізичної</w:t>
            </w:r>
          </w:p>
          <w:p w14:paraId="7D3543AA" w14:textId="77777777" w:rsidR="00F84610" w:rsidRPr="00C12835" w:rsidRDefault="00F84610" w:rsidP="004A4146">
            <w:r w:rsidRPr="00C12835">
              <w:t>культури, молоді та</w:t>
            </w:r>
          </w:p>
          <w:p w14:paraId="7F71CA37" w14:textId="77777777" w:rsidR="00F84610" w:rsidRPr="00C12835" w:rsidRDefault="00F84610" w:rsidP="004A4146">
            <w:r w:rsidRPr="00C12835">
              <w:t>спорту обласної</w:t>
            </w:r>
          </w:p>
          <w:p w14:paraId="4B678AC1" w14:textId="77777777" w:rsidR="00F84610" w:rsidRPr="00C12835" w:rsidRDefault="00F84610" w:rsidP="00FC0B8D">
            <w:pPr>
              <w:rPr>
                <w:lang w:val="uk-UA"/>
              </w:rPr>
            </w:pPr>
            <w:r w:rsidRPr="00C12835">
              <w:t>державної адміні</w:t>
            </w:r>
            <w:r w:rsidR="00FC0B8D">
              <w:rPr>
                <w:lang w:val="uk-UA"/>
              </w:rPr>
              <w:t>-</w:t>
            </w:r>
            <w:r w:rsidRPr="00C12835">
              <w:t>страції,</w:t>
            </w:r>
            <w:r w:rsidR="00FC0B8D">
              <w:rPr>
                <w:lang w:val="uk-UA"/>
              </w:rPr>
              <w:t xml:space="preserve"> </w:t>
            </w:r>
            <w:r w:rsidRPr="00C12835">
              <w:t>Херсонський обласний</w:t>
            </w:r>
            <w:r w:rsidR="00FC0B8D">
              <w:rPr>
                <w:lang w:val="uk-UA"/>
              </w:rPr>
              <w:t xml:space="preserve"> </w:t>
            </w:r>
            <w:r w:rsidRPr="00C12835">
              <w:t>центр зай</w:t>
            </w:r>
            <w:r w:rsidR="00FC0B8D">
              <w:rPr>
                <w:lang w:val="uk-UA"/>
              </w:rPr>
              <w:t>-</w:t>
            </w:r>
            <w:r w:rsidRPr="00C12835">
              <w:t>нятості (за</w:t>
            </w:r>
            <w:r w:rsidR="00FC0B8D">
              <w:rPr>
                <w:lang w:val="uk-UA"/>
              </w:rPr>
              <w:t xml:space="preserve"> </w:t>
            </w:r>
            <w:r w:rsidRPr="00C12835">
              <w:t>згодою</w:t>
            </w:r>
            <w:r w:rsidR="008A73F2" w:rsidRPr="00C12835">
              <w:rPr>
                <w:lang w:val="uk-UA"/>
              </w:rPr>
              <w:t>)</w:t>
            </w:r>
          </w:p>
        </w:tc>
        <w:tc>
          <w:tcPr>
            <w:tcW w:w="1134" w:type="dxa"/>
          </w:tcPr>
          <w:p w14:paraId="5E42E1CF" w14:textId="77777777" w:rsidR="00F84610" w:rsidRPr="00C12835" w:rsidRDefault="00F84610" w:rsidP="004A4146">
            <w:r w:rsidRPr="00C12835">
              <w:t xml:space="preserve">Грудень </w:t>
            </w:r>
          </w:p>
          <w:p w14:paraId="46DD97EB" w14:textId="77777777" w:rsidR="00F84610" w:rsidRPr="00C12835" w:rsidRDefault="004B2269" w:rsidP="004A4146">
            <w:r w:rsidRPr="00C12835">
              <w:t>2026</w:t>
            </w:r>
            <w:r w:rsidR="00F84610" w:rsidRPr="00C12835">
              <w:t xml:space="preserve"> року</w:t>
            </w:r>
          </w:p>
        </w:tc>
        <w:tc>
          <w:tcPr>
            <w:tcW w:w="993" w:type="dxa"/>
          </w:tcPr>
          <w:p w14:paraId="3E19E46B" w14:textId="77777777" w:rsidR="00F84610" w:rsidRPr="00C12835" w:rsidRDefault="00F84610" w:rsidP="004A4146"/>
        </w:tc>
        <w:tc>
          <w:tcPr>
            <w:tcW w:w="1417" w:type="dxa"/>
          </w:tcPr>
          <w:p w14:paraId="025CB2BE" w14:textId="77777777" w:rsidR="00F84610" w:rsidRPr="00C12835" w:rsidRDefault="00F84610" w:rsidP="004A4146">
            <w:r w:rsidRPr="00C12835">
              <w:t>Викон</w:t>
            </w:r>
            <w:r w:rsidR="004B2269" w:rsidRPr="00C12835">
              <w:t>ується</w:t>
            </w:r>
          </w:p>
        </w:tc>
        <w:tc>
          <w:tcPr>
            <w:tcW w:w="7938" w:type="dxa"/>
          </w:tcPr>
          <w:p w14:paraId="3941DCA5" w14:textId="77777777" w:rsidR="006D518C" w:rsidRPr="00C12835" w:rsidRDefault="006D518C" w:rsidP="006D518C">
            <w:pPr>
              <w:jc w:val="both"/>
            </w:pPr>
            <w:r w:rsidRPr="00C12835">
              <w:t>Херсонським обласним центром зайнятості на своїх сторінках в соцмережах (Фейсбук, Інстаграм, Tik-Tok) активно висвітлюються питання щодо порядку та умов отримання мікрогрантів/грантів на створення або розвиток бізнесу за державною грантовою програмою «Власна справа», в т.ч. щодо грантів для молоді у віці 18- 25 років. Також створений і ведеться Телеграм канал Grants/Kherson/Служба зайнятості, на якому публікується інформація про державні та міжнародні грантові програми для бізнесу.</w:t>
            </w:r>
          </w:p>
          <w:p w14:paraId="2EBA7392" w14:textId="77777777" w:rsidR="0024146E" w:rsidRPr="00FE539D" w:rsidRDefault="00E77207" w:rsidP="0024146E">
            <w:pPr>
              <w:spacing w:line="237" w:lineRule="auto"/>
              <w:jc w:val="both"/>
              <w:rPr>
                <w:lang w:val="uk-UA"/>
              </w:rPr>
            </w:pPr>
            <w:r w:rsidRPr="00C12835">
              <w:t>Управління</w:t>
            </w:r>
            <w:r w:rsidRPr="00C12835">
              <w:rPr>
                <w:lang w:val="uk-UA"/>
              </w:rPr>
              <w:t>м</w:t>
            </w:r>
            <w:r w:rsidRPr="00C12835">
              <w:t xml:space="preserve"> фізичної культури, молоді та спорту</w:t>
            </w:r>
            <w:r w:rsidRPr="00C12835">
              <w:rPr>
                <w:lang w:val="uk-UA"/>
              </w:rPr>
              <w:t xml:space="preserve"> </w:t>
            </w:r>
            <w:r w:rsidRPr="00C12835">
              <w:t>обласної державної адміністрації</w:t>
            </w:r>
            <w:r w:rsidRPr="00C12835">
              <w:rPr>
                <w:lang w:val="uk-UA"/>
              </w:rPr>
              <w:t xml:space="preserve"> </w:t>
            </w:r>
            <w:r w:rsidR="009F613B" w:rsidRPr="00C12835">
              <w:rPr>
                <w:lang w:val="uk-UA"/>
              </w:rPr>
              <w:t>озроблено онлайн міні-курс з основ підприємництва та громадської діяльності для молоді, який передбачає можливості навчання, отримання менторської підтримки та ознайомлення з доступними програмами фінансування, який охопив близько 850 учасників</w:t>
            </w:r>
            <w:r w:rsidRPr="0024146E">
              <w:rPr>
                <w:lang w:val="uk-UA"/>
              </w:rPr>
              <w:t>.</w:t>
            </w:r>
            <w:r w:rsidR="0024146E" w:rsidRPr="0024146E">
              <w:rPr>
                <w:lang w:val="uk-UA"/>
              </w:rPr>
              <w:t xml:space="preserve"> У рамках інформування про можливість отримання одноразової адресної грошової допомоги молодими спеціалістами, які працевлаштовуються на деокупованій території Херсонської області</w:t>
            </w:r>
            <w:r w:rsidR="006D2DA0">
              <w:rPr>
                <w:lang w:val="uk-UA"/>
              </w:rPr>
              <w:t>,</w:t>
            </w:r>
            <w:r w:rsidR="0024146E" w:rsidRPr="0024146E">
              <w:rPr>
                <w:lang w:val="uk-UA"/>
              </w:rPr>
              <w:t xml:space="preserve"> умови оформлення допомоги розміщено на офіційному </w:t>
            </w:r>
            <w:r w:rsidR="0024146E" w:rsidRPr="00FE539D">
              <w:rPr>
                <w:lang w:val="uk-UA"/>
              </w:rPr>
              <w:t>сайті ОДА та соціальних мережах.</w:t>
            </w:r>
          </w:p>
          <w:p w14:paraId="41F07969" w14:textId="77777777" w:rsidR="0024146E" w:rsidRPr="00070CC3" w:rsidRDefault="0024146E" w:rsidP="0024146E">
            <w:pPr>
              <w:jc w:val="both"/>
              <w:rPr>
                <w:lang w:val="uk-UA"/>
              </w:rPr>
            </w:pPr>
            <w:r w:rsidRPr="00FE539D">
              <w:rPr>
                <w:lang w:val="uk-UA"/>
              </w:rPr>
              <w:t xml:space="preserve">У Високопільській ТГ на </w:t>
            </w:r>
            <w:r w:rsidRPr="00FE539D">
              <w:t>сайті ЦНАП оприлюднено матеріал від 10</w:t>
            </w:r>
            <w:r w:rsidR="006D2DA0">
              <w:rPr>
                <w:lang w:val="uk-UA"/>
              </w:rPr>
              <w:t xml:space="preserve"> червня </w:t>
            </w:r>
            <w:r w:rsidRPr="00FE539D">
              <w:t xml:space="preserve">2026 </w:t>
            </w:r>
            <w:r w:rsidR="006D2DA0">
              <w:rPr>
                <w:lang w:val="uk-UA"/>
              </w:rPr>
              <w:t xml:space="preserve">року </w:t>
            </w:r>
            <w:r w:rsidRPr="00FE539D">
              <w:t>про підтримку роботодавців. У громаді поширюють грантові можливості</w:t>
            </w:r>
            <w:r w:rsidRPr="00070CC3">
              <w:t xml:space="preserve">; </w:t>
            </w:r>
            <w:r w:rsidR="00F5400E" w:rsidRPr="00070CC3">
              <w:rPr>
                <w:lang w:val="uk-UA"/>
              </w:rPr>
              <w:t xml:space="preserve">проведено                       </w:t>
            </w:r>
            <w:r w:rsidRPr="00070CC3">
              <w:t xml:space="preserve"> 2 семінари для роботодавців з</w:t>
            </w:r>
            <w:r w:rsidR="00070CC3">
              <w:t>а участю 48 осіб</w:t>
            </w:r>
            <w:r w:rsidR="00070CC3">
              <w:rPr>
                <w:lang w:val="uk-UA"/>
              </w:rPr>
              <w:t>:</w:t>
            </w:r>
          </w:p>
          <w:p w14:paraId="416E9506" w14:textId="77777777" w:rsidR="0024146E" w:rsidRPr="0024146E" w:rsidRDefault="0024146E" w:rsidP="00FE539D">
            <w:pPr>
              <w:jc w:val="both"/>
              <w:rPr>
                <w:lang w:val="uk-UA"/>
              </w:rPr>
            </w:pPr>
            <w:hyperlink r:id="rId966" w:history="1">
              <w:r w:rsidRPr="00FE539D">
                <w:rPr>
                  <w:rStyle w:val="a5"/>
                </w:rPr>
                <w:t>https</w:t>
              </w:r>
              <w:r w:rsidRPr="00FE539D">
                <w:rPr>
                  <w:rStyle w:val="a5"/>
                  <w:lang w:val="uk-UA"/>
                </w:rPr>
                <w:t>://</w:t>
              </w:r>
              <w:r w:rsidRPr="00FE539D">
                <w:rPr>
                  <w:rStyle w:val="a5"/>
                </w:rPr>
                <w:t>cnap</w:t>
              </w:r>
              <w:r w:rsidRPr="00FE539D">
                <w:rPr>
                  <w:rStyle w:val="a5"/>
                  <w:lang w:val="uk-UA"/>
                </w:rPr>
                <w:t>.</w:t>
              </w:r>
              <w:r w:rsidRPr="00FE539D">
                <w:rPr>
                  <w:rStyle w:val="a5"/>
                </w:rPr>
                <w:t>kronau</w:t>
              </w:r>
              <w:r w:rsidRPr="00FE539D">
                <w:rPr>
                  <w:rStyle w:val="a5"/>
                  <w:lang w:val="uk-UA"/>
                </w:rPr>
                <w:t>.</w:t>
              </w:r>
              <w:r w:rsidRPr="00FE539D">
                <w:rPr>
                  <w:rStyle w:val="a5"/>
                </w:rPr>
                <w:t>gov</w:t>
              </w:r>
              <w:r w:rsidRPr="00FE539D">
                <w:rPr>
                  <w:rStyle w:val="a5"/>
                  <w:lang w:val="uk-UA"/>
                </w:rPr>
                <w:t>.</w:t>
              </w:r>
              <w:r w:rsidRPr="00FE539D">
                <w:rPr>
                  <w:rStyle w:val="a5"/>
                </w:rPr>
                <w:t>ua</w:t>
              </w:r>
              <w:r w:rsidRPr="00FE539D">
                <w:rPr>
                  <w:rStyle w:val="a5"/>
                  <w:lang w:val="uk-UA"/>
                </w:rPr>
                <w:t>/</w:t>
              </w:r>
              <w:r w:rsidRPr="00FE539D">
                <w:rPr>
                  <w:rStyle w:val="a5"/>
                </w:rPr>
                <w:t>news</w:t>
              </w:r>
              <w:r w:rsidRPr="00FE539D">
                <w:rPr>
                  <w:rStyle w:val="a5"/>
                  <w:lang w:val="uk-UA"/>
                </w:rPr>
                <w:t>/329990-</w:t>
              </w:r>
              <w:r w:rsidRPr="00FE539D">
                <w:rPr>
                  <w:rStyle w:val="a5"/>
                </w:rPr>
                <w:t>derzavna</w:t>
              </w:r>
              <w:r w:rsidRPr="00FE539D">
                <w:rPr>
                  <w:rStyle w:val="a5"/>
                  <w:lang w:val="uk-UA"/>
                </w:rPr>
                <w:t>-</w:t>
              </w:r>
              <w:r w:rsidRPr="00FE539D">
                <w:rPr>
                  <w:rStyle w:val="a5"/>
                </w:rPr>
                <w:t>pidtrimka</w:t>
              </w:r>
              <w:r w:rsidRPr="00FE539D">
                <w:rPr>
                  <w:rStyle w:val="a5"/>
                  <w:lang w:val="uk-UA"/>
                </w:rPr>
                <w:t>-</w:t>
              </w:r>
              <w:r w:rsidRPr="00FE539D">
                <w:rPr>
                  <w:rStyle w:val="a5"/>
                </w:rPr>
                <w:t>biznesu</w:t>
              </w:r>
              <w:r w:rsidRPr="00FE539D">
                <w:rPr>
                  <w:rStyle w:val="a5"/>
                  <w:lang w:val="uk-UA"/>
                </w:rPr>
                <w:t>-</w:t>
              </w:r>
              <w:r w:rsidRPr="00FE539D">
                <w:rPr>
                  <w:rStyle w:val="a5"/>
                </w:rPr>
                <w:t>kompensaciia</w:t>
              </w:r>
              <w:r w:rsidRPr="00FE539D">
                <w:rPr>
                  <w:rStyle w:val="a5"/>
                  <w:lang w:val="uk-UA"/>
                </w:rPr>
                <w:t>-</w:t>
              </w:r>
              <w:r w:rsidRPr="00FE539D">
                <w:rPr>
                  <w:rStyle w:val="a5"/>
                </w:rPr>
                <w:t>do</w:t>
              </w:r>
              <w:r w:rsidRPr="00FE539D">
                <w:rPr>
                  <w:rStyle w:val="a5"/>
                  <w:lang w:val="uk-UA"/>
                </w:rPr>
                <w:t>-17-300-</w:t>
              </w:r>
              <w:r w:rsidRPr="00FE539D">
                <w:rPr>
                  <w:rStyle w:val="a5"/>
                </w:rPr>
                <w:t>grn</w:t>
              </w:r>
              <w:r w:rsidRPr="00FE539D">
                <w:rPr>
                  <w:rStyle w:val="a5"/>
                  <w:lang w:val="uk-UA"/>
                </w:rPr>
                <w:t>-</w:t>
              </w:r>
              <w:r w:rsidRPr="00FE539D">
                <w:rPr>
                  <w:rStyle w:val="a5"/>
                </w:rPr>
                <w:t>na</w:t>
              </w:r>
              <w:r w:rsidRPr="00FE539D">
                <w:rPr>
                  <w:rStyle w:val="a5"/>
                  <w:lang w:val="uk-UA"/>
                </w:rPr>
                <w:t>-</w:t>
              </w:r>
              <w:r w:rsidRPr="00FE539D">
                <w:rPr>
                  <w:rStyle w:val="a5"/>
                </w:rPr>
                <w:t>oplatu</w:t>
              </w:r>
              <w:r w:rsidRPr="00FE539D">
                <w:rPr>
                  <w:rStyle w:val="a5"/>
                  <w:lang w:val="uk-UA"/>
                </w:rPr>
                <w:t>-</w:t>
              </w:r>
              <w:r w:rsidRPr="00FE539D">
                <w:rPr>
                  <w:rStyle w:val="a5"/>
                </w:rPr>
                <w:t>praci</w:t>
              </w:r>
            </w:hyperlink>
            <w:r w:rsidR="00FE539D">
              <w:rPr>
                <w:lang w:val="uk-UA"/>
              </w:rPr>
              <w:t xml:space="preserve"> .</w:t>
            </w:r>
          </w:p>
        </w:tc>
      </w:tr>
    </w:tbl>
    <w:p w14:paraId="291B2615" w14:textId="77777777" w:rsidR="00596C08" w:rsidRPr="0024146E" w:rsidRDefault="00596C08" w:rsidP="004A4146">
      <w:pPr>
        <w:rPr>
          <w:sz w:val="22"/>
          <w:szCs w:val="22"/>
          <w:lang w:val="uk-UA"/>
        </w:rPr>
      </w:pPr>
    </w:p>
    <w:sectPr w:rsidR="00596C08" w:rsidRPr="0024146E" w:rsidSect="00906294">
      <w:headerReference w:type="even" r:id="rId967"/>
      <w:headerReference w:type="default" r:id="rId968"/>
      <w:pgSz w:w="16838" w:h="11906" w:orient="landscape" w:code="9"/>
      <w:pgMar w:top="709" w:right="567" w:bottom="567" w:left="851"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AC9E7" w14:textId="77777777" w:rsidR="00E14DC0" w:rsidRDefault="00E14DC0">
      <w:r>
        <w:separator/>
      </w:r>
    </w:p>
  </w:endnote>
  <w:endnote w:type="continuationSeparator" w:id="0">
    <w:p w14:paraId="3A49CC25" w14:textId="77777777" w:rsidR="00E14DC0" w:rsidRDefault="00E14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tiqua">
    <w:altName w:val="Times New Roman"/>
    <w:panose1 w:val="00000000000000000000"/>
    <w:charset w:val="00"/>
    <w:family w:val="swiss"/>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imesNewRomanPSMT">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3B4EC" w14:textId="77777777" w:rsidR="00E14DC0" w:rsidRDefault="00E14DC0">
      <w:r>
        <w:separator/>
      </w:r>
    </w:p>
  </w:footnote>
  <w:footnote w:type="continuationSeparator" w:id="0">
    <w:p w14:paraId="1D42294D" w14:textId="77777777" w:rsidR="00E14DC0" w:rsidRDefault="00E14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29AE7" w14:textId="77777777" w:rsidR="00054345" w:rsidRDefault="0005434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4C8D432B" w14:textId="77777777" w:rsidR="00054345" w:rsidRDefault="0005434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CA81" w14:textId="77777777" w:rsidR="00054345" w:rsidRDefault="0005434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070CC3">
      <w:rPr>
        <w:rStyle w:val="a4"/>
        <w:noProof/>
      </w:rPr>
      <w:t>122</w:t>
    </w:r>
    <w:r>
      <w:rPr>
        <w:rStyle w:val="a4"/>
      </w:rPr>
      <w:fldChar w:fldCharType="end"/>
    </w:r>
  </w:p>
  <w:p w14:paraId="6FF083F6" w14:textId="77777777" w:rsidR="00054345" w:rsidRDefault="0005434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2"/>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4D47B88"/>
    <w:multiLevelType w:val="hybridMultilevel"/>
    <w:tmpl w:val="BFA25B5C"/>
    <w:lvl w:ilvl="0" w:tplc="4F18C220">
      <w:start w:val="1"/>
      <w:numFmt w:val="decimal"/>
      <w:lvlText w:val="%1."/>
      <w:lvlJc w:val="left"/>
      <w:pPr>
        <w:ind w:left="720" w:hanging="360"/>
      </w:pPr>
      <w:rPr>
        <w:rFonts w:ascii="Times New Roman" w:hAnsi="Times New Roman" w:cs="Times New Roman" w:hint="default"/>
        <w:color w:val="000000"/>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C351055"/>
    <w:multiLevelType w:val="hybridMultilevel"/>
    <w:tmpl w:val="41E08204"/>
    <w:lvl w:ilvl="0" w:tplc="40B84CBA">
      <w:numFmt w:val="bullet"/>
      <w:pStyle w:val="1"/>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B2A7E74"/>
    <w:multiLevelType w:val="hybridMultilevel"/>
    <w:tmpl w:val="D392143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6F85156"/>
    <w:multiLevelType w:val="hybridMultilevel"/>
    <w:tmpl w:val="BFA25B5C"/>
    <w:lvl w:ilvl="0" w:tplc="4F18C220">
      <w:start w:val="1"/>
      <w:numFmt w:val="decimal"/>
      <w:lvlText w:val="%1."/>
      <w:lvlJc w:val="left"/>
      <w:pPr>
        <w:ind w:left="536" w:hanging="360"/>
      </w:pPr>
      <w:rPr>
        <w:rFonts w:ascii="Times New Roman" w:hAnsi="Times New Roman" w:cs="Times New Roman" w:hint="default"/>
        <w:color w:val="000000"/>
        <w:sz w:val="24"/>
        <w:szCs w:val="24"/>
      </w:rPr>
    </w:lvl>
    <w:lvl w:ilvl="1" w:tplc="04220019" w:tentative="1">
      <w:start w:val="1"/>
      <w:numFmt w:val="lowerLetter"/>
      <w:lvlText w:val="%2."/>
      <w:lvlJc w:val="left"/>
      <w:pPr>
        <w:ind w:left="1256" w:hanging="360"/>
      </w:pPr>
    </w:lvl>
    <w:lvl w:ilvl="2" w:tplc="0422001B" w:tentative="1">
      <w:start w:val="1"/>
      <w:numFmt w:val="lowerRoman"/>
      <w:lvlText w:val="%3."/>
      <w:lvlJc w:val="right"/>
      <w:pPr>
        <w:ind w:left="1976" w:hanging="180"/>
      </w:pPr>
    </w:lvl>
    <w:lvl w:ilvl="3" w:tplc="0422000F" w:tentative="1">
      <w:start w:val="1"/>
      <w:numFmt w:val="decimal"/>
      <w:lvlText w:val="%4."/>
      <w:lvlJc w:val="left"/>
      <w:pPr>
        <w:ind w:left="2696" w:hanging="360"/>
      </w:pPr>
    </w:lvl>
    <w:lvl w:ilvl="4" w:tplc="04220019" w:tentative="1">
      <w:start w:val="1"/>
      <w:numFmt w:val="lowerLetter"/>
      <w:lvlText w:val="%5."/>
      <w:lvlJc w:val="left"/>
      <w:pPr>
        <w:ind w:left="3416" w:hanging="360"/>
      </w:pPr>
    </w:lvl>
    <w:lvl w:ilvl="5" w:tplc="0422001B" w:tentative="1">
      <w:start w:val="1"/>
      <w:numFmt w:val="lowerRoman"/>
      <w:lvlText w:val="%6."/>
      <w:lvlJc w:val="right"/>
      <w:pPr>
        <w:ind w:left="4136" w:hanging="180"/>
      </w:pPr>
    </w:lvl>
    <w:lvl w:ilvl="6" w:tplc="0422000F" w:tentative="1">
      <w:start w:val="1"/>
      <w:numFmt w:val="decimal"/>
      <w:lvlText w:val="%7."/>
      <w:lvlJc w:val="left"/>
      <w:pPr>
        <w:ind w:left="4856" w:hanging="360"/>
      </w:pPr>
    </w:lvl>
    <w:lvl w:ilvl="7" w:tplc="04220019" w:tentative="1">
      <w:start w:val="1"/>
      <w:numFmt w:val="lowerLetter"/>
      <w:lvlText w:val="%8."/>
      <w:lvlJc w:val="left"/>
      <w:pPr>
        <w:ind w:left="5576" w:hanging="360"/>
      </w:pPr>
    </w:lvl>
    <w:lvl w:ilvl="8" w:tplc="0422001B" w:tentative="1">
      <w:start w:val="1"/>
      <w:numFmt w:val="lowerRoman"/>
      <w:lvlText w:val="%9."/>
      <w:lvlJc w:val="right"/>
      <w:pPr>
        <w:ind w:left="6296" w:hanging="180"/>
      </w:pPr>
    </w:lvl>
  </w:abstractNum>
  <w:abstractNum w:abstractNumId="5" w15:restartNumberingAfterBreak="0">
    <w:nsid w:val="78C32ED7"/>
    <w:multiLevelType w:val="multilevel"/>
    <w:tmpl w:val="3182AAA4"/>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373389094">
    <w:abstractNumId w:val="5"/>
  </w:num>
  <w:num w:numId="2" w16cid:durableId="1212502585">
    <w:abstractNumId w:val="3"/>
  </w:num>
  <w:num w:numId="3" w16cid:durableId="162595372">
    <w:abstractNumId w:val="2"/>
  </w:num>
  <w:num w:numId="4" w16cid:durableId="230897447">
    <w:abstractNumId w:val="1"/>
  </w:num>
  <w:num w:numId="5" w16cid:durableId="2137215693">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00"/>
  <w:displayHorizontalDrawingGridEvery w:val="2"/>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A4B"/>
    <w:rsid w:val="000008CF"/>
    <w:rsid w:val="00000A9E"/>
    <w:rsid w:val="00001631"/>
    <w:rsid w:val="000017AF"/>
    <w:rsid w:val="00001A80"/>
    <w:rsid w:val="00001E73"/>
    <w:rsid w:val="00002D73"/>
    <w:rsid w:val="000038CB"/>
    <w:rsid w:val="000044CF"/>
    <w:rsid w:val="000047CD"/>
    <w:rsid w:val="000058D8"/>
    <w:rsid w:val="00005E85"/>
    <w:rsid w:val="0000688C"/>
    <w:rsid w:val="000127F5"/>
    <w:rsid w:val="00014955"/>
    <w:rsid w:val="00014D8B"/>
    <w:rsid w:val="000150D8"/>
    <w:rsid w:val="0001518C"/>
    <w:rsid w:val="000151D9"/>
    <w:rsid w:val="00016047"/>
    <w:rsid w:val="00016379"/>
    <w:rsid w:val="000179BE"/>
    <w:rsid w:val="00020B46"/>
    <w:rsid w:val="000214F8"/>
    <w:rsid w:val="00022269"/>
    <w:rsid w:val="0002230C"/>
    <w:rsid w:val="000255AB"/>
    <w:rsid w:val="00025796"/>
    <w:rsid w:val="00032029"/>
    <w:rsid w:val="000328B1"/>
    <w:rsid w:val="00033200"/>
    <w:rsid w:val="0003378F"/>
    <w:rsid w:val="0003381A"/>
    <w:rsid w:val="00034241"/>
    <w:rsid w:val="00034C57"/>
    <w:rsid w:val="00034F03"/>
    <w:rsid w:val="0003564E"/>
    <w:rsid w:val="000361E8"/>
    <w:rsid w:val="00036CD5"/>
    <w:rsid w:val="00037459"/>
    <w:rsid w:val="000379BC"/>
    <w:rsid w:val="00037EE2"/>
    <w:rsid w:val="00040C8E"/>
    <w:rsid w:val="00040FC1"/>
    <w:rsid w:val="000415CC"/>
    <w:rsid w:val="00042060"/>
    <w:rsid w:val="00042F5D"/>
    <w:rsid w:val="00043AC7"/>
    <w:rsid w:val="00044C6A"/>
    <w:rsid w:val="00046B5C"/>
    <w:rsid w:val="00046BEC"/>
    <w:rsid w:val="000517E5"/>
    <w:rsid w:val="00051B5F"/>
    <w:rsid w:val="0005260B"/>
    <w:rsid w:val="00052F4C"/>
    <w:rsid w:val="00053313"/>
    <w:rsid w:val="00053F2D"/>
    <w:rsid w:val="00053F34"/>
    <w:rsid w:val="00054345"/>
    <w:rsid w:val="00054872"/>
    <w:rsid w:val="00054894"/>
    <w:rsid w:val="0005525C"/>
    <w:rsid w:val="00055ADB"/>
    <w:rsid w:val="00055E94"/>
    <w:rsid w:val="00055F60"/>
    <w:rsid w:val="000562DB"/>
    <w:rsid w:val="00056B4D"/>
    <w:rsid w:val="00056E8D"/>
    <w:rsid w:val="0005717C"/>
    <w:rsid w:val="000602B1"/>
    <w:rsid w:val="00060522"/>
    <w:rsid w:val="00060579"/>
    <w:rsid w:val="00061F1A"/>
    <w:rsid w:val="0006370C"/>
    <w:rsid w:val="00063E10"/>
    <w:rsid w:val="00064E6E"/>
    <w:rsid w:val="000652A1"/>
    <w:rsid w:val="00065E9C"/>
    <w:rsid w:val="00066BDC"/>
    <w:rsid w:val="00066E02"/>
    <w:rsid w:val="0007002C"/>
    <w:rsid w:val="00070CC3"/>
    <w:rsid w:val="000715AB"/>
    <w:rsid w:val="00072A91"/>
    <w:rsid w:val="000741E6"/>
    <w:rsid w:val="000745CE"/>
    <w:rsid w:val="0008137E"/>
    <w:rsid w:val="0008247F"/>
    <w:rsid w:val="00082A31"/>
    <w:rsid w:val="00083249"/>
    <w:rsid w:val="00083652"/>
    <w:rsid w:val="000837F7"/>
    <w:rsid w:val="0008427B"/>
    <w:rsid w:val="00084551"/>
    <w:rsid w:val="00086038"/>
    <w:rsid w:val="00086054"/>
    <w:rsid w:val="00086109"/>
    <w:rsid w:val="00086FC1"/>
    <w:rsid w:val="00090147"/>
    <w:rsid w:val="0009033D"/>
    <w:rsid w:val="000908F5"/>
    <w:rsid w:val="00091170"/>
    <w:rsid w:val="00091346"/>
    <w:rsid w:val="00093006"/>
    <w:rsid w:val="00093285"/>
    <w:rsid w:val="00095707"/>
    <w:rsid w:val="00095A6D"/>
    <w:rsid w:val="00096334"/>
    <w:rsid w:val="0009677F"/>
    <w:rsid w:val="00096D35"/>
    <w:rsid w:val="00097AD0"/>
    <w:rsid w:val="000A059B"/>
    <w:rsid w:val="000A07B7"/>
    <w:rsid w:val="000A091E"/>
    <w:rsid w:val="000A0C2A"/>
    <w:rsid w:val="000A1885"/>
    <w:rsid w:val="000A1E67"/>
    <w:rsid w:val="000A1E83"/>
    <w:rsid w:val="000A2F0C"/>
    <w:rsid w:val="000A3277"/>
    <w:rsid w:val="000A35C5"/>
    <w:rsid w:val="000A3C76"/>
    <w:rsid w:val="000A3F3F"/>
    <w:rsid w:val="000A4A0A"/>
    <w:rsid w:val="000A4FE4"/>
    <w:rsid w:val="000A5D4A"/>
    <w:rsid w:val="000A65F3"/>
    <w:rsid w:val="000A6F8F"/>
    <w:rsid w:val="000A72B0"/>
    <w:rsid w:val="000B11E5"/>
    <w:rsid w:val="000B15BA"/>
    <w:rsid w:val="000B2546"/>
    <w:rsid w:val="000B4304"/>
    <w:rsid w:val="000B443F"/>
    <w:rsid w:val="000B4558"/>
    <w:rsid w:val="000B469A"/>
    <w:rsid w:val="000B4A6E"/>
    <w:rsid w:val="000B4B3E"/>
    <w:rsid w:val="000B57E3"/>
    <w:rsid w:val="000B62DA"/>
    <w:rsid w:val="000B6536"/>
    <w:rsid w:val="000B773A"/>
    <w:rsid w:val="000B7A9A"/>
    <w:rsid w:val="000B7D97"/>
    <w:rsid w:val="000C0825"/>
    <w:rsid w:val="000C1473"/>
    <w:rsid w:val="000C170F"/>
    <w:rsid w:val="000C20E3"/>
    <w:rsid w:val="000C245D"/>
    <w:rsid w:val="000C2B00"/>
    <w:rsid w:val="000C3AFA"/>
    <w:rsid w:val="000C4175"/>
    <w:rsid w:val="000C4626"/>
    <w:rsid w:val="000C4FEF"/>
    <w:rsid w:val="000C57CE"/>
    <w:rsid w:val="000C5CC7"/>
    <w:rsid w:val="000C5DEA"/>
    <w:rsid w:val="000C6A09"/>
    <w:rsid w:val="000D08C6"/>
    <w:rsid w:val="000D0ED9"/>
    <w:rsid w:val="000D129B"/>
    <w:rsid w:val="000D178B"/>
    <w:rsid w:val="000D24D3"/>
    <w:rsid w:val="000D29DD"/>
    <w:rsid w:val="000D2B63"/>
    <w:rsid w:val="000D31B8"/>
    <w:rsid w:val="000D4126"/>
    <w:rsid w:val="000D4A55"/>
    <w:rsid w:val="000D506D"/>
    <w:rsid w:val="000E007E"/>
    <w:rsid w:val="000E0327"/>
    <w:rsid w:val="000E06F2"/>
    <w:rsid w:val="000E0887"/>
    <w:rsid w:val="000E36D7"/>
    <w:rsid w:val="000E3891"/>
    <w:rsid w:val="000E3AAA"/>
    <w:rsid w:val="000E3B81"/>
    <w:rsid w:val="000E499D"/>
    <w:rsid w:val="000E540D"/>
    <w:rsid w:val="000E5B86"/>
    <w:rsid w:val="000E5BBB"/>
    <w:rsid w:val="000F08A3"/>
    <w:rsid w:val="000F2415"/>
    <w:rsid w:val="000F2CE1"/>
    <w:rsid w:val="000F3024"/>
    <w:rsid w:val="000F39F5"/>
    <w:rsid w:val="000F53C9"/>
    <w:rsid w:val="000F69DD"/>
    <w:rsid w:val="000F6DD6"/>
    <w:rsid w:val="000F70B5"/>
    <w:rsid w:val="000F7F88"/>
    <w:rsid w:val="00100E57"/>
    <w:rsid w:val="001037CB"/>
    <w:rsid w:val="00104221"/>
    <w:rsid w:val="001045FD"/>
    <w:rsid w:val="00105DBA"/>
    <w:rsid w:val="00106780"/>
    <w:rsid w:val="001069BB"/>
    <w:rsid w:val="00106B43"/>
    <w:rsid w:val="0010736B"/>
    <w:rsid w:val="00110953"/>
    <w:rsid w:val="00111651"/>
    <w:rsid w:val="00112684"/>
    <w:rsid w:val="001127A7"/>
    <w:rsid w:val="00114D3B"/>
    <w:rsid w:val="00115F4D"/>
    <w:rsid w:val="00116B51"/>
    <w:rsid w:val="001206B7"/>
    <w:rsid w:val="001208B8"/>
    <w:rsid w:val="001221F8"/>
    <w:rsid w:val="001240BD"/>
    <w:rsid w:val="001246DA"/>
    <w:rsid w:val="00124778"/>
    <w:rsid w:val="00124D0E"/>
    <w:rsid w:val="00124F64"/>
    <w:rsid w:val="00124FDB"/>
    <w:rsid w:val="001258F5"/>
    <w:rsid w:val="00126002"/>
    <w:rsid w:val="0012687E"/>
    <w:rsid w:val="00126903"/>
    <w:rsid w:val="001270D8"/>
    <w:rsid w:val="001303A0"/>
    <w:rsid w:val="00130584"/>
    <w:rsid w:val="00130A95"/>
    <w:rsid w:val="001312BE"/>
    <w:rsid w:val="00131C62"/>
    <w:rsid w:val="001321A5"/>
    <w:rsid w:val="0013257C"/>
    <w:rsid w:val="00132D40"/>
    <w:rsid w:val="00132FA3"/>
    <w:rsid w:val="00133556"/>
    <w:rsid w:val="0013358F"/>
    <w:rsid w:val="00135B8B"/>
    <w:rsid w:val="00136CE4"/>
    <w:rsid w:val="00137112"/>
    <w:rsid w:val="00137274"/>
    <w:rsid w:val="00137858"/>
    <w:rsid w:val="0014006F"/>
    <w:rsid w:val="00140659"/>
    <w:rsid w:val="001416D6"/>
    <w:rsid w:val="001439EF"/>
    <w:rsid w:val="00144183"/>
    <w:rsid w:val="001445DE"/>
    <w:rsid w:val="00144881"/>
    <w:rsid w:val="00144971"/>
    <w:rsid w:val="00145C5E"/>
    <w:rsid w:val="0014647E"/>
    <w:rsid w:val="00147A81"/>
    <w:rsid w:val="001500F8"/>
    <w:rsid w:val="001515E7"/>
    <w:rsid w:val="001520B3"/>
    <w:rsid w:val="00154878"/>
    <w:rsid w:val="00154F14"/>
    <w:rsid w:val="00155722"/>
    <w:rsid w:val="00155A73"/>
    <w:rsid w:val="00155AA9"/>
    <w:rsid w:val="00156A32"/>
    <w:rsid w:val="00156DAA"/>
    <w:rsid w:val="001600B4"/>
    <w:rsid w:val="00160B72"/>
    <w:rsid w:val="00161149"/>
    <w:rsid w:val="001613DB"/>
    <w:rsid w:val="00161409"/>
    <w:rsid w:val="00161726"/>
    <w:rsid w:val="001625AE"/>
    <w:rsid w:val="00162969"/>
    <w:rsid w:val="00163B91"/>
    <w:rsid w:val="00164CBA"/>
    <w:rsid w:val="00165BDB"/>
    <w:rsid w:val="001679C3"/>
    <w:rsid w:val="00170284"/>
    <w:rsid w:val="00170621"/>
    <w:rsid w:val="00170E72"/>
    <w:rsid w:val="001710E9"/>
    <w:rsid w:val="00172E0F"/>
    <w:rsid w:val="0017451F"/>
    <w:rsid w:val="00174C4D"/>
    <w:rsid w:val="00174EAE"/>
    <w:rsid w:val="001756DD"/>
    <w:rsid w:val="00175B55"/>
    <w:rsid w:val="0017636C"/>
    <w:rsid w:val="001771CF"/>
    <w:rsid w:val="0017794F"/>
    <w:rsid w:val="00177D92"/>
    <w:rsid w:val="00180701"/>
    <w:rsid w:val="00180F5C"/>
    <w:rsid w:val="00181FBA"/>
    <w:rsid w:val="0018286E"/>
    <w:rsid w:val="001833E3"/>
    <w:rsid w:val="00183733"/>
    <w:rsid w:val="00183B31"/>
    <w:rsid w:val="001843AB"/>
    <w:rsid w:val="001870A6"/>
    <w:rsid w:val="00190030"/>
    <w:rsid w:val="00190EF4"/>
    <w:rsid w:val="001916AD"/>
    <w:rsid w:val="00193A17"/>
    <w:rsid w:val="0019415C"/>
    <w:rsid w:val="0019511F"/>
    <w:rsid w:val="0019523A"/>
    <w:rsid w:val="001953B1"/>
    <w:rsid w:val="001957E5"/>
    <w:rsid w:val="001959AB"/>
    <w:rsid w:val="00195B68"/>
    <w:rsid w:val="00195C6A"/>
    <w:rsid w:val="0019721E"/>
    <w:rsid w:val="001A059D"/>
    <w:rsid w:val="001A1017"/>
    <w:rsid w:val="001A22FE"/>
    <w:rsid w:val="001A314A"/>
    <w:rsid w:val="001A4D1C"/>
    <w:rsid w:val="001A4FC2"/>
    <w:rsid w:val="001A50BE"/>
    <w:rsid w:val="001A5CB8"/>
    <w:rsid w:val="001A5DCF"/>
    <w:rsid w:val="001A617A"/>
    <w:rsid w:val="001A6403"/>
    <w:rsid w:val="001A7517"/>
    <w:rsid w:val="001B05E2"/>
    <w:rsid w:val="001B2EB2"/>
    <w:rsid w:val="001B306D"/>
    <w:rsid w:val="001B3598"/>
    <w:rsid w:val="001B3895"/>
    <w:rsid w:val="001B40A6"/>
    <w:rsid w:val="001B5520"/>
    <w:rsid w:val="001B5DF4"/>
    <w:rsid w:val="001B63E9"/>
    <w:rsid w:val="001B63F1"/>
    <w:rsid w:val="001B6636"/>
    <w:rsid w:val="001B676F"/>
    <w:rsid w:val="001B7E7F"/>
    <w:rsid w:val="001C0136"/>
    <w:rsid w:val="001C2BEB"/>
    <w:rsid w:val="001C540E"/>
    <w:rsid w:val="001C6738"/>
    <w:rsid w:val="001C6A9B"/>
    <w:rsid w:val="001C6E54"/>
    <w:rsid w:val="001C7837"/>
    <w:rsid w:val="001D0477"/>
    <w:rsid w:val="001D05D0"/>
    <w:rsid w:val="001D1219"/>
    <w:rsid w:val="001D1721"/>
    <w:rsid w:val="001D1B3C"/>
    <w:rsid w:val="001D2265"/>
    <w:rsid w:val="001D2E8F"/>
    <w:rsid w:val="001D352C"/>
    <w:rsid w:val="001D382A"/>
    <w:rsid w:val="001D3930"/>
    <w:rsid w:val="001D44C3"/>
    <w:rsid w:val="001D5B5C"/>
    <w:rsid w:val="001D61C1"/>
    <w:rsid w:val="001D6296"/>
    <w:rsid w:val="001D6AA2"/>
    <w:rsid w:val="001D741E"/>
    <w:rsid w:val="001D78AC"/>
    <w:rsid w:val="001E0498"/>
    <w:rsid w:val="001E0DD9"/>
    <w:rsid w:val="001E10CD"/>
    <w:rsid w:val="001E18CD"/>
    <w:rsid w:val="001E1AE8"/>
    <w:rsid w:val="001E32E8"/>
    <w:rsid w:val="001E35FD"/>
    <w:rsid w:val="001E502B"/>
    <w:rsid w:val="001E5D40"/>
    <w:rsid w:val="001E61D9"/>
    <w:rsid w:val="001E67B9"/>
    <w:rsid w:val="001E6A2C"/>
    <w:rsid w:val="001E6D50"/>
    <w:rsid w:val="001E76B1"/>
    <w:rsid w:val="001E7AF9"/>
    <w:rsid w:val="001E7FC7"/>
    <w:rsid w:val="001F0F93"/>
    <w:rsid w:val="001F15E9"/>
    <w:rsid w:val="001F2ECE"/>
    <w:rsid w:val="001F3872"/>
    <w:rsid w:val="001F3B49"/>
    <w:rsid w:val="001F43B9"/>
    <w:rsid w:val="001F4BD3"/>
    <w:rsid w:val="001F5CD0"/>
    <w:rsid w:val="001F61C6"/>
    <w:rsid w:val="001F72E5"/>
    <w:rsid w:val="001F77E4"/>
    <w:rsid w:val="0020077A"/>
    <w:rsid w:val="00200DC4"/>
    <w:rsid w:val="002018DE"/>
    <w:rsid w:val="002025B5"/>
    <w:rsid w:val="00202CF0"/>
    <w:rsid w:val="00203ECA"/>
    <w:rsid w:val="002045AD"/>
    <w:rsid w:val="00204874"/>
    <w:rsid w:val="00205ABC"/>
    <w:rsid w:val="00205C00"/>
    <w:rsid w:val="002065B2"/>
    <w:rsid w:val="0020685C"/>
    <w:rsid w:val="002107B2"/>
    <w:rsid w:val="00210A1F"/>
    <w:rsid w:val="002113D1"/>
    <w:rsid w:val="00211ABB"/>
    <w:rsid w:val="002133D3"/>
    <w:rsid w:val="00213484"/>
    <w:rsid w:val="00213ECD"/>
    <w:rsid w:val="00214FB8"/>
    <w:rsid w:val="00215444"/>
    <w:rsid w:val="00216204"/>
    <w:rsid w:val="00216460"/>
    <w:rsid w:val="0021652C"/>
    <w:rsid w:val="002170AB"/>
    <w:rsid w:val="00217EC7"/>
    <w:rsid w:val="00220594"/>
    <w:rsid w:val="00221532"/>
    <w:rsid w:val="00222D6F"/>
    <w:rsid w:val="002230F1"/>
    <w:rsid w:val="002237E0"/>
    <w:rsid w:val="002247D9"/>
    <w:rsid w:val="00224941"/>
    <w:rsid w:val="00225B61"/>
    <w:rsid w:val="002265CF"/>
    <w:rsid w:val="00226FEC"/>
    <w:rsid w:val="0022744C"/>
    <w:rsid w:val="002306A9"/>
    <w:rsid w:val="0023127A"/>
    <w:rsid w:val="0023130A"/>
    <w:rsid w:val="0023188F"/>
    <w:rsid w:val="002319C7"/>
    <w:rsid w:val="00231EBE"/>
    <w:rsid w:val="00232B30"/>
    <w:rsid w:val="00233C15"/>
    <w:rsid w:val="00234D32"/>
    <w:rsid w:val="00235473"/>
    <w:rsid w:val="00235B5B"/>
    <w:rsid w:val="00236BAE"/>
    <w:rsid w:val="00237D5D"/>
    <w:rsid w:val="00241188"/>
    <w:rsid w:val="0024146E"/>
    <w:rsid w:val="002419C3"/>
    <w:rsid w:val="002421AE"/>
    <w:rsid w:val="00242567"/>
    <w:rsid w:val="00242A1B"/>
    <w:rsid w:val="00243200"/>
    <w:rsid w:val="002436E7"/>
    <w:rsid w:val="00244524"/>
    <w:rsid w:val="00244C0C"/>
    <w:rsid w:val="00245A1F"/>
    <w:rsid w:val="00245AE8"/>
    <w:rsid w:val="00247EB5"/>
    <w:rsid w:val="00250C1E"/>
    <w:rsid w:val="00251FA9"/>
    <w:rsid w:val="002525BA"/>
    <w:rsid w:val="00252B43"/>
    <w:rsid w:val="00253125"/>
    <w:rsid w:val="002544B4"/>
    <w:rsid w:val="002546D7"/>
    <w:rsid w:val="00254FBF"/>
    <w:rsid w:val="002566B6"/>
    <w:rsid w:val="00256C2E"/>
    <w:rsid w:val="0025703D"/>
    <w:rsid w:val="0026090E"/>
    <w:rsid w:val="002614D6"/>
    <w:rsid w:val="00261609"/>
    <w:rsid w:val="00261EED"/>
    <w:rsid w:val="002623E7"/>
    <w:rsid w:val="00262B0F"/>
    <w:rsid w:val="00262D2E"/>
    <w:rsid w:val="00263871"/>
    <w:rsid w:val="00263B19"/>
    <w:rsid w:val="00263B5D"/>
    <w:rsid w:val="002644DD"/>
    <w:rsid w:val="00264BC2"/>
    <w:rsid w:val="00265C67"/>
    <w:rsid w:val="00266C62"/>
    <w:rsid w:val="00266FC0"/>
    <w:rsid w:val="002676F0"/>
    <w:rsid w:val="00267B5A"/>
    <w:rsid w:val="00267F68"/>
    <w:rsid w:val="00271135"/>
    <w:rsid w:val="00271E9F"/>
    <w:rsid w:val="0027329E"/>
    <w:rsid w:val="002737AA"/>
    <w:rsid w:val="00275C1E"/>
    <w:rsid w:val="00275C9A"/>
    <w:rsid w:val="00276B6D"/>
    <w:rsid w:val="00281343"/>
    <w:rsid w:val="0028185F"/>
    <w:rsid w:val="002822C5"/>
    <w:rsid w:val="00282FA4"/>
    <w:rsid w:val="00283DD6"/>
    <w:rsid w:val="00284084"/>
    <w:rsid w:val="002847C1"/>
    <w:rsid w:val="002848F1"/>
    <w:rsid w:val="00284AA3"/>
    <w:rsid w:val="00285141"/>
    <w:rsid w:val="002856B1"/>
    <w:rsid w:val="0028655E"/>
    <w:rsid w:val="00286E44"/>
    <w:rsid w:val="00286F0E"/>
    <w:rsid w:val="00287211"/>
    <w:rsid w:val="00287454"/>
    <w:rsid w:val="00291BAA"/>
    <w:rsid w:val="00292702"/>
    <w:rsid w:val="002927D8"/>
    <w:rsid w:val="00292C5E"/>
    <w:rsid w:val="00293B68"/>
    <w:rsid w:val="002943DD"/>
    <w:rsid w:val="0029631F"/>
    <w:rsid w:val="002972C5"/>
    <w:rsid w:val="002977B4"/>
    <w:rsid w:val="002A0B79"/>
    <w:rsid w:val="002A102B"/>
    <w:rsid w:val="002A13D8"/>
    <w:rsid w:val="002A2F6C"/>
    <w:rsid w:val="002A3A25"/>
    <w:rsid w:val="002A3E35"/>
    <w:rsid w:val="002A4638"/>
    <w:rsid w:val="002A572B"/>
    <w:rsid w:val="002A585E"/>
    <w:rsid w:val="002A6B28"/>
    <w:rsid w:val="002A7079"/>
    <w:rsid w:val="002A7712"/>
    <w:rsid w:val="002B0C8F"/>
    <w:rsid w:val="002B0EFD"/>
    <w:rsid w:val="002B10D2"/>
    <w:rsid w:val="002B11F1"/>
    <w:rsid w:val="002B18AD"/>
    <w:rsid w:val="002B2C35"/>
    <w:rsid w:val="002B2E2C"/>
    <w:rsid w:val="002B2E60"/>
    <w:rsid w:val="002B3132"/>
    <w:rsid w:val="002B33D6"/>
    <w:rsid w:val="002B4392"/>
    <w:rsid w:val="002B43A0"/>
    <w:rsid w:val="002B63AF"/>
    <w:rsid w:val="002B64EE"/>
    <w:rsid w:val="002B67FA"/>
    <w:rsid w:val="002B75E3"/>
    <w:rsid w:val="002B77B7"/>
    <w:rsid w:val="002B7B77"/>
    <w:rsid w:val="002C04C3"/>
    <w:rsid w:val="002C0800"/>
    <w:rsid w:val="002C0873"/>
    <w:rsid w:val="002C095D"/>
    <w:rsid w:val="002C0BAD"/>
    <w:rsid w:val="002C0C16"/>
    <w:rsid w:val="002C0FAA"/>
    <w:rsid w:val="002C21BA"/>
    <w:rsid w:val="002C2DD4"/>
    <w:rsid w:val="002C2FD2"/>
    <w:rsid w:val="002C3A11"/>
    <w:rsid w:val="002C5F8C"/>
    <w:rsid w:val="002C6D04"/>
    <w:rsid w:val="002C71ED"/>
    <w:rsid w:val="002C74AB"/>
    <w:rsid w:val="002D06F1"/>
    <w:rsid w:val="002D0B7D"/>
    <w:rsid w:val="002D2A22"/>
    <w:rsid w:val="002D3159"/>
    <w:rsid w:val="002D352F"/>
    <w:rsid w:val="002D439D"/>
    <w:rsid w:val="002D4B18"/>
    <w:rsid w:val="002D74D1"/>
    <w:rsid w:val="002E0403"/>
    <w:rsid w:val="002E0BEB"/>
    <w:rsid w:val="002E0C6B"/>
    <w:rsid w:val="002E0D64"/>
    <w:rsid w:val="002E14B9"/>
    <w:rsid w:val="002E4051"/>
    <w:rsid w:val="002E49F4"/>
    <w:rsid w:val="002E4A10"/>
    <w:rsid w:val="002E5253"/>
    <w:rsid w:val="002E69A0"/>
    <w:rsid w:val="002F25A4"/>
    <w:rsid w:val="002F2D2F"/>
    <w:rsid w:val="002F2E0A"/>
    <w:rsid w:val="002F3116"/>
    <w:rsid w:val="002F3C23"/>
    <w:rsid w:val="002F3E1E"/>
    <w:rsid w:val="002F5437"/>
    <w:rsid w:val="002F5738"/>
    <w:rsid w:val="002F57AB"/>
    <w:rsid w:val="002F622D"/>
    <w:rsid w:val="00301EDF"/>
    <w:rsid w:val="00306871"/>
    <w:rsid w:val="00306B34"/>
    <w:rsid w:val="00307381"/>
    <w:rsid w:val="003073BE"/>
    <w:rsid w:val="00310AD4"/>
    <w:rsid w:val="003119AB"/>
    <w:rsid w:val="00311CC6"/>
    <w:rsid w:val="0031310D"/>
    <w:rsid w:val="003133B5"/>
    <w:rsid w:val="00314523"/>
    <w:rsid w:val="00314CD2"/>
    <w:rsid w:val="00315EAA"/>
    <w:rsid w:val="0031700A"/>
    <w:rsid w:val="003175C7"/>
    <w:rsid w:val="00317A47"/>
    <w:rsid w:val="00317F58"/>
    <w:rsid w:val="00320773"/>
    <w:rsid w:val="00321E61"/>
    <w:rsid w:val="00322C1F"/>
    <w:rsid w:val="00322FC7"/>
    <w:rsid w:val="003231C3"/>
    <w:rsid w:val="003236EA"/>
    <w:rsid w:val="003239D2"/>
    <w:rsid w:val="00324500"/>
    <w:rsid w:val="00324529"/>
    <w:rsid w:val="00326D20"/>
    <w:rsid w:val="003270F1"/>
    <w:rsid w:val="003273DB"/>
    <w:rsid w:val="00327902"/>
    <w:rsid w:val="00327CCE"/>
    <w:rsid w:val="00330FE0"/>
    <w:rsid w:val="00331A92"/>
    <w:rsid w:val="003323B0"/>
    <w:rsid w:val="003328A7"/>
    <w:rsid w:val="00333929"/>
    <w:rsid w:val="00333A97"/>
    <w:rsid w:val="00335055"/>
    <w:rsid w:val="00335C21"/>
    <w:rsid w:val="003367A6"/>
    <w:rsid w:val="00336896"/>
    <w:rsid w:val="00337037"/>
    <w:rsid w:val="003415BF"/>
    <w:rsid w:val="003419AE"/>
    <w:rsid w:val="00341AFD"/>
    <w:rsid w:val="003428A7"/>
    <w:rsid w:val="00343826"/>
    <w:rsid w:val="00343A14"/>
    <w:rsid w:val="00344BFA"/>
    <w:rsid w:val="00345176"/>
    <w:rsid w:val="0034532E"/>
    <w:rsid w:val="00346712"/>
    <w:rsid w:val="0034690F"/>
    <w:rsid w:val="00346AE8"/>
    <w:rsid w:val="003473A0"/>
    <w:rsid w:val="00347515"/>
    <w:rsid w:val="00347B2B"/>
    <w:rsid w:val="00347C13"/>
    <w:rsid w:val="003505A0"/>
    <w:rsid w:val="00350A58"/>
    <w:rsid w:val="003510C3"/>
    <w:rsid w:val="00351C26"/>
    <w:rsid w:val="00353949"/>
    <w:rsid w:val="00353BF7"/>
    <w:rsid w:val="0035438A"/>
    <w:rsid w:val="003545A3"/>
    <w:rsid w:val="00354AD5"/>
    <w:rsid w:val="00354F7D"/>
    <w:rsid w:val="003553B3"/>
    <w:rsid w:val="003557E2"/>
    <w:rsid w:val="003569E3"/>
    <w:rsid w:val="00357F4C"/>
    <w:rsid w:val="00360C7F"/>
    <w:rsid w:val="003611F0"/>
    <w:rsid w:val="003615AD"/>
    <w:rsid w:val="00363212"/>
    <w:rsid w:val="003646C5"/>
    <w:rsid w:val="003648C9"/>
    <w:rsid w:val="003651CF"/>
    <w:rsid w:val="0036585B"/>
    <w:rsid w:val="00365B20"/>
    <w:rsid w:val="00366073"/>
    <w:rsid w:val="003676E7"/>
    <w:rsid w:val="00367C60"/>
    <w:rsid w:val="00370B75"/>
    <w:rsid w:val="00370BBC"/>
    <w:rsid w:val="00371A21"/>
    <w:rsid w:val="00372433"/>
    <w:rsid w:val="003739E7"/>
    <w:rsid w:val="003744EF"/>
    <w:rsid w:val="00374B56"/>
    <w:rsid w:val="003753F6"/>
    <w:rsid w:val="003758A8"/>
    <w:rsid w:val="003759C2"/>
    <w:rsid w:val="0037694E"/>
    <w:rsid w:val="00376A5C"/>
    <w:rsid w:val="003771A8"/>
    <w:rsid w:val="00380355"/>
    <w:rsid w:val="003814F0"/>
    <w:rsid w:val="00381894"/>
    <w:rsid w:val="00382069"/>
    <w:rsid w:val="0038214C"/>
    <w:rsid w:val="003826C5"/>
    <w:rsid w:val="00383487"/>
    <w:rsid w:val="003838BE"/>
    <w:rsid w:val="00384CA8"/>
    <w:rsid w:val="00384D08"/>
    <w:rsid w:val="00384DA6"/>
    <w:rsid w:val="00386004"/>
    <w:rsid w:val="00386122"/>
    <w:rsid w:val="00386E72"/>
    <w:rsid w:val="003870F7"/>
    <w:rsid w:val="00387558"/>
    <w:rsid w:val="00391128"/>
    <w:rsid w:val="003915C8"/>
    <w:rsid w:val="00393201"/>
    <w:rsid w:val="0039393E"/>
    <w:rsid w:val="00394490"/>
    <w:rsid w:val="003947FA"/>
    <w:rsid w:val="003948D4"/>
    <w:rsid w:val="003969CD"/>
    <w:rsid w:val="00397F87"/>
    <w:rsid w:val="003A0311"/>
    <w:rsid w:val="003A1BAD"/>
    <w:rsid w:val="003A1FDE"/>
    <w:rsid w:val="003A3BB2"/>
    <w:rsid w:val="003A3CE4"/>
    <w:rsid w:val="003A55BF"/>
    <w:rsid w:val="003A63B8"/>
    <w:rsid w:val="003A72F0"/>
    <w:rsid w:val="003B0148"/>
    <w:rsid w:val="003B154F"/>
    <w:rsid w:val="003B190E"/>
    <w:rsid w:val="003B20D1"/>
    <w:rsid w:val="003B248D"/>
    <w:rsid w:val="003B2A7A"/>
    <w:rsid w:val="003B2B40"/>
    <w:rsid w:val="003B3037"/>
    <w:rsid w:val="003B3FC2"/>
    <w:rsid w:val="003B4771"/>
    <w:rsid w:val="003B6103"/>
    <w:rsid w:val="003B6BAC"/>
    <w:rsid w:val="003B77BE"/>
    <w:rsid w:val="003C0D30"/>
    <w:rsid w:val="003C1707"/>
    <w:rsid w:val="003C18F0"/>
    <w:rsid w:val="003C28DF"/>
    <w:rsid w:val="003C34FA"/>
    <w:rsid w:val="003C3954"/>
    <w:rsid w:val="003C39A8"/>
    <w:rsid w:val="003C3D49"/>
    <w:rsid w:val="003C44B0"/>
    <w:rsid w:val="003C4775"/>
    <w:rsid w:val="003C5302"/>
    <w:rsid w:val="003C671C"/>
    <w:rsid w:val="003C7D67"/>
    <w:rsid w:val="003C7FD6"/>
    <w:rsid w:val="003D00B8"/>
    <w:rsid w:val="003D01C5"/>
    <w:rsid w:val="003D1015"/>
    <w:rsid w:val="003D1259"/>
    <w:rsid w:val="003D159B"/>
    <w:rsid w:val="003D170A"/>
    <w:rsid w:val="003D1C2E"/>
    <w:rsid w:val="003D1F9C"/>
    <w:rsid w:val="003D49C7"/>
    <w:rsid w:val="003D4BF3"/>
    <w:rsid w:val="003D4C9D"/>
    <w:rsid w:val="003D4FCE"/>
    <w:rsid w:val="003D543A"/>
    <w:rsid w:val="003D6880"/>
    <w:rsid w:val="003D6896"/>
    <w:rsid w:val="003D7E99"/>
    <w:rsid w:val="003E01CC"/>
    <w:rsid w:val="003E01F8"/>
    <w:rsid w:val="003E0AC8"/>
    <w:rsid w:val="003E0BCB"/>
    <w:rsid w:val="003E1759"/>
    <w:rsid w:val="003E1C4F"/>
    <w:rsid w:val="003E4C07"/>
    <w:rsid w:val="003E4CF6"/>
    <w:rsid w:val="003E4E56"/>
    <w:rsid w:val="003E6A05"/>
    <w:rsid w:val="003E6B5B"/>
    <w:rsid w:val="003E6C12"/>
    <w:rsid w:val="003E701A"/>
    <w:rsid w:val="003E70E4"/>
    <w:rsid w:val="003E73E9"/>
    <w:rsid w:val="003E7D3E"/>
    <w:rsid w:val="003E7F04"/>
    <w:rsid w:val="003F03F1"/>
    <w:rsid w:val="003F10EC"/>
    <w:rsid w:val="003F17F5"/>
    <w:rsid w:val="003F1A74"/>
    <w:rsid w:val="003F1FAA"/>
    <w:rsid w:val="003F21FA"/>
    <w:rsid w:val="003F22B7"/>
    <w:rsid w:val="003F2D46"/>
    <w:rsid w:val="003F3492"/>
    <w:rsid w:val="003F42F5"/>
    <w:rsid w:val="003F4348"/>
    <w:rsid w:val="003F66DF"/>
    <w:rsid w:val="003F7397"/>
    <w:rsid w:val="00400D95"/>
    <w:rsid w:val="004017AB"/>
    <w:rsid w:val="0040190C"/>
    <w:rsid w:val="00401E3E"/>
    <w:rsid w:val="00402C74"/>
    <w:rsid w:val="00403536"/>
    <w:rsid w:val="00403998"/>
    <w:rsid w:val="004039E5"/>
    <w:rsid w:val="00405F24"/>
    <w:rsid w:val="00406B7C"/>
    <w:rsid w:val="00406EC8"/>
    <w:rsid w:val="00407B24"/>
    <w:rsid w:val="00411765"/>
    <w:rsid w:val="00411A6C"/>
    <w:rsid w:val="00411D3A"/>
    <w:rsid w:val="00411F5F"/>
    <w:rsid w:val="004120BE"/>
    <w:rsid w:val="0041227D"/>
    <w:rsid w:val="00412415"/>
    <w:rsid w:val="00412B5B"/>
    <w:rsid w:val="00413094"/>
    <w:rsid w:val="0041361B"/>
    <w:rsid w:val="00413876"/>
    <w:rsid w:val="00414727"/>
    <w:rsid w:val="004152E4"/>
    <w:rsid w:val="00415810"/>
    <w:rsid w:val="00416E4C"/>
    <w:rsid w:val="00417941"/>
    <w:rsid w:val="00420309"/>
    <w:rsid w:val="00421CBB"/>
    <w:rsid w:val="00423829"/>
    <w:rsid w:val="00423E3E"/>
    <w:rsid w:val="004246D6"/>
    <w:rsid w:val="00425386"/>
    <w:rsid w:val="004253ED"/>
    <w:rsid w:val="00425545"/>
    <w:rsid w:val="004255F8"/>
    <w:rsid w:val="00425B33"/>
    <w:rsid w:val="00425BB8"/>
    <w:rsid w:val="00426795"/>
    <w:rsid w:val="004273C7"/>
    <w:rsid w:val="004277D5"/>
    <w:rsid w:val="004313CC"/>
    <w:rsid w:val="0043141D"/>
    <w:rsid w:val="0043189F"/>
    <w:rsid w:val="00431945"/>
    <w:rsid w:val="004321E4"/>
    <w:rsid w:val="0043290C"/>
    <w:rsid w:val="00432FF0"/>
    <w:rsid w:val="00433A57"/>
    <w:rsid w:val="00433FA6"/>
    <w:rsid w:val="004344F4"/>
    <w:rsid w:val="004360C8"/>
    <w:rsid w:val="00436EC0"/>
    <w:rsid w:val="00436F45"/>
    <w:rsid w:val="004372C8"/>
    <w:rsid w:val="00440E6A"/>
    <w:rsid w:val="0044136B"/>
    <w:rsid w:val="00441ABE"/>
    <w:rsid w:val="00441F70"/>
    <w:rsid w:val="00443964"/>
    <w:rsid w:val="00443CE2"/>
    <w:rsid w:val="00443E01"/>
    <w:rsid w:val="0044559F"/>
    <w:rsid w:val="00445AAD"/>
    <w:rsid w:val="004460C8"/>
    <w:rsid w:val="00446D50"/>
    <w:rsid w:val="00447F87"/>
    <w:rsid w:val="0045015E"/>
    <w:rsid w:val="0045060D"/>
    <w:rsid w:val="004508EA"/>
    <w:rsid w:val="00450B3C"/>
    <w:rsid w:val="00451F54"/>
    <w:rsid w:val="00452879"/>
    <w:rsid w:val="00454369"/>
    <w:rsid w:val="004545E0"/>
    <w:rsid w:val="00455257"/>
    <w:rsid w:val="00455870"/>
    <w:rsid w:val="00456F74"/>
    <w:rsid w:val="004607A7"/>
    <w:rsid w:val="00462C17"/>
    <w:rsid w:val="00462F71"/>
    <w:rsid w:val="00463861"/>
    <w:rsid w:val="00464883"/>
    <w:rsid w:val="00465F58"/>
    <w:rsid w:val="00467632"/>
    <w:rsid w:val="00467CF6"/>
    <w:rsid w:val="00467F7A"/>
    <w:rsid w:val="0047042E"/>
    <w:rsid w:val="0047186F"/>
    <w:rsid w:val="00472A14"/>
    <w:rsid w:val="0047306F"/>
    <w:rsid w:val="004738F2"/>
    <w:rsid w:val="00474555"/>
    <w:rsid w:val="004746E5"/>
    <w:rsid w:val="00474CBF"/>
    <w:rsid w:val="0047566C"/>
    <w:rsid w:val="00475DF2"/>
    <w:rsid w:val="00475EFE"/>
    <w:rsid w:val="00476F6E"/>
    <w:rsid w:val="00477CE0"/>
    <w:rsid w:val="00481BBB"/>
    <w:rsid w:val="004829B0"/>
    <w:rsid w:val="00483D6A"/>
    <w:rsid w:val="00483E82"/>
    <w:rsid w:val="004847F5"/>
    <w:rsid w:val="00484B6B"/>
    <w:rsid w:val="00484E6E"/>
    <w:rsid w:val="00485AF0"/>
    <w:rsid w:val="004869BD"/>
    <w:rsid w:val="00486EA4"/>
    <w:rsid w:val="00487146"/>
    <w:rsid w:val="00487367"/>
    <w:rsid w:val="00487F9F"/>
    <w:rsid w:val="00487FDF"/>
    <w:rsid w:val="00490256"/>
    <w:rsid w:val="004915C8"/>
    <w:rsid w:val="004919B6"/>
    <w:rsid w:val="00491A9C"/>
    <w:rsid w:val="00491BF1"/>
    <w:rsid w:val="004922C9"/>
    <w:rsid w:val="0049264B"/>
    <w:rsid w:val="00492D51"/>
    <w:rsid w:val="00492F5B"/>
    <w:rsid w:val="004938E4"/>
    <w:rsid w:val="00494201"/>
    <w:rsid w:val="00494C85"/>
    <w:rsid w:val="00495636"/>
    <w:rsid w:val="00495B42"/>
    <w:rsid w:val="0049665B"/>
    <w:rsid w:val="00496A0E"/>
    <w:rsid w:val="00497B1C"/>
    <w:rsid w:val="004A0009"/>
    <w:rsid w:val="004A016D"/>
    <w:rsid w:val="004A062C"/>
    <w:rsid w:val="004A0D51"/>
    <w:rsid w:val="004A105F"/>
    <w:rsid w:val="004A17C7"/>
    <w:rsid w:val="004A22CE"/>
    <w:rsid w:val="004A339C"/>
    <w:rsid w:val="004A3485"/>
    <w:rsid w:val="004A3D24"/>
    <w:rsid w:val="004A4146"/>
    <w:rsid w:val="004A5540"/>
    <w:rsid w:val="004A56B2"/>
    <w:rsid w:val="004A5A84"/>
    <w:rsid w:val="004A6443"/>
    <w:rsid w:val="004A657D"/>
    <w:rsid w:val="004A65F8"/>
    <w:rsid w:val="004A7C25"/>
    <w:rsid w:val="004A7E58"/>
    <w:rsid w:val="004B0E06"/>
    <w:rsid w:val="004B1320"/>
    <w:rsid w:val="004B2269"/>
    <w:rsid w:val="004B2FB6"/>
    <w:rsid w:val="004B33FA"/>
    <w:rsid w:val="004B3876"/>
    <w:rsid w:val="004B3F61"/>
    <w:rsid w:val="004B49ED"/>
    <w:rsid w:val="004B5171"/>
    <w:rsid w:val="004B78F3"/>
    <w:rsid w:val="004B7D63"/>
    <w:rsid w:val="004C007D"/>
    <w:rsid w:val="004C1287"/>
    <w:rsid w:val="004C14DA"/>
    <w:rsid w:val="004C2B46"/>
    <w:rsid w:val="004C3741"/>
    <w:rsid w:val="004C4CA8"/>
    <w:rsid w:val="004C5AAB"/>
    <w:rsid w:val="004C64C0"/>
    <w:rsid w:val="004C69DC"/>
    <w:rsid w:val="004C6D29"/>
    <w:rsid w:val="004C7310"/>
    <w:rsid w:val="004C7ECE"/>
    <w:rsid w:val="004D01F3"/>
    <w:rsid w:val="004D1D4B"/>
    <w:rsid w:val="004D25C4"/>
    <w:rsid w:val="004D552B"/>
    <w:rsid w:val="004D5E48"/>
    <w:rsid w:val="004D6C37"/>
    <w:rsid w:val="004D6E48"/>
    <w:rsid w:val="004D6E4A"/>
    <w:rsid w:val="004D73E2"/>
    <w:rsid w:val="004E0D28"/>
    <w:rsid w:val="004E0E89"/>
    <w:rsid w:val="004E13D4"/>
    <w:rsid w:val="004E1E18"/>
    <w:rsid w:val="004E22F8"/>
    <w:rsid w:val="004E45A0"/>
    <w:rsid w:val="004E4D37"/>
    <w:rsid w:val="004E500B"/>
    <w:rsid w:val="004E6F3A"/>
    <w:rsid w:val="004E73E8"/>
    <w:rsid w:val="004F0664"/>
    <w:rsid w:val="004F102F"/>
    <w:rsid w:val="004F191C"/>
    <w:rsid w:val="004F20CF"/>
    <w:rsid w:val="004F2DAE"/>
    <w:rsid w:val="004F309B"/>
    <w:rsid w:val="004F3418"/>
    <w:rsid w:val="004F40EC"/>
    <w:rsid w:val="004F48BA"/>
    <w:rsid w:val="004F49BC"/>
    <w:rsid w:val="004F5852"/>
    <w:rsid w:val="004F5E52"/>
    <w:rsid w:val="004F62FB"/>
    <w:rsid w:val="004F67B1"/>
    <w:rsid w:val="004F71B1"/>
    <w:rsid w:val="004F7275"/>
    <w:rsid w:val="004F7E1D"/>
    <w:rsid w:val="00500C0A"/>
    <w:rsid w:val="00501620"/>
    <w:rsid w:val="005025EA"/>
    <w:rsid w:val="00502A18"/>
    <w:rsid w:val="00502A35"/>
    <w:rsid w:val="00503606"/>
    <w:rsid w:val="00503E93"/>
    <w:rsid w:val="005046E7"/>
    <w:rsid w:val="005054A1"/>
    <w:rsid w:val="0050628E"/>
    <w:rsid w:val="00506A1A"/>
    <w:rsid w:val="0050798C"/>
    <w:rsid w:val="005116DB"/>
    <w:rsid w:val="00512E79"/>
    <w:rsid w:val="00513182"/>
    <w:rsid w:val="0051395C"/>
    <w:rsid w:val="00513CC8"/>
    <w:rsid w:val="00514563"/>
    <w:rsid w:val="0051478B"/>
    <w:rsid w:val="00514983"/>
    <w:rsid w:val="00514A82"/>
    <w:rsid w:val="00514F18"/>
    <w:rsid w:val="005150D4"/>
    <w:rsid w:val="00515BE8"/>
    <w:rsid w:val="005176D5"/>
    <w:rsid w:val="00520046"/>
    <w:rsid w:val="0052096A"/>
    <w:rsid w:val="00520E99"/>
    <w:rsid w:val="00521C5F"/>
    <w:rsid w:val="00522DC4"/>
    <w:rsid w:val="0052365C"/>
    <w:rsid w:val="00523DE3"/>
    <w:rsid w:val="00524352"/>
    <w:rsid w:val="00524CBE"/>
    <w:rsid w:val="00524E9F"/>
    <w:rsid w:val="005250D7"/>
    <w:rsid w:val="00525299"/>
    <w:rsid w:val="00525511"/>
    <w:rsid w:val="00525575"/>
    <w:rsid w:val="00525587"/>
    <w:rsid w:val="005259F0"/>
    <w:rsid w:val="00527A66"/>
    <w:rsid w:val="00530A59"/>
    <w:rsid w:val="0053110C"/>
    <w:rsid w:val="00531AB1"/>
    <w:rsid w:val="00531ABA"/>
    <w:rsid w:val="00532669"/>
    <w:rsid w:val="005326D2"/>
    <w:rsid w:val="00535929"/>
    <w:rsid w:val="00535C90"/>
    <w:rsid w:val="00537A56"/>
    <w:rsid w:val="00541FD7"/>
    <w:rsid w:val="005422A5"/>
    <w:rsid w:val="005430BC"/>
    <w:rsid w:val="005443D6"/>
    <w:rsid w:val="00544B79"/>
    <w:rsid w:val="00545066"/>
    <w:rsid w:val="005457A5"/>
    <w:rsid w:val="0054648A"/>
    <w:rsid w:val="005468A2"/>
    <w:rsid w:val="0054789C"/>
    <w:rsid w:val="005506E6"/>
    <w:rsid w:val="00550A74"/>
    <w:rsid w:val="005512EE"/>
    <w:rsid w:val="00551617"/>
    <w:rsid w:val="00551773"/>
    <w:rsid w:val="00551D1F"/>
    <w:rsid w:val="00551F80"/>
    <w:rsid w:val="00552EEE"/>
    <w:rsid w:val="00553F7A"/>
    <w:rsid w:val="005540F2"/>
    <w:rsid w:val="00554378"/>
    <w:rsid w:val="005546F2"/>
    <w:rsid w:val="005547FC"/>
    <w:rsid w:val="00554E0C"/>
    <w:rsid w:val="00555401"/>
    <w:rsid w:val="00555C10"/>
    <w:rsid w:val="00556AEA"/>
    <w:rsid w:val="00557784"/>
    <w:rsid w:val="005600B3"/>
    <w:rsid w:val="00560B18"/>
    <w:rsid w:val="0056176E"/>
    <w:rsid w:val="00561FFA"/>
    <w:rsid w:val="0056231A"/>
    <w:rsid w:val="00562488"/>
    <w:rsid w:val="00562958"/>
    <w:rsid w:val="00562F75"/>
    <w:rsid w:val="005630F0"/>
    <w:rsid w:val="0056322F"/>
    <w:rsid w:val="00563AFA"/>
    <w:rsid w:val="00563C7E"/>
    <w:rsid w:val="00564D71"/>
    <w:rsid w:val="00565043"/>
    <w:rsid w:val="005661DE"/>
    <w:rsid w:val="005663EE"/>
    <w:rsid w:val="00566B8A"/>
    <w:rsid w:val="00566E84"/>
    <w:rsid w:val="0057491A"/>
    <w:rsid w:val="00574950"/>
    <w:rsid w:val="00574F4C"/>
    <w:rsid w:val="0057724E"/>
    <w:rsid w:val="00580698"/>
    <w:rsid w:val="0058111B"/>
    <w:rsid w:val="005823C4"/>
    <w:rsid w:val="00582AB4"/>
    <w:rsid w:val="00582FF3"/>
    <w:rsid w:val="00583229"/>
    <w:rsid w:val="00584031"/>
    <w:rsid w:val="00585BA2"/>
    <w:rsid w:val="0058653F"/>
    <w:rsid w:val="00587106"/>
    <w:rsid w:val="005872AD"/>
    <w:rsid w:val="005902D0"/>
    <w:rsid w:val="005904F4"/>
    <w:rsid w:val="00590B12"/>
    <w:rsid w:val="00590D23"/>
    <w:rsid w:val="00593099"/>
    <w:rsid w:val="00594784"/>
    <w:rsid w:val="00594AFD"/>
    <w:rsid w:val="00595250"/>
    <w:rsid w:val="0059556E"/>
    <w:rsid w:val="00595B22"/>
    <w:rsid w:val="00596C08"/>
    <w:rsid w:val="00596C6F"/>
    <w:rsid w:val="00596DB9"/>
    <w:rsid w:val="005A120E"/>
    <w:rsid w:val="005A16BE"/>
    <w:rsid w:val="005A1B18"/>
    <w:rsid w:val="005A1C15"/>
    <w:rsid w:val="005A2CB3"/>
    <w:rsid w:val="005A31BA"/>
    <w:rsid w:val="005A34D6"/>
    <w:rsid w:val="005A37A8"/>
    <w:rsid w:val="005A3826"/>
    <w:rsid w:val="005A440E"/>
    <w:rsid w:val="005A46E9"/>
    <w:rsid w:val="005A5879"/>
    <w:rsid w:val="005A5D87"/>
    <w:rsid w:val="005B02D2"/>
    <w:rsid w:val="005B037D"/>
    <w:rsid w:val="005B0754"/>
    <w:rsid w:val="005B113C"/>
    <w:rsid w:val="005B2803"/>
    <w:rsid w:val="005B2D39"/>
    <w:rsid w:val="005B372C"/>
    <w:rsid w:val="005B416A"/>
    <w:rsid w:val="005B4351"/>
    <w:rsid w:val="005B5979"/>
    <w:rsid w:val="005B6048"/>
    <w:rsid w:val="005C01F1"/>
    <w:rsid w:val="005C088B"/>
    <w:rsid w:val="005C1A72"/>
    <w:rsid w:val="005C30B8"/>
    <w:rsid w:val="005C408C"/>
    <w:rsid w:val="005C4730"/>
    <w:rsid w:val="005C47B3"/>
    <w:rsid w:val="005C63E1"/>
    <w:rsid w:val="005C77AE"/>
    <w:rsid w:val="005D0724"/>
    <w:rsid w:val="005D0933"/>
    <w:rsid w:val="005D1DBA"/>
    <w:rsid w:val="005D2193"/>
    <w:rsid w:val="005D2280"/>
    <w:rsid w:val="005D2C7F"/>
    <w:rsid w:val="005D341C"/>
    <w:rsid w:val="005D3A3C"/>
    <w:rsid w:val="005D512D"/>
    <w:rsid w:val="005D5BBF"/>
    <w:rsid w:val="005D78CE"/>
    <w:rsid w:val="005D7BB9"/>
    <w:rsid w:val="005E0ED5"/>
    <w:rsid w:val="005E24A5"/>
    <w:rsid w:val="005E26F4"/>
    <w:rsid w:val="005E2B1D"/>
    <w:rsid w:val="005E31DE"/>
    <w:rsid w:val="005E36C1"/>
    <w:rsid w:val="005E408B"/>
    <w:rsid w:val="005E41C1"/>
    <w:rsid w:val="005E4F2B"/>
    <w:rsid w:val="005E61F2"/>
    <w:rsid w:val="005E7FFE"/>
    <w:rsid w:val="005F01B2"/>
    <w:rsid w:val="005F1598"/>
    <w:rsid w:val="005F1F11"/>
    <w:rsid w:val="005F27E3"/>
    <w:rsid w:val="005F2857"/>
    <w:rsid w:val="005F3631"/>
    <w:rsid w:val="005F53D9"/>
    <w:rsid w:val="005F5C8D"/>
    <w:rsid w:val="005F688B"/>
    <w:rsid w:val="005F6A09"/>
    <w:rsid w:val="005F72DD"/>
    <w:rsid w:val="005F796E"/>
    <w:rsid w:val="005F7AC2"/>
    <w:rsid w:val="00600DFA"/>
    <w:rsid w:val="00603835"/>
    <w:rsid w:val="006056B8"/>
    <w:rsid w:val="00605915"/>
    <w:rsid w:val="00605C58"/>
    <w:rsid w:val="0060756D"/>
    <w:rsid w:val="00607A73"/>
    <w:rsid w:val="00611EE9"/>
    <w:rsid w:val="00612802"/>
    <w:rsid w:val="00612E1A"/>
    <w:rsid w:val="006132B4"/>
    <w:rsid w:val="006140BE"/>
    <w:rsid w:val="0061532B"/>
    <w:rsid w:val="00615860"/>
    <w:rsid w:val="00615BA4"/>
    <w:rsid w:val="0061681F"/>
    <w:rsid w:val="006179A6"/>
    <w:rsid w:val="00617C37"/>
    <w:rsid w:val="006215AC"/>
    <w:rsid w:val="00621E60"/>
    <w:rsid w:val="006222C9"/>
    <w:rsid w:val="0062307F"/>
    <w:rsid w:val="006231EB"/>
    <w:rsid w:val="00624CB4"/>
    <w:rsid w:val="00625B22"/>
    <w:rsid w:val="0062773B"/>
    <w:rsid w:val="00627BFF"/>
    <w:rsid w:val="00630814"/>
    <w:rsid w:val="006311B9"/>
    <w:rsid w:val="00631835"/>
    <w:rsid w:val="006337E4"/>
    <w:rsid w:val="00633EAC"/>
    <w:rsid w:val="00634741"/>
    <w:rsid w:val="00635099"/>
    <w:rsid w:val="00636029"/>
    <w:rsid w:val="006363A5"/>
    <w:rsid w:val="0064040F"/>
    <w:rsid w:val="006410BF"/>
    <w:rsid w:val="006411B2"/>
    <w:rsid w:val="00641C8E"/>
    <w:rsid w:val="00642470"/>
    <w:rsid w:val="006438E5"/>
    <w:rsid w:val="00643B91"/>
    <w:rsid w:val="00644105"/>
    <w:rsid w:val="006454FC"/>
    <w:rsid w:val="00645826"/>
    <w:rsid w:val="00645B82"/>
    <w:rsid w:val="0064657F"/>
    <w:rsid w:val="006465AA"/>
    <w:rsid w:val="0064690D"/>
    <w:rsid w:val="00646BC7"/>
    <w:rsid w:val="00647DD7"/>
    <w:rsid w:val="006508B0"/>
    <w:rsid w:val="00651D4B"/>
    <w:rsid w:val="006528D9"/>
    <w:rsid w:val="00652C0B"/>
    <w:rsid w:val="0065318B"/>
    <w:rsid w:val="00654185"/>
    <w:rsid w:val="0065418F"/>
    <w:rsid w:val="00654663"/>
    <w:rsid w:val="0065510F"/>
    <w:rsid w:val="006554C9"/>
    <w:rsid w:val="00655C76"/>
    <w:rsid w:val="006568F9"/>
    <w:rsid w:val="00657F08"/>
    <w:rsid w:val="006617E4"/>
    <w:rsid w:val="00661DF4"/>
    <w:rsid w:val="00663130"/>
    <w:rsid w:val="006646FA"/>
    <w:rsid w:val="00664A94"/>
    <w:rsid w:val="006659E4"/>
    <w:rsid w:val="00666448"/>
    <w:rsid w:val="00666C06"/>
    <w:rsid w:val="00666D96"/>
    <w:rsid w:val="0066796A"/>
    <w:rsid w:val="00667FCC"/>
    <w:rsid w:val="00671308"/>
    <w:rsid w:val="00671F16"/>
    <w:rsid w:val="0067228C"/>
    <w:rsid w:val="00672337"/>
    <w:rsid w:val="00672DD1"/>
    <w:rsid w:val="00673F1B"/>
    <w:rsid w:val="0067483F"/>
    <w:rsid w:val="006753A9"/>
    <w:rsid w:val="0067562B"/>
    <w:rsid w:val="006779B1"/>
    <w:rsid w:val="00680319"/>
    <w:rsid w:val="00680B61"/>
    <w:rsid w:val="00681285"/>
    <w:rsid w:val="006814C8"/>
    <w:rsid w:val="00681FA5"/>
    <w:rsid w:val="00683290"/>
    <w:rsid w:val="00683C3B"/>
    <w:rsid w:val="00684DF5"/>
    <w:rsid w:val="00684F90"/>
    <w:rsid w:val="006851D5"/>
    <w:rsid w:val="006870A0"/>
    <w:rsid w:val="0068714B"/>
    <w:rsid w:val="006878D9"/>
    <w:rsid w:val="00687F5E"/>
    <w:rsid w:val="00690322"/>
    <w:rsid w:val="00690CE0"/>
    <w:rsid w:val="00691B2D"/>
    <w:rsid w:val="006932B9"/>
    <w:rsid w:val="0069523E"/>
    <w:rsid w:val="0069527D"/>
    <w:rsid w:val="0069543D"/>
    <w:rsid w:val="0069685F"/>
    <w:rsid w:val="006976A0"/>
    <w:rsid w:val="006A02F8"/>
    <w:rsid w:val="006A0BAA"/>
    <w:rsid w:val="006A15EA"/>
    <w:rsid w:val="006A3F86"/>
    <w:rsid w:val="006A3FAF"/>
    <w:rsid w:val="006A3FB3"/>
    <w:rsid w:val="006A4436"/>
    <w:rsid w:val="006A78B1"/>
    <w:rsid w:val="006A7A65"/>
    <w:rsid w:val="006B0076"/>
    <w:rsid w:val="006B0B73"/>
    <w:rsid w:val="006B0C4F"/>
    <w:rsid w:val="006B1466"/>
    <w:rsid w:val="006B20AD"/>
    <w:rsid w:val="006B23A2"/>
    <w:rsid w:val="006B458A"/>
    <w:rsid w:val="006B48DF"/>
    <w:rsid w:val="006B6C18"/>
    <w:rsid w:val="006B6DCE"/>
    <w:rsid w:val="006B7592"/>
    <w:rsid w:val="006B75EB"/>
    <w:rsid w:val="006B7A47"/>
    <w:rsid w:val="006B7AFD"/>
    <w:rsid w:val="006C04D8"/>
    <w:rsid w:val="006C051C"/>
    <w:rsid w:val="006C0AF0"/>
    <w:rsid w:val="006C1C45"/>
    <w:rsid w:val="006C1F7F"/>
    <w:rsid w:val="006C245A"/>
    <w:rsid w:val="006C24CC"/>
    <w:rsid w:val="006C25BF"/>
    <w:rsid w:val="006C279A"/>
    <w:rsid w:val="006C2866"/>
    <w:rsid w:val="006C35BF"/>
    <w:rsid w:val="006C36BC"/>
    <w:rsid w:val="006C36FF"/>
    <w:rsid w:val="006C3C39"/>
    <w:rsid w:val="006C40D0"/>
    <w:rsid w:val="006C4172"/>
    <w:rsid w:val="006C6733"/>
    <w:rsid w:val="006D0031"/>
    <w:rsid w:val="006D05E1"/>
    <w:rsid w:val="006D0BCA"/>
    <w:rsid w:val="006D1207"/>
    <w:rsid w:val="006D22AF"/>
    <w:rsid w:val="006D27A0"/>
    <w:rsid w:val="006D2C89"/>
    <w:rsid w:val="006D2DA0"/>
    <w:rsid w:val="006D2EBB"/>
    <w:rsid w:val="006D4185"/>
    <w:rsid w:val="006D449F"/>
    <w:rsid w:val="006D463C"/>
    <w:rsid w:val="006D4995"/>
    <w:rsid w:val="006D4AA3"/>
    <w:rsid w:val="006D5007"/>
    <w:rsid w:val="006D5149"/>
    <w:rsid w:val="006D518C"/>
    <w:rsid w:val="006D5B6B"/>
    <w:rsid w:val="006D5BA5"/>
    <w:rsid w:val="006D7580"/>
    <w:rsid w:val="006E0ABE"/>
    <w:rsid w:val="006E1BD1"/>
    <w:rsid w:val="006E337F"/>
    <w:rsid w:val="006E4398"/>
    <w:rsid w:val="006E4F30"/>
    <w:rsid w:val="006E4F59"/>
    <w:rsid w:val="006E580D"/>
    <w:rsid w:val="006E5C42"/>
    <w:rsid w:val="006E61FE"/>
    <w:rsid w:val="006E6610"/>
    <w:rsid w:val="006E676E"/>
    <w:rsid w:val="006E697F"/>
    <w:rsid w:val="006E7F8A"/>
    <w:rsid w:val="006F0451"/>
    <w:rsid w:val="006F04F2"/>
    <w:rsid w:val="006F0E7A"/>
    <w:rsid w:val="006F26B9"/>
    <w:rsid w:val="006F3A31"/>
    <w:rsid w:val="006F583D"/>
    <w:rsid w:val="006F77DB"/>
    <w:rsid w:val="006F7917"/>
    <w:rsid w:val="006F7AFB"/>
    <w:rsid w:val="007006DE"/>
    <w:rsid w:val="007018A9"/>
    <w:rsid w:val="0070324C"/>
    <w:rsid w:val="00703D18"/>
    <w:rsid w:val="007044F2"/>
    <w:rsid w:val="00705376"/>
    <w:rsid w:val="0070631E"/>
    <w:rsid w:val="00707BE6"/>
    <w:rsid w:val="007102B8"/>
    <w:rsid w:val="007103D4"/>
    <w:rsid w:val="00710930"/>
    <w:rsid w:val="00710AEF"/>
    <w:rsid w:val="00710DBF"/>
    <w:rsid w:val="00711395"/>
    <w:rsid w:val="0071266E"/>
    <w:rsid w:val="007126DD"/>
    <w:rsid w:val="00712C90"/>
    <w:rsid w:val="00713F76"/>
    <w:rsid w:val="00714B80"/>
    <w:rsid w:val="007151BF"/>
    <w:rsid w:val="0071788C"/>
    <w:rsid w:val="00717D87"/>
    <w:rsid w:val="00720E33"/>
    <w:rsid w:val="0072103D"/>
    <w:rsid w:val="007212C2"/>
    <w:rsid w:val="007223FF"/>
    <w:rsid w:val="00722835"/>
    <w:rsid w:val="00723207"/>
    <w:rsid w:val="00723501"/>
    <w:rsid w:val="0072391D"/>
    <w:rsid w:val="00723A64"/>
    <w:rsid w:val="007248C7"/>
    <w:rsid w:val="00725C74"/>
    <w:rsid w:val="00726C82"/>
    <w:rsid w:val="007270BA"/>
    <w:rsid w:val="0072733A"/>
    <w:rsid w:val="0072760C"/>
    <w:rsid w:val="0073156F"/>
    <w:rsid w:val="007315F5"/>
    <w:rsid w:val="00731693"/>
    <w:rsid w:val="00731D0C"/>
    <w:rsid w:val="00731E0B"/>
    <w:rsid w:val="00732783"/>
    <w:rsid w:val="0073560A"/>
    <w:rsid w:val="007363E7"/>
    <w:rsid w:val="00736E1C"/>
    <w:rsid w:val="007372E2"/>
    <w:rsid w:val="00737866"/>
    <w:rsid w:val="00740406"/>
    <w:rsid w:val="00740800"/>
    <w:rsid w:val="007408A4"/>
    <w:rsid w:val="007420CE"/>
    <w:rsid w:val="007426EF"/>
    <w:rsid w:val="00742D1F"/>
    <w:rsid w:val="00744628"/>
    <w:rsid w:val="00745A0F"/>
    <w:rsid w:val="00746E9D"/>
    <w:rsid w:val="00747344"/>
    <w:rsid w:val="00747AEE"/>
    <w:rsid w:val="007508D2"/>
    <w:rsid w:val="00751100"/>
    <w:rsid w:val="00751725"/>
    <w:rsid w:val="007518C3"/>
    <w:rsid w:val="0075265B"/>
    <w:rsid w:val="00752A9D"/>
    <w:rsid w:val="00752FC4"/>
    <w:rsid w:val="00755136"/>
    <w:rsid w:val="007551BC"/>
    <w:rsid w:val="00755C9D"/>
    <w:rsid w:val="00755E58"/>
    <w:rsid w:val="007567DD"/>
    <w:rsid w:val="00756EBA"/>
    <w:rsid w:val="00760417"/>
    <w:rsid w:val="007609B0"/>
    <w:rsid w:val="00761255"/>
    <w:rsid w:val="00762BCC"/>
    <w:rsid w:val="007644A7"/>
    <w:rsid w:val="007651AC"/>
    <w:rsid w:val="007659EC"/>
    <w:rsid w:val="00765F56"/>
    <w:rsid w:val="00766CED"/>
    <w:rsid w:val="00770288"/>
    <w:rsid w:val="00770ACA"/>
    <w:rsid w:val="00771691"/>
    <w:rsid w:val="0077254B"/>
    <w:rsid w:val="00772A0C"/>
    <w:rsid w:val="00773834"/>
    <w:rsid w:val="007743C6"/>
    <w:rsid w:val="007743CE"/>
    <w:rsid w:val="0077510D"/>
    <w:rsid w:val="0077539B"/>
    <w:rsid w:val="007775C8"/>
    <w:rsid w:val="00777E7E"/>
    <w:rsid w:val="00780083"/>
    <w:rsid w:val="007803B0"/>
    <w:rsid w:val="007808B4"/>
    <w:rsid w:val="00780DEC"/>
    <w:rsid w:val="0078111D"/>
    <w:rsid w:val="0078145C"/>
    <w:rsid w:val="0078175E"/>
    <w:rsid w:val="0078243C"/>
    <w:rsid w:val="007827F5"/>
    <w:rsid w:val="00782FE0"/>
    <w:rsid w:val="00784497"/>
    <w:rsid w:val="00784DF3"/>
    <w:rsid w:val="00784F28"/>
    <w:rsid w:val="00785CC6"/>
    <w:rsid w:val="00786FA3"/>
    <w:rsid w:val="0078722F"/>
    <w:rsid w:val="007873EF"/>
    <w:rsid w:val="007874F0"/>
    <w:rsid w:val="00790420"/>
    <w:rsid w:val="00791030"/>
    <w:rsid w:val="00791B2B"/>
    <w:rsid w:val="007920BF"/>
    <w:rsid w:val="00792B27"/>
    <w:rsid w:val="00793E50"/>
    <w:rsid w:val="007947AA"/>
    <w:rsid w:val="0079555E"/>
    <w:rsid w:val="0079624D"/>
    <w:rsid w:val="0079671B"/>
    <w:rsid w:val="00796954"/>
    <w:rsid w:val="007969E0"/>
    <w:rsid w:val="00796AA1"/>
    <w:rsid w:val="00797500"/>
    <w:rsid w:val="007A0136"/>
    <w:rsid w:val="007A164B"/>
    <w:rsid w:val="007A2438"/>
    <w:rsid w:val="007A25BC"/>
    <w:rsid w:val="007A2A57"/>
    <w:rsid w:val="007A2F55"/>
    <w:rsid w:val="007A4572"/>
    <w:rsid w:val="007A4D04"/>
    <w:rsid w:val="007A501E"/>
    <w:rsid w:val="007A5AA5"/>
    <w:rsid w:val="007A60BF"/>
    <w:rsid w:val="007A6526"/>
    <w:rsid w:val="007B05AA"/>
    <w:rsid w:val="007B21D7"/>
    <w:rsid w:val="007B2490"/>
    <w:rsid w:val="007B25C7"/>
    <w:rsid w:val="007B26BA"/>
    <w:rsid w:val="007B352D"/>
    <w:rsid w:val="007B4353"/>
    <w:rsid w:val="007B4880"/>
    <w:rsid w:val="007B492C"/>
    <w:rsid w:val="007B55EE"/>
    <w:rsid w:val="007B5EA1"/>
    <w:rsid w:val="007B64B8"/>
    <w:rsid w:val="007B6721"/>
    <w:rsid w:val="007B6FF4"/>
    <w:rsid w:val="007C0133"/>
    <w:rsid w:val="007C12CE"/>
    <w:rsid w:val="007C21D9"/>
    <w:rsid w:val="007C2495"/>
    <w:rsid w:val="007C49A7"/>
    <w:rsid w:val="007C4B49"/>
    <w:rsid w:val="007C4BEA"/>
    <w:rsid w:val="007C4C46"/>
    <w:rsid w:val="007C5156"/>
    <w:rsid w:val="007C5749"/>
    <w:rsid w:val="007C6EDF"/>
    <w:rsid w:val="007C74CC"/>
    <w:rsid w:val="007C788C"/>
    <w:rsid w:val="007D002F"/>
    <w:rsid w:val="007D1815"/>
    <w:rsid w:val="007D23A1"/>
    <w:rsid w:val="007D25ED"/>
    <w:rsid w:val="007D42D5"/>
    <w:rsid w:val="007D4CD1"/>
    <w:rsid w:val="007D4FFF"/>
    <w:rsid w:val="007D522A"/>
    <w:rsid w:val="007D5899"/>
    <w:rsid w:val="007D5ACE"/>
    <w:rsid w:val="007D7E72"/>
    <w:rsid w:val="007E0009"/>
    <w:rsid w:val="007E0781"/>
    <w:rsid w:val="007E1A7D"/>
    <w:rsid w:val="007E1B89"/>
    <w:rsid w:val="007E2B0F"/>
    <w:rsid w:val="007E2D75"/>
    <w:rsid w:val="007E30AC"/>
    <w:rsid w:val="007E321C"/>
    <w:rsid w:val="007E4092"/>
    <w:rsid w:val="007E45E5"/>
    <w:rsid w:val="007E48F3"/>
    <w:rsid w:val="007E52F9"/>
    <w:rsid w:val="007E53B6"/>
    <w:rsid w:val="007E623A"/>
    <w:rsid w:val="007E6A58"/>
    <w:rsid w:val="007E7A19"/>
    <w:rsid w:val="007F1676"/>
    <w:rsid w:val="007F256C"/>
    <w:rsid w:val="007F27B5"/>
    <w:rsid w:val="007F3A53"/>
    <w:rsid w:val="007F40D1"/>
    <w:rsid w:val="007F5B35"/>
    <w:rsid w:val="007F5F26"/>
    <w:rsid w:val="007F775E"/>
    <w:rsid w:val="007F7941"/>
    <w:rsid w:val="0080060A"/>
    <w:rsid w:val="008006C8"/>
    <w:rsid w:val="00802AB2"/>
    <w:rsid w:val="00803401"/>
    <w:rsid w:val="008042F4"/>
    <w:rsid w:val="008052D4"/>
    <w:rsid w:val="0080588E"/>
    <w:rsid w:val="00805949"/>
    <w:rsid w:val="00807B29"/>
    <w:rsid w:val="0081053B"/>
    <w:rsid w:val="00811205"/>
    <w:rsid w:val="0081162A"/>
    <w:rsid w:val="008133F5"/>
    <w:rsid w:val="0081396C"/>
    <w:rsid w:val="00814060"/>
    <w:rsid w:val="0081502F"/>
    <w:rsid w:val="00816CA5"/>
    <w:rsid w:val="00821380"/>
    <w:rsid w:val="00821B35"/>
    <w:rsid w:val="00824EDE"/>
    <w:rsid w:val="00824F1E"/>
    <w:rsid w:val="0082524C"/>
    <w:rsid w:val="008253C3"/>
    <w:rsid w:val="00826033"/>
    <w:rsid w:val="00826060"/>
    <w:rsid w:val="00826AE2"/>
    <w:rsid w:val="008276F1"/>
    <w:rsid w:val="008277A9"/>
    <w:rsid w:val="00827B09"/>
    <w:rsid w:val="00830176"/>
    <w:rsid w:val="00830639"/>
    <w:rsid w:val="00830703"/>
    <w:rsid w:val="00830965"/>
    <w:rsid w:val="00832141"/>
    <w:rsid w:val="00832240"/>
    <w:rsid w:val="00833782"/>
    <w:rsid w:val="008340FB"/>
    <w:rsid w:val="00834215"/>
    <w:rsid w:val="00836580"/>
    <w:rsid w:val="008365F5"/>
    <w:rsid w:val="00836D93"/>
    <w:rsid w:val="008371FC"/>
    <w:rsid w:val="00840039"/>
    <w:rsid w:val="00840F6E"/>
    <w:rsid w:val="00841D9B"/>
    <w:rsid w:val="00842106"/>
    <w:rsid w:val="008421A3"/>
    <w:rsid w:val="008460FA"/>
    <w:rsid w:val="0084639F"/>
    <w:rsid w:val="008472A6"/>
    <w:rsid w:val="00847670"/>
    <w:rsid w:val="00847B59"/>
    <w:rsid w:val="00847CBF"/>
    <w:rsid w:val="00847DD3"/>
    <w:rsid w:val="0085045D"/>
    <w:rsid w:val="00850DAE"/>
    <w:rsid w:val="0085258F"/>
    <w:rsid w:val="00852B4B"/>
    <w:rsid w:val="008531CA"/>
    <w:rsid w:val="0085354A"/>
    <w:rsid w:val="00853824"/>
    <w:rsid w:val="0085392C"/>
    <w:rsid w:val="00853DB6"/>
    <w:rsid w:val="00854273"/>
    <w:rsid w:val="008542F3"/>
    <w:rsid w:val="00855ED8"/>
    <w:rsid w:val="00856E00"/>
    <w:rsid w:val="008573DD"/>
    <w:rsid w:val="00857EF9"/>
    <w:rsid w:val="00860101"/>
    <w:rsid w:val="00860C6F"/>
    <w:rsid w:val="00860FA1"/>
    <w:rsid w:val="00862452"/>
    <w:rsid w:val="00862730"/>
    <w:rsid w:val="00862B37"/>
    <w:rsid w:val="00862BAB"/>
    <w:rsid w:val="00862D79"/>
    <w:rsid w:val="00862F33"/>
    <w:rsid w:val="00864125"/>
    <w:rsid w:val="0086441D"/>
    <w:rsid w:val="00864886"/>
    <w:rsid w:val="00864D79"/>
    <w:rsid w:val="00864EED"/>
    <w:rsid w:val="00867952"/>
    <w:rsid w:val="00867CB9"/>
    <w:rsid w:val="00867F26"/>
    <w:rsid w:val="00870057"/>
    <w:rsid w:val="00870CC1"/>
    <w:rsid w:val="008716E2"/>
    <w:rsid w:val="00871B08"/>
    <w:rsid w:val="00871C11"/>
    <w:rsid w:val="00871C7C"/>
    <w:rsid w:val="00872E52"/>
    <w:rsid w:val="00872E70"/>
    <w:rsid w:val="0087316B"/>
    <w:rsid w:val="0087461D"/>
    <w:rsid w:val="00874E78"/>
    <w:rsid w:val="00875159"/>
    <w:rsid w:val="00875489"/>
    <w:rsid w:val="00875924"/>
    <w:rsid w:val="00875C27"/>
    <w:rsid w:val="00876781"/>
    <w:rsid w:val="00876799"/>
    <w:rsid w:val="00876E3D"/>
    <w:rsid w:val="00877C48"/>
    <w:rsid w:val="00880B14"/>
    <w:rsid w:val="00881343"/>
    <w:rsid w:val="00881378"/>
    <w:rsid w:val="00881764"/>
    <w:rsid w:val="0088259A"/>
    <w:rsid w:val="00882ED2"/>
    <w:rsid w:val="00883F83"/>
    <w:rsid w:val="0088424C"/>
    <w:rsid w:val="00884625"/>
    <w:rsid w:val="00884B94"/>
    <w:rsid w:val="00884CC0"/>
    <w:rsid w:val="0088592A"/>
    <w:rsid w:val="008859F5"/>
    <w:rsid w:val="00885E1F"/>
    <w:rsid w:val="00886617"/>
    <w:rsid w:val="00886A9F"/>
    <w:rsid w:val="00886AE9"/>
    <w:rsid w:val="00887C05"/>
    <w:rsid w:val="00890233"/>
    <w:rsid w:val="00890AA7"/>
    <w:rsid w:val="00890AE2"/>
    <w:rsid w:val="00891400"/>
    <w:rsid w:val="008921C7"/>
    <w:rsid w:val="00894569"/>
    <w:rsid w:val="008946C7"/>
    <w:rsid w:val="00894E40"/>
    <w:rsid w:val="00895641"/>
    <w:rsid w:val="008956CB"/>
    <w:rsid w:val="00895976"/>
    <w:rsid w:val="008963CA"/>
    <w:rsid w:val="0089667D"/>
    <w:rsid w:val="00897C0C"/>
    <w:rsid w:val="008A12ED"/>
    <w:rsid w:val="008A242C"/>
    <w:rsid w:val="008A27EE"/>
    <w:rsid w:val="008A290A"/>
    <w:rsid w:val="008A3713"/>
    <w:rsid w:val="008A3C28"/>
    <w:rsid w:val="008A402C"/>
    <w:rsid w:val="008A5412"/>
    <w:rsid w:val="008A73F2"/>
    <w:rsid w:val="008B0F3A"/>
    <w:rsid w:val="008B1635"/>
    <w:rsid w:val="008B17A8"/>
    <w:rsid w:val="008B1E1A"/>
    <w:rsid w:val="008B1F97"/>
    <w:rsid w:val="008B28B0"/>
    <w:rsid w:val="008B3389"/>
    <w:rsid w:val="008B38C6"/>
    <w:rsid w:val="008B3F6D"/>
    <w:rsid w:val="008B3F92"/>
    <w:rsid w:val="008B5827"/>
    <w:rsid w:val="008B5898"/>
    <w:rsid w:val="008B6A1A"/>
    <w:rsid w:val="008B7908"/>
    <w:rsid w:val="008C04CC"/>
    <w:rsid w:val="008C0C75"/>
    <w:rsid w:val="008C0DE6"/>
    <w:rsid w:val="008C15A4"/>
    <w:rsid w:val="008C1A85"/>
    <w:rsid w:val="008C1C9B"/>
    <w:rsid w:val="008C2CE4"/>
    <w:rsid w:val="008C3088"/>
    <w:rsid w:val="008C3146"/>
    <w:rsid w:val="008C379D"/>
    <w:rsid w:val="008C3911"/>
    <w:rsid w:val="008C508D"/>
    <w:rsid w:val="008C5EDB"/>
    <w:rsid w:val="008C61CB"/>
    <w:rsid w:val="008C61FE"/>
    <w:rsid w:val="008C7EDE"/>
    <w:rsid w:val="008D29B3"/>
    <w:rsid w:val="008D2C31"/>
    <w:rsid w:val="008D2C97"/>
    <w:rsid w:val="008D3DD7"/>
    <w:rsid w:val="008D4578"/>
    <w:rsid w:val="008D4CED"/>
    <w:rsid w:val="008D5342"/>
    <w:rsid w:val="008D586F"/>
    <w:rsid w:val="008D5ACD"/>
    <w:rsid w:val="008D6CE8"/>
    <w:rsid w:val="008D7394"/>
    <w:rsid w:val="008D78E0"/>
    <w:rsid w:val="008D7BE3"/>
    <w:rsid w:val="008D7F22"/>
    <w:rsid w:val="008E05A6"/>
    <w:rsid w:val="008E1480"/>
    <w:rsid w:val="008E1941"/>
    <w:rsid w:val="008E2984"/>
    <w:rsid w:val="008E2D2D"/>
    <w:rsid w:val="008E3B70"/>
    <w:rsid w:val="008E6405"/>
    <w:rsid w:val="008E6907"/>
    <w:rsid w:val="008E7F64"/>
    <w:rsid w:val="008F0582"/>
    <w:rsid w:val="008F3057"/>
    <w:rsid w:val="008F3A79"/>
    <w:rsid w:val="008F3C94"/>
    <w:rsid w:val="008F4C86"/>
    <w:rsid w:val="008F539E"/>
    <w:rsid w:val="008F56AC"/>
    <w:rsid w:val="008F64C0"/>
    <w:rsid w:val="008F7973"/>
    <w:rsid w:val="00900135"/>
    <w:rsid w:val="0090183A"/>
    <w:rsid w:val="00901A98"/>
    <w:rsid w:val="00901EBE"/>
    <w:rsid w:val="00901FC9"/>
    <w:rsid w:val="009030E1"/>
    <w:rsid w:val="00903BC3"/>
    <w:rsid w:val="00903D0E"/>
    <w:rsid w:val="00904F51"/>
    <w:rsid w:val="00905107"/>
    <w:rsid w:val="00906294"/>
    <w:rsid w:val="00906F01"/>
    <w:rsid w:val="00907B1D"/>
    <w:rsid w:val="00907E28"/>
    <w:rsid w:val="00910488"/>
    <w:rsid w:val="0091102B"/>
    <w:rsid w:val="00911BB2"/>
    <w:rsid w:val="00912C35"/>
    <w:rsid w:val="00913D99"/>
    <w:rsid w:val="0091477A"/>
    <w:rsid w:val="00914DB9"/>
    <w:rsid w:val="00916323"/>
    <w:rsid w:val="0091653D"/>
    <w:rsid w:val="009174BC"/>
    <w:rsid w:val="009216E4"/>
    <w:rsid w:val="00922635"/>
    <w:rsid w:val="009226A1"/>
    <w:rsid w:val="0092372E"/>
    <w:rsid w:val="00924A7A"/>
    <w:rsid w:val="0092599F"/>
    <w:rsid w:val="00926B24"/>
    <w:rsid w:val="00927775"/>
    <w:rsid w:val="00927A42"/>
    <w:rsid w:val="00927DC8"/>
    <w:rsid w:val="00930785"/>
    <w:rsid w:val="0093110A"/>
    <w:rsid w:val="0093121A"/>
    <w:rsid w:val="009330A7"/>
    <w:rsid w:val="009331B2"/>
    <w:rsid w:val="00933A42"/>
    <w:rsid w:val="00933FC2"/>
    <w:rsid w:val="009341FC"/>
    <w:rsid w:val="00934A3C"/>
    <w:rsid w:val="00934EAE"/>
    <w:rsid w:val="00935B61"/>
    <w:rsid w:val="009362B9"/>
    <w:rsid w:val="00936EC1"/>
    <w:rsid w:val="00937100"/>
    <w:rsid w:val="00937C64"/>
    <w:rsid w:val="00940136"/>
    <w:rsid w:val="0094073C"/>
    <w:rsid w:val="00940BF7"/>
    <w:rsid w:val="00940C25"/>
    <w:rsid w:val="00941F08"/>
    <w:rsid w:val="00942066"/>
    <w:rsid w:val="00943D8C"/>
    <w:rsid w:val="009449EB"/>
    <w:rsid w:val="00944C2A"/>
    <w:rsid w:val="00944FA4"/>
    <w:rsid w:val="009453C4"/>
    <w:rsid w:val="00945A40"/>
    <w:rsid w:val="00945E34"/>
    <w:rsid w:val="00946853"/>
    <w:rsid w:val="00946FCD"/>
    <w:rsid w:val="00950940"/>
    <w:rsid w:val="0095159E"/>
    <w:rsid w:val="009533BA"/>
    <w:rsid w:val="00953623"/>
    <w:rsid w:val="00953AF5"/>
    <w:rsid w:val="00954225"/>
    <w:rsid w:val="0095429E"/>
    <w:rsid w:val="00954801"/>
    <w:rsid w:val="00954BD0"/>
    <w:rsid w:val="00954D7B"/>
    <w:rsid w:val="00955228"/>
    <w:rsid w:val="00955278"/>
    <w:rsid w:val="00955706"/>
    <w:rsid w:val="009558F8"/>
    <w:rsid w:val="009566AF"/>
    <w:rsid w:val="009569E3"/>
    <w:rsid w:val="00956A39"/>
    <w:rsid w:val="00960D08"/>
    <w:rsid w:val="00960DD9"/>
    <w:rsid w:val="009610A4"/>
    <w:rsid w:val="009628EC"/>
    <w:rsid w:val="00964E8F"/>
    <w:rsid w:val="009657D2"/>
    <w:rsid w:val="009658F8"/>
    <w:rsid w:val="00966214"/>
    <w:rsid w:val="00966BCA"/>
    <w:rsid w:val="0096730E"/>
    <w:rsid w:val="00971A41"/>
    <w:rsid w:val="00972482"/>
    <w:rsid w:val="0097273C"/>
    <w:rsid w:val="0097303D"/>
    <w:rsid w:val="00973617"/>
    <w:rsid w:val="009736B5"/>
    <w:rsid w:val="0097398A"/>
    <w:rsid w:val="00973E08"/>
    <w:rsid w:val="00973F1D"/>
    <w:rsid w:val="0097426C"/>
    <w:rsid w:val="00976172"/>
    <w:rsid w:val="0097651F"/>
    <w:rsid w:val="00976DC3"/>
    <w:rsid w:val="00977636"/>
    <w:rsid w:val="00980396"/>
    <w:rsid w:val="00981048"/>
    <w:rsid w:val="0098104C"/>
    <w:rsid w:val="0098243F"/>
    <w:rsid w:val="00982A5D"/>
    <w:rsid w:val="00982DE0"/>
    <w:rsid w:val="00983840"/>
    <w:rsid w:val="009847DC"/>
    <w:rsid w:val="00984951"/>
    <w:rsid w:val="00985636"/>
    <w:rsid w:val="0098638C"/>
    <w:rsid w:val="009876B8"/>
    <w:rsid w:val="00987991"/>
    <w:rsid w:val="00992533"/>
    <w:rsid w:val="00992F7C"/>
    <w:rsid w:val="00994993"/>
    <w:rsid w:val="00994F27"/>
    <w:rsid w:val="009951CD"/>
    <w:rsid w:val="00995534"/>
    <w:rsid w:val="0099565C"/>
    <w:rsid w:val="00996751"/>
    <w:rsid w:val="00996805"/>
    <w:rsid w:val="00996BFB"/>
    <w:rsid w:val="0099735D"/>
    <w:rsid w:val="00997448"/>
    <w:rsid w:val="00997BA5"/>
    <w:rsid w:val="009A0252"/>
    <w:rsid w:val="009A06A7"/>
    <w:rsid w:val="009A12D9"/>
    <w:rsid w:val="009A22F3"/>
    <w:rsid w:val="009A3335"/>
    <w:rsid w:val="009A4B6F"/>
    <w:rsid w:val="009A559C"/>
    <w:rsid w:val="009A5930"/>
    <w:rsid w:val="009A59CD"/>
    <w:rsid w:val="009A6093"/>
    <w:rsid w:val="009A6A6F"/>
    <w:rsid w:val="009A70F5"/>
    <w:rsid w:val="009B061E"/>
    <w:rsid w:val="009B083C"/>
    <w:rsid w:val="009B0D99"/>
    <w:rsid w:val="009B26B1"/>
    <w:rsid w:val="009B38E5"/>
    <w:rsid w:val="009B3BD5"/>
    <w:rsid w:val="009B409A"/>
    <w:rsid w:val="009B42FD"/>
    <w:rsid w:val="009B6010"/>
    <w:rsid w:val="009B6839"/>
    <w:rsid w:val="009B70A8"/>
    <w:rsid w:val="009C0061"/>
    <w:rsid w:val="009C0F9F"/>
    <w:rsid w:val="009C11EA"/>
    <w:rsid w:val="009C1524"/>
    <w:rsid w:val="009C2F46"/>
    <w:rsid w:val="009C3364"/>
    <w:rsid w:val="009C3449"/>
    <w:rsid w:val="009C35EF"/>
    <w:rsid w:val="009C3AF1"/>
    <w:rsid w:val="009C3DBD"/>
    <w:rsid w:val="009C4CEA"/>
    <w:rsid w:val="009C55DB"/>
    <w:rsid w:val="009C755A"/>
    <w:rsid w:val="009D00AB"/>
    <w:rsid w:val="009D2325"/>
    <w:rsid w:val="009D395C"/>
    <w:rsid w:val="009D491F"/>
    <w:rsid w:val="009D4C14"/>
    <w:rsid w:val="009D615B"/>
    <w:rsid w:val="009D7DF0"/>
    <w:rsid w:val="009E0F7C"/>
    <w:rsid w:val="009E1330"/>
    <w:rsid w:val="009E1DD3"/>
    <w:rsid w:val="009E2691"/>
    <w:rsid w:val="009E26A9"/>
    <w:rsid w:val="009E2BF3"/>
    <w:rsid w:val="009E36B7"/>
    <w:rsid w:val="009E3AF8"/>
    <w:rsid w:val="009E3C32"/>
    <w:rsid w:val="009E49DF"/>
    <w:rsid w:val="009E648D"/>
    <w:rsid w:val="009E6868"/>
    <w:rsid w:val="009E6C18"/>
    <w:rsid w:val="009E716C"/>
    <w:rsid w:val="009E7E75"/>
    <w:rsid w:val="009F075D"/>
    <w:rsid w:val="009F0D86"/>
    <w:rsid w:val="009F228D"/>
    <w:rsid w:val="009F3166"/>
    <w:rsid w:val="009F47B4"/>
    <w:rsid w:val="009F4C4C"/>
    <w:rsid w:val="009F613B"/>
    <w:rsid w:val="009F6364"/>
    <w:rsid w:val="009F6871"/>
    <w:rsid w:val="009F6DCB"/>
    <w:rsid w:val="00A00408"/>
    <w:rsid w:val="00A00D19"/>
    <w:rsid w:val="00A01A7C"/>
    <w:rsid w:val="00A03552"/>
    <w:rsid w:val="00A03564"/>
    <w:rsid w:val="00A04E9E"/>
    <w:rsid w:val="00A050F0"/>
    <w:rsid w:val="00A05C4F"/>
    <w:rsid w:val="00A05F51"/>
    <w:rsid w:val="00A06AAD"/>
    <w:rsid w:val="00A07233"/>
    <w:rsid w:val="00A10CFB"/>
    <w:rsid w:val="00A114FC"/>
    <w:rsid w:val="00A12C29"/>
    <w:rsid w:val="00A12D0D"/>
    <w:rsid w:val="00A12E6B"/>
    <w:rsid w:val="00A13142"/>
    <w:rsid w:val="00A138C7"/>
    <w:rsid w:val="00A14B7C"/>
    <w:rsid w:val="00A15E43"/>
    <w:rsid w:val="00A1686E"/>
    <w:rsid w:val="00A225E2"/>
    <w:rsid w:val="00A22828"/>
    <w:rsid w:val="00A22831"/>
    <w:rsid w:val="00A23762"/>
    <w:rsid w:val="00A2481B"/>
    <w:rsid w:val="00A25A87"/>
    <w:rsid w:val="00A26A5C"/>
    <w:rsid w:val="00A27247"/>
    <w:rsid w:val="00A27A73"/>
    <w:rsid w:val="00A27CED"/>
    <w:rsid w:val="00A302C0"/>
    <w:rsid w:val="00A30A01"/>
    <w:rsid w:val="00A32162"/>
    <w:rsid w:val="00A325E6"/>
    <w:rsid w:val="00A32BD0"/>
    <w:rsid w:val="00A34957"/>
    <w:rsid w:val="00A3518A"/>
    <w:rsid w:val="00A35407"/>
    <w:rsid w:val="00A36536"/>
    <w:rsid w:val="00A365A3"/>
    <w:rsid w:val="00A365CA"/>
    <w:rsid w:val="00A3691B"/>
    <w:rsid w:val="00A36DEA"/>
    <w:rsid w:val="00A3719C"/>
    <w:rsid w:val="00A3744A"/>
    <w:rsid w:val="00A37CE3"/>
    <w:rsid w:val="00A40D3A"/>
    <w:rsid w:val="00A41FB8"/>
    <w:rsid w:val="00A42058"/>
    <w:rsid w:val="00A4675E"/>
    <w:rsid w:val="00A470BE"/>
    <w:rsid w:val="00A5094B"/>
    <w:rsid w:val="00A5114E"/>
    <w:rsid w:val="00A511A0"/>
    <w:rsid w:val="00A5357E"/>
    <w:rsid w:val="00A549D5"/>
    <w:rsid w:val="00A5551E"/>
    <w:rsid w:val="00A55F60"/>
    <w:rsid w:val="00A56821"/>
    <w:rsid w:val="00A57D86"/>
    <w:rsid w:val="00A6019A"/>
    <w:rsid w:val="00A60A38"/>
    <w:rsid w:val="00A60D1F"/>
    <w:rsid w:val="00A624EC"/>
    <w:rsid w:val="00A62A41"/>
    <w:rsid w:val="00A652E9"/>
    <w:rsid w:val="00A6615F"/>
    <w:rsid w:val="00A678E6"/>
    <w:rsid w:val="00A6790E"/>
    <w:rsid w:val="00A7079C"/>
    <w:rsid w:val="00A7087B"/>
    <w:rsid w:val="00A70CC6"/>
    <w:rsid w:val="00A71244"/>
    <w:rsid w:val="00A71463"/>
    <w:rsid w:val="00A71603"/>
    <w:rsid w:val="00A71E7A"/>
    <w:rsid w:val="00A71F58"/>
    <w:rsid w:val="00A72F80"/>
    <w:rsid w:val="00A741DA"/>
    <w:rsid w:val="00A744A1"/>
    <w:rsid w:val="00A757B2"/>
    <w:rsid w:val="00A75CEC"/>
    <w:rsid w:val="00A7624B"/>
    <w:rsid w:val="00A769B3"/>
    <w:rsid w:val="00A7744F"/>
    <w:rsid w:val="00A8098B"/>
    <w:rsid w:val="00A81478"/>
    <w:rsid w:val="00A81FFB"/>
    <w:rsid w:val="00A82123"/>
    <w:rsid w:val="00A82269"/>
    <w:rsid w:val="00A82B0E"/>
    <w:rsid w:val="00A82DC3"/>
    <w:rsid w:val="00A83AA7"/>
    <w:rsid w:val="00A840EA"/>
    <w:rsid w:val="00A85403"/>
    <w:rsid w:val="00A8598D"/>
    <w:rsid w:val="00A85B4B"/>
    <w:rsid w:val="00A8603D"/>
    <w:rsid w:val="00A8645E"/>
    <w:rsid w:val="00A874C9"/>
    <w:rsid w:val="00A875DF"/>
    <w:rsid w:val="00A92137"/>
    <w:rsid w:val="00A9269C"/>
    <w:rsid w:val="00A92983"/>
    <w:rsid w:val="00A93030"/>
    <w:rsid w:val="00A936DE"/>
    <w:rsid w:val="00A93CB1"/>
    <w:rsid w:val="00A93F63"/>
    <w:rsid w:val="00A940E1"/>
    <w:rsid w:val="00A956DD"/>
    <w:rsid w:val="00A95C8A"/>
    <w:rsid w:val="00A96708"/>
    <w:rsid w:val="00A96D23"/>
    <w:rsid w:val="00A9726C"/>
    <w:rsid w:val="00AA03C6"/>
    <w:rsid w:val="00AA0BB1"/>
    <w:rsid w:val="00AA0DA5"/>
    <w:rsid w:val="00AA202A"/>
    <w:rsid w:val="00AA26A3"/>
    <w:rsid w:val="00AA2DD8"/>
    <w:rsid w:val="00AA2DE8"/>
    <w:rsid w:val="00AA32A0"/>
    <w:rsid w:val="00AA45FD"/>
    <w:rsid w:val="00AA485D"/>
    <w:rsid w:val="00AA4F41"/>
    <w:rsid w:val="00AA57A0"/>
    <w:rsid w:val="00AA597D"/>
    <w:rsid w:val="00AA6586"/>
    <w:rsid w:val="00AA667A"/>
    <w:rsid w:val="00AA6FF3"/>
    <w:rsid w:val="00AA7791"/>
    <w:rsid w:val="00AA7836"/>
    <w:rsid w:val="00AA7DCF"/>
    <w:rsid w:val="00AB1391"/>
    <w:rsid w:val="00AB176C"/>
    <w:rsid w:val="00AB1E7E"/>
    <w:rsid w:val="00AB3C9E"/>
    <w:rsid w:val="00AB3CAD"/>
    <w:rsid w:val="00AB435D"/>
    <w:rsid w:val="00AB4B77"/>
    <w:rsid w:val="00AB5DF4"/>
    <w:rsid w:val="00AB629B"/>
    <w:rsid w:val="00AB633E"/>
    <w:rsid w:val="00AB6949"/>
    <w:rsid w:val="00AB6C32"/>
    <w:rsid w:val="00AC036F"/>
    <w:rsid w:val="00AC03CB"/>
    <w:rsid w:val="00AC0C08"/>
    <w:rsid w:val="00AC268F"/>
    <w:rsid w:val="00AC2D57"/>
    <w:rsid w:val="00AC2E22"/>
    <w:rsid w:val="00AC33AE"/>
    <w:rsid w:val="00AC3D73"/>
    <w:rsid w:val="00AC3FE3"/>
    <w:rsid w:val="00AC4CD8"/>
    <w:rsid w:val="00AC62CC"/>
    <w:rsid w:val="00AC6D23"/>
    <w:rsid w:val="00AC7879"/>
    <w:rsid w:val="00AD0199"/>
    <w:rsid w:val="00AD0FE1"/>
    <w:rsid w:val="00AD1733"/>
    <w:rsid w:val="00AD1AF7"/>
    <w:rsid w:val="00AD2950"/>
    <w:rsid w:val="00AD33D0"/>
    <w:rsid w:val="00AD36CA"/>
    <w:rsid w:val="00AD3FFE"/>
    <w:rsid w:val="00AD40A7"/>
    <w:rsid w:val="00AD4DDD"/>
    <w:rsid w:val="00AD5A53"/>
    <w:rsid w:val="00AD611A"/>
    <w:rsid w:val="00AD6B1F"/>
    <w:rsid w:val="00AD6D4A"/>
    <w:rsid w:val="00AD7DA5"/>
    <w:rsid w:val="00AE10B5"/>
    <w:rsid w:val="00AE129C"/>
    <w:rsid w:val="00AE15A8"/>
    <w:rsid w:val="00AE2381"/>
    <w:rsid w:val="00AE25CF"/>
    <w:rsid w:val="00AE306A"/>
    <w:rsid w:val="00AE46D7"/>
    <w:rsid w:val="00AE60D1"/>
    <w:rsid w:val="00AE62C1"/>
    <w:rsid w:val="00AE783E"/>
    <w:rsid w:val="00AE7F93"/>
    <w:rsid w:val="00AF05EC"/>
    <w:rsid w:val="00AF07B3"/>
    <w:rsid w:val="00AF1FFA"/>
    <w:rsid w:val="00AF2AD6"/>
    <w:rsid w:val="00AF3AFA"/>
    <w:rsid w:val="00AF3D6F"/>
    <w:rsid w:val="00AF4320"/>
    <w:rsid w:val="00AF45FC"/>
    <w:rsid w:val="00AF4A36"/>
    <w:rsid w:val="00AF562F"/>
    <w:rsid w:val="00AF641D"/>
    <w:rsid w:val="00AF7046"/>
    <w:rsid w:val="00AF75DA"/>
    <w:rsid w:val="00AF775A"/>
    <w:rsid w:val="00AF78BF"/>
    <w:rsid w:val="00AF7AA1"/>
    <w:rsid w:val="00B001F2"/>
    <w:rsid w:val="00B00B43"/>
    <w:rsid w:val="00B0258C"/>
    <w:rsid w:val="00B02DA4"/>
    <w:rsid w:val="00B0397E"/>
    <w:rsid w:val="00B040F8"/>
    <w:rsid w:val="00B05479"/>
    <w:rsid w:val="00B05825"/>
    <w:rsid w:val="00B065A2"/>
    <w:rsid w:val="00B0664E"/>
    <w:rsid w:val="00B0765C"/>
    <w:rsid w:val="00B10155"/>
    <w:rsid w:val="00B10306"/>
    <w:rsid w:val="00B10AEA"/>
    <w:rsid w:val="00B10C4E"/>
    <w:rsid w:val="00B11528"/>
    <w:rsid w:val="00B116A3"/>
    <w:rsid w:val="00B11CFF"/>
    <w:rsid w:val="00B12515"/>
    <w:rsid w:val="00B12690"/>
    <w:rsid w:val="00B143E6"/>
    <w:rsid w:val="00B148D6"/>
    <w:rsid w:val="00B1566C"/>
    <w:rsid w:val="00B157E3"/>
    <w:rsid w:val="00B15F65"/>
    <w:rsid w:val="00B17751"/>
    <w:rsid w:val="00B200E1"/>
    <w:rsid w:val="00B206F2"/>
    <w:rsid w:val="00B215EB"/>
    <w:rsid w:val="00B21A54"/>
    <w:rsid w:val="00B23B2D"/>
    <w:rsid w:val="00B246A7"/>
    <w:rsid w:val="00B269EC"/>
    <w:rsid w:val="00B277C3"/>
    <w:rsid w:val="00B27DEB"/>
    <w:rsid w:val="00B3145A"/>
    <w:rsid w:val="00B31764"/>
    <w:rsid w:val="00B31A7A"/>
    <w:rsid w:val="00B31BE9"/>
    <w:rsid w:val="00B3445A"/>
    <w:rsid w:val="00B348AC"/>
    <w:rsid w:val="00B354B8"/>
    <w:rsid w:val="00B367CB"/>
    <w:rsid w:val="00B36F3E"/>
    <w:rsid w:val="00B372FC"/>
    <w:rsid w:val="00B376BC"/>
    <w:rsid w:val="00B40E63"/>
    <w:rsid w:val="00B4182E"/>
    <w:rsid w:val="00B421EA"/>
    <w:rsid w:val="00B424F8"/>
    <w:rsid w:val="00B42753"/>
    <w:rsid w:val="00B42E37"/>
    <w:rsid w:val="00B434D6"/>
    <w:rsid w:val="00B43E28"/>
    <w:rsid w:val="00B452DF"/>
    <w:rsid w:val="00B460B6"/>
    <w:rsid w:val="00B46653"/>
    <w:rsid w:val="00B467B0"/>
    <w:rsid w:val="00B46C0E"/>
    <w:rsid w:val="00B46EC7"/>
    <w:rsid w:val="00B47493"/>
    <w:rsid w:val="00B47BDD"/>
    <w:rsid w:val="00B509FF"/>
    <w:rsid w:val="00B51A7F"/>
    <w:rsid w:val="00B52180"/>
    <w:rsid w:val="00B523C1"/>
    <w:rsid w:val="00B526CA"/>
    <w:rsid w:val="00B527C4"/>
    <w:rsid w:val="00B53007"/>
    <w:rsid w:val="00B5381A"/>
    <w:rsid w:val="00B5391C"/>
    <w:rsid w:val="00B5475E"/>
    <w:rsid w:val="00B54F1A"/>
    <w:rsid w:val="00B56860"/>
    <w:rsid w:val="00B56D0C"/>
    <w:rsid w:val="00B579D3"/>
    <w:rsid w:val="00B57E8A"/>
    <w:rsid w:val="00B61292"/>
    <w:rsid w:val="00B619A9"/>
    <w:rsid w:val="00B62DFA"/>
    <w:rsid w:val="00B62E11"/>
    <w:rsid w:val="00B63D6B"/>
    <w:rsid w:val="00B647FC"/>
    <w:rsid w:val="00B66107"/>
    <w:rsid w:val="00B6716C"/>
    <w:rsid w:val="00B701B2"/>
    <w:rsid w:val="00B7090A"/>
    <w:rsid w:val="00B711D3"/>
    <w:rsid w:val="00B71F44"/>
    <w:rsid w:val="00B72A23"/>
    <w:rsid w:val="00B72E2D"/>
    <w:rsid w:val="00B74044"/>
    <w:rsid w:val="00B74A32"/>
    <w:rsid w:val="00B75376"/>
    <w:rsid w:val="00B76471"/>
    <w:rsid w:val="00B77B50"/>
    <w:rsid w:val="00B80132"/>
    <w:rsid w:val="00B82738"/>
    <w:rsid w:val="00B846AE"/>
    <w:rsid w:val="00B85F62"/>
    <w:rsid w:val="00B861E5"/>
    <w:rsid w:val="00B864C4"/>
    <w:rsid w:val="00B86554"/>
    <w:rsid w:val="00B86890"/>
    <w:rsid w:val="00B877F4"/>
    <w:rsid w:val="00B87818"/>
    <w:rsid w:val="00B900CF"/>
    <w:rsid w:val="00B906CD"/>
    <w:rsid w:val="00B90A13"/>
    <w:rsid w:val="00B91449"/>
    <w:rsid w:val="00B92C3B"/>
    <w:rsid w:val="00B92C41"/>
    <w:rsid w:val="00B9322E"/>
    <w:rsid w:val="00B9339A"/>
    <w:rsid w:val="00B937FB"/>
    <w:rsid w:val="00B9399D"/>
    <w:rsid w:val="00B94129"/>
    <w:rsid w:val="00B9541E"/>
    <w:rsid w:val="00B967AF"/>
    <w:rsid w:val="00B96C80"/>
    <w:rsid w:val="00B972B9"/>
    <w:rsid w:val="00B97552"/>
    <w:rsid w:val="00B9772F"/>
    <w:rsid w:val="00BA0288"/>
    <w:rsid w:val="00BA04D8"/>
    <w:rsid w:val="00BA10DE"/>
    <w:rsid w:val="00BA133D"/>
    <w:rsid w:val="00BA1561"/>
    <w:rsid w:val="00BA2070"/>
    <w:rsid w:val="00BA2415"/>
    <w:rsid w:val="00BA3BC8"/>
    <w:rsid w:val="00BA5770"/>
    <w:rsid w:val="00BA6C2F"/>
    <w:rsid w:val="00BA78E5"/>
    <w:rsid w:val="00BB0961"/>
    <w:rsid w:val="00BB1C29"/>
    <w:rsid w:val="00BB37AA"/>
    <w:rsid w:val="00BB4015"/>
    <w:rsid w:val="00BB4136"/>
    <w:rsid w:val="00BB6CBD"/>
    <w:rsid w:val="00BB6D4B"/>
    <w:rsid w:val="00BB7D65"/>
    <w:rsid w:val="00BC0009"/>
    <w:rsid w:val="00BC1199"/>
    <w:rsid w:val="00BC2104"/>
    <w:rsid w:val="00BC2AE1"/>
    <w:rsid w:val="00BC2D46"/>
    <w:rsid w:val="00BC5C90"/>
    <w:rsid w:val="00BC6991"/>
    <w:rsid w:val="00BC6BD7"/>
    <w:rsid w:val="00BC7B9D"/>
    <w:rsid w:val="00BD0EF2"/>
    <w:rsid w:val="00BD219E"/>
    <w:rsid w:val="00BD2BE7"/>
    <w:rsid w:val="00BD3BBA"/>
    <w:rsid w:val="00BD4D83"/>
    <w:rsid w:val="00BD5DC2"/>
    <w:rsid w:val="00BD6181"/>
    <w:rsid w:val="00BD6EB4"/>
    <w:rsid w:val="00BE0105"/>
    <w:rsid w:val="00BE0B44"/>
    <w:rsid w:val="00BE1DE0"/>
    <w:rsid w:val="00BE2175"/>
    <w:rsid w:val="00BE2829"/>
    <w:rsid w:val="00BE2C29"/>
    <w:rsid w:val="00BE35A3"/>
    <w:rsid w:val="00BE4B97"/>
    <w:rsid w:val="00BE59A8"/>
    <w:rsid w:val="00BE5CA5"/>
    <w:rsid w:val="00BE7087"/>
    <w:rsid w:val="00BE769F"/>
    <w:rsid w:val="00BE772C"/>
    <w:rsid w:val="00BF28DC"/>
    <w:rsid w:val="00BF385A"/>
    <w:rsid w:val="00BF3A82"/>
    <w:rsid w:val="00BF438F"/>
    <w:rsid w:val="00BF476F"/>
    <w:rsid w:val="00BF55CE"/>
    <w:rsid w:val="00BF5B2B"/>
    <w:rsid w:val="00BF66E4"/>
    <w:rsid w:val="00C00BA0"/>
    <w:rsid w:val="00C00F8E"/>
    <w:rsid w:val="00C00FF0"/>
    <w:rsid w:val="00C0153D"/>
    <w:rsid w:val="00C023D6"/>
    <w:rsid w:val="00C02CF2"/>
    <w:rsid w:val="00C02DFD"/>
    <w:rsid w:val="00C0311F"/>
    <w:rsid w:val="00C033F0"/>
    <w:rsid w:val="00C03E9D"/>
    <w:rsid w:val="00C05A8F"/>
    <w:rsid w:val="00C06846"/>
    <w:rsid w:val="00C06907"/>
    <w:rsid w:val="00C07F3C"/>
    <w:rsid w:val="00C1036C"/>
    <w:rsid w:val="00C11502"/>
    <w:rsid w:val="00C11685"/>
    <w:rsid w:val="00C11CD9"/>
    <w:rsid w:val="00C12835"/>
    <w:rsid w:val="00C14A5F"/>
    <w:rsid w:val="00C150A9"/>
    <w:rsid w:val="00C15154"/>
    <w:rsid w:val="00C1518D"/>
    <w:rsid w:val="00C151BD"/>
    <w:rsid w:val="00C15911"/>
    <w:rsid w:val="00C15A55"/>
    <w:rsid w:val="00C15BC2"/>
    <w:rsid w:val="00C178EF"/>
    <w:rsid w:val="00C1795E"/>
    <w:rsid w:val="00C209EB"/>
    <w:rsid w:val="00C20C27"/>
    <w:rsid w:val="00C2544C"/>
    <w:rsid w:val="00C25A01"/>
    <w:rsid w:val="00C25B6A"/>
    <w:rsid w:val="00C25F94"/>
    <w:rsid w:val="00C261DA"/>
    <w:rsid w:val="00C262D6"/>
    <w:rsid w:val="00C30766"/>
    <w:rsid w:val="00C31630"/>
    <w:rsid w:val="00C31691"/>
    <w:rsid w:val="00C32726"/>
    <w:rsid w:val="00C33C6A"/>
    <w:rsid w:val="00C33E0E"/>
    <w:rsid w:val="00C34897"/>
    <w:rsid w:val="00C34B4D"/>
    <w:rsid w:val="00C3529C"/>
    <w:rsid w:val="00C40136"/>
    <w:rsid w:val="00C401D4"/>
    <w:rsid w:val="00C40AFD"/>
    <w:rsid w:val="00C41187"/>
    <w:rsid w:val="00C41CAB"/>
    <w:rsid w:val="00C4209F"/>
    <w:rsid w:val="00C423FF"/>
    <w:rsid w:val="00C43393"/>
    <w:rsid w:val="00C44A44"/>
    <w:rsid w:val="00C50624"/>
    <w:rsid w:val="00C50D53"/>
    <w:rsid w:val="00C53088"/>
    <w:rsid w:val="00C5345E"/>
    <w:rsid w:val="00C541D4"/>
    <w:rsid w:val="00C54224"/>
    <w:rsid w:val="00C54356"/>
    <w:rsid w:val="00C54D79"/>
    <w:rsid w:val="00C5534B"/>
    <w:rsid w:val="00C557B2"/>
    <w:rsid w:val="00C55DED"/>
    <w:rsid w:val="00C572E0"/>
    <w:rsid w:val="00C6053F"/>
    <w:rsid w:val="00C60B94"/>
    <w:rsid w:val="00C61722"/>
    <w:rsid w:val="00C61D9E"/>
    <w:rsid w:val="00C627E7"/>
    <w:rsid w:val="00C64094"/>
    <w:rsid w:val="00C64250"/>
    <w:rsid w:val="00C643BD"/>
    <w:rsid w:val="00C64D37"/>
    <w:rsid w:val="00C65837"/>
    <w:rsid w:val="00C659A9"/>
    <w:rsid w:val="00C66F13"/>
    <w:rsid w:val="00C70B21"/>
    <w:rsid w:val="00C70D2A"/>
    <w:rsid w:val="00C73F7B"/>
    <w:rsid w:val="00C744E8"/>
    <w:rsid w:val="00C74E68"/>
    <w:rsid w:val="00C764B2"/>
    <w:rsid w:val="00C7661C"/>
    <w:rsid w:val="00C76968"/>
    <w:rsid w:val="00C77466"/>
    <w:rsid w:val="00C7769C"/>
    <w:rsid w:val="00C8006D"/>
    <w:rsid w:val="00C80470"/>
    <w:rsid w:val="00C81151"/>
    <w:rsid w:val="00C82605"/>
    <w:rsid w:val="00C8310A"/>
    <w:rsid w:val="00C838EC"/>
    <w:rsid w:val="00C83F28"/>
    <w:rsid w:val="00C845C0"/>
    <w:rsid w:val="00C847A3"/>
    <w:rsid w:val="00C8523A"/>
    <w:rsid w:val="00C85BF2"/>
    <w:rsid w:val="00C87922"/>
    <w:rsid w:val="00C87D14"/>
    <w:rsid w:val="00C90483"/>
    <w:rsid w:val="00C904C3"/>
    <w:rsid w:val="00C90FBF"/>
    <w:rsid w:val="00C91081"/>
    <w:rsid w:val="00C9227D"/>
    <w:rsid w:val="00C92A3A"/>
    <w:rsid w:val="00C92AC9"/>
    <w:rsid w:val="00C930F5"/>
    <w:rsid w:val="00C95191"/>
    <w:rsid w:val="00C955B2"/>
    <w:rsid w:val="00C958D4"/>
    <w:rsid w:val="00C95D48"/>
    <w:rsid w:val="00C960C0"/>
    <w:rsid w:val="00C96BD0"/>
    <w:rsid w:val="00C97329"/>
    <w:rsid w:val="00C97EBF"/>
    <w:rsid w:val="00CA030B"/>
    <w:rsid w:val="00CA0E46"/>
    <w:rsid w:val="00CA13CE"/>
    <w:rsid w:val="00CA1E46"/>
    <w:rsid w:val="00CA4703"/>
    <w:rsid w:val="00CA5E06"/>
    <w:rsid w:val="00CA601F"/>
    <w:rsid w:val="00CA6E0E"/>
    <w:rsid w:val="00CA756F"/>
    <w:rsid w:val="00CA7574"/>
    <w:rsid w:val="00CB06F1"/>
    <w:rsid w:val="00CB287B"/>
    <w:rsid w:val="00CB36AC"/>
    <w:rsid w:val="00CB4843"/>
    <w:rsid w:val="00CB61CB"/>
    <w:rsid w:val="00CB6403"/>
    <w:rsid w:val="00CB6C1A"/>
    <w:rsid w:val="00CB7638"/>
    <w:rsid w:val="00CB7912"/>
    <w:rsid w:val="00CC0AB8"/>
    <w:rsid w:val="00CC0EEE"/>
    <w:rsid w:val="00CC1288"/>
    <w:rsid w:val="00CC14B6"/>
    <w:rsid w:val="00CC243D"/>
    <w:rsid w:val="00CC2846"/>
    <w:rsid w:val="00CC4E87"/>
    <w:rsid w:val="00CC566E"/>
    <w:rsid w:val="00CC578A"/>
    <w:rsid w:val="00CC5D8C"/>
    <w:rsid w:val="00CC74A0"/>
    <w:rsid w:val="00CC7FC1"/>
    <w:rsid w:val="00CD0252"/>
    <w:rsid w:val="00CD1A4B"/>
    <w:rsid w:val="00CD2122"/>
    <w:rsid w:val="00CD3397"/>
    <w:rsid w:val="00CD51F5"/>
    <w:rsid w:val="00CD65EB"/>
    <w:rsid w:val="00CD67F0"/>
    <w:rsid w:val="00CD69EE"/>
    <w:rsid w:val="00CD7523"/>
    <w:rsid w:val="00CD7801"/>
    <w:rsid w:val="00CE12E2"/>
    <w:rsid w:val="00CE17F9"/>
    <w:rsid w:val="00CE22A0"/>
    <w:rsid w:val="00CE3385"/>
    <w:rsid w:val="00CE3E1A"/>
    <w:rsid w:val="00CE4D6C"/>
    <w:rsid w:val="00CE5088"/>
    <w:rsid w:val="00CE5376"/>
    <w:rsid w:val="00CE55C9"/>
    <w:rsid w:val="00CE6F23"/>
    <w:rsid w:val="00CE7A63"/>
    <w:rsid w:val="00CF0719"/>
    <w:rsid w:val="00CF0E58"/>
    <w:rsid w:val="00CF1351"/>
    <w:rsid w:val="00CF1A7F"/>
    <w:rsid w:val="00CF1E05"/>
    <w:rsid w:val="00CF2052"/>
    <w:rsid w:val="00CF366C"/>
    <w:rsid w:val="00CF4211"/>
    <w:rsid w:val="00CF43D4"/>
    <w:rsid w:val="00CF5394"/>
    <w:rsid w:val="00CF651D"/>
    <w:rsid w:val="00CF74A3"/>
    <w:rsid w:val="00CF7F08"/>
    <w:rsid w:val="00D00761"/>
    <w:rsid w:val="00D00E3B"/>
    <w:rsid w:val="00D02142"/>
    <w:rsid w:val="00D028E6"/>
    <w:rsid w:val="00D03485"/>
    <w:rsid w:val="00D0366A"/>
    <w:rsid w:val="00D049E1"/>
    <w:rsid w:val="00D053D7"/>
    <w:rsid w:val="00D059FF"/>
    <w:rsid w:val="00D05B41"/>
    <w:rsid w:val="00D05BCE"/>
    <w:rsid w:val="00D06EC2"/>
    <w:rsid w:val="00D06ED0"/>
    <w:rsid w:val="00D07C7D"/>
    <w:rsid w:val="00D10427"/>
    <w:rsid w:val="00D10500"/>
    <w:rsid w:val="00D10751"/>
    <w:rsid w:val="00D107B6"/>
    <w:rsid w:val="00D10C9B"/>
    <w:rsid w:val="00D11533"/>
    <w:rsid w:val="00D12D51"/>
    <w:rsid w:val="00D13169"/>
    <w:rsid w:val="00D13232"/>
    <w:rsid w:val="00D13362"/>
    <w:rsid w:val="00D134FA"/>
    <w:rsid w:val="00D1413D"/>
    <w:rsid w:val="00D143AE"/>
    <w:rsid w:val="00D14FC8"/>
    <w:rsid w:val="00D165F5"/>
    <w:rsid w:val="00D168F5"/>
    <w:rsid w:val="00D1724C"/>
    <w:rsid w:val="00D176A4"/>
    <w:rsid w:val="00D17D32"/>
    <w:rsid w:val="00D21473"/>
    <w:rsid w:val="00D22021"/>
    <w:rsid w:val="00D220EB"/>
    <w:rsid w:val="00D22262"/>
    <w:rsid w:val="00D22477"/>
    <w:rsid w:val="00D234C5"/>
    <w:rsid w:val="00D23D37"/>
    <w:rsid w:val="00D246C3"/>
    <w:rsid w:val="00D24842"/>
    <w:rsid w:val="00D24AE8"/>
    <w:rsid w:val="00D26330"/>
    <w:rsid w:val="00D272A0"/>
    <w:rsid w:val="00D30277"/>
    <w:rsid w:val="00D31031"/>
    <w:rsid w:val="00D31E4B"/>
    <w:rsid w:val="00D32A4A"/>
    <w:rsid w:val="00D32E03"/>
    <w:rsid w:val="00D3330C"/>
    <w:rsid w:val="00D335C7"/>
    <w:rsid w:val="00D3489A"/>
    <w:rsid w:val="00D34E05"/>
    <w:rsid w:val="00D353E5"/>
    <w:rsid w:val="00D35796"/>
    <w:rsid w:val="00D35D6D"/>
    <w:rsid w:val="00D36DA0"/>
    <w:rsid w:val="00D37E2A"/>
    <w:rsid w:val="00D401C3"/>
    <w:rsid w:val="00D41182"/>
    <w:rsid w:val="00D437B0"/>
    <w:rsid w:val="00D45F27"/>
    <w:rsid w:val="00D47E20"/>
    <w:rsid w:val="00D50FFB"/>
    <w:rsid w:val="00D51133"/>
    <w:rsid w:val="00D51AAF"/>
    <w:rsid w:val="00D52365"/>
    <w:rsid w:val="00D52885"/>
    <w:rsid w:val="00D52E98"/>
    <w:rsid w:val="00D538D8"/>
    <w:rsid w:val="00D53E32"/>
    <w:rsid w:val="00D5455A"/>
    <w:rsid w:val="00D54678"/>
    <w:rsid w:val="00D54A16"/>
    <w:rsid w:val="00D54E42"/>
    <w:rsid w:val="00D551BC"/>
    <w:rsid w:val="00D55642"/>
    <w:rsid w:val="00D55740"/>
    <w:rsid w:val="00D55941"/>
    <w:rsid w:val="00D561E0"/>
    <w:rsid w:val="00D574AD"/>
    <w:rsid w:val="00D57CCC"/>
    <w:rsid w:val="00D600F9"/>
    <w:rsid w:val="00D604F1"/>
    <w:rsid w:val="00D60FCF"/>
    <w:rsid w:val="00D6224B"/>
    <w:rsid w:val="00D62652"/>
    <w:rsid w:val="00D64350"/>
    <w:rsid w:val="00D65957"/>
    <w:rsid w:val="00D66378"/>
    <w:rsid w:val="00D66666"/>
    <w:rsid w:val="00D6675E"/>
    <w:rsid w:val="00D66D5F"/>
    <w:rsid w:val="00D7080E"/>
    <w:rsid w:val="00D70F0E"/>
    <w:rsid w:val="00D71717"/>
    <w:rsid w:val="00D71A2A"/>
    <w:rsid w:val="00D71DA7"/>
    <w:rsid w:val="00D727E9"/>
    <w:rsid w:val="00D72813"/>
    <w:rsid w:val="00D73073"/>
    <w:rsid w:val="00D74173"/>
    <w:rsid w:val="00D748CA"/>
    <w:rsid w:val="00D751FC"/>
    <w:rsid w:val="00D75973"/>
    <w:rsid w:val="00D75A77"/>
    <w:rsid w:val="00D75D8B"/>
    <w:rsid w:val="00D75E4A"/>
    <w:rsid w:val="00D77024"/>
    <w:rsid w:val="00D778AF"/>
    <w:rsid w:val="00D81488"/>
    <w:rsid w:val="00D81FD6"/>
    <w:rsid w:val="00D821A6"/>
    <w:rsid w:val="00D84A15"/>
    <w:rsid w:val="00D84EFD"/>
    <w:rsid w:val="00D8570B"/>
    <w:rsid w:val="00D8587A"/>
    <w:rsid w:val="00D859A6"/>
    <w:rsid w:val="00D85D1E"/>
    <w:rsid w:val="00D86810"/>
    <w:rsid w:val="00D879B5"/>
    <w:rsid w:val="00D909A8"/>
    <w:rsid w:val="00D914A3"/>
    <w:rsid w:val="00D914C4"/>
    <w:rsid w:val="00D92F02"/>
    <w:rsid w:val="00D93180"/>
    <w:rsid w:val="00D93B92"/>
    <w:rsid w:val="00D942B3"/>
    <w:rsid w:val="00D95E90"/>
    <w:rsid w:val="00D965B1"/>
    <w:rsid w:val="00D96BF3"/>
    <w:rsid w:val="00DA076B"/>
    <w:rsid w:val="00DA07ED"/>
    <w:rsid w:val="00DA1178"/>
    <w:rsid w:val="00DA168A"/>
    <w:rsid w:val="00DA1CDD"/>
    <w:rsid w:val="00DA23AB"/>
    <w:rsid w:val="00DA2B57"/>
    <w:rsid w:val="00DA3808"/>
    <w:rsid w:val="00DA3E44"/>
    <w:rsid w:val="00DA542B"/>
    <w:rsid w:val="00DA5796"/>
    <w:rsid w:val="00DA5844"/>
    <w:rsid w:val="00DA5F28"/>
    <w:rsid w:val="00DA6194"/>
    <w:rsid w:val="00DA62A5"/>
    <w:rsid w:val="00DA67D7"/>
    <w:rsid w:val="00DA79E0"/>
    <w:rsid w:val="00DA7D15"/>
    <w:rsid w:val="00DB10F4"/>
    <w:rsid w:val="00DB1ADB"/>
    <w:rsid w:val="00DB26BC"/>
    <w:rsid w:val="00DB3D76"/>
    <w:rsid w:val="00DB44CD"/>
    <w:rsid w:val="00DB484F"/>
    <w:rsid w:val="00DB4AB6"/>
    <w:rsid w:val="00DB5552"/>
    <w:rsid w:val="00DB68D7"/>
    <w:rsid w:val="00DC09D6"/>
    <w:rsid w:val="00DC0A55"/>
    <w:rsid w:val="00DC0D03"/>
    <w:rsid w:val="00DC0DDE"/>
    <w:rsid w:val="00DC16C4"/>
    <w:rsid w:val="00DC401F"/>
    <w:rsid w:val="00DC4595"/>
    <w:rsid w:val="00DC545B"/>
    <w:rsid w:val="00DC5BD1"/>
    <w:rsid w:val="00DC7964"/>
    <w:rsid w:val="00DD0105"/>
    <w:rsid w:val="00DD0AEF"/>
    <w:rsid w:val="00DD0BD8"/>
    <w:rsid w:val="00DD1615"/>
    <w:rsid w:val="00DD350A"/>
    <w:rsid w:val="00DD37A2"/>
    <w:rsid w:val="00DD3A8D"/>
    <w:rsid w:val="00DD68FD"/>
    <w:rsid w:val="00DD69BA"/>
    <w:rsid w:val="00DD76A2"/>
    <w:rsid w:val="00DD78A7"/>
    <w:rsid w:val="00DE12AC"/>
    <w:rsid w:val="00DE188D"/>
    <w:rsid w:val="00DE1D44"/>
    <w:rsid w:val="00DE428E"/>
    <w:rsid w:val="00DE5CED"/>
    <w:rsid w:val="00DE6062"/>
    <w:rsid w:val="00DE78B7"/>
    <w:rsid w:val="00DF04BE"/>
    <w:rsid w:val="00DF0830"/>
    <w:rsid w:val="00DF0B9F"/>
    <w:rsid w:val="00DF2CC4"/>
    <w:rsid w:val="00DF2DFA"/>
    <w:rsid w:val="00DF3AE5"/>
    <w:rsid w:val="00DF4977"/>
    <w:rsid w:val="00DF66D3"/>
    <w:rsid w:val="00DF672C"/>
    <w:rsid w:val="00DF679A"/>
    <w:rsid w:val="00DF6897"/>
    <w:rsid w:val="00DF7008"/>
    <w:rsid w:val="00DF72A6"/>
    <w:rsid w:val="00DF786A"/>
    <w:rsid w:val="00DF7E1A"/>
    <w:rsid w:val="00E00DBE"/>
    <w:rsid w:val="00E00E06"/>
    <w:rsid w:val="00E011D0"/>
    <w:rsid w:val="00E01EE9"/>
    <w:rsid w:val="00E03746"/>
    <w:rsid w:val="00E03AB3"/>
    <w:rsid w:val="00E041EB"/>
    <w:rsid w:val="00E0447A"/>
    <w:rsid w:val="00E05951"/>
    <w:rsid w:val="00E05F12"/>
    <w:rsid w:val="00E06331"/>
    <w:rsid w:val="00E069F4"/>
    <w:rsid w:val="00E07801"/>
    <w:rsid w:val="00E100F2"/>
    <w:rsid w:val="00E10518"/>
    <w:rsid w:val="00E10542"/>
    <w:rsid w:val="00E105FD"/>
    <w:rsid w:val="00E109FA"/>
    <w:rsid w:val="00E10A97"/>
    <w:rsid w:val="00E10C4F"/>
    <w:rsid w:val="00E1109F"/>
    <w:rsid w:val="00E11694"/>
    <w:rsid w:val="00E11796"/>
    <w:rsid w:val="00E13C17"/>
    <w:rsid w:val="00E145A1"/>
    <w:rsid w:val="00E14696"/>
    <w:rsid w:val="00E14DC0"/>
    <w:rsid w:val="00E14FCC"/>
    <w:rsid w:val="00E15218"/>
    <w:rsid w:val="00E1789D"/>
    <w:rsid w:val="00E202DA"/>
    <w:rsid w:val="00E20B99"/>
    <w:rsid w:val="00E20DB5"/>
    <w:rsid w:val="00E228C2"/>
    <w:rsid w:val="00E2348E"/>
    <w:rsid w:val="00E237C3"/>
    <w:rsid w:val="00E242E6"/>
    <w:rsid w:val="00E24AF4"/>
    <w:rsid w:val="00E25B33"/>
    <w:rsid w:val="00E25C89"/>
    <w:rsid w:val="00E2664C"/>
    <w:rsid w:val="00E27815"/>
    <w:rsid w:val="00E30808"/>
    <w:rsid w:val="00E30D10"/>
    <w:rsid w:val="00E30E30"/>
    <w:rsid w:val="00E31C87"/>
    <w:rsid w:val="00E3341D"/>
    <w:rsid w:val="00E33642"/>
    <w:rsid w:val="00E33853"/>
    <w:rsid w:val="00E33C07"/>
    <w:rsid w:val="00E3479B"/>
    <w:rsid w:val="00E34B21"/>
    <w:rsid w:val="00E350DE"/>
    <w:rsid w:val="00E35C08"/>
    <w:rsid w:val="00E36203"/>
    <w:rsid w:val="00E363A9"/>
    <w:rsid w:val="00E36990"/>
    <w:rsid w:val="00E36B99"/>
    <w:rsid w:val="00E377A6"/>
    <w:rsid w:val="00E37E29"/>
    <w:rsid w:val="00E37E86"/>
    <w:rsid w:val="00E40A20"/>
    <w:rsid w:val="00E41C14"/>
    <w:rsid w:val="00E437D6"/>
    <w:rsid w:val="00E43957"/>
    <w:rsid w:val="00E440B8"/>
    <w:rsid w:val="00E44CE0"/>
    <w:rsid w:val="00E5010A"/>
    <w:rsid w:val="00E50A72"/>
    <w:rsid w:val="00E50AA5"/>
    <w:rsid w:val="00E518C9"/>
    <w:rsid w:val="00E53C07"/>
    <w:rsid w:val="00E54D89"/>
    <w:rsid w:val="00E54F7A"/>
    <w:rsid w:val="00E56316"/>
    <w:rsid w:val="00E566AC"/>
    <w:rsid w:val="00E569E9"/>
    <w:rsid w:val="00E56CAB"/>
    <w:rsid w:val="00E5766E"/>
    <w:rsid w:val="00E60A8B"/>
    <w:rsid w:val="00E6111B"/>
    <w:rsid w:val="00E62469"/>
    <w:rsid w:val="00E63387"/>
    <w:rsid w:val="00E649FB"/>
    <w:rsid w:val="00E6753D"/>
    <w:rsid w:val="00E712FD"/>
    <w:rsid w:val="00E71886"/>
    <w:rsid w:val="00E71FF7"/>
    <w:rsid w:val="00E73B00"/>
    <w:rsid w:val="00E73ED2"/>
    <w:rsid w:val="00E74319"/>
    <w:rsid w:val="00E74E71"/>
    <w:rsid w:val="00E75A1D"/>
    <w:rsid w:val="00E75AD3"/>
    <w:rsid w:val="00E75E28"/>
    <w:rsid w:val="00E75E5F"/>
    <w:rsid w:val="00E76CDF"/>
    <w:rsid w:val="00E77207"/>
    <w:rsid w:val="00E77503"/>
    <w:rsid w:val="00E80E8E"/>
    <w:rsid w:val="00E817B1"/>
    <w:rsid w:val="00E818DA"/>
    <w:rsid w:val="00E82777"/>
    <w:rsid w:val="00E82B3C"/>
    <w:rsid w:val="00E830E5"/>
    <w:rsid w:val="00E83C7A"/>
    <w:rsid w:val="00E8440B"/>
    <w:rsid w:val="00E84CDF"/>
    <w:rsid w:val="00E84F76"/>
    <w:rsid w:val="00E8515B"/>
    <w:rsid w:val="00E85D2A"/>
    <w:rsid w:val="00E868A6"/>
    <w:rsid w:val="00E86CB7"/>
    <w:rsid w:val="00E86E48"/>
    <w:rsid w:val="00E900E6"/>
    <w:rsid w:val="00E90D89"/>
    <w:rsid w:val="00E91886"/>
    <w:rsid w:val="00E91CAE"/>
    <w:rsid w:val="00E938BD"/>
    <w:rsid w:val="00E938DD"/>
    <w:rsid w:val="00E939FB"/>
    <w:rsid w:val="00E94114"/>
    <w:rsid w:val="00E94D0D"/>
    <w:rsid w:val="00E9641D"/>
    <w:rsid w:val="00E975C5"/>
    <w:rsid w:val="00E97CFA"/>
    <w:rsid w:val="00EA03F3"/>
    <w:rsid w:val="00EA03FA"/>
    <w:rsid w:val="00EA045D"/>
    <w:rsid w:val="00EA09AC"/>
    <w:rsid w:val="00EA127D"/>
    <w:rsid w:val="00EA2F78"/>
    <w:rsid w:val="00EA47AE"/>
    <w:rsid w:val="00EA61F2"/>
    <w:rsid w:val="00EA6262"/>
    <w:rsid w:val="00EB0691"/>
    <w:rsid w:val="00EB0E26"/>
    <w:rsid w:val="00EB16F6"/>
    <w:rsid w:val="00EB1DE0"/>
    <w:rsid w:val="00EB27BA"/>
    <w:rsid w:val="00EB3CE1"/>
    <w:rsid w:val="00EB436F"/>
    <w:rsid w:val="00EB50A7"/>
    <w:rsid w:val="00EB6798"/>
    <w:rsid w:val="00EB6974"/>
    <w:rsid w:val="00EB6ACC"/>
    <w:rsid w:val="00EB6D48"/>
    <w:rsid w:val="00EB70A2"/>
    <w:rsid w:val="00EB72B2"/>
    <w:rsid w:val="00EB76FC"/>
    <w:rsid w:val="00EB7725"/>
    <w:rsid w:val="00EB7DF1"/>
    <w:rsid w:val="00EC06E0"/>
    <w:rsid w:val="00EC1825"/>
    <w:rsid w:val="00EC1C4B"/>
    <w:rsid w:val="00EC1FD6"/>
    <w:rsid w:val="00EC2D1F"/>
    <w:rsid w:val="00EC30F9"/>
    <w:rsid w:val="00EC44B9"/>
    <w:rsid w:val="00EC5251"/>
    <w:rsid w:val="00EC5AA2"/>
    <w:rsid w:val="00EC61D1"/>
    <w:rsid w:val="00EC6F7F"/>
    <w:rsid w:val="00EC7296"/>
    <w:rsid w:val="00EC7FBB"/>
    <w:rsid w:val="00ED0048"/>
    <w:rsid w:val="00ED07C9"/>
    <w:rsid w:val="00ED14E2"/>
    <w:rsid w:val="00ED2442"/>
    <w:rsid w:val="00ED4BB7"/>
    <w:rsid w:val="00ED51E9"/>
    <w:rsid w:val="00ED535B"/>
    <w:rsid w:val="00ED5CF4"/>
    <w:rsid w:val="00ED5EF7"/>
    <w:rsid w:val="00ED7442"/>
    <w:rsid w:val="00ED777D"/>
    <w:rsid w:val="00EE0515"/>
    <w:rsid w:val="00EE0B7D"/>
    <w:rsid w:val="00EE1004"/>
    <w:rsid w:val="00EE1185"/>
    <w:rsid w:val="00EE169A"/>
    <w:rsid w:val="00EE1F87"/>
    <w:rsid w:val="00EE230C"/>
    <w:rsid w:val="00EE2558"/>
    <w:rsid w:val="00EE3379"/>
    <w:rsid w:val="00EE3462"/>
    <w:rsid w:val="00EE3474"/>
    <w:rsid w:val="00EE34FB"/>
    <w:rsid w:val="00EE4294"/>
    <w:rsid w:val="00EE6AFA"/>
    <w:rsid w:val="00EE753C"/>
    <w:rsid w:val="00EF26CB"/>
    <w:rsid w:val="00EF26F0"/>
    <w:rsid w:val="00EF3ADC"/>
    <w:rsid w:val="00EF3FFA"/>
    <w:rsid w:val="00EF42A2"/>
    <w:rsid w:val="00EF4A01"/>
    <w:rsid w:val="00EF6F0E"/>
    <w:rsid w:val="00EF746C"/>
    <w:rsid w:val="00EF7BD5"/>
    <w:rsid w:val="00EF7F72"/>
    <w:rsid w:val="00F01AD9"/>
    <w:rsid w:val="00F02B1E"/>
    <w:rsid w:val="00F03EC7"/>
    <w:rsid w:val="00F05EDA"/>
    <w:rsid w:val="00F065A7"/>
    <w:rsid w:val="00F07530"/>
    <w:rsid w:val="00F10DDC"/>
    <w:rsid w:val="00F10FE1"/>
    <w:rsid w:val="00F110E2"/>
    <w:rsid w:val="00F1191E"/>
    <w:rsid w:val="00F11986"/>
    <w:rsid w:val="00F12DC6"/>
    <w:rsid w:val="00F1318C"/>
    <w:rsid w:val="00F14B60"/>
    <w:rsid w:val="00F14C39"/>
    <w:rsid w:val="00F14DA3"/>
    <w:rsid w:val="00F15073"/>
    <w:rsid w:val="00F152B1"/>
    <w:rsid w:val="00F1581B"/>
    <w:rsid w:val="00F160FC"/>
    <w:rsid w:val="00F166D9"/>
    <w:rsid w:val="00F171C6"/>
    <w:rsid w:val="00F17D31"/>
    <w:rsid w:val="00F210DA"/>
    <w:rsid w:val="00F2161E"/>
    <w:rsid w:val="00F22E09"/>
    <w:rsid w:val="00F22FA8"/>
    <w:rsid w:val="00F24949"/>
    <w:rsid w:val="00F2508F"/>
    <w:rsid w:val="00F25445"/>
    <w:rsid w:val="00F25EB2"/>
    <w:rsid w:val="00F2622A"/>
    <w:rsid w:val="00F26341"/>
    <w:rsid w:val="00F27253"/>
    <w:rsid w:val="00F27582"/>
    <w:rsid w:val="00F31AA2"/>
    <w:rsid w:val="00F31F10"/>
    <w:rsid w:val="00F3203D"/>
    <w:rsid w:val="00F323C5"/>
    <w:rsid w:val="00F330B4"/>
    <w:rsid w:val="00F333F6"/>
    <w:rsid w:val="00F33B99"/>
    <w:rsid w:val="00F349C5"/>
    <w:rsid w:val="00F3512B"/>
    <w:rsid w:val="00F3649C"/>
    <w:rsid w:val="00F36C1A"/>
    <w:rsid w:val="00F421D5"/>
    <w:rsid w:val="00F42438"/>
    <w:rsid w:val="00F43DEB"/>
    <w:rsid w:val="00F4441F"/>
    <w:rsid w:val="00F4507C"/>
    <w:rsid w:val="00F4511D"/>
    <w:rsid w:val="00F452CC"/>
    <w:rsid w:val="00F46D4E"/>
    <w:rsid w:val="00F46E76"/>
    <w:rsid w:val="00F505B7"/>
    <w:rsid w:val="00F508FB"/>
    <w:rsid w:val="00F51222"/>
    <w:rsid w:val="00F51E1A"/>
    <w:rsid w:val="00F52AAC"/>
    <w:rsid w:val="00F53031"/>
    <w:rsid w:val="00F53628"/>
    <w:rsid w:val="00F53F98"/>
    <w:rsid w:val="00F5400E"/>
    <w:rsid w:val="00F54323"/>
    <w:rsid w:val="00F55A2C"/>
    <w:rsid w:val="00F55B8C"/>
    <w:rsid w:val="00F56362"/>
    <w:rsid w:val="00F56B6A"/>
    <w:rsid w:val="00F56E50"/>
    <w:rsid w:val="00F5797D"/>
    <w:rsid w:val="00F57C24"/>
    <w:rsid w:val="00F57F5E"/>
    <w:rsid w:val="00F60308"/>
    <w:rsid w:val="00F603C8"/>
    <w:rsid w:val="00F6052C"/>
    <w:rsid w:val="00F6075B"/>
    <w:rsid w:val="00F60BC1"/>
    <w:rsid w:val="00F60C02"/>
    <w:rsid w:val="00F616CC"/>
    <w:rsid w:val="00F621F6"/>
    <w:rsid w:val="00F62646"/>
    <w:rsid w:val="00F62AAB"/>
    <w:rsid w:val="00F634FC"/>
    <w:rsid w:val="00F636E0"/>
    <w:rsid w:val="00F63842"/>
    <w:rsid w:val="00F6465C"/>
    <w:rsid w:val="00F648F3"/>
    <w:rsid w:val="00F657A9"/>
    <w:rsid w:val="00F65D93"/>
    <w:rsid w:val="00F66340"/>
    <w:rsid w:val="00F6711E"/>
    <w:rsid w:val="00F67672"/>
    <w:rsid w:val="00F67ADD"/>
    <w:rsid w:val="00F67B8C"/>
    <w:rsid w:val="00F71908"/>
    <w:rsid w:val="00F72938"/>
    <w:rsid w:val="00F72EC4"/>
    <w:rsid w:val="00F751F0"/>
    <w:rsid w:val="00F75919"/>
    <w:rsid w:val="00F76D31"/>
    <w:rsid w:val="00F77D7C"/>
    <w:rsid w:val="00F8006F"/>
    <w:rsid w:val="00F80842"/>
    <w:rsid w:val="00F813E1"/>
    <w:rsid w:val="00F815A1"/>
    <w:rsid w:val="00F82AA4"/>
    <w:rsid w:val="00F82EFB"/>
    <w:rsid w:val="00F8368B"/>
    <w:rsid w:val="00F83D9C"/>
    <w:rsid w:val="00F8403D"/>
    <w:rsid w:val="00F84610"/>
    <w:rsid w:val="00F85D59"/>
    <w:rsid w:val="00F87428"/>
    <w:rsid w:val="00F90838"/>
    <w:rsid w:val="00F90B7A"/>
    <w:rsid w:val="00F90CF5"/>
    <w:rsid w:val="00F90D88"/>
    <w:rsid w:val="00F9105B"/>
    <w:rsid w:val="00F91478"/>
    <w:rsid w:val="00F9237B"/>
    <w:rsid w:val="00F93257"/>
    <w:rsid w:val="00F9375C"/>
    <w:rsid w:val="00F95BB5"/>
    <w:rsid w:val="00F95F9D"/>
    <w:rsid w:val="00F962A6"/>
    <w:rsid w:val="00F9765A"/>
    <w:rsid w:val="00F97C4B"/>
    <w:rsid w:val="00FA03F8"/>
    <w:rsid w:val="00FA059E"/>
    <w:rsid w:val="00FA0DD0"/>
    <w:rsid w:val="00FA0E56"/>
    <w:rsid w:val="00FA12DD"/>
    <w:rsid w:val="00FA17EE"/>
    <w:rsid w:val="00FA20D0"/>
    <w:rsid w:val="00FA2D97"/>
    <w:rsid w:val="00FA31C5"/>
    <w:rsid w:val="00FA3364"/>
    <w:rsid w:val="00FA39BF"/>
    <w:rsid w:val="00FA47E2"/>
    <w:rsid w:val="00FA62EA"/>
    <w:rsid w:val="00FB0919"/>
    <w:rsid w:val="00FB1853"/>
    <w:rsid w:val="00FB18D3"/>
    <w:rsid w:val="00FB2106"/>
    <w:rsid w:val="00FB2EC5"/>
    <w:rsid w:val="00FB40C7"/>
    <w:rsid w:val="00FB526F"/>
    <w:rsid w:val="00FB6115"/>
    <w:rsid w:val="00FB6944"/>
    <w:rsid w:val="00FB7836"/>
    <w:rsid w:val="00FC0294"/>
    <w:rsid w:val="00FC0633"/>
    <w:rsid w:val="00FC0B8D"/>
    <w:rsid w:val="00FC0ED4"/>
    <w:rsid w:val="00FC135E"/>
    <w:rsid w:val="00FC15C1"/>
    <w:rsid w:val="00FC24AF"/>
    <w:rsid w:val="00FC3943"/>
    <w:rsid w:val="00FC4FC4"/>
    <w:rsid w:val="00FC5420"/>
    <w:rsid w:val="00FC7F20"/>
    <w:rsid w:val="00FD0038"/>
    <w:rsid w:val="00FD0262"/>
    <w:rsid w:val="00FD044C"/>
    <w:rsid w:val="00FD04D5"/>
    <w:rsid w:val="00FD1690"/>
    <w:rsid w:val="00FD1730"/>
    <w:rsid w:val="00FD22B8"/>
    <w:rsid w:val="00FD2FDD"/>
    <w:rsid w:val="00FD3A6A"/>
    <w:rsid w:val="00FD3D8A"/>
    <w:rsid w:val="00FD3E75"/>
    <w:rsid w:val="00FD4883"/>
    <w:rsid w:val="00FD4F83"/>
    <w:rsid w:val="00FD57CE"/>
    <w:rsid w:val="00FD5A65"/>
    <w:rsid w:val="00FD6CA9"/>
    <w:rsid w:val="00FE0100"/>
    <w:rsid w:val="00FE010C"/>
    <w:rsid w:val="00FE034C"/>
    <w:rsid w:val="00FE22F6"/>
    <w:rsid w:val="00FE2609"/>
    <w:rsid w:val="00FE539D"/>
    <w:rsid w:val="00FE5DF7"/>
    <w:rsid w:val="00FE5E75"/>
    <w:rsid w:val="00FE6044"/>
    <w:rsid w:val="00FE7562"/>
    <w:rsid w:val="00FF0BF6"/>
    <w:rsid w:val="00FF0CD2"/>
    <w:rsid w:val="00FF108D"/>
    <w:rsid w:val="00FF2376"/>
    <w:rsid w:val="00FF3446"/>
    <w:rsid w:val="00FF4482"/>
    <w:rsid w:val="00FF75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1DF82"/>
  <w15:chartTrackingRefBased/>
  <w15:docId w15:val="{B5389646-F84F-4809-9916-6E5532490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qFormat="1"/>
    <w:lsdException w:name="Balloon Tex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ru-RU" w:eastAsia="ru-RU"/>
    </w:rPr>
  </w:style>
  <w:style w:type="paragraph" w:styleId="10">
    <w:name w:val="heading 1"/>
    <w:basedOn w:val="a"/>
    <w:next w:val="a"/>
    <w:qFormat/>
    <w:pPr>
      <w:keepNext/>
      <w:jc w:val="both"/>
      <w:outlineLvl w:val="0"/>
    </w:pPr>
    <w:rPr>
      <w:sz w:val="28"/>
      <w:lang w:val="uk-UA"/>
    </w:rPr>
  </w:style>
  <w:style w:type="paragraph" w:styleId="2">
    <w:name w:val="heading 2"/>
    <w:basedOn w:val="a"/>
    <w:next w:val="a"/>
    <w:link w:val="20"/>
    <w:qFormat/>
    <w:pPr>
      <w:keepNext/>
      <w:jc w:val="both"/>
      <w:outlineLvl w:val="1"/>
    </w:pPr>
    <w:rPr>
      <w:sz w:val="24"/>
      <w:lang w:val="x-none"/>
    </w:rPr>
  </w:style>
  <w:style w:type="paragraph" w:styleId="3">
    <w:name w:val="heading 3"/>
    <w:basedOn w:val="a"/>
    <w:next w:val="a"/>
    <w:qFormat/>
    <w:pPr>
      <w:keepNext/>
      <w:ind w:firstLine="708"/>
      <w:outlineLvl w:val="2"/>
    </w:pPr>
    <w:rPr>
      <w:sz w:val="28"/>
      <w:lang w:val="uk-UA"/>
    </w:rPr>
  </w:style>
  <w:style w:type="paragraph" w:styleId="4">
    <w:name w:val="heading 4"/>
    <w:basedOn w:val="a"/>
    <w:next w:val="a"/>
    <w:link w:val="40"/>
    <w:uiPriority w:val="9"/>
    <w:semiHidden/>
    <w:unhideWhenUsed/>
    <w:qFormat/>
    <w:rsid w:val="0070631E"/>
    <w:pPr>
      <w:keepNext/>
      <w:spacing w:before="240" w:after="60"/>
      <w:outlineLvl w:val="3"/>
    </w:pPr>
    <w:rPr>
      <w:rFonts w:ascii="Calibri" w:hAnsi="Calibri"/>
      <w:b/>
      <w:bCs/>
      <w:sz w:val="28"/>
      <w:szCs w:val="28"/>
    </w:rPr>
  </w:style>
  <w:style w:type="paragraph" w:styleId="6">
    <w:name w:val="heading 6"/>
    <w:basedOn w:val="a"/>
    <w:next w:val="a"/>
    <w:link w:val="60"/>
    <w:uiPriority w:val="9"/>
    <w:semiHidden/>
    <w:unhideWhenUsed/>
    <w:qFormat/>
    <w:rsid w:val="009C3364"/>
    <w:pPr>
      <w:spacing w:before="240" w:after="60"/>
      <w:outlineLvl w:val="5"/>
    </w:pPr>
    <w:rPr>
      <w:rFonts w:ascii="Calibri" w:hAnsi="Calibri"/>
      <w:b/>
      <w:bCs/>
      <w:sz w:val="22"/>
      <w:szCs w:val="22"/>
    </w:rPr>
  </w:style>
  <w:style w:type="paragraph" w:styleId="8">
    <w:name w:val="heading 8"/>
    <w:basedOn w:val="a"/>
    <w:next w:val="a"/>
    <w:qFormat/>
    <w:pPr>
      <w:keepNext/>
      <w:jc w:val="center"/>
      <w:outlineLvl w:val="7"/>
    </w:pPr>
    <w:rPr>
      <w:b/>
      <w:sz w:val="24"/>
      <w:lang w:val="uk-UA"/>
    </w:rPr>
  </w:style>
  <w:style w:type="paragraph" w:styleId="9">
    <w:name w:val="heading 9"/>
    <w:basedOn w:val="a"/>
    <w:next w:val="a"/>
    <w:qFormat/>
    <w:pPr>
      <w:keepNext/>
      <w:jc w:val="right"/>
      <w:outlineLvl w:val="8"/>
    </w:pPr>
    <w:rPr>
      <w:sz w:val="28"/>
      <w:lang w:val="uk-U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BodyTextIndent3">
    <w:name w:val="Body Text Indent 3"/>
    <w:basedOn w:val="a"/>
    <w:pPr>
      <w:ind w:firstLine="709"/>
      <w:jc w:val="both"/>
    </w:pPr>
    <w:rPr>
      <w:sz w:val="28"/>
      <w:lang w:val="uk-UA"/>
    </w:rPr>
  </w:style>
  <w:style w:type="paragraph" w:customStyle="1" w:styleId="Normal">
    <w:name w:val="Normal"/>
    <w:rPr>
      <w:lang w:val="ru-RU" w:eastAsia="ru-RU"/>
    </w:rPr>
  </w:style>
  <w:style w:type="paragraph" w:customStyle="1" w:styleId="41">
    <w:name w:val="Стиль4"/>
    <w:rPr>
      <w:lang w:val="ru-RU" w:eastAsia="ru-RU"/>
    </w:rPr>
  </w:style>
  <w:style w:type="paragraph" w:customStyle="1" w:styleId="11">
    <w:name w:val="Стиль1"/>
    <w:basedOn w:val="Normal"/>
    <w:autoRedefine/>
    <w:rsid w:val="004A4146"/>
    <w:pPr>
      <w:tabs>
        <w:tab w:val="left" w:pos="0"/>
      </w:tabs>
      <w:spacing w:line="228" w:lineRule="auto"/>
      <w:jc w:val="center"/>
    </w:pPr>
    <w:rPr>
      <w:color w:val="000000"/>
      <w:sz w:val="22"/>
      <w:szCs w:val="22"/>
      <w:shd w:val="clear" w:color="auto" w:fill="FFFFFF"/>
      <w:lang w:val="uk-UA"/>
    </w:rPr>
  </w:style>
  <w:style w:type="paragraph" w:styleId="a3">
    <w:name w:val="header"/>
    <w:basedOn w:val="a"/>
    <w:pPr>
      <w:tabs>
        <w:tab w:val="center" w:pos="4153"/>
        <w:tab w:val="right" w:pos="8306"/>
      </w:tabs>
    </w:pPr>
  </w:style>
  <w:style w:type="character" w:styleId="a4">
    <w:name w:val="page number"/>
    <w:basedOn w:val="a0"/>
  </w:style>
  <w:style w:type="character" w:styleId="a5">
    <w:name w:val="Hyperlink"/>
    <w:uiPriority w:val="99"/>
    <w:rPr>
      <w:color w:val="0000FF"/>
      <w:u w:val="single"/>
    </w:rPr>
  </w:style>
  <w:style w:type="paragraph" w:styleId="a6">
    <w:name w:val="Body Text"/>
    <w:basedOn w:val="a"/>
    <w:pPr>
      <w:jc w:val="both"/>
    </w:pPr>
    <w:rPr>
      <w:sz w:val="28"/>
      <w:lang w:val="uk-UA"/>
    </w:rPr>
  </w:style>
  <w:style w:type="paragraph" w:customStyle="1" w:styleId="a7">
    <w:name w:val="Стиль"/>
    <w:rPr>
      <w:lang w:val="ru-RU" w:eastAsia="ru-RU"/>
    </w:rPr>
  </w:style>
  <w:style w:type="paragraph" w:customStyle="1" w:styleId="BodyText">
    <w:name w:val="Body Text"/>
    <w:basedOn w:val="Normal"/>
    <w:pPr>
      <w:jc w:val="both"/>
    </w:pPr>
    <w:rPr>
      <w:sz w:val="28"/>
      <w:lang w:val="uk-UA"/>
    </w:rPr>
  </w:style>
  <w:style w:type="paragraph" w:styleId="21">
    <w:name w:val="Body Text Indent 2"/>
    <w:basedOn w:val="a"/>
    <w:pPr>
      <w:ind w:firstLine="426"/>
      <w:jc w:val="both"/>
    </w:pPr>
    <w:rPr>
      <w:sz w:val="28"/>
      <w:lang w:val="uk-UA"/>
    </w:rPr>
  </w:style>
  <w:style w:type="paragraph" w:styleId="a8">
    <w:name w:val="Body Text Indent"/>
    <w:basedOn w:val="a"/>
    <w:pPr>
      <w:ind w:firstLine="708"/>
      <w:jc w:val="both"/>
    </w:pPr>
    <w:rPr>
      <w:sz w:val="28"/>
      <w:lang w:val="uk-UA"/>
    </w:rPr>
  </w:style>
  <w:style w:type="paragraph" w:styleId="30">
    <w:name w:val="Body Text Indent 3"/>
    <w:basedOn w:val="a"/>
    <w:pPr>
      <w:ind w:left="432"/>
    </w:pPr>
    <w:rPr>
      <w:sz w:val="28"/>
      <w:lang w:val="uk-UA"/>
    </w:rPr>
  </w:style>
  <w:style w:type="paragraph" w:customStyle="1" w:styleId="BodyText2">
    <w:name w:val="Body Text 2"/>
    <w:basedOn w:val="a"/>
    <w:pPr>
      <w:ind w:firstLine="720"/>
    </w:pPr>
    <w:rPr>
      <w:sz w:val="28"/>
      <w:lang w:val="uk-UA"/>
    </w:rPr>
  </w:style>
  <w:style w:type="paragraph" w:customStyle="1" w:styleId="42">
    <w:name w:val="заголовок 4"/>
    <w:basedOn w:val="a"/>
    <w:next w:val="a"/>
    <w:pPr>
      <w:keepNext/>
      <w:autoSpaceDE w:val="0"/>
      <w:autoSpaceDN w:val="0"/>
      <w:jc w:val="center"/>
    </w:pPr>
    <w:rPr>
      <w:b/>
      <w:bCs/>
      <w:i/>
      <w:iCs/>
      <w:sz w:val="28"/>
      <w:szCs w:val="28"/>
      <w:lang w:val="uk-UA"/>
    </w:rPr>
  </w:style>
  <w:style w:type="paragraph" w:styleId="22">
    <w:name w:val="Body Text 2"/>
    <w:basedOn w:val="a"/>
    <w:pPr>
      <w:spacing w:after="120" w:line="480" w:lineRule="auto"/>
    </w:pPr>
  </w:style>
  <w:style w:type="paragraph" w:customStyle="1" w:styleId="80">
    <w:name w:val="заголовок 8"/>
    <w:basedOn w:val="a"/>
    <w:next w:val="a"/>
    <w:pPr>
      <w:keepNext/>
      <w:autoSpaceDE w:val="0"/>
      <w:autoSpaceDN w:val="0"/>
      <w:jc w:val="center"/>
    </w:pPr>
    <w:rPr>
      <w:b/>
      <w:sz w:val="24"/>
      <w:lang w:val="uk-UA"/>
    </w:rPr>
  </w:style>
  <w:style w:type="paragraph" w:styleId="a9">
    <w:name w:val="footer"/>
    <w:basedOn w:val="a"/>
    <w:link w:val="aa"/>
    <w:uiPriority w:val="99"/>
    <w:pPr>
      <w:tabs>
        <w:tab w:val="center" w:pos="4153"/>
        <w:tab w:val="right" w:pos="8306"/>
      </w:tabs>
      <w:autoSpaceDE w:val="0"/>
      <w:autoSpaceDN w:val="0"/>
    </w:pPr>
  </w:style>
  <w:style w:type="paragraph" w:styleId="31">
    <w:name w:val="Body Text 3"/>
    <w:basedOn w:val="a"/>
    <w:pPr>
      <w:shd w:val="clear" w:color="auto" w:fill="FFFFFF"/>
      <w:autoSpaceDE w:val="0"/>
      <w:autoSpaceDN w:val="0"/>
      <w:jc w:val="both"/>
    </w:pPr>
    <w:rPr>
      <w:sz w:val="28"/>
    </w:rPr>
  </w:style>
  <w:style w:type="character" w:customStyle="1" w:styleId="longtext">
    <w:name w:val="long_text"/>
    <w:basedOn w:val="a0"/>
  </w:style>
  <w:style w:type="character" w:customStyle="1" w:styleId="apple-style-span">
    <w:name w:val="apple-style-span"/>
    <w:basedOn w:val="a0"/>
  </w:style>
  <w:style w:type="paragraph" w:styleId="ab">
    <w:name w:val="Normal (Web)"/>
    <w:basedOn w:val="a"/>
    <w:uiPriority w:val="99"/>
    <w:qFormat/>
    <w:pPr>
      <w:spacing w:before="100" w:beforeAutospacing="1" w:after="100" w:afterAutospacing="1"/>
    </w:pPr>
    <w:rPr>
      <w:sz w:val="24"/>
      <w:szCs w:val="24"/>
    </w:rPr>
  </w:style>
  <w:style w:type="character" w:customStyle="1" w:styleId="apple-converted-space">
    <w:name w:val="apple-converted-space"/>
    <w:basedOn w:val="a0"/>
  </w:style>
  <w:style w:type="paragraph" w:customStyle="1" w:styleId="110">
    <w:name w:val=" Знак Знак Знак Знак Знак Знак Знак Знак1 Знак Знак Знак Знак Знак Знак Знак Знак Знак1 Знак Знак Знак Знак Знак Знак Знак Знак Знак"/>
    <w:basedOn w:val="a"/>
    <w:rsid w:val="007D002F"/>
    <w:rPr>
      <w:rFonts w:ascii="Verdana" w:hAnsi="Verdana" w:cs="Verdana"/>
      <w:lang w:val="en-US" w:eastAsia="en-US"/>
    </w:rPr>
  </w:style>
  <w:style w:type="paragraph" w:customStyle="1" w:styleId="111">
    <w:name w:val="Знак Знак Знак Знак Знак Знак Знак Знак1 Знак Знак Знак Знак Знак Знак Знак Знак Знак1 Знак Знак Знак Знак Знак Знак Знак Знак Знак"/>
    <w:basedOn w:val="a"/>
    <w:rsid w:val="00093006"/>
    <w:rPr>
      <w:rFonts w:ascii="Verdana" w:hAnsi="Verdana" w:cs="Verdana"/>
      <w:lang w:val="en-US" w:eastAsia="en-US"/>
    </w:rPr>
  </w:style>
  <w:style w:type="character" w:customStyle="1" w:styleId="23">
    <w:name w:val="Основной текст (2)_"/>
    <w:link w:val="24"/>
    <w:rsid w:val="00CE4D6C"/>
    <w:rPr>
      <w:b/>
      <w:bCs/>
      <w:sz w:val="26"/>
      <w:szCs w:val="26"/>
      <w:shd w:val="clear" w:color="auto" w:fill="FFFFFF"/>
      <w:lang w:bidi="ar-SA"/>
    </w:rPr>
  </w:style>
  <w:style w:type="paragraph" w:customStyle="1" w:styleId="24">
    <w:name w:val="Основной текст (2)"/>
    <w:basedOn w:val="a"/>
    <w:link w:val="23"/>
    <w:qFormat/>
    <w:rsid w:val="00CE4D6C"/>
    <w:pPr>
      <w:widowControl w:val="0"/>
      <w:shd w:val="clear" w:color="auto" w:fill="FFFFFF"/>
      <w:spacing w:after="60" w:line="240" w:lineRule="atLeast"/>
    </w:pPr>
    <w:rPr>
      <w:b/>
      <w:bCs/>
      <w:sz w:val="26"/>
      <w:szCs w:val="26"/>
      <w:shd w:val="clear" w:color="auto" w:fill="FFFFFF"/>
      <w:lang w:val="x-none" w:eastAsia="x-none"/>
    </w:rPr>
  </w:style>
  <w:style w:type="paragraph" w:customStyle="1" w:styleId="12">
    <w:name w:val="1"/>
    <w:basedOn w:val="a"/>
    <w:rsid w:val="00D8570B"/>
    <w:rPr>
      <w:rFonts w:ascii="Verdana" w:hAnsi="Verdana" w:cs="Verdana"/>
      <w:lang w:val="en-US" w:eastAsia="en-US"/>
    </w:rPr>
  </w:style>
  <w:style w:type="character" w:customStyle="1" w:styleId="ac">
    <w:name w:val="Основной текст_"/>
    <w:link w:val="32"/>
    <w:locked/>
    <w:rsid w:val="00D8570B"/>
    <w:rPr>
      <w:shd w:val="clear" w:color="auto" w:fill="FFFFFF"/>
      <w:lang w:bidi="ar-SA"/>
    </w:rPr>
  </w:style>
  <w:style w:type="paragraph" w:customStyle="1" w:styleId="32">
    <w:name w:val="Основной текст3"/>
    <w:basedOn w:val="a"/>
    <w:link w:val="ac"/>
    <w:rsid w:val="00D8570B"/>
    <w:pPr>
      <w:shd w:val="clear" w:color="auto" w:fill="FFFFFF"/>
      <w:spacing w:before="300" w:line="245" w:lineRule="exact"/>
      <w:ind w:hanging="180"/>
    </w:pPr>
    <w:rPr>
      <w:shd w:val="clear" w:color="auto" w:fill="FFFFFF"/>
      <w:lang w:val="x-none" w:eastAsia="x-none"/>
    </w:rPr>
  </w:style>
  <w:style w:type="paragraph" w:styleId="ad">
    <w:name w:val="Balloon Text"/>
    <w:basedOn w:val="a"/>
    <w:link w:val="ae"/>
    <w:uiPriority w:val="99"/>
    <w:rsid w:val="006C1F7F"/>
    <w:rPr>
      <w:rFonts w:ascii="Segoe UI" w:hAnsi="Segoe UI"/>
      <w:sz w:val="18"/>
      <w:szCs w:val="18"/>
    </w:rPr>
  </w:style>
  <w:style w:type="character" w:customStyle="1" w:styleId="ae">
    <w:name w:val="Текст выноски Знак"/>
    <w:link w:val="ad"/>
    <w:uiPriority w:val="99"/>
    <w:rsid w:val="006C1F7F"/>
    <w:rPr>
      <w:rFonts w:ascii="Segoe UI" w:hAnsi="Segoe UI" w:cs="Segoe UI"/>
      <w:sz w:val="18"/>
      <w:szCs w:val="18"/>
      <w:lang w:val="ru-RU" w:eastAsia="ru-RU"/>
    </w:rPr>
  </w:style>
  <w:style w:type="table" w:styleId="af">
    <w:name w:val="Table Grid"/>
    <w:basedOn w:val="a1"/>
    <w:rsid w:val="00BD3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BD3BBA"/>
    <w:pPr>
      <w:suppressAutoHyphens/>
      <w:autoSpaceDN w:val="0"/>
      <w:spacing w:after="160" w:line="259" w:lineRule="auto"/>
      <w:textAlignment w:val="baseline"/>
    </w:pPr>
    <w:rPr>
      <w:rFonts w:ascii="Calibri" w:eastAsia="SimSun" w:hAnsi="Calibri" w:cs="Calibri"/>
      <w:kern w:val="3"/>
      <w:sz w:val="22"/>
      <w:szCs w:val="22"/>
      <w:lang w:val="en-US" w:eastAsia="en-US"/>
    </w:rPr>
  </w:style>
  <w:style w:type="paragraph" w:customStyle="1" w:styleId="Textbody">
    <w:name w:val="Text body"/>
    <w:basedOn w:val="Standard"/>
    <w:rsid w:val="004321E4"/>
    <w:pPr>
      <w:spacing w:after="120"/>
    </w:pPr>
  </w:style>
  <w:style w:type="paragraph" w:styleId="af0">
    <w:name w:val="No Spacing"/>
    <w:link w:val="af1"/>
    <w:uiPriority w:val="99"/>
    <w:qFormat/>
    <w:rsid w:val="007D25ED"/>
    <w:pPr>
      <w:suppressAutoHyphens/>
      <w:autoSpaceDN w:val="0"/>
      <w:textAlignment w:val="baseline"/>
    </w:pPr>
    <w:rPr>
      <w:rFonts w:ascii="Antiqua" w:hAnsi="Antiqua"/>
      <w:kern w:val="3"/>
      <w:sz w:val="26"/>
      <w:lang w:eastAsia="ru-RU"/>
    </w:rPr>
  </w:style>
  <w:style w:type="paragraph" w:styleId="af2">
    <w:name w:val="List"/>
    <w:basedOn w:val="Textbody"/>
    <w:rsid w:val="00341AFD"/>
    <w:rPr>
      <w:rFonts w:cs="Lucida Sans"/>
    </w:rPr>
  </w:style>
  <w:style w:type="numbering" w:customStyle="1" w:styleId="WWNum3">
    <w:name w:val="WWNum3"/>
    <w:basedOn w:val="a2"/>
    <w:rsid w:val="00DF679A"/>
    <w:pPr>
      <w:numPr>
        <w:numId w:val="1"/>
      </w:numPr>
    </w:pPr>
  </w:style>
  <w:style w:type="paragraph" w:customStyle="1" w:styleId="Heading">
    <w:name w:val="Heading"/>
    <w:basedOn w:val="a"/>
    <w:next w:val="a6"/>
    <w:rsid w:val="007408A4"/>
    <w:pPr>
      <w:keepNext/>
      <w:suppressAutoHyphens/>
      <w:spacing w:before="240" w:after="120"/>
    </w:pPr>
    <w:rPr>
      <w:rFonts w:ascii="Arial" w:eastAsia="Microsoft YaHei" w:hAnsi="Arial" w:cs="Lucida Sans"/>
      <w:sz w:val="28"/>
      <w:szCs w:val="28"/>
      <w:lang w:val="uk-UA" w:eastAsia="en-US"/>
    </w:rPr>
  </w:style>
  <w:style w:type="paragraph" w:customStyle="1" w:styleId="TableParagraph">
    <w:name w:val="Table Paragraph"/>
    <w:basedOn w:val="a"/>
    <w:uiPriority w:val="1"/>
    <w:qFormat/>
    <w:rsid w:val="007408A4"/>
    <w:pPr>
      <w:suppressAutoHyphens/>
    </w:pPr>
    <w:rPr>
      <w:sz w:val="22"/>
      <w:szCs w:val="22"/>
      <w:lang w:val="uk-UA" w:eastAsia="en-US"/>
    </w:rPr>
  </w:style>
  <w:style w:type="character" w:styleId="af3">
    <w:name w:val="FollowedHyperlink"/>
    <w:rsid w:val="00411F5F"/>
    <w:rPr>
      <w:color w:val="800080"/>
      <w:u w:val="single"/>
    </w:rPr>
  </w:style>
  <w:style w:type="character" w:customStyle="1" w:styleId="af4">
    <w:name w:val="Верхній колонтитул Знак"/>
    <w:basedOn w:val="a0"/>
    <w:rsid w:val="005E26F4"/>
  </w:style>
  <w:style w:type="character" w:customStyle="1" w:styleId="af5">
    <w:name w:val="Верхний колонтитул Знак"/>
    <w:basedOn w:val="a0"/>
    <w:rsid w:val="00001E73"/>
  </w:style>
  <w:style w:type="paragraph" w:customStyle="1" w:styleId="ListParagraph">
    <w:name w:val="List Paragraph"/>
    <w:basedOn w:val="a"/>
    <w:rsid w:val="00001E73"/>
    <w:pPr>
      <w:suppressAutoHyphens/>
      <w:spacing w:line="276" w:lineRule="auto"/>
      <w:ind w:left="720"/>
    </w:pPr>
    <w:rPr>
      <w:rFonts w:ascii="Arial" w:eastAsia="Arial" w:hAnsi="Arial" w:cs="Arial"/>
      <w:sz w:val="22"/>
      <w:szCs w:val="22"/>
      <w:lang w:val="uk-UA" w:eastAsia="ar-SA"/>
    </w:rPr>
  </w:style>
  <w:style w:type="table" w:customStyle="1" w:styleId="TableNormal5">
    <w:name w:val="Table Normal5"/>
    <w:rsid w:val="00617C37"/>
    <w:pPr>
      <w:spacing w:line="276" w:lineRule="auto"/>
    </w:pPr>
    <w:rPr>
      <w:rFonts w:ascii="Arial" w:eastAsia="Arial" w:hAnsi="Arial" w:cs="Arial"/>
      <w:sz w:val="22"/>
      <w:szCs w:val="22"/>
      <w:lang w:eastAsia="en-US"/>
    </w:rPr>
    <w:tblPr>
      <w:tblCellMar>
        <w:top w:w="0" w:type="dxa"/>
        <w:left w:w="0" w:type="dxa"/>
        <w:bottom w:w="0" w:type="dxa"/>
        <w:right w:w="0" w:type="dxa"/>
      </w:tblCellMar>
    </w:tblPr>
  </w:style>
  <w:style w:type="character" w:customStyle="1" w:styleId="13">
    <w:name w:val="Заголовок 1 Знак"/>
    <w:rsid w:val="00690CE0"/>
    <w:rPr>
      <w:b/>
      <w:smallCaps/>
    </w:rPr>
  </w:style>
  <w:style w:type="character" w:styleId="af6">
    <w:name w:val="Strong"/>
    <w:uiPriority w:val="22"/>
    <w:qFormat/>
    <w:rsid w:val="002A4638"/>
    <w:rPr>
      <w:b/>
      <w:bCs/>
    </w:rPr>
  </w:style>
  <w:style w:type="paragraph" w:customStyle="1" w:styleId="Default">
    <w:name w:val="Default"/>
    <w:qFormat/>
    <w:rsid w:val="00973617"/>
    <w:pPr>
      <w:autoSpaceDE w:val="0"/>
      <w:autoSpaceDN w:val="0"/>
      <w:adjustRightInd w:val="0"/>
    </w:pPr>
    <w:rPr>
      <w:rFonts w:eastAsia="Calibri"/>
      <w:color w:val="000000"/>
      <w:sz w:val="24"/>
      <w:szCs w:val="24"/>
      <w:lang w:eastAsia="en-US"/>
    </w:rPr>
  </w:style>
  <w:style w:type="paragraph" w:styleId="af7">
    <w:name w:val="List Paragraph"/>
    <w:basedOn w:val="a"/>
    <w:uiPriority w:val="34"/>
    <w:qFormat/>
    <w:rsid w:val="00DC401F"/>
    <w:pPr>
      <w:ind w:left="720"/>
      <w:contextualSpacing/>
    </w:pPr>
    <w:rPr>
      <w:sz w:val="24"/>
      <w:szCs w:val="24"/>
    </w:rPr>
  </w:style>
  <w:style w:type="paragraph" w:customStyle="1" w:styleId="af8">
    <w:name w:val="обычный отступ"/>
    <w:basedOn w:val="a"/>
    <w:rsid w:val="007B25C7"/>
    <w:pPr>
      <w:ind w:firstLine="709"/>
      <w:jc w:val="both"/>
    </w:pPr>
    <w:rPr>
      <w:sz w:val="24"/>
    </w:rPr>
  </w:style>
  <w:style w:type="character" w:customStyle="1" w:styleId="IntenseReference">
    <w:name w:val="Intense Reference"/>
    <w:rsid w:val="006231EB"/>
    <w:rPr>
      <w:b/>
      <w:bCs/>
      <w:smallCaps/>
      <w:color w:val="365F91"/>
      <w:spacing w:val="5"/>
    </w:rPr>
  </w:style>
  <w:style w:type="paragraph" w:customStyle="1" w:styleId="docdata">
    <w:name w:val="docdata"/>
    <w:aliases w:val="docy,v5,2861,baiaagaaboqcaaadcwuaaauzbqaaaaaaaaaaaaaaaaaaaaaaaaaaaaaaaaaaaaaaaaaaaaaaaaaaaaaaaaaaaaaaaaaaaaaaaaaaaaaaaaaaaaaaaaaaaaaaaaaaaaaaaaaaaaaaaaaaaaaaaaaaaaaaaaaaaaaaaaaaaaaaaaaaaaaaaaaaaaaaaaaaaaaaaaaaaaaaaaaaaaaaaaaaaaaaaaaaaaaaaaaaaaaa"/>
    <w:basedOn w:val="a"/>
    <w:rsid w:val="006231EB"/>
    <w:pPr>
      <w:suppressAutoHyphens/>
      <w:spacing w:before="100" w:after="100" w:line="100" w:lineRule="atLeast"/>
    </w:pPr>
    <w:rPr>
      <w:sz w:val="24"/>
      <w:szCs w:val="24"/>
      <w:lang w:val="uk-UA" w:eastAsia="ar-SA"/>
    </w:rPr>
  </w:style>
  <w:style w:type="paragraph" w:customStyle="1" w:styleId="NormalWeb">
    <w:name w:val="Normal (Web)"/>
    <w:basedOn w:val="a"/>
    <w:rsid w:val="00363212"/>
    <w:pPr>
      <w:suppressAutoHyphens/>
      <w:spacing w:before="100" w:after="100" w:line="100" w:lineRule="atLeast"/>
    </w:pPr>
    <w:rPr>
      <w:sz w:val="24"/>
      <w:szCs w:val="24"/>
      <w:lang w:val="uk-UA" w:eastAsia="ar-SA"/>
    </w:rPr>
  </w:style>
  <w:style w:type="character" w:customStyle="1" w:styleId="af9">
    <w:name w:val="Основний текст з відступом Знак"/>
    <w:rsid w:val="00262B0F"/>
    <w:rPr>
      <w:rFonts w:ascii="Calibri" w:eastAsia="Calibri" w:hAnsi="Calibri" w:cs="Calibri"/>
      <w:lang w:val="uk-UA"/>
    </w:rPr>
  </w:style>
  <w:style w:type="paragraph" w:customStyle="1" w:styleId="NoSpacing">
    <w:name w:val="No Spacing"/>
    <w:rsid w:val="00130584"/>
    <w:pPr>
      <w:suppressAutoHyphens/>
      <w:spacing w:line="100" w:lineRule="atLeast"/>
    </w:pPr>
    <w:rPr>
      <w:rFonts w:ascii="Calibri" w:eastAsia="Calibri" w:hAnsi="Calibri" w:cs="Calibri"/>
      <w:sz w:val="22"/>
      <w:szCs w:val="22"/>
      <w:lang w:eastAsia="ar-SA"/>
    </w:rPr>
  </w:style>
  <w:style w:type="character" w:customStyle="1" w:styleId="20">
    <w:name w:val="Заголовок 2 Знак"/>
    <w:link w:val="2"/>
    <w:qFormat/>
    <w:rsid w:val="00D220EB"/>
    <w:rPr>
      <w:sz w:val="24"/>
      <w:lang w:eastAsia="ru-RU"/>
    </w:rPr>
  </w:style>
  <w:style w:type="character" w:styleId="afa">
    <w:name w:val="Emphasis"/>
    <w:uiPriority w:val="20"/>
    <w:qFormat/>
    <w:rsid w:val="00BA3BC8"/>
    <w:rPr>
      <w:i/>
      <w:iCs/>
    </w:rPr>
  </w:style>
  <w:style w:type="character" w:customStyle="1" w:styleId="60">
    <w:name w:val="Заголовок 6 Знак"/>
    <w:link w:val="6"/>
    <w:uiPriority w:val="9"/>
    <w:semiHidden/>
    <w:rsid w:val="009C3364"/>
    <w:rPr>
      <w:rFonts w:ascii="Calibri" w:eastAsia="Times New Roman" w:hAnsi="Calibri" w:cs="Times New Roman"/>
      <w:b/>
      <w:bCs/>
      <w:sz w:val="22"/>
      <w:szCs w:val="22"/>
      <w:lang w:val="ru-RU" w:eastAsia="ru-RU"/>
    </w:rPr>
  </w:style>
  <w:style w:type="character" w:customStyle="1" w:styleId="UnresolvedMention">
    <w:name w:val="Unresolved Mention"/>
    <w:uiPriority w:val="99"/>
    <w:semiHidden/>
    <w:unhideWhenUsed/>
    <w:rsid w:val="007F7941"/>
    <w:rPr>
      <w:color w:val="605E5C"/>
      <w:shd w:val="clear" w:color="auto" w:fill="E1DFDD"/>
    </w:rPr>
  </w:style>
  <w:style w:type="character" w:customStyle="1" w:styleId="40">
    <w:name w:val="Заголовок 4 Знак"/>
    <w:link w:val="4"/>
    <w:uiPriority w:val="9"/>
    <w:semiHidden/>
    <w:qFormat/>
    <w:rsid w:val="0070631E"/>
    <w:rPr>
      <w:rFonts w:ascii="Calibri" w:eastAsia="Times New Roman" w:hAnsi="Calibri" w:cs="Times New Roman"/>
      <w:b/>
      <w:bCs/>
      <w:sz w:val="28"/>
      <w:szCs w:val="28"/>
      <w:lang w:val="ru-RU" w:eastAsia="ru-RU"/>
    </w:rPr>
  </w:style>
  <w:style w:type="character" w:customStyle="1" w:styleId="fontstyle01">
    <w:name w:val="fontstyle01"/>
    <w:rsid w:val="0070631E"/>
    <w:rPr>
      <w:rFonts w:ascii="TimesNewRomanPSMT" w:hAnsi="TimesNewRomanPSMT" w:hint="default"/>
      <w:b w:val="0"/>
      <w:bCs w:val="0"/>
      <w:i w:val="0"/>
      <w:iCs w:val="0"/>
      <w:color w:val="000000"/>
      <w:sz w:val="28"/>
      <w:szCs w:val="28"/>
    </w:rPr>
  </w:style>
  <w:style w:type="character" w:customStyle="1" w:styleId="InternetLink">
    <w:name w:val="Internet Link"/>
    <w:uiPriority w:val="99"/>
    <w:unhideWhenUsed/>
    <w:qFormat/>
    <w:rsid w:val="007C5749"/>
    <w:rPr>
      <w:color w:val="0000FF"/>
      <w:u w:val="single"/>
    </w:rPr>
  </w:style>
  <w:style w:type="character" w:customStyle="1" w:styleId="Hyperlink0">
    <w:name w:val="Hyperlink.0"/>
    <w:qFormat/>
    <w:rsid w:val="00864886"/>
    <w:rPr>
      <w:color w:val="000000"/>
      <w:u w:val="none" w:color="0000FF"/>
    </w:rPr>
  </w:style>
  <w:style w:type="character" w:customStyle="1" w:styleId="spanrvts0">
    <w:name w:val="span_rvts0"/>
    <w:rsid w:val="00864886"/>
    <w:rPr>
      <w:rFonts w:ascii="Times New Roman" w:eastAsia="Times New Roman" w:hAnsi="Times New Roman" w:cs="Times New Roman"/>
      <w:b w:val="0"/>
      <w:bCs w:val="0"/>
      <w:i w:val="0"/>
      <w:iCs w:val="0"/>
      <w:sz w:val="24"/>
      <w:szCs w:val="24"/>
    </w:rPr>
  </w:style>
  <w:style w:type="paragraph" w:customStyle="1" w:styleId="14">
    <w:name w:val="Обычный (веб)1"/>
    <w:basedOn w:val="a"/>
    <w:rsid w:val="00E868A6"/>
    <w:pPr>
      <w:suppressAutoHyphens/>
      <w:spacing w:before="100" w:after="100" w:line="100" w:lineRule="atLeast"/>
    </w:pPr>
    <w:rPr>
      <w:sz w:val="24"/>
      <w:szCs w:val="24"/>
      <w:lang w:val="uk-UA" w:eastAsia="ar-SA"/>
    </w:rPr>
  </w:style>
  <w:style w:type="character" w:customStyle="1" w:styleId="2576">
    <w:name w:val="2576"/>
    <w:aliases w:val="baiaagaaboqcaaad8qyaaax/bgaaaaaaaaaaaaaaaaaaaaaaaaaaaaaaaaaaaaaaaaaaaaaaaaaaaaaaaaaaaaaaaaaaaaaaaaaaaaaaaaaaaaaaaaaaaaaaaaaaaaaaaaaaaaaaaaaaaaaaaaaaaaaaaaaaaaaaaaaaaaaaaaaaaaaaaaaaaaaaaaaaaaaaaaaaaaaaaaaaaaaaaaaaaaaaaaaaaaaaaaaaaaaa"/>
    <w:basedOn w:val="a0"/>
    <w:rsid w:val="00D23D37"/>
  </w:style>
  <w:style w:type="character" w:customStyle="1" w:styleId="aa">
    <w:name w:val="Нижний колонтитул Знак"/>
    <w:link w:val="a9"/>
    <w:uiPriority w:val="99"/>
    <w:rsid w:val="00321E61"/>
    <w:rPr>
      <w:lang w:val="ru-RU" w:eastAsia="ru-RU"/>
    </w:rPr>
  </w:style>
  <w:style w:type="paragraph" w:customStyle="1" w:styleId="Heading4">
    <w:name w:val="Heading 4"/>
    <w:basedOn w:val="a"/>
    <w:next w:val="a"/>
    <w:link w:val="43"/>
    <w:uiPriority w:val="9"/>
    <w:semiHidden/>
    <w:unhideWhenUsed/>
    <w:qFormat/>
    <w:rsid w:val="00D74173"/>
    <w:pPr>
      <w:keepNext/>
      <w:keepLines/>
      <w:suppressAutoHyphens/>
      <w:spacing w:before="280" w:after="80" w:line="276" w:lineRule="auto"/>
      <w:outlineLvl w:val="3"/>
    </w:pPr>
    <w:rPr>
      <w:rFonts w:ascii="Arial" w:eastAsia="Arial" w:hAnsi="Arial" w:cs="Arial"/>
      <w:color w:val="666666"/>
      <w:sz w:val="24"/>
      <w:szCs w:val="24"/>
      <w:lang w:val="uk-UA" w:eastAsia="en-US"/>
    </w:rPr>
  </w:style>
  <w:style w:type="table" w:customStyle="1" w:styleId="43">
    <w:name w:val="4"/>
    <w:basedOn w:val="a1"/>
    <w:link w:val="Heading4"/>
    <w:rsid w:val="00D74173"/>
    <w:pPr>
      <w:suppressAutoHyphens/>
    </w:pPr>
    <w:rPr>
      <w:rFonts w:ascii="Arial" w:eastAsia="Arial" w:hAnsi="Arial" w:cs="Arial"/>
      <w:sz w:val="22"/>
      <w:szCs w:val="22"/>
      <w:lang w:eastAsia="en-US"/>
    </w:rPr>
    <w:tblPr>
      <w:tblStyleRowBandSize w:val="1"/>
      <w:tblStyleColBandSize w:val="1"/>
      <w:tblInd w:w="0" w:type="nil"/>
    </w:tblPr>
  </w:style>
  <w:style w:type="character" w:customStyle="1" w:styleId="25">
    <w:name w:val="Цитата 2 Знак"/>
    <w:link w:val="26"/>
    <w:uiPriority w:val="29"/>
    <w:qFormat/>
    <w:rsid w:val="008E05A6"/>
    <w:rPr>
      <w:i/>
      <w:iCs/>
      <w:color w:val="404040"/>
    </w:rPr>
  </w:style>
  <w:style w:type="paragraph" w:styleId="26">
    <w:name w:val="Quote"/>
    <w:basedOn w:val="a"/>
    <w:next w:val="a"/>
    <w:link w:val="25"/>
    <w:uiPriority w:val="29"/>
    <w:qFormat/>
    <w:rsid w:val="008E05A6"/>
    <w:pPr>
      <w:suppressAutoHyphens/>
      <w:spacing w:before="160" w:line="276" w:lineRule="auto"/>
      <w:jc w:val="center"/>
    </w:pPr>
    <w:rPr>
      <w:i/>
      <w:iCs/>
      <w:color w:val="404040"/>
      <w:lang w:val="x-none" w:eastAsia="x-none"/>
    </w:rPr>
  </w:style>
  <w:style w:type="character" w:customStyle="1" w:styleId="210">
    <w:name w:val="Цитата 2 Знак1"/>
    <w:uiPriority w:val="29"/>
    <w:rsid w:val="008E05A6"/>
    <w:rPr>
      <w:i/>
      <w:iCs/>
      <w:color w:val="000000"/>
      <w:lang w:val="ru-RU" w:eastAsia="ru-RU"/>
    </w:rPr>
  </w:style>
  <w:style w:type="character" w:customStyle="1" w:styleId="af1">
    <w:name w:val="Без интервала Знак"/>
    <w:link w:val="af0"/>
    <w:uiPriority w:val="99"/>
    <w:locked/>
    <w:rsid w:val="002E0D64"/>
    <w:rPr>
      <w:rFonts w:ascii="Antiqua" w:hAnsi="Antiqua"/>
      <w:kern w:val="3"/>
      <w:sz w:val="26"/>
      <w:lang w:eastAsia="ru-RU" w:bidi="ar-SA"/>
    </w:rPr>
  </w:style>
  <w:style w:type="character" w:customStyle="1" w:styleId="selected">
    <w:name w:val="selected"/>
    <w:basedOn w:val="a0"/>
    <w:rsid w:val="002E0D64"/>
  </w:style>
  <w:style w:type="paragraph" w:customStyle="1" w:styleId="27">
    <w:name w:val="Абзац списку2"/>
    <w:basedOn w:val="a"/>
    <w:qFormat/>
    <w:rsid w:val="00D73073"/>
    <w:pPr>
      <w:ind w:left="708"/>
    </w:pPr>
    <w:rPr>
      <w:rFonts w:eastAsia="Calibri"/>
      <w:sz w:val="28"/>
      <w:szCs w:val="22"/>
      <w:lang w:val="uk-UA" w:eastAsia="en-US"/>
    </w:rPr>
  </w:style>
  <w:style w:type="character" w:styleId="afb">
    <w:name w:val="Unresolved Mention"/>
    <w:uiPriority w:val="99"/>
    <w:semiHidden/>
    <w:unhideWhenUsed/>
    <w:rsid w:val="003D6896"/>
    <w:rPr>
      <w:color w:val="605E5C"/>
      <w:shd w:val="clear" w:color="auto" w:fill="E1DFDD"/>
    </w:rPr>
  </w:style>
  <w:style w:type="character" w:customStyle="1" w:styleId="afc">
    <w:name w:val="Другое_"/>
    <w:basedOn w:val="a0"/>
    <w:link w:val="afd"/>
    <w:rsid w:val="003A63B8"/>
  </w:style>
  <w:style w:type="paragraph" w:customStyle="1" w:styleId="afd">
    <w:name w:val="Другое"/>
    <w:basedOn w:val="a"/>
    <w:link w:val="afc"/>
    <w:rsid w:val="003A63B8"/>
    <w:pPr>
      <w:widowControl w:val="0"/>
    </w:pPr>
    <w:rPr>
      <w:lang w:val="uk-UA" w:eastAsia="uk-UA"/>
    </w:rPr>
  </w:style>
  <w:style w:type="character" w:customStyle="1" w:styleId="selectable-text">
    <w:name w:val="selectable-text"/>
    <w:basedOn w:val="a0"/>
    <w:rsid w:val="0069523E"/>
  </w:style>
  <w:style w:type="character" w:customStyle="1" w:styleId="11pt">
    <w:name w:val="Основной текст + 11 pt"/>
    <w:rsid w:val="0069523E"/>
    <w:rPr>
      <w:b/>
      <w:bCs/>
      <w:color w:val="000000"/>
      <w:spacing w:val="0"/>
      <w:w w:val="100"/>
      <w:position w:val="0"/>
      <w:sz w:val="22"/>
      <w:szCs w:val="22"/>
      <w:shd w:val="clear" w:color="auto" w:fill="FFFFFF"/>
      <w:lang w:val="uk-UA" w:eastAsia="uk-UA" w:bidi="uk-UA"/>
    </w:rPr>
  </w:style>
  <w:style w:type="paragraph" w:customStyle="1" w:styleId="LO-normal">
    <w:name w:val="LO-normal"/>
    <w:qFormat/>
    <w:rsid w:val="00EC1FD6"/>
    <w:pPr>
      <w:widowControl w:val="0"/>
      <w:suppressAutoHyphens/>
    </w:pPr>
    <w:rPr>
      <w:rFonts w:eastAsia="NSimSun" w:cs="Arial"/>
      <w:sz w:val="22"/>
      <w:szCs w:val="22"/>
      <w:lang w:eastAsia="zh-CN" w:bidi="hi-IN"/>
    </w:rPr>
  </w:style>
  <w:style w:type="paragraph" w:customStyle="1" w:styleId="afe">
    <w:name w:val="Нормальний текст"/>
    <w:basedOn w:val="a"/>
    <w:rsid w:val="007808B4"/>
    <w:pPr>
      <w:spacing w:before="120"/>
      <w:ind w:firstLine="567"/>
    </w:pPr>
    <w:rPr>
      <w:rFonts w:ascii="Antiqua" w:hAnsi="Antiqua"/>
      <w:sz w:val="26"/>
      <w:lang w:val="uk-UA"/>
    </w:rPr>
  </w:style>
  <w:style w:type="paragraph" w:customStyle="1" w:styleId="1">
    <w:name w:val="Без інтервалів1"/>
    <w:autoRedefine/>
    <w:uiPriority w:val="99"/>
    <w:qFormat/>
    <w:rsid w:val="00310AD4"/>
    <w:pPr>
      <w:numPr>
        <w:numId w:val="3"/>
      </w:numPr>
      <w:ind w:left="0" w:firstLine="709"/>
      <w:jc w:val="both"/>
    </w:pPr>
    <w:rPr>
      <w:rFonts w:eastAsia="Calibri"/>
      <w:bCs/>
      <w:noProof/>
      <w:color w:val="FF0000"/>
      <w:sz w:val="28"/>
      <w:szCs w:val="28"/>
      <w:lang w:eastAsia="en-US"/>
    </w:rPr>
  </w:style>
  <w:style w:type="character" w:customStyle="1" w:styleId="aff">
    <w:name w:val="Інше_"/>
    <w:link w:val="aff0"/>
    <w:rsid w:val="00E938DD"/>
    <w:rPr>
      <w:sz w:val="22"/>
      <w:shd w:val="clear" w:color="auto" w:fill="FFFFFF"/>
    </w:rPr>
  </w:style>
  <w:style w:type="paragraph" w:customStyle="1" w:styleId="aff0">
    <w:name w:val="Інше"/>
    <w:basedOn w:val="a"/>
    <w:link w:val="aff"/>
    <w:rsid w:val="00E938DD"/>
    <w:pPr>
      <w:widowControl w:val="0"/>
      <w:shd w:val="clear" w:color="auto" w:fill="FFFFFF"/>
      <w:spacing w:line="252" w:lineRule="auto"/>
    </w:pPr>
    <w:rPr>
      <w:sz w:val="22"/>
      <w:lang w:val="x-none" w:eastAsia="x-none"/>
    </w:rPr>
  </w:style>
  <w:style w:type="paragraph" w:customStyle="1" w:styleId="isselectedend">
    <w:name w:val="isselectedend"/>
    <w:basedOn w:val="a"/>
    <w:rsid w:val="00AB3CA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060">
      <w:bodyDiv w:val="1"/>
      <w:marLeft w:val="0"/>
      <w:marRight w:val="0"/>
      <w:marTop w:val="0"/>
      <w:marBottom w:val="0"/>
      <w:divBdr>
        <w:top w:val="none" w:sz="0" w:space="0" w:color="auto"/>
        <w:left w:val="none" w:sz="0" w:space="0" w:color="auto"/>
        <w:bottom w:val="none" w:sz="0" w:space="0" w:color="auto"/>
        <w:right w:val="none" w:sz="0" w:space="0" w:color="auto"/>
      </w:divBdr>
    </w:div>
    <w:div w:id="6717379">
      <w:bodyDiv w:val="1"/>
      <w:marLeft w:val="0"/>
      <w:marRight w:val="0"/>
      <w:marTop w:val="0"/>
      <w:marBottom w:val="0"/>
      <w:divBdr>
        <w:top w:val="none" w:sz="0" w:space="0" w:color="auto"/>
        <w:left w:val="none" w:sz="0" w:space="0" w:color="auto"/>
        <w:bottom w:val="none" w:sz="0" w:space="0" w:color="auto"/>
        <w:right w:val="none" w:sz="0" w:space="0" w:color="auto"/>
      </w:divBdr>
    </w:div>
    <w:div w:id="17969664">
      <w:bodyDiv w:val="1"/>
      <w:marLeft w:val="0"/>
      <w:marRight w:val="0"/>
      <w:marTop w:val="0"/>
      <w:marBottom w:val="0"/>
      <w:divBdr>
        <w:top w:val="none" w:sz="0" w:space="0" w:color="auto"/>
        <w:left w:val="none" w:sz="0" w:space="0" w:color="auto"/>
        <w:bottom w:val="none" w:sz="0" w:space="0" w:color="auto"/>
        <w:right w:val="none" w:sz="0" w:space="0" w:color="auto"/>
      </w:divBdr>
    </w:div>
    <w:div w:id="35395516">
      <w:bodyDiv w:val="1"/>
      <w:marLeft w:val="0"/>
      <w:marRight w:val="0"/>
      <w:marTop w:val="0"/>
      <w:marBottom w:val="0"/>
      <w:divBdr>
        <w:top w:val="none" w:sz="0" w:space="0" w:color="auto"/>
        <w:left w:val="none" w:sz="0" w:space="0" w:color="auto"/>
        <w:bottom w:val="none" w:sz="0" w:space="0" w:color="auto"/>
        <w:right w:val="none" w:sz="0" w:space="0" w:color="auto"/>
      </w:divBdr>
    </w:div>
    <w:div w:id="49161324">
      <w:bodyDiv w:val="1"/>
      <w:marLeft w:val="0"/>
      <w:marRight w:val="0"/>
      <w:marTop w:val="0"/>
      <w:marBottom w:val="0"/>
      <w:divBdr>
        <w:top w:val="none" w:sz="0" w:space="0" w:color="auto"/>
        <w:left w:val="none" w:sz="0" w:space="0" w:color="auto"/>
        <w:bottom w:val="none" w:sz="0" w:space="0" w:color="auto"/>
        <w:right w:val="none" w:sz="0" w:space="0" w:color="auto"/>
      </w:divBdr>
    </w:div>
    <w:div w:id="49809567">
      <w:bodyDiv w:val="1"/>
      <w:marLeft w:val="0"/>
      <w:marRight w:val="0"/>
      <w:marTop w:val="0"/>
      <w:marBottom w:val="0"/>
      <w:divBdr>
        <w:top w:val="none" w:sz="0" w:space="0" w:color="auto"/>
        <w:left w:val="none" w:sz="0" w:space="0" w:color="auto"/>
        <w:bottom w:val="none" w:sz="0" w:space="0" w:color="auto"/>
        <w:right w:val="none" w:sz="0" w:space="0" w:color="auto"/>
      </w:divBdr>
    </w:div>
    <w:div w:id="92360656">
      <w:bodyDiv w:val="1"/>
      <w:marLeft w:val="0"/>
      <w:marRight w:val="0"/>
      <w:marTop w:val="0"/>
      <w:marBottom w:val="0"/>
      <w:divBdr>
        <w:top w:val="none" w:sz="0" w:space="0" w:color="auto"/>
        <w:left w:val="none" w:sz="0" w:space="0" w:color="auto"/>
        <w:bottom w:val="none" w:sz="0" w:space="0" w:color="auto"/>
        <w:right w:val="none" w:sz="0" w:space="0" w:color="auto"/>
      </w:divBdr>
    </w:div>
    <w:div w:id="94328760">
      <w:bodyDiv w:val="1"/>
      <w:marLeft w:val="0"/>
      <w:marRight w:val="0"/>
      <w:marTop w:val="0"/>
      <w:marBottom w:val="0"/>
      <w:divBdr>
        <w:top w:val="none" w:sz="0" w:space="0" w:color="auto"/>
        <w:left w:val="none" w:sz="0" w:space="0" w:color="auto"/>
        <w:bottom w:val="none" w:sz="0" w:space="0" w:color="auto"/>
        <w:right w:val="none" w:sz="0" w:space="0" w:color="auto"/>
      </w:divBdr>
    </w:div>
    <w:div w:id="99226738">
      <w:bodyDiv w:val="1"/>
      <w:marLeft w:val="0"/>
      <w:marRight w:val="0"/>
      <w:marTop w:val="0"/>
      <w:marBottom w:val="0"/>
      <w:divBdr>
        <w:top w:val="none" w:sz="0" w:space="0" w:color="auto"/>
        <w:left w:val="none" w:sz="0" w:space="0" w:color="auto"/>
        <w:bottom w:val="none" w:sz="0" w:space="0" w:color="auto"/>
        <w:right w:val="none" w:sz="0" w:space="0" w:color="auto"/>
      </w:divBdr>
    </w:div>
    <w:div w:id="99449343">
      <w:bodyDiv w:val="1"/>
      <w:marLeft w:val="0"/>
      <w:marRight w:val="0"/>
      <w:marTop w:val="0"/>
      <w:marBottom w:val="0"/>
      <w:divBdr>
        <w:top w:val="none" w:sz="0" w:space="0" w:color="auto"/>
        <w:left w:val="none" w:sz="0" w:space="0" w:color="auto"/>
        <w:bottom w:val="none" w:sz="0" w:space="0" w:color="auto"/>
        <w:right w:val="none" w:sz="0" w:space="0" w:color="auto"/>
      </w:divBdr>
    </w:div>
    <w:div w:id="116141930">
      <w:bodyDiv w:val="1"/>
      <w:marLeft w:val="0"/>
      <w:marRight w:val="0"/>
      <w:marTop w:val="0"/>
      <w:marBottom w:val="0"/>
      <w:divBdr>
        <w:top w:val="none" w:sz="0" w:space="0" w:color="auto"/>
        <w:left w:val="none" w:sz="0" w:space="0" w:color="auto"/>
        <w:bottom w:val="none" w:sz="0" w:space="0" w:color="auto"/>
        <w:right w:val="none" w:sz="0" w:space="0" w:color="auto"/>
      </w:divBdr>
    </w:div>
    <w:div w:id="141191282">
      <w:bodyDiv w:val="1"/>
      <w:marLeft w:val="0"/>
      <w:marRight w:val="0"/>
      <w:marTop w:val="0"/>
      <w:marBottom w:val="0"/>
      <w:divBdr>
        <w:top w:val="none" w:sz="0" w:space="0" w:color="auto"/>
        <w:left w:val="none" w:sz="0" w:space="0" w:color="auto"/>
        <w:bottom w:val="none" w:sz="0" w:space="0" w:color="auto"/>
        <w:right w:val="none" w:sz="0" w:space="0" w:color="auto"/>
      </w:divBdr>
    </w:div>
    <w:div w:id="143089049">
      <w:bodyDiv w:val="1"/>
      <w:marLeft w:val="0"/>
      <w:marRight w:val="0"/>
      <w:marTop w:val="0"/>
      <w:marBottom w:val="0"/>
      <w:divBdr>
        <w:top w:val="none" w:sz="0" w:space="0" w:color="auto"/>
        <w:left w:val="none" w:sz="0" w:space="0" w:color="auto"/>
        <w:bottom w:val="none" w:sz="0" w:space="0" w:color="auto"/>
        <w:right w:val="none" w:sz="0" w:space="0" w:color="auto"/>
      </w:divBdr>
    </w:div>
    <w:div w:id="163010617">
      <w:bodyDiv w:val="1"/>
      <w:marLeft w:val="0"/>
      <w:marRight w:val="0"/>
      <w:marTop w:val="0"/>
      <w:marBottom w:val="0"/>
      <w:divBdr>
        <w:top w:val="none" w:sz="0" w:space="0" w:color="auto"/>
        <w:left w:val="none" w:sz="0" w:space="0" w:color="auto"/>
        <w:bottom w:val="none" w:sz="0" w:space="0" w:color="auto"/>
        <w:right w:val="none" w:sz="0" w:space="0" w:color="auto"/>
      </w:divBdr>
    </w:div>
    <w:div w:id="169029936">
      <w:bodyDiv w:val="1"/>
      <w:marLeft w:val="0"/>
      <w:marRight w:val="0"/>
      <w:marTop w:val="0"/>
      <w:marBottom w:val="0"/>
      <w:divBdr>
        <w:top w:val="none" w:sz="0" w:space="0" w:color="auto"/>
        <w:left w:val="none" w:sz="0" w:space="0" w:color="auto"/>
        <w:bottom w:val="none" w:sz="0" w:space="0" w:color="auto"/>
        <w:right w:val="none" w:sz="0" w:space="0" w:color="auto"/>
      </w:divBdr>
    </w:div>
    <w:div w:id="184173708">
      <w:bodyDiv w:val="1"/>
      <w:marLeft w:val="0"/>
      <w:marRight w:val="0"/>
      <w:marTop w:val="0"/>
      <w:marBottom w:val="0"/>
      <w:divBdr>
        <w:top w:val="none" w:sz="0" w:space="0" w:color="auto"/>
        <w:left w:val="none" w:sz="0" w:space="0" w:color="auto"/>
        <w:bottom w:val="none" w:sz="0" w:space="0" w:color="auto"/>
        <w:right w:val="none" w:sz="0" w:space="0" w:color="auto"/>
      </w:divBdr>
    </w:div>
    <w:div w:id="199513784">
      <w:bodyDiv w:val="1"/>
      <w:marLeft w:val="0"/>
      <w:marRight w:val="0"/>
      <w:marTop w:val="0"/>
      <w:marBottom w:val="0"/>
      <w:divBdr>
        <w:top w:val="none" w:sz="0" w:space="0" w:color="auto"/>
        <w:left w:val="none" w:sz="0" w:space="0" w:color="auto"/>
        <w:bottom w:val="none" w:sz="0" w:space="0" w:color="auto"/>
        <w:right w:val="none" w:sz="0" w:space="0" w:color="auto"/>
      </w:divBdr>
    </w:div>
    <w:div w:id="214125243">
      <w:bodyDiv w:val="1"/>
      <w:marLeft w:val="0"/>
      <w:marRight w:val="0"/>
      <w:marTop w:val="0"/>
      <w:marBottom w:val="0"/>
      <w:divBdr>
        <w:top w:val="none" w:sz="0" w:space="0" w:color="auto"/>
        <w:left w:val="none" w:sz="0" w:space="0" w:color="auto"/>
        <w:bottom w:val="none" w:sz="0" w:space="0" w:color="auto"/>
        <w:right w:val="none" w:sz="0" w:space="0" w:color="auto"/>
      </w:divBdr>
    </w:div>
    <w:div w:id="216282942">
      <w:bodyDiv w:val="1"/>
      <w:marLeft w:val="0"/>
      <w:marRight w:val="0"/>
      <w:marTop w:val="0"/>
      <w:marBottom w:val="0"/>
      <w:divBdr>
        <w:top w:val="none" w:sz="0" w:space="0" w:color="auto"/>
        <w:left w:val="none" w:sz="0" w:space="0" w:color="auto"/>
        <w:bottom w:val="none" w:sz="0" w:space="0" w:color="auto"/>
        <w:right w:val="none" w:sz="0" w:space="0" w:color="auto"/>
      </w:divBdr>
    </w:div>
    <w:div w:id="225801499">
      <w:bodyDiv w:val="1"/>
      <w:marLeft w:val="0"/>
      <w:marRight w:val="0"/>
      <w:marTop w:val="0"/>
      <w:marBottom w:val="0"/>
      <w:divBdr>
        <w:top w:val="none" w:sz="0" w:space="0" w:color="auto"/>
        <w:left w:val="none" w:sz="0" w:space="0" w:color="auto"/>
        <w:bottom w:val="none" w:sz="0" w:space="0" w:color="auto"/>
        <w:right w:val="none" w:sz="0" w:space="0" w:color="auto"/>
      </w:divBdr>
    </w:div>
    <w:div w:id="248851296">
      <w:bodyDiv w:val="1"/>
      <w:marLeft w:val="0"/>
      <w:marRight w:val="0"/>
      <w:marTop w:val="0"/>
      <w:marBottom w:val="0"/>
      <w:divBdr>
        <w:top w:val="none" w:sz="0" w:space="0" w:color="auto"/>
        <w:left w:val="none" w:sz="0" w:space="0" w:color="auto"/>
        <w:bottom w:val="none" w:sz="0" w:space="0" w:color="auto"/>
        <w:right w:val="none" w:sz="0" w:space="0" w:color="auto"/>
      </w:divBdr>
    </w:div>
    <w:div w:id="252128271">
      <w:bodyDiv w:val="1"/>
      <w:marLeft w:val="0"/>
      <w:marRight w:val="0"/>
      <w:marTop w:val="0"/>
      <w:marBottom w:val="0"/>
      <w:divBdr>
        <w:top w:val="none" w:sz="0" w:space="0" w:color="auto"/>
        <w:left w:val="none" w:sz="0" w:space="0" w:color="auto"/>
        <w:bottom w:val="none" w:sz="0" w:space="0" w:color="auto"/>
        <w:right w:val="none" w:sz="0" w:space="0" w:color="auto"/>
      </w:divBdr>
    </w:div>
    <w:div w:id="276254010">
      <w:bodyDiv w:val="1"/>
      <w:marLeft w:val="0"/>
      <w:marRight w:val="0"/>
      <w:marTop w:val="0"/>
      <w:marBottom w:val="0"/>
      <w:divBdr>
        <w:top w:val="none" w:sz="0" w:space="0" w:color="auto"/>
        <w:left w:val="none" w:sz="0" w:space="0" w:color="auto"/>
        <w:bottom w:val="none" w:sz="0" w:space="0" w:color="auto"/>
        <w:right w:val="none" w:sz="0" w:space="0" w:color="auto"/>
      </w:divBdr>
    </w:div>
    <w:div w:id="290522982">
      <w:bodyDiv w:val="1"/>
      <w:marLeft w:val="0"/>
      <w:marRight w:val="0"/>
      <w:marTop w:val="0"/>
      <w:marBottom w:val="0"/>
      <w:divBdr>
        <w:top w:val="none" w:sz="0" w:space="0" w:color="auto"/>
        <w:left w:val="none" w:sz="0" w:space="0" w:color="auto"/>
        <w:bottom w:val="none" w:sz="0" w:space="0" w:color="auto"/>
        <w:right w:val="none" w:sz="0" w:space="0" w:color="auto"/>
      </w:divBdr>
    </w:div>
    <w:div w:id="291332719">
      <w:bodyDiv w:val="1"/>
      <w:marLeft w:val="0"/>
      <w:marRight w:val="0"/>
      <w:marTop w:val="0"/>
      <w:marBottom w:val="0"/>
      <w:divBdr>
        <w:top w:val="none" w:sz="0" w:space="0" w:color="auto"/>
        <w:left w:val="none" w:sz="0" w:space="0" w:color="auto"/>
        <w:bottom w:val="none" w:sz="0" w:space="0" w:color="auto"/>
        <w:right w:val="none" w:sz="0" w:space="0" w:color="auto"/>
      </w:divBdr>
    </w:div>
    <w:div w:id="293682106">
      <w:bodyDiv w:val="1"/>
      <w:marLeft w:val="0"/>
      <w:marRight w:val="0"/>
      <w:marTop w:val="0"/>
      <w:marBottom w:val="0"/>
      <w:divBdr>
        <w:top w:val="none" w:sz="0" w:space="0" w:color="auto"/>
        <w:left w:val="none" w:sz="0" w:space="0" w:color="auto"/>
        <w:bottom w:val="none" w:sz="0" w:space="0" w:color="auto"/>
        <w:right w:val="none" w:sz="0" w:space="0" w:color="auto"/>
      </w:divBdr>
    </w:div>
    <w:div w:id="296960379">
      <w:bodyDiv w:val="1"/>
      <w:marLeft w:val="0"/>
      <w:marRight w:val="0"/>
      <w:marTop w:val="0"/>
      <w:marBottom w:val="0"/>
      <w:divBdr>
        <w:top w:val="none" w:sz="0" w:space="0" w:color="auto"/>
        <w:left w:val="none" w:sz="0" w:space="0" w:color="auto"/>
        <w:bottom w:val="none" w:sz="0" w:space="0" w:color="auto"/>
        <w:right w:val="none" w:sz="0" w:space="0" w:color="auto"/>
      </w:divBdr>
    </w:div>
    <w:div w:id="336540980">
      <w:bodyDiv w:val="1"/>
      <w:marLeft w:val="0"/>
      <w:marRight w:val="0"/>
      <w:marTop w:val="0"/>
      <w:marBottom w:val="0"/>
      <w:divBdr>
        <w:top w:val="none" w:sz="0" w:space="0" w:color="auto"/>
        <w:left w:val="none" w:sz="0" w:space="0" w:color="auto"/>
        <w:bottom w:val="none" w:sz="0" w:space="0" w:color="auto"/>
        <w:right w:val="none" w:sz="0" w:space="0" w:color="auto"/>
      </w:divBdr>
    </w:div>
    <w:div w:id="336690649">
      <w:bodyDiv w:val="1"/>
      <w:marLeft w:val="0"/>
      <w:marRight w:val="0"/>
      <w:marTop w:val="0"/>
      <w:marBottom w:val="0"/>
      <w:divBdr>
        <w:top w:val="none" w:sz="0" w:space="0" w:color="auto"/>
        <w:left w:val="none" w:sz="0" w:space="0" w:color="auto"/>
        <w:bottom w:val="none" w:sz="0" w:space="0" w:color="auto"/>
        <w:right w:val="none" w:sz="0" w:space="0" w:color="auto"/>
      </w:divBdr>
    </w:div>
    <w:div w:id="339166757">
      <w:bodyDiv w:val="1"/>
      <w:marLeft w:val="0"/>
      <w:marRight w:val="0"/>
      <w:marTop w:val="0"/>
      <w:marBottom w:val="0"/>
      <w:divBdr>
        <w:top w:val="none" w:sz="0" w:space="0" w:color="auto"/>
        <w:left w:val="none" w:sz="0" w:space="0" w:color="auto"/>
        <w:bottom w:val="none" w:sz="0" w:space="0" w:color="auto"/>
        <w:right w:val="none" w:sz="0" w:space="0" w:color="auto"/>
      </w:divBdr>
    </w:div>
    <w:div w:id="344282715">
      <w:bodyDiv w:val="1"/>
      <w:marLeft w:val="0"/>
      <w:marRight w:val="0"/>
      <w:marTop w:val="0"/>
      <w:marBottom w:val="0"/>
      <w:divBdr>
        <w:top w:val="none" w:sz="0" w:space="0" w:color="auto"/>
        <w:left w:val="none" w:sz="0" w:space="0" w:color="auto"/>
        <w:bottom w:val="none" w:sz="0" w:space="0" w:color="auto"/>
        <w:right w:val="none" w:sz="0" w:space="0" w:color="auto"/>
      </w:divBdr>
    </w:div>
    <w:div w:id="349840773">
      <w:bodyDiv w:val="1"/>
      <w:marLeft w:val="0"/>
      <w:marRight w:val="0"/>
      <w:marTop w:val="0"/>
      <w:marBottom w:val="0"/>
      <w:divBdr>
        <w:top w:val="none" w:sz="0" w:space="0" w:color="auto"/>
        <w:left w:val="none" w:sz="0" w:space="0" w:color="auto"/>
        <w:bottom w:val="none" w:sz="0" w:space="0" w:color="auto"/>
        <w:right w:val="none" w:sz="0" w:space="0" w:color="auto"/>
      </w:divBdr>
    </w:div>
    <w:div w:id="375593616">
      <w:bodyDiv w:val="1"/>
      <w:marLeft w:val="0"/>
      <w:marRight w:val="0"/>
      <w:marTop w:val="0"/>
      <w:marBottom w:val="0"/>
      <w:divBdr>
        <w:top w:val="none" w:sz="0" w:space="0" w:color="auto"/>
        <w:left w:val="none" w:sz="0" w:space="0" w:color="auto"/>
        <w:bottom w:val="none" w:sz="0" w:space="0" w:color="auto"/>
        <w:right w:val="none" w:sz="0" w:space="0" w:color="auto"/>
      </w:divBdr>
    </w:div>
    <w:div w:id="392656734">
      <w:bodyDiv w:val="1"/>
      <w:marLeft w:val="0"/>
      <w:marRight w:val="0"/>
      <w:marTop w:val="0"/>
      <w:marBottom w:val="0"/>
      <w:divBdr>
        <w:top w:val="none" w:sz="0" w:space="0" w:color="auto"/>
        <w:left w:val="none" w:sz="0" w:space="0" w:color="auto"/>
        <w:bottom w:val="none" w:sz="0" w:space="0" w:color="auto"/>
        <w:right w:val="none" w:sz="0" w:space="0" w:color="auto"/>
      </w:divBdr>
    </w:div>
    <w:div w:id="394741481">
      <w:bodyDiv w:val="1"/>
      <w:marLeft w:val="0"/>
      <w:marRight w:val="0"/>
      <w:marTop w:val="0"/>
      <w:marBottom w:val="0"/>
      <w:divBdr>
        <w:top w:val="none" w:sz="0" w:space="0" w:color="auto"/>
        <w:left w:val="none" w:sz="0" w:space="0" w:color="auto"/>
        <w:bottom w:val="none" w:sz="0" w:space="0" w:color="auto"/>
        <w:right w:val="none" w:sz="0" w:space="0" w:color="auto"/>
      </w:divBdr>
    </w:div>
    <w:div w:id="397478649">
      <w:bodyDiv w:val="1"/>
      <w:marLeft w:val="0"/>
      <w:marRight w:val="0"/>
      <w:marTop w:val="0"/>
      <w:marBottom w:val="0"/>
      <w:divBdr>
        <w:top w:val="none" w:sz="0" w:space="0" w:color="auto"/>
        <w:left w:val="none" w:sz="0" w:space="0" w:color="auto"/>
        <w:bottom w:val="none" w:sz="0" w:space="0" w:color="auto"/>
        <w:right w:val="none" w:sz="0" w:space="0" w:color="auto"/>
      </w:divBdr>
    </w:div>
    <w:div w:id="407656608">
      <w:bodyDiv w:val="1"/>
      <w:marLeft w:val="0"/>
      <w:marRight w:val="0"/>
      <w:marTop w:val="0"/>
      <w:marBottom w:val="0"/>
      <w:divBdr>
        <w:top w:val="none" w:sz="0" w:space="0" w:color="auto"/>
        <w:left w:val="none" w:sz="0" w:space="0" w:color="auto"/>
        <w:bottom w:val="none" w:sz="0" w:space="0" w:color="auto"/>
        <w:right w:val="none" w:sz="0" w:space="0" w:color="auto"/>
      </w:divBdr>
    </w:div>
    <w:div w:id="411705671">
      <w:bodyDiv w:val="1"/>
      <w:marLeft w:val="0"/>
      <w:marRight w:val="0"/>
      <w:marTop w:val="0"/>
      <w:marBottom w:val="0"/>
      <w:divBdr>
        <w:top w:val="none" w:sz="0" w:space="0" w:color="auto"/>
        <w:left w:val="none" w:sz="0" w:space="0" w:color="auto"/>
        <w:bottom w:val="none" w:sz="0" w:space="0" w:color="auto"/>
        <w:right w:val="none" w:sz="0" w:space="0" w:color="auto"/>
      </w:divBdr>
    </w:div>
    <w:div w:id="414128314">
      <w:bodyDiv w:val="1"/>
      <w:marLeft w:val="0"/>
      <w:marRight w:val="0"/>
      <w:marTop w:val="0"/>
      <w:marBottom w:val="0"/>
      <w:divBdr>
        <w:top w:val="none" w:sz="0" w:space="0" w:color="auto"/>
        <w:left w:val="none" w:sz="0" w:space="0" w:color="auto"/>
        <w:bottom w:val="none" w:sz="0" w:space="0" w:color="auto"/>
        <w:right w:val="none" w:sz="0" w:space="0" w:color="auto"/>
      </w:divBdr>
    </w:div>
    <w:div w:id="426510970">
      <w:bodyDiv w:val="1"/>
      <w:marLeft w:val="0"/>
      <w:marRight w:val="0"/>
      <w:marTop w:val="0"/>
      <w:marBottom w:val="0"/>
      <w:divBdr>
        <w:top w:val="none" w:sz="0" w:space="0" w:color="auto"/>
        <w:left w:val="none" w:sz="0" w:space="0" w:color="auto"/>
        <w:bottom w:val="none" w:sz="0" w:space="0" w:color="auto"/>
        <w:right w:val="none" w:sz="0" w:space="0" w:color="auto"/>
      </w:divBdr>
    </w:div>
    <w:div w:id="438450378">
      <w:bodyDiv w:val="1"/>
      <w:marLeft w:val="0"/>
      <w:marRight w:val="0"/>
      <w:marTop w:val="0"/>
      <w:marBottom w:val="0"/>
      <w:divBdr>
        <w:top w:val="none" w:sz="0" w:space="0" w:color="auto"/>
        <w:left w:val="none" w:sz="0" w:space="0" w:color="auto"/>
        <w:bottom w:val="none" w:sz="0" w:space="0" w:color="auto"/>
        <w:right w:val="none" w:sz="0" w:space="0" w:color="auto"/>
      </w:divBdr>
    </w:div>
    <w:div w:id="448279818">
      <w:bodyDiv w:val="1"/>
      <w:marLeft w:val="0"/>
      <w:marRight w:val="0"/>
      <w:marTop w:val="0"/>
      <w:marBottom w:val="0"/>
      <w:divBdr>
        <w:top w:val="none" w:sz="0" w:space="0" w:color="auto"/>
        <w:left w:val="none" w:sz="0" w:space="0" w:color="auto"/>
        <w:bottom w:val="none" w:sz="0" w:space="0" w:color="auto"/>
        <w:right w:val="none" w:sz="0" w:space="0" w:color="auto"/>
      </w:divBdr>
    </w:div>
    <w:div w:id="450318493">
      <w:bodyDiv w:val="1"/>
      <w:marLeft w:val="0"/>
      <w:marRight w:val="0"/>
      <w:marTop w:val="0"/>
      <w:marBottom w:val="0"/>
      <w:divBdr>
        <w:top w:val="none" w:sz="0" w:space="0" w:color="auto"/>
        <w:left w:val="none" w:sz="0" w:space="0" w:color="auto"/>
        <w:bottom w:val="none" w:sz="0" w:space="0" w:color="auto"/>
        <w:right w:val="none" w:sz="0" w:space="0" w:color="auto"/>
      </w:divBdr>
    </w:div>
    <w:div w:id="453714424">
      <w:bodyDiv w:val="1"/>
      <w:marLeft w:val="0"/>
      <w:marRight w:val="0"/>
      <w:marTop w:val="0"/>
      <w:marBottom w:val="0"/>
      <w:divBdr>
        <w:top w:val="none" w:sz="0" w:space="0" w:color="auto"/>
        <w:left w:val="none" w:sz="0" w:space="0" w:color="auto"/>
        <w:bottom w:val="none" w:sz="0" w:space="0" w:color="auto"/>
        <w:right w:val="none" w:sz="0" w:space="0" w:color="auto"/>
      </w:divBdr>
    </w:div>
    <w:div w:id="463351513">
      <w:bodyDiv w:val="1"/>
      <w:marLeft w:val="0"/>
      <w:marRight w:val="0"/>
      <w:marTop w:val="0"/>
      <w:marBottom w:val="0"/>
      <w:divBdr>
        <w:top w:val="none" w:sz="0" w:space="0" w:color="auto"/>
        <w:left w:val="none" w:sz="0" w:space="0" w:color="auto"/>
        <w:bottom w:val="none" w:sz="0" w:space="0" w:color="auto"/>
        <w:right w:val="none" w:sz="0" w:space="0" w:color="auto"/>
      </w:divBdr>
    </w:div>
    <w:div w:id="465515271">
      <w:bodyDiv w:val="1"/>
      <w:marLeft w:val="0"/>
      <w:marRight w:val="0"/>
      <w:marTop w:val="0"/>
      <w:marBottom w:val="0"/>
      <w:divBdr>
        <w:top w:val="none" w:sz="0" w:space="0" w:color="auto"/>
        <w:left w:val="none" w:sz="0" w:space="0" w:color="auto"/>
        <w:bottom w:val="none" w:sz="0" w:space="0" w:color="auto"/>
        <w:right w:val="none" w:sz="0" w:space="0" w:color="auto"/>
      </w:divBdr>
    </w:div>
    <w:div w:id="471560331">
      <w:bodyDiv w:val="1"/>
      <w:marLeft w:val="0"/>
      <w:marRight w:val="0"/>
      <w:marTop w:val="0"/>
      <w:marBottom w:val="0"/>
      <w:divBdr>
        <w:top w:val="none" w:sz="0" w:space="0" w:color="auto"/>
        <w:left w:val="none" w:sz="0" w:space="0" w:color="auto"/>
        <w:bottom w:val="none" w:sz="0" w:space="0" w:color="auto"/>
        <w:right w:val="none" w:sz="0" w:space="0" w:color="auto"/>
      </w:divBdr>
    </w:div>
    <w:div w:id="473528198">
      <w:bodyDiv w:val="1"/>
      <w:marLeft w:val="0"/>
      <w:marRight w:val="0"/>
      <w:marTop w:val="0"/>
      <w:marBottom w:val="0"/>
      <w:divBdr>
        <w:top w:val="none" w:sz="0" w:space="0" w:color="auto"/>
        <w:left w:val="none" w:sz="0" w:space="0" w:color="auto"/>
        <w:bottom w:val="none" w:sz="0" w:space="0" w:color="auto"/>
        <w:right w:val="none" w:sz="0" w:space="0" w:color="auto"/>
      </w:divBdr>
    </w:div>
    <w:div w:id="487940069">
      <w:bodyDiv w:val="1"/>
      <w:marLeft w:val="0"/>
      <w:marRight w:val="0"/>
      <w:marTop w:val="0"/>
      <w:marBottom w:val="0"/>
      <w:divBdr>
        <w:top w:val="none" w:sz="0" w:space="0" w:color="auto"/>
        <w:left w:val="none" w:sz="0" w:space="0" w:color="auto"/>
        <w:bottom w:val="none" w:sz="0" w:space="0" w:color="auto"/>
        <w:right w:val="none" w:sz="0" w:space="0" w:color="auto"/>
      </w:divBdr>
    </w:div>
    <w:div w:id="492719449">
      <w:bodyDiv w:val="1"/>
      <w:marLeft w:val="0"/>
      <w:marRight w:val="0"/>
      <w:marTop w:val="0"/>
      <w:marBottom w:val="0"/>
      <w:divBdr>
        <w:top w:val="none" w:sz="0" w:space="0" w:color="auto"/>
        <w:left w:val="none" w:sz="0" w:space="0" w:color="auto"/>
        <w:bottom w:val="none" w:sz="0" w:space="0" w:color="auto"/>
        <w:right w:val="none" w:sz="0" w:space="0" w:color="auto"/>
      </w:divBdr>
    </w:div>
    <w:div w:id="510726804">
      <w:bodyDiv w:val="1"/>
      <w:marLeft w:val="0"/>
      <w:marRight w:val="0"/>
      <w:marTop w:val="0"/>
      <w:marBottom w:val="0"/>
      <w:divBdr>
        <w:top w:val="none" w:sz="0" w:space="0" w:color="auto"/>
        <w:left w:val="none" w:sz="0" w:space="0" w:color="auto"/>
        <w:bottom w:val="none" w:sz="0" w:space="0" w:color="auto"/>
        <w:right w:val="none" w:sz="0" w:space="0" w:color="auto"/>
      </w:divBdr>
    </w:div>
    <w:div w:id="520169872">
      <w:bodyDiv w:val="1"/>
      <w:marLeft w:val="0"/>
      <w:marRight w:val="0"/>
      <w:marTop w:val="0"/>
      <w:marBottom w:val="0"/>
      <w:divBdr>
        <w:top w:val="none" w:sz="0" w:space="0" w:color="auto"/>
        <w:left w:val="none" w:sz="0" w:space="0" w:color="auto"/>
        <w:bottom w:val="none" w:sz="0" w:space="0" w:color="auto"/>
        <w:right w:val="none" w:sz="0" w:space="0" w:color="auto"/>
      </w:divBdr>
    </w:div>
    <w:div w:id="523521669">
      <w:bodyDiv w:val="1"/>
      <w:marLeft w:val="0"/>
      <w:marRight w:val="0"/>
      <w:marTop w:val="0"/>
      <w:marBottom w:val="0"/>
      <w:divBdr>
        <w:top w:val="none" w:sz="0" w:space="0" w:color="auto"/>
        <w:left w:val="none" w:sz="0" w:space="0" w:color="auto"/>
        <w:bottom w:val="none" w:sz="0" w:space="0" w:color="auto"/>
        <w:right w:val="none" w:sz="0" w:space="0" w:color="auto"/>
      </w:divBdr>
    </w:div>
    <w:div w:id="534660037">
      <w:bodyDiv w:val="1"/>
      <w:marLeft w:val="0"/>
      <w:marRight w:val="0"/>
      <w:marTop w:val="0"/>
      <w:marBottom w:val="0"/>
      <w:divBdr>
        <w:top w:val="none" w:sz="0" w:space="0" w:color="auto"/>
        <w:left w:val="none" w:sz="0" w:space="0" w:color="auto"/>
        <w:bottom w:val="none" w:sz="0" w:space="0" w:color="auto"/>
        <w:right w:val="none" w:sz="0" w:space="0" w:color="auto"/>
      </w:divBdr>
    </w:div>
    <w:div w:id="542987298">
      <w:bodyDiv w:val="1"/>
      <w:marLeft w:val="0"/>
      <w:marRight w:val="0"/>
      <w:marTop w:val="0"/>
      <w:marBottom w:val="0"/>
      <w:divBdr>
        <w:top w:val="none" w:sz="0" w:space="0" w:color="auto"/>
        <w:left w:val="none" w:sz="0" w:space="0" w:color="auto"/>
        <w:bottom w:val="none" w:sz="0" w:space="0" w:color="auto"/>
        <w:right w:val="none" w:sz="0" w:space="0" w:color="auto"/>
      </w:divBdr>
    </w:div>
    <w:div w:id="547107060">
      <w:bodyDiv w:val="1"/>
      <w:marLeft w:val="0"/>
      <w:marRight w:val="0"/>
      <w:marTop w:val="0"/>
      <w:marBottom w:val="0"/>
      <w:divBdr>
        <w:top w:val="none" w:sz="0" w:space="0" w:color="auto"/>
        <w:left w:val="none" w:sz="0" w:space="0" w:color="auto"/>
        <w:bottom w:val="none" w:sz="0" w:space="0" w:color="auto"/>
        <w:right w:val="none" w:sz="0" w:space="0" w:color="auto"/>
      </w:divBdr>
    </w:div>
    <w:div w:id="557591920">
      <w:bodyDiv w:val="1"/>
      <w:marLeft w:val="0"/>
      <w:marRight w:val="0"/>
      <w:marTop w:val="0"/>
      <w:marBottom w:val="0"/>
      <w:divBdr>
        <w:top w:val="none" w:sz="0" w:space="0" w:color="auto"/>
        <w:left w:val="none" w:sz="0" w:space="0" w:color="auto"/>
        <w:bottom w:val="none" w:sz="0" w:space="0" w:color="auto"/>
        <w:right w:val="none" w:sz="0" w:space="0" w:color="auto"/>
      </w:divBdr>
    </w:div>
    <w:div w:id="558398625">
      <w:bodyDiv w:val="1"/>
      <w:marLeft w:val="0"/>
      <w:marRight w:val="0"/>
      <w:marTop w:val="0"/>
      <w:marBottom w:val="0"/>
      <w:divBdr>
        <w:top w:val="none" w:sz="0" w:space="0" w:color="auto"/>
        <w:left w:val="none" w:sz="0" w:space="0" w:color="auto"/>
        <w:bottom w:val="none" w:sz="0" w:space="0" w:color="auto"/>
        <w:right w:val="none" w:sz="0" w:space="0" w:color="auto"/>
      </w:divBdr>
    </w:div>
    <w:div w:id="559173569">
      <w:bodyDiv w:val="1"/>
      <w:marLeft w:val="0"/>
      <w:marRight w:val="0"/>
      <w:marTop w:val="0"/>
      <w:marBottom w:val="0"/>
      <w:divBdr>
        <w:top w:val="none" w:sz="0" w:space="0" w:color="auto"/>
        <w:left w:val="none" w:sz="0" w:space="0" w:color="auto"/>
        <w:bottom w:val="none" w:sz="0" w:space="0" w:color="auto"/>
        <w:right w:val="none" w:sz="0" w:space="0" w:color="auto"/>
      </w:divBdr>
    </w:div>
    <w:div w:id="569734468">
      <w:bodyDiv w:val="1"/>
      <w:marLeft w:val="0"/>
      <w:marRight w:val="0"/>
      <w:marTop w:val="0"/>
      <w:marBottom w:val="0"/>
      <w:divBdr>
        <w:top w:val="none" w:sz="0" w:space="0" w:color="auto"/>
        <w:left w:val="none" w:sz="0" w:space="0" w:color="auto"/>
        <w:bottom w:val="none" w:sz="0" w:space="0" w:color="auto"/>
        <w:right w:val="none" w:sz="0" w:space="0" w:color="auto"/>
      </w:divBdr>
    </w:div>
    <w:div w:id="573395195">
      <w:bodyDiv w:val="1"/>
      <w:marLeft w:val="0"/>
      <w:marRight w:val="0"/>
      <w:marTop w:val="0"/>
      <w:marBottom w:val="0"/>
      <w:divBdr>
        <w:top w:val="none" w:sz="0" w:space="0" w:color="auto"/>
        <w:left w:val="none" w:sz="0" w:space="0" w:color="auto"/>
        <w:bottom w:val="none" w:sz="0" w:space="0" w:color="auto"/>
        <w:right w:val="none" w:sz="0" w:space="0" w:color="auto"/>
      </w:divBdr>
    </w:div>
    <w:div w:id="587811625">
      <w:bodyDiv w:val="1"/>
      <w:marLeft w:val="0"/>
      <w:marRight w:val="0"/>
      <w:marTop w:val="0"/>
      <w:marBottom w:val="0"/>
      <w:divBdr>
        <w:top w:val="none" w:sz="0" w:space="0" w:color="auto"/>
        <w:left w:val="none" w:sz="0" w:space="0" w:color="auto"/>
        <w:bottom w:val="none" w:sz="0" w:space="0" w:color="auto"/>
        <w:right w:val="none" w:sz="0" w:space="0" w:color="auto"/>
      </w:divBdr>
    </w:div>
    <w:div w:id="599727702">
      <w:bodyDiv w:val="1"/>
      <w:marLeft w:val="0"/>
      <w:marRight w:val="0"/>
      <w:marTop w:val="0"/>
      <w:marBottom w:val="0"/>
      <w:divBdr>
        <w:top w:val="none" w:sz="0" w:space="0" w:color="auto"/>
        <w:left w:val="none" w:sz="0" w:space="0" w:color="auto"/>
        <w:bottom w:val="none" w:sz="0" w:space="0" w:color="auto"/>
        <w:right w:val="none" w:sz="0" w:space="0" w:color="auto"/>
      </w:divBdr>
    </w:div>
    <w:div w:id="603152197">
      <w:bodyDiv w:val="1"/>
      <w:marLeft w:val="0"/>
      <w:marRight w:val="0"/>
      <w:marTop w:val="0"/>
      <w:marBottom w:val="0"/>
      <w:divBdr>
        <w:top w:val="none" w:sz="0" w:space="0" w:color="auto"/>
        <w:left w:val="none" w:sz="0" w:space="0" w:color="auto"/>
        <w:bottom w:val="none" w:sz="0" w:space="0" w:color="auto"/>
        <w:right w:val="none" w:sz="0" w:space="0" w:color="auto"/>
      </w:divBdr>
    </w:div>
    <w:div w:id="605311323">
      <w:bodyDiv w:val="1"/>
      <w:marLeft w:val="0"/>
      <w:marRight w:val="0"/>
      <w:marTop w:val="0"/>
      <w:marBottom w:val="0"/>
      <w:divBdr>
        <w:top w:val="none" w:sz="0" w:space="0" w:color="auto"/>
        <w:left w:val="none" w:sz="0" w:space="0" w:color="auto"/>
        <w:bottom w:val="none" w:sz="0" w:space="0" w:color="auto"/>
        <w:right w:val="none" w:sz="0" w:space="0" w:color="auto"/>
      </w:divBdr>
    </w:div>
    <w:div w:id="631910285">
      <w:bodyDiv w:val="1"/>
      <w:marLeft w:val="0"/>
      <w:marRight w:val="0"/>
      <w:marTop w:val="0"/>
      <w:marBottom w:val="0"/>
      <w:divBdr>
        <w:top w:val="none" w:sz="0" w:space="0" w:color="auto"/>
        <w:left w:val="none" w:sz="0" w:space="0" w:color="auto"/>
        <w:bottom w:val="none" w:sz="0" w:space="0" w:color="auto"/>
        <w:right w:val="none" w:sz="0" w:space="0" w:color="auto"/>
      </w:divBdr>
    </w:div>
    <w:div w:id="653722717">
      <w:bodyDiv w:val="1"/>
      <w:marLeft w:val="0"/>
      <w:marRight w:val="0"/>
      <w:marTop w:val="0"/>
      <w:marBottom w:val="0"/>
      <w:divBdr>
        <w:top w:val="none" w:sz="0" w:space="0" w:color="auto"/>
        <w:left w:val="none" w:sz="0" w:space="0" w:color="auto"/>
        <w:bottom w:val="none" w:sz="0" w:space="0" w:color="auto"/>
        <w:right w:val="none" w:sz="0" w:space="0" w:color="auto"/>
      </w:divBdr>
    </w:div>
    <w:div w:id="653994078">
      <w:bodyDiv w:val="1"/>
      <w:marLeft w:val="0"/>
      <w:marRight w:val="0"/>
      <w:marTop w:val="0"/>
      <w:marBottom w:val="0"/>
      <w:divBdr>
        <w:top w:val="none" w:sz="0" w:space="0" w:color="auto"/>
        <w:left w:val="none" w:sz="0" w:space="0" w:color="auto"/>
        <w:bottom w:val="none" w:sz="0" w:space="0" w:color="auto"/>
        <w:right w:val="none" w:sz="0" w:space="0" w:color="auto"/>
      </w:divBdr>
    </w:div>
    <w:div w:id="654646062">
      <w:bodyDiv w:val="1"/>
      <w:marLeft w:val="0"/>
      <w:marRight w:val="0"/>
      <w:marTop w:val="0"/>
      <w:marBottom w:val="0"/>
      <w:divBdr>
        <w:top w:val="none" w:sz="0" w:space="0" w:color="auto"/>
        <w:left w:val="none" w:sz="0" w:space="0" w:color="auto"/>
        <w:bottom w:val="none" w:sz="0" w:space="0" w:color="auto"/>
        <w:right w:val="none" w:sz="0" w:space="0" w:color="auto"/>
      </w:divBdr>
    </w:div>
    <w:div w:id="671106515">
      <w:bodyDiv w:val="1"/>
      <w:marLeft w:val="0"/>
      <w:marRight w:val="0"/>
      <w:marTop w:val="0"/>
      <w:marBottom w:val="0"/>
      <w:divBdr>
        <w:top w:val="none" w:sz="0" w:space="0" w:color="auto"/>
        <w:left w:val="none" w:sz="0" w:space="0" w:color="auto"/>
        <w:bottom w:val="none" w:sz="0" w:space="0" w:color="auto"/>
        <w:right w:val="none" w:sz="0" w:space="0" w:color="auto"/>
      </w:divBdr>
    </w:div>
    <w:div w:id="690835881">
      <w:bodyDiv w:val="1"/>
      <w:marLeft w:val="0"/>
      <w:marRight w:val="0"/>
      <w:marTop w:val="0"/>
      <w:marBottom w:val="0"/>
      <w:divBdr>
        <w:top w:val="none" w:sz="0" w:space="0" w:color="auto"/>
        <w:left w:val="none" w:sz="0" w:space="0" w:color="auto"/>
        <w:bottom w:val="none" w:sz="0" w:space="0" w:color="auto"/>
        <w:right w:val="none" w:sz="0" w:space="0" w:color="auto"/>
      </w:divBdr>
    </w:div>
    <w:div w:id="693188023">
      <w:bodyDiv w:val="1"/>
      <w:marLeft w:val="0"/>
      <w:marRight w:val="0"/>
      <w:marTop w:val="0"/>
      <w:marBottom w:val="0"/>
      <w:divBdr>
        <w:top w:val="none" w:sz="0" w:space="0" w:color="auto"/>
        <w:left w:val="none" w:sz="0" w:space="0" w:color="auto"/>
        <w:bottom w:val="none" w:sz="0" w:space="0" w:color="auto"/>
        <w:right w:val="none" w:sz="0" w:space="0" w:color="auto"/>
      </w:divBdr>
    </w:div>
    <w:div w:id="694817274">
      <w:bodyDiv w:val="1"/>
      <w:marLeft w:val="0"/>
      <w:marRight w:val="0"/>
      <w:marTop w:val="0"/>
      <w:marBottom w:val="0"/>
      <w:divBdr>
        <w:top w:val="none" w:sz="0" w:space="0" w:color="auto"/>
        <w:left w:val="none" w:sz="0" w:space="0" w:color="auto"/>
        <w:bottom w:val="none" w:sz="0" w:space="0" w:color="auto"/>
        <w:right w:val="none" w:sz="0" w:space="0" w:color="auto"/>
      </w:divBdr>
    </w:div>
    <w:div w:id="703481132">
      <w:bodyDiv w:val="1"/>
      <w:marLeft w:val="0"/>
      <w:marRight w:val="0"/>
      <w:marTop w:val="0"/>
      <w:marBottom w:val="0"/>
      <w:divBdr>
        <w:top w:val="none" w:sz="0" w:space="0" w:color="auto"/>
        <w:left w:val="none" w:sz="0" w:space="0" w:color="auto"/>
        <w:bottom w:val="none" w:sz="0" w:space="0" w:color="auto"/>
        <w:right w:val="none" w:sz="0" w:space="0" w:color="auto"/>
      </w:divBdr>
    </w:div>
    <w:div w:id="715660948">
      <w:bodyDiv w:val="1"/>
      <w:marLeft w:val="0"/>
      <w:marRight w:val="0"/>
      <w:marTop w:val="0"/>
      <w:marBottom w:val="0"/>
      <w:divBdr>
        <w:top w:val="none" w:sz="0" w:space="0" w:color="auto"/>
        <w:left w:val="none" w:sz="0" w:space="0" w:color="auto"/>
        <w:bottom w:val="none" w:sz="0" w:space="0" w:color="auto"/>
        <w:right w:val="none" w:sz="0" w:space="0" w:color="auto"/>
      </w:divBdr>
    </w:div>
    <w:div w:id="719093128">
      <w:bodyDiv w:val="1"/>
      <w:marLeft w:val="0"/>
      <w:marRight w:val="0"/>
      <w:marTop w:val="0"/>
      <w:marBottom w:val="0"/>
      <w:divBdr>
        <w:top w:val="none" w:sz="0" w:space="0" w:color="auto"/>
        <w:left w:val="none" w:sz="0" w:space="0" w:color="auto"/>
        <w:bottom w:val="none" w:sz="0" w:space="0" w:color="auto"/>
        <w:right w:val="none" w:sz="0" w:space="0" w:color="auto"/>
      </w:divBdr>
    </w:div>
    <w:div w:id="720250716">
      <w:bodyDiv w:val="1"/>
      <w:marLeft w:val="0"/>
      <w:marRight w:val="0"/>
      <w:marTop w:val="0"/>
      <w:marBottom w:val="0"/>
      <w:divBdr>
        <w:top w:val="none" w:sz="0" w:space="0" w:color="auto"/>
        <w:left w:val="none" w:sz="0" w:space="0" w:color="auto"/>
        <w:bottom w:val="none" w:sz="0" w:space="0" w:color="auto"/>
        <w:right w:val="none" w:sz="0" w:space="0" w:color="auto"/>
      </w:divBdr>
    </w:div>
    <w:div w:id="731654116">
      <w:bodyDiv w:val="1"/>
      <w:marLeft w:val="0"/>
      <w:marRight w:val="0"/>
      <w:marTop w:val="0"/>
      <w:marBottom w:val="0"/>
      <w:divBdr>
        <w:top w:val="none" w:sz="0" w:space="0" w:color="auto"/>
        <w:left w:val="none" w:sz="0" w:space="0" w:color="auto"/>
        <w:bottom w:val="none" w:sz="0" w:space="0" w:color="auto"/>
        <w:right w:val="none" w:sz="0" w:space="0" w:color="auto"/>
      </w:divBdr>
    </w:div>
    <w:div w:id="734821171">
      <w:bodyDiv w:val="1"/>
      <w:marLeft w:val="0"/>
      <w:marRight w:val="0"/>
      <w:marTop w:val="0"/>
      <w:marBottom w:val="0"/>
      <w:divBdr>
        <w:top w:val="none" w:sz="0" w:space="0" w:color="auto"/>
        <w:left w:val="none" w:sz="0" w:space="0" w:color="auto"/>
        <w:bottom w:val="none" w:sz="0" w:space="0" w:color="auto"/>
        <w:right w:val="none" w:sz="0" w:space="0" w:color="auto"/>
      </w:divBdr>
    </w:div>
    <w:div w:id="749157325">
      <w:bodyDiv w:val="1"/>
      <w:marLeft w:val="0"/>
      <w:marRight w:val="0"/>
      <w:marTop w:val="0"/>
      <w:marBottom w:val="0"/>
      <w:divBdr>
        <w:top w:val="none" w:sz="0" w:space="0" w:color="auto"/>
        <w:left w:val="none" w:sz="0" w:space="0" w:color="auto"/>
        <w:bottom w:val="none" w:sz="0" w:space="0" w:color="auto"/>
        <w:right w:val="none" w:sz="0" w:space="0" w:color="auto"/>
      </w:divBdr>
    </w:div>
    <w:div w:id="752119532">
      <w:bodyDiv w:val="1"/>
      <w:marLeft w:val="0"/>
      <w:marRight w:val="0"/>
      <w:marTop w:val="0"/>
      <w:marBottom w:val="0"/>
      <w:divBdr>
        <w:top w:val="none" w:sz="0" w:space="0" w:color="auto"/>
        <w:left w:val="none" w:sz="0" w:space="0" w:color="auto"/>
        <w:bottom w:val="none" w:sz="0" w:space="0" w:color="auto"/>
        <w:right w:val="none" w:sz="0" w:space="0" w:color="auto"/>
      </w:divBdr>
    </w:div>
    <w:div w:id="755057201">
      <w:bodyDiv w:val="1"/>
      <w:marLeft w:val="0"/>
      <w:marRight w:val="0"/>
      <w:marTop w:val="0"/>
      <w:marBottom w:val="0"/>
      <w:divBdr>
        <w:top w:val="none" w:sz="0" w:space="0" w:color="auto"/>
        <w:left w:val="none" w:sz="0" w:space="0" w:color="auto"/>
        <w:bottom w:val="none" w:sz="0" w:space="0" w:color="auto"/>
        <w:right w:val="none" w:sz="0" w:space="0" w:color="auto"/>
      </w:divBdr>
    </w:div>
    <w:div w:id="755321304">
      <w:bodyDiv w:val="1"/>
      <w:marLeft w:val="0"/>
      <w:marRight w:val="0"/>
      <w:marTop w:val="0"/>
      <w:marBottom w:val="0"/>
      <w:divBdr>
        <w:top w:val="none" w:sz="0" w:space="0" w:color="auto"/>
        <w:left w:val="none" w:sz="0" w:space="0" w:color="auto"/>
        <w:bottom w:val="none" w:sz="0" w:space="0" w:color="auto"/>
        <w:right w:val="none" w:sz="0" w:space="0" w:color="auto"/>
      </w:divBdr>
    </w:div>
    <w:div w:id="805511055">
      <w:bodyDiv w:val="1"/>
      <w:marLeft w:val="0"/>
      <w:marRight w:val="0"/>
      <w:marTop w:val="0"/>
      <w:marBottom w:val="0"/>
      <w:divBdr>
        <w:top w:val="none" w:sz="0" w:space="0" w:color="auto"/>
        <w:left w:val="none" w:sz="0" w:space="0" w:color="auto"/>
        <w:bottom w:val="none" w:sz="0" w:space="0" w:color="auto"/>
        <w:right w:val="none" w:sz="0" w:space="0" w:color="auto"/>
      </w:divBdr>
    </w:div>
    <w:div w:id="811021850">
      <w:bodyDiv w:val="1"/>
      <w:marLeft w:val="0"/>
      <w:marRight w:val="0"/>
      <w:marTop w:val="0"/>
      <w:marBottom w:val="0"/>
      <w:divBdr>
        <w:top w:val="none" w:sz="0" w:space="0" w:color="auto"/>
        <w:left w:val="none" w:sz="0" w:space="0" w:color="auto"/>
        <w:bottom w:val="none" w:sz="0" w:space="0" w:color="auto"/>
        <w:right w:val="none" w:sz="0" w:space="0" w:color="auto"/>
      </w:divBdr>
    </w:div>
    <w:div w:id="825786185">
      <w:bodyDiv w:val="1"/>
      <w:marLeft w:val="0"/>
      <w:marRight w:val="0"/>
      <w:marTop w:val="0"/>
      <w:marBottom w:val="0"/>
      <w:divBdr>
        <w:top w:val="none" w:sz="0" w:space="0" w:color="auto"/>
        <w:left w:val="none" w:sz="0" w:space="0" w:color="auto"/>
        <w:bottom w:val="none" w:sz="0" w:space="0" w:color="auto"/>
        <w:right w:val="none" w:sz="0" w:space="0" w:color="auto"/>
      </w:divBdr>
    </w:div>
    <w:div w:id="826357862">
      <w:bodyDiv w:val="1"/>
      <w:marLeft w:val="0"/>
      <w:marRight w:val="0"/>
      <w:marTop w:val="0"/>
      <w:marBottom w:val="0"/>
      <w:divBdr>
        <w:top w:val="none" w:sz="0" w:space="0" w:color="auto"/>
        <w:left w:val="none" w:sz="0" w:space="0" w:color="auto"/>
        <w:bottom w:val="none" w:sz="0" w:space="0" w:color="auto"/>
        <w:right w:val="none" w:sz="0" w:space="0" w:color="auto"/>
      </w:divBdr>
    </w:div>
    <w:div w:id="832138305">
      <w:bodyDiv w:val="1"/>
      <w:marLeft w:val="0"/>
      <w:marRight w:val="0"/>
      <w:marTop w:val="0"/>
      <w:marBottom w:val="0"/>
      <w:divBdr>
        <w:top w:val="none" w:sz="0" w:space="0" w:color="auto"/>
        <w:left w:val="none" w:sz="0" w:space="0" w:color="auto"/>
        <w:bottom w:val="none" w:sz="0" w:space="0" w:color="auto"/>
        <w:right w:val="none" w:sz="0" w:space="0" w:color="auto"/>
      </w:divBdr>
    </w:div>
    <w:div w:id="841352841">
      <w:bodyDiv w:val="1"/>
      <w:marLeft w:val="0"/>
      <w:marRight w:val="0"/>
      <w:marTop w:val="0"/>
      <w:marBottom w:val="0"/>
      <w:divBdr>
        <w:top w:val="none" w:sz="0" w:space="0" w:color="auto"/>
        <w:left w:val="none" w:sz="0" w:space="0" w:color="auto"/>
        <w:bottom w:val="none" w:sz="0" w:space="0" w:color="auto"/>
        <w:right w:val="none" w:sz="0" w:space="0" w:color="auto"/>
      </w:divBdr>
    </w:div>
    <w:div w:id="850533125">
      <w:bodyDiv w:val="1"/>
      <w:marLeft w:val="0"/>
      <w:marRight w:val="0"/>
      <w:marTop w:val="0"/>
      <w:marBottom w:val="0"/>
      <w:divBdr>
        <w:top w:val="none" w:sz="0" w:space="0" w:color="auto"/>
        <w:left w:val="none" w:sz="0" w:space="0" w:color="auto"/>
        <w:bottom w:val="none" w:sz="0" w:space="0" w:color="auto"/>
        <w:right w:val="none" w:sz="0" w:space="0" w:color="auto"/>
      </w:divBdr>
    </w:div>
    <w:div w:id="857039869">
      <w:bodyDiv w:val="1"/>
      <w:marLeft w:val="0"/>
      <w:marRight w:val="0"/>
      <w:marTop w:val="0"/>
      <w:marBottom w:val="0"/>
      <w:divBdr>
        <w:top w:val="none" w:sz="0" w:space="0" w:color="auto"/>
        <w:left w:val="none" w:sz="0" w:space="0" w:color="auto"/>
        <w:bottom w:val="none" w:sz="0" w:space="0" w:color="auto"/>
        <w:right w:val="none" w:sz="0" w:space="0" w:color="auto"/>
      </w:divBdr>
    </w:div>
    <w:div w:id="862596538">
      <w:bodyDiv w:val="1"/>
      <w:marLeft w:val="0"/>
      <w:marRight w:val="0"/>
      <w:marTop w:val="0"/>
      <w:marBottom w:val="0"/>
      <w:divBdr>
        <w:top w:val="none" w:sz="0" w:space="0" w:color="auto"/>
        <w:left w:val="none" w:sz="0" w:space="0" w:color="auto"/>
        <w:bottom w:val="none" w:sz="0" w:space="0" w:color="auto"/>
        <w:right w:val="none" w:sz="0" w:space="0" w:color="auto"/>
      </w:divBdr>
    </w:div>
    <w:div w:id="874342400">
      <w:bodyDiv w:val="1"/>
      <w:marLeft w:val="0"/>
      <w:marRight w:val="0"/>
      <w:marTop w:val="0"/>
      <w:marBottom w:val="0"/>
      <w:divBdr>
        <w:top w:val="none" w:sz="0" w:space="0" w:color="auto"/>
        <w:left w:val="none" w:sz="0" w:space="0" w:color="auto"/>
        <w:bottom w:val="none" w:sz="0" w:space="0" w:color="auto"/>
        <w:right w:val="none" w:sz="0" w:space="0" w:color="auto"/>
      </w:divBdr>
    </w:div>
    <w:div w:id="877353371">
      <w:bodyDiv w:val="1"/>
      <w:marLeft w:val="0"/>
      <w:marRight w:val="0"/>
      <w:marTop w:val="0"/>
      <w:marBottom w:val="0"/>
      <w:divBdr>
        <w:top w:val="none" w:sz="0" w:space="0" w:color="auto"/>
        <w:left w:val="none" w:sz="0" w:space="0" w:color="auto"/>
        <w:bottom w:val="none" w:sz="0" w:space="0" w:color="auto"/>
        <w:right w:val="none" w:sz="0" w:space="0" w:color="auto"/>
      </w:divBdr>
    </w:div>
    <w:div w:id="880819547">
      <w:bodyDiv w:val="1"/>
      <w:marLeft w:val="0"/>
      <w:marRight w:val="0"/>
      <w:marTop w:val="0"/>
      <w:marBottom w:val="0"/>
      <w:divBdr>
        <w:top w:val="none" w:sz="0" w:space="0" w:color="auto"/>
        <w:left w:val="none" w:sz="0" w:space="0" w:color="auto"/>
        <w:bottom w:val="none" w:sz="0" w:space="0" w:color="auto"/>
        <w:right w:val="none" w:sz="0" w:space="0" w:color="auto"/>
      </w:divBdr>
    </w:div>
    <w:div w:id="884216899">
      <w:bodyDiv w:val="1"/>
      <w:marLeft w:val="0"/>
      <w:marRight w:val="0"/>
      <w:marTop w:val="0"/>
      <w:marBottom w:val="0"/>
      <w:divBdr>
        <w:top w:val="none" w:sz="0" w:space="0" w:color="auto"/>
        <w:left w:val="none" w:sz="0" w:space="0" w:color="auto"/>
        <w:bottom w:val="none" w:sz="0" w:space="0" w:color="auto"/>
        <w:right w:val="none" w:sz="0" w:space="0" w:color="auto"/>
      </w:divBdr>
    </w:div>
    <w:div w:id="905995447">
      <w:bodyDiv w:val="1"/>
      <w:marLeft w:val="0"/>
      <w:marRight w:val="0"/>
      <w:marTop w:val="0"/>
      <w:marBottom w:val="0"/>
      <w:divBdr>
        <w:top w:val="none" w:sz="0" w:space="0" w:color="auto"/>
        <w:left w:val="none" w:sz="0" w:space="0" w:color="auto"/>
        <w:bottom w:val="none" w:sz="0" w:space="0" w:color="auto"/>
        <w:right w:val="none" w:sz="0" w:space="0" w:color="auto"/>
      </w:divBdr>
    </w:div>
    <w:div w:id="911617892">
      <w:bodyDiv w:val="1"/>
      <w:marLeft w:val="0"/>
      <w:marRight w:val="0"/>
      <w:marTop w:val="0"/>
      <w:marBottom w:val="0"/>
      <w:divBdr>
        <w:top w:val="none" w:sz="0" w:space="0" w:color="auto"/>
        <w:left w:val="none" w:sz="0" w:space="0" w:color="auto"/>
        <w:bottom w:val="none" w:sz="0" w:space="0" w:color="auto"/>
        <w:right w:val="none" w:sz="0" w:space="0" w:color="auto"/>
      </w:divBdr>
    </w:div>
    <w:div w:id="914238428">
      <w:bodyDiv w:val="1"/>
      <w:marLeft w:val="0"/>
      <w:marRight w:val="0"/>
      <w:marTop w:val="0"/>
      <w:marBottom w:val="0"/>
      <w:divBdr>
        <w:top w:val="none" w:sz="0" w:space="0" w:color="auto"/>
        <w:left w:val="none" w:sz="0" w:space="0" w:color="auto"/>
        <w:bottom w:val="none" w:sz="0" w:space="0" w:color="auto"/>
        <w:right w:val="none" w:sz="0" w:space="0" w:color="auto"/>
      </w:divBdr>
    </w:div>
    <w:div w:id="921185260">
      <w:bodyDiv w:val="1"/>
      <w:marLeft w:val="0"/>
      <w:marRight w:val="0"/>
      <w:marTop w:val="0"/>
      <w:marBottom w:val="0"/>
      <w:divBdr>
        <w:top w:val="none" w:sz="0" w:space="0" w:color="auto"/>
        <w:left w:val="none" w:sz="0" w:space="0" w:color="auto"/>
        <w:bottom w:val="none" w:sz="0" w:space="0" w:color="auto"/>
        <w:right w:val="none" w:sz="0" w:space="0" w:color="auto"/>
      </w:divBdr>
    </w:div>
    <w:div w:id="924415078">
      <w:bodyDiv w:val="1"/>
      <w:marLeft w:val="0"/>
      <w:marRight w:val="0"/>
      <w:marTop w:val="0"/>
      <w:marBottom w:val="0"/>
      <w:divBdr>
        <w:top w:val="none" w:sz="0" w:space="0" w:color="auto"/>
        <w:left w:val="none" w:sz="0" w:space="0" w:color="auto"/>
        <w:bottom w:val="none" w:sz="0" w:space="0" w:color="auto"/>
        <w:right w:val="none" w:sz="0" w:space="0" w:color="auto"/>
      </w:divBdr>
    </w:div>
    <w:div w:id="990256540">
      <w:bodyDiv w:val="1"/>
      <w:marLeft w:val="0"/>
      <w:marRight w:val="0"/>
      <w:marTop w:val="0"/>
      <w:marBottom w:val="0"/>
      <w:divBdr>
        <w:top w:val="none" w:sz="0" w:space="0" w:color="auto"/>
        <w:left w:val="none" w:sz="0" w:space="0" w:color="auto"/>
        <w:bottom w:val="none" w:sz="0" w:space="0" w:color="auto"/>
        <w:right w:val="none" w:sz="0" w:space="0" w:color="auto"/>
      </w:divBdr>
    </w:div>
    <w:div w:id="991374943">
      <w:bodyDiv w:val="1"/>
      <w:marLeft w:val="0"/>
      <w:marRight w:val="0"/>
      <w:marTop w:val="0"/>
      <w:marBottom w:val="0"/>
      <w:divBdr>
        <w:top w:val="none" w:sz="0" w:space="0" w:color="auto"/>
        <w:left w:val="none" w:sz="0" w:space="0" w:color="auto"/>
        <w:bottom w:val="none" w:sz="0" w:space="0" w:color="auto"/>
        <w:right w:val="none" w:sz="0" w:space="0" w:color="auto"/>
      </w:divBdr>
    </w:div>
    <w:div w:id="992221830">
      <w:bodyDiv w:val="1"/>
      <w:marLeft w:val="0"/>
      <w:marRight w:val="0"/>
      <w:marTop w:val="0"/>
      <w:marBottom w:val="0"/>
      <w:divBdr>
        <w:top w:val="none" w:sz="0" w:space="0" w:color="auto"/>
        <w:left w:val="none" w:sz="0" w:space="0" w:color="auto"/>
        <w:bottom w:val="none" w:sz="0" w:space="0" w:color="auto"/>
        <w:right w:val="none" w:sz="0" w:space="0" w:color="auto"/>
      </w:divBdr>
    </w:div>
    <w:div w:id="993067747">
      <w:bodyDiv w:val="1"/>
      <w:marLeft w:val="0"/>
      <w:marRight w:val="0"/>
      <w:marTop w:val="0"/>
      <w:marBottom w:val="0"/>
      <w:divBdr>
        <w:top w:val="none" w:sz="0" w:space="0" w:color="auto"/>
        <w:left w:val="none" w:sz="0" w:space="0" w:color="auto"/>
        <w:bottom w:val="none" w:sz="0" w:space="0" w:color="auto"/>
        <w:right w:val="none" w:sz="0" w:space="0" w:color="auto"/>
      </w:divBdr>
    </w:div>
    <w:div w:id="1000544778">
      <w:bodyDiv w:val="1"/>
      <w:marLeft w:val="0"/>
      <w:marRight w:val="0"/>
      <w:marTop w:val="0"/>
      <w:marBottom w:val="0"/>
      <w:divBdr>
        <w:top w:val="none" w:sz="0" w:space="0" w:color="auto"/>
        <w:left w:val="none" w:sz="0" w:space="0" w:color="auto"/>
        <w:bottom w:val="none" w:sz="0" w:space="0" w:color="auto"/>
        <w:right w:val="none" w:sz="0" w:space="0" w:color="auto"/>
      </w:divBdr>
    </w:div>
    <w:div w:id="1001658310">
      <w:bodyDiv w:val="1"/>
      <w:marLeft w:val="0"/>
      <w:marRight w:val="0"/>
      <w:marTop w:val="0"/>
      <w:marBottom w:val="0"/>
      <w:divBdr>
        <w:top w:val="none" w:sz="0" w:space="0" w:color="auto"/>
        <w:left w:val="none" w:sz="0" w:space="0" w:color="auto"/>
        <w:bottom w:val="none" w:sz="0" w:space="0" w:color="auto"/>
        <w:right w:val="none" w:sz="0" w:space="0" w:color="auto"/>
      </w:divBdr>
    </w:div>
    <w:div w:id="1006402790">
      <w:bodyDiv w:val="1"/>
      <w:marLeft w:val="0"/>
      <w:marRight w:val="0"/>
      <w:marTop w:val="0"/>
      <w:marBottom w:val="0"/>
      <w:divBdr>
        <w:top w:val="none" w:sz="0" w:space="0" w:color="auto"/>
        <w:left w:val="none" w:sz="0" w:space="0" w:color="auto"/>
        <w:bottom w:val="none" w:sz="0" w:space="0" w:color="auto"/>
        <w:right w:val="none" w:sz="0" w:space="0" w:color="auto"/>
      </w:divBdr>
    </w:div>
    <w:div w:id="1006593557">
      <w:bodyDiv w:val="1"/>
      <w:marLeft w:val="0"/>
      <w:marRight w:val="0"/>
      <w:marTop w:val="0"/>
      <w:marBottom w:val="0"/>
      <w:divBdr>
        <w:top w:val="none" w:sz="0" w:space="0" w:color="auto"/>
        <w:left w:val="none" w:sz="0" w:space="0" w:color="auto"/>
        <w:bottom w:val="none" w:sz="0" w:space="0" w:color="auto"/>
        <w:right w:val="none" w:sz="0" w:space="0" w:color="auto"/>
      </w:divBdr>
    </w:div>
    <w:div w:id="1014527831">
      <w:bodyDiv w:val="1"/>
      <w:marLeft w:val="0"/>
      <w:marRight w:val="0"/>
      <w:marTop w:val="0"/>
      <w:marBottom w:val="0"/>
      <w:divBdr>
        <w:top w:val="none" w:sz="0" w:space="0" w:color="auto"/>
        <w:left w:val="none" w:sz="0" w:space="0" w:color="auto"/>
        <w:bottom w:val="none" w:sz="0" w:space="0" w:color="auto"/>
        <w:right w:val="none" w:sz="0" w:space="0" w:color="auto"/>
      </w:divBdr>
    </w:div>
    <w:div w:id="1021397519">
      <w:bodyDiv w:val="1"/>
      <w:marLeft w:val="0"/>
      <w:marRight w:val="0"/>
      <w:marTop w:val="0"/>
      <w:marBottom w:val="0"/>
      <w:divBdr>
        <w:top w:val="none" w:sz="0" w:space="0" w:color="auto"/>
        <w:left w:val="none" w:sz="0" w:space="0" w:color="auto"/>
        <w:bottom w:val="none" w:sz="0" w:space="0" w:color="auto"/>
        <w:right w:val="none" w:sz="0" w:space="0" w:color="auto"/>
      </w:divBdr>
    </w:div>
    <w:div w:id="1030422538">
      <w:bodyDiv w:val="1"/>
      <w:marLeft w:val="0"/>
      <w:marRight w:val="0"/>
      <w:marTop w:val="0"/>
      <w:marBottom w:val="0"/>
      <w:divBdr>
        <w:top w:val="none" w:sz="0" w:space="0" w:color="auto"/>
        <w:left w:val="none" w:sz="0" w:space="0" w:color="auto"/>
        <w:bottom w:val="none" w:sz="0" w:space="0" w:color="auto"/>
        <w:right w:val="none" w:sz="0" w:space="0" w:color="auto"/>
      </w:divBdr>
    </w:div>
    <w:div w:id="1043557679">
      <w:bodyDiv w:val="1"/>
      <w:marLeft w:val="0"/>
      <w:marRight w:val="0"/>
      <w:marTop w:val="0"/>
      <w:marBottom w:val="0"/>
      <w:divBdr>
        <w:top w:val="none" w:sz="0" w:space="0" w:color="auto"/>
        <w:left w:val="none" w:sz="0" w:space="0" w:color="auto"/>
        <w:bottom w:val="none" w:sz="0" w:space="0" w:color="auto"/>
        <w:right w:val="none" w:sz="0" w:space="0" w:color="auto"/>
      </w:divBdr>
    </w:div>
    <w:div w:id="1043676797">
      <w:bodyDiv w:val="1"/>
      <w:marLeft w:val="0"/>
      <w:marRight w:val="0"/>
      <w:marTop w:val="0"/>
      <w:marBottom w:val="0"/>
      <w:divBdr>
        <w:top w:val="none" w:sz="0" w:space="0" w:color="auto"/>
        <w:left w:val="none" w:sz="0" w:space="0" w:color="auto"/>
        <w:bottom w:val="none" w:sz="0" w:space="0" w:color="auto"/>
        <w:right w:val="none" w:sz="0" w:space="0" w:color="auto"/>
      </w:divBdr>
    </w:div>
    <w:div w:id="1061370333">
      <w:bodyDiv w:val="1"/>
      <w:marLeft w:val="0"/>
      <w:marRight w:val="0"/>
      <w:marTop w:val="0"/>
      <w:marBottom w:val="0"/>
      <w:divBdr>
        <w:top w:val="none" w:sz="0" w:space="0" w:color="auto"/>
        <w:left w:val="none" w:sz="0" w:space="0" w:color="auto"/>
        <w:bottom w:val="none" w:sz="0" w:space="0" w:color="auto"/>
        <w:right w:val="none" w:sz="0" w:space="0" w:color="auto"/>
      </w:divBdr>
    </w:div>
    <w:div w:id="1063867564">
      <w:bodyDiv w:val="1"/>
      <w:marLeft w:val="0"/>
      <w:marRight w:val="0"/>
      <w:marTop w:val="0"/>
      <w:marBottom w:val="0"/>
      <w:divBdr>
        <w:top w:val="none" w:sz="0" w:space="0" w:color="auto"/>
        <w:left w:val="none" w:sz="0" w:space="0" w:color="auto"/>
        <w:bottom w:val="none" w:sz="0" w:space="0" w:color="auto"/>
        <w:right w:val="none" w:sz="0" w:space="0" w:color="auto"/>
      </w:divBdr>
    </w:div>
    <w:div w:id="1068068432">
      <w:bodyDiv w:val="1"/>
      <w:marLeft w:val="0"/>
      <w:marRight w:val="0"/>
      <w:marTop w:val="0"/>
      <w:marBottom w:val="0"/>
      <w:divBdr>
        <w:top w:val="none" w:sz="0" w:space="0" w:color="auto"/>
        <w:left w:val="none" w:sz="0" w:space="0" w:color="auto"/>
        <w:bottom w:val="none" w:sz="0" w:space="0" w:color="auto"/>
        <w:right w:val="none" w:sz="0" w:space="0" w:color="auto"/>
      </w:divBdr>
    </w:div>
    <w:div w:id="1068263760">
      <w:bodyDiv w:val="1"/>
      <w:marLeft w:val="0"/>
      <w:marRight w:val="0"/>
      <w:marTop w:val="0"/>
      <w:marBottom w:val="0"/>
      <w:divBdr>
        <w:top w:val="none" w:sz="0" w:space="0" w:color="auto"/>
        <w:left w:val="none" w:sz="0" w:space="0" w:color="auto"/>
        <w:bottom w:val="none" w:sz="0" w:space="0" w:color="auto"/>
        <w:right w:val="none" w:sz="0" w:space="0" w:color="auto"/>
      </w:divBdr>
    </w:div>
    <w:div w:id="1093430880">
      <w:bodyDiv w:val="1"/>
      <w:marLeft w:val="0"/>
      <w:marRight w:val="0"/>
      <w:marTop w:val="0"/>
      <w:marBottom w:val="0"/>
      <w:divBdr>
        <w:top w:val="none" w:sz="0" w:space="0" w:color="auto"/>
        <w:left w:val="none" w:sz="0" w:space="0" w:color="auto"/>
        <w:bottom w:val="none" w:sz="0" w:space="0" w:color="auto"/>
        <w:right w:val="none" w:sz="0" w:space="0" w:color="auto"/>
      </w:divBdr>
    </w:div>
    <w:div w:id="1103694689">
      <w:bodyDiv w:val="1"/>
      <w:marLeft w:val="0"/>
      <w:marRight w:val="0"/>
      <w:marTop w:val="0"/>
      <w:marBottom w:val="0"/>
      <w:divBdr>
        <w:top w:val="none" w:sz="0" w:space="0" w:color="auto"/>
        <w:left w:val="none" w:sz="0" w:space="0" w:color="auto"/>
        <w:bottom w:val="none" w:sz="0" w:space="0" w:color="auto"/>
        <w:right w:val="none" w:sz="0" w:space="0" w:color="auto"/>
      </w:divBdr>
    </w:div>
    <w:div w:id="1105268379">
      <w:bodyDiv w:val="1"/>
      <w:marLeft w:val="0"/>
      <w:marRight w:val="0"/>
      <w:marTop w:val="0"/>
      <w:marBottom w:val="0"/>
      <w:divBdr>
        <w:top w:val="none" w:sz="0" w:space="0" w:color="auto"/>
        <w:left w:val="none" w:sz="0" w:space="0" w:color="auto"/>
        <w:bottom w:val="none" w:sz="0" w:space="0" w:color="auto"/>
        <w:right w:val="none" w:sz="0" w:space="0" w:color="auto"/>
      </w:divBdr>
    </w:div>
    <w:div w:id="1153522902">
      <w:bodyDiv w:val="1"/>
      <w:marLeft w:val="0"/>
      <w:marRight w:val="0"/>
      <w:marTop w:val="0"/>
      <w:marBottom w:val="0"/>
      <w:divBdr>
        <w:top w:val="none" w:sz="0" w:space="0" w:color="auto"/>
        <w:left w:val="none" w:sz="0" w:space="0" w:color="auto"/>
        <w:bottom w:val="none" w:sz="0" w:space="0" w:color="auto"/>
        <w:right w:val="none" w:sz="0" w:space="0" w:color="auto"/>
      </w:divBdr>
    </w:div>
    <w:div w:id="1154297465">
      <w:bodyDiv w:val="1"/>
      <w:marLeft w:val="0"/>
      <w:marRight w:val="0"/>
      <w:marTop w:val="0"/>
      <w:marBottom w:val="0"/>
      <w:divBdr>
        <w:top w:val="none" w:sz="0" w:space="0" w:color="auto"/>
        <w:left w:val="none" w:sz="0" w:space="0" w:color="auto"/>
        <w:bottom w:val="none" w:sz="0" w:space="0" w:color="auto"/>
        <w:right w:val="none" w:sz="0" w:space="0" w:color="auto"/>
      </w:divBdr>
    </w:div>
    <w:div w:id="1196651786">
      <w:bodyDiv w:val="1"/>
      <w:marLeft w:val="0"/>
      <w:marRight w:val="0"/>
      <w:marTop w:val="0"/>
      <w:marBottom w:val="0"/>
      <w:divBdr>
        <w:top w:val="none" w:sz="0" w:space="0" w:color="auto"/>
        <w:left w:val="none" w:sz="0" w:space="0" w:color="auto"/>
        <w:bottom w:val="none" w:sz="0" w:space="0" w:color="auto"/>
        <w:right w:val="none" w:sz="0" w:space="0" w:color="auto"/>
      </w:divBdr>
    </w:div>
    <w:div w:id="1240015627">
      <w:bodyDiv w:val="1"/>
      <w:marLeft w:val="0"/>
      <w:marRight w:val="0"/>
      <w:marTop w:val="0"/>
      <w:marBottom w:val="0"/>
      <w:divBdr>
        <w:top w:val="none" w:sz="0" w:space="0" w:color="auto"/>
        <w:left w:val="none" w:sz="0" w:space="0" w:color="auto"/>
        <w:bottom w:val="none" w:sz="0" w:space="0" w:color="auto"/>
        <w:right w:val="none" w:sz="0" w:space="0" w:color="auto"/>
      </w:divBdr>
    </w:div>
    <w:div w:id="1253468455">
      <w:bodyDiv w:val="1"/>
      <w:marLeft w:val="0"/>
      <w:marRight w:val="0"/>
      <w:marTop w:val="0"/>
      <w:marBottom w:val="0"/>
      <w:divBdr>
        <w:top w:val="none" w:sz="0" w:space="0" w:color="auto"/>
        <w:left w:val="none" w:sz="0" w:space="0" w:color="auto"/>
        <w:bottom w:val="none" w:sz="0" w:space="0" w:color="auto"/>
        <w:right w:val="none" w:sz="0" w:space="0" w:color="auto"/>
      </w:divBdr>
    </w:div>
    <w:div w:id="1262686997">
      <w:bodyDiv w:val="1"/>
      <w:marLeft w:val="0"/>
      <w:marRight w:val="0"/>
      <w:marTop w:val="0"/>
      <w:marBottom w:val="0"/>
      <w:divBdr>
        <w:top w:val="none" w:sz="0" w:space="0" w:color="auto"/>
        <w:left w:val="none" w:sz="0" w:space="0" w:color="auto"/>
        <w:bottom w:val="none" w:sz="0" w:space="0" w:color="auto"/>
        <w:right w:val="none" w:sz="0" w:space="0" w:color="auto"/>
      </w:divBdr>
    </w:div>
    <w:div w:id="1264612673">
      <w:bodyDiv w:val="1"/>
      <w:marLeft w:val="0"/>
      <w:marRight w:val="0"/>
      <w:marTop w:val="0"/>
      <w:marBottom w:val="0"/>
      <w:divBdr>
        <w:top w:val="none" w:sz="0" w:space="0" w:color="auto"/>
        <w:left w:val="none" w:sz="0" w:space="0" w:color="auto"/>
        <w:bottom w:val="none" w:sz="0" w:space="0" w:color="auto"/>
        <w:right w:val="none" w:sz="0" w:space="0" w:color="auto"/>
      </w:divBdr>
    </w:div>
    <w:div w:id="1281380042">
      <w:bodyDiv w:val="1"/>
      <w:marLeft w:val="0"/>
      <w:marRight w:val="0"/>
      <w:marTop w:val="0"/>
      <w:marBottom w:val="0"/>
      <w:divBdr>
        <w:top w:val="none" w:sz="0" w:space="0" w:color="auto"/>
        <w:left w:val="none" w:sz="0" w:space="0" w:color="auto"/>
        <w:bottom w:val="none" w:sz="0" w:space="0" w:color="auto"/>
        <w:right w:val="none" w:sz="0" w:space="0" w:color="auto"/>
      </w:divBdr>
    </w:div>
    <w:div w:id="1285424279">
      <w:bodyDiv w:val="1"/>
      <w:marLeft w:val="0"/>
      <w:marRight w:val="0"/>
      <w:marTop w:val="0"/>
      <w:marBottom w:val="0"/>
      <w:divBdr>
        <w:top w:val="none" w:sz="0" w:space="0" w:color="auto"/>
        <w:left w:val="none" w:sz="0" w:space="0" w:color="auto"/>
        <w:bottom w:val="none" w:sz="0" w:space="0" w:color="auto"/>
        <w:right w:val="none" w:sz="0" w:space="0" w:color="auto"/>
      </w:divBdr>
    </w:div>
    <w:div w:id="1295985878">
      <w:bodyDiv w:val="1"/>
      <w:marLeft w:val="0"/>
      <w:marRight w:val="0"/>
      <w:marTop w:val="0"/>
      <w:marBottom w:val="0"/>
      <w:divBdr>
        <w:top w:val="none" w:sz="0" w:space="0" w:color="auto"/>
        <w:left w:val="none" w:sz="0" w:space="0" w:color="auto"/>
        <w:bottom w:val="none" w:sz="0" w:space="0" w:color="auto"/>
        <w:right w:val="none" w:sz="0" w:space="0" w:color="auto"/>
      </w:divBdr>
    </w:div>
    <w:div w:id="1303656691">
      <w:bodyDiv w:val="1"/>
      <w:marLeft w:val="0"/>
      <w:marRight w:val="0"/>
      <w:marTop w:val="0"/>
      <w:marBottom w:val="0"/>
      <w:divBdr>
        <w:top w:val="none" w:sz="0" w:space="0" w:color="auto"/>
        <w:left w:val="none" w:sz="0" w:space="0" w:color="auto"/>
        <w:bottom w:val="none" w:sz="0" w:space="0" w:color="auto"/>
        <w:right w:val="none" w:sz="0" w:space="0" w:color="auto"/>
      </w:divBdr>
    </w:div>
    <w:div w:id="1308046237">
      <w:bodyDiv w:val="1"/>
      <w:marLeft w:val="0"/>
      <w:marRight w:val="0"/>
      <w:marTop w:val="0"/>
      <w:marBottom w:val="0"/>
      <w:divBdr>
        <w:top w:val="none" w:sz="0" w:space="0" w:color="auto"/>
        <w:left w:val="none" w:sz="0" w:space="0" w:color="auto"/>
        <w:bottom w:val="none" w:sz="0" w:space="0" w:color="auto"/>
        <w:right w:val="none" w:sz="0" w:space="0" w:color="auto"/>
      </w:divBdr>
    </w:div>
    <w:div w:id="1310012922">
      <w:bodyDiv w:val="1"/>
      <w:marLeft w:val="0"/>
      <w:marRight w:val="0"/>
      <w:marTop w:val="0"/>
      <w:marBottom w:val="0"/>
      <w:divBdr>
        <w:top w:val="none" w:sz="0" w:space="0" w:color="auto"/>
        <w:left w:val="none" w:sz="0" w:space="0" w:color="auto"/>
        <w:bottom w:val="none" w:sz="0" w:space="0" w:color="auto"/>
        <w:right w:val="none" w:sz="0" w:space="0" w:color="auto"/>
      </w:divBdr>
    </w:div>
    <w:div w:id="1316030710">
      <w:bodyDiv w:val="1"/>
      <w:marLeft w:val="0"/>
      <w:marRight w:val="0"/>
      <w:marTop w:val="0"/>
      <w:marBottom w:val="0"/>
      <w:divBdr>
        <w:top w:val="none" w:sz="0" w:space="0" w:color="auto"/>
        <w:left w:val="none" w:sz="0" w:space="0" w:color="auto"/>
        <w:bottom w:val="none" w:sz="0" w:space="0" w:color="auto"/>
        <w:right w:val="none" w:sz="0" w:space="0" w:color="auto"/>
      </w:divBdr>
    </w:div>
    <w:div w:id="1331911400">
      <w:bodyDiv w:val="1"/>
      <w:marLeft w:val="0"/>
      <w:marRight w:val="0"/>
      <w:marTop w:val="0"/>
      <w:marBottom w:val="0"/>
      <w:divBdr>
        <w:top w:val="none" w:sz="0" w:space="0" w:color="auto"/>
        <w:left w:val="none" w:sz="0" w:space="0" w:color="auto"/>
        <w:bottom w:val="none" w:sz="0" w:space="0" w:color="auto"/>
        <w:right w:val="none" w:sz="0" w:space="0" w:color="auto"/>
      </w:divBdr>
    </w:div>
    <w:div w:id="1337541120">
      <w:bodyDiv w:val="1"/>
      <w:marLeft w:val="0"/>
      <w:marRight w:val="0"/>
      <w:marTop w:val="0"/>
      <w:marBottom w:val="0"/>
      <w:divBdr>
        <w:top w:val="none" w:sz="0" w:space="0" w:color="auto"/>
        <w:left w:val="none" w:sz="0" w:space="0" w:color="auto"/>
        <w:bottom w:val="none" w:sz="0" w:space="0" w:color="auto"/>
        <w:right w:val="none" w:sz="0" w:space="0" w:color="auto"/>
      </w:divBdr>
    </w:div>
    <w:div w:id="1356149684">
      <w:bodyDiv w:val="1"/>
      <w:marLeft w:val="0"/>
      <w:marRight w:val="0"/>
      <w:marTop w:val="0"/>
      <w:marBottom w:val="0"/>
      <w:divBdr>
        <w:top w:val="none" w:sz="0" w:space="0" w:color="auto"/>
        <w:left w:val="none" w:sz="0" w:space="0" w:color="auto"/>
        <w:bottom w:val="none" w:sz="0" w:space="0" w:color="auto"/>
        <w:right w:val="none" w:sz="0" w:space="0" w:color="auto"/>
      </w:divBdr>
    </w:div>
    <w:div w:id="1360399212">
      <w:bodyDiv w:val="1"/>
      <w:marLeft w:val="0"/>
      <w:marRight w:val="0"/>
      <w:marTop w:val="0"/>
      <w:marBottom w:val="0"/>
      <w:divBdr>
        <w:top w:val="none" w:sz="0" w:space="0" w:color="auto"/>
        <w:left w:val="none" w:sz="0" w:space="0" w:color="auto"/>
        <w:bottom w:val="none" w:sz="0" w:space="0" w:color="auto"/>
        <w:right w:val="none" w:sz="0" w:space="0" w:color="auto"/>
      </w:divBdr>
    </w:div>
    <w:div w:id="1366370081">
      <w:bodyDiv w:val="1"/>
      <w:marLeft w:val="0"/>
      <w:marRight w:val="0"/>
      <w:marTop w:val="0"/>
      <w:marBottom w:val="0"/>
      <w:divBdr>
        <w:top w:val="none" w:sz="0" w:space="0" w:color="auto"/>
        <w:left w:val="none" w:sz="0" w:space="0" w:color="auto"/>
        <w:bottom w:val="none" w:sz="0" w:space="0" w:color="auto"/>
        <w:right w:val="none" w:sz="0" w:space="0" w:color="auto"/>
      </w:divBdr>
    </w:div>
    <w:div w:id="1367759368">
      <w:bodyDiv w:val="1"/>
      <w:marLeft w:val="0"/>
      <w:marRight w:val="0"/>
      <w:marTop w:val="0"/>
      <w:marBottom w:val="0"/>
      <w:divBdr>
        <w:top w:val="none" w:sz="0" w:space="0" w:color="auto"/>
        <w:left w:val="none" w:sz="0" w:space="0" w:color="auto"/>
        <w:bottom w:val="none" w:sz="0" w:space="0" w:color="auto"/>
        <w:right w:val="none" w:sz="0" w:space="0" w:color="auto"/>
      </w:divBdr>
    </w:div>
    <w:div w:id="1406992779">
      <w:bodyDiv w:val="1"/>
      <w:marLeft w:val="0"/>
      <w:marRight w:val="0"/>
      <w:marTop w:val="0"/>
      <w:marBottom w:val="0"/>
      <w:divBdr>
        <w:top w:val="none" w:sz="0" w:space="0" w:color="auto"/>
        <w:left w:val="none" w:sz="0" w:space="0" w:color="auto"/>
        <w:bottom w:val="none" w:sz="0" w:space="0" w:color="auto"/>
        <w:right w:val="none" w:sz="0" w:space="0" w:color="auto"/>
      </w:divBdr>
    </w:div>
    <w:div w:id="1407605703">
      <w:bodyDiv w:val="1"/>
      <w:marLeft w:val="0"/>
      <w:marRight w:val="0"/>
      <w:marTop w:val="0"/>
      <w:marBottom w:val="0"/>
      <w:divBdr>
        <w:top w:val="none" w:sz="0" w:space="0" w:color="auto"/>
        <w:left w:val="none" w:sz="0" w:space="0" w:color="auto"/>
        <w:bottom w:val="none" w:sz="0" w:space="0" w:color="auto"/>
        <w:right w:val="none" w:sz="0" w:space="0" w:color="auto"/>
      </w:divBdr>
    </w:div>
    <w:div w:id="1417168041">
      <w:bodyDiv w:val="1"/>
      <w:marLeft w:val="0"/>
      <w:marRight w:val="0"/>
      <w:marTop w:val="0"/>
      <w:marBottom w:val="0"/>
      <w:divBdr>
        <w:top w:val="none" w:sz="0" w:space="0" w:color="auto"/>
        <w:left w:val="none" w:sz="0" w:space="0" w:color="auto"/>
        <w:bottom w:val="none" w:sz="0" w:space="0" w:color="auto"/>
        <w:right w:val="none" w:sz="0" w:space="0" w:color="auto"/>
      </w:divBdr>
    </w:div>
    <w:div w:id="1437211378">
      <w:bodyDiv w:val="1"/>
      <w:marLeft w:val="0"/>
      <w:marRight w:val="0"/>
      <w:marTop w:val="0"/>
      <w:marBottom w:val="0"/>
      <w:divBdr>
        <w:top w:val="none" w:sz="0" w:space="0" w:color="auto"/>
        <w:left w:val="none" w:sz="0" w:space="0" w:color="auto"/>
        <w:bottom w:val="none" w:sz="0" w:space="0" w:color="auto"/>
        <w:right w:val="none" w:sz="0" w:space="0" w:color="auto"/>
      </w:divBdr>
    </w:div>
    <w:div w:id="1437797198">
      <w:bodyDiv w:val="1"/>
      <w:marLeft w:val="0"/>
      <w:marRight w:val="0"/>
      <w:marTop w:val="0"/>
      <w:marBottom w:val="0"/>
      <w:divBdr>
        <w:top w:val="none" w:sz="0" w:space="0" w:color="auto"/>
        <w:left w:val="none" w:sz="0" w:space="0" w:color="auto"/>
        <w:bottom w:val="none" w:sz="0" w:space="0" w:color="auto"/>
        <w:right w:val="none" w:sz="0" w:space="0" w:color="auto"/>
      </w:divBdr>
    </w:div>
    <w:div w:id="1438938359">
      <w:bodyDiv w:val="1"/>
      <w:marLeft w:val="0"/>
      <w:marRight w:val="0"/>
      <w:marTop w:val="0"/>
      <w:marBottom w:val="0"/>
      <w:divBdr>
        <w:top w:val="none" w:sz="0" w:space="0" w:color="auto"/>
        <w:left w:val="none" w:sz="0" w:space="0" w:color="auto"/>
        <w:bottom w:val="none" w:sz="0" w:space="0" w:color="auto"/>
        <w:right w:val="none" w:sz="0" w:space="0" w:color="auto"/>
      </w:divBdr>
    </w:div>
    <w:div w:id="1462067379">
      <w:bodyDiv w:val="1"/>
      <w:marLeft w:val="0"/>
      <w:marRight w:val="0"/>
      <w:marTop w:val="0"/>
      <w:marBottom w:val="0"/>
      <w:divBdr>
        <w:top w:val="none" w:sz="0" w:space="0" w:color="auto"/>
        <w:left w:val="none" w:sz="0" w:space="0" w:color="auto"/>
        <w:bottom w:val="none" w:sz="0" w:space="0" w:color="auto"/>
        <w:right w:val="none" w:sz="0" w:space="0" w:color="auto"/>
      </w:divBdr>
    </w:div>
    <w:div w:id="1490747688">
      <w:bodyDiv w:val="1"/>
      <w:marLeft w:val="0"/>
      <w:marRight w:val="0"/>
      <w:marTop w:val="0"/>
      <w:marBottom w:val="0"/>
      <w:divBdr>
        <w:top w:val="none" w:sz="0" w:space="0" w:color="auto"/>
        <w:left w:val="none" w:sz="0" w:space="0" w:color="auto"/>
        <w:bottom w:val="none" w:sz="0" w:space="0" w:color="auto"/>
        <w:right w:val="none" w:sz="0" w:space="0" w:color="auto"/>
      </w:divBdr>
    </w:div>
    <w:div w:id="1509633232">
      <w:bodyDiv w:val="1"/>
      <w:marLeft w:val="0"/>
      <w:marRight w:val="0"/>
      <w:marTop w:val="0"/>
      <w:marBottom w:val="0"/>
      <w:divBdr>
        <w:top w:val="none" w:sz="0" w:space="0" w:color="auto"/>
        <w:left w:val="none" w:sz="0" w:space="0" w:color="auto"/>
        <w:bottom w:val="none" w:sz="0" w:space="0" w:color="auto"/>
        <w:right w:val="none" w:sz="0" w:space="0" w:color="auto"/>
      </w:divBdr>
    </w:div>
    <w:div w:id="1523324659">
      <w:bodyDiv w:val="1"/>
      <w:marLeft w:val="0"/>
      <w:marRight w:val="0"/>
      <w:marTop w:val="0"/>
      <w:marBottom w:val="0"/>
      <w:divBdr>
        <w:top w:val="none" w:sz="0" w:space="0" w:color="auto"/>
        <w:left w:val="none" w:sz="0" w:space="0" w:color="auto"/>
        <w:bottom w:val="none" w:sz="0" w:space="0" w:color="auto"/>
        <w:right w:val="none" w:sz="0" w:space="0" w:color="auto"/>
      </w:divBdr>
    </w:div>
    <w:div w:id="1535459596">
      <w:bodyDiv w:val="1"/>
      <w:marLeft w:val="0"/>
      <w:marRight w:val="0"/>
      <w:marTop w:val="0"/>
      <w:marBottom w:val="0"/>
      <w:divBdr>
        <w:top w:val="none" w:sz="0" w:space="0" w:color="auto"/>
        <w:left w:val="none" w:sz="0" w:space="0" w:color="auto"/>
        <w:bottom w:val="none" w:sz="0" w:space="0" w:color="auto"/>
        <w:right w:val="none" w:sz="0" w:space="0" w:color="auto"/>
      </w:divBdr>
    </w:div>
    <w:div w:id="1583218974">
      <w:bodyDiv w:val="1"/>
      <w:marLeft w:val="0"/>
      <w:marRight w:val="0"/>
      <w:marTop w:val="0"/>
      <w:marBottom w:val="0"/>
      <w:divBdr>
        <w:top w:val="none" w:sz="0" w:space="0" w:color="auto"/>
        <w:left w:val="none" w:sz="0" w:space="0" w:color="auto"/>
        <w:bottom w:val="none" w:sz="0" w:space="0" w:color="auto"/>
        <w:right w:val="none" w:sz="0" w:space="0" w:color="auto"/>
      </w:divBdr>
    </w:div>
    <w:div w:id="1600672064">
      <w:bodyDiv w:val="1"/>
      <w:marLeft w:val="0"/>
      <w:marRight w:val="0"/>
      <w:marTop w:val="0"/>
      <w:marBottom w:val="0"/>
      <w:divBdr>
        <w:top w:val="none" w:sz="0" w:space="0" w:color="auto"/>
        <w:left w:val="none" w:sz="0" w:space="0" w:color="auto"/>
        <w:bottom w:val="none" w:sz="0" w:space="0" w:color="auto"/>
        <w:right w:val="none" w:sz="0" w:space="0" w:color="auto"/>
      </w:divBdr>
    </w:div>
    <w:div w:id="1643270730">
      <w:bodyDiv w:val="1"/>
      <w:marLeft w:val="0"/>
      <w:marRight w:val="0"/>
      <w:marTop w:val="0"/>
      <w:marBottom w:val="0"/>
      <w:divBdr>
        <w:top w:val="none" w:sz="0" w:space="0" w:color="auto"/>
        <w:left w:val="none" w:sz="0" w:space="0" w:color="auto"/>
        <w:bottom w:val="none" w:sz="0" w:space="0" w:color="auto"/>
        <w:right w:val="none" w:sz="0" w:space="0" w:color="auto"/>
      </w:divBdr>
    </w:div>
    <w:div w:id="1658413891">
      <w:bodyDiv w:val="1"/>
      <w:marLeft w:val="0"/>
      <w:marRight w:val="0"/>
      <w:marTop w:val="0"/>
      <w:marBottom w:val="0"/>
      <w:divBdr>
        <w:top w:val="none" w:sz="0" w:space="0" w:color="auto"/>
        <w:left w:val="none" w:sz="0" w:space="0" w:color="auto"/>
        <w:bottom w:val="none" w:sz="0" w:space="0" w:color="auto"/>
        <w:right w:val="none" w:sz="0" w:space="0" w:color="auto"/>
      </w:divBdr>
    </w:div>
    <w:div w:id="1666206945">
      <w:bodyDiv w:val="1"/>
      <w:marLeft w:val="0"/>
      <w:marRight w:val="0"/>
      <w:marTop w:val="0"/>
      <w:marBottom w:val="0"/>
      <w:divBdr>
        <w:top w:val="none" w:sz="0" w:space="0" w:color="auto"/>
        <w:left w:val="none" w:sz="0" w:space="0" w:color="auto"/>
        <w:bottom w:val="none" w:sz="0" w:space="0" w:color="auto"/>
        <w:right w:val="none" w:sz="0" w:space="0" w:color="auto"/>
      </w:divBdr>
    </w:div>
    <w:div w:id="1673558548">
      <w:bodyDiv w:val="1"/>
      <w:marLeft w:val="0"/>
      <w:marRight w:val="0"/>
      <w:marTop w:val="0"/>
      <w:marBottom w:val="0"/>
      <w:divBdr>
        <w:top w:val="none" w:sz="0" w:space="0" w:color="auto"/>
        <w:left w:val="none" w:sz="0" w:space="0" w:color="auto"/>
        <w:bottom w:val="none" w:sz="0" w:space="0" w:color="auto"/>
        <w:right w:val="none" w:sz="0" w:space="0" w:color="auto"/>
      </w:divBdr>
    </w:div>
    <w:div w:id="1674986503">
      <w:bodyDiv w:val="1"/>
      <w:marLeft w:val="0"/>
      <w:marRight w:val="0"/>
      <w:marTop w:val="0"/>
      <w:marBottom w:val="0"/>
      <w:divBdr>
        <w:top w:val="none" w:sz="0" w:space="0" w:color="auto"/>
        <w:left w:val="none" w:sz="0" w:space="0" w:color="auto"/>
        <w:bottom w:val="none" w:sz="0" w:space="0" w:color="auto"/>
        <w:right w:val="none" w:sz="0" w:space="0" w:color="auto"/>
      </w:divBdr>
    </w:div>
    <w:div w:id="1717270614">
      <w:bodyDiv w:val="1"/>
      <w:marLeft w:val="0"/>
      <w:marRight w:val="0"/>
      <w:marTop w:val="0"/>
      <w:marBottom w:val="0"/>
      <w:divBdr>
        <w:top w:val="none" w:sz="0" w:space="0" w:color="auto"/>
        <w:left w:val="none" w:sz="0" w:space="0" w:color="auto"/>
        <w:bottom w:val="none" w:sz="0" w:space="0" w:color="auto"/>
        <w:right w:val="none" w:sz="0" w:space="0" w:color="auto"/>
      </w:divBdr>
    </w:div>
    <w:div w:id="1721006630">
      <w:bodyDiv w:val="1"/>
      <w:marLeft w:val="0"/>
      <w:marRight w:val="0"/>
      <w:marTop w:val="0"/>
      <w:marBottom w:val="0"/>
      <w:divBdr>
        <w:top w:val="none" w:sz="0" w:space="0" w:color="auto"/>
        <w:left w:val="none" w:sz="0" w:space="0" w:color="auto"/>
        <w:bottom w:val="none" w:sz="0" w:space="0" w:color="auto"/>
        <w:right w:val="none" w:sz="0" w:space="0" w:color="auto"/>
      </w:divBdr>
    </w:div>
    <w:div w:id="1722367213">
      <w:bodyDiv w:val="1"/>
      <w:marLeft w:val="0"/>
      <w:marRight w:val="0"/>
      <w:marTop w:val="0"/>
      <w:marBottom w:val="0"/>
      <w:divBdr>
        <w:top w:val="none" w:sz="0" w:space="0" w:color="auto"/>
        <w:left w:val="none" w:sz="0" w:space="0" w:color="auto"/>
        <w:bottom w:val="none" w:sz="0" w:space="0" w:color="auto"/>
        <w:right w:val="none" w:sz="0" w:space="0" w:color="auto"/>
      </w:divBdr>
    </w:div>
    <w:div w:id="1784349714">
      <w:bodyDiv w:val="1"/>
      <w:marLeft w:val="0"/>
      <w:marRight w:val="0"/>
      <w:marTop w:val="0"/>
      <w:marBottom w:val="0"/>
      <w:divBdr>
        <w:top w:val="none" w:sz="0" w:space="0" w:color="auto"/>
        <w:left w:val="none" w:sz="0" w:space="0" w:color="auto"/>
        <w:bottom w:val="none" w:sz="0" w:space="0" w:color="auto"/>
        <w:right w:val="none" w:sz="0" w:space="0" w:color="auto"/>
      </w:divBdr>
    </w:div>
    <w:div w:id="1785731382">
      <w:bodyDiv w:val="1"/>
      <w:marLeft w:val="0"/>
      <w:marRight w:val="0"/>
      <w:marTop w:val="0"/>
      <w:marBottom w:val="0"/>
      <w:divBdr>
        <w:top w:val="none" w:sz="0" w:space="0" w:color="auto"/>
        <w:left w:val="none" w:sz="0" w:space="0" w:color="auto"/>
        <w:bottom w:val="none" w:sz="0" w:space="0" w:color="auto"/>
        <w:right w:val="none" w:sz="0" w:space="0" w:color="auto"/>
      </w:divBdr>
    </w:div>
    <w:div w:id="1792165925">
      <w:bodyDiv w:val="1"/>
      <w:marLeft w:val="0"/>
      <w:marRight w:val="0"/>
      <w:marTop w:val="0"/>
      <w:marBottom w:val="0"/>
      <w:divBdr>
        <w:top w:val="none" w:sz="0" w:space="0" w:color="auto"/>
        <w:left w:val="none" w:sz="0" w:space="0" w:color="auto"/>
        <w:bottom w:val="none" w:sz="0" w:space="0" w:color="auto"/>
        <w:right w:val="none" w:sz="0" w:space="0" w:color="auto"/>
      </w:divBdr>
    </w:div>
    <w:div w:id="1795439712">
      <w:bodyDiv w:val="1"/>
      <w:marLeft w:val="0"/>
      <w:marRight w:val="0"/>
      <w:marTop w:val="0"/>
      <w:marBottom w:val="0"/>
      <w:divBdr>
        <w:top w:val="none" w:sz="0" w:space="0" w:color="auto"/>
        <w:left w:val="none" w:sz="0" w:space="0" w:color="auto"/>
        <w:bottom w:val="none" w:sz="0" w:space="0" w:color="auto"/>
        <w:right w:val="none" w:sz="0" w:space="0" w:color="auto"/>
      </w:divBdr>
    </w:div>
    <w:div w:id="1804691183">
      <w:bodyDiv w:val="1"/>
      <w:marLeft w:val="0"/>
      <w:marRight w:val="0"/>
      <w:marTop w:val="0"/>
      <w:marBottom w:val="0"/>
      <w:divBdr>
        <w:top w:val="none" w:sz="0" w:space="0" w:color="auto"/>
        <w:left w:val="none" w:sz="0" w:space="0" w:color="auto"/>
        <w:bottom w:val="none" w:sz="0" w:space="0" w:color="auto"/>
        <w:right w:val="none" w:sz="0" w:space="0" w:color="auto"/>
      </w:divBdr>
    </w:div>
    <w:div w:id="1804693544">
      <w:bodyDiv w:val="1"/>
      <w:marLeft w:val="0"/>
      <w:marRight w:val="0"/>
      <w:marTop w:val="0"/>
      <w:marBottom w:val="0"/>
      <w:divBdr>
        <w:top w:val="none" w:sz="0" w:space="0" w:color="auto"/>
        <w:left w:val="none" w:sz="0" w:space="0" w:color="auto"/>
        <w:bottom w:val="none" w:sz="0" w:space="0" w:color="auto"/>
        <w:right w:val="none" w:sz="0" w:space="0" w:color="auto"/>
      </w:divBdr>
    </w:div>
    <w:div w:id="1809585706">
      <w:bodyDiv w:val="1"/>
      <w:marLeft w:val="0"/>
      <w:marRight w:val="0"/>
      <w:marTop w:val="0"/>
      <w:marBottom w:val="0"/>
      <w:divBdr>
        <w:top w:val="none" w:sz="0" w:space="0" w:color="auto"/>
        <w:left w:val="none" w:sz="0" w:space="0" w:color="auto"/>
        <w:bottom w:val="none" w:sz="0" w:space="0" w:color="auto"/>
        <w:right w:val="none" w:sz="0" w:space="0" w:color="auto"/>
      </w:divBdr>
    </w:div>
    <w:div w:id="1810125166">
      <w:bodyDiv w:val="1"/>
      <w:marLeft w:val="0"/>
      <w:marRight w:val="0"/>
      <w:marTop w:val="0"/>
      <w:marBottom w:val="0"/>
      <w:divBdr>
        <w:top w:val="none" w:sz="0" w:space="0" w:color="auto"/>
        <w:left w:val="none" w:sz="0" w:space="0" w:color="auto"/>
        <w:bottom w:val="none" w:sz="0" w:space="0" w:color="auto"/>
        <w:right w:val="none" w:sz="0" w:space="0" w:color="auto"/>
      </w:divBdr>
    </w:div>
    <w:div w:id="1821118722">
      <w:bodyDiv w:val="1"/>
      <w:marLeft w:val="0"/>
      <w:marRight w:val="0"/>
      <w:marTop w:val="0"/>
      <w:marBottom w:val="0"/>
      <w:divBdr>
        <w:top w:val="none" w:sz="0" w:space="0" w:color="auto"/>
        <w:left w:val="none" w:sz="0" w:space="0" w:color="auto"/>
        <w:bottom w:val="none" w:sz="0" w:space="0" w:color="auto"/>
        <w:right w:val="none" w:sz="0" w:space="0" w:color="auto"/>
      </w:divBdr>
    </w:div>
    <w:div w:id="1825852763">
      <w:bodyDiv w:val="1"/>
      <w:marLeft w:val="0"/>
      <w:marRight w:val="0"/>
      <w:marTop w:val="0"/>
      <w:marBottom w:val="0"/>
      <w:divBdr>
        <w:top w:val="none" w:sz="0" w:space="0" w:color="auto"/>
        <w:left w:val="none" w:sz="0" w:space="0" w:color="auto"/>
        <w:bottom w:val="none" w:sz="0" w:space="0" w:color="auto"/>
        <w:right w:val="none" w:sz="0" w:space="0" w:color="auto"/>
      </w:divBdr>
    </w:div>
    <w:div w:id="1830945924">
      <w:bodyDiv w:val="1"/>
      <w:marLeft w:val="0"/>
      <w:marRight w:val="0"/>
      <w:marTop w:val="0"/>
      <w:marBottom w:val="0"/>
      <w:divBdr>
        <w:top w:val="none" w:sz="0" w:space="0" w:color="auto"/>
        <w:left w:val="none" w:sz="0" w:space="0" w:color="auto"/>
        <w:bottom w:val="none" w:sz="0" w:space="0" w:color="auto"/>
        <w:right w:val="none" w:sz="0" w:space="0" w:color="auto"/>
      </w:divBdr>
    </w:div>
    <w:div w:id="1847355643">
      <w:bodyDiv w:val="1"/>
      <w:marLeft w:val="0"/>
      <w:marRight w:val="0"/>
      <w:marTop w:val="0"/>
      <w:marBottom w:val="0"/>
      <w:divBdr>
        <w:top w:val="none" w:sz="0" w:space="0" w:color="auto"/>
        <w:left w:val="none" w:sz="0" w:space="0" w:color="auto"/>
        <w:bottom w:val="none" w:sz="0" w:space="0" w:color="auto"/>
        <w:right w:val="none" w:sz="0" w:space="0" w:color="auto"/>
      </w:divBdr>
    </w:div>
    <w:div w:id="1861507112">
      <w:bodyDiv w:val="1"/>
      <w:marLeft w:val="0"/>
      <w:marRight w:val="0"/>
      <w:marTop w:val="0"/>
      <w:marBottom w:val="0"/>
      <w:divBdr>
        <w:top w:val="none" w:sz="0" w:space="0" w:color="auto"/>
        <w:left w:val="none" w:sz="0" w:space="0" w:color="auto"/>
        <w:bottom w:val="none" w:sz="0" w:space="0" w:color="auto"/>
        <w:right w:val="none" w:sz="0" w:space="0" w:color="auto"/>
      </w:divBdr>
    </w:div>
    <w:div w:id="1872762606">
      <w:bodyDiv w:val="1"/>
      <w:marLeft w:val="0"/>
      <w:marRight w:val="0"/>
      <w:marTop w:val="0"/>
      <w:marBottom w:val="0"/>
      <w:divBdr>
        <w:top w:val="none" w:sz="0" w:space="0" w:color="auto"/>
        <w:left w:val="none" w:sz="0" w:space="0" w:color="auto"/>
        <w:bottom w:val="none" w:sz="0" w:space="0" w:color="auto"/>
        <w:right w:val="none" w:sz="0" w:space="0" w:color="auto"/>
      </w:divBdr>
    </w:div>
    <w:div w:id="1901357093">
      <w:bodyDiv w:val="1"/>
      <w:marLeft w:val="0"/>
      <w:marRight w:val="0"/>
      <w:marTop w:val="0"/>
      <w:marBottom w:val="0"/>
      <w:divBdr>
        <w:top w:val="none" w:sz="0" w:space="0" w:color="auto"/>
        <w:left w:val="none" w:sz="0" w:space="0" w:color="auto"/>
        <w:bottom w:val="none" w:sz="0" w:space="0" w:color="auto"/>
        <w:right w:val="none" w:sz="0" w:space="0" w:color="auto"/>
      </w:divBdr>
    </w:div>
    <w:div w:id="1914269571">
      <w:bodyDiv w:val="1"/>
      <w:marLeft w:val="0"/>
      <w:marRight w:val="0"/>
      <w:marTop w:val="0"/>
      <w:marBottom w:val="0"/>
      <w:divBdr>
        <w:top w:val="none" w:sz="0" w:space="0" w:color="auto"/>
        <w:left w:val="none" w:sz="0" w:space="0" w:color="auto"/>
        <w:bottom w:val="none" w:sz="0" w:space="0" w:color="auto"/>
        <w:right w:val="none" w:sz="0" w:space="0" w:color="auto"/>
      </w:divBdr>
    </w:div>
    <w:div w:id="1914394419">
      <w:bodyDiv w:val="1"/>
      <w:marLeft w:val="0"/>
      <w:marRight w:val="0"/>
      <w:marTop w:val="0"/>
      <w:marBottom w:val="0"/>
      <w:divBdr>
        <w:top w:val="none" w:sz="0" w:space="0" w:color="auto"/>
        <w:left w:val="none" w:sz="0" w:space="0" w:color="auto"/>
        <w:bottom w:val="none" w:sz="0" w:space="0" w:color="auto"/>
        <w:right w:val="none" w:sz="0" w:space="0" w:color="auto"/>
      </w:divBdr>
    </w:div>
    <w:div w:id="1932470921">
      <w:bodyDiv w:val="1"/>
      <w:marLeft w:val="0"/>
      <w:marRight w:val="0"/>
      <w:marTop w:val="0"/>
      <w:marBottom w:val="0"/>
      <w:divBdr>
        <w:top w:val="none" w:sz="0" w:space="0" w:color="auto"/>
        <w:left w:val="none" w:sz="0" w:space="0" w:color="auto"/>
        <w:bottom w:val="none" w:sz="0" w:space="0" w:color="auto"/>
        <w:right w:val="none" w:sz="0" w:space="0" w:color="auto"/>
      </w:divBdr>
    </w:div>
    <w:div w:id="1934968215">
      <w:bodyDiv w:val="1"/>
      <w:marLeft w:val="0"/>
      <w:marRight w:val="0"/>
      <w:marTop w:val="0"/>
      <w:marBottom w:val="0"/>
      <w:divBdr>
        <w:top w:val="none" w:sz="0" w:space="0" w:color="auto"/>
        <w:left w:val="none" w:sz="0" w:space="0" w:color="auto"/>
        <w:bottom w:val="none" w:sz="0" w:space="0" w:color="auto"/>
        <w:right w:val="none" w:sz="0" w:space="0" w:color="auto"/>
      </w:divBdr>
    </w:div>
    <w:div w:id="1942835628">
      <w:bodyDiv w:val="1"/>
      <w:marLeft w:val="0"/>
      <w:marRight w:val="0"/>
      <w:marTop w:val="0"/>
      <w:marBottom w:val="0"/>
      <w:divBdr>
        <w:top w:val="none" w:sz="0" w:space="0" w:color="auto"/>
        <w:left w:val="none" w:sz="0" w:space="0" w:color="auto"/>
        <w:bottom w:val="none" w:sz="0" w:space="0" w:color="auto"/>
        <w:right w:val="none" w:sz="0" w:space="0" w:color="auto"/>
      </w:divBdr>
    </w:div>
    <w:div w:id="1962229240">
      <w:bodyDiv w:val="1"/>
      <w:marLeft w:val="0"/>
      <w:marRight w:val="0"/>
      <w:marTop w:val="0"/>
      <w:marBottom w:val="0"/>
      <w:divBdr>
        <w:top w:val="none" w:sz="0" w:space="0" w:color="auto"/>
        <w:left w:val="none" w:sz="0" w:space="0" w:color="auto"/>
        <w:bottom w:val="none" w:sz="0" w:space="0" w:color="auto"/>
        <w:right w:val="none" w:sz="0" w:space="0" w:color="auto"/>
      </w:divBdr>
    </w:div>
    <w:div w:id="1966304870">
      <w:bodyDiv w:val="1"/>
      <w:marLeft w:val="0"/>
      <w:marRight w:val="0"/>
      <w:marTop w:val="0"/>
      <w:marBottom w:val="0"/>
      <w:divBdr>
        <w:top w:val="none" w:sz="0" w:space="0" w:color="auto"/>
        <w:left w:val="none" w:sz="0" w:space="0" w:color="auto"/>
        <w:bottom w:val="none" w:sz="0" w:space="0" w:color="auto"/>
        <w:right w:val="none" w:sz="0" w:space="0" w:color="auto"/>
      </w:divBdr>
    </w:div>
    <w:div w:id="1984919853">
      <w:bodyDiv w:val="1"/>
      <w:marLeft w:val="0"/>
      <w:marRight w:val="0"/>
      <w:marTop w:val="0"/>
      <w:marBottom w:val="0"/>
      <w:divBdr>
        <w:top w:val="none" w:sz="0" w:space="0" w:color="auto"/>
        <w:left w:val="none" w:sz="0" w:space="0" w:color="auto"/>
        <w:bottom w:val="none" w:sz="0" w:space="0" w:color="auto"/>
        <w:right w:val="none" w:sz="0" w:space="0" w:color="auto"/>
      </w:divBdr>
    </w:div>
    <w:div w:id="1988823090">
      <w:bodyDiv w:val="1"/>
      <w:marLeft w:val="0"/>
      <w:marRight w:val="0"/>
      <w:marTop w:val="0"/>
      <w:marBottom w:val="0"/>
      <w:divBdr>
        <w:top w:val="none" w:sz="0" w:space="0" w:color="auto"/>
        <w:left w:val="none" w:sz="0" w:space="0" w:color="auto"/>
        <w:bottom w:val="none" w:sz="0" w:space="0" w:color="auto"/>
        <w:right w:val="none" w:sz="0" w:space="0" w:color="auto"/>
      </w:divBdr>
    </w:div>
    <w:div w:id="1997563124">
      <w:bodyDiv w:val="1"/>
      <w:marLeft w:val="0"/>
      <w:marRight w:val="0"/>
      <w:marTop w:val="0"/>
      <w:marBottom w:val="0"/>
      <w:divBdr>
        <w:top w:val="none" w:sz="0" w:space="0" w:color="auto"/>
        <w:left w:val="none" w:sz="0" w:space="0" w:color="auto"/>
        <w:bottom w:val="none" w:sz="0" w:space="0" w:color="auto"/>
        <w:right w:val="none" w:sz="0" w:space="0" w:color="auto"/>
      </w:divBdr>
    </w:div>
    <w:div w:id="2001107494">
      <w:bodyDiv w:val="1"/>
      <w:marLeft w:val="0"/>
      <w:marRight w:val="0"/>
      <w:marTop w:val="0"/>
      <w:marBottom w:val="0"/>
      <w:divBdr>
        <w:top w:val="none" w:sz="0" w:space="0" w:color="auto"/>
        <w:left w:val="none" w:sz="0" w:space="0" w:color="auto"/>
        <w:bottom w:val="none" w:sz="0" w:space="0" w:color="auto"/>
        <w:right w:val="none" w:sz="0" w:space="0" w:color="auto"/>
      </w:divBdr>
    </w:div>
    <w:div w:id="2005433963">
      <w:bodyDiv w:val="1"/>
      <w:marLeft w:val="0"/>
      <w:marRight w:val="0"/>
      <w:marTop w:val="0"/>
      <w:marBottom w:val="0"/>
      <w:divBdr>
        <w:top w:val="none" w:sz="0" w:space="0" w:color="auto"/>
        <w:left w:val="none" w:sz="0" w:space="0" w:color="auto"/>
        <w:bottom w:val="none" w:sz="0" w:space="0" w:color="auto"/>
        <w:right w:val="none" w:sz="0" w:space="0" w:color="auto"/>
      </w:divBdr>
    </w:div>
    <w:div w:id="2007661090">
      <w:bodyDiv w:val="1"/>
      <w:marLeft w:val="0"/>
      <w:marRight w:val="0"/>
      <w:marTop w:val="0"/>
      <w:marBottom w:val="0"/>
      <w:divBdr>
        <w:top w:val="none" w:sz="0" w:space="0" w:color="auto"/>
        <w:left w:val="none" w:sz="0" w:space="0" w:color="auto"/>
        <w:bottom w:val="none" w:sz="0" w:space="0" w:color="auto"/>
        <w:right w:val="none" w:sz="0" w:space="0" w:color="auto"/>
      </w:divBdr>
    </w:div>
    <w:div w:id="2013675493">
      <w:bodyDiv w:val="1"/>
      <w:marLeft w:val="0"/>
      <w:marRight w:val="0"/>
      <w:marTop w:val="0"/>
      <w:marBottom w:val="0"/>
      <w:divBdr>
        <w:top w:val="none" w:sz="0" w:space="0" w:color="auto"/>
        <w:left w:val="none" w:sz="0" w:space="0" w:color="auto"/>
        <w:bottom w:val="none" w:sz="0" w:space="0" w:color="auto"/>
        <w:right w:val="none" w:sz="0" w:space="0" w:color="auto"/>
      </w:divBdr>
    </w:div>
    <w:div w:id="2016836202">
      <w:bodyDiv w:val="1"/>
      <w:marLeft w:val="0"/>
      <w:marRight w:val="0"/>
      <w:marTop w:val="0"/>
      <w:marBottom w:val="0"/>
      <w:divBdr>
        <w:top w:val="none" w:sz="0" w:space="0" w:color="auto"/>
        <w:left w:val="none" w:sz="0" w:space="0" w:color="auto"/>
        <w:bottom w:val="none" w:sz="0" w:space="0" w:color="auto"/>
        <w:right w:val="none" w:sz="0" w:space="0" w:color="auto"/>
      </w:divBdr>
    </w:div>
    <w:div w:id="2019500499">
      <w:bodyDiv w:val="1"/>
      <w:marLeft w:val="0"/>
      <w:marRight w:val="0"/>
      <w:marTop w:val="0"/>
      <w:marBottom w:val="0"/>
      <w:divBdr>
        <w:top w:val="none" w:sz="0" w:space="0" w:color="auto"/>
        <w:left w:val="none" w:sz="0" w:space="0" w:color="auto"/>
        <w:bottom w:val="none" w:sz="0" w:space="0" w:color="auto"/>
        <w:right w:val="none" w:sz="0" w:space="0" w:color="auto"/>
      </w:divBdr>
    </w:div>
    <w:div w:id="2026973925">
      <w:bodyDiv w:val="1"/>
      <w:marLeft w:val="0"/>
      <w:marRight w:val="0"/>
      <w:marTop w:val="0"/>
      <w:marBottom w:val="0"/>
      <w:divBdr>
        <w:top w:val="none" w:sz="0" w:space="0" w:color="auto"/>
        <w:left w:val="none" w:sz="0" w:space="0" w:color="auto"/>
        <w:bottom w:val="none" w:sz="0" w:space="0" w:color="auto"/>
        <w:right w:val="none" w:sz="0" w:space="0" w:color="auto"/>
      </w:divBdr>
    </w:div>
    <w:div w:id="2062901881">
      <w:bodyDiv w:val="1"/>
      <w:marLeft w:val="0"/>
      <w:marRight w:val="0"/>
      <w:marTop w:val="0"/>
      <w:marBottom w:val="0"/>
      <w:divBdr>
        <w:top w:val="none" w:sz="0" w:space="0" w:color="auto"/>
        <w:left w:val="none" w:sz="0" w:space="0" w:color="auto"/>
        <w:bottom w:val="none" w:sz="0" w:space="0" w:color="auto"/>
        <w:right w:val="none" w:sz="0" w:space="0" w:color="auto"/>
      </w:divBdr>
    </w:div>
    <w:div w:id="2067340137">
      <w:bodyDiv w:val="1"/>
      <w:marLeft w:val="0"/>
      <w:marRight w:val="0"/>
      <w:marTop w:val="0"/>
      <w:marBottom w:val="0"/>
      <w:divBdr>
        <w:top w:val="none" w:sz="0" w:space="0" w:color="auto"/>
        <w:left w:val="none" w:sz="0" w:space="0" w:color="auto"/>
        <w:bottom w:val="none" w:sz="0" w:space="0" w:color="auto"/>
        <w:right w:val="none" w:sz="0" w:space="0" w:color="auto"/>
      </w:divBdr>
    </w:div>
    <w:div w:id="2081101710">
      <w:bodyDiv w:val="1"/>
      <w:marLeft w:val="0"/>
      <w:marRight w:val="0"/>
      <w:marTop w:val="0"/>
      <w:marBottom w:val="0"/>
      <w:divBdr>
        <w:top w:val="none" w:sz="0" w:space="0" w:color="auto"/>
        <w:left w:val="none" w:sz="0" w:space="0" w:color="auto"/>
        <w:bottom w:val="none" w:sz="0" w:space="0" w:color="auto"/>
        <w:right w:val="none" w:sz="0" w:space="0" w:color="auto"/>
      </w:divBdr>
    </w:div>
    <w:div w:id="2093966866">
      <w:bodyDiv w:val="1"/>
      <w:marLeft w:val="0"/>
      <w:marRight w:val="0"/>
      <w:marTop w:val="0"/>
      <w:marBottom w:val="0"/>
      <w:divBdr>
        <w:top w:val="none" w:sz="0" w:space="0" w:color="auto"/>
        <w:left w:val="none" w:sz="0" w:space="0" w:color="auto"/>
        <w:bottom w:val="none" w:sz="0" w:space="0" w:color="auto"/>
        <w:right w:val="none" w:sz="0" w:space="0" w:color="auto"/>
      </w:divBdr>
    </w:div>
    <w:div w:id="2100057527">
      <w:bodyDiv w:val="1"/>
      <w:marLeft w:val="0"/>
      <w:marRight w:val="0"/>
      <w:marTop w:val="0"/>
      <w:marBottom w:val="0"/>
      <w:divBdr>
        <w:top w:val="none" w:sz="0" w:space="0" w:color="auto"/>
        <w:left w:val="none" w:sz="0" w:space="0" w:color="auto"/>
        <w:bottom w:val="none" w:sz="0" w:space="0" w:color="auto"/>
        <w:right w:val="none" w:sz="0" w:space="0" w:color="auto"/>
      </w:divBdr>
    </w:div>
    <w:div w:id="2133089436">
      <w:bodyDiv w:val="1"/>
      <w:marLeft w:val="0"/>
      <w:marRight w:val="0"/>
      <w:marTop w:val="0"/>
      <w:marBottom w:val="0"/>
      <w:divBdr>
        <w:top w:val="none" w:sz="0" w:space="0" w:color="auto"/>
        <w:left w:val="none" w:sz="0" w:space="0" w:color="auto"/>
        <w:bottom w:val="none" w:sz="0" w:space="0" w:color="auto"/>
        <w:right w:val="none" w:sz="0" w:space="0" w:color="auto"/>
      </w:divBdr>
    </w:div>
    <w:div w:id="214276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s://khoda.gov.ua/news/vidbulas-persha-vseukrainska-onlain-zustrich-upovnovazhenykh-z-pytan-bezbariernosti" TargetMode="External"/><Relationship Id="rId671" Type="http://schemas.openxmlformats.org/officeDocument/2006/relationships/hyperlink" Target="https://xobd-news.blogspot.com/2026/09/blog-post_11.html" TargetMode="External"/><Relationship Id="rId769" Type="http://schemas.openxmlformats.org/officeDocument/2006/relationships/hyperlink" Target="https://kalynivskegromada.gov.ua/news/1759736428/" TargetMode="External"/><Relationship Id="rId21" Type="http://schemas.openxmlformats.org/officeDocument/2006/relationships/hyperlink" Target="https://borozenska-gromada.gov.ua/" TargetMode="External"/><Relationship Id="rId324" Type="http://schemas.openxmlformats.org/officeDocument/2006/relationships/hyperlink" Target="https://khoda.gov.ua/news/zastupnytsia-nachalnyka-khersonskoi-ova-olha-maliarchuk-vziala-uchast-u-panelnii-dyskusii-rehionalnyi-vymir-veteranskoi-polityky-vid-stratehii-do-realizatsii-u-mezhakh-ikh-mizhnarodnoho-veteranskoho-forumu-nova-arkhitektura-veteranskoi-polityky" TargetMode="External"/><Relationship Id="rId531" Type="http://schemas.openxmlformats.org/officeDocument/2006/relationships/hyperlink" Target="https://khoda.gov.ua/news/zhyttievi-obstavyny-rodyny-mozhut-zminiuvatysia-pid-vplyvom-riznykh-chynnykiv-osoblyvo-pid-chas-viiny" TargetMode="External"/><Relationship Id="rId629" Type="http://schemas.openxmlformats.org/officeDocument/2006/relationships/hyperlink" Target="https://www.facebook.com/permalink.php?story_fbid=pfbid02FtG9P7QyHCj6btF83ytiusG3tTFce3p4hDm4PHyY4h1xKwQSXQPj4LKVNDNwQjf1l&amp;id=61572711915435" TargetMode="External"/><Relationship Id="rId170" Type="http://schemas.openxmlformats.org/officeDocument/2006/relationships/hyperlink" Target="https://surli.cc/iboebp" TargetMode="External"/><Relationship Id="rId836" Type="http://schemas.openxmlformats.org/officeDocument/2006/relationships/hyperlink" Target="https://socialacademy.gov.ua/md/" TargetMode="External"/><Relationship Id="rId268" Type="http://schemas.openxmlformats.org/officeDocument/2006/relationships/hyperlink" Target="https://stanislavskaotg.gov.ua/news/1779710252/" TargetMode="External"/><Relationship Id="rId475" Type="http://schemas.openxmlformats.org/officeDocument/2006/relationships/hyperlink" Target="https://kronau.gov.ua/news/1779973338/" TargetMode="External"/><Relationship Id="rId682" Type="http://schemas.openxmlformats.org/officeDocument/2006/relationships/hyperlink" Target="https://www.facebook.com/groups/2822785074655808/posts/4244646129136355" TargetMode="External"/><Relationship Id="rId903" Type="http://schemas.openxmlformats.org/officeDocument/2006/relationships/hyperlink" Target="https://nvoron.gov.ua/blagoustrij-selischa-09-47-45-12-08-2019/" TargetMode="External"/><Relationship Id="rId32" Type="http://schemas.openxmlformats.org/officeDocument/2006/relationships/hyperlink" Target="https://nvoron.gov.ua/blagoustrij-selischa-09-47-45-12-08-2019/" TargetMode="External"/><Relationship Id="rId128" Type="http://schemas.openxmlformats.org/officeDocument/2006/relationships/hyperlink" Target="https://t.me/khersonskaODA/27252" TargetMode="External"/><Relationship Id="rId335" Type="http://schemas.openxmlformats.org/officeDocument/2006/relationships/hyperlink" Target="https://kochubeivska-gromada.gov.ua/ogoloshennya-14-18-15-24-12-2020/" TargetMode="External"/><Relationship Id="rId542" Type="http://schemas.openxmlformats.org/officeDocument/2006/relationships/hyperlink" Target="https://khoda.gov.ua/news/yak-zghurtovuvaty-hromady-na-diiaosvita-zapustyly-novyi-osvitnii-serial-pro-intehratsiini-zakhody" TargetMode="External"/><Relationship Id="rId181" Type="http://schemas.openxmlformats.org/officeDocument/2006/relationships/hyperlink" Target="https://kochubeivska-gromada.gov.ua/veterani-vijni-ta-chleni-ih-rodin-16-32-55-17-12-2025/" TargetMode="External"/><Relationship Id="rId402" Type="http://schemas.openxmlformats.org/officeDocument/2006/relationships/hyperlink" Target="https://khoda.gov.ua/news/vid-idei-do-vlasnoho-startapu-startuie-natsionalnyi-biznes-inkubator-youthquake" TargetMode="External"/><Relationship Id="rId847" Type="http://schemas.openxmlformats.org/officeDocument/2006/relationships/hyperlink" Target="https://khoda.gov.ua/news/do-dnia-nezalezhnosti-ukrainy-u-khersoni-vidbuvsia-pokaz-dokumentalnoi-strichky-druhe-dykhannia" TargetMode="External"/><Relationship Id="rId279" Type="http://schemas.openxmlformats.org/officeDocument/2006/relationships/hyperlink" Target="https://beryslav3.edu.ks.ua/category/minna-bezpeka/" TargetMode="External"/><Relationship Id="rId486" Type="http://schemas.openxmlformats.org/officeDocument/2006/relationships/hyperlink" Target="https://www.facebook.com/zosh3nk/posts/pfbid0YEGRwec6LbEfHygtt9iNAEaSuGP1q9WW6ygwskVQtowDvVTQDirz28rzZHrk965Hl" TargetMode="External"/><Relationship Id="rId693" Type="http://schemas.openxmlformats.org/officeDocument/2006/relationships/hyperlink" Target="https://khoda.gov.ua/news/tsentry-nadannia-administratyvnykh-posluh-khersonshchyny-prodovzhuiut-zdiisniuvaty-vyizni-pryiomy-u-hromadakh-oblasti" TargetMode="External"/><Relationship Id="rId707" Type="http://schemas.openxmlformats.org/officeDocument/2006/relationships/hyperlink" Target="https://khoda.gov.ua/news/leptospiroz-nepomitna-nebezpeka-litnoho-vidpochynku" TargetMode="External"/><Relationship Id="rId914" Type="http://schemas.openxmlformats.org/officeDocument/2006/relationships/hyperlink" Target="https://kochubeivska-gromada.gov.ua/news/1730110230/" TargetMode="External"/><Relationship Id="rId43" Type="http://schemas.openxmlformats.org/officeDocument/2006/relationships/hyperlink" Target="https://bilozerka-otg.gov.ua/2026/07/25/%d1%87%d0%b5%d1%80%d0%b3%d0%be%d0%b2%d0%b5-%d0%b7%d0%b0%d1%81%d1%96%d0%b4%d0%b0%d0%bd%d0%bd%d1%8f-%d1%80%d0%b0%d0%b4%d0%b8-%d0%b1%d0%b5%d0%b7%d0%b1%d0%b0%d1%80%d1%94%d1%80%d0%bd%d0%be%d1%81/" TargetMode="External"/><Relationship Id="rId139" Type="http://schemas.openxmlformats.org/officeDocument/2006/relationships/hyperlink" Target="https://cnap.daryivska-gromada.gov.ua/news/249946-sanovni-meskanci-daryivskoyi-gromadi" TargetMode="External"/><Relationship Id="rId346" Type="http://schemas.openxmlformats.org/officeDocument/2006/relationships/hyperlink" Target="https://www.facebook.com/share/p/1MCpkqrdr5/" TargetMode="External"/><Relationship Id="rId553" Type="http://schemas.openxmlformats.org/officeDocument/2006/relationships/hyperlink" Target="https://t.me/khersonskaODA/59344" TargetMode="External"/><Relationship Id="rId760" Type="http://schemas.openxmlformats.org/officeDocument/2006/relationships/hyperlink" Target="https://www.facebook.com/share/p/1Jy1DZZzrx/?mibextid=wwXIfr" TargetMode="External"/><Relationship Id="rId192" Type="http://schemas.openxmlformats.org/officeDocument/2006/relationships/hyperlink" Target="https://khoda.gov.ua/news/vidnovlennia-ta-povernennia-do-zvychnykh-sprav-zapustyly-novi-haidy-z-reabilitatsii-na-diiaosvita" TargetMode="External"/><Relationship Id="rId206" Type="http://schemas.openxmlformats.org/officeDocument/2006/relationships/hyperlink" Target="https://khoda.gov.ua/news/veteranski-vauchery-na-zhytlo-dostupni-cherez-systemu-veteran-pro" TargetMode="External"/><Relationship Id="rId413" Type="http://schemas.openxmlformats.org/officeDocument/2006/relationships/hyperlink" Target="https://cnap.kronau.gov.ua/pages/301514-onlain-navcannia-na-platformi-diiaosvita-mozlivosti-dlia-rozvitku-cifrovix-navicok?fbclid=IwY2xjawQxzZhleHRuA2FlbQIxMABicmlkETF0UEl1eHZ1UGhHc2tRUGVBc3J0YwZhcHBfaWQQMjIyMDM5MTc4ODIwMDg5MgABHvvPSj2dg722G2QZU0cz4b10SxagVPjRXDvdXbIM0oIqa8tqkFSrgI_JgZlc_aem_xCdRKk8RkCvwRxiIO8YypQ" TargetMode="External"/><Relationship Id="rId858" Type="http://schemas.openxmlformats.org/officeDocument/2006/relationships/hyperlink" Target="https://kronau.gov.ua/news/1779954669/" TargetMode="External"/><Relationship Id="rId497" Type="http://schemas.openxmlformats.org/officeDocument/2006/relationships/hyperlink" Target="https://kronau.gov.ua/news/1770293674/" TargetMode="External"/><Relationship Id="rId620" Type="http://schemas.openxmlformats.org/officeDocument/2006/relationships/hyperlink" Target="https://nk.gov.ua/2026/05/22/dytiachyj-majster-klas-u-tsentri-vilni-razom-do-dnia-heroiv-ukrainy-podiaka-zakhysnykam-u-kozhnij-dolontsi/" TargetMode="External"/><Relationship Id="rId718" Type="http://schemas.openxmlformats.org/officeDocument/2006/relationships/hyperlink" Target="https://borozenska-gromada.gov.ua/news/" TargetMode="External"/><Relationship Id="rId925" Type="http://schemas.openxmlformats.org/officeDocument/2006/relationships/hyperlink" Target="https://daryivska-gromada.gov.ua/news/1779963922/" TargetMode="External"/><Relationship Id="rId357" Type="http://schemas.openxmlformats.org/officeDocument/2006/relationships/hyperlink" Target="https://khoda.gov.ua/news/20-milioniv-posluh-bez-cherh-i-biurokratii-iak-tsnapy-staly-holovnymy-servisnymy-khabamy-krainy" TargetMode="External"/><Relationship Id="rId54" Type="http://schemas.openxmlformats.org/officeDocument/2006/relationships/hyperlink" Target="https://gromada.org.ua/gromada/daryivska/news/1769616408/" TargetMode="External"/><Relationship Id="rId217" Type="http://schemas.openxmlformats.org/officeDocument/2006/relationships/hyperlink" Target="https://kalynivske-gromada.gov.ua/news/1763551257/" TargetMode="External"/><Relationship Id="rId564" Type="http://schemas.openxmlformats.org/officeDocument/2006/relationships/hyperlink" Target="https://www.facebook.com/share/p/1HC67m4Mdf/" TargetMode="External"/><Relationship Id="rId771" Type="http://schemas.openxmlformats.org/officeDocument/2006/relationships/hyperlink" Target="https://www.facebook.com/permalink.php?story_fbid=pfbid0dFhher3wHF6Gcm1mEFV9aunmLrXmaGH4Yzp4GZFLzh64jG97o8UeQ3gAQffkz6h6l&amp;id=100025098011645&amp;locale=uk_UA" TargetMode="External"/><Relationship Id="rId869" Type="http://schemas.openxmlformats.org/officeDocument/2006/relationships/hyperlink" Target="https://kalynivske-gromada.gov.ua/news/1758623655/" TargetMode="External"/><Relationship Id="rId424" Type="http://schemas.openxmlformats.org/officeDocument/2006/relationships/hyperlink" Target="https://www.facebook.com/share/p/1HY4iAdnuy/" TargetMode="External"/><Relationship Id="rId631" Type="http://schemas.openxmlformats.org/officeDocument/2006/relationships/hyperlink" Target="https://www.facebook.com/permalink.php?story_fbid=pfbid02GRphaStjjvGm1QPnr6CabtR5NwLNB3quzN5RNjDrkvuh1w2uo9TEfJDdpHWGqCXrl&amp;id=100063546818126" TargetMode="External"/><Relationship Id="rId729" Type="http://schemas.openxmlformats.org/officeDocument/2006/relationships/hyperlink" Target="https://khoda.gov.ua/news/vzhyvannia-vody-z-pidvyshchenym-vmistom-nitrativ-mozhe-sprychynyty-nebezpechne-zakhvoriuvannia-vodno-nitratnu-methemohlobinemiiu" TargetMode="External"/><Relationship Id="rId270" Type="http://schemas.openxmlformats.org/officeDocument/2006/relationships/hyperlink" Target="https://nvoron.gov.ua/news/1780320195/" TargetMode="External"/><Relationship Id="rId936" Type="http://schemas.openxmlformats.org/officeDocument/2006/relationships/hyperlink" Target="https://drive.google.com/file/d/1GYaDTnCU-UQ0SWjocSxF0xd72XKh1hYt/view?usp=sharing" TargetMode="External"/><Relationship Id="rId65" Type="http://schemas.openxmlformats.org/officeDocument/2006/relationships/hyperlink" Target="https://bilozerka-otg.gov.ua/2025/10/17/%d1%83-%d0%b1%d1%96%d0%bb%d0%be%d0%b7%d0%b5%d1%80%d1%81%d1%8c%d0%ba%d1%96%d0%b9-%d0%b3%d1%80%d0%be%d0%bc%d0%b0%d0%b4%d1%96-%d0%b7%d0%b0%d0%bf%d1%80%d0%b0%d1%86%d1%8e%d0%b2%d0%b0%d0%b2-%d0%b2%d0%b5/" TargetMode="External"/><Relationship Id="rId130" Type="http://schemas.openxmlformats.org/officeDocument/2006/relationships/hyperlink" Target="https://t.me/khersonskaODA/36044" TargetMode="External"/><Relationship Id="rId368" Type="http://schemas.openxmlformats.org/officeDocument/2006/relationships/hyperlink" Target="https://khoda.gov.ua/news/vidkryti-dani-proty-koruptsii-iak-derzhava-biznes-ta-media-zabezpechuiut-prozorist-pid-chas-viiny" TargetMode="External"/><Relationship Id="rId575" Type="http://schemas.openxmlformats.org/officeDocument/2006/relationships/hyperlink" Target="https://xobd-news.blogspot.com/2026/08/blog-post_582.html" TargetMode="External"/><Relationship Id="rId782" Type="http://schemas.openxmlformats.org/officeDocument/2006/relationships/hyperlink" Target="https://kronau.gov.ua/news/1768311429/" TargetMode="External"/><Relationship Id="rId228" Type="http://schemas.openxmlformats.org/officeDocument/2006/relationships/hyperlink" Target="https://www.facebook.com/share/p/1CSQTUAbfC/?mibextid=wwXIfr" TargetMode="External"/><Relationship Id="rId435" Type="http://schemas.openxmlformats.org/officeDocument/2006/relationships/hyperlink" Target="https://khoda.gov.ua/news/u-prohrami-ieoselia-onovyly-umovy-shcho-zminytsia-dlia-uchasnykiv" TargetMode="External"/><Relationship Id="rId642" Type="http://schemas.openxmlformats.org/officeDocument/2006/relationships/hyperlink" Target="https://borozenska-gromada.gov.ua/news/1774533215/" TargetMode="External"/><Relationship Id="rId281" Type="http://schemas.openxmlformats.org/officeDocument/2006/relationships/hyperlink" Target="https://www.facebook.com/groups/4319875678088563/permalink/25812287641754056/?rdid=9kL0lxd6BKTyiHKb" TargetMode="External"/><Relationship Id="rId502" Type="http://schemas.openxmlformats.org/officeDocument/2006/relationships/hyperlink" Target="https://www.facebook.com/story.php?story_fbid=1423855533105434&amp;id=100064430032856&amp;rdid=sJF2sRFevWqfIuKz" TargetMode="External"/><Relationship Id="rId947" Type="http://schemas.openxmlformats.org/officeDocument/2006/relationships/hyperlink" Target="https://muzykivskaotg.gov.ua/documents/cmcvtctbx6bup0849sl4qyur5" TargetMode="External"/><Relationship Id="rId76" Type="http://schemas.openxmlformats.org/officeDocument/2006/relationships/hyperlink" Target="https://khoda.gov.ua/news/zhyttia-z-nulia-istoriia-podruzhzhia-z-bakhmuta-iake-znaishlo-novyi-dim-u-mistechku-khansena" TargetMode="External"/><Relationship Id="rId141" Type="http://schemas.openxmlformats.org/officeDocument/2006/relationships/hyperlink" Target="https://borozenska-gromada.gov.ua/" TargetMode="External"/><Relationship Id="rId379" Type="http://schemas.openxmlformats.org/officeDocument/2006/relationships/hyperlink" Target="https://khoda.gov.ua/news/asystyvni-tekhnolohii-iak-smartfon-i-kompiuter-dopomahaiut-liudiam-z-invalidnistiu" TargetMode="External"/><Relationship Id="rId586" Type="http://schemas.openxmlformats.org/officeDocument/2006/relationships/hyperlink" Target="https://t.me/yaroslavshanko/5615" TargetMode="External"/><Relationship Id="rId793" Type="http://schemas.openxmlformats.org/officeDocument/2006/relationships/hyperlink" Target="https://borozenska-gromada.gov.ua/news/" TargetMode="External"/><Relationship Id="rId807" Type="http://schemas.openxmlformats.org/officeDocument/2006/relationships/hyperlink" Target="https://www.facebook.com/groups/4319875678088563/?multi_permalinks=26143909155258568&amp;hoisted_section_header_type=recently_seen&amp;locale=uk_UA" TargetMode="External"/><Relationship Id="rId7" Type="http://schemas.openxmlformats.org/officeDocument/2006/relationships/endnotes" Target="endnotes.xml"/><Relationship Id="rId239" Type="http://schemas.openxmlformats.org/officeDocument/2006/relationships/hyperlink" Target="http://kor-rada.gov.ua/vaglivo/dovidnyk-bezbar-yernosti-diznajsya-yak-pikluvatysya-pro-sebe-ta-tyh-hto-poruch-u-periody-stresu" TargetMode="External"/><Relationship Id="rId446" Type="http://schemas.openxmlformats.org/officeDocument/2006/relationships/hyperlink" Target="https://khoda.gov.ua/news/viiskovyi-oblik-pratsivnykiv-onlain-na-portali-diia" TargetMode="External"/><Relationship Id="rId653" Type="http://schemas.openxmlformats.org/officeDocument/2006/relationships/hyperlink" Target="https://www.facebook.com/share/p/19DcHru7yA/" TargetMode="External"/><Relationship Id="rId292" Type="http://schemas.openxmlformats.org/officeDocument/2006/relationships/hyperlink" Target="https://nk.gov.ua/2026/07/07/bezkoshtovnyj-onlajn-kurs-iz-minnoi-bezpeky-iak-rozpiznaty-zahrozu-ta-diiaty-pravylno/" TargetMode="External"/><Relationship Id="rId306" Type="http://schemas.openxmlformats.org/officeDocument/2006/relationships/hyperlink" Target="https://kronau.gov.ua/news/1769777458/" TargetMode="External"/><Relationship Id="rId860" Type="http://schemas.openxmlformats.org/officeDocument/2006/relationships/hyperlink" Target="https://www.facebook.com/share/r/1EMdzAcESG/" TargetMode="External"/><Relationship Id="rId958" Type="http://schemas.openxmlformats.org/officeDocument/2006/relationships/hyperlink" Target="https://voleks-rada.gov.ua/bezbaryernist/plany-zahodiv-ta-rezultaty-yih-vykonannya/2025-2026/" TargetMode="External"/><Relationship Id="rId87" Type="http://schemas.openxmlformats.org/officeDocument/2006/relationships/hyperlink" Target="https://kronau.gov.ua/news/1757314849/" TargetMode="External"/><Relationship Id="rId513" Type="http://schemas.openxmlformats.org/officeDocument/2006/relationships/hyperlink" Target="https://kronau.gov.ua/news/1736512142/" TargetMode="External"/><Relationship Id="rId597" Type="http://schemas.openxmlformats.org/officeDocument/2006/relationships/hyperlink" Target="https://khoda.gov.ua/news/u-kalynivskii-hromadi-vidbuvsia-velykodnii-iarmarok" TargetMode="External"/><Relationship Id="rId720" Type="http://schemas.openxmlformats.org/officeDocument/2006/relationships/hyperlink" Target="https://kronau.gov.ua/news/1754899231/" TargetMode="External"/><Relationship Id="rId818" Type="http://schemas.openxmlformats.org/officeDocument/2006/relationships/hyperlink" Target="https://www.facebook.com/share/p/14kQSgrLAon/" TargetMode="External"/><Relationship Id="rId152" Type="http://schemas.openxmlformats.org/officeDocument/2006/relationships/hyperlink" Target="https://khoda.gov.ua/news/stratehichne-planuvannia-bezbariernosti-5-krokiv-dlia-hromady" TargetMode="External"/><Relationship Id="rId457" Type="http://schemas.openxmlformats.org/officeDocument/2006/relationships/hyperlink" Target="https://khoda.gov.ua/news/reiestr-zbytkiv-dodaly-novi-katehorii-dlia-fiksatsii-vtraty-ta-znyshchennia-kulturnykh-tsinnostei" TargetMode="External"/><Relationship Id="rId664" Type="http://schemas.openxmlformats.org/officeDocument/2006/relationships/hyperlink" Target="https://www.facebook.com/share/p/18tgKqewUv/?mibextid=wwXIfr" TargetMode="External"/><Relationship Id="rId871" Type="http://schemas.openxmlformats.org/officeDocument/2006/relationships/hyperlink" Target="https://borozenska-gromada.gov.ua/sluzhba-u-spravah-ditej-vikonavchogo-komitetu-borozenskoi-silskoi-radi-10-37-04-17-11-2025/" TargetMode="External"/><Relationship Id="rId969" Type="http://schemas.openxmlformats.org/officeDocument/2006/relationships/fontTable" Target="fontTable.xml"/><Relationship Id="rId14" Type="http://schemas.openxmlformats.org/officeDocument/2006/relationships/hyperlink" Target="https://www.facebook.com/share/173cKsojRB/?mibextid=wwXIfr" TargetMode="External"/><Relationship Id="rId317" Type="http://schemas.openxmlformats.org/officeDocument/2006/relationships/hyperlink" Target="https://khoda.gov.ua/news/dlia-rodyn-zahyblykh-zakhysnykiv-i-zakhysnyts-ukrainy-orhanizuvaly-vidpochynok-ta-reabilitatsiiu-na-zakarpatti" TargetMode="External"/><Relationship Id="rId524" Type="http://schemas.openxmlformats.org/officeDocument/2006/relationships/hyperlink" Target="https://khoda.gov.ua/news/povaha-do-liudyny-pochynaietsia-z-toho-iak-my-ii-nazyvaiemo" TargetMode="External"/><Relationship Id="rId731" Type="http://schemas.openxmlformats.org/officeDocument/2006/relationships/hyperlink" Target="https://khoda.gov.ua/news/skilky-fizychnoi-aktyvnosti-potribno-ditiam-doroslym-ta-litnim-liudiam" TargetMode="External"/><Relationship Id="rId98" Type="http://schemas.openxmlformats.org/officeDocument/2006/relationships/hyperlink" Target="https://drive.google.com/file/d/1OvfEGWXE43CAN1VB5mUpr6geboAz5c3W/view" TargetMode="External"/><Relationship Id="rId163" Type="http://schemas.openxmlformats.org/officeDocument/2006/relationships/hyperlink" Target="https://nvoron.gov.ua/news/1780320195/" TargetMode="External"/><Relationship Id="rId370" Type="http://schemas.openxmlformats.org/officeDocument/2006/relationships/hyperlink" Target="https://khoda.gov.ua/news/multysherynhu-v-dii-odyn-rik-servisom-skorystalysia-ponad-2-miliony-raziv" TargetMode="External"/><Relationship Id="rId829" Type="http://schemas.openxmlformats.org/officeDocument/2006/relationships/hyperlink" Target="https://kronau.gov.ua/news/1770626544/" TargetMode="External"/><Relationship Id="rId230" Type="http://schemas.openxmlformats.org/officeDocument/2006/relationships/hyperlink" Target="https://www.facebook.com/groups/2822785074655808/posts/4266896620244639/?locale=uk_UA" TargetMode="External"/><Relationship Id="rId468" Type="http://schemas.openxmlformats.org/officeDocument/2006/relationships/hyperlink" Target="https://khoda.gov.ua/news/vidbulas-persha-vseukrainska-onlain-zustrich-upovnovazhenykh-z-pytan-bezbariernosti" TargetMode="External"/><Relationship Id="rId675" Type="http://schemas.openxmlformats.org/officeDocument/2006/relationships/hyperlink" Target="https://kronau.gov.ua/news/1787743604/" TargetMode="External"/><Relationship Id="rId882" Type="http://schemas.openxmlformats.org/officeDocument/2006/relationships/hyperlink" Target="https://kochubeivska-gromada.gov.ua/news/1757399195/" TargetMode="External"/><Relationship Id="rId25" Type="http://schemas.openxmlformats.org/officeDocument/2006/relationships/hyperlink" Target="https://bilozerka-otg.gov.ua/%d0%b1%d0%b5%d0%b7%d0%b1%d0%b0%d1%80%d1%94%d1%80%d0%bd%d1%96%d1%81%d1%82%d1%8c/" TargetMode="External"/><Relationship Id="rId328" Type="http://schemas.openxmlformats.org/officeDocument/2006/relationships/hyperlink" Target="https://khoda.gov.ua/news/ukrainskyi-veteranskyi-fond-minveteraniv-zaproshuie-veteraniv-ta-veteranok-proity-anonimne-onlain-opytuvannia" TargetMode="External"/><Relationship Id="rId535" Type="http://schemas.openxmlformats.org/officeDocument/2006/relationships/hyperlink" Target="https://kalynivske-gromada.gov.ua/news/1779793785/" TargetMode="External"/><Relationship Id="rId742" Type="http://schemas.openxmlformats.org/officeDocument/2006/relationships/hyperlink" Target="https://t.me/khersonskaODA/67424" TargetMode="External"/><Relationship Id="rId174" Type="http://schemas.openxmlformats.org/officeDocument/2006/relationships/hyperlink" Target="https://bilozerka-otg.gov.ua/2026/06/03/%d0%b4%d0%b5%d1%80%d0%b6%d0%b0%d0%b2%d0%b0-%d0%bf%d0%bb%d0%b0%d1%82%d0%b8%d1%82%d1%8c-2000-%d0%b3%d1%80%d0%bd-%d0%b7%d0%b0-%d0%bf%d0%b5%d1%80%d0%b5%d0%b2%d1%96%d1%80%d0%ba%d1%83-%d0%b7%d0%b4%d0%be/" TargetMode="External"/><Relationship Id="rId381" Type="http://schemas.openxmlformats.org/officeDocument/2006/relationships/hyperlink" Target="https://khoda.gov.ua/news/na-portali-diia-zapratsiuvav-holosovyi-funktsional-diiaai" TargetMode="External"/><Relationship Id="rId602" Type="http://schemas.openxmlformats.org/officeDocument/2006/relationships/hyperlink" Target="https://bilozerka-otg.gov.ua/2026/07/20/%d1%83-%d0%b1%d1%96%d0%bb%d0%be%d0%b7%d0%b5%d1%80%d1%81%d1%8c%d0%ba%d1%96%d0%b9-%d0%b3%d1%80%d0%be%d0%bc%d0%b0%d0%b4%d1%96-%d0%bf%d1%80%d0%be%d0%b4%d0%be%d0%b2%d0%b6%d1%83%d1%8e%d1%82%d1%8c-%d0%bf/" TargetMode="External"/><Relationship Id="rId241" Type="http://schemas.openxmlformats.org/officeDocument/2006/relationships/hyperlink" Target="http://kor-rada.gov.ua/vaglivo/gajd-bezbar-yernyh-podij" TargetMode="External"/><Relationship Id="rId479" Type="http://schemas.openxmlformats.org/officeDocument/2006/relationships/hyperlink" Target="https://kronau.gov.ua/news/1779973338/" TargetMode="External"/><Relationship Id="rId686" Type="http://schemas.openxmlformats.org/officeDocument/2006/relationships/hyperlink" Target="https://khoda.gov.ua/news/vidbulys-zmahannia-z-boche-dlia-veteraniv-z-invalidnistiu" TargetMode="External"/><Relationship Id="rId893" Type="http://schemas.openxmlformats.org/officeDocument/2006/relationships/hyperlink" Target="https://kronau.gov.ua/news/1767774327/" TargetMode="External"/><Relationship Id="rId907" Type="http://schemas.openxmlformats.org/officeDocument/2006/relationships/hyperlink" Target="https://kochubeivska-gromada.gov.ua/news/1730110230/" TargetMode="External"/><Relationship Id="rId36" Type="http://schemas.openxmlformats.org/officeDocument/2006/relationships/hyperlink" Target="https://borozenska-gromada.gov.ua/news/1754469130/" TargetMode="External"/><Relationship Id="rId339" Type="http://schemas.openxmlformats.org/officeDocument/2006/relationships/hyperlink" Target="https://nk.gov.ua/2026/06/26/iak-otrymaty-dopomohu-na-prydbannia-pobutovoi-tekhniky-veteranam-iz-povnoiu-abo-chastkovoiu-vtratoiu-zoru/" TargetMode="External"/><Relationship Id="rId546" Type="http://schemas.openxmlformats.org/officeDocument/2006/relationships/hyperlink" Target="https://t.me/khersonskaODA/56021" TargetMode="External"/><Relationship Id="rId753" Type="http://schemas.openxmlformats.org/officeDocument/2006/relationships/hyperlink" Target="https://www.facebook.com/permalink.php?story_fbid=pfbid0dFhher3wHF6Gcm1mEFV9aunmLrXmaGH4Yzp4GZFLzh64jG97o8UeQ3gAQffkz6h6l&amp;id=100025098011645&amp;locale=uk_UA" TargetMode="External"/><Relationship Id="rId101" Type="http://schemas.openxmlformats.org/officeDocument/2006/relationships/hyperlink" Target="https://kronau.gov.ua/news/1773241391/" TargetMode="External"/><Relationship Id="rId185" Type="http://schemas.openxmlformats.org/officeDocument/2006/relationships/hyperlink" Target="https://veteranpro.gov.ua/" TargetMode="External"/><Relationship Id="rId406" Type="http://schemas.openxmlformats.org/officeDocument/2006/relationships/hyperlink" Target="https://khoda.gov.ua/news/masshtabna-tsyfrova-ekosystema-dlia-ukrainskykh-rodyn-iak-servisy-mintsyfry-dopomahaiut-batkam-ta-ditiam" TargetMode="External"/><Relationship Id="rId960" Type="http://schemas.openxmlformats.org/officeDocument/2006/relationships/hyperlink" Target="https://drive.google.com/file/d/1Ye3iE3_ZeKJjGY84Bqioyuk3vbHBAuuW/view" TargetMode="External"/><Relationship Id="rId392" Type="http://schemas.openxmlformats.org/officeDocument/2006/relationships/hyperlink" Target="https://khoda.gov.ua/news/na-platformi-diiaosvita-prezentuvaly-novyi-osvitnii-serial-pro-inkliuziiu-v-sylakh-oborony-ukrainy" TargetMode="External"/><Relationship Id="rId613" Type="http://schemas.openxmlformats.org/officeDocument/2006/relationships/hyperlink" Target="https://khoda.gov.ua/news/predstavnyky-holoprystanskoi-hromady-vzialy-uchast-u-vidznachenni-dnia-mista-chortkova" TargetMode="External"/><Relationship Id="rId697" Type="http://schemas.openxmlformats.org/officeDocument/2006/relationships/hyperlink" Target="https://gromada.org.ua/gromada/daryivska/news/1788880527/" TargetMode="External"/><Relationship Id="rId820" Type="http://schemas.openxmlformats.org/officeDocument/2006/relationships/hyperlink" Target="https://khoda.gov.ua/news/dity-z-rodyn-vpo-z-khersonshchyny-iaki-znaishly-prykhystok-u-vinnytsi-doluchylys-do-vseukrainskoi-initsiatyvy-aktyvni-parky" TargetMode="External"/><Relationship Id="rId918" Type="http://schemas.openxmlformats.org/officeDocument/2006/relationships/hyperlink" Target="https://borozenska-gromada.gov.ua/news/1730107341/" TargetMode="External"/><Relationship Id="rId252" Type="http://schemas.openxmlformats.org/officeDocument/2006/relationships/hyperlink" Target="https://www.facebook.com/share/p/1BbeC9VEf1/" TargetMode="External"/><Relationship Id="rId47" Type="http://schemas.openxmlformats.org/officeDocument/2006/relationships/hyperlink" Target="https://nk.gov.ua/2026/06/30/liudynotsentrychnist-u-dii-novokakhovskyj-tsnap-vziav-uchast-u-rehionalnomu-forumi/" TargetMode="External"/><Relationship Id="rId112" Type="http://schemas.openxmlformats.org/officeDocument/2006/relationships/hyperlink" Target="https://khoda.gov.ua/news/ekipazhi-sotsialnoho-taksi-prodovzhuiut-kursuvaty-hromadamy-khersonshchyny5" TargetMode="External"/><Relationship Id="rId557" Type="http://schemas.openxmlformats.org/officeDocument/2006/relationships/hyperlink" Target="https://kronau.gov.ua/news/1769777458/" TargetMode="External"/><Relationship Id="rId764" Type="http://schemas.openxmlformats.org/officeDocument/2006/relationships/hyperlink" Target="https://kronau.gov.ua/news/1774589148/" TargetMode="External"/><Relationship Id="rId196" Type="http://schemas.openxmlformats.org/officeDocument/2006/relationships/hyperlink" Target="https://khoda.gov.ua/news/tsentr-zhyttiestiikosti-u-khersoni-prodovzhuie-nadavaty-kompleksnu-dopomohu-zhyteliam-v-mezhakh-prohramy-ty-iak" TargetMode="External"/><Relationship Id="rId417" Type="http://schemas.openxmlformats.org/officeDocument/2006/relationships/hyperlink" Target="https://vbpi.blogspot.com/2026/07/blog-post_25.html" TargetMode="External"/><Relationship Id="rId624" Type="http://schemas.openxmlformats.org/officeDocument/2006/relationships/hyperlink" Target="https://www.facebook.com/groups/223361861615076/permalink/1922283398389572/" TargetMode="External"/><Relationship Id="rId831" Type="http://schemas.openxmlformats.org/officeDocument/2006/relationships/hyperlink" Target="https://kalynivske-gromada.gov.ua/news/1776235819" TargetMode="External"/><Relationship Id="rId263" Type="http://schemas.openxmlformats.org/officeDocument/2006/relationships/hyperlink" Target="https://www.facebook.com/share/p/18nBtQmHGf/?mibextid=wwXIfr" TargetMode="External"/><Relationship Id="rId470" Type="http://schemas.openxmlformats.org/officeDocument/2006/relationships/hyperlink" Target="https://kronau.gov.ua/news/1789625336/" TargetMode="External"/><Relationship Id="rId929" Type="http://schemas.openxmlformats.org/officeDocument/2006/relationships/hyperlink" Target="https://kronau.gov.ua/news/1785925986/" TargetMode="External"/><Relationship Id="rId58" Type="http://schemas.openxmlformats.org/officeDocument/2006/relationships/hyperlink" Target="https://khoda.gov.ua/news/perebuvannia-u-hromadskykh-mistsiakh-iaki-vykorystovuiutsia-iak-ukryttia-potrebuie-dotrymannia-chitkykh-pravyl-dlia-bezpeky-ta-komfortu-vsikh-prysutnikh" TargetMode="External"/><Relationship Id="rId123" Type="http://schemas.openxmlformats.org/officeDocument/2006/relationships/hyperlink" Target="https://borozenska-gromada.gov.ua/news/1754390434/%20" TargetMode="External"/><Relationship Id="rId330" Type="http://schemas.openxmlformats.org/officeDocument/2006/relationships/hyperlink" Target="https://kronau.gov.ua/zahisnikam-ta-zahisnicyam-rodinam-vijskovosluzhbovciv-14-54-24-20-03-2025/" TargetMode="External"/><Relationship Id="rId568" Type="http://schemas.openxmlformats.org/officeDocument/2006/relationships/hyperlink" Target="https://xobd-news.blogspot.com/2026/07/blog-post_04.html" TargetMode="External"/><Relationship Id="rId775" Type="http://schemas.openxmlformats.org/officeDocument/2006/relationships/hyperlink" Target="https://khoda.gov.ua/news/priorytet-hrudnomu-vyhodovuvanniu-stvorennia-stalykh-system-pidtrymky-dlia-kozhnoi-mamy" TargetMode="External"/><Relationship Id="rId428" Type="http://schemas.openxmlformats.org/officeDocument/2006/relationships/hyperlink" Target="https://khoda.gov.ua/news/zhytlovyi-vaucher-i-zhytlovyi-sertyfikat-poiasniuiemo-u-chomu-riznytsia" TargetMode="External"/><Relationship Id="rId635" Type="http://schemas.openxmlformats.org/officeDocument/2006/relationships/hyperlink" Target="https://khoda.gov.ua/news/yak-zghurtovuvaty-hromady-na-diiaosvita-zapustyly-novyi-osvitnii-serial-pro-intehratsiini-zakhody" TargetMode="External"/><Relationship Id="rId842" Type="http://schemas.openxmlformats.org/officeDocument/2006/relationships/hyperlink" Target="https://kronau.gov.ua/news/1762749265/" TargetMode="External"/><Relationship Id="rId274" Type="http://schemas.openxmlformats.org/officeDocument/2006/relationships/hyperlink" Target="https://khoda.gov.ua/bezbariernist/komunikatsiinyi-plan" TargetMode="External"/><Relationship Id="rId481" Type="http://schemas.openxmlformats.org/officeDocument/2006/relationships/hyperlink" Target="https://www.facebook.com/share/v/1R1XHoTHaQ/" TargetMode="External"/><Relationship Id="rId702" Type="http://schemas.openxmlformats.org/officeDocument/2006/relationships/hyperlink" Target="https://kronau.gov.ua/news/1779878172/" TargetMode="External"/><Relationship Id="rId69" Type="http://schemas.openxmlformats.org/officeDocument/2006/relationships/hyperlink" Target="https://khoda.gov.ua/news/voroh-posyliuie-zhorstokist-atak-oleksandr-prokudin-zaklykaie-zhyteliv-khersonshchyny-evakuiuvatysia" TargetMode="External"/><Relationship Id="rId134" Type="http://schemas.openxmlformats.org/officeDocument/2006/relationships/hyperlink" Target="https://www.youtube.com/watch?v=C_UqxfGOLv0" TargetMode="External"/><Relationship Id="rId579" Type="http://schemas.openxmlformats.org/officeDocument/2006/relationships/hyperlink" Target="https://www.facebook.com/share/p/1YqahgbvGz/" TargetMode="External"/><Relationship Id="rId786" Type="http://schemas.openxmlformats.org/officeDocument/2006/relationships/hyperlink" Target="https://khoda.gov.ua/news/skilky-fizychnoi-aktyvnosti-potribno-doroslii-liudyni" TargetMode="External"/><Relationship Id="rId341" Type="http://schemas.openxmlformats.org/officeDocument/2006/relationships/hyperlink" Target="https://khoda.gov.ua/news/u-khersoni-vidbuvsia-informatsiinyi-zakhid-do-vsesvitnoho-dnia-poshyrennia-informatsii-pro-autyzm" TargetMode="External"/><Relationship Id="rId439" Type="http://schemas.openxmlformats.org/officeDocument/2006/relationships/hyperlink" Target="https://khoda.gov.ua/news/novi-derzhavni-vyplaty-v-dii-doluchaitesia-do-beta-testuvannia-posluh-dlia-maibutnikh-batkiv-i-simei-z-ditmy" TargetMode="External"/><Relationship Id="rId646" Type="http://schemas.openxmlformats.org/officeDocument/2006/relationships/hyperlink" Target="https://www.facebook.com/share/p/1APFoEi1Qd/" TargetMode="External"/><Relationship Id="rId201" Type="http://schemas.openxmlformats.org/officeDocument/2006/relationships/hyperlink" Target="https://khoda.gov.ua/news/na-saiti-z-finansovoi-hramotnosti-harazd-natsionalnyi-bank-ukrainy-rozmishcheni-informatsiini-materialy-dlia-veteraniv-i-veteranok" TargetMode="External"/><Relationship Id="rId285" Type="http://schemas.openxmlformats.org/officeDocument/2006/relationships/hyperlink" Target="https://stanislavskaotg.gov.ua/news/1751444992/" TargetMode="External"/><Relationship Id="rId506" Type="http://schemas.openxmlformats.org/officeDocument/2006/relationships/hyperlink" Target="https://www.facebook.com/story.php?story_fbid=1449710337186620&amp;id=100064430032856&amp;rdid=UF2hh8ORsvCi5f9l#" TargetMode="External"/><Relationship Id="rId853" Type="http://schemas.openxmlformats.org/officeDocument/2006/relationships/hyperlink" Target="https://daryivska-gromada.gov.ua/news/1780924313" TargetMode="External"/><Relationship Id="rId492" Type="http://schemas.openxmlformats.org/officeDocument/2006/relationships/hyperlink" Target="https://khoda.gov.ua/news/sformovano-sklad-rady-veteraniv-viiny-za-nezalezhnist-ukrainy" TargetMode="External"/><Relationship Id="rId713" Type="http://schemas.openxmlformats.org/officeDocument/2006/relationships/hyperlink" Target="https://khoda.gov.ua/news/skaz-shcho-varto-znaty-ta-iak-zakhystytysia" TargetMode="External"/><Relationship Id="rId797" Type="http://schemas.openxmlformats.org/officeDocument/2006/relationships/hyperlink" Target="https://www.facebook.com/groups/2822785074655808/posts/4181779368756365" TargetMode="External"/><Relationship Id="rId920" Type="http://schemas.openxmlformats.org/officeDocument/2006/relationships/hyperlink" Target="https://voleks-rada.gov.ua/wp-content/uploads/2024/09/1621.pdf" TargetMode="External"/><Relationship Id="rId145" Type="http://schemas.openxmlformats.org/officeDocument/2006/relationships/hyperlink" Target="https://khoda.gov.ua/news/vprovadzhuite-bezbariernist-na-praktytsi-novyi-osvitnii-serial-dlia-publichnykh-sluzhbovtsiv" TargetMode="External"/><Relationship Id="rId352" Type="http://schemas.openxmlformats.org/officeDocument/2006/relationships/hyperlink" Target="https://khoda.gov.ua/news/na-khersonshchyni-stvoreno-79-tochok-bezoplatnoho-dostupu-do-wi-fi-u-tsnapakh" TargetMode="External"/><Relationship Id="rId212" Type="http://schemas.openxmlformats.org/officeDocument/2006/relationships/hyperlink" Target="https://khoda.gov.ua/news/v-ukraini-zapustyly-mobilnyi-zastosunok-bez-mezh-iakyi-obiednav-servisy-propozytsii-ta-sotsialni-prohramy-dlia-veteraniv-veteranok-i-ikhnikh-rodyn" TargetMode="External"/><Relationship Id="rId657" Type="http://schemas.openxmlformats.org/officeDocument/2006/relationships/hyperlink" Target="https://www.facebook.com/share/p/1823qi2bbY/" TargetMode="External"/><Relationship Id="rId864" Type="http://schemas.openxmlformats.org/officeDocument/2006/relationships/hyperlink" Target="https://nk.gov.ua/2026/03/03/patronat-nad-dytynoiu-shans-podaruvaty-majbutnie/" TargetMode="External"/><Relationship Id="rId296" Type="http://schemas.openxmlformats.org/officeDocument/2006/relationships/hyperlink" Target="https://www.facebook.com/share/p/1CJSfakXzR/" TargetMode="External"/><Relationship Id="rId517" Type="http://schemas.openxmlformats.org/officeDocument/2006/relationships/hyperlink" Target="https://khoda.gov.ua/news/bezbarierna-komunikatsiia-standart-suchasnoi-vzaiemodii" TargetMode="External"/><Relationship Id="rId724" Type="http://schemas.openxmlformats.org/officeDocument/2006/relationships/hyperlink" Target="https://www.facebook.com/share/p/1D4v774dKv" TargetMode="External"/><Relationship Id="rId931" Type="http://schemas.openxmlformats.org/officeDocument/2006/relationships/hyperlink" Target="https://khoda.gov.ua/news/vidbulos-cherhove-zasidannia-rady-bezbariernosti-pry-khersonskii-ova" TargetMode="External"/><Relationship Id="rId60" Type="http://schemas.openxmlformats.org/officeDocument/2006/relationships/hyperlink" Target="https://miskrada-ks.gov.ua/news/perelik-zakhysnykh-sporud-tsyvilnoho-zakhystu-khersona/" TargetMode="External"/><Relationship Id="rId156" Type="http://schemas.openxmlformats.org/officeDocument/2006/relationships/hyperlink" Target="https://kronau.gov.ua/bezbarernist-15-52-58-01-06-2025/" TargetMode="External"/><Relationship Id="rId363" Type="http://schemas.openxmlformats.org/officeDocument/2006/relationships/hyperlink" Target="https://khoda.gov.ua/news/v-ukraini-startuvav-natsionalnyi-tyzhden-bezbariernosti-formuiemo-suspilstvo-rivnykh-mozhlyvostei" TargetMode="External"/><Relationship Id="rId570" Type="http://schemas.openxmlformats.org/officeDocument/2006/relationships/hyperlink" Target="https://xobd-news.blogspot.com/2026/07/blog-post_11.html" TargetMode="External"/><Relationship Id="rId223" Type="http://schemas.openxmlformats.org/officeDocument/2006/relationships/hyperlink" Target="https://nk.gov.ua/2026/08/03/usi-mozhlyvosti-dlia-veteraniv-v-odnomu-zastosunku-bez-mezh-uzhe-dostupnyj-v-app-store-ta-google-play/" TargetMode="External"/><Relationship Id="rId430" Type="http://schemas.openxmlformats.org/officeDocument/2006/relationships/hyperlink" Target="https://khoda.gov.ua/news/doluchaitesia-do-beta-testuvannia-novykh-katehorii-u-mizhnarodnomu-reiestri-zbytkiv-shchodo-kulturnoi-tsinnosti-dlia-iurydychnykh-osib" TargetMode="External"/><Relationship Id="rId668" Type="http://schemas.openxmlformats.org/officeDocument/2006/relationships/hyperlink" Target="https://www.facebook.com/groups/2822785074655808/posts/4064691240465179/" TargetMode="External"/><Relationship Id="rId875" Type="http://schemas.openxmlformats.org/officeDocument/2006/relationships/hyperlink" Target="https://kronau.gov.ua/komunalnij-zaklad-visokopilskij-centr-nadannya-socialnih-poslug-visokopilskoi-selischnoi-radi-15-34-41-15-02-2022/" TargetMode="External"/><Relationship Id="rId18" Type="http://schemas.openxmlformats.org/officeDocument/2006/relationships/hyperlink" Target="https://daryivska-gromada.gov.ua/bezbarernist-19-10-24-22-09-2025/" TargetMode="External"/><Relationship Id="rId528" Type="http://schemas.openxmlformats.org/officeDocument/2006/relationships/hyperlink" Target="https://khoda.gov.ua/news/mova-iaku-my-vykorystovuiemo-maie-velyku-sylu-vona-mozhe-abo-zafiksuvaty-liudynu-v-statusi-bezporadnosti-abo-dopomohty-ii-povernuty-kontrol-nad-vlasnym-zhyttiam" TargetMode="External"/><Relationship Id="rId735" Type="http://schemas.openxmlformats.org/officeDocument/2006/relationships/hyperlink" Target="https://borozenska-gromada.gov.ua/news/" TargetMode="External"/><Relationship Id="rId942" Type="http://schemas.openxmlformats.org/officeDocument/2006/relationships/hyperlink" Target="https://khoda.gov.ua/bezbariernist/plany-zakhodiv-ta-rezultaty-ikh-vykonannia" TargetMode="External"/><Relationship Id="rId167" Type="http://schemas.openxmlformats.org/officeDocument/2006/relationships/hyperlink" Target="https://surl.li/duwqek" TargetMode="External"/><Relationship Id="rId374" Type="http://schemas.openxmlformats.org/officeDocument/2006/relationships/hyperlink" Target="https://khoda.gov.ua/news/web3-iaki-karierni-mozhlyvosti-vidkryvaie-nova-tsyfrova-ekonomika" TargetMode="External"/><Relationship Id="rId581" Type="http://schemas.openxmlformats.org/officeDocument/2006/relationships/hyperlink" Target="https://www.facebook.com/share/p/1JrAG6mC31/" TargetMode="External"/><Relationship Id="rId71" Type="http://schemas.openxmlformats.org/officeDocument/2006/relationships/hyperlink" Target="https://khoda.gov.ua/news/u-kryvomu-rozi-ta-mykolaievi-oblashtuvaly-tsentry-tymchasovoho-perebuvannia-dlia-pereselentsiv-z-khersonshchyny-iaki-evakuiuvalysia-z-nebezpechnykh-terytorii" TargetMode="External"/><Relationship Id="rId234" Type="http://schemas.openxmlformats.org/officeDocument/2006/relationships/hyperlink" Target="https://khoda.gov.ua/news/predstavnyky-rubanivskoi-silskoi-rady-zustrilys-z-fakhivtsiamy-pensiinoho-fondu-u-kropyvnytskomu" TargetMode="External"/><Relationship Id="rId679" Type="http://schemas.openxmlformats.org/officeDocument/2006/relationships/hyperlink" Target="https://kochubeivska-gromada.gov.ua/news/1779867504/" TargetMode="External"/><Relationship Id="rId802" Type="http://schemas.openxmlformats.org/officeDocument/2006/relationships/hyperlink" Target="https://t.me/khersonskaODA/65369" TargetMode="External"/><Relationship Id="rId886" Type="http://schemas.openxmlformats.org/officeDocument/2006/relationships/hyperlink" Target="https://kronau.gov.ua/news/1759127071/" TargetMode="External"/><Relationship Id="rId2" Type="http://schemas.openxmlformats.org/officeDocument/2006/relationships/numbering" Target="numbering.xml"/><Relationship Id="rId29" Type="http://schemas.openxmlformats.org/officeDocument/2006/relationships/hyperlink" Target="https://chornobaivka-gromada.gov.ua/bezbarernist-11-52-36-07-02-2022/" TargetMode="External"/><Relationship Id="rId441" Type="http://schemas.openxmlformats.org/officeDocument/2006/relationships/hyperlink" Target="https://khoda.gov.ua/news/pakunok-shkoliara-znovu-dostupnyi-u-dii-iak-otrymaty-5-000-hryven-na-pidhotovku-pershoklasnyka-do-shkoly" TargetMode="External"/><Relationship Id="rId539" Type="http://schemas.openxmlformats.org/officeDocument/2006/relationships/hyperlink" Target="https://surl.li/xjffhe" TargetMode="External"/><Relationship Id="rId746" Type="http://schemas.openxmlformats.org/officeDocument/2006/relationships/hyperlink" Target="https://t.me/khersonskaODA/67626" TargetMode="External"/><Relationship Id="rId178" Type="http://schemas.openxmlformats.org/officeDocument/2006/relationships/hyperlink" Target="https://www.facebook.com/groups/2822785074655808?locale=uk_UA" TargetMode="External"/><Relationship Id="rId301" Type="http://schemas.openxmlformats.org/officeDocument/2006/relationships/hyperlink" Target="https://nk.gov.ua/2026/08/20/nebezpeka-fpv-droniv-pravyla-bezpechnoi-povedinky-u-razi-zahrozy/" TargetMode="External"/><Relationship Id="rId953" Type="http://schemas.openxmlformats.org/officeDocument/2006/relationships/hyperlink" Target="https://novoolexandrivska-gromada.gov.ua/news/1751981614/" TargetMode="External"/><Relationship Id="rId82" Type="http://schemas.openxmlformats.org/officeDocument/2006/relationships/hyperlink" Target="https://www.facebook.com/groups/2822785074655808/posts/4270143226586645/?locale=uk_UA" TargetMode="External"/><Relationship Id="rId385" Type="http://schemas.openxmlformats.org/officeDocument/2006/relationships/hyperlink" Target="https://khoda.gov.ua/news/ukraina-investuie-v-rozvytok-tsyfrovykh-navychok-dlia-podolannia-hlobalnoho-kadrovoho-defitsytu" TargetMode="External"/><Relationship Id="rId592" Type="http://schemas.openxmlformats.org/officeDocument/2006/relationships/hyperlink" Target="https://www.facebook.com/share/p/19C1u66o9z/" TargetMode="External"/><Relationship Id="rId606" Type="http://schemas.openxmlformats.org/officeDocument/2006/relationships/hyperlink" Target="https://khoda.gov.ua/news/sohodni-my-vshanovuiemo-pamiat-viiskovykh-dobrovoltsiv-i-tsyvilnykh-iaki-buly-stracheni-zakatovani-abo-zahynuly-u-vorozhomu-poloni" TargetMode="External"/><Relationship Id="rId813" Type="http://schemas.openxmlformats.org/officeDocument/2006/relationships/hyperlink" Target="https://khoda.gov.ua/news/veteran-viiny-z-khersonshchyny-peremih-u-vseukrainskykh-zmahanniakh" TargetMode="External"/><Relationship Id="rId245" Type="http://schemas.openxmlformats.org/officeDocument/2006/relationships/hyperlink" Target="https://nk.gov.ua/2026/02/03/metodychni-rekomendatsii-z-pytan-formuvannia-bezbar-iernoho-seredovyshcha-dlia-zhytlovykh-i-hromadskykh-budynkiv/" TargetMode="External"/><Relationship Id="rId452" Type="http://schemas.openxmlformats.org/officeDocument/2006/relationships/hyperlink" Target="https://khoda.gov.ua/news/zminy-v-broniuvanni-pratsivnykiv-koly-potribno-povtorno-pidtverdyty-krytychnist-pidpryiemstva" TargetMode="External"/><Relationship Id="rId897" Type="http://schemas.openxmlformats.org/officeDocument/2006/relationships/hyperlink" Target="https://muzykivskaotg.gov.ua/useful-info/bezbarrnist" TargetMode="External"/><Relationship Id="rId105" Type="http://schemas.openxmlformats.org/officeDocument/2006/relationships/hyperlink" Target="https://khoda.gov.ua/news/buduite-inkliuzyvni-mista-dani-mapy-bezbariernosti-teper-na-portali-vidkrytykh-danykh" TargetMode="External"/><Relationship Id="rId312" Type="http://schemas.openxmlformats.org/officeDocument/2006/relationships/hyperlink" Target="https://stanislavskaotg.gov.ua/news/1763128926/" TargetMode="External"/><Relationship Id="rId757" Type="http://schemas.openxmlformats.org/officeDocument/2006/relationships/hyperlink" Target="https://www.facebook.com/share/p/1FChbqXF1H/?mibextid=wwXIfr" TargetMode="External"/><Relationship Id="rId964" Type="http://schemas.openxmlformats.org/officeDocument/2006/relationships/hyperlink" Target="https://khoda.gov.ua/news/na-khersonshchyni-vidbulasia-shchorichna-serpneva-konferentsiia-pedahohichnykh-pratsivnykiv" TargetMode="External"/><Relationship Id="rId93" Type="http://schemas.openxmlformats.org/officeDocument/2006/relationships/hyperlink" Target="https://kronau.gov.ua/news/1779878172/" TargetMode="External"/><Relationship Id="rId189" Type="http://schemas.openxmlformats.org/officeDocument/2006/relationships/hyperlink" Target="https://khoda.gov.ua/news/tsentry-zhyttiestiikosti-proponuiut-kompleksnu-psykholohichnu-pidtrymku-dlia-meshkantsiv-hromad" TargetMode="External"/><Relationship Id="rId396" Type="http://schemas.openxmlformats.org/officeDocument/2006/relationships/hyperlink" Target="https://khoda.gov.ua/news/yak-zakhystyty-svoi-dani-vid-kiberzlochyntsiv-porady-z-kiberhihiieny" TargetMode="External"/><Relationship Id="rId617" Type="http://schemas.openxmlformats.org/officeDocument/2006/relationships/hyperlink" Target="https://www.facebook.com/share/1BhzjUYCha/" TargetMode="External"/><Relationship Id="rId824" Type="http://schemas.openxmlformats.org/officeDocument/2006/relationships/hyperlink" Target="https://khoda.gov.ua/news/na-khersonshchyni-vidbulys-zmahannia-z-bocha-sered-liudei-z-porushenniamy-slukhu" TargetMode="External"/><Relationship Id="rId256" Type="http://schemas.openxmlformats.org/officeDocument/2006/relationships/hyperlink" Target="https://www.facebook.com/share/p/18QDPBFpSk/?mibextid=wwXIfr" TargetMode="External"/><Relationship Id="rId463" Type="http://schemas.openxmlformats.org/officeDocument/2006/relationships/hyperlink" Target="https://khoda.gov.ua/news/predstavnyky-khersonskoi-ova-razom-iz-fakhivtsiamy-vysokopilskoi-ta-velykooleksandrivskoi-hromad-vzialy-uchast-u-vorkshopi-cobuild-v-uzhhorodi" TargetMode="External"/><Relationship Id="rId670" Type="http://schemas.openxmlformats.org/officeDocument/2006/relationships/hyperlink" Target="https://xobd-news.blogspot.com/2026/08/blog-post_21.html" TargetMode="External"/><Relationship Id="rId116" Type="http://schemas.openxmlformats.org/officeDocument/2006/relationships/hyperlink" Target="https://khoda.gov.ua/bezbariernist/perelik-osib-upovnovazhenykh-z-pytan-bezbariernosti-khersonskoi-oblasti" TargetMode="External"/><Relationship Id="rId323" Type="http://schemas.openxmlformats.org/officeDocument/2006/relationships/hyperlink" Target="https://khoda.gov.ua/news/yedyna-veteranska-liniia-ministerstva-u-spravakh-veteraniv-ukrainy-pratsiuie-za-korotkym-nomerom-1528" TargetMode="External"/><Relationship Id="rId530" Type="http://schemas.openxmlformats.org/officeDocument/2006/relationships/hyperlink" Target="https://khoda.gov.ua/news/mova-iaku-my-vykorystovuiemo-shchodnia-formuie-nashe-stavlennia-odyn-do-odnoho" TargetMode="External"/><Relationship Id="rId768" Type="http://schemas.openxmlformats.org/officeDocument/2006/relationships/hyperlink" Target="https://www.facebook.com/permalink.php?story_fbid=pfbid0dFhher3wHF6Gcm1mEFV9aunmLrXmaGH4Yzp4GZFLzh64jG97o8UeQ3gAQffkz6h6l&amp;id=100025098011645&amp;locale=uk_UA" TargetMode="External"/><Relationship Id="rId20" Type="http://schemas.openxmlformats.org/officeDocument/2006/relationships/hyperlink" Target="https://kochubeivska-gromada.gov.ua/" TargetMode="External"/><Relationship Id="rId628" Type="http://schemas.openxmlformats.org/officeDocument/2006/relationships/hyperlink" Target="https://nk.gov.ua/2026/08/29/u-kryvomu-rozi-vidbulosia-pokladannia-kvitiv-na-znak-pam-iati-pro-polehlykh-zakhysnykiv-ukrainy/" TargetMode="External"/><Relationship Id="rId835" Type="http://schemas.openxmlformats.org/officeDocument/2006/relationships/hyperlink" Target="https://www.facebook.com/share/p/1BfKPnPRJT/" TargetMode="External"/><Relationship Id="rId267" Type="http://schemas.openxmlformats.org/officeDocument/2006/relationships/hyperlink" Target="https://www.facebook.com/groups/1246806040697268/?ref=share" TargetMode="External"/><Relationship Id="rId474" Type="http://schemas.openxmlformats.org/officeDocument/2006/relationships/hyperlink" Target="https://kronau.gov.ua/news/1780494395/" TargetMode="External"/><Relationship Id="rId127" Type="http://schemas.openxmlformats.org/officeDocument/2006/relationships/hyperlink" Target="https://borozenska-gromada.gov.ua/bezbar%E2%80%99ernost-14-04-21-04-04-2025/" TargetMode="External"/><Relationship Id="rId681" Type="http://schemas.openxmlformats.org/officeDocument/2006/relationships/hyperlink" Target="https://kalynivske-gromada.gov.ua/news/1766400356/" TargetMode="External"/><Relationship Id="rId779" Type="http://schemas.openxmlformats.org/officeDocument/2006/relationships/hyperlink" Target="https://kronau.gov.ua/news/1771913594/" TargetMode="External"/><Relationship Id="rId902" Type="http://schemas.openxmlformats.org/officeDocument/2006/relationships/hyperlink" Target="https://novorayskstg.gov.ua/documents/196803-pro-stvorennia-radi-bezbarjernosti-novoraiskoyi-silskoyi-radi" TargetMode="External"/><Relationship Id="rId31" Type="http://schemas.openxmlformats.org/officeDocument/2006/relationships/hyperlink" Target="https://novorayskstg.gov.ua/documents/231672-pro-zatverdzennia-planu-zaxodiv-novoraiskoyi-teritorialnoyi-gromadi-na-2025-2026-roki-z-realizaciyi-nacionalnoyi-strateg" TargetMode="External"/><Relationship Id="rId334" Type="http://schemas.openxmlformats.org/officeDocument/2006/relationships/hyperlink" Target="https://kochubeivska-gromada.gov.ua/news/1769088908/" TargetMode="External"/><Relationship Id="rId541" Type="http://schemas.openxmlformats.org/officeDocument/2006/relationships/hyperlink" Target="https://www.facebook.com/share/p/18xLat4sCd/" TargetMode="External"/><Relationship Id="rId639" Type="http://schemas.openxmlformats.org/officeDocument/2006/relationships/hyperlink" Target="https://kronau.gov.ua/news/1768289481/" TargetMode="External"/><Relationship Id="rId180" Type="http://schemas.openxmlformats.org/officeDocument/2006/relationships/hyperlink" Target="https://kronau.gov.ua/zahisnikam-ta-zahisnicyam-rodinam-vijskovosluzhbovciv-14-54-24-20-03-2025/" TargetMode="External"/><Relationship Id="rId278" Type="http://schemas.openxmlformats.org/officeDocument/2006/relationships/hyperlink" Target="https://beryslav.edu.ks.ua/minna-bezpeka/" TargetMode="External"/><Relationship Id="rId401" Type="http://schemas.openxmlformats.org/officeDocument/2006/relationships/hyperlink" Target="https://khoda.gov.ua/news/10-krokiv-do-suchasnoho-tsnapu-mintsyfry-zapustylo-osvitnii-serial-dlia-pratsivnykiv-hromad" TargetMode="External"/><Relationship Id="rId846" Type="http://schemas.openxmlformats.org/officeDocument/2006/relationships/hyperlink" Target="https://khoda.gov.ua/news/yak-veteranam-i-veterankam-skorystatysia-bezoplatnoiu-psykholohichnoiu-dopomohoiu" TargetMode="External"/><Relationship Id="rId485" Type="http://schemas.openxmlformats.org/officeDocument/2006/relationships/hyperlink" Target="https://www.facebook.com/share/p/1E1VQgRJKy/?mibextid=wwXIfr" TargetMode="External"/><Relationship Id="rId692" Type="http://schemas.openxmlformats.org/officeDocument/2006/relationships/hyperlink" Target="https://www.facebook.com/share/p/1GeSNMH82X" TargetMode="External"/><Relationship Id="rId706" Type="http://schemas.openxmlformats.org/officeDocument/2006/relationships/hyperlink" Target="https://khoda.gov.ua/news/profilaktyka-hostrykh-kyshkovykh-zakhvoriuvan" TargetMode="External"/><Relationship Id="rId913" Type="http://schemas.openxmlformats.org/officeDocument/2006/relationships/hyperlink" Target="https://kochubeivska-gromada.gov.ua/news/1730110230/" TargetMode="External"/><Relationship Id="rId42" Type="http://schemas.openxmlformats.org/officeDocument/2006/relationships/hyperlink" Target="https://kronau.gov.ua/news/1784543424/" TargetMode="External"/><Relationship Id="rId138" Type="http://schemas.openxmlformats.org/officeDocument/2006/relationships/hyperlink" Target="https://borozenska-gromada.gov.ua/borozenskij-cnap-15-29-50-22-12-2023/" TargetMode="External"/><Relationship Id="rId345" Type="http://schemas.openxmlformats.org/officeDocument/2006/relationships/hyperlink" Target="https://khoda.gov.ua/news/v-odesi-vidbuvsia-festyval-rozvytku-mozhlyvostei-ta-natkhnennia-odesa-life-fest-do-iakoho-doluchylysia-vpo-z-khersonshchyny-ta-fakhivtsi-verkhnorohachytskoi-hromady" TargetMode="External"/><Relationship Id="rId552" Type="http://schemas.openxmlformats.org/officeDocument/2006/relationships/hyperlink" Target="https://t.me/khersonskaODA/59264" TargetMode="External"/><Relationship Id="rId191" Type="http://schemas.openxmlformats.org/officeDocument/2006/relationships/hyperlink" Target="https://khoda.gov.ua/news/shcho-trymaie-vashe-mentalne-zdorovia-u-tsei-skladnyi-chas" TargetMode="External"/><Relationship Id="rId205" Type="http://schemas.openxmlformats.org/officeDocument/2006/relationships/hyperlink" Target="https://khoda.gov.ua/news/v-odesi-vidkryly-nabir-do-bezoplatnoi-shkoly-prohramuvannia-koododesa" TargetMode="External"/><Relationship Id="rId412" Type="http://schemas.openxmlformats.org/officeDocument/2006/relationships/hyperlink" Target="https://khoda.gov.ua/news/vid-idei-do-prybutku-iak-zakhystyty-ta-monetyzuvaty-intelektualnu-vlasnist" TargetMode="External"/><Relationship Id="rId857" Type="http://schemas.openxmlformats.org/officeDocument/2006/relationships/hyperlink" Target="https://kronau.gov.ua/komunalne-nekomercijne-pidpriemstvo-visokopilska-likarnya-visokopilskoi-selischnoi-radi-berislavskogo-rajonu-hersonskoi-oblasti-15-32-29-15-02-2022%20/" TargetMode="External"/><Relationship Id="rId289" Type="http://schemas.openxmlformats.org/officeDocument/2006/relationships/hyperlink" Target="https://www.facebook.com/groups/223361861615076/?locale=uk_UA" TargetMode="External"/><Relationship Id="rId496" Type="http://schemas.openxmlformats.org/officeDocument/2006/relationships/hyperlink" Target="https://khoda.gov.ua/news/fakhivtsi-hromad-doluchylys-do-onlain-treninhu-zakhody-z-adaptatsii-ta-psykhosotsialnoi-pidtrymky-osib-zvilnenykh-z-polonu-ta-chleniv-ikhnikh-simei" TargetMode="External"/><Relationship Id="rId717" Type="http://schemas.openxmlformats.org/officeDocument/2006/relationships/hyperlink" Target="https://khoda.gov.ua/news/hostri-respiratorni-virusni-infektsii" TargetMode="External"/><Relationship Id="rId924" Type="http://schemas.openxmlformats.org/officeDocument/2006/relationships/hyperlink" Target="https://miskrada-ks.gov.ua/prozoryi-kherson/bezbar-iernyj-prostir/rada-bezbar-iernosti-pry-khersonskomu-miskomu-holovi/" TargetMode="External"/><Relationship Id="rId53" Type="http://schemas.openxmlformats.org/officeDocument/2006/relationships/hyperlink" Target="https://miskrada-ks.gov.ua/news/u-zelenivskomu-starostati-vidremontovano-ukryttya-dlya-gumanitarnogo-czentru/" TargetMode="External"/><Relationship Id="rId149" Type="http://schemas.openxmlformats.org/officeDocument/2006/relationships/hyperlink" Target="https://khoda.gov.ua/news/yak-zghurtovuvaty-hromady-na-diiaosvita-zapustyly-novyi-osvitnii-serial-pro-intehratsiini-zakhody" TargetMode="External"/><Relationship Id="rId356" Type="http://schemas.openxmlformats.org/officeDocument/2006/relationships/hyperlink" Target="https://khoda.gov.ua/news/shliakh-rozvytku-shi-do-2030-roku-znaiomtesia-z-proiektom-stratehii-ta-davaite-fidbek" TargetMode="External"/><Relationship Id="rId563" Type="http://schemas.openxmlformats.org/officeDocument/2006/relationships/hyperlink" Target="https://kronau.gov.ua/news/1768429055/" TargetMode="External"/><Relationship Id="rId770" Type="http://schemas.openxmlformats.org/officeDocument/2006/relationships/hyperlink" Target="https://borozenska-gromada.gov.ua/news/" TargetMode="External"/><Relationship Id="rId216" Type="http://schemas.openxmlformats.org/officeDocument/2006/relationships/hyperlink" Target="https://khoda.gov.ua/news/v-ukraini-tryvaie-realizatsiia-eksperymentalnoho-proiektu-shchodo-bezoplatnoho-nadannia-posluh-iz-dovhotryvaloho-medychnoho-dohliadu-viiskovosluzhbovtsiam-i-veteranam-iaki-otrymaly-vazhki-poranennia" TargetMode="External"/><Relationship Id="rId423" Type="http://schemas.openxmlformats.org/officeDocument/2006/relationships/hyperlink" Target="https://www.facebook.com/share/p/18Pd5dAKEU/" TargetMode="External"/><Relationship Id="rId868" Type="http://schemas.openxmlformats.org/officeDocument/2006/relationships/hyperlink" Target="https://borozenska-gromada.gov.ua/news/" TargetMode="External"/><Relationship Id="rId630" Type="http://schemas.openxmlformats.org/officeDocument/2006/relationships/hyperlink" Target="https://nk.gov.ua/2026/08/29/29-serpnia-den-pam-iati-zakhysnykiv-ukrainy-2/" TargetMode="External"/><Relationship Id="rId728" Type="http://schemas.openxmlformats.org/officeDocument/2006/relationships/hyperlink" Target="https://khoda.gov.ua/news/vplyv-iakosti-pytnoi-vody-na-zdorovia-naselennia" TargetMode="External"/><Relationship Id="rId935" Type="http://schemas.openxmlformats.org/officeDocument/2006/relationships/hyperlink" Target="https://kronau.gov.ua/news/1772532343/" TargetMode="External"/><Relationship Id="rId64" Type="http://schemas.openxmlformats.org/officeDocument/2006/relationships/hyperlink" Target="https://drive.google.com/file/d/1Z9DYrxRH6uP8Hk19OC16Ba3GqtJsRHRj/view?usp=sharing" TargetMode="External"/><Relationship Id="rId367" Type="http://schemas.openxmlformats.org/officeDocument/2006/relationships/hyperlink" Target="https://khoda.gov.ua/news/dlia-veteraniv-ta-postrazhdalykh-dostupnyi-onlain-kurs-z-adaptyvnykh-trenuvan-na-platformi-diiaosvita" TargetMode="External"/><Relationship Id="rId574" Type="http://schemas.openxmlformats.org/officeDocument/2006/relationships/hyperlink" Target="https://xobd-news.blogspot.com/2026/08/blog-post_13.html" TargetMode="External"/><Relationship Id="rId227" Type="http://schemas.openxmlformats.org/officeDocument/2006/relationships/hyperlink" Target="https://t.me/NovaKahovkaMVA/7966" TargetMode="External"/><Relationship Id="rId781" Type="http://schemas.openxmlformats.org/officeDocument/2006/relationships/hyperlink" Target="https://kronau.gov.ua/news/1765788543/" TargetMode="External"/><Relationship Id="rId879" Type="http://schemas.openxmlformats.org/officeDocument/2006/relationships/hyperlink" Target="https://www.facebook.com/groups/2822785074655808/posts/4218999231701045/?locale=uk_UA" TargetMode="External"/><Relationship Id="rId434" Type="http://schemas.openxmlformats.org/officeDocument/2006/relationships/hyperlink" Target="https://khoda.gov.ua/news/na-portali-diia-zapratsiuvav-holosovyi-funktsional-diiaai" TargetMode="External"/><Relationship Id="rId641" Type="http://schemas.openxmlformats.org/officeDocument/2006/relationships/hyperlink" Target="https://kronau.gov.ua/news/1770627753/" TargetMode="External"/><Relationship Id="rId739" Type="http://schemas.openxmlformats.org/officeDocument/2006/relationships/hyperlink" Target="https://www.facebook.com/share/p/1BRanUoFYf/" TargetMode="External"/><Relationship Id="rId280" Type="http://schemas.openxmlformats.org/officeDocument/2006/relationships/hyperlink" Target="https://www.facebook.com/share/p/16YJMAdkx4/" TargetMode="External"/><Relationship Id="rId501" Type="http://schemas.openxmlformats.org/officeDocument/2006/relationships/hyperlink" Target="https://www.facebook.com/share/p/1944FVQwf9/" TargetMode="External"/><Relationship Id="rId946" Type="http://schemas.openxmlformats.org/officeDocument/2006/relationships/hyperlink" Target="https://muzykivskaotg.gov.ua/documents/cmcvtctbx6bup0849sl4qyur5" TargetMode="External"/><Relationship Id="rId75" Type="http://schemas.openxmlformats.org/officeDocument/2006/relationships/hyperlink" Target="https://khoda.gov.ua/news/diznaitesia-vse-shcho-vas-khvyliuie-pro-vyizd" TargetMode="External"/><Relationship Id="rId140" Type="http://schemas.openxmlformats.org/officeDocument/2006/relationships/hyperlink" Target="https://cnap.kronau.gov.ua/news/171281-zrozumili-formati-dlia-potreb-koznogo" TargetMode="External"/><Relationship Id="rId378" Type="http://schemas.openxmlformats.org/officeDocument/2006/relationships/hyperlink" Target="https://khoda.gov.ua/news/na-portali-diia-zapratsiuvav-holosovyi-funktsional-diiaai" TargetMode="External"/><Relationship Id="rId585" Type="http://schemas.openxmlformats.org/officeDocument/2006/relationships/hyperlink" Target="https://www.facebook.com/share/p/1STPh8ixeX/" TargetMode="External"/><Relationship Id="rId792" Type="http://schemas.openxmlformats.org/officeDocument/2006/relationships/hyperlink" Target="https://khoda.gov.ua/news/5-krokiv-dlia-pidtrymky-zdorovia-ta-imunnoi-systemy-voseny" TargetMode="External"/><Relationship Id="rId806" Type="http://schemas.openxmlformats.org/officeDocument/2006/relationships/hyperlink" Target="https://www.facebook.com/groups/4319875678088563/?multi_permalinks=26139730965676387&amp;hoisted_section_header_type=recently_seen&amp;locale=uk_UA" TargetMode="External"/><Relationship Id="rId6" Type="http://schemas.openxmlformats.org/officeDocument/2006/relationships/footnotes" Target="footnotes.xml"/><Relationship Id="rId238" Type="http://schemas.openxmlformats.org/officeDocument/2006/relationships/hyperlink" Target="https://www.facebook.com/share/p/1Ab34fXGe5/" TargetMode="External"/><Relationship Id="rId445" Type="http://schemas.openxmlformats.org/officeDocument/2006/relationships/hyperlink" Target="https://khoda.gov.ua/news/reiestr-zbytkiv-u-dii-vidkryly-novi-katehorii-zaiav-dlia-derzhavy" TargetMode="External"/><Relationship Id="rId652" Type="http://schemas.openxmlformats.org/officeDocument/2006/relationships/hyperlink" Target="https://www.facebook.com/share/p/199zkvpFoB/" TargetMode="External"/><Relationship Id="rId291" Type="http://schemas.openxmlformats.org/officeDocument/2006/relationships/hyperlink" Target="https://t.me/NovaKahovkaMVA/7781" TargetMode="External"/><Relationship Id="rId305" Type="http://schemas.openxmlformats.org/officeDocument/2006/relationships/hyperlink" Target="https://www.facebook.com/groups/2822785074655808/posts/4129193107348325/?locale=uk_UA" TargetMode="External"/><Relationship Id="rId512" Type="http://schemas.openxmlformats.org/officeDocument/2006/relationships/hyperlink" Target="https://kronau.gov.ua/news/1764749449/" TargetMode="External"/><Relationship Id="rId957" Type="http://schemas.openxmlformats.org/officeDocument/2006/relationships/hyperlink" Target="https://kronau.gov.ua/news/1755241430/" TargetMode="External"/><Relationship Id="rId86" Type="http://schemas.openxmlformats.org/officeDocument/2006/relationships/hyperlink" Target="https://kronau.gov.ua/news/1783513571/" TargetMode="External"/><Relationship Id="rId151" Type="http://schemas.openxmlformats.org/officeDocument/2006/relationships/hyperlink" Target="https://khoda.gov.ua/news/vidbulas-persha-vseukrainska-onlain-zustrich-upovnovazhenykh-z-pytan-bezbariernosti" TargetMode="External"/><Relationship Id="rId389" Type="http://schemas.openxmlformats.org/officeDocument/2006/relationships/hyperlink" Target="https://khoda.gov.ua/news/vid-navchannia-do-realnoho-pratsevlashtuvannia-na-diiaosvita-zapratsiuvala-karierna-studiia-iz-shi-symuliatorom-spivbesidy" TargetMode="External"/><Relationship Id="rId596" Type="http://schemas.openxmlformats.org/officeDocument/2006/relationships/hyperlink" Target="https://www.facebook.com/permalink.php?story_fbid=pfbid0dRrhwzKg6m8NDV6LAcrwBDuXNvFW8VPuE6GAnoxYbyMUpcumM1Cj2SbqDbCZ5GU2l&amp;id=100025098011645&amp;locale=uk_UA" TargetMode="External"/><Relationship Id="rId817" Type="http://schemas.openxmlformats.org/officeDocument/2006/relationships/hyperlink" Target="https://www.facebook.com/share/p/18vz3WUyzg/" TargetMode="External"/><Relationship Id="rId249" Type="http://schemas.openxmlformats.org/officeDocument/2006/relationships/hyperlink" Target="https://borozenska-gromada.gov.ua/bezbar%E2%80%99ernost-14-04-21-04-04-2025/" TargetMode="External"/><Relationship Id="rId456" Type="http://schemas.openxmlformats.org/officeDocument/2006/relationships/hyperlink" Target="https://khoda.gov.ua/news/42-tysiachi-ukraintsiv-ta-maizhe-12-mlrd-hrn-prohrami-vlasna-sprava-vypovnylosia-4-roky" TargetMode="External"/><Relationship Id="rId663" Type="http://schemas.openxmlformats.org/officeDocument/2006/relationships/hyperlink" Target="https://www.facebook.com/share/v/1LyAhctiM7/?mibextid=wwXIfr" TargetMode="External"/><Relationship Id="rId870" Type="http://schemas.openxmlformats.org/officeDocument/2006/relationships/hyperlink" Target="https://nk.gov.ua/2026/07/29/pro-instytut-patronatu-pomichnyk-patronatnoho-vykhovatelia/" TargetMode="External"/><Relationship Id="rId13" Type="http://schemas.openxmlformats.org/officeDocument/2006/relationships/hyperlink" Target="https://khoda.gov.ua/bezbariernist/plan-zakhodiv-z-realizatsii-natsionalnoi-stratehii-iz-stvorennia-bezbariernoho-prostoru-v-ukraini-na-period-do-2030-roku" TargetMode="External"/><Relationship Id="rId109" Type="http://schemas.openxmlformats.org/officeDocument/2006/relationships/hyperlink" Target="https://khoda.gov.ua/news/na-khersonshchyni-prodovzhuie-diiaty-proiekt-sotsialne-taksi1" TargetMode="External"/><Relationship Id="rId316" Type="http://schemas.openxmlformats.org/officeDocument/2006/relationships/hyperlink" Target="https://khoda.gov.ua/news/sformovano-sklad-rady-veteraniv-viiny-za-nezalezhnist-ukrainy" TargetMode="External"/><Relationship Id="rId523" Type="http://schemas.openxmlformats.org/officeDocument/2006/relationships/hyperlink" Target="https://khoda.gov.ua/news/u-mezhakh-natsionalnoho-tyzhnia-bezbariernosti-vidbuvsia-onlain-treninh-likuiu-slovom-mystetstvo-korektnoi-komunikatsii" TargetMode="External"/><Relationship Id="rId968" Type="http://schemas.openxmlformats.org/officeDocument/2006/relationships/header" Target="header2.xml"/><Relationship Id="rId97" Type="http://schemas.openxmlformats.org/officeDocument/2006/relationships/hyperlink" Target="https://nvoron.gov.ua/news/1786102864/%20" TargetMode="External"/><Relationship Id="rId730" Type="http://schemas.openxmlformats.org/officeDocument/2006/relationships/hyperlink" Target="https://khoda.gov.ua/news/zdorove-kharchuvannia-iz-sezonnykh-ovochiv-i-fruktiv" TargetMode="External"/><Relationship Id="rId828" Type="http://schemas.openxmlformats.org/officeDocument/2006/relationships/hyperlink" Target="https://kronau.gov.ua/news/1769588048/" TargetMode="External"/><Relationship Id="rId162" Type="http://schemas.openxmlformats.org/officeDocument/2006/relationships/hyperlink" Target="https://www.facebook.com/groups/223361861615076/?locale=uk_UA" TargetMode="External"/><Relationship Id="rId467" Type="http://schemas.openxmlformats.org/officeDocument/2006/relationships/hyperlink" Target="https://khoda.gov.ua/news/prava-liudyny-ta-ievropeiski-standarty-na-diiaosvita-zapustyly-novyi-serial-dlia-derzhsluzhbovtsiv" TargetMode="External"/><Relationship Id="rId674" Type="http://schemas.openxmlformats.org/officeDocument/2006/relationships/hyperlink" Target="https://www.facebook.com/groups/2822785074655808/posts/4271081913159443" TargetMode="External"/><Relationship Id="rId881" Type="http://schemas.openxmlformats.org/officeDocument/2006/relationships/hyperlink" Target="https://kronau.gov.ua/news/1759127071/" TargetMode="External"/><Relationship Id="rId24" Type="http://schemas.openxmlformats.org/officeDocument/2006/relationships/hyperlink" Target="https://miskrada-ks.gov.ua/prozoryi-kherson/bezbar-iernyj-prostir/plany-zakhodiv-ta-rezultaty-ikh-vykonannia-natsionalnoi-stratehii-iz-stvorennia-bezbar-iernoho-prostoru-v-ukraini-na-period-do-2030-roku/" TargetMode="External"/><Relationship Id="rId327" Type="http://schemas.openxmlformats.org/officeDocument/2006/relationships/hyperlink" Target="https://khoda.gov.ua/news/vidbulos-zasidannia-oblasnoi-komisii-z-pytan-nadannia-odnorazovoi-materialnoi-dopomohy-voinam-iakykh-vdalosia-zvilnyty-z-rosiiskoho-polonu" TargetMode="External"/><Relationship Id="rId534" Type="http://schemas.openxmlformats.org/officeDocument/2006/relationships/hyperlink" Target="https://kronau.gov.ua/news/1780494395/" TargetMode="External"/><Relationship Id="rId741" Type="http://schemas.openxmlformats.org/officeDocument/2006/relationships/hyperlink" Target="https://t.me/khersonskaODA/67213" TargetMode="External"/><Relationship Id="rId839" Type="http://schemas.openxmlformats.org/officeDocument/2006/relationships/hyperlink" Target="https://www.facebook.com/groups/2822785074655808/posts/4137215426546093/?locale=uk_UA" TargetMode="External"/><Relationship Id="rId173" Type="http://schemas.openxmlformats.org/officeDocument/2006/relationships/hyperlink" Target="https://www.facebook.com/share/p/1CY8tyc1Ry/" TargetMode="External"/><Relationship Id="rId380" Type="http://schemas.openxmlformats.org/officeDocument/2006/relationships/hyperlink" Target="https://khoda.gov.ua/news/bezbarierni-tsnapy-u-tsentrakh-nadannia-adminposluh-oblashtuvaly-zony-dlia-pidzariadky-proteziv" TargetMode="External"/><Relationship Id="rId601" Type="http://schemas.openxmlformats.org/officeDocument/2006/relationships/hyperlink" Target="https://www.facebook.com/share/p/1Awo8fqG9m" TargetMode="External"/><Relationship Id="rId240" Type="http://schemas.openxmlformats.org/officeDocument/2006/relationships/hyperlink" Target="http://kor-rada.gov.ua/vaglivo/terminologiya-bezbar-yernosti-derzhavnyj-standart-movy" TargetMode="External"/><Relationship Id="rId478" Type="http://schemas.openxmlformats.org/officeDocument/2006/relationships/hyperlink" Target="https://kronau.gov.ua/news/1779801831/" TargetMode="External"/><Relationship Id="rId685" Type="http://schemas.openxmlformats.org/officeDocument/2006/relationships/hyperlink" Target="https://kronau.gov.ua/news/1774281249/" TargetMode="External"/><Relationship Id="rId892" Type="http://schemas.openxmlformats.org/officeDocument/2006/relationships/hyperlink" Target="https://nvoron.gov.ua/news/1786102864/" TargetMode="External"/><Relationship Id="rId906" Type="http://schemas.openxmlformats.org/officeDocument/2006/relationships/hyperlink" Target="https://kochubeivska-gromada.gov.ua/news/1730110230/" TargetMode="External"/><Relationship Id="rId35" Type="http://schemas.openxmlformats.org/officeDocument/2006/relationships/hyperlink" Target="https://kalynivske-gromada.gov.ua/news/1755155628/" TargetMode="External"/><Relationship Id="rId100" Type="http://schemas.openxmlformats.org/officeDocument/2006/relationships/hyperlink" Target="https://kronau.gov.ua/news/1752731857/" TargetMode="External"/><Relationship Id="rId338" Type="http://schemas.openxmlformats.org/officeDocument/2006/relationships/hyperlink" Target="https://www.facebook.com/groups/223361861615076/?locale=uk_UA" TargetMode="External"/><Relationship Id="rId545" Type="http://schemas.openxmlformats.org/officeDocument/2006/relationships/hyperlink" Target="https://t.me/khersonskaODA/55367" TargetMode="External"/><Relationship Id="rId752" Type="http://schemas.openxmlformats.org/officeDocument/2006/relationships/hyperlink" Target="https://www.facebook.com/groups/4319875678088563/?multi_permalinks=26139730965676387&amp;hoisted_section_header_type=recently_seen&amp;locale=uk_UA" TargetMode="External"/><Relationship Id="rId184" Type="http://schemas.openxmlformats.org/officeDocument/2006/relationships/hyperlink" Target="https://cnap.daryivska-gromada.gov.ua/news/249946-sanovni-meskanci-daryivskoyi-gromadi" TargetMode="External"/><Relationship Id="rId391" Type="http://schemas.openxmlformats.org/officeDocument/2006/relationships/hyperlink" Target="https://khoda.gov.ua/news/kudy-zvernutysia-po-dopomohu-v-razi-onlain-zahroz" TargetMode="External"/><Relationship Id="rId405" Type="http://schemas.openxmlformats.org/officeDocument/2006/relationships/hyperlink" Target="https://khoda.gov.ua/news/prava-liudyny-ta-ievropeiski-standarty-na-diiaosvita-zapustyly-novyi-serial-dlia-derzhsluzhbovtsiv" TargetMode="External"/><Relationship Id="rId612" Type="http://schemas.openxmlformats.org/officeDocument/2006/relationships/hyperlink" Target="https://khoda.gov.ua/news/hromady-khersonshchyny-doiednalys-do-deviatoho-shchorichnoho-patriotychnoho-zabihu-shanuiu-voiniv-bizhu-za-heroiv-ukrainy" TargetMode="External"/><Relationship Id="rId251" Type="http://schemas.openxmlformats.org/officeDocument/2006/relationships/hyperlink" Target="https://kalynivske-gromada.gov.ua/news/1779345933/" TargetMode="External"/><Relationship Id="rId489" Type="http://schemas.openxmlformats.org/officeDocument/2006/relationships/hyperlink" Target="https://www.facebook.com/groups/290530778879195/" TargetMode="External"/><Relationship Id="rId696" Type="http://schemas.openxmlformats.org/officeDocument/2006/relationships/hyperlink" Target="https://kochubeivska-gromada.gov.ua/news/1766668672/" TargetMode="External"/><Relationship Id="rId917" Type="http://schemas.openxmlformats.org/officeDocument/2006/relationships/hyperlink" Target="https://kalynivske-gromada.gov.ua/news/1730880067/" TargetMode="External"/><Relationship Id="rId46" Type="http://schemas.openxmlformats.org/officeDocument/2006/relationships/hyperlink" Target="https://kochubeivska-gromada.gov.ua/news/1789461583/" TargetMode="External"/><Relationship Id="rId349" Type="http://schemas.openxmlformats.org/officeDocument/2006/relationships/hyperlink" Target="https://www.facebook.com/share/p/1AoUWmDNdL/" TargetMode="External"/><Relationship Id="rId556" Type="http://schemas.openxmlformats.org/officeDocument/2006/relationships/hyperlink" Target="https://kronau.gov.ua/news/1774258370/" TargetMode="External"/><Relationship Id="rId763" Type="http://schemas.openxmlformats.org/officeDocument/2006/relationships/hyperlink" Target="https://kronau.gov.ua/docs/2298930/" TargetMode="External"/><Relationship Id="rId111" Type="http://schemas.openxmlformats.org/officeDocument/2006/relationships/hyperlink" Target="https://khoda.gov.ua/news/avtopark-darivskoi-hromady-popovnyvsia-spetstransportom-dlia-perevezennia-malomobilnykh-hromadian-ta-liudei-z-invalidnistiu" TargetMode="External"/><Relationship Id="rId195" Type="http://schemas.openxmlformats.org/officeDocument/2006/relationships/hyperlink" Target="https://khoda.gov.ua/news/pro-posluhy-ta-pilhy-prostoiu-movoiu-na-portali-veteran-pro-zapustyly-ai-pomichnyka" TargetMode="External"/><Relationship Id="rId209" Type="http://schemas.openxmlformats.org/officeDocument/2006/relationships/hyperlink" Target="https://khoda.gov.ua/news/znaity-robotu-pislia-sluzhby-veterany-ta-veteranky-mozhut-cherez-systemu-veteran-pro" TargetMode="External"/><Relationship Id="rId416" Type="http://schemas.openxmlformats.org/officeDocument/2006/relationships/hyperlink" Target="https://gromada.org.ua/gromada/zelenopidska/news/1784554278/" TargetMode="External"/><Relationship Id="rId970" Type="http://schemas.openxmlformats.org/officeDocument/2006/relationships/theme" Target="theme/theme1.xml"/><Relationship Id="rId623" Type="http://schemas.openxmlformats.org/officeDocument/2006/relationships/hyperlink" Target="https://www.facebook.com/share/p/1brMwuoKrV/" TargetMode="External"/><Relationship Id="rId830" Type="http://schemas.openxmlformats.org/officeDocument/2006/relationships/hyperlink" Target="https://bilozerka-otg.gov.ua/2026/07/20/%d1%83-%d0%b1%d1%96%d0%bb%d0%be%d0%b7%d0%b5%d1%80%d1%81%d1%8c%d0%ba%d1%96%d0%b9-%d0%b3%d1%80%d0%be%d0%bc%d0%b0%d0%b4%d1%96-%d0%bf%d1%80%d0%be%d0%b4%d0%be%d0%b2%d0%b6%d1%83%d1%8e%d1%82%d1%8c-%d0%bf/" TargetMode="External"/><Relationship Id="rId928" Type="http://schemas.openxmlformats.org/officeDocument/2006/relationships/hyperlink" Target="https://kronau.gov.ua/news/1779976252/" TargetMode="External"/><Relationship Id="rId57" Type="http://schemas.openxmlformats.org/officeDocument/2006/relationships/hyperlink" Target="https://kochubeivska-gromada.gov.ua/news/1766666201/" TargetMode="External"/><Relationship Id="rId262" Type="http://schemas.openxmlformats.org/officeDocument/2006/relationships/hyperlink" Target="https://www.facebook.com/share/p/1D5ga4Ktvy/?mibextid=wwXIfr" TargetMode="External"/><Relationship Id="rId567" Type="http://schemas.openxmlformats.org/officeDocument/2006/relationships/hyperlink" Target="https://kalynivske-gromada.gov.ua/news/1780474907/" TargetMode="External"/><Relationship Id="rId122" Type="http://schemas.openxmlformats.org/officeDocument/2006/relationships/hyperlink" Target="https://borozenska-gromada.gov.ua/news/1782903920/%20%20" TargetMode="External"/><Relationship Id="rId774" Type="http://schemas.openxmlformats.org/officeDocument/2006/relationships/hyperlink" Target="https://khoda.gov.ua/news/shcho-pravda-a-shcho-mif-use-shcho-varto-znaty-pro-hrudne-vyhodovuvannia" TargetMode="External"/><Relationship Id="rId427" Type="http://schemas.openxmlformats.org/officeDocument/2006/relationships/hyperlink" Target="https://khoda.gov.ua/news/natsionalnyi-keshbek-uriad-prodovzhyt-strok-vykorystannia-nakopychenykh-koshtiv-do-31-lypnia" TargetMode="External"/><Relationship Id="rId634" Type="http://schemas.openxmlformats.org/officeDocument/2006/relationships/hyperlink" Target="https://nk.gov.ua/2026/07/15/do-dnia-ukrainskoi-derzhavnosti-vidbulosia-pokladannia-kvitiv-do-pam-iatnyka-tarasu-shevchenku/" TargetMode="External"/><Relationship Id="rId841" Type="http://schemas.openxmlformats.org/officeDocument/2006/relationships/hyperlink" Target="https://www.facebook.com/groups/2822785074655808/posts/4137215426546093/?locale=uk_UA" TargetMode="External"/><Relationship Id="rId273" Type="http://schemas.openxmlformats.org/officeDocument/2006/relationships/hyperlink" Target="https://khoda.gov.ua/bezbar%E2%80%99%D1%94rn%D1%96st/komun%D1%96kac%D1%96jnij-plan/" TargetMode="External"/><Relationship Id="rId480" Type="http://schemas.openxmlformats.org/officeDocument/2006/relationships/hyperlink" Target="https://kronau.gov.ua/news/1780494395/" TargetMode="External"/><Relationship Id="rId701" Type="http://schemas.openxmlformats.org/officeDocument/2006/relationships/hyperlink" Target="https://miskrada-ks.gov.ua/news/v-odnomu-z-tranzytnyh-czentriv-oblashtovuyut-najprostishe-ukryttya/" TargetMode="External"/><Relationship Id="rId939" Type="http://schemas.openxmlformats.org/officeDocument/2006/relationships/hyperlink" Target="https://borozenska-gromada.gov.ua/protokoli-zasidannya-radi-bezbarernosti-13-57-14-01-07-2026/" TargetMode="External"/><Relationship Id="rId68" Type="http://schemas.openxmlformats.org/officeDocument/2006/relationships/hyperlink" Target="https://khoda.gov.ua/news/vidbulos-cherhove-zasidannia-koordynatsiinoho-shtabu-z-provedennia-evakuatsiinykh-zakhodiv-ta-efektyvnoho-reahuvannia-na-masove-peremishchennia-naselennia" TargetMode="External"/><Relationship Id="rId133" Type="http://schemas.openxmlformats.org/officeDocument/2006/relationships/hyperlink" Target="https://borozenska-gromada.gov.ua/bezbar%E2%80%99ernost-14-04-21-04-04-2025/" TargetMode="External"/><Relationship Id="rId340" Type="http://schemas.openxmlformats.org/officeDocument/2006/relationships/hyperlink" Target="https://nk.gov.ua/2026/08/05/ukrainskyj-veteranskyj-fond-minveteraniv-kompensuie-do-20-000-hryven-na-kupivliu-predmetiv-ta-tovariv-dlia-vedennia-veteranskoho-biznesu/" TargetMode="External"/><Relationship Id="rId578" Type="http://schemas.openxmlformats.org/officeDocument/2006/relationships/hyperlink" Target="https://www.facebook.com/share/p/1FR93NVmru/" TargetMode="External"/><Relationship Id="rId785" Type="http://schemas.openxmlformats.org/officeDocument/2006/relationships/hyperlink" Target="https://borozenska-gromada.gov.ua/news/" TargetMode="External"/><Relationship Id="rId200" Type="http://schemas.openxmlformats.org/officeDocument/2006/relationships/hyperlink" Target="https://khoda.gov.ua/news/veterany-i-veteranky-iaki-potrebuiut-postiinoi-dopomohy-vzhe-mozhut-otrymaty-bezoplatni-posluhy-z-dovhotryvaloho-medychnoho-dohliadu" TargetMode="External"/><Relationship Id="rId438" Type="http://schemas.openxmlformats.org/officeDocument/2006/relationships/hyperlink" Target="https://khoda.gov.ua/news/zaklady-osvity-ta-kvalifikatsiini-tsentry-mozhut-dodavaty-osvitni-prohramy-do-ekosystemy-obrii-cherez-portal-diia" TargetMode="External"/><Relationship Id="rId645" Type="http://schemas.openxmlformats.org/officeDocument/2006/relationships/hyperlink" Target="https://kalynivske-gromada.gov.ua/news/1785756907/" TargetMode="External"/><Relationship Id="rId852" Type="http://schemas.openxmlformats.org/officeDocument/2006/relationships/hyperlink" Target="https://www.facebook.com/share/p/18GGz1YX17/" TargetMode="External"/><Relationship Id="rId284" Type="http://schemas.openxmlformats.org/officeDocument/2006/relationships/hyperlink" Target="https://kalynivske-gromada.gov.ua/news/1747733601/" TargetMode="External"/><Relationship Id="rId491" Type="http://schemas.openxmlformats.org/officeDocument/2006/relationships/hyperlink" Target="https://khoda.gov.ua/hromadskosti/konsultatsii-z-hromadskistiu" TargetMode="External"/><Relationship Id="rId505" Type="http://schemas.openxmlformats.org/officeDocument/2006/relationships/hyperlink" Target="https://www.facebook.com/100080089904717/posts/1076604128352574/?rdid=zm2D5pnmYTjWpcFp#" TargetMode="External"/><Relationship Id="rId712" Type="http://schemas.openxmlformats.org/officeDocument/2006/relationships/hyperlink" Target="https://khoda.gov.ua/news/u-humanitarnomu-tsentri-vilni-razom-u-khmelnytskomu-vidbuvsia-cherhovyi-medychnyi-pryiom-dlia-pereselentsiv-iz-khersonshchyny" TargetMode="External"/><Relationship Id="rId79" Type="http://schemas.openxmlformats.org/officeDocument/2006/relationships/hyperlink" Target="https://kochubeivska-gromada.gov.ua/news/1766668672/" TargetMode="External"/><Relationship Id="rId144" Type="http://schemas.openxmlformats.org/officeDocument/2006/relationships/hyperlink" Target="https://khoda.gov.ua/bezbariernist/" TargetMode="External"/><Relationship Id="rId589" Type="http://schemas.openxmlformats.org/officeDocument/2006/relationships/hyperlink" Target="https://www.facebook.com/share/p/1Htcd9MGcc/" TargetMode="External"/><Relationship Id="rId796" Type="http://schemas.openxmlformats.org/officeDocument/2006/relationships/hyperlink" Target="https://kronau.gov.ua/news/1771913594/" TargetMode="External"/><Relationship Id="rId351" Type="http://schemas.openxmlformats.org/officeDocument/2006/relationships/hyperlink" Target="https://gromada.org.ua/gromada/daryivska/news/1789037550/" TargetMode="External"/><Relationship Id="rId449" Type="http://schemas.openxmlformats.org/officeDocument/2006/relationships/hyperlink" Target="https://khoda.gov.ua/news/1-rik-diiakarttsi-iak-pratsiuie-multyrakhunok-i-iaki-vyplaty-mozhna-otrymuvaty" TargetMode="External"/><Relationship Id="rId656" Type="http://schemas.openxmlformats.org/officeDocument/2006/relationships/hyperlink" Target="https://www.facebook.com/share/p/1HRC4eFQ7s/" TargetMode="External"/><Relationship Id="rId863" Type="http://schemas.openxmlformats.org/officeDocument/2006/relationships/hyperlink" Target="https://kronau.gov.ua/news/1773772918/" TargetMode="External"/><Relationship Id="rId211" Type="http://schemas.openxmlformats.org/officeDocument/2006/relationships/hyperlink" Target="https://khoda.gov.ua/news/u-dii-vzhe-sformovano-1-milion-e-posvidchen-veterana" TargetMode="External"/><Relationship Id="rId295" Type="http://schemas.openxmlformats.org/officeDocument/2006/relationships/hyperlink" Target="https://nk.gov.ua/2026/07/01/nebezpeka-mozhe-buty-nepomitnoiu-budte-uvazhnymy/" TargetMode="External"/><Relationship Id="rId309" Type="http://schemas.openxmlformats.org/officeDocument/2006/relationships/hyperlink" Target="https://stanislavskaotg.gov.ua/na-dopomogu-vijskovosluzhbovcyam-ta-chlenam-ih-simej-12-49-21-26-05-2025/" TargetMode="External"/><Relationship Id="rId516" Type="http://schemas.openxmlformats.org/officeDocument/2006/relationships/hyperlink" Target="https://khoda.gov.ua/news/u-koordynatsiinomu-tsentri-vilni-razom-u-dnipri-vidbulas-zustrich-na-temu-bezbariernoho-spilkuvannia" TargetMode="External"/><Relationship Id="rId723" Type="http://schemas.openxmlformats.org/officeDocument/2006/relationships/hyperlink" Target="https://kalynivske-gromada.gov.ua/news/1765879522/" TargetMode="External"/><Relationship Id="rId930" Type="http://schemas.openxmlformats.org/officeDocument/2006/relationships/hyperlink" Target="https://khoda.gov.ua/bezbariernist/rada-bezbariernosti" TargetMode="External"/><Relationship Id="rId155" Type="http://schemas.openxmlformats.org/officeDocument/2006/relationships/hyperlink" Target="https://bilozerka-otg.gov.ua/2026/09/17/%d1%81%d1%82%d1%80%d0%b0%d1%82%d0%b5%d0%b3%d1%96%d1%87%d0%bd%d0%b5-%d0%bf%d0%bb%d0%b0%d0%bd%d1%83%d0%b2%d0%b0%d0%bd%d0%bd%d1%8f-%d0%b1%d0%b5%d0%b7%d0%b1%d0%b0%d1%80%d1%94%d1%80%d0%bd%d0%be/" TargetMode="External"/><Relationship Id="rId362" Type="http://schemas.openxmlformats.org/officeDocument/2006/relationships/hyperlink" Target="https://khoda.gov.ua/news/diiaai-u-zastosunku-diia-derzhavni-posluhy-teper-dostupni-cherez-shi-ahenta" TargetMode="External"/><Relationship Id="rId222" Type="http://schemas.openxmlformats.org/officeDocument/2006/relationships/hyperlink" Target="https://www.facebook.com/share/p/1EzFXFhBQ4/?mibextid=wwXIfr" TargetMode="External"/><Relationship Id="rId667" Type="http://schemas.openxmlformats.org/officeDocument/2006/relationships/hyperlink" Target="https://kronau.gov.ua/news/1788007532/" TargetMode="External"/><Relationship Id="rId874" Type="http://schemas.openxmlformats.org/officeDocument/2006/relationships/hyperlink" Target="https://www.bcrr.org.ua/2025/12/blog-post_6.html" TargetMode="External"/><Relationship Id="rId17" Type="http://schemas.openxmlformats.org/officeDocument/2006/relationships/hyperlink" Target="https://kronau.gov.ua/bezbarernist-15-52-58-01-06-2025/" TargetMode="External"/><Relationship Id="rId527" Type="http://schemas.openxmlformats.org/officeDocument/2006/relationships/hyperlink" Target="https://khoda.gov.ua/news/nashe-stavlennia-do-liudei-navkolo-formuietsia-cherez-slova-iaki-my-obyraiemo" TargetMode="External"/><Relationship Id="rId734" Type="http://schemas.openxmlformats.org/officeDocument/2006/relationships/hyperlink" Target="https://khoda.gov.ua/news/tarilka-zdorovoho-kharchuvannia-ta-iak-zapobihty-kharchovym-otruienniam?v=69bc8d7eaa2ad" TargetMode="External"/><Relationship Id="rId941" Type="http://schemas.openxmlformats.org/officeDocument/2006/relationships/hyperlink" Target="https://nvoron.gov.ua/rada-bezbarernosti-12-09-22-29-11-2024/;%20" TargetMode="External"/><Relationship Id="rId70" Type="http://schemas.openxmlformats.org/officeDocument/2006/relationships/hyperlink" Target="https://khoda.gov.ua/news/dlia-zhyteliv-khersonshchyny-iaki-pryinialy-rishennia-pro-evakuatsiiu-dostupni-posluhy-tsentriv-tymchasovoho-perebuvannia-u-kryvomu-rozi-ta-mykolaievi" TargetMode="External"/><Relationship Id="rId166" Type="http://schemas.openxmlformats.org/officeDocument/2006/relationships/hyperlink" Target="https://surl.li/cuguym" TargetMode="External"/><Relationship Id="rId373" Type="http://schemas.openxmlformats.org/officeDocument/2006/relationships/hyperlink" Target="https://khoda.gov.ua/news/uchast-hromadian-u-formuvanni-rishen-stane-shche-dostupnishoiu-na-portali-diia-ziavytsia-nova-platforma-e-demokratii" TargetMode="External"/><Relationship Id="rId580" Type="http://schemas.openxmlformats.org/officeDocument/2006/relationships/hyperlink" Target="https://www.facebook.com/share/p/1FUxH7QRoP/" TargetMode="External"/><Relationship Id="rId801" Type="http://schemas.openxmlformats.org/officeDocument/2006/relationships/hyperlink" Target="https://t.me/khersonskaODA/64765" TargetMode="External"/><Relationship Id="rId1" Type="http://schemas.openxmlformats.org/officeDocument/2006/relationships/customXml" Target="../customXml/item1.xml"/><Relationship Id="rId233" Type="http://schemas.openxmlformats.org/officeDocument/2006/relationships/hyperlink" Target="https://www.facebook.com/groups/1246806040697268/?ref=share" TargetMode="External"/><Relationship Id="rId440" Type="http://schemas.openxmlformats.org/officeDocument/2006/relationships/hyperlink" Target="https://khoda.gov.ua/news/diiakartka-stala-dostupnoiu-dlia-novykh-dytiachykh-vyplat-iak-otrymuvaty-dopomohu" TargetMode="External"/><Relationship Id="rId678" Type="http://schemas.openxmlformats.org/officeDocument/2006/relationships/hyperlink" Target="https://kronau.gov.ua/news/1784543424/" TargetMode="External"/><Relationship Id="rId885" Type="http://schemas.openxmlformats.org/officeDocument/2006/relationships/hyperlink" Target="https://kronau.gov.ua/news/1758281386/" TargetMode="External"/><Relationship Id="rId28" Type="http://schemas.openxmlformats.org/officeDocument/2006/relationships/hyperlink" Target="https://stanislavskaotg.gov.ua/docs/2061600/" TargetMode="External"/><Relationship Id="rId300" Type="http://schemas.openxmlformats.org/officeDocument/2006/relationships/hyperlink" Target="https://t.me/NovaKahovkaMVA/8215" TargetMode="External"/><Relationship Id="rId538" Type="http://schemas.openxmlformats.org/officeDocument/2006/relationships/hyperlink" Target="https://surl.li/wpjjbr" TargetMode="External"/><Relationship Id="rId745" Type="http://schemas.openxmlformats.org/officeDocument/2006/relationships/hyperlink" Target="https://t.me/khersonskaODA/67541" TargetMode="External"/><Relationship Id="rId952" Type="http://schemas.openxmlformats.org/officeDocument/2006/relationships/hyperlink" Target="https://nvoron.gov.ua/blagoustrij-selischa-09-47-45-12-08-2019/" TargetMode="External"/><Relationship Id="rId81" Type="http://schemas.openxmlformats.org/officeDocument/2006/relationships/hyperlink" Target="https://khoda.gov.ua/news/vidbulos-cherhove-zasidannia-koordynatsiinoho-shtabu-z-pytan-pryvedennia-do-nalezhnoho-stanu-obiektiv-fondu-zakhysnykh-sporud-tsyvilnoho-zakhystu" TargetMode="External"/><Relationship Id="rId177" Type="http://schemas.openxmlformats.org/officeDocument/2006/relationships/hyperlink" Target="https://kronau.gov.ua/novini-14-55-43-20-03-2025/" TargetMode="External"/><Relationship Id="rId384" Type="http://schemas.openxmlformats.org/officeDocument/2006/relationships/hyperlink" Target="https://khoda.gov.ua/news/chvert-ukrainskykh-shkil-zavershyly-navchalnyi-rik-20252026-z-osvitnoiu-ekosystemoiu-mriia" TargetMode="External"/><Relationship Id="rId591" Type="http://schemas.openxmlformats.org/officeDocument/2006/relationships/hyperlink" Target="https://www.facebook.com/share/p/1DFe3if4cj/" TargetMode="External"/><Relationship Id="rId605" Type="http://schemas.openxmlformats.org/officeDocument/2006/relationships/hyperlink" Target="https://khoda.gov.ua/news/u-den-ukrainskoi-derzhavnosti-vshanuvaly-pamiat-tykh-khto-viddav-zhyttia-za-svobodu-nashoi-krainy-na-khersonshchyni" TargetMode="External"/><Relationship Id="rId812" Type="http://schemas.openxmlformats.org/officeDocument/2006/relationships/hyperlink" Target="https://khoda.gov.ua/news/predstavnyky-koordynatsiinoho-tsentru-vilni-razom-u-khmelnytskomu-ta-rodyny-veteraniv-z-ditmy-doluchylys-do-sportyvnoho-festyvaliu" TargetMode="External"/><Relationship Id="rId244" Type="http://schemas.openxmlformats.org/officeDocument/2006/relationships/hyperlink" Target="https://osvita.diia.gov.ua/courses/public-service-without-barriers" TargetMode="External"/><Relationship Id="rId689" Type="http://schemas.openxmlformats.org/officeDocument/2006/relationships/hyperlink" Target="https://khoda.gov.ua/news/1-rik-diiakarttsi-iak-pratsiuie-multyrakhunok-i-iaki-vyplaty-mozhna-otrymuvaty" TargetMode="External"/><Relationship Id="rId896" Type="http://schemas.openxmlformats.org/officeDocument/2006/relationships/hyperlink" Target="http://bilozerka-otg.gov.ua/" TargetMode="External"/><Relationship Id="rId39" Type="http://schemas.openxmlformats.org/officeDocument/2006/relationships/hyperlink" Target="https://voleks-rada.gov.ua/bezbaryernist/plany-zahodiv-ta-rezultaty-yih-vykonannya/2025-2026/" TargetMode="External"/><Relationship Id="rId451" Type="http://schemas.openxmlformats.org/officeDocument/2006/relationships/hyperlink" Target="https://khoda.gov.ua/news/bez-notariusa-ta-osobystoi-prysutnosti-zminyty-mistse-prozhyvannia-dytyny-teper-mozhna-onlain-u-dii" TargetMode="External"/><Relationship Id="rId549" Type="http://schemas.openxmlformats.org/officeDocument/2006/relationships/hyperlink" Target="https://t.me/khersonskaODA/58150" TargetMode="External"/><Relationship Id="rId756" Type="http://schemas.openxmlformats.org/officeDocument/2006/relationships/hyperlink" Target="https://nk.gov.ua/2026/07/06/carpathian-yomp-2026-vidkryto-reiestratsiiu-na-odyn-iz-najbilshykh-hirskykh-marshiv-ukrainy/" TargetMode="External"/><Relationship Id="rId104" Type="http://schemas.openxmlformats.org/officeDocument/2006/relationships/hyperlink" Target="https://kronau.gov.ua/news/1767774327/" TargetMode="External"/><Relationship Id="rId188" Type="http://schemas.openxmlformats.org/officeDocument/2006/relationships/hyperlink" Target="https://khoda.gov.ua/news/vid-sluzhby-do-uspishnoi-kariery-platforma-mozhlyvostei-dlia-veteraniv-ta-veteranok" TargetMode="External"/><Relationship Id="rId311" Type="http://schemas.openxmlformats.org/officeDocument/2006/relationships/hyperlink" Target="https://stanislavskaotg.gov.ua/news/1763718019/" TargetMode="External"/><Relationship Id="rId395" Type="http://schemas.openxmlformats.org/officeDocument/2006/relationships/hyperlink" Target="https://khoda.gov.ua/news/chomu-nebezpechno-zberihaty-paroli-v-brauzeri" TargetMode="External"/><Relationship Id="rId409" Type="http://schemas.openxmlformats.org/officeDocument/2006/relationships/hyperlink" Target="https://khoda.gov.ua/news/cheklist-bezpechnoho-heiminhu-diiaosvita-vypustyla-dva-novi-haidy-dlia-batkiv" TargetMode="External"/><Relationship Id="rId963" Type="http://schemas.openxmlformats.org/officeDocument/2006/relationships/hyperlink" Target="https://khoda.gov.ua/news/khersonshchyna-formuie-novi-modeli-okhoplennia-ditei-ochnoiu-doshkilnoiu-osvitoiu" TargetMode="External"/><Relationship Id="rId92" Type="http://schemas.openxmlformats.org/officeDocument/2006/relationships/hyperlink" Target="https://kronau.gov.ua/news/1779878172/" TargetMode="External"/><Relationship Id="rId616" Type="http://schemas.openxmlformats.org/officeDocument/2006/relationships/hyperlink" Target="https://www.facebook.com/share/p/1944FVQwf9/" TargetMode="External"/><Relationship Id="rId823" Type="http://schemas.openxmlformats.org/officeDocument/2006/relationships/hyperlink" Target="https://khoda.gov.ua/news/sportsmeny-z-khersonshchyny-vyboroly-18-medalei-na-chempionati-ukrainy-z-para-lehkoi-atletyky" TargetMode="External"/><Relationship Id="rId255" Type="http://schemas.openxmlformats.org/officeDocument/2006/relationships/hyperlink" Target="https://www.facebook.com/share/p/1Ds3mxhU7G/" TargetMode="External"/><Relationship Id="rId297" Type="http://schemas.openxmlformats.org/officeDocument/2006/relationships/hyperlink" Target="https://t.me/NovaKahovkaMVA/7956" TargetMode="External"/><Relationship Id="rId462" Type="http://schemas.openxmlformats.org/officeDocument/2006/relationships/hyperlink" Target="https://khoda.gov.ua/news/nimechchyna-zapuskaie-d-you-iaku-rol-u-ievropeiskomu-tsyfrovomu-hamantsi-vidihraie-diia" TargetMode="External"/><Relationship Id="rId518" Type="http://schemas.openxmlformats.org/officeDocument/2006/relationships/hyperlink" Target="https://khoda.gov.ua/news/prosta-mova-i-format-lehkoho-chytannia-shcho-tse-i-komu-potribno" TargetMode="External"/><Relationship Id="rId725" Type="http://schemas.openxmlformats.org/officeDocument/2006/relationships/hyperlink" Target="https://www.facebook.com/permalink.php?story_fbid=pfbid0dFhher3wHF6Gcm1mEFV9aunmLrXmaGH4Yzp4GZFLzh64jG97o8UeQ3gAQffkz6h6l&amp;id=100025098011645&amp;locale=uk_UA" TargetMode="External"/><Relationship Id="rId932" Type="http://schemas.openxmlformats.org/officeDocument/2006/relationships/hyperlink" Target="https://khoda.gov.ua/news/na-khersonshchyni-rozpochato-onlain-opytuvannia-shchodo-stanu-bezbariernosti" TargetMode="External"/><Relationship Id="rId115" Type="http://schemas.openxmlformats.org/officeDocument/2006/relationships/hyperlink" Target="https://khoda.gov.ua/news/u-khersonskii-oblasnii-derzhavnii-administratsii-vyznacheno-upovnovazhenoho-z-pytan-bezbariernosti" TargetMode="External"/><Relationship Id="rId157" Type="http://schemas.openxmlformats.org/officeDocument/2006/relationships/hyperlink" Target="https://www.facebook.com/groups/2822785074655808/posts/4167549073512728/?locale=uk_UA" TargetMode="External"/><Relationship Id="rId322" Type="http://schemas.openxmlformats.org/officeDocument/2006/relationships/hyperlink" Target="https://khoda.gov.ua/news/cherhova-hrupa-ditei-z-khersonshchyny-vyrushyla-na-vidpochynok-do-iaremcha" TargetMode="External"/><Relationship Id="rId364" Type="http://schemas.openxmlformats.org/officeDocument/2006/relationships/hyperlink" Target="https://khoda.gov.ua/news/diiaosvita-ta-recovery-seksualne-zhyttia-zapustyly-pershyi-osvitnii-serial-pro-seksualnu-reabilitatsiiu-pislia-poranen" TargetMode="External"/><Relationship Id="rId767" Type="http://schemas.openxmlformats.org/officeDocument/2006/relationships/hyperlink" Target="https://khoda.gov.ua/news/khersonski-para-sportsmeny-vdalo-vystupyly-na-vseukrainskykh-zmahanniakh" TargetMode="External"/><Relationship Id="rId61" Type="http://schemas.openxmlformats.org/officeDocument/2006/relationships/hyperlink" Target="https://kochubeivska-gromada.gov.ua/news/1766666201/" TargetMode="External"/><Relationship Id="rId199" Type="http://schemas.openxmlformats.org/officeDocument/2006/relationships/hyperlink" Target="https://khoda.gov.ua/news/u-khersonskii-oblasti-zapustyly-chat-bot-dlia-pidtrymky-viiskovykh-veteraniv-ta-ikhnikh-rodyn" TargetMode="External"/><Relationship Id="rId571" Type="http://schemas.openxmlformats.org/officeDocument/2006/relationships/hyperlink" Target="https://xobd-news.blogspot.com/2026/07/blog-post_18.html" TargetMode="External"/><Relationship Id="rId627" Type="http://schemas.openxmlformats.org/officeDocument/2006/relationships/hyperlink" Target="https://nk.gov.ua/2026/08/29/u-kryvomu-rozi-vidbulosia-pokladannia-kvitiv-na-znak-pam-iati-pro-polehlykh-zakhysnykiv-ukrainy/" TargetMode="External"/><Relationship Id="rId669" Type="http://schemas.openxmlformats.org/officeDocument/2006/relationships/hyperlink" Target="https://kochubeivska-gromada.gov.ua/news/1775123936/" TargetMode="External"/><Relationship Id="rId834" Type="http://schemas.openxmlformats.org/officeDocument/2006/relationships/hyperlink" Target="https://borozenska-gromada.gov.ua/poslugi-11-33-31-03-03-2026/" TargetMode="External"/><Relationship Id="rId876" Type="http://schemas.openxmlformats.org/officeDocument/2006/relationships/hyperlink" Target="https://www.facebook.com/groups/2822785074655808/posts/4211536495780652/?locale=uk_UA" TargetMode="External"/><Relationship Id="rId19" Type="http://schemas.openxmlformats.org/officeDocument/2006/relationships/hyperlink" Target="http://bilozerka-otg.gov.ua/" TargetMode="External"/><Relationship Id="rId224" Type="http://schemas.openxmlformats.org/officeDocument/2006/relationships/hyperlink" Target="https://t.me/NovaKahovkaMVA/8022" TargetMode="External"/><Relationship Id="rId266" Type="http://schemas.openxmlformats.org/officeDocument/2006/relationships/hyperlink" Target="https://www.facebook.com/share/p/1D91r5nDWx/" TargetMode="External"/><Relationship Id="rId431" Type="http://schemas.openxmlformats.org/officeDocument/2006/relationships/hyperlink" Target="https://khoda.gov.ua/news/yevidnovlennia-podavaite-zaiavu-pro-kompensatsiiu-za-zruinovane-zhytlo" TargetMode="External"/><Relationship Id="rId473" Type="http://schemas.openxmlformats.org/officeDocument/2006/relationships/hyperlink" Target="https://www.facebook.com/groups/4319875678088563/posts/25555831784066311/" TargetMode="External"/><Relationship Id="rId529" Type="http://schemas.openxmlformats.org/officeDocument/2006/relationships/hyperlink" Target="https://khoda.gov.ua/news/z-pochatkom-viiny-u-2014-rotsi-miliony-ukraintsiv-buly-zmusheni-pokynuty-svoi-domivky-i-shukaty-prykhystok-v-inshykh-rehionakh-krainy" TargetMode="External"/><Relationship Id="rId680" Type="http://schemas.openxmlformats.org/officeDocument/2006/relationships/hyperlink" Target="https://kochubeivska-gromada.gov.ua/news/1789017478/" TargetMode="External"/><Relationship Id="rId736" Type="http://schemas.openxmlformats.org/officeDocument/2006/relationships/hyperlink" Target="https://nk.gov.ua/2026/09/07/slova-za-stolom-formuiemo-zdorove-stavlennia-do-izhi/" TargetMode="External"/><Relationship Id="rId901" Type="http://schemas.openxmlformats.org/officeDocument/2006/relationships/hyperlink" Target="https://miloverada.gov.ua/documentGroup/1/subGroup/16" TargetMode="External"/><Relationship Id="rId30" Type="http://schemas.openxmlformats.org/officeDocument/2006/relationships/hyperlink" Target="https://berislav-mr.gov.ua/wp-content/uploads/2024/11/RONVA_374_24.pdf" TargetMode="External"/><Relationship Id="rId126" Type="http://schemas.openxmlformats.org/officeDocument/2006/relationships/hyperlink" Target="https://kronau.gov.ua/news/1748784139/" TargetMode="External"/><Relationship Id="rId168" Type="http://schemas.openxmlformats.org/officeDocument/2006/relationships/hyperlink" Target="https://surl.li/duwqek" TargetMode="External"/><Relationship Id="rId333" Type="http://schemas.openxmlformats.org/officeDocument/2006/relationships/hyperlink" Target="https://kochubeivska-gromada.gov.ua/news/1769414242/" TargetMode="External"/><Relationship Id="rId540" Type="http://schemas.openxmlformats.org/officeDocument/2006/relationships/hyperlink" Target="https://surl.lt/jldrje" TargetMode="External"/><Relationship Id="rId778" Type="http://schemas.openxmlformats.org/officeDocument/2006/relationships/hyperlink" Target="https://khoda.gov.ua/news/ne-otrymaly-shcheplennia-btszh-u-polohovomu-rozpovidaiemo-iak-i-koly-nadoluzhyty" TargetMode="External"/><Relationship Id="rId943" Type="http://schemas.openxmlformats.org/officeDocument/2006/relationships/hyperlink" Target="https://miskrada-ks.gov.ua/prozoryi-kherson/bezbar-iernyj-prostir/plany-zakhodiv-ta-rezultaty-ikh-vykonannia-natsionalnoi-stratehii-iz-stvorennia-bezbar-iernoho-prostoru-v-ukraini-na-period-do-2030-roku/" TargetMode="External"/><Relationship Id="rId72" Type="http://schemas.openxmlformats.org/officeDocument/2006/relationships/hyperlink" Target="https://khoda.gov.ua/news/u-kryvomu-rozi-ta-mykolaievi-oblashtuvaly-tsentry-tymchasovoho-perebuvannia-dlia-pereselentsiv-z-khersonshchyny-iaki-evakuiuvalysia-z-nebezpechnykh-terytorii1" TargetMode="External"/><Relationship Id="rId375" Type="http://schemas.openxmlformats.org/officeDocument/2006/relationships/hyperlink" Target="https://khoda.gov.ua/news/novi-baity-navychok-u-rozdili-mentalne-zdorovia-na-diiaosvita-korotki-tilesni-praktyky-dlia-vidnovlennia-resursu" TargetMode="External"/><Relationship Id="rId582" Type="http://schemas.openxmlformats.org/officeDocument/2006/relationships/hyperlink" Target="https://www.facebook.com/share/p/1G9ua3GvDX/" TargetMode="External"/><Relationship Id="rId638" Type="http://schemas.openxmlformats.org/officeDocument/2006/relationships/hyperlink" Target="https://www.facebook.com/groups/168101794142871/posts/1910490226570677/" TargetMode="External"/><Relationship Id="rId803" Type="http://schemas.openxmlformats.org/officeDocument/2006/relationships/hyperlink" Target="https://t.me/khersonskaODA/66829" TargetMode="External"/><Relationship Id="rId845" Type="http://schemas.openxmlformats.org/officeDocument/2006/relationships/hyperlink" Target="https://khoda.gov.ua/news/veterany-ta-veteranky-mozhut-otrymaty-medychni-posluhy-bez-cherh-i-pereplat-za-dopomohoiu-platformy-veteran-pro" TargetMode="External"/><Relationship Id="rId3" Type="http://schemas.openxmlformats.org/officeDocument/2006/relationships/styles" Target="styles.xml"/><Relationship Id="rId235" Type="http://schemas.openxmlformats.org/officeDocument/2006/relationships/hyperlink" Target="https://khoda.gov.ua/news/bezbarierna-komunikatsiia-standart-suchasnoi-vzaiemodii" TargetMode="External"/><Relationship Id="rId277" Type="http://schemas.openxmlformats.org/officeDocument/2006/relationships/hyperlink" Target="https://borozenska-gromada.gov.ua/news/1755504328/" TargetMode="External"/><Relationship Id="rId400" Type="http://schemas.openxmlformats.org/officeDocument/2006/relationships/hyperlink" Target="https://khoda.gov.ua/news/cdto-campus-zapuskaie-fakultet-digital-health-governance-ta-vidkryvaie-nabir-na-5-osvitnikh-prohram" TargetMode="External"/><Relationship Id="rId442" Type="http://schemas.openxmlformats.org/officeDocument/2006/relationships/hyperlink" Target="https://khoda.gov.ua/news/u-dii-vzhe-sformovano-1-milion-e-posvidchen-veterana" TargetMode="External"/><Relationship Id="rId484" Type="http://schemas.openxmlformats.org/officeDocument/2006/relationships/hyperlink" Target="https://www.facebook.com/groups/932835110545454/" TargetMode="External"/><Relationship Id="rId705" Type="http://schemas.openxmlformats.org/officeDocument/2006/relationships/hyperlink" Target="https://khoda.gov.ua/news/rotavirusna-infektsiia-symptomy-ta-profilaktyka" TargetMode="External"/><Relationship Id="rId887" Type="http://schemas.openxmlformats.org/officeDocument/2006/relationships/hyperlink" Target="https://daryivska-gromada.gov.ua/news/1772176906/" TargetMode="External"/><Relationship Id="rId137" Type="http://schemas.openxmlformats.org/officeDocument/2006/relationships/hyperlink" Target="https://cnap.kronau.gov.ua/news/171281-zrozumili-formati-dlia-potreb-koznogo" TargetMode="External"/><Relationship Id="rId302" Type="http://schemas.openxmlformats.org/officeDocument/2006/relationships/hyperlink" Target="https://www.facebook.com/share/p/19KeCGESrM/" TargetMode="External"/><Relationship Id="rId344" Type="http://schemas.openxmlformats.org/officeDocument/2006/relationships/hyperlink" Target="https://khoda.gov.ua/news/u-koordynatsiinomu-tsentri-vilni-razom-u-dnipri-vidbulas-zustrich-na-temu-bezbariernoho-spilkuvannia" TargetMode="External"/><Relationship Id="rId691" Type="http://schemas.openxmlformats.org/officeDocument/2006/relationships/hyperlink" Target="https://khoda.gov.ua/news/rozirvannia-shliubu-onlain-cherez-diiu-khto-mozhe-skorystatysia-posluhoiu-ta-iak-tse-pratsiuie" TargetMode="External"/><Relationship Id="rId747" Type="http://schemas.openxmlformats.org/officeDocument/2006/relationships/hyperlink" Target="https://t.me/khersonskaODA/67683" TargetMode="External"/><Relationship Id="rId789" Type="http://schemas.openxmlformats.org/officeDocument/2006/relationships/hyperlink" Target="https://khoda.gov.ua/news/zdorove-kharchuvannia-iz-sezonnykh-ovochiv-i-fruktiv" TargetMode="External"/><Relationship Id="rId912" Type="http://schemas.openxmlformats.org/officeDocument/2006/relationships/hyperlink" Target="https://kochubeivska-gromada.gov.ua/news/1730110230/" TargetMode="External"/><Relationship Id="rId954" Type="http://schemas.openxmlformats.org/officeDocument/2006/relationships/hyperlink" Target="https://kochubeivska-gromada.gov.ua/2025-10-11-31-17-01-2025/" TargetMode="External"/><Relationship Id="rId41" Type="http://schemas.openxmlformats.org/officeDocument/2006/relationships/hyperlink" Target="https://kronau.gov.ua/news/1783081339/" TargetMode="External"/><Relationship Id="rId83" Type="http://schemas.openxmlformats.org/officeDocument/2006/relationships/hyperlink" Target="https://khoda.gov.ua/news/transportna-dostupnist" TargetMode="External"/><Relationship Id="rId179" Type="http://schemas.openxmlformats.org/officeDocument/2006/relationships/hyperlink" Target="https://cnap.kronau.gov.ua/news/304141-nadannia-poslug-cerez-jedine-vikno-veterana-u-cnap-visokopilskoyi-selishhnoyi-radi" TargetMode="External"/><Relationship Id="rId386" Type="http://schemas.openxmlformats.org/officeDocument/2006/relationships/hyperlink" Target="https://khoda.gov.ua/news/yak-rozpiznaty-dypfeik-i-zakhystyty-bankivsku-kartku-na-diiaosvita-zapustyly-novyi-bezoplatnyi-serial" TargetMode="External"/><Relationship Id="rId551" Type="http://schemas.openxmlformats.org/officeDocument/2006/relationships/hyperlink" Target="https://t.me/khersonskaODA/59011" TargetMode="External"/><Relationship Id="rId593" Type="http://schemas.openxmlformats.org/officeDocument/2006/relationships/hyperlink" Target="https://www.facebook.com/share/p/1DDkfdAEwF/" TargetMode="External"/><Relationship Id="rId607" Type="http://schemas.openxmlformats.org/officeDocument/2006/relationships/hyperlink" Target="https://khoda.gov.ua/news/u-mykolaievi-vidbuvsia-khersonskyi-oblasnyi-futbolnyi-turnir-heroi-ne-vmyraiut" TargetMode="External"/><Relationship Id="rId649" Type="http://schemas.openxmlformats.org/officeDocument/2006/relationships/hyperlink" Target="https://www.facebook.com/share/p/19WAskZuKe/" TargetMode="External"/><Relationship Id="rId814" Type="http://schemas.openxmlformats.org/officeDocument/2006/relationships/hyperlink" Target="https://khoda.gov.ua/news/do-dnia-nezalezhnosti-ukrainy-u-khersoni-vidbuvsia-pokaz-dokumentalnoi-strichky-druhe-dykhannia" TargetMode="External"/><Relationship Id="rId856" Type="http://schemas.openxmlformats.org/officeDocument/2006/relationships/hyperlink" Target="https://www.facebook.com/groups/2822785074655808/posts/4202497826684519/?locale=uk_UA" TargetMode="External"/><Relationship Id="rId190" Type="http://schemas.openxmlformats.org/officeDocument/2006/relationships/hyperlink" Target="https://khoda.gov.ua/news/zvuky-viiny-vid-hudinnia-u-nebi-ta-vybukhiv-do-postiinykh-spovishchen-pro-tryvohu-staly-nashoiu-novoiu-shchodennoiu-realnistiu" TargetMode="External"/><Relationship Id="rId204" Type="http://schemas.openxmlformats.org/officeDocument/2006/relationships/hyperlink" Target="https://khoda.gov.ua/news/veteranska-polityka-bez-paperiv-nova-kompleksna-posluha-dlia-zakhysnykiv-zakhysnyts-ta-ikhnikh-rodyn" TargetMode="External"/><Relationship Id="rId246" Type="http://schemas.openxmlformats.org/officeDocument/2006/relationships/hyperlink" Target="https://www.facebook.com/share/p/1DAsZ2hdyZ/" TargetMode="External"/><Relationship Id="rId288" Type="http://schemas.openxmlformats.org/officeDocument/2006/relationships/hyperlink" Target="https://www.facebook.com/share/p/1https://daryivska-gromada.gov.ua/news/1784637958/4nRxpndwxG/" TargetMode="External"/><Relationship Id="rId411" Type="http://schemas.openxmlformats.org/officeDocument/2006/relationships/hyperlink" Target="https://khoda.gov.ua/news/zamist-perevirky-zoshytiv-do-nochi-delehuite-rutynni-zavdannia-shi-google-zapuskaie-bezoplatnyi-kurs-dlia-osvitian" TargetMode="External"/><Relationship Id="rId453" Type="http://schemas.openxmlformats.org/officeDocument/2006/relationships/hyperlink" Target="https://khoda.gov.ua/news/u-reiestri-zbytkiv-vidkryly-novu-katehoriiu-iak-podaty-zaiavu-pro-vtratu-oplachuvanoi-roboty" TargetMode="External"/><Relationship Id="rId509" Type="http://schemas.openxmlformats.org/officeDocument/2006/relationships/hyperlink" Target="https://www.facebook.com/story.php?story_fbid=1526713976158206&amp;id=100064588546104&amp;rdid=kHlNoQ3vbAZM5TXV#" TargetMode="External"/><Relationship Id="rId660" Type="http://schemas.openxmlformats.org/officeDocument/2006/relationships/hyperlink" Target="https://www.facebook.com/share/p/14U9mSFkFhZ/?mibextid=wwXIfr" TargetMode="External"/><Relationship Id="rId898" Type="http://schemas.openxmlformats.org/officeDocument/2006/relationships/hyperlink" Target="https://stanislavskaotg.gov.ua/docs/2021721/" TargetMode="External"/><Relationship Id="rId106" Type="http://schemas.openxmlformats.org/officeDocument/2006/relationships/hyperlink" Target="https://khoda.gov.ua/news/ekipazhi-sotsialnoho-taksi-prodovzhuiut-kursuvaty-hromadamy-khersonshchyny3" TargetMode="External"/><Relationship Id="rId313" Type="http://schemas.openxmlformats.org/officeDocument/2006/relationships/hyperlink" Target="https://borozenska-gromada.gov.ua/yaki-poslugi-nadae-fahivec-14-41-33-06-01-2025/" TargetMode="External"/><Relationship Id="rId495" Type="http://schemas.openxmlformats.org/officeDocument/2006/relationships/hyperlink" Target="https://khoda.gov.ua/news/natsionalna-platforma-samoosvity-hotuie-pratsivnykiv-tsentriv-zainiatosti-do-efektyvnoi-vzaiemodii-z-veteranamy-ta-liudmy-z-dosvidom-viiny" TargetMode="External"/><Relationship Id="rId716" Type="http://schemas.openxmlformats.org/officeDocument/2006/relationships/hyperlink" Target="https://khoda.gov.ua/news/ukraina-posyliuie-borotbu-proty-tiutiunu-profilaktyka-investytsiia-u-zdorovia" TargetMode="External"/><Relationship Id="rId758" Type="http://schemas.openxmlformats.org/officeDocument/2006/relationships/hyperlink" Target="https://t.me/NovaKahovkaMVA/7774" TargetMode="External"/><Relationship Id="rId923" Type="http://schemas.openxmlformats.org/officeDocument/2006/relationships/hyperlink" Target="https://khoda.gov.ua/news/vidbulos-cherhove-zasidannia-rady-bezbariernosti-pry-khersonskii-ova" TargetMode="External"/><Relationship Id="rId965" Type="http://schemas.openxmlformats.org/officeDocument/2006/relationships/hyperlink" Target="https://khoda.gov.ua/news/masshtabna-tsyfrova-ekosystema-dlia-ukrainskykh-rodyn-iak-servisy-mintsyfry-dopomahaiut-batkam-ta-ditiam" TargetMode="External"/><Relationship Id="rId10" Type="http://schemas.openxmlformats.org/officeDocument/2006/relationships/hyperlink" Target="https://nvoron.gov.ua/news/1786363839/" TargetMode="External"/><Relationship Id="rId52" Type="http://schemas.openxmlformats.org/officeDocument/2006/relationships/hyperlink" Target="https://khoda.gov.ua/news/u-tsentri-khersona-oblashtuvaly-nove-ukryttia-rozrakhovane-na-250-liudei" TargetMode="External"/><Relationship Id="rId94" Type="http://schemas.openxmlformats.org/officeDocument/2006/relationships/hyperlink" Target="https://kochubeivska-gromada.gov.ua/news/1767361799/" TargetMode="External"/><Relationship Id="rId148" Type="http://schemas.openxmlformats.org/officeDocument/2006/relationships/hyperlink" Target="https://khoda.gov.ua/news/10-krokiv-do-suchasnoho-tsnapu-mintsyfry-zapustylo-osvitnii-serial-dlia-pratsivnykiv-hromad" TargetMode="External"/><Relationship Id="rId355" Type="http://schemas.openxmlformats.org/officeDocument/2006/relationships/hyperlink" Target="https://khoda.gov.ua/news/onlain-biblioteka-shryftom-brailia-bezoplatnyi-dostup-do-literatury-dlia-liudei-z-porushenniamy-zoru" TargetMode="External"/><Relationship Id="rId397" Type="http://schemas.openxmlformats.org/officeDocument/2006/relationships/hyperlink" Target="https://khoda.gov.ua/news/na-diiaosvita-zapustyly-osvitnii-serial-pro-tsentry-zhyttiestiikosti-ta-pidtrymku-hromad" TargetMode="External"/><Relationship Id="rId520" Type="http://schemas.openxmlformats.org/officeDocument/2006/relationships/hyperlink" Target="https://khoda.gov.ua/news/formuvannia-kultury-bezbariernoho-spilkuvannia-chomu-slova-maiut-znachennia" TargetMode="External"/><Relationship Id="rId562" Type="http://schemas.openxmlformats.org/officeDocument/2006/relationships/hyperlink" Target="https://kronau.gov.ua/news/1770836251/" TargetMode="External"/><Relationship Id="rId618" Type="http://schemas.openxmlformats.org/officeDocument/2006/relationships/hyperlink" Target="https://www.facebook.com/share/1FX8JV1sgo/" TargetMode="External"/><Relationship Id="rId825" Type="http://schemas.openxmlformats.org/officeDocument/2006/relationships/hyperlink" Target="https://t.me/khersonskaODA/51513" TargetMode="External"/><Relationship Id="rId215" Type="http://schemas.openxmlformats.org/officeDocument/2006/relationships/hyperlink" Target="https://khoda.gov.ua/news/veteran-pro-vsi-derzhavni-posluhy-dlia-veteraniv-viiny-ta-ikhnikh-rodyn-na-odnomu-portali" TargetMode="External"/><Relationship Id="rId257" Type="http://schemas.openxmlformats.org/officeDocument/2006/relationships/hyperlink" Target="https://www.facebook.com/share/p/18auscJsM7/" TargetMode="External"/><Relationship Id="rId422" Type="http://schemas.openxmlformats.org/officeDocument/2006/relationships/hyperlink" Target="https://www.facebook.com/share/p/1DndvdAYMt/" TargetMode="External"/><Relationship Id="rId464" Type="http://schemas.openxmlformats.org/officeDocument/2006/relationships/hyperlink" Target="https://khoda.gov.ua/news/predstavnyky-khrestivskoi-sva-vzialy-uchast-u-forumi-protsvitannia-ukrainy-rozvytok-potentsialu-hromad-dlia-stvorennia-inkliuzyvnykh-robochykh-mists" TargetMode="External"/><Relationship Id="rId867" Type="http://schemas.openxmlformats.org/officeDocument/2006/relationships/hyperlink" Target="https://kronau.gov.ua/news/1773772918/" TargetMode="External"/><Relationship Id="rId299" Type="http://schemas.openxmlformats.org/officeDocument/2006/relationships/hyperlink" Target="https://www.facebook.com/share/p/1EcBTfGXnT/" TargetMode="External"/><Relationship Id="rId727" Type="http://schemas.openxmlformats.org/officeDocument/2006/relationships/hyperlink" Target="https://khoda.gov.ua/news/skilky-fizychnoi-aktyvnosti-potribno-doroslii-liudyni" TargetMode="External"/><Relationship Id="rId934" Type="http://schemas.openxmlformats.org/officeDocument/2006/relationships/hyperlink" Target="https://kronau.gov.ua/news/1771318749/" TargetMode="External"/><Relationship Id="rId63" Type="http://schemas.openxmlformats.org/officeDocument/2006/relationships/hyperlink" Target="https://gromada.org.ua/gromada/daryivska/news/1769616408/" TargetMode="External"/><Relationship Id="rId159" Type="http://schemas.openxmlformats.org/officeDocument/2006/relationships/hyperlink" Target="https://kalynivske-gromada.gov.ua/realizaciya-nacionalnoi-strategii-iz-bezbarernogo-prostoru-15-23-01-26-11-2024/" TargetMode="External"/><Relationship Id="rId366" Type="http://schemas.openxmlformats.org/officeDocument/2006/relationships/hyperlink" Target="https://khoda.gov.ua/news/u-vinnytsi-dlia-pereselentsiv-starshoho-viku-z-khersonshchyny-provely-zaniattia-z-tsyfrovoi-hramotnosti" TargetMode="External"/><Relationship Id="rId573" Type="http://schemas.openxmlformats.org/officeDocument/2006/relationships/hyperlink" Target="https://xobd-news.blogspot.com/2026/08/blog-post_05.html" TargetMode="External"/><Relationship Id="rId780" Type="http://schemas.openxmlformats.org/officeDocument/2006/relationships/hyperlink" Target="https://kronau.gov.ua/news/1754902447/" TargetMode="External"/><Relationship Id="rId226" Type="http://schemas.openxmlformats.org/officeDocument/2006/relationships/hyperlink" Target="https://nk.gov.ua/2026/07/27/sanatorno-kurortne-likuvannia-dlia-osib-zvilnenykh-z-polonu/" TargetMode="External"/><Relationship Id="rId433" Type="http://schemas.openxmlformats.org/officeDocument/2006/relationships/hyperlink" Target="https://khoda.gov.ua/news/onovleno-pravyla-reiestratsii-ta-veryfikatsii-terminaliv-starlink-shcho-zminylosia-dlia-korystuvachiv" TargetMode="External"/><Relationship Id="rId878" Type="http://schemas.openxmlformats.org/officeDocument/2006/relationships/hyperlink" Target="https://kronau.gov.ua/komunalnij-zaklad-visokopilskij-centr-nadannya-socialnih-poslug-visokopilskoi-selischnoi-radi-15-34-41-15-02-2022/" TargetMode="External"/><Relationship Id="rId640" Type="http://schemas.openxmlformats.org/officeDocument/2006/relationships/hyperlink" Target="https://kronau.gov.ua/news/1770627753/" TargetMode="External"/><Relationship Id="rId738" Type="http://schemas.openxmlformats.org/officeDocument/2006/relationships/hyperlink" Target="https://www.facebook.com/groups/2822785074655808/posts/4181779368756365" TargetMode="External"/><Relationship Id="rId945" Type="http://schemas.openxmlformats.org/officeDocument/2006/relationships/hyperlink" Target="https://gromada.org.ua/gromada/daryivska/news/1779789920/" TargetMode="External"/><Relationship Id="rId74" Type="http://schemas.openxmlformats.org/officeDocument/2006/relationships/hyperlink" Target="https://khoda.gov.ua/news/evakuatsiia-z-khersonshchyny-orhanizovano-ta-bezoplatno" TargetMode="External"/><Relationship Id="rId377" Type="http://schemas.openxmlformats.org/officeDocument/2006/relationships/hyperlink" Target="https://khoda.gov.ua/news/v-odesi-vidkryly-nabir-do-bezoplatnoi-shkoly-prohramuvannia-koododesa" TargetMode="External"/><Relationship Id="rId500" Type="http://schemas.openxmlformats.org/officeDocument/2006/relationships/hyperlink" Target="https://www.facebook.com/story.php?story_fbid=1426472812843706&amp;id=100064430032856&amp;rdid=yJbQpZORhXAc3gO8" TargetMode="External"/><Relationship Id="rId584" Type="http://schemas.openxmlformats.org/officeDocument/2006/relationships/hyperlink" Target="https://www.facebook.com/share/p/1DWWB6g466/" TargetMode="External"/><Relationship Id="rId805" Type="http://schemas.openxmlformats.org/officeDocument/2006/relationships/hyperlink" Target="https://kronau.gov.ua/news/1754899231/" TargetMode="External"/><Relationship Id="rId5" Type="http://schemas.openxmlformats.org/officeDocument/2006/relationships/webSettings" Target="webSettings.xml"/><Relationship Id="rId237" Type="http://schemas.openxmlformats.org/officeDocument/2006/relationships/hyperlink" Target="https://www.facebook.com/share/p/18DnMrnJB5/" TargetMode="External"/><Relationship Id="rId791" Type="http://schemas.openxmlformats.org/officeDocument/2006/relationships/hyperlink" Target="https://khoda.gov.ua/news/dlia-bahatokh-zhyteliv-silskoi-mistsevosti-kolodiazi-ta-sverdlovyny-zalyshaiutsia-iedynym-dzherelom-pytnoi-vody" TargetMode="External"/><Relationship Id="rId889" Type="http://schemas.openxmlformats.org/officeDocument/2006/relationships/hyperlink" Target="https://nvoron.gov.ua/news/1785761451/;%20" TargetMode="External"/><Relationship Id="rId444" Type="http://schemas.openxmlformats.org/officeDocument/2006/relationships/hyperlink" Target="https://khoda.gov.ua/news/shliub-onlain-u-dii-masshtabuietsia-iaki-novi-funktsii-zapratsiuiut-do-kintsia-roku" TargetMode="External"/><Relationship Id="rId651" Type="http://schemas.openxmlformats.org/officeDocument/2006/relationships/hyperlink" Target="https://www.facebook.com/share/p/1BYZUd331D/" TargetMode="External"/><Relationship Id="rId749" Type="http://schemas.openxmlformats.org/officeDocument/2006/relationships/hyperlink" Target="https://t.me/khersonskaODA/67771" TargetMode="External"/><Relationship Id="rId290" Type="http://schemas.openxmlformats.org/officeDocument/2006/relationships/hyperlink" Target="https://borozenska-gromada.gov.ua/news/1773914786/" TargetMode="External"/><Relationship Id="rId304" Type="http://schemas.openxmlformats.org/officeDocument/2006/relationships/hyperlink" Target="https://bilozerka-otg.gov.ua/2026/05/04/%d0%bf%d1%96%d0%b4%d1%82%d1%80%d0%b8%d0%bc%d0%ba%d0%b0-%d0%b2%d0%b5%d1%82%d0%b5%d1%80%d0%b0%d0%bd%d1%96%d0%b2-%d1%82%d0%b0-%d1%97%d1%85-%d1%80%d0%be%d0%b4%d0%b8%d0%bd-%d1%83-%d0%b3%d1%80%d0%be%d0%bc/" TargetMode="External"/><Relationship Id="rId388" Type="http://schemas.openxmlformats.org/officeDocument/2006/relationships/hyperlink" Target="https://khoda.gov.ua/news/pershi-hadzhety-dytyny-iak-bezpechno-znaiomyty-doshkilniat-iz-tsyfrovym-svitom" TargetMode="External"/><Relationship Id="rId511" Type="http://schemas.openxmlformats.org/officeDocument/2006/relationships/hyperlink" Target="https://t.me/yaroslavshanko/6025" TargetMode="External"/><Relationship Id="rId609" Type="http://schemas.openxmlformats.org/officeDocument/2006/relationships/hyperlink" Target="https://khoda.gov.ua/news/do-dnia-pamiati-zakhysnykiv-ukrainy-dlia-ditei-iz-rodyn-vymushenykh-pereselentsiv-iz-khersonshchyny-provely-tvorchyi-maister-klas-soniakh-iz-synelnoho-drotu" TargetMode="External"/><Relationship Id="rId956" Type="http://schemas.openxmlformats.org/officeDocument/2006/relationships/hyperlink" Target="https://borozenska-gromada.gov.ua/news/1754469130/" TargetMode="External"/><Relationship Id="rId85" Type="http://schemas.openxmlformats.org/officeDocument/2006/relationships/hyperlink" Target="https://cnap.kronau.gov.ua/news/354422-u-visokopilskii-tg-praciuje-sluzba-socialne-taksi-iak-skoristatisia-poslugoiu" TargetMode="External"/><Relationship Id="rId150" Type="http://schemas.openxmlformats.org/officeDocument/2006/relationships/hyperlink" Target="https://khoda.gov.ua/news/prava-liudyny-ta-ievropeiski-standarty-na-diiaosvita-zapustyly-novyi-serial-dlia-derzhsluzhbovtsiv" TargetMode="External"/><Relationship Id="rId595" Type="http://schemas.openxmlformats.org/officeDocument/2006/relationships/hyperlink" Target="https://kronau.gov.ua/news/1785476573/" TargetMode="External"/><Relationship Id="rId816" Type="http://schemas.openxmlformats.org/officeDocument/2006/relationships/hyperlink" Target="https://khoda.gov.ua/news/vidnovyly-podannia-zaiav-na-veteranskyi-sport-iak-otrymaty-vyplatu-na-trenuvannia" TargetMode="External"/><Relationship Id="rId248" Type="http://schemas.openxmlformats.org/officeDocument/2006/relationships/hyperlink" Target="https://nk.gov.ua/2026/07/31/pidtrymka-rodyn-vijskovosluzhbovtsiv-iak-spilkuvatysia-korektno/" TargetMode="External"/><Relationship Id="rId455" Type="http://schemas.openxmlformats.org/officeDocument/2006/relationships/hyperlink" Target="https://khoda.gov.ua/news/vtrata-kontroliu-nad-mainom-na-tot-podavaite-zaiavu-v-dii-do-reiestru-zbytkiv" TargetMode="External"/><Relationship Id="rId662" Type="http://schemas.openxmlformats.org/officeDocument/2006/relationships/hyperlink" Target="https://www.facebook.com/share/p/1bJ17qLWVK/?mibextid=wwXIfr" TargetMode="External"/><Relationship Id="rId12" Type="http://schemas.openxmlformats.org/officeDocument/2006/relationships/hyperlink" Target="https://khoda.gov.ua/bezbariernist/plany-zakhodiv-ta-rezultaty-ikh-vykonannia" TargetMode="External"/><Relationship Id="rId108" Type="http://schemas.openxmlformats.org/officeDocument/2006/relationships/hyperlink" Target="https://khoda.gov.ua/news/ekipazhi-sotsialnoho-taksi-prodovzhuiut-kursuvaty-hromadamy-khersonshchyny4" TargetMode="External"/><Relationship Id="rId315" Type="http://schemas.openxmlformats.org/officeDocument/2006/relationships/hyperlink" Target="https://khoda.gov.ua/news/zvilnenym-z-polonu-oborontsiam-nadadut-dopomohu-koshtom-oblasnoho-biudzhetu" TargetMode="External"/><Relationship Id="rId522" Type="http://schemas.openxmlformats.org/officeDocument/2006/relationships/hyperlink" Target="https://khoda.gov.ua/news/povaha-u-slovakh-pershyi-krok-do-bezbariernoho-suspilstva" TargetMode="External"/><Relationship Id="rId967" Type="http://schemas.openxmlformats.org/officeDocument/2006/relationships/header" Target="header1.xml"/><Relationship Id="rId96" Type="http://schemas.openxmlformats.org/officeDocument/2006/relationships/hyperlink" Target="https://kalynivske-gromada.gov.ua/news/1755155628/" TargetMode="External"/><Relationship Id="rId161" Type="http://schemas.openxmlformats.org/officeDocument/2006/relationships/hyperlink" Target="https://borozenska-gromada.gov.ua/bezbar%E2%80%99ernost-14-04-21-04-04-2025/" TargetMode="External"/><Relationship Id="rId399" Type="http://schemas.openxmlformats.org/officeDocument/2006/relationships/hyperlink" Target="https://khoda.gov.ua/news/yak-nalashtuvaty-batkivskyi-kontrol-praktychni-porady-dlia-zakhystu-dytyny-v-interneti" TargetMode="External"/><Relationship Id="rId827" Type="http://schemas.openxmlformats.org/officeDocument/2006/relationships/hyperlink" Target="https://kronau.gov.ua/news/1769777254/" TargetMode="External"/><Relationship Id="rId259" Type="http://schemas.openxmlformats.org/officeDocument/2006/relationships/hyperlink" Target="https://www.facebook.com/share/18vxBGtbTH/?mibextid=wwXIfr" TargetMode="External"/><Relationship Id="rId466" Type="http://schemas.openxmlformats.org/officeDocument/2006/relationships/hyperlink" Target="https://khoda.gov.ua/news/na-diiaosvita-zapustyly-osvitnii-serial-pro-tsentry-zhyttiestiikosti-ta-pidtrymku-hromad" TargetMode="External"/><Relationship Id="rId673" Type="http://schemas.openxmlformats.org/officeDocument/2006/relationships/hyperlink" Target="https://cnap.kronau.gov.ua/news/354422-u-visokopilskii-tg-praciuje-sluzba-socialne-taksi-iak-skoristatisia-poslugoiu" TargetMode="External"/><Relationship Id="rId880" Type="http://schemas.openxmlformats.org/officeDocument/2006/relationships/hyperlink" Target="https://kronau.gov.ua/news/1758281386/" TargetMode="External"/><Relationship Id="rId23" Type="http://schemas.openxmlformats.org/officeDocument/2006/relationships/hyperlink" Target="https://www.facebook.com/share/p/1EJAJQQhK9/" TargetMode="External"/><Relationship Id="rId119" Type="http://schemas.openxmlformats.org/officeDocument/2006/relationships/hyperlink" Target="https://kronau.gov.ua/news/1779803678/" TargetMode="External"/><Relationship Id="rId326" Type="http://schemas.openxmlformats.org/officeDocument/2006/relationships/hyperlink" Target="https://khoda.gov.ua/news/rodyny-polehlykh-zakhysnykiv-ta-zakhysnyts-ukrainy-otrymaiut-odnorazovu-materialnu-dopomohu-koshtom-oblasnoho-biudzhetu" TargetMode="External"/><Relationship Id="rId533" Type="http://schemas.openxmlformats.org/officeDocument/2006/relationships/hyperlink" Target="https://khoda.gov.ua/news/u-mezhakh-natsionalnoho-tyzhnia-bezbariernosti-vidbuvsia-onlain-treninh-buty-pochutymy-mystetstvo-korektnoi-komunikatsii" TargetMode="External"/><Relationship Id="rId740" Type="http://schemas.openxmlformats.org/officeDocument/2006/relationships/hyperlink" Target="https://t.me/khersonskaODA/67008" TargetMode="External"/><Relationship Id="rId838" Type="http://schemas.openxmlformats.org/officeDocument/2006/relationships/hyperlink" Target="https://www.facebook.com/share/p/1BfKPnPRJT/" TargetMode="External"/><Relationship Id="rId172" Type="http://schemas.openxmlformats.org/officeDocument/2006/relationships/hyperlink" Target="https://www.facebook.com/groups/khersoncenterforsocialservices" TargetMode="External"/><Relationship Id="rId477" Type="http://schemas.openxmlformats.org/officeDocument/2006/relationships/hyperlink" Target="https://www.facebook.com/groups/168101794142871/posts/1975523213400711/" TargetMode="External"/><Relationship Id="rId600" Type="http://schemas.openxmlformats.org/officeDocument/2006/relationships/hyperlink" Target="https://kronau.gov.ua/news/1771405195/" TargetMode="External"/><Relationship Id="rId684" Type="http://schemas.openxmlformats.org/officeDocument/2006/relationships/hyperlink" Target="https://kalynivske-gromada.gov.ua/news/1766400356/" TargetMode="External"/><Relationship Id="rId337" Type="http://schemas.openxmlformats.org/officeDocument/2006/relationships/hyperlink" Target="https://www.facebook.com/groups/2822785074655808/posts/4216026525331649/?locale=uk_UA" TargetMode="External"/><Relationship Id="rId891" Type="http://schemas.openxmlformats.org/officeDocument/2006/relationships/hyperlink" Target="https://borozenska-gromada.gov.ua/news/1754469130/" TargetMode="External"/><Relationship Id="rId905" Type="http://schemas.openxmlformats.org/officeDocument/2006/relationships/hyperlink" Target="https://kochubeivska-gromada.gov.ua/news/1730110230/" TargetMode="External"/><Relationship Id="rId34" Type="http://schemas.openxmlformats.org/officeDocument/2006/relationships/hyperlink" Target="https://kochubeivska-gromada.gov.ua/2025-10-11-31-17-01-2025/" TargetMode="External"/><Relationship Id="rId544" Type="http://schemas.openxmlformats.org/officeDocument/2006/relationships/hyperlink" Target="https://t.me/khersonskaODA/55215" TargetMode="External"/><Relationship Id="rId751" Type="http://schemas.openxmlformats.org/officeDocument/2006/relationships/hyperlink" Target="https://kronau.gov.ua/news/1754899231/" TargetMode="External"/><Relationship Id="rId849" Type="http://schemas.openxmlformats.org/officeDocument/2006/relationships/hyperlink" Target="https://khoda.gov.ua/news/fakhivtsi-hromad-doluchylys-do-onlain-treninhu-zakhody-z-adaptatsii-ta-psykhosotsialnoi-pidtrymky-osib-zvilnenykh-z-polonu-ta-chleniv-ikhnikh-simei" TargetMode="External"/><Relationship Id="rId183" Type="http://schemas.openxmlformats.org/officeDocument/2006/relationships/hyperlink" Target="https://kochubeivska-gromada.gov.ua/news/1769088908/" TargetMode="External"/><Relationship Id="rId390" Type="http://schemas.openxmlformats.org/officeDocument/2006/relationships/hyperlink" Target="https://khoda.gov.ua/news/vlasna-sprava-z-nulia-na-diiaosvita-zapustyly-novyi-haid-dlia-pidpryiemtsiv-i-vnutrishno-peremishchenykh-osib" TargetMode="External"/><Relationship Id="rId404" Type="http://schemas.openxmlformats.org/officeDocument/2006/relationships/hyperlink" Target="https://khoda.gov.ua/news/yak-zghurtovuvaty-hromady-na-diiaosvita-zapustyly-novyi-osvitnii-serial-pro-intehratsiini-zakhody" TargetMode="External"/><Relationship Id="rId611" Type="http://schemas.openxmlformats.org/officeDocument/2006/relationships/hyperlink" Target="https://khoda.gov.ua/news/prezydent-ushanuvav-pamiat-polehlykh-ukrainskykh-voiniv" TargetMode="External"/><Relationship Id="rId250" Type="http://schemas.openxmlformats.org/officeDocument/2006/relationships/hyperlink" Target="https://osvita.diia.gov.ua/courses/public-service-without-barriers" TargetMode="External"/><Relationship Id="rId488" Type="http://schemas.openxmlformats.org/officeDocument/2006/relationships/hyperlink" Target="https://www.facebook.com/groups/932835110545454/" TargetMode="External"/><Relationship Id="rId695" Type="http://schemas.openxmlformats.org/officeDocument/2006/relationships/hyperlink" Target="https://kronau.gov.ua/news/1762497029/" TargetMode="External"/><Relationship Id="rId709" Type="http://schemas.openxmlformats.org/officeDocument/2006/relationships/hyperlink" Target="https://khoda.gov.ua/news/rozpochavsia-tyzhden-testuvannia-na-virusni-hepatyty" TargetMode="External"/><Relationship Id="rId916" Type="http://schemas.openxmlformats.org/officeDocument/2006/relationships/hyperlink" Target="https://kochubeivska-gromada.gov.ua/news/1730110230/" TargetMode="External"/><Relationship Id="rId45" Type="http://schemas.openxmlformats.org/officeDocument/2006/relationships/hyperlink" Target="https://nvoron.gov.ua/news/1786363839/" TargetMode="External"/><Relationship Id="rId110" Type="http://schemas.openxmlformats.org/officeDocument/2006/relationships/hyperlink" Target="https://khoda.gov.ua/news/u-hromadakh-khersonshchyny-prodovzhuie-kursuvaty-sotsialne-taksi-dlia-vrazlyvykh-verstv-naselennia3" TargetMode="External"/><Relationship Id="rId348" Type="http://schemas.openxmlformats.org/officeDocument/2006/relationships/hyperlink" Target="https://www.facebook.com/share/p/1MCpkqrdr5/" TargetMode="External"/><Relationship Id="rId555" Type="http://schemas.openxmlformats.org/officeDocument/2006/relationships/hyperlink" Target="https://kronau.gov.ua/news/1774589148/" TargetMode="External"/><Relationship Id="rId762" Type="http://schemas.openxmlformats.org/officeDocument/2006/relationships/hyperlink" Target="https://whatsapp.com/channel/0029VaZ0Aox3rZZevonhjF2G/2501" TargetMode="External"/><Relationship Id="rId194" Type="http://schemas.openxmlformats.org/officeDocument/2006/relationships/hyperlink" Target="https://khoda.gov.ua/news/otrymaite-do-20-000-na-rozvytok-it-biznesu-startuie-druhyi-potik-veteran-venture-program-dlia-veteraniv-i-veteranok" TargetMode="External"/><Relationship Id="rId208" Type="http://schemas.openxmlformats.org/officeDocument/2006/relationships/hyperlink" Target="https://khoda.gov.ua/news/oformyty-kompensatsiiu-na-kupivliu-avtomobilia-veterany-ta-veteranky-mozhut-za-dopomohoiu-platformy-veteran-pro" TargetMode="External"/><Relationship Id="rId415" Type="http://schemas.openxmlformats.org/officeDocument/2006/relationships/hyperlink" Target="https://cnap.kronau.gov.ua/pages/301514-onlain-navcannia-na-platformi-diiaosvita-mozlivosti-dlia-rozvitku-cifrovix-navicok?fbclid=IwY2xjawQxzZhleHRuA2FlbQIxMABicmlkETF0UEl1eHZ1UGhHc2tRUGVBc3J0YwZhcHBfaWQQMjIyMDM5MTc4ODIwMDg5MgABHvvPSj2dg722G2QZU0cz4b10SxagVPjRXDvdXbIM0oIqa8tqkFSrgI_JgZlc_aem_xCdRKk8RkCvwRxiIO8YypQ" TargetMode="External"/><Relationship Id="rId622" Type="http://schemas.openxmlformats.org/officeDocument/2006/relationships/hyperlink" Target="https://www.facebook.com/share/v/1Ef4Qui3rY/" TargetMode="External"/><Relationship Id="rId261" Type="http://schemas.openxmlformats.org/officeDocument/2006/relationships/hyperlink" Target="https://www.facebook.com/share/1CeqEzPiun/?mibextid=wwXIfr" TargetMode="External"/><Relationship Id="rId499" Type="http://schemas.openxmlformats.org/officeDocument/2006/relationships/hyperlink" Target="https://kalynivske-gromada.gov.ua/news/1773735937/" TargetMode="External"/><Relationship Id="rId927" Type="http://schemas.openxmlformats.org/officeDocument/2006/relationships/hyperlink" Target="https://kronau.gov.ua/news/1771318749/" TargetMode="External"/><Relationship Id="rId56" Type="http://schemas.openxmlformats.org/officeDocument/2006/relationships/hyperlink" Target="https://bilozerka-otg.gov.ua/2026/04/15/%d1%81%d0%be%d0%ba%d0%be%d0%bb%d1%96%d0%b2%d1%81%d1%8c%d0%ba%d0%b0-%d0%b3%d1%80%d0%be%d0%bc%d0%b0%d0%b4%d0%b0-%d0%bf%d0%b0%d1%80%d1%82%d0%bd%d0%b5%d1%80%d1%81%d1%82%d0%b2%d0%be-%d1%89%d0%be-%d0%b4/" TargetMode="External"/><Relationship Id="rId359" Type="http://schemas.openxmlformats.org/officeDocument/2006/relationships/hyperlink" Target="https://khoda.gov.ua/news/ukrainski-pidlitky-zdobuly-sriblo-na-hlobalnomu-khakatoni-teens-in-ai-komanda-z-irpenia-stvoryla-platformu-dlia-navchannia-pohliadom" TargetMode="External"/><Relationship Id="rId566" Type="http://schemas.openxmlformats.org/officeDocument/2006/relationships/hyperlink" Target="https://borozenska-gromada.gov.ua/genderna-politika-10-13-00-17-04-2025/" TargetMode="External"/><Relationship Id="rId773" Type="http://schemas.openxmlformats.org/officeDocument/2006/relationships/hyperlink" Target="https://khoda.gov.ua/news/hrudne-vyhodovuvannia-iak-vono-pidtrymuie-zdorovia-dytyny-ta-chomu-vazhlyva-pidtrymka-materiv" TargetMode="External"/><Relationship Id="rId121" Type="http://schemas.openxmlformats.org/officeDocument/2006/relationships/hyperlink" Target="https://kalynivske-gromada.gov.ua/news/1750076955/" TargetMode="External"/><Relationship Id="rId219" Type="http://schemas.openxmlformats.org/officeDocument/2006/relationships/hyperlink" Target="https://nk.gov.ua/2026/08/27/sotsialni-posluhy-dlia-zvilnenykh-z-polonu-ta-chleniv-ikh-rodyn/" TargetMode="External"/><Relationship Id="rId426" Type="http://schemas.openxmlformats.org/officeDocument/2006/relationships/hyperlink" Target="https://khoda.gov.ua/news/yemaliatko-v-dii-oformliuite-dokumenty-dlia-novonarodzhenoho-ta-otrymuite-znyzhku-na-tovary-dlia-maliukiv" TargetMode="External"/><Relationship Id="rId633" Type="http://schemas.openxmlformats.org/officeDocument/2006/relationships/hyperlink" Target="https://www.facebook.com/groups/1527390650677024/posts/28163987663257294/" TargetMode="External"/><Relationship Id="rId840" Type="http://schemas.openxmlformats.org/officeDocument/2006/relationships/hyperlink" Target="https://kronau.gov.ua/news/1754978685/" TargetMode="External"/><Relationship Id="rId938" Type="http://schemas.openxmlformats.org/officeDocument/2006/relationships/hyperlink" Target="https://borozenska-gromada.gov.ua/bezbar%E2%80%99ernost-14-04-21-04-04-2025/" TargetMode="External"/><Relationship Id="rId67" Type="http://schemas.openxmlformats.org/officeDocument/2006/relationships/hyperlink" Target="https://khoda.gov.ua/news/vidbulos-cherhove-zasidannia-koordynatsiinoho-shtabu-z-provedennia-evakuatsiinykh-zakhodiv-ta-efektyvnoho-reahuvannia-na-masove-peremishchennia-naselennia" TargetMode="External"/><Relationship Id="rId272" Type="http://schemas.openxmlformats.org/officeDocument/2006/relationships/hyperlink" Target="https://www.facebook.com/zosh3nk/posts/pfbid0YEGRwec6LbEfHygtt9iNAEaSuGP1q9WW6ygwskVQtowDvVTQDirz28rzZHrk965Hl" TargetMode="External"/><Relationship Id="rId577" Type="http://schemas.openxmlformats.org/officeDocument/2006/relationships/hyperlink" Target="https://khoda.gov.ua/news/dlia-iunykh-pereselentsiv-z-invalidnistiu-z-khersonshchyny-provely-piznavalnyi-zakhid-na-mykolaivshchyni" TargetMode="External"/><Relationship Id="rId700" Type="http://schemas.openxmlformats.org/officeDocument/2006/relationships/hyperlink" Target="https://khoda.gov.ua/news/u-khersoni-ta-hromadakh-oblasti-prodovzhuie-pratsiuvaty-sotsialne-taksi2" TargetMode="External"/><Relationship Id="rId132" Type="http://schemas.openxmlformats.org/officeDocument/2006/relationships/hyperlink" Target="https://kronau.gov.ua/" TargetMode="External"/><Relationship Id="rId784" Type="http://schemas.openxmlformats.org/officeDocument/2006/relationships/hyperlink" Target="https://www.facebook.com/share/p/1BRanUoFYf/" TargetMode="External"/><Relationship Id="rId437" Type="http://schemas.openxmlformats.org/officeDocument/2006/relationships/hyperlink" Target="https://khoda.gov.ua/news/do-31-lypnia-podaite-zaiavku-na-hranty-dlia-zapochatkuvannia-abo-rozvytku-biznesu" TargetMode="External"/><Relationship Id="rId644" Type="http://schemas.openxmlformats.org/officeDocument/2006/relationships/hyperlink" Target="https://www.facebook.com/groups/223361861615076/permalink/1989613568323221/?rdid=onSAqCQ7KxdGeHiw&amp;share_url=https%3A%2F%2Fwww.facebook.com%2Fshare%2Fp%2F1DESuKAKz4%2F#" TargetMode="External"/><Relationship Id="rId851" Type="http://schemas.openxmlformats.org/officeDocument/2006/relationships/hyperlink" Target="https://www.facebook.com/share/p/1A6r8C7BCM/" TargetMode="External"/><Relationship Id="rId283" Type="http://schemas.openxmlformats.org/officeDocument/2006/relationships/hyperlink" Target="https://www.facebook.com/share/1GTf4GGV59/" TargetMode="External"/><Relationship Id="rId490" Type="http://schemas.openxmlformats.org/officeDocument/2006/relationships/hyperlink" Target="https://www.facebook.com/groups/532198880918275/permalink/2243816583089821/?rdid=x4gqihfRQAv8z2dI&amp;share_url=https%3A%2F%2Fwww.facebook.com%2Fshare%2Fp%2F1ChDG9qEAZ%2F#" TargetMode="External"/><Relationship Id="rId504" Type="http://schemas.openxmlformats.org/officeDocument/2006/relationships/hyperlink" Target="https://www.facebook.com/100003053213856/posts/28257624093922653/?rdid=Nat3xVFonzjTYzVY#" TargetMode="External"/><Relationship Id="rId711" Type="http://schemas.openxmlformats.org/officeDocument/2006/relationships/hyperlink" Target="https://khoda.gov.ua/news/predstavnyky-koordynatsiinoho-tsentru-vilni-razom-u-khmelnytskomu-ta-rodyny-z-pomizh-vpo-vidvidaly-medychno-prosvitnytsku-podiiu" TargetMode="External"/><Relationship Id="rId949" Type="http://schemas.openxmlformats.org/officeDocument/2006/relationships/hyperlink" Target="https://chornobaivka-gromada.gov.ua/bezbarernist-11-52-36-07-02-2022/" TargetMode="External"/><Relationship Id="rId78" Type="http://schemas.openxmlformats.org/officeDocument/2006/relationships/hyperlink" Target="https://khoda.gov.ua/news/koly-zalyshaiutsia-tilky-dokumenty-i-pamiat-istoriia-evakuatsii-ivana-hryhorovycha-ta-valentyny-oleksiivny" TargetMode="External"/><Relationship Id="rId143" Type="http://schemas.openxmlformats.org/officeDocument/2006/relationships/hyperlink" Target="https://kochubeivska-gromada.gov.ua/news/1789017478/" TargetMode="External"/><Relationship Id="rId350" Type="http://schemas.openxmlformats.org/officeDocument/2006/relationships/hyperlink" Target="https://cnap.kronau.gov.ua/news/296090-whitelist-dlia-starlink-iak-verifikuvati-terminal-cerez-cnap-ta-diiu" TargetMode="External"/><Relationship Id="rId588" Type="http://schemas.openxmlformats.org/officeDocument/2006/relationships/hyperlink" Target="https://t.me/yaroslavshanko/6025" TargetMode="External"/><Relationship Id="rId795" Type="http://schemas.openxmlformats.org/officeDocument/2006/relationships/hyperlink" Target="https://kronau.gov.ua/news/1754978685/" TargetMode="External"/><Relationship Id="rId809" Type="http://schemas.openxmlformats.org/officeDocument/2006/relationships/hyperlink" Target="https://www.facebook.com/groups/4319875678088563/?multi_permalinks=26139730965676387&amp;hoisted_section_header_type=recently_seen&amp;locale=uk_UA" TargetMode="External"/><Relationship Id="rId9" Type="http://schemas.openxmlformats.org/officeDocument/2006/relationships/hyperlink" Target="https://gromada.org.ua/gromada/daryivska/news/1788861070/" TargetMode="External"/><Relationship Id="rId210" Type="http://schemas.openxmlformats.org/officeDocument/2006/relationships/hyperlink" Target="https://khoda.gov.ua/news/blyzko-90-ukrainskykh-veteraniv-ta-veteranok-ne-volodiiut-povnoiu-informatsiieiu-pro-pilhy-znyzhky-ta-inshi-mozhlyvosti-iaki-im-dostupni" TargetMode="External"/><Relationship Id="rId448" Type="http://schemas.openxmlformats.org/officeDocument/2006/relationships/hyperlink" Target="https://khoda.gov.ua/news/300-tysiach-budivelnykh-dokumentiv-onlain-iak-ukraintsi-otrymuiut-posluhy-v-dii" TargetMode="External"/><Relationship Id="rId655" Type="http://schemas.openxmlformats.org/officeDocument/2006/relationships/hyperlink" Target="https://www.facebook.com/share/p/1L9GBLvTCZ/" TargetMode="External"/><Relationship Id="rId862" Type="http://schemas.openxmlformats.org/officeDocument/2006/relationships/hyperlink" Target="https://www.facebook.com/photo?fbid=557362323295695&amp;set=pcb.557362543295673&amp;locale=ru_RU" TargetMode="External"/><Relationship Id="rId294" Type="http://schemas.openxmlformats.org/officeDocument/2006/relationships/hyperlink" Target="https://t.me/NovaKahovkaMVA/7682" TargetMode="External"/><Relationship Id="rId308" Type="http://schemas.openxmlformats.org/officeDocument/2006/relationships/hyperlink" Target="https://stanislavskaotg.gov.ua/news/1762170779/" TargetMode="External"/><Relationship Id="rId515" Type="http://schemas.openxmlformats.org/officeDocument/2006/relationships/hyperlink" Target="https://khoda.gov.ua/news/vidbulos-zasidannia-koordynatsiinoi-rady-u-spravakh-ditei2" TargetMode="External"/><Relationship Id="rId722" Type="http://schemas.openxmlformats.org/officeDocument/2006/relationships/hyperlink" Target="https://kalynivske-gromada.gov.ua/news/1742379488/" TargetMode="External"/><Relationship Id="rId89" Type="http://schemas.openxmlformats.org/officeDocument/2006/relationships/hyperlink" Target="https://khoda.gov.ua/news/transportna-dostupnist" TargetMode="External"/><Relationship Id="rId154" Type="http://schemas.openxmlformats.org/officeDocument/2006/relationships/hyperlink" Target="https://bilozerka-otg.gov.ua/2026/06/12/%d0%bc%d1%96%d0%bd%d1%80%d0%be%d0%b7%d0%b2%d0%b8%d1%82%d0%ba%d1%83-%d1%82%d0%b0-%d0%b3%d0%be-%d0%bb%d1%83%d0%bd-%d0%bc%d1%96%d1%81%d1%82%d0%be-%d0%bf%d1%80%d0%b5%d0%b7%d0%b5%d0%bd%d1%82/" TargetMode="External"/><Relationship Id="rId361" Type="http://schemas.openxmlformats.org/officeDocument/2006/relationships/hyperlink" Target="https://khoda.gov.ua/news/mintsyfry-ta-protez-foundation-spivpratsiuvatymut-nad-rozvytkom-inkliuzyvnykh-tsyfrovykh-posluh" TargetMode="External"/><Relationship Id="rId599" Type="http://schemas.openxmlformats.org/officeDocument/2006/relationships/hyperlink" Target="https://nk.gov.ua/2026/08/24/novokakhovska-hromada-predstavyla-avtorskyj-oberih-na-oblasnomu-konkursi-oberih-khersonshchyny/" TargetMode="External"/><Relationship Id="rId459" Type="http://schemas.openxmlformats.org/officeDocument/2006/relationships/hyperlink" Target="https://khoda.gov.ua/news/mizhnarodnyi-reiestr-zbytkiv-u-dii-dostupni-4-novi-katehorii-zaiav" TargetMode="External"/><Relationship Id="rId666" Type="http://schemas.openxmlformats.org/officeDocument/2006/relationships/hyperlink" Target="https://kronau.gov.ua/news/1764749449/" TargetMode="External"/><Relationship Id="rId873" Type="http://schemas.openxmlformats.org/officeDocument/2006/relationships/hyperlink" Target="https://nk.gov.ua/2026/07/10/simejni-formy-vykhovannia-pryjomna-sim-ia/" TargetMode="External"/><Relationship Id="rId16" Type="http://schemas.openxmlformats.org/officeDocument/2006/relationships/hyperlink" Target="https://kronau.gov.ua/" TargetMode="External"/><Relationship Id="rId221" Type="http://schemas.openxmlformats.org/officeDocument/2006/relationships/hyperlink" Target="https://whatsapp.com/channel/0029VaZ0Aox3rZZevonhjF2G/2560" TargetMode="External"/><Relationship Id="rId319" Type="http://schemas.openxmlformats.org/officeDocument/2006/relationships/hyperlink" Target="https://khoda.gov.ua/news/rodyny-zahyblykh-zakhysnykiv-i-zakhysnyts-ukrainy-vzialy-uchast-u-vseukrainskii-proshchi-ta-spilnii-molytvi" TargetMode="External"/><Relationship Id="rId526" Type="http://schemas.openxmlformats.org/officeDocument/2006/relationships/hyperlink" Target="https://khoda.gov.ua/news/razom-formuiemo-kulturu-bezbariernoho-spilkuvannia" TargetMode="External"/><Relationship Id="rId733" Type="http://schemas.openxmlformats.org/officeDocument/2006/relationships/hyperlink" Target="https://khoda.gov.ua/news/5-krokiv-dlia-pidtrymky-zdorovia-ta-imunnoi-systemy-voseny" TargetMode="External"/><Relationship Id="rId940" Type="http://schemas.openxmlformats.org/officeDocument/2006/relationships/hyperlink" Target="https://kalynivske-gromada.gov.ua/news/1740993090/" TargetMode="External"/><Relationship Id="rId165" Type="http://schemas.openxmlformats.org/officeDocument/2006/relationships/hyperlink" Target="https://www.facebook.com/share/p/1EJAJQQhK9/" TargetMode="External"/><Relationship Id="rId372" Type="http://schemas.openxmlformats.org/officeDocument/2006/relationships/hyperlink" Target="https://khoda.gov.ua/news/uriad-ukhvalyv-rishennia-shtuchnyi-intelekt-dopomahatyme-administratoram-tsnapiv-nadavaty-posluhy-ta-pidvyshchuvaty-riven-znan" TargetMode="External"/><Relationship Id="rId677" Type="http://schemas.openxmlformats.org/officeDocument/2006/relationships/hyperlink" Target="https://kronau.gov.ua/news/1783081339/" TargetMode="External"/><Relationship Id="rId800" Type="http://schemas.openxmlformats.org/officeDocument/2006/relationships/hyperlink" Target="https://t.me/khersonskaODA/64638" TargetMode="External"/><Relationship Id="rId232" Type="http://schemas.openxmlformats.org/officeDocument/2006/relationships/hyperlink" Target="https://www.facebook.com/groups/1246806040697268/?ref=share" TargetMode="External"/><Relationship Id="rId884" Type="http://schemas.openxmlformats.org/officeDocument/2006/relationships/hyperlink" Target="https://muzykivskaotg.gov.ua/storage/static-pages/documents/359dda2e4424fc0c9292bcfdac8fca4a.pdf" TargetMode="External"/><Relationship Id="rId27" Type="http://schemas.openxmlformats.org/officeDocument/2006/relationships/hyperlink" Target="https://muzykivskaotg.gov.ua/documents/cmcvtctbx6bup0849sl4qyur5" TargetMode="External"/><Relationship Id="rId537" Type="http://schemas.openxmlformats.org/officeDocument/2006/relationships/hyperlink" Target="https://osvita.diia.gov.ua/courses/gender-equality-and-social-inclusion-in-communication" TargetMode="External"/><Relationship Id="rId744" Type="http://schemas.openxmlformats.org/officeDocument/2006/relationships/hyperlink" Target="https://t.me/khersonskaODA/67494" TargetMode="External"/><Relationship Id="rId951" Type="http://schemas.openxmlformats.org/officeDocument/2006/relationships/hyperlink" Target="https://novorayskstg.gov.ua/documents/231672-pro-zatverdzennia-planu-zaxodiv-novoraiskoyi-teritorialnoyi-gromadi-na-2025-2026-roki-z-realizaciyi-nacionalnoyi-strateg" TargetMode="External"/><Relationship Id="rId80" Type="http://schemas.openxmlformats.org/officeDocument/2006/relationships/hyperlink" Target="https://khoda.gov.ua/news/u-navchalnykh-zakladakh-beryslavskoho-raionu-pereviryly-orhanizatsiiu-zmishanoho-navchannia-ta-vprovadzhennia-reformy-shkilnoho-kharchuvannia" TargetMode="External"/><Relationship Id="rId176" Type="http://schemas.openxmlformats.org/officeDocument/2006/relationships/hyperlink" Target="https://cnap.kronau.gov.ua/news/170740-vidkrittia-veteranskogo-vikna" TargetMode="External"/><Relationship Id="rId383" Type="http://schemas.openxmlformats.org/officeDocument/2006/relationships/hyperlink" Target="https://khoda.gov.ua/news/v-odesi-vidkryly-nabir-do-bezoplatnoi-shkoly-prohramuvannia-koododesa" TargetMode="External"/><Relationship Id="rId590" Type="http://schemas.openxmlformats.org/officeDocument/2006/relationships/hyperlink" Target="https://www.facebook.com/share/p/1BorXS7kpV/" TargetMode="External"/><Relationship Id="rId604" Type="http://schemas.openxmlformats.org/officeDocument/2006/relationships/hyperlink" Target="https://khoda.gov.ua/news/sohodni-den-pamiati-tykh-khto-do-ostannoho-zalyshavsia-na-varti-liudskoho-zhyttia" TargetMode="External"/><Relationship Id="rId811" Type="http://schemas.openxmlformats.org/officeDocument/2006/relationships/hyperlink" Target="https://khoda.gov.ua/news/vidbulys-zmahannia-z-boche-dlia-veteraniv-z-invalidnistiu" TargetMode="External"/><Relationship Id="rId243" Type="http://schemas.openxmlformats.org/officeDocument/2006/relationships/hyperlink" Target="https://kronau.gov.ua/bezbarernist-15-52-58-01-06-2025/?p=2" TargetMode="External"/><Relationship Id="rId450" Type="http://schemas.openxmlformats.org/officeDocument/2006/relationships/hyperlink" Target="https://khoda.gov.ua/news/stante-ahentom-tsyfrovykh-zmin-dilitsia-dosvidom-vykorystannia-tsyfrovykh-dokumentiv-dii" TargetMode="External"/><Relationship Id="rId688" Type="http://schemas.openxmlformats.org/officeDocument/2006/relationships/hyperlink" Target="https://khoda.gov.ua/news/300-tysiach-budivelnykh-dokumentiv-onlain-iak-ukraintsi-otrymuiut-posluhy-v-dii" TargetMode="External"/><Relationship Id="rId895" Type="http://schemas.openxmlformats.org/officeDocument/2006/relationships/hyperlink" Target="https://miskrada-ks.gov.ua/prozoryi-kherson/bezbar-iernyj-prostir/rada-bezbar-iernosti-pry-khersonskomu-miskomu-holovi/" TargetMode="External"/><Relationship Id="rId909" Type="http://schemas.openxmlformats.org/officeDocument/2006/relationships/hyperlink" Target="https://kochubeivska-gromada.gov.ua/news/1730110230/" TargetMode="External"/><Relationship Id="rId38" Type="http://schemas.openxmlformats.org/officeDocument/2006/relationships/hyperlink" Target="https://kronau.gov.ua/news/1789625336/" TargetMode="External"/><Relationship Id="rId103" Type="http://schemas.openxmlformats.org/officeDocument/2006/relationships/hyperlink" Target="https://borozenska-gromada.gov.ua/bezbar%E2%80%99ernost-14-04-21-04-04-2025/" TargetMode="External"/><Relationship Id="rId310" Type="http://schemas.openxmlformats.org/officeDocument/2006/relationships/hyperlink" Target="https://stanislavskaotg.gov.ua/news/1762170779/" TargetMode="External"/><Relationship Id="rId548" Type="http://schemas.openxmlformats.org/officeDocument/2006/relationships/hyperlink" Target="https://t.me/khersonskaODA/57287" TargetMode="External"/><Relationship Id="rId755" Type="http://schemas.openxmlformats.org/officeDocument/2006/relationships/hyperlink" Target="https://kalynivske-gromada.gov.ua/news/1786522949/" TargetMode="External"/><Relationship Id="rId962" Type="http://schemas.openxmlformats.org/officeDocument/2006/relationships/hyperlink" Target="https://khoda.gov.ua/news/vidbulos-zasidannia-koordynatsiinoi-rady-u-spravakh-ditei2" TargetMode="External"/><Relationship Id="rId91" Type="http://schemas.openxmlformats.org/officeDocument/2006/relationships/hyperlink" Target="https://khoda.gov.ua/news/transportna-dostupnist" TargetMode="External"/><Relationship Id="rId187" Type="http://schemas.openxmlformats.org/officeDocument/2006/relationships/hyperlink" Target="https://borozenska-gromada.gov.ua/news/" TargetMode="External"/><Relationship Id="rId394" Type="http://schemas.openxmlformats.org/officeDocument/2006/relationships/hyperlink" Target="https://khoda.gov.ua/news/bezplatnyi-kurs-zi-shtuchnoho-intelektu-vid-pochatkivtsia-do-eksperta-v-shi" TargetMode="External"/><Relationship Id="rId408" Type="http://schemas.openxmlformats.org/officeDocument/2006/relationships/hyperlink" Target="https://khoda.gov.ua/news/vash-chatbot-mozhe-pomyliatysia-iak-vorozha-dezinformatsiia-potrapliaie-v-shi-ta-iak-pereviriaty-vidpovidi" TargetMode="External"/><Relationship Id="rId615" Type="http://schemas.openxmlformats.org/officeDocument/2006/relationships/hyperlink" Target="https://www.facebook.com/share/p/1NY45mag8z/" TargetMode="External"/><Relationship Id="rId822" Type="http://schemas.openxmlformats.org/officeDocument/2006/relationships/hyperlink" Target="https://daryivska-gromada.gov.ua/news/1787573764/" TargetMode="External"/><Relationship Id="rId254" Type="http://schemas.openxmlformats.org/officeDocument/2006/relationships/hyperlink" Target="https://www.facebook.com/share/p/14fURGwKFCz/?mibextid=wwXIfr" TargetMode="External"/><Relationship Id="rId699" Type="http://schemas.openxmlformats.org/officeDocument/2006/relationships/hyperlink" Target="https://khoda.gov.ua/news/u-hromadakh-khersonshchyny-prodovzhuie-kursuvaty-sotsialne-taksi-dlia-vrazlyvykh-verstv-naselennia3" TargetMode="External"/><Relationship Id="rId49" Type="http://schemas.openxmlformats.org/officeDocument/2006/relationships/hyperlink" Target="https://khoda.gov.ua/news/prodovzhuiemo-pratsiuvaty-nad-oblashtuvanniam-naiprostishykh-ukryttiv-dlia-zhyteliv-khersona" TargetMode="External"/><Relationship Id="rId114" Type="http://schemas.openxmlformats.org/officeDocument/2006/relationships/hyperlink" Target="https://khoda.gov.ua/news/bezbariernist-vulyts-i-dorih-na-deokupovanii-terytorii-khersonskoi-oblasti" TargetMode="External"/><Relationship Id="rId461" Type="http://schemas.openxmlformats.org/officeDocument/2006/relationships/hyperlink" Target="https://khoda.gov.ua/news/reiestr-zbytkiv-u-dii-dostupni-3-novi-katehorii-zaiav-pro-vytraty-dlia-biznesu" TargetMode="External"/><Relationship Id="rId559" Type="http://schemas.openxmlformats.org/officeDocument/2006/relationships/hyperlink" Target="https://kronau.gov.ua/news/1773772008/" TargetMode="External"/><Relationship Id="rId766" Type="http://schemas.openxmlformats.org/officeDocument/2006/relationships/hyperlink" Target="https://t.me/khersonskaODA/61851" TargetMode="External"/><Relationship Id="rId198" Type="http://schemas.openxmlformats.org/officeDocument/2006/relationships/hyperlink" Target="https://khoda.gov.ua/news/status-veteranskoho-biznesu-u-dii-startuvala-nova-posluha-dlia-pidpryiemtsiv-veteraniv" TargetMode="External"/><Relationship Id="rId321" Type="http://schemas.openxmlformats.org/officeDocument/2006/relationships/hyperlink" Target="https://khoda.gov.ua/news/cherhova-hrupa-iunykh-zhyteliv-khersonshchyny-vyrushyla-na-10-dennyi-vidpochynok-do-lvova" TargetMode="External"/><Relationship Id="rId419" Type="http://schemas.openxmlformats.org/officeDocument/2006/relationships/hyperlink" Target="https://vbpi.blogspot.com/2026/07/blog-post_25.html" TargetMode="External"/><Relationship Id="rId626" Type="http://schemas.openxmlformats.org/officeDocument/2006/relationships/hyperlink" Target="https://kalynivske-gromada.gov.ua/news/1785227420/" TargetMode="External"/><Relationship Id="rId833" Type="http://schemas.openxmlformats.org/officeDocument/2006/relationships/hyperlink" Target="https://kronau.gov.ua/komunalnij-zaklad-visokopilskij-centr-nadannya-socialnih-poslug-visokopilskoi-selischnoi-radi-15-34-41-15-02-2022/" TargetMode="External"/><Relationship Id="rId265" Type="http://schemas.openxmlformats.org/officeDocument/2006/relationships/hyperlink" Target="https://daryivska-gromada.gov.ua/news/1780491540/" TargetMode="External"/><Relationship Id="rId472" Type="http://schemas.openxmlformats.org/officeDocument/2006/relationships/hyperlink" Target="https://kalynivske-gromada.gov.ua/news/1789646866/" TargetMode="External"/><Relationship Id="rId900" Type="http://schemas.openxmlformats.org/officeDocument/2006/relationships/hyperlink" Target="https://berislav-mr.gov.ua/wp-content/uploads/2024/11/RONVA_373_24.pdf" TargetMode="External"/><Relationship Id="rId125" Type="http://schemas.openxmlformats.org/officeDocument/2006/relationships/hyperlink" Target="https://kronau.gov.ua/news/1754310613/" TargetMode="External"/><Relationship Id="rId332" Type="http://schemas.openxmlformats.org/officeDocument/2006/relationships/hyperlink" Target="https://www.facebook.com/groups/2822785074655808/posts/4216026525331649/?locale=uk_UA" TargetMode="External"/><Relationship Id="rId777" Type="http://schemas.openxmlformats.org/officeDocument/2006/relationships/hyperlink" Target="https://khoda.gov.ua/news/hrudne-vyhodovuvannia-pid-chas-viiny-shcho-varto-znaty-mamam" TargetMode="External"/><Relationship Id="rId637" Type="http://schemas.openxmlformats.org/officeDocument/2006/relationships/hyperlink" Target="https://www.facebook.com/share/p/1XzZ5kevYb/" TargetMode="External"/><Relationship Id="rId844" Type="http://schemas.openxmlformats.org/officeDocument/2006/relationships/hyperlink" Target="https://borozenska-gromada.gov.ua/news/" TargetMode="External"/><Relationship Id="rId276" Type="http://schemas.openxmlformats.org/officeDocument/2006/relationships/hyperlink" Target="https://borozenska-gromada.gov.ua/news/1740733489/" TargetMode="External"/><Relationship Id="rId483" Type="http://schemas.openxmlformats.org/officeDocument/2006/relationships/hyperlink" Target="https://www.facebook.com/groups/282913555677088/" TargetMode="External"/><Relationship Id="rId690" Type="http://schemas.openxmlformats.org/officeDocument/2006/relationships/hyperlink" Target="https://khoda.gov.ua/news/bez-notariusa-ta-osobystoi-prysutnosti-zminyty-mistse-prozhyvannia-dytyny-teper-mozhna-onlain-u-dii" TargetMode="External"/><Relationship Id="rId704" Type="http://schemas.openxmlformats.org/officeDocument/2006/relationships/hyperlink" Target="https://khoda.gov.ua/news/hostri-kyshkovi-infektsii-vlitku-iak-znyzyty-ryzyk-zakhvoriuvannia" TargetMode="External"/><Relationship Id="rId911" Type="http://schemas.openxmlformats.org/officeDocument/2006/relationships/hyperlink" Target="https://kochubeivska-gromada.gov.ua/news/1730110230/" TargetMode="External"/><Relationship Id="rId40" Type="http://schemas.openxmlformats.org/officeDocument/2006/relationships/hyperlink" Target="http://tiahynka-r.gov.ua/%d1%80%d0%be%d0%b7%d0%bf%d0%be%d1%80%d1%8f%d0%b4%d0%b6%d0%b5%d0%bd%d0%bd%d1%8f-d1%81%d1%96%d0%bb%d1%8c%d1%81%d1%8c%d0%ba%d0%be%d0%b3%d0%be-%d0%b3%d0%be%d0%bb%d0%be%d0%b2%d0%b8/" TargetMode="External"/><Relationship Id="rId136" Type="http://schemas.openxmlformats.org/officeDocument/2006/relationships/hyperlink" Target="https://kalynivske-gromada.gov.ua/news/1766130780/" TargetMode="External"/><Relationship Id="rId343" Type="http://schemas.openxmlformats.org/officeDocument/2006/relationships/hyperlink" Target="https://khoda.gov.ua/news/predstavnyky-khrestivskoi-sva-vzialy-uchast-u-forumi-protsvitannia-ukrainy-rozvytok-potentsialu-hromad-dlia-stvorennia-inkliuzyvnykh-robochykh-mists" TargetMode="External"/><Relationship Id="rId550" Type="http://schemas.openxmlformats.org/officeDocument/2006/relationships/hyperlink" Target="https://t.me/khersonskaODA/58955" TargetMode="External"/><Relationship Id="rId788" Type="http://schemas.openxmlformats.org/officeDocument/2006/relationships/hyperlink" Target="https://khoda.gov.ua/news/vzhyvannia-vody-z-pidvyshchenym-vmistom-nitrativ-mozhe-sprychynyty-nebezpechne-zakhvoriuvannia-vodno-nitratnu-methemohlobinemiiu" TargetMode="External"/><Relationship Id="rId203" Type="http://schemas.openxmlformats.org/officeDocument/2006/relationships/hyperlink" Target="https://khoda.gov.ua/news/veteran-pro-vashi-mozhlyvosti-u-kilka-klikiv" TargetMode="External"/><Relationship Id="rId648" Type="http://schemas.openxmlformats.org/officeDocument/2006/relationships/hyperlink" Target="https://www.facebook.com/share/p/1HYaMg2beh/" TargetMode="External"/><Relationship Id="rId855" Type="http://schemas.openxmlformats.org/officeDocument/2006/relationships/hyperlink" Target="https://kronau.gov.ua/news/1756101598/" TargetMode="External"/><Relationship Id="rId287" Type="http://schemas.openxmlformats.org/officeDocument/2006/relationships/hyperlink" Target="https://daryivska-gromada.gov.ua/news/1784637958/" TargetMode="External"/><Relationship Id="rId410" Type="http://schemas.openxmlformats.org/officeDocument/2006/relationships/hyperlink" Target="https://khoda.gov.ua/news/holos-mozhna-pidrobyty-a-liudynu-pereviryty-na-diiaosvita-vyishov-haid-iz-zakhystu-vid-telefonnykh-shakhraiv" TargetMode="External"/><Relationship Id="rId494" Type="http://schemas.openxmlformats.org/officeDocument/2006/relationships/hyperlink" Target="https://khoda.gov.ua/news/zastupnytsia-nachalnyka-khersonskoi-ova-olha-maliarchuk-vziala-uchast-u-panelnii-dyskusii-rehionalnyi-vymir-veteranskoi-polityky-vid-stratehii-do-realizatsii-u-mezhakh-ikh-mizhnarodnoho-veteranskoho-forumu-nova-arkhitektura-veteranskoi-polityky" TargetMode="External"/><Relationship Id="rId508" Type="http://schemas.openxmlformats.org/officeDocument/2006/relationships/hyperlink" Target="https://www.facebook.com/story.php?story_fbid=956577250799946&amp;id=100093430396532&amp;rdid=4fmfEi5y2o2d63m0#" TargetMode="External"/><Relationship Id="rId715" Type="http://schemas.openxmlformats.org/officeDocument/2006/relationships/hyperlink" Target="https://khoda.gov.ua/news/leptospiroz-symptomy-ta-profilaktyka" TargetMode="External"/><Relationship Id="rId922" Type="http://schemas.openxmlformats.org/officeDocument/2006/relationships/hyperlink" Target="https://khoda.gov.ua/storage/app/sites/49/bezbariernist/rada-bezbariernosti/protokol-zasidannia-rb-290526-skan.pdf" TargetMode="External"/><Relationship Id="rId147" Type="http://schemas.openxmlformats.org/officeDocument/2006/relationships/hyperlink" Target="https://khoda.gov.ua/news/yak-zminiuvatymutsia-tsnapy-mintsyfry-provelo-forum-dlia-administratoriv-odeshchyny-ta-khersonshchyny" TargetMode="External"/><Relationship Id="rId354" Type="http://schemas.openxmlformats.org/officeDocument/2006/relationships/hyperlink" Target="https://khoda.gov.ua/news/dlia-veteraniv-ta-postrazhdalykh-dostupnyi-onlain-kurs-z-adaptyvnykh-trenuvan-na-platformi-diiaosvita" TargetMode="External"/><Relationship Id="rId799" Type="http://schemas.openxmlformats.org/officeDocument/2006/relationships/hyperlink" Target="https://t.me/khersonskaODA/62523" TargetMode="External"/><Relationship Id="rId51" Type="http://schemas.openxmlformats.org/officeDocument/2006/relationships/hyperlink" Target="https://miskrada-ks.gov.ua/news/u-dniprovskomu-rajoni-hersona-oblashtuvaly-nove-najprostishe-ukryttya/" TargetMode="External"/><Relationship Id="rId561" Type="http://schemas.openxmlformats.org/officeDocument/2006/relationships/hyperlink" Target="https://borozenska-gromada.gov.ua/yaki-poslugi-nadae-fahivec-14-41-33-06-01-2025/" TargetMode="External"/><Relationship Id="rId659" Type="http://schemas.openxmlformats.org/officeDocument/2006/relationships/hyperlink" Target="https://www.facebook.com/share/p/1EbK6prfGN/" TargetMode="External"/><Relationship Id="rId866" Type="http://schemas.openxmlformats.org/officeDocument/2006/relationships/hyperlink" Target="https://t.me/NovaKahovkaMVA/6532" TargetMode="External"/><Relationship Id="rId214" Type="http://schemas.openxmlformats.org/officeDocument/2006/relationships/hyperlink" Target="https://khoda.gov.ua/news/yak-veteranam-i-veterankam-skorystatysia-bezoplatnoiu-psykholohichnoiu-dopomohoiu" TargetMode="External"/><Relationship Id="rId298" Type="http://schemas.openxmlformats.org/officeDocument/2006/relationships/hyperlink" Target="https://nk.gov.ua/2026/07/27/zhyttia-v-zoni-aktyvnykh-bojovykh-dij-tse-postijnyj-ryzyk/" TargetMode="External"/><Relationship Id="rId421" Type="http://schemas.openxmlformats.org/officeDocument/2006/relationships/hyperlink" Target="https://www.facebook.com/share/p/1ZMty7KyxB/" TargetMode="External"/><Relationship Id="rId519" Type="http://schemas.openxmlformats.org/officeDocument/2006/relationships/hyperlink" Target="https://khoda.gov.ua/news/yak-pravylno-hovoryty-pro-liudei-z-invalidnistiu" TargetMode="External"/><Relationship Id="rId158" Type="http://schemas.openxmlformats.org/officeDocument/2006/relationships/hyperlink" Target="https://kochubeivska-gromada.gov.ua/rada-bezbar%E2%80%98ernosti-13-24-32-03-03-2025/" TargetMode="External"/><Relationship Id="rId726" Type="http://schemas.openxmlformats.org/officeDocument/2006/relationships/hyperlink" Target="https://kalynivske-gromada.gov.ua/news/1776686165/" TargetMode="External"/><Relationship Id="rId933" Type="http://schemas.openxmlformats.org/officeDocument/2006/relationships/hyperlink" Target="https://miskrada-ks.gov.ua/prozoryi-kherson/bezbar-iernyj-prostir/rada-bezbar-iernosti-pry-khersonskomu-miskomu-holovi/" TargetMode="External"/><Relationship Id="rId62" Type="http://schemas.openxmlformats.org/officeDocument/2006/relationships/hyperlink" Target="https://kronau.gov.ua/news/1767774327/" TargetMode="External"/><Relationship Id="rId365" Type="http://schemas.openxmlformats.org/officeDocument/2006/relationships/hyperlink" Target="https://khoda.gov.ua/news/stvoriuiemo-suspilstvo-dlia-vsikh-dobirka-osvitnikh-serialiv-pro-bezbariernist-na-platformi-diiaosvita" TargetMode="External"/><Relationship Id="rId572" Type="http://schemas.openxmlformats.org/officeDocument/2006/relationships/hyperlink" Target="https://xobd-news.blogspot.com/2026/07/wow_0460871955.html" TargetMode="External"/><Relationship Id="rId225" Type="http://schemas.openxmlformats.org/officeDocument/2006/relationships/hyperlink" Target="https://www.facebook.com/share/v/1CmLoRH3Ga/?mibextid=wwXIfr" TargetMode="External"/><Relationship Id="rId432" Type="http://schemas.openxmlformats.org/officeDocument/2006/relationships/hyperlink" Target="https://khoda.gov.ua/news/mintsyfry-rozpochalo-formuvannia-mapy-enerhonezalezhnoho-internetu-xpon-provaideriv-zaproshuiut-doluchytysia" TargetMode="External"/><Relationship Id="rId877" Type="http://schemas.openxmlformats.org/officeDocument/2006/relationships/hyperlink" Target="https://borozenska-gromada.gov.ua/polozhennya-14-33-27-06-01-2025/" TargetMode="External"/><Relationship Id="rId737" Type="http://schemas.openxmlformats.org/officeDocument/2006/relationships/hyperlink" Target="https://kronau.gov.ua/news/1754899231/" TargetMode="External"/><Relationship Id="rId944" Type="http://schemas.openxmlformats.org/officeDocument/2006/relationships/hyperlink" Target="https://bilozerka-otg.gov.ua/%d0%b1%d0%b5%d0%b7%d0%b1%d0%b0%d1%80%d1%94%d1%80%d0%bd%d1%96%d1%81%d1%82%d1%8c/" TargetMode="External"/><Relationship Id="rId73" Type="http://schemas.openxmlformats.org/officeDocument/2006/relationships/hyperlink" Target="https://khoda.gov.ua/news/prezentovano-pokrokovu-instruktsiiu-z-evakuatsii-z-terytorii-boiovykh-dii" TargetMode="External"/><Relationship Id="rId169" Type="http://schemas.openxmlformats.org/officeDocument/2006/relationships/hyperlink" Target="https://surl.li/rckwpb" TargetMode="External"/><Relationship Id="rId376" Type="http://schemas.openxmlformats.org/officeDocument/2006/relationships/hyperlink" Target="https://khoda.gov.ua/news/v-ukraini-rozshyryly-mozhlyvosti-suputnykovoho-zviazku-starlink-direct-to-cell" TargetMode="External"/><Relationship Id="rId583" Type="http://schemas.openxmlformats.org/officeDocument/2006/relationships/hyperlink" Target="https://www.facebook.com/share/p/1K2HxKpDD7/" TargetMode="External"/><Relationship Id="rId790" Type="http://schemas.openxmlformats.org/officeDocument/2006/relationships/hyperlink" Target="https://khoda.gov.ua/news/skilky-fizychnoi-aktyvnosti-potribno-ditiam-doroslym-ta-litnim-liudiam" TargetMode="External"/><Relationship Id="rId804" Type="http://schemas.openxmlformats.org/officeDocument/2006/relationships/hyperlink" Target="https://t.me/khersonskaODA/67268" TargetMode="External"/><Relationship Id="rId4" Type="http://schemas.openxmlformats.org/officeDocument/2006/relationships/settings" Target="settings.xml"/><Relationship Id="rId236" Type="http://schemas.openxmlformats.org/officeDocument/2006/relationships/hyperlink" Target="https://khoda.gov.ua/news/stvoriuiemo-suspilstvo-dlia-vsikh-dobirka-osvitnikh-serialiv-pro-bezbariernist-na-platformi-diiaosvita" TargetMode="External"/><Relationship Id="rId443" Type="http://schemas.openxmlformats.org/officeDocument/2006/relationships/hyperlink" Target="https://khoda.gov.ua/news/zminiuite-mistse-prozhyvannia-pid-chas-poselennia-v-hurtozhytok-cherez-diiu" TargetMode="External"/><Relationship Id="rId650" Type="http://schemas.openxmlformats.org/officeDocument/2006/relationships/hyperlink" Target="https://www.facebook.com/share/p/1V7kKz2z5S/" TargetMode="External"/><Relationship Id="rId888" Type="http://schemas.openxmlformats.org/officeDocument/2006/relationships/hyperlink" Target="https://borozenska-gromada.gov.ua/news/1758606888/" TargetMode="External"/><Relationship Id="rId303" Type="http://schemas.openxmlformats.org/officeDocument/2006/relationships/hyperlink" Target="https://www.facebook.com/share/p/16X7SVeAxN/" TargetMode="External"/><Relationship Id="rId748" Type="http://schemas.openxmlformats.org/officeDocument/2006/relationships/hyperlink" Target="https://t.me/khersonskaODA/67731" TargetMode="External"/><Relationship Id="rId955" Type="http://schemas.openxmlformats.org/officeDocument/2006/relationships/hyperlink" Target="https://kalynivske-gromada.gov.ua/news/1755155628/" TargetMode="External"/><Relationship Id="rId84" Type="http://schemas.openxmlformats.org/officeDocument/2006/relationships/hyperlink" Target="https://cnap.kronau.gov.ua/news/354422-u-visokopilskii-tg-praciuje-sluzba-socialne-taksi-iak-skoristatisia-poslugoiu" TargetMode="External"/><Relationship Id="rId387" Type="http://schemas.openxmlformats.org/officeDocument/2006/relationships/hyperlink" Target="https://khoda.gov.ua/news/vid-teorii-do-praktyky-opanovuite-robotu-z-vidkrytymy-danymy-na-platformi-diiaosvita" TargetMode="External"/><Relationship Id="rId510" Type="http://schemas.openxmlformats.org/officeDocument/2006/relationships/hyperlink" Target="https://www.facebook.com/story.php?story_fbid=1438476951643292&amp;id=100064430032856&amp;rdid=npVxYG2mQdpBsW2G" TargetMode="External"/><Relationship Id="rId594" Type="http://schemas.openxmlformats.org/officeDocument/2006/relationships/hyperlink" Target="https://www.facebook.com/share/p/15w8bj8ZvJr/" TargetMode="External"/><Relationship Id="rId608" Type="http://schemas.openxmlformats.org/officeDocument/2006/relationships/hyperlink" Target="https://khoda.gov.ua/news/pereselentsi-z-khersonshchyny-iaki-znaishly-prykhystok-u-kropyvnytskomu-vshanuvaly-pamiat-zakhysnykiv-ukrainy" TargetMode="External"/><Relationship Id="rId815" Type="http://schemas.openxmlformats.org/officeDocument/2006/relationships/hyperlink" Target="https://khoda.gov.ua/news/veteranskyi-sport-u-dii-podavaite-zaiavku-do-20-sichnia" TargetMode="External"/><Relationship Id="rId247" Type="http://schemas.openxmlformats.org/officeDocument/2006/relationships/hyperlink" Target="https://whatsapp.com/channel/0029VaZ0Aox3rZZevonhjF2G/1744" TargetMode="External"/><Relationship Id="rId899" Type="http://schemas.openxmlformats.org/officeDocument/2006/relationships/hyperlink" Target="https://chornobaivka-gromada.gov.ua/news/1730977614/" TargetMode="External"/><Relationship Id="rId107" Type="http://schemas.openxmlformats.org/officeDocument/2006/relationships/hyperlink" Target="https://khoda.gov.ua/news/provedennia-navchalnykh-seminariv-z-pratsivnykamy-avtotransportnykh-pidpryiemstv-oblasti-iaki-zdiisniuiut-pasazhyrski-perevezennia" TargetMode="External"/><Relationship Id="rId454" Type="http://schemas.openxmlformats.org/officeDocument/2006/relationships/hyperlink" Target="https://khoda.gov.ua/news/kep-perekhodiat-na-novyi-standart-onovit-zastosunok-diia" TargetMode="External"/><Relationship Id="rId661" Type="http://schemas.openxmlformats.org/officeDocument/2006/relationships/hyperlink" Target="https://www.facebook.com/ks.library3" TargetMode="External"/><Relationship Id="rId759" Type="http://schemas.openxmlformats.org/officeDocument/2006/relationships/hyperlink" Target="https://nk.gov.ua/2026/08/13/veteraniv-ta-vijskovosluzhbovtsiv-zaproshuiut-do-uchasti-u-turniri-karpatskyj-vyklyk/" TargetMode="External"/><Relationship Id="rId966" Type="http://schemas.openxmlformats.org/officeDocument/2006/relationships/hyperlink" Target="https://cnap.kronau.gov.ua/news/329990-derzavna-pidtrimka-biznesu-kompensaciia-do-17-300-grn-na-oplatu-praci" TargetMode="External"/><Relationship Id="rId11" Type="http://schemas.openxmlformats.org/officeDocument/2006/relationships/hyperlink" Target="https://kochubeivska-gromada.gov.ua/news/1790842059/" TargetMode="External"/><Relationship Id="rId314" Type="http://schemas.openxmlformats.org/officeDocument/2006/relationships/hyperlink" Target="https://khoda.gov.ua/news/na-khersonshchyni-prodovzhuiut-pidtrymuvaty-rodyny-zahyblykh-zakhysnykiv-i-zakhysnyts" TargetMode="External"/><Relationship Id="rId398" Type="http://schemas.openxmlformats.org/officeDocument/2006/relationships/hyperlink" Target="https://khoda.gov.ua/news/na-platformi-diiaosvita-vyishov-novyi-osvitnii-serial-pro-vykorystannia-shtuchnoho-intelektu-na-publichnii-sluzhbi" TargetMode="External"/><Relationship Id="rId521" Type="http://schemas.openxmlformats.org/officeDocument/2006/relationships/hyperlink" Target="https://khoda.gov.ua/news/hovoryty-korektno-oznachaie-povazhaty-hidnist-kozhnoi-liudyny-osoblyvo-tse-vazhlyvo-koly-idetsia-pro-liudei-z-porushenniamy-slukhu" TargetMode="External"/><Relationship Id="rId619" Type="http://schemas.openxmlformats.org/officeDocument/2006/relationships/hyperlink" Target="https://www.facebook.com/permalink.php?story_fbid=pfbid02DJhdEy9Dv3zcxL6MEJArJUhQcbLf4ijrrkEJzLfDaXBA5xZ2fZqMQbJxv2Hsc1a8l&amp;id=61579908066995&amp;locale=ru_RU" TargetMode="External"/><Relationship Id="rId95" Type="http://schemas.openxmlformats.org/officeDocument/2006/relationships/hyperlink" Target="https://kronau.gov.ua/news/1767774327/" TargetMode="External"/><Relationship Id="rId160" Type="http://schemas.openxmlformats.org/officeDocument/2006/relationships/hyperlink" Target="https://kalynivske-gromada.gov.ua/news/1779793785/" TargetMode="External"/><Relationship Id="rId826" Type="http://schemas.openxmlformats.org/officeDocument/2006/relationships/hyperlink" Target="https://www.facebook.com/share/p/1EBC8ih89m/" TargetMode="External"/><Relationship Id="rId258" Type="http://schemas.openxmlformats.org/officeDocument/2006/relationships/hyperlink" Target="https://www.facebook.com/share/p/1EDfsSUGzM/?mibextid=wwXIfr" TargetMode="External"/><Relationship Id="rId465" Type="http://schemas.openxmlformats.org/officeDocument/2006/relationships/hyperlink" Target="https://khoda.gov.ua/news/pratsivnyky-sluzhby-u-spravakh-ditei-khersonskoi-oda-pidvyshchyly-kvalifikatsiiu-iz-zakhystu-prav-osib-z-invalidnistiu" TargetMode="External"/><Relationship Id="rId672" Type="http://schemas.openxmlformats.org/officeDocument/2006/relationships/hyperlink" Target="https://khoda.gov.ua/bezbariernist/plan-zakhodiv-z-realizatsii-natsionalnoi-stratehii-iz-stvorennia-bezbariernoho-prostoru-v-ukraini-na-period-do-2030-roku/2025-2026-rr" TargetMode="External"/><Relationship Id="rId22" Type="http://schemas.openxmlformats.org/officeDocument/2006/relationships/hyperlink" Target="https://www.facebook.com/share/v/1EnXk14G5v/" TargetMode="External"/><Relationship Id="rId118" Type="http://schemas.openxmlformats.org/officeDocument/2006/relationships/hyperlink" Target="https://kronau.gov.ua/news/1771318749/" TargetMode="External"/><Relationship Id="rId325" Type="http://schemas.openxmlformats.org/officeDocument/2006/relationships/hyperlink" Target="https://khoda.gov.ua/news/natsionalna-platforma-samoosvity-hotuie-pratsivnykiv-tsentriv-zainiatosti-do-efektyvnoi-vzaiemodii-z-veteranamy-ta-liudmy-z-dosvidom-viiny" TargetMode="External"/><Relationship Id="rId532" Type="http://schemas.openxmlformats.org/officeDocument/2006/relationships/hyperlink" Target="https://khoda.gov.ua/news/dytyna-s-osoblyvymy-osvitnimy-potrebamy-oop" TargetMode="External"/><Relationship Id="rId171" Type="http://schemas.openxmlformats.org/officeDocument/2006/relationships/hyperlink" Target="https://surl.li/jdnbqv" TargetMode="External"/><Relationship Id="rId837" Type="http://schemas.openxmlformats.org/officeDocument/2006/relationships/hyperlink" Target="https://bilozerka-otg.gov.ua/2026/07/27/%d0%b7%d0%bd%d0%b0%d0%bd%d0%bd%d1%8f-%d1%89%d0%be-%d1%80%d1%8f%d1%82%d1%83%d1%8e%d1%82%d1%8c-%d0%b6%d0%b8%d1%82%d1%82%d1%8f/" TargetMode="External"/><Relationship Id="rId269" Type="http://schemas.openxmlformats.org/officeDocument/2006/relationships/hyperlink" Target="https://www.facebook.com/share/p/18WkhfCyfU/" TargetMode="External"/><Relationship Id="rId476" Type="http://schemas.openxmlformats.org/officeDocument/2006/relationships/hyperlink" Target="https://www.facebook.com/groups/4319875678088563/posts/25941601392156013/" TargetMode="External"/><Relationship Id="rId683" Type="http://schemas.openxmlformats.org/officeDocument/2006/relationships/hyperlink" Target="https://kronau.gov.ua/news/1783081339/" TargetMode="External"/><Relationship Id="rId890" Type="http://schemas.openxmlformats.org/officeDocument/2006/relationships/hyperlink" Target="https://nvoron.gov.ua/blagoustrij-selischa-09-47-45-12-08-2019/" TargetMode="External"/><Relationship Id="rId904" Type="http://schemas.openxmlformats.org/officeDocument/2006/relationships/hyperlink" Target="https://novoolexandrivska-gromada.gov.ua/rozporyadzhennya-&#8470;-446-pro-stvorennya-radi-bezbarernosti-novooleksandrivskoi-silskoi-teritorialnoi-gromadi-11-28-16-03-03-2025/" TargetMode="External"/><Relationship Id="rId33" Type="http://schemas.openxmlformats.org/officeDocument/2006/relationships/hyperlink" Target="https://novoolexandrivska-gromada.gov.ua/news/1751981614/" TargetMode="External"/><Relationship Id="rId129" Type="http://schemas.openxmlformats.org/officeDocument/2006/relationships/hyperlink" Target="https://t.me/khersonskaODA/39397" TargetMode="External"/><Relationship Id="rId336" Type="http://schemas.openxmlformats.org/officeDocument/2006/relationships/hyperlink" Target="https://borozenska-gromada.gov.ua/veteran-14-36-26-06-01-2025/" TargetMode="External"/><Relationship Id="rId543" Type="http://schemas.openxmlformats.org/officeDocument/2006/relationships/hyperlink" Target="https://t.me/khersonskaODA/54776" TargetMode="External"/><Relationship Id="rId182" Type="http://schemas.openxmlformats.org/officeDocument/2006/relationships/hyperlink" Target="https://kochubeivska-gromada.gov.ua/news/1769414242/" TargetMode="External"/><Relationship Id="rId403" Type="http://schemas.openxmlformats.org/officeDocument/2006/relationships/hyperlink" Target="https://khoda.gov.ua/news/tsyfrovi-lidery-hromad-zavershyly-navchannia-u-cdto-campus-iak-hromady-rozvyvaiut-tsyfrovu-transformatsiiu" TargetMode="External"/><Relationship Id="rId750" Type="http://schemas.openxmlformats.org/officeDocument/2006/relationships/hyperlink" Target="https://t.me/khersonskaODA/67785" TargetMode="External"/><Relationship Id="rId848" Type="http://schemas.openxmlformats.org/officeDocument/2006/relationships/hyperlink" Target="https://khoda.gov.ua/news/v-ukraini-tryvaie-realizatsiia-eksperymentalnoho-proiektu-shchodo-bezoplatnoho-nadannia-posluh-iz-dovhotryvaloho-medychnoho-dohliadu-viiskovosluzhbovtsiam-i-veteranam-iaki-otrymaly-vazhki-poranennia" TargetMode="External"/><Relationship Id="rId487" Type="http://schemas.openxmlformats.org/officeDocument/2006/relationships/hyperlink" Target="https://www.facebook.com/groups/282913555677088/" TargetMode="External"/><Relationship Id="rId610" Type="http://schemas.openxmlformats.org/officeDocument/2006/relationships/hyperlink" Target="https://khoda.gov.ua/news/shanuiu-voiniv-bizhu-za-heroiv-ukrainy-khersonshchyna-doluchylasia-do-vseukrainskoho-zabihu" TargetMode="External"/><Relationship Id="rId694" Type="http://schemas.openxmlformats.org/officeDocument/2006/relationships/hyperlink" Target="https://kronau.gov.ua/news/1786602795/" TargetMode="External"/><Relationship Id="rId708" Type="http://schemas.openxmlformats.org/officeDocument/2006/relationships/hyperlink" Target="https://khoda.gov.ua/news/profilaktyka-botulizmu" TargetMode="External"/><Relationship Id="rId915" Type="http://schemas.openxmlformats.org/officeDocument/2006/relationships/hyperlink" Target="https://kochubeivska-gromada.gov.ua/news/1730110230/" TargetMode="External"/><Relationship Id="rId347" Type="http://schemas.openxmlformats.org/officeDocument/2006/relationships/hyperlink" Target="https://www.facebook.com/share/p/1AoUWmDNdL/" TargetMode="External"/><Relationship Id="rId44" Type="http://schemas.openxmlformats.org/officeDocument/2006/relationships/hyperlink" Target="https://kalynivske-gromada.gov.ua/news/1779793785/" TargetMode="External"/><Relationship Id="rId554" Type="http://schemas.openxmlformats.org/officeDocument/2006/relationships/hyperlink" Target="https://stanislavskaotg.gov.ua/news/1770722458/" TargetMode="External"/><Relationship Id="rId761" Type="http://schemas.openxmlformats.org/officeDocument/2006/relationships/hyperlink" Target="https://t.me/NovaKahovkaMVA/8133" TargetMode="External"/><Relationship Id="rId859" Type="http://schemas.openxmlformats.org/officeDocument/2006/relationships/hyperlink" Target="https://www.facebook.com/share/v/1JkkNgXzYc/" TargetMode="External"/><Relationship Id="rId193" Type="http://schemas.openxmlformats.org/officeDocument/2006/relationships/hyperlink" Target="https://khoda.gov.ua/news/mynulyi-tyzhden-u-tsentri-zhyttiestiikosti-prysviatyly-vidnovlenniu-psykhoemotsiinoho-stanu-ta-vyvchenniu-alhorytmiv-riatuvannia-zhyttia" TargetMode="External"/><Relationship Id="rId207" Type="http://schemas.openxmlformats.org/officeDocument/2006/relationships/hyperlink" Target="https://khoda.gov.ua/news/veterany-ta-veteranky-mozhut-otrymaty-medychni-posluhy-bez-cherh-i-pereplat-za-dopomohoiu-platformy-veteran-pro" TargetMode="External"/><Relationship Id="rId414" Type="http://schemas.openxmlformats.org/officeDocument/2006/relationships/hyperlink" Target="https://osvita.diia.gov.ua/" TargetMode="External"/><Relationship Id="rId498" Type="http://schemas.openxmlformats.org/officeDocument/2006/relationships/hyperlink" Target="https://kronau.gov.ua/news/1774589148/" TargetMode="External"/><Relationship Id="rId621" Type="http://schemas.openxmlformats.org/officeDocument/2006/relationships/hyperlink" Target="https://www.facebook.com/groups/223361861615076/permalink/1922283398389572/" TargetMode="External"/><Relationship Id="rId260" Type="http://schemas.openxmlformats.org/officeDocument/2006/relationships/hyperlink" Target="https://www.facebook.com/share/p/1Cu8JcmEmD/?mibextid=wwXIfr" TargetMode="External"/><Relationship Id="rId719" Type="http://schemas.openxmlformats.org/officeDocument/2006/relationships/hyperlink" Target="https://kronau.gov.ua/news/1754902447/" TargetMode="External"/><Relationship Id="rId926" Type="http://schemas.openxmlformats.org/officeDocument/2006/relationships/hyperlink" Target="https://daryivska-gromada.gov.ua/news/1780031714/" TargetMode="External"/><Relationship Id="rId55" Type="http://schemas.openxmlformats.org/officeDocument/2006/relationships/hyperlink" Target="https://kronau.gov.ua/news/1767774327/" TargetMode="External"/><Relationship Id="rId120" Type="http://schemas.openxmlformats.org/officeDocument/2006/relationships/hyperlink" Target="https://kronau.gov.ua/news/1773400317/" TargetMode="External"/><Relationship Id="rId358" Type="http://schemas.openxmlformats.org/officeDocument/2006/relationships/hyperlink" Target="https://khoda.gov.ua/news/kozhen-druhyi-ukrainets-korystuietsia-derzhposluhamy-v-dii-doslidzhennia-proon" TargetMode="External"/><Relationship Id="rId565" Type="http://schemas.openxmlformats.org/officeDocument/2006/relationships/hyperlink" Target="https://stanislavskaotg.gov.ua/news/1770722458/" TargetMode="External"/><Relationship Id="rId772" Type="http://schemas.openxmlformats.org/officeDocument/2006/relationships/hyperlink" Target="https://khoda.gov.ua/news/u-koordynatsiinomu-tsentri-vilni-razom-u-cherkasakh-dbaiut-pro-zhinoche-zdorovia" TargetMode="External"/><Relationship Id="rId218" Type="http://schemas.openxmlformats.org/officeDocument/2006/relationships/hyperlink" Target="https://nk.gov.ua/2025/12/26/hariacha-liniia-ukrainskoho-veteranskoho-fondu-minveteraniv-psykholohichna-ta-iurydychna-dopomoha-24-7/" TargetMode="External"/><Relationship Id="rId425" Type="http://schemas.openxmlformats.org/officeDocument/2006/relationships/hyperlink" Target="https://www.facebook.com/share/p/16qJZmw1Fe/" TargetMode="External"/><Relationship Id="rId632" Type="http://schemas.openxmlformats.org/officeDocument/2006/relationships/hyperlink" Target="https://www.facebook.com/photo?fbid=1373816078065126&amp;set=a.430411355738941" TargetMode="External"/><Relationship Id="rId271" Type="http://schemas.openxmlformats.org/officeDocument/2006/relationships/hyperlink" Target="https://www.facebook.com/share/p/1E1VQgRJKy/?mibextid=wwXIfr" TargetMode="External"/><Relationship Id="rId937" Type="http://schemas.openxmlformats.org/officeDocument/2006/relationships/hyperlink" Target="https://drive.google.com/file/d/1ZbR5G8mGoLnUDq69jeX3mrCC5pgHaZA-/view?usp=sharing" TargetMode="External"/><Relationship Id="rId66" Type="http://schemas.openxmlformats.org/officeDocument/2006/relationships/hyperlink" Target="https://kronau.gov.ua/news/1785476573/" TargetMode="External"/><Relationship Id="rId131" Type="http://schemas.openxmlformats.org/officeDocument/2006/relationships/hyperlink" Target="https://khoda.gov.ua/news/34-tsnapy-khersonshchyny-zaprovadyly-videopereklad-ukrainskoiu-zhestovoiu-movoiu?v=6941247f8eebc" TargetMode="External"/><Relationship Id="rId369" Type="http://schemas.openxmlformats.org/officeDocument/2006/relationships/hyperlink" Target="https://khoda.gov.ua/news/uriad-rozshyryv-mozhlyvosti-dlia-podannia-zaiav-do-mizhnarodnoho-reiestru-zbytkiv-cherez-diiu" TargetMode="External"/><Relationship Id="rId576" Type="http://schemas.openxmlformats.org/officeDocument/2006/relationships/hyperlink" Target="https://xobd-news.blogspot.com/2026/09/blog-post.html" TargetMode="External"/><Relationship Id="rId783" Type="http://schemas.openxmlformats.org/officeDocument/2006/relationships/hyperlink" Target="https://daryivska-gromada.gov.ua/news/1779963922/" TargetMode="External"/><Relationship Id="rId229" Type="http://schemas.openxmlformats.org/officeDocument/2006/relationships/hyperlink" Target="https://kronau.gov.ua/zahisnikam-ta-zahisnicyam-rodinam-vijskovosluzhbovciv-14-54-24-20-03-2025/" TargetMode="External"/><Relationship Id="rId436" Type="http://schemas.openxmlformats.org/officeDocument/2006/relationships/hyperlink" Target="https://khoda.gov.ua/news/perenesennia-nomera-v-dii-zminiuite-mobilnoho-operatora-bez-zminy-nomera" TargetMode="External"/><Relationship Id="rId643" Type="http://schemas.openxmlformats.org/officeDocument/2006/relationships/hyperlink" Target="https://borozenska-gromada.gov.ua/news/1773990554/" TargetMode="External"/><Relationship Id="rId850" Type="http://schemas.openxmlformats.org/officeDocument/2006/relationships/hyperlink" Target="https://www.facebook.com/share/p/15cTFgi8b5/" TargetMode="External"/><Relationship Id="rId948" Type="http://schemas.openxmlformats.org/officeDocument/2006/relationships/hyperlink" Target="https://stanislavskaotg.gov.ua/docs/2061600/" TargetMode="External"/><Relationship Id="rId77" Type="http://schemas.openxmlformats.org/officeDocument/2006/relationships/hyperlink" Target="https://khoda.gov.ua/news/nove-zhyttia-u-vorzeli-istoriia-pereselenky-liudmyly-antonivny-zi-slovianska" TargetMode="External"/><Relationship Id="rId282" Type="http://schemas.openxmlformats.org/officeDocument/2006/relationships/hyperlink" Target="https://www.facebook.com/groups/2822785074655808/posts/4270749976525970/?locale=uk_UA" TargetMode="External"/><Relationship Id="rId503" Type="http://schemas.openxmlformats.org/officeDocument/2006/relationships/hyperlink" Target="https://www.facebook.com/story.php?story_fbid=1423855533105434&amp;id=100064430032856&amp;rdid=sJF2sRFevWqfIuKz" TargetMode="External"/><Relationship Id="rId587" Type="http://schemas.openxmlformats.org/officeDocument/2006/relationships/hyperlink" Target="https://www.facebook.com/share/p/1JQqm7hdnH/" TargetMode="External"/><Relationship Id="rId710" Type="http://schemas.openxmlformats.org/officeDocument/2006/relationships/hyperlink" Target="https://khoda.gov.ua/news/dyfteriia-ta-pravets-perevirte-koly-vy-shchepliuvalysia-vostannie" TargetMode="External"/><Relationship Id="rId808" Type="http://schemas.openxmlformats.org/officeDocument/2006/relationships/hyperlink" Target="https://www.facebook.com/permalink.php?story_fbid=pfbid0dFhher3wHF6Gcm1mEFV9aunmLrXmaGH4Yzp4GZFLzh64jG97o8UeQ3gAQffkz6h6l&amp;id=100025098011645&amp;locale=uk_UA" TargetMode="External"/><Relationship Id="rId8" Type="http://schemas.openxmlformats.org/officeDocument/2006/relationships/hyperlink" Target="https://cls.ks.ua/fili%d1%97/lokaciya-cbs" TargetMode="External"/><Relationship Id="rId142" Type="http://schemas.openxmlformats.org/officeDocument/2006/relationships/hyperlink" Target="https://kalynivske-gromada.gov.ua/news/1779793785/" TargetMode="External"/><Relationship Id="rId447" Type="http://schemas.openxmlformats.org/officeDocument/2006/relationships/hyperlink" Target="https://khoda.gov.ua/news/vykonavchyi-dokument-sudu-otrymuite-onlain-u-dii" TargetMode="External"/><Relationship Id="rId794" Type="http://schemas.openxmlformats.org/officeDocument/2006/relationships/hyperlink" Target="https://www.ksau.kherson.ua/" TargetMode="External"/><Relationship Id="rId654" Type="http://schemas.openxmlformats.org/officeDocument/2006/relationships/hyperlink" Target="https://www.facebook.com/share/p/1DM8RLhcbH/" TargetMode="External"/><Relationship Id="rId861" Type="http://schemas.openxmlformats.org/officeDocument/2006/relationships/hyperlink" Target="https://www.facebook.com/photo?fbid=561645866200674&amp;set=a.215256287506302&amp;locale=ru_RU" TargetMode="External"/><Relationship Id="rId959" Type="http://schemas.openxmlformats.org/officeDocument/2006/relationships/hyperlink" Target="http://tiahynka-sr.gov.ua/%d1%80%d0%be%d0%b7%d0%bf%d0%be%d1%80%d1%8f%d0%b4%d0%b6%d0%b5%d0%bd%d0%bd%d1%8f-%d1%81%d1%96%d0%bb%d1%8c%d1%81%d1%8c%d0%ba%d0%be%d0%b3%d0%be-%d0%b3%d0%be%d0%bb%d0%be%d0%b2%d0%b8/" TargetMode="External"/><Relationship Id="rId293" Type="http://schemas.openxmlformats.org/officeDocument/2006/relationships/hyperlink" Target="https://www.facebook.com/share/p/1Kb3wMa1yf/" TargetMode="External"/><Relationship Id="rId307" Type="http://schemas.openxmlformats.org/officeDocument/2006/relationships/hyperlink" Target="https://stanislavskaotg.gov.ua/na-dopomogu-vijskovosluzhbovcyam-ta-chlenam-ih-simej-12-49-21-26-05-2025/" TargetMode="External"/><Relationship Id="rId514" Type="http://schemas.openxmlformats.org/officeDocument/2006/relationships/hyperlink" Target="https://www.facebook.com/share/p/1BZKPpikCZ/" TargetMode="External"/><Relationship Id="rId721" Type="http://schemas.openxmlformats.org/officeDocument/2006/relationships/hyperlink" Target="https://www.facebook.com/share/p/18gUYHdMLh/" TargetMode="External"/><Relationship Id="rId88" Type="http://schemas.openxmlformats.org/officeDocument/2006/relationships/hyperlink" Target="https://borozenska-gromada.gov.ua/bezbar%E2%80%99ernost-14-04-21-04-04-2025/%20%20" TargetMode="External"/><Relationship Id="rId153" Type="http://schemas.openxmlformats.org/officeDocument/2006/relationships/hyperlink" Target="https://khoda.gov.ua/bezbariernist/perelik-osib-upovnovazhenykh-z-pytan-bezbariernosti-khersonskoi-oblasti" TargetMode="External"/><Relationship Id="rId360" Type="http://schemas.openxmlformats.org/officeDocument/2006/relationships/hyperlink" Target="https://khoda.gov.ua/news/predstavnyky-khersonshchyny-doluchylys-do-prezentatsii-novykh-servisiv-veteran-pro" TargetMode="External"/><Relationship Id="rId598" Type="http://schemas.openxmlformats.org/officeDocument/2006/relationships/hyperlink" Target="https://nk.gov.ua/2026/08/23/u-khersonskomu-tsentri-vilni-razom-v-odesi-provely-dytiachyj-majster-klas-do-dnia-derzhavnoho-prapora-ukrainy" TargetMode="External"/><Relationship Id="rId819" Type="http://schemas.openxmlformats.org/officeDocument/2006/relationships/hyperlink" Target="https://borozenska-gromada.gov.ua/news/" TargetMode="External"/><Relationship Id="rId220" Type="http://schemas.openxmlformats.org/officeDocument/2006/relationships/hyperlink" Target="https://t.me/NovaKahovkaMVA/8311?single" TargetMode="External"/><Relationship Id="rId458" Type="http://schemas.openxmlformats.org/officeDocument/2006/relationships/hyperlink" Target="https://khoda.gov.ua/news/rozirvannia-shliubu-onlain-cherez-diiu-khto-mozhe-skorystatysia-posluhoiu-ta-iak-tse-pratsiuie" TargetMode="External"/><Relationship Id="rId665" Type="http://schemas.openxmlformats.org/officeDocument/2006/relationships/hyperlink" Target="https://t.me/kherson_miskrada/66826" TargetMode="External"/><Relationship Id="rId872" Type="http://schemas.openxmlformats.org/officeDocument/2006/relationships/hyperlink" Target="https://kalynivske-gromada.gov.ua/news/1758623655/" TargetMode="External"/><Relationship Id="rId15" Type="http://schemas.openxmlformats.org/officeDocument/2006/relationships/hyperlink" Target="https://berislav-mr.gov.ua/wp-content/uploads/2026/03/Protokol-1-bezbaryernosti-2.pdf" TargetMode="External"/><Relationship Id="rId318" Type="http://schemas.openxmlformats.org/officeDocument/2006/relationships/hyperlink" Target="https://khoda.gov.ua/news/vidbulas-robocha-narada-shchodo-aspektiv-dopomohy-veteranam-ta-veterankam-viiny" TargetMode="External"/><Relationship Id="rId525" Type="http://schemas.openxmlformats.org/officeDocument/2006/relationships/hyperlink" Target="https://khoda.gov.ua/news/mova-iakoiu-my-hovorymo-pro-viinu-ta-ii-naslidky-bezposeredno-vplyvaie-na-hidnist-liudei-i-protses-ikhnoi-reintehratsii-v-suspilstvo" TargetMode="External"/><Relationship Id="rId732" Type="http://schemas.openxmlformats.org/officeDocument/2006/relationships/hyperlink" Target="https://khoda.gov.ua/news/dlia-bahatokh-zhyteliv-silskoi-mistsevosti-kolodiazi-ta-sverdlovyny-zalyshaiutsia-iedynym-dzherelom-pytnoi-vody" TargetMode="External"/><Relationship Id="rId99" Type="http://schemas.openxmlformats.org/officeDocument/2006/relationships/hyperlink" Target="https://kronau.gov.ua/news/1773241391/" TargetMode="External"/><Relationship Id="rId164" Type="http://schemas.openxmlformats.org/officeDocument/2006/relationships/hyperlink" Target="https://www.facebook.com/share/v/1EnXk14G5v/" TargetMode="External"/><Relationship Id="rId371" Type="http://schemas.openxmlformats.org/officeDocument/2006/relationships/hyperlink" Target="https://khoda.gov.ua/news/potribni-beta-testuvalnyky-novoi-posluhy-v-dii-zvilnennia-z-roboty-na-tymchasovo-okupovanykh-terytoriiakh" TargetMode="External"/><Relationship Id="rId469" Type="http://schemas.openxmlformats.org/officeDocument/2006/relationships/hyperlink" Target="https://khoda.gov.ua/news/stratehichne-planuvannia-bezbariernosti-5-krokiv-dlia-hromady" TargetMode="External"/><Relationship Id="rId676" Type="http://schemas.openxmlformats.org/officeDocument/2006/relationships/hyperlink" Target="https://www.facebook.com/groups/2822785074655808/posts/4271081913159443" TargetMode="External"/><Relationship Id="rId883" Type="http://schemas.openxmlformats.org/officeDocument/2006/relationships/hyperlink" Target="https://muzykivskaotg.gov.ua/storage/static-pages/documents/c8f52eda179daba053694d01cfe1c039.pdf%20" TargetMode="External"/><Relationship Id="rId26" Type="http://schemas.openxmlformats.org/officeDocument/2006/relationships/hyperlink" Target="https://gromada.org.ua/gromada/daryivska/news/1779789920/" TargetMode="External"/><Relationship Id="rId231" Type="http://schemas.openxmlformats.org/officeDocument/2006/relationships/hyperlink" Target="https://kronau.gov.ua/news/1770293674/" TargetMode="External"/><Relationship Id="rId329" Type="http://schemas.openxmlformats.org/officeDocument/2006/relationships/hyperlink" Target="https://bilozerka-otg.gov.ua/2026/07/17/%d0%bd%d0%b0%d0%b3%d0%b0%d0%b4%d1%83%d1%94%d0%bc%d0%be-%d1%89%d0%be-%d1%83-%d0%b1%d1%96%d0%bb%d0%be%d0%b7%d0%b5%d1%80%d1%81%d1%8c%d0%ba%d1%96%d0%b9-%d0%b3%d1%80%d0%be%d0%bc%d0%b0%d0%b4%d1%96-%d0%bf/" TargetMode="External"/><Relationship Id="rId536" Type="http://schemas.openxmlformats.org/officeDocument/2006/relationships/hyperlink" Target="https://kochubeivska-gromada.gov.ua/news/1789017478/" TargetMode="External"/><Relationship Id="rId175" Type="http://schemas.openxmlformats.org/officeDocument/2006/relationships/hyperlink" Target="https://veteranpro.gov.ua/" TargetMode="External"/><Relationship Id="rId743" Type="http://schemas.openxmlformats.org/officeDocument/2006/relationships/hyperlink" Target="https://t.me/khersonskaODA/67468" TargetMode="External"/><Relationship Id="rId950" Type="http://schemas.openxmlformats.org/officeDocument/2006/relationships/hyperlink" Target="https://berislav-mr.gov.ua/wp-content/uploads/2024/11/RONVA_374_24.pdf" TargetMode="External"/><Relationship Id="rId382" Type="http://schemas.openxmlformats.org/officeDocument/2006/relationships/hyperlink" Target="https://kochubeivska-gromada.gov.ua/news/1782134194/" TargetMode="External"/><Relationship Id="rId603" Type="http://schemas.openxmlformats.org/officeDocument/2006/relationships/hyperlink" Target="https://www.facebook.com/share/p/18j7uhiRaa/" TargetMode="External"/><Relationship Id="rId687" Type="http://schemas.openxmlformats.org/officeDocument/2006/relationships/hyperlink" Target="https://khoda.gov.ua/news/vykonavchyi-dokument-sudu-otrymuite-onlain-u-dii" TargetMode="External"/><Relationship Id="rId810" Type="http://schemas.openxmlformats.org/officeDocument/2006/relationships/hyperlink" Target="https://borozenska-gromada.gov.ua/news/" TargetMode="External"/><Relationship Id="rId908" Type="http://schemas.openxmlformats.org/officeDocument/2006/relationships/hyperlink" Target="https://kochubeivska-gromada.gov.ua/news/1730110230/" TargetMode="External"/><Relationship Id="rId242" Type="http://schemas.openxmlformats.org/officeDocument/2006/relationships/hyperlink" Target="http://kor-rada.gov.ua/vaglivo/bezbar-yernist-tse-koly-mozhesh-2" TargetMode="External"/><Relationship Id="rId894" Type="http://schemas.openxmlformats.org/officeDocument/2006/relationships/hyperlink" Target="https://daryivska-gromada.gov.ua/news/1773660031/" TargetMode="External"/><Relationship Id="rId37" Type="http://schemas.openxmlformats.org/officeDocument/2006/relationships/hyperlink" Target="https://kronau.gov.ua/news/1755241430/" TargetMode="External"/><Relationship Id="rId102" Type="http://schemas.openxmlformats.org/officeDocument/2006/relationships/hyperlink" Target="https://nvoron.gov.ua/news/1781613849/" TargetMode="External"/><Relationship Id="rId547" Type="http://schemas.openxmlformats.org/officeDocument/2006/relationships/hyperlink" Target="https://t.me/khersonskaODA/56145" TargetMode="External"/><Relationship Id="rId754" Type="http://schemas.openxmlformats.org/officeDocument/2006/relationships/hyperlink" Target="https://borozenska-gromada.gov.ua/news/" TargetMode="External"/><Relationship Id="rId961" Type="http://schemas.openxmlformats.org/officeDocument/2006/relationships/hyperlink" Target="https://drive.google.com/file/d/1OvfEGWXE43CAN1VB5mUpr6geboAz5c3W/view" TargetMode="External"/><Relationship Id="rId90" Type="http://schemas.openxmlformats.org/officeDocument/2006/relationships/hyperlink" Target="https://khoda.gov.ua/news/transportna-dostupnist" TargetMode="External"/><Relationship Id="rId186" Type="http://schemas.openxmlformats.org/officeDocument/2006/relationships/hyperlink" Target="https://borozenska-gromada.gov.ua/veteran-14-36-26-06-01-2025/" TargetMode="External"/><Relationship Id="rId393" Type="http://schemas.openxmlformats.org/officeDocument/2006/relationships/hyperlink" Target="https://khoda.gov.ua/news/na-diiaosvita-zapustyly-bezoplatnyi-serial-pro-panichni-ataky-ta-sposoby-samodopomohy" TargetMode="External"/><Relationship Id="rId407" Type="http://schemas.openxmlformats.org/officeDocument/2006/relationships/hyperlink" Target="https://khoda.gov.ua/news/vid-problemy-do-produktu-iak-ukrainski-startapy-znakhodiat-rishennia-otrymuiut-hranty-ta-zrostaiut" TargetMode="External"/><Relationship Id="rId614" Type="http://schemas.openxmlformats.org/officeDocument/2006/relationships/hyperlink" Target="https://www.facebook.com/share/p/1KMvbPVhZM/" TargetMode="External"/><Relationship Id="rId821" Type="http://schemas.openxmlformats.org/officeDocument/2006/relationships/hyperlink" Target="https://www.facebook.com/share/p/14oAxy2osRs/" TargetMode="External"/><Relationship Id="rId253" Type="http://schemas.openxmlformats.org/officeDocument/2006/relationships/hyperlink" Target="https://www.facebook.com/share/p/1H47NCTr5q/?mibextid=wwXIfr" TargetMode="External"/><Relationship Id="rId460" Type="http://schemas.openxmlformats.org/officeDocument/2006/relationships/hyperlink" Target="https://khoda.gov.ua/news/vlasna-sprava-20-bilshe-mozhlyvostei-dlia-startu-ta-rozvytku-biznesu" TargetMode="External"/><Relationship Id="rId698" Type="http://schemas.openxmlformats.org/officeDocument/2006/relationships/hyperlink" Target="https://khoda.gov.ua/news/avtopark-darivskoi-hromady-popovnyvsia-spetstransportom-dlia-perevezennia-malomobilnykh-hromadian-ta-liudei-z-invalidnistiu" TargetMode="External"/><Relationship Id="rId919" Type="http://schemas.openxmlformats.org/officeDocument/2006/relationships/hyperlink" Target="https://kronau.gov.ua/docs/1822019/" TargetMode="External"/><Relationship Id="rId48" Type="http://schemas.openxmlformats.org/officeDocument/2006/relationships/hyperlink" Target="https://miskrada-ks.gov.ua/news/u-czentralnomu-rajoni-hersona-vidremontuvaly-ta-oblashtuvaly-ukryttya-ploshheyu-307-kvadratnyh-metriv/" TargetMode="External"/><Relationship Id="rId113" Type="http://schemas.openxmlformats.org/officeDocument/2006/relationships/hyperlink" Target="https://khoda.gov.ua/news/na-khersonshchyni-prodovzhuie-diiaty-proiekt-sotsialne-taksi2" TargetMode="External"/><Relationship Id="rId320" Type="http://schemas.openxmlformats.org/officeDocument/2006/relationships/hyperlink" Target="https://khoda.gov.ua/news/dlia-veteraniv-veteranok-demobilizovanykh-viiskovosluzhbovtsiv-ta-chleniv-ikhnikh-rodyn-provodiat-opytuvannia-u-mezhakh-vseukrainskoi-prohramy-mentalnoho-zdorovia-ty-iak" TargetMode="External"/><Relationship Id="rId558" Type="http://schemas.openxmlformats.org/officeDocument/2006/relationships/hyperlink" Target="https://kronau.gov.ua/news/1768429055/" TargetMode="External"/><Relationship Id="rId765" Type="http://schemas.openxmlformats.org/officeDocument/2006/relationships/hyperlink" Target="https://khoda.gov.ua/news/veteranskyi-sport-podaite-zaiavu-v-dii-do-20-lypnia-ta-otrymaite-1-500-hrn-na-zaniattia-sportom" TargetMode="External"/><Relationship Id="rId197" Type="http://schemas.openxmlformats.org/officeDocument/2006/relationships/hyperlink" Target="https://khoda.gov.ua/news/yedyna-veteranska-liniia-konsultatsii-ta-pidtrymka-dlia-veteraniv-i-veteranok-za-nomerom-1528" TargetMode="External"/><Relationship Id="rId418" Type="http://schemas.openxmlformats.org/officeDocument/2006/relationships/hyperlink" Target="https://vbpi.blogspot.com/2026/08/blog-post.html" TargetMode="External"/><Relationship Id="rId625" Type="http://schemas.openxmlformats.org/officeDocument/2006/relationships/hyperlink" Target="https://www.facebook.com/permalink.php?story_fbid=pfbid01MwLtejbLmcUFAbvdXoG3fJqBs2kDhTjKqxUe7uujGtBPKvbbtjurWuchY3qfrE4l&amp;id=100025098011645&amp;locale=uk_UA" TargetMode="External"/><Relationship Id="rId832" Type="http://schemas.openxmlformats.org/officeDocument/2006/relationships/hyperlink" Target="https://www.facebook.com/groups/1246806040697268" TargetMode="External"/><Relationship Id="rId264" Type="http://schemas.openxmlformats.org/officeDocument/2006/relationships/hyperlink" Target="https://daryivska-gromada.gov.ua/news/1779963922/" TargetMode="External"/><Relationship Id="rId471" Type="http://schemas.openxmlformats.org/officeDocument/2006/relationships/hyperlink" Target="https://khoda.gov.ua/news/u-khersonskii-oblasti-provely-navchannia-dlia-molodi-z-terytorialnykh-hromad-z-napysannia-hrantovykh-proiektiv" TargetMode="External"/><Relationship Id="rId59" Type="http://schemas.openxmlformats.org/officeDocument/2006/relationships/hyperlink" Target="https://miskrada.kherson.ua/map" TargetMode="External"/><Relationship Id="rId124" Type="http://schemas.openxmlformats.org/officeDocument/2006/relationships/hyperlink" Target="https://khoda.gov.ua" TargetMode="External"/><Relationship Id="rId569" Type="http://schemas.openxmlformats.org/officeDocument/2006/relationships/hyperlink" Target="https://xobd-news.blogspot.com/2026/07/blog-post_680.html" TargetMode="External"/><Relationship Id="rId776" Type="http://schemas.openxmlformats.org/officeDocument/2006/relationships/hyperlink" Target="https://khoda.gov.ua/news/hrudne-moloko-koryst-dlia-dytyny-z-pershoi-hodyny-pislia-narodzhennia" TargetMode="External"/><Relationship Id="rId331" Type="http://schemas.openxmlformats.org/officeDocument/2006/relationships/hyperlink" Target="https://kronau.gov.ua/novini-14-55-43-20-03-2025/" TargetMode="External"/><Relationship Id="rId429" Type="http://schemas.openxmlformats.org/officeDocument/2006/relationships/hyperlink" Target="https://khoda.gov.ua/news/veteranskyi-sport-podaite-zaiavu-v-dii-do-20-lypnia-ta-otrymaite-1-500-hrn-na-zaniattia-sportom" TargetMode="External"/><Relationship Id="rId636" Type="http://schemas.openxmlformats.org/officeDocument/2006/relationships/hyperlink" Target="https://kalynivske-gromada.gov.ua/news/1789646866/" TargetMode="External"/><Relationship Id="rId843" Type="http://schemas.openxmlformats.org/officeDocument/2006/relationships/hyperlink" Target="https://www.facebook.com/groups/2822785074655808/posts/4103146279953008/?locale=uk_UA" TargetMode="External"/><Relationship Id="rId275" Type="http://schemas.openxmlformats.org/officeDocument/2006/relationships/hyperlink" Target="https://daryivska-gromada.gov.ua/news/1786625017/" TargetMode="External"/><Relationship Id="rId482" Type="http://schemas.openxmlformats.org/officeDocument/2006/relationships/hyperlink" Target="https://www.facebook.com/share/p/14h5siLbUBL/" TargetMode="External"/><Relationship Id="rId703" Type="http://schemas.openxmlformats.org/officeDocument/2006/relationships/hyperlink" Target="https://borozenska-gromada.gov.ua/news/1740733489/" TargetMode="External"/><Relationship Id="rId910" Type="http://schemas.openxmlformats.org/officeDocument/2006/relationships/hyperlink" Target="https://kochubeivska-gromada.gov.ua/news/1730110230/" TargetMode="External"/><Relationship Id="rId135" Type="http://schemas.openxmlformats.org/officeDocument/2006/relationships/hyperlink" Target="https://khoda.gov.ua/news/nachalnyk-khersonskoi-ova-oleksandr-prokudin-pryvitav-pratsivnykiv-mistsevoho-samovriaduvannia-khersonshchyny-z-profesiinym-sviatom" TargetMode="External"/><Relationship Id="rId342" Type="http://schemas.openxmlformats.org/officeDocument/2006/relationships/hyperlink" Target="https://khoda.gov.ua/news/khersonshchyna-pereimaie-dosvid-rozvytku-inkliuzyvnoho-rynku-pratsi" TargetMode="External"/><Relationship Id="rId787" Type="http://schemas.openxmlformats.org/officeDocument/2006/relationships/hyperlink" Target="https://khoda.gov.ua/news/vplyv-iakosti-pytnoi-vody-na-zdorovia-naselennia" TargetMode="External"/><Relationship Id="rId202" Type="http://schemas.openxmlformats.org/officeDocument/2006/relationships/hyperlink" Target="https://khoda.gov.ua/news/veteranam-i-veterankam-vazhlyvo-oriientuvatysia-v-harantovanykh-derzhavoiu-medychnykh-posluhakh-marshrutakh-patsiienta-ta-prohramakh-pidtrymky" TargetMode="External"/><Relationship Id="rId647" Type="http://schemas.openxmlformats.org/officeDocument/2006/relationships/hyperlink" Target="https://www.facebook.com/share/p/19ZqFonqfB/" TargetMode="External"/><Relationship Id="rId854" Type="http://schemas.openxmlformats.org/officeDocument/2006/relationships/hyperlink" Target="https://borozenska-gromada.gov.ua/news/" TargetMode="External"/><Relationship Id="rId286" Type="http://schemas.openxmlformats.org/officeDocument/2006/relationships/hyperlink" Target="https://www.facebook.com/share/v/1AuYrBBHYB/" TargetMode="External"/><Relationship Id="rId493" Type="http://schemas.openxmlformats.org/officeDocument/2006/relationships/hyperlink" Target="https://khoda.gov.ua/news/dlia-veteraniv-veteranok-demobilizovanykh-viiskovosluzhbovtsiv-ta-chleniv-ikhnikh-rodyn-provodiat-opytuvannia-u-mezhakh-vseukrainskoi-prohramy-mentalnoho-zdorovia-ty-iak" TargetMode="External"/><Relationship Id="rId507" Type="http://schemas.openxmlformats.org/officeDocument/2006/relationships/hyperlink" Target="https://www.facebook.com/story.php?story_fbid=1446471430843844&amp;id=100064430032856&amp;rdid=LSnERGyqW2oKn58b#" TargetMode="External"/><Relationship Id="rId714" Type="http://schemas.openxmlformats.org/officeDocument/2006/relationships/hyperlink" Target="https://khoda.gov.ua/news/koordynatsiinyi-tsentr-vilni-razom-u-lvovi-prodovzhuie-pidtrymuvaty-pereselentsiv-z-khersonshchyny" TargetMode="External"/><Relationship Id="rId921" Type="http://schemas.openxmlformats.org/officeDocument/2006/relationships/hyperlink" Target="https://kronau.gov.ua/news/1748783811/" TargetMode="External"/><Relationship Id="rId50" Type="http://schemas.openxmlformats.org/officeDocument/2006/relationships/hyperlink" Target="https://miskrada-ks.gov.ua/news/nachalnyk-hersonskoyi-mva-oglyanuv-nove-vidremontovane-ukryttya-v-korabelnomu-rajoni/" TargetMode="External"/><Relationship Id="rId146" Type="http://schemas.openxmlformats.org/officeDocument/2006/relationships/hyperlink" Target="https://khoda.gov.ua/news/pratsivnyky-sluzhby-u-spravakh-ditei-khersonskoi-oda-pidvyshchyly-kvalifikatsiiu-iz-zakhystu-prav-osib-z-invalidnistiu" TargetMode="External"/><Relationship Id="rId353" Type="http://schemas.openxmlformats.org/officeDocument/2006/relationships/hyperlink" Target="https://kronau.gov.ua/news/1774589148/" TargetMode="External"/><Relationship Id="rId560" Type="http://schemas.openxmlformats.org/officeDocument/2006/relationships/hyperlink" Target="https://borozenska-gromada.gov.ua/kontaktna-informaciya-14-40-03-06-01-2025/" TargetMode="External"/><Relationship Id="rId798" Type="http://schemas.openxmlformats.org/officeDocument/2006/relationships/hyperlink" Target="https://t.me/khersonskaODA/61546" TargetMode="External"/><Relationship Id="rId213" Type="http://schemas.openxmlformats.org/officeDocument/2006/relationships/hyperlink" Target="https://khoda.gov.ua/news/dostup-stav-shche-zruchnishym-na-platformi-veteran-pro-pratsiuie-holosovyi-rezhym-ai-chatbota" TargetMode="External"/><Relationship Id="rId420" Type="http://schemas.openxmlformats.org/officeDocument/2006/relationships/hyperlink" Target="https://www.facebook.com/share/p/1CRxD2MxYm/" TargetMode="External"/><Relationship Id="rId658" Type="http://schemas.openxmlformats.org/officeDocument/2006/relationships/hyperlink" Target="https://www.facebook.com/share/p/1AsDAoswBB/" TargetMode="External"/><Relationship Id="rId865" Type="http://schemas.openxmlformats.org/officeDocument/2006/relationships/hyperlink" Target="https://t.me/NovaKahovkaMVA/688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1040;&#1056;&#1061;&#1030;&#1058;&#1045;&#1050;&#1058;&#1059;&#1056;&#1040;%202025\&#1073;&#1077;&#1079;&#1073;&#1072;&#1088;'&#1108;&#1088;&#1085;&#1110;&#1089;&#1090;&#1100;\&#1087;&#1083;&#1072;&#1085;%20&#1079;&#1072;&#1093;&#1086;&#1076;&#1110;&#1074;\&#1055;&#1051;&#1040;&#1053;%20&#1047;&#1040;&#1061;&#1054;&#1044;&#1030;&#1042;%20&#1085;&#1072;%202025-2026%20&#1088;&#1088;\&#1074;&#1080;&#1082;&#1086;&#1085;&#1072;&#1085;&#1085;&#1103;\1%20%20&#1082;&#1074;%202026\&#1074;&#1080;&#1087;&#1088;%20&#1044;&#1086;&#1076;&#1072;&#1090;&#1086;&#1082;%20383%20&#1079;&#1072;%20&#1030;%20&#1082;&#1074;.2026%20&#1055;&#1045;&#1056;&#1045;&#1042;&#1030;&#1056;&#1050;&#1040;%2006.04.2026.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41842-EF39-4370-A71D-8A17BBF6C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випр Додаток 383 за І кв.2026 ПЕРЕВІРКА 06.04.2026.dot</Template>
  <TotalTime>5</TotalTime>
  <Pages>123</Pages>
  <Words>325978</Words>
  <Characters>185809</Characters>
  <Application>Microsoft Office Word</Application>
  <DocSecurity>0</DocSecurity>
  <Lines>1548</Lines>
  <Paragraphs>1021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SPecialiST RePack</Company>
  <LinksUpToDate>false</LinksUpToDate>
  <CharactersWithSpaces>510766</CharactersWithSpaces>
  <SharedDoc>false</SharedDoc>
  <HLinks>
    <vt:vector size="5850" baseType="variant">
      <vt:variant>
        <vt:i4>327680</vt:i4>
      </vt:variant>
      <vt:variant>
        <vt:i4>2934</vt:i4>
      </vt:variant>
      <vt:variant>
        <vt:i4>0</vt:i4>
      </vt:variant>
      <vt:variant>
        <vt:i4>5</vt:i4>
      </vt:variant>
      <vt:variant>
        <vt:lpwstr>https://cnap.kronau.gov.ua/news/329990-derzavna-pidtrimka-biznesu-kompensaciia-do-17-300-grn-na-oplatu-praci</vt:lpwstr>
      </vt:variant>
      <vt:variant>
        <vt:lpwstr/>
      </vt:variant>
      <vt:variant>
        <vt:i4>6815795</vt:i4>
      </vt:variant>
      <vt:variant>
        <vt:i4>2931</vt:i4>
      </vt:variant>
      <vt:variant>
        <vt:i4>0</vt:i4>
      </vt:variant>
      <vt:variant>
        <vt:i4>5</vt:i4>
      </vt:variant>
      <vt:variant>
        <vt:lpwstr>https://khoda.gov.ua/news/masshtabna-tsyfrova-ekosystema-dlia-ukrainskykh-rodyn-iak-servisy-mintsyfry-dopomahaiut-batkam-ta-ditiam</vt:lpwstr>
      </vt:variant>
      <vt:variant>
        <vt:lpwstr/>
      </vt:variant>
      <vt:variant>
        <vt:i4>1507331</vt:i4>
      </vt:variant>
      <vt:variant>
        <vt:i4>2928</vt:i4>
      </vt:variant>
      <vt:variant>
        <vt:i4>0</vt:i4>
      </vt:variant>
      <vt:variant>
        <vt:i4>5</vt:i4>
      </vt:variant>
      <vt:variant>
        <vt:lpwstr>https://khoda.gov.ua/news/na-khersonshchyni-vidbulasia-shchorichna-serpneva-konferentsiia-pedahohichnykh-pratsivnykiv</vt:lpwstr>
      </vt:variant>
      <vt:variant>
        <vt:lpwstr/>
      </vt:variant>
      <vt:variant>
        <vt:i4>8192059</vt:i4>
      </vt:variant>
      <vt:variant>
        <vt:i4>2925</vt:i4>
      </vt:variant>
      <vt:variant>
        <vt:i4>0</vt:i4>
      </vt:variant>
      <vt:variant>
        <vt:i4>5</vt:i4>
      </vt:variant>
      <vt:variant>
        <vt:lpwstr>https://khoda.gov.ua/news/khersonshchyna-formuie-novi-modeli-okhoplennia-ditei-ochnoiu-doshkilnoiu-osvitoiu</vt:lpwstr>
      </vt:variant>
      <vt:variant>
        <vt:lpwstr/>
      </vt:variant>
      <vt:variant>
        <vt:i4>4784216</vt:i4>
      </vt:variant>
      <vt:variant>
        <vt:i4>2922</vt:i4>
      </vt:variant>
      <vt:variant>
        <vt:i4>0</vt:i4>
      </vt:variant>
      <vt:variant>
        <vt:i4>5</vt:i4>
      </vt:variant>
      <vt:variant>
        <vt:lpwstr>https://khoda.gov.ua/news/vidbulos-zasidannia-koordynatsiinoi-rady-u-spravakh-ditei2</vt:lpwstr>
      </vt:variant>
      <vt:variant>
        <vt:lpwstr/>
      </vt:variant>
      <vt:variant>
        <vt:i4>6946855</vt:i4>
      </vt:variant>
      <vt:variant>
        <vt:i4>2919</vt:i4>
      </vt:variant>
      <vt:variant>
        <vt:i4>0</vt:i4>
      </vt:variant>
      <vt:variant>
        <vt:i4>5</vt:i4>
      </vt:variant>
      <vt:variant>
        <vt:lpwstr>https://drive.google.com/file/d/1OvfEGWXE43CAN1VB5mUpr6geboAz5c3W/view</vt:lpwstr>
      </vt:variant>
      <vt:variant>
        <vt:lpwstr/>
      </vt:variant>
      <vt:variant>
        <vt:i4>5242939</vt:i4>
      </vt:variant>
      <vt:variant>
        <vt:i4>2916</vt:i4>
      </vt:variant>
      <vt:variant>
        <vt:i4>0</vt:i4>
      </vt:variant>
      <vt:variant>
        <vt:i4>5</vt:i4>
      </vt:variant>
      <vt:variant>
        <vt:lpwstr>https://drive.google.com/file/d/1Ye3iE3_ZeKJjGY84Bqioyuk3vbHBAuuW/view</vt:lpwstr>
      </vt:variant>
      <vt:variant>
        <vt:lpwstr/>
      </vt:variant>
      <vt:variant>
        <vt:i4>3342374</vt:i4>
      </vt:variant>
      <vt:variant>
        <vt:i4>2913</vt:i4>
      </vt:variant>
      <vt:variant>
        <vt:i4>0</vt:i4>
      </vt:variant>
      <vt:variant>
        <vt:i4>5</vt:i4>
      </vt:variant>
      <vt:variant>
        <vt:lpwstr>http://tiahynka-sr.gov.ua/%d1%80%d0%be%d0%b7%d0%bf%d0%be%d1%80%d1%8f%d0%b4%d0%b6%d0%b5%d0%bd%d0%bd%d1%8f-%d1%81%d1%96%d0%bb%d1%8c%d1%81%d1%8c%d0%ba%d0%be%d0%b3%d0%be-%d0%b3%d0%be%d0%bb%d0%be%d0%b2%d0%b8/</vt:lpwstr>
      </vt:variant>
      <vt:variant>
        <vt:lpwstr/>
      </vt:variant>
      <vt:variant>
        <vt:i4>262226</vt:i4>
      </vt:variant>
      <vt:variant>
        <vt:i4>2910</vt:i4>
      </vt:variant>
      <vt:variant>
        <vt:i4>0</vt:i4>
      </vt:variant>
      <vt:variant>
        <vt:i4>5</vt:i4>
      </vt:variant>
      <vt:variant>
        <vt:lpwstr>https://voleks-rada.gov.ua/bezbaryernist/plany-zahodiv-ta-rezultaty-yih-vykonannya/2025-2026/</vt:lpwstr>
      </vt:variant>
      <vt:variant>
        <vt:lpwstr/>
      </vt:variant>
      <vt:variant>
        <vt:i4>4063279</vt:i4>
      </vt:variant>
      <vt:variant>
        <vt:i4>2907</vt:i4>
      </vt:variant>
      <vt:variant>
        <vt:i4>0</vt:i4>
      </vt:variant>
      <vt:variant>
        <vt:i4>5</vt:i4>
      </vt:variant>
      <vt:variant>
        <vt:lpwstr>https://kronau.gov.ua/news/1755241430/</vt:lpwstr>
      </vt:variant>
      <vt:variant>
        <vt:lpwstr/>
      </vt:variant>
      <vt:variant>
        <vt:i4>2490485</vt:i4>
      </vt:variant>
      <vt:variant>
        <vt:i4>2904</vt:i4>
      </vt:variant>
      <vt:variant>
        <vt:i4>0</vt:i4>
      </vt:variant>
      <vt:variant>
        <vt:i4>5</vt:i4>
      </vt:variant>
      <vt:variant>
        <vt:lpwstr>https://borozenska-gromada.gov.ua/news/1754469130/</vt:lpwstr>
      </vt:variant>
      <vt:variant>
        <vt:lpwstr/>
      </vt:variant>
      <vt:variant>
        <vt:i4>4063331</vt:i4>
      </vt:variant>
      <vt:variant>
        <vt:i4>2901</vt:i4>
      </vt:variant>
      <vt:variant>
        <vt:i4>0</vt:i4>
      </vt:variant>
      <vt:variant>
        <vt:i4>5</vt:i4>
      </vt:variant>
      <vt:variant>
        <vt:lpwstr>https://kalynivske-gromada.gov.ua/news/1755155628/</vt:lpwstr>
      </vt:variant>
      <vt:variant>
        <vt:lpwstr/>
      </vt:variant>
      <vt:variant>
        <vt:i4>5570560</vt:i4>
      </vt:variant>
      <vt:variant>
        <vt:i4>2898</vt:i4>
      </vt:variant>
      <vt:variant>
        <vt:i4>0</vt:i4>
      </vt:variant>
      <vt:variant>
        <vt:i4>5</vt:i4>
      </vt:variant>
      <vt:variant>
        <vt:lpwstr>https://kochubeivska-gromada.gov.ua/2025-10-11-31-17-01-2025/</vt:lpwstr>
      </vt:variant>
      <vt:variant>
        <vt:lpwstr/>
      </vt:variant>
      <vt:variant>
        <vt:i4>5636164</vt:i4>
      </vt:variant>
      <vt:variant>
        <vt:i4>2895</vt:i4>
      </vt:variant>
      <vt:variant>
        <vt:i4>0</vt:i4>
      </vt:variant>
      <vt:variant>
        <vt:i4>5</vt:i4>
      </vt:variant>
      <vt:variant>
        <vt:lpwstr>https://novoolexandrivska-gromada.gov.ua/news/1751981614/</vt:lpwstr>
      </vt:variant>
      <vt:variant>
        <vt:lpwstr/>
      </vt:variant>
      <vt:variant>
        <vt:i4>6619196</vt:i4>
      </vt:variant>
      <vt:variant>
        <vt:i4>2892</vt:i4>
      </vt:variant>
      <vt:variant>
        <vt:i4>0</vt:i4>
      </vt:variant>
      <vt:variant>
        <vt:i4>5</vt:i4>
      </vt:variant>
      <vt:variant>
        <vt:lpwstr>https://nvoron.gov.ua/blagoustrij-selischa-09-47-45-12-08-2019/</vt:lpwstr>
      </vt:variant>
      <vt:variant>
        <vt:lpwstr/>
      </vt:variant>
      <vt:variant>
        <vt:i4>5767252</vt:i4>
      </vt:variant>
      <vt:variant>
        <vt:i4>2889</vt:i4>
      </vt:variant>
      <vt:variant>
        <vt:i4>0</vt:i4>
      </vt:variant>
      <vt:variant>
        <vt:i4>5</vt:i4>
      </vt:variant>
      <vt:variant>
        <vt:lpwstr>https://novorayskstg.gov.ua/documents/231672-pro-zatverdzennia-planu-zaxodiv-novoraiskoyi-teritorialnoyi-gromadi-na-2025-2026-roki-z-realizaciyi-nacionalnoyi-strateg</vt:lpwstr>
      </vt:variant>
      <vt:variant>
        <vt:lpwstr/>
      </vt:variant>
      <vt:variant>
        <vt:i4>2490413</vt:i4>
      </vt:variant>
      <vt:variant>
        <vt:i4>2886</vt:i4>
      </vt:variant>
      <vt:variant>
        <vt:i4>0</vt:i4>
      </vt:variant>
      <vt:variant>
        <vt:i4>5</vt:i4>
      </vt:variant>
      <vt:variant>
        <vt:lpwstr>https://berislav-mr.gov.ua/wp-content/uploads/2024/11/RONVA_374_24.pdf</vt:lpwstr>
      </vt:variant>
      <vt:variant>
        <vt:lpwstr/>
      </vt:variant>
      <vt:variant>
        <vt:i4>5439494</vt:i4>
      </vt:variant>
      <vt:variant>
        <vt:i4>2883</vt:i4>
      </vt:variant>
      <vt:variant>
        <vt:i4>0</vt:i4>
      </vt:variant>
      <vt:variant>
        <vt:i4>5</vt:i4>
      </vt:variant>
      <vt:variant>
        <vt:lpwstr>https://chornobaivka-gromada.gov.ua/bezbarernist-11-52-36-07-02-2022/</vt:lpwstr>
      </vt:variant>
      <vt:variant>
        <vt:lpwstr/>
      </vt:variant>
      <vt:variant>
        <vt:i4>4653079</vt:i4>
      </vt:variant>
      <vt:variant>
        <vt:i4>2880</vt:i4>
      </vt:variant>
      <vt:variant>
        <vt:i4>0</vt:i4>
      </vt:variant>
      <vt:variant>
        <vt:i4>5</vt:i4>
      </vt:variant>
      <vt:variant>
        <vt:lpwstr>https://stanislavskaotg.gov.ua/docs/2061600/</vt:lpwstr>
      </vt:variant>
      <vt:variant>
        <vt:lpwstr/>
      </vt:variant>
      <vt:variant>
        <vt:i4>6094935</vt:i4>
      </vt:variant>
      <vt:variant>
        <vt:i4>2877</vt:i4>
      </vt:variant>
      <vt:variant>
        <vt:i4>0</vt:i4>
      </vt:variant>
      <vt:variant>
        <vt:i4>5</vt:i4>
      </vt:variant>
      <vt:variant>
        <vt:lpwstr>https://muzykivskaotg.gov.ua/documents/cmcvtctbx6bup0849sl4qyur5</vt:lpwstr>
      </vt:variant>
      <vt:variant>
        <vt:lpwstr/>
      </vt:variant>
      <vt:variant>
        <vt:i4>6094935</vt:i4>
      </vt:variant>
      <vt:variant>
        <vt:i4>2874</vt:i4>
      </vt:variant>
      <vt:variant>
        <vt:i4>0</vt:i4>
      </vt:variant>
      <vt:variant>
        <vt:i4>5</vt:i4>
      </vt:variant>
      <vt:variant>
        <vt:lpwstr>https://muzykivskaotg.gov.ua/documents/cmcvtctbx6bup0849sl4qyur5</vt:lpwstr>
      </vt:variant>
      <vt:variant>
        <vt:lpwstr/>
      </vt:variant>
      <vt:variant>
        <vt:i4>1376328</vt:i4>
      </vt:variant>
      <vt:variant>
        <vt:i4>2871</vt:i4>
      </vt:variant>
      <vt:variant>
        <vt:i4>0</vt:i4>
      </vt:variant>
      <vt:variant>
        <vt:i4>5</vt:i4>
      </vt:variant>
      <vt:variant>
        <vt:lpwstr>https://gromada.org.ua/gromada/daryivska/news/1779789920/</vt:lpwstr>
      </vt:variant>
      <vt:variant>
        <vt:lpwstr/>
      </vt:variant>
      <vt:variant>
        <vt:i4>5046289</vt:i4>
      </vt:variant>
      <vt:variant>
        <vt:i4>2868</vt:i4>
      </vt:variant>
      <vt:variant>
        <vt:i4>0</vt:i4>
      </vt:variant>
      <vt:variant>
        <vt:i4>5</vt:i4>
      </vt:variant>
      <vt:variant>
        <vt:lpwstr>https://bilozerka-otg.gov.ua/%d0%b1%d0%b5%d0%b7%d0%b1%d0%b0%d1%80%d1%94%d1%80%d0%bd%d1%96%d1%81%d1%82%d1%8c/</vt:lpwstr>
      </vt:variant>
      <vt:variant>
        <vt:lpwstr/>
      </vt:variant>
      <vt:variant>
        <vt:i4>8192055</vt:i4>
      </vt:variant>
      <vt:variant>
        <vt:i4>2865</vt:i4>
      </vt:variant>
      <vt:variant>
        <vt:i4>0</vt:i4>
      </vt:variant>
      <vt:variant>
        <vt:i4>5</vt:i4>
      </vt:variant>
      <vt:variant>
        <vt:lpwstr>https://miskrada-ks.gov.ua/prozoryi-kherson/bezbar-iernyj-prostir/plany-zakhodiv-ta-rezultaty-ikh-vykonannia-natsionalnoi-stratehii-iz-stvorennia-bezbar-iernoho-prostoru-v-ukraini-na-period-do-2030-roku/</vt:lpwstr>
      </vt:variant>
      <vt:variant>
        <vt:lpwstr/>
      </vt:variant>
      <vt:variant>
        <vt:i4>5636163</vt:i4>
      </vt:variant>
      <vt:variant>
        <vt:i4>2862</vt:i4>
      </vt:variant>
      <vt:variant>
        <vt:i4>0</vt:i4>
      </vt:variant>
      <vt:variant>
        <vt:i4>5</vt:i4>
      </vt:variant>
      <vt:variant>
        <vt:lpwstr>https://khoda.gov.ua/bezbariernist/plany-zakhodiv-ta-rezultaty-ikh-vykonannia</vt:lpwstr>
      </vt:variant>
      <vt:variant>
        <vt:lpwstr/>
      </vt:variant>
      <vt:variant>
        <vt:i4>7864374</vt:i4>
      </vt:variant>
      <vt:variant>
        <vt:i4>2859</vt:i4>
      </vt:variant>
      <vt:variant>
        <vt:i4>0</vt:i4>
      </vt:variant>
      <vt:variant>
        <vt:i4>5</vt:i4>
      </vt:variant>
      <vt:variant>
        <vt:lpwstr>https://nvoron.gov.ua/rada-bezbarernosti-12-09-22-29-11-2024/;</vt:lpwstr>
      </vt:variant>
      <vt:variant>
        <vt:lpwstr/>
      </vt:variant>
      <vt:variant>
        <vt:i4>3801188</vt:i4>
      </vt:variant>
      <vt:variant>
        <vt:i4>2856</vt:i4>
      </vt:variant>
      <vt:variant>
        <vt:i4>0</vt:i4>
      </vt:variant>
      <vt:variant>
        <vt:i4>5</vt:i4>
      </vt:variant>
      <vt:variant>
        <vt:lpwstr>https://kalynivske-gromada.gov.ua/news/1740993090/</vt:lpwstr>
      </vt:variant>
      <vt:variant>
        <vt:lpwstr/>
      </vt:variant>
      <vt:variant>
        <vt:i4>8323115</vt:i4>
      </vt:variant>
      <vt:variant>
        <vt:i4>2853</vt:i4>
      </vt:variant>
      <vt:variant>
        <vt:i4>0</vt:i4>
      </vt:variant>
      <vt:variant>
        <vt:i4>5</vt:i4>
      </vt:variant>
      <vt:variant>
        <vt:lpwstr>https://borozenska-gromada.gov.ua/protokoli-zasidannya-radi-bezbarernosti-13-57-14-01-07-2026/</vt:lpwstr>
      </vt:variant>
      <vt:variant>
        <vt:lpwstr/>
      </vt:variant>
      <vt:variant>
        <vt:i4>5374031</vt:i4>
      </vt:variant>
      <vt:variant>
        <vt:i4>2850</vt:i4>
      </vt:variant>
      <vt:variant>
        <vt:i4>0</vt:i4>
      </vt:variant>
      <vt:variant>
        <vt:i4>5</vt:i4>
      </vt:variant>
      <vt:variant>
        <vt:lpwstr>https://borozenska-gromada.gov.ua/bezbar%E2%80%99ernost-14-04-21-04-04-2025/</vt:lpwstr>
      </vt:variant>
      <vt:variant>
        <vt:lpwstr/>
      </vt:variant>
      <vt:variant>
        <vt:i4>6619196</vt:i4>
      </vt:variant>
      <vt:variant>
        <vt:i4>2847</vt:i4>
      </vt:variant>
      <vt:variant>
        <vt:i4>0</vt:i4>
      </vt:variant>
      <vt:variant>
        <vt:i4>5</vt:i4>
      </vt:variant>
      <vt:variant>
        <vt:lpwstr>https://drive.google.com/file/d/1ZbR5G8mGoLnUDq69jeX3mrCC5pgHaZA-/view?usp=sharing</vt:lpwstr>
      </vt:variant>
      <vt:variant>
        <vt:lpwstr/>
      </vt:variant>
      <vt:variant>
        <vt:i4>7340128</vt:i4>
      </vt:variant>
      <vt:variant>
        <vt:i4>2844</vt:i4>
      </vt:variant>
      <vt:variant>
        <vt:i4>0</vt:i4>
      </vt:variant>
      <vt:variant>
        <vt:i4>5</vt:i4>
      </vt:variant>
      <vt:variant>
        <vt:lpwstr>https://drive.google.com/file/d/1GYaDTnCU-UQ0SWjocSxF0xd72XKh1hYt/view?usp=sharing</vt:lpwstr>
      </vt:variant>
      <vt:variant>
        <vt:lpwstr/>
      </vt:variant>
      <vt:variant>
        <vt:i4>4128811</vt:i4>
      </vt:variant>
      <vt:variant>
        <vt:i4>2838</vt:i4>
      </vt:variant>
      <vt:variant>
        <vt:i4>0</vt:i4>
      </vt:variant>
      <vt:variant>
        <vt:i4>5</vt:i4>
      </vt:variant>
      <vt:variant>
        <vt:lpwstr>https://kronau.gov.ua/news/1772532343/</vt:lpwstr>
      </vt:variant>
      <vt:variant>
        <vt:lpwstr/>
      </vt:variant>
      <vt:variant>
        <vt:i4>3342372</vt:i4>
      </vt:variant>
      <vt:variant>
        <vt:i4>2835</vt:i4>
      </vt:variant>
      <vt:variant>
        <vt:i4>0</vt:i4>
      </vt:variant>
      <vt:variant>
        <vt:i4>5</vt:i4>
      </vt:variant>
      <vt:variant>
        <vt:lpwstr>https://kronau.gov.ua/news/1771318749/</vt:lpwstr>
      </vt:variant>
      <vt:variant>
        <vt:lpwstr/>
      </vt:variant>
      <vt:variant>
        <vt:i4>2752551</vt:i4>
      </vt:variant>
      <vt:variant>
        <vt:i4>2832</vt:i4>
      </vt:variant>
      <vt:variant>
        <vt:i4>0</vt:i4>
      </vt:variant>
      <vt:variant>
        <vt:i4>5</vt:i4>
      </vt:variant>
      <vt:variant>
        <vt:lpwstr>https://miskrada-ks.gov.ua/prozoryi-kherson/bezbar-iernyj-prostir/rada-bezbar-iernosti-pry-khersonskomu-miskomu-holovi/</vt:lpwstr>
      </vt:variant>
      <vt:variant>
        <vt:lpwstr/>
      </vt:variant>
      <vt:variant>
        <vt:i4>6488186</vt:i4>
      </vt:variant>
      <vt:variant>
        <vt:i4>2829</vt:i4>
      </vt:variant>
      <vt:variant>
        <vt:i4>0</vt:i4>
      </vt:variant>
      <vt:variant>
        <vt:i4>5</vt:i4>
      </vt:variant>
      <vt:variant>
        <vt:lpwstr>https://khoda.gov.ua/news/na-khersonshchyni-rozpochato-onlain-opytuvannia-shchodo-stanu-bezbariernosti</vt:lpwstr>
      </vt:variant>
      <vt:variant>
        <vt:lpwstr/>
      </vt:variant>
      <vt:variant>
        <vt:i4>2818093</vt:i4>
      </vt:variant>
      <vt:variant>
        <vt:i4>2826</vt:i4>
      </vt:variant>
      <vt:variant>
        <vt:i4>0</vt:i4>
      </vt:variant>
      <vt:variant>
        <vt:i4>5</vt:i4>
      </vt:variant>
      <vt:variant>
        <vt:lpwstr>https://khoda.gov.ua/news/vidbulos-cherhove-zasidannia-rady-bezbariernosti-pry-khersonskii-ova</vt:lpwstr>
      </vt:variant>
      <vt:variant>
        <vt:lpwstr/>
      </vt:variant>
      <vt:variant>
        <vt:i4>3342389</vt:i4>
      </vt:variant>
      <vt:variant>
        <vt:i4>2823</vt:i4>
      </vt:variant>
      <vt:variant>
        <vt:i4>0</vt:i4>
      </vt:variant>
      <vt:variant>
        <vt:i4>5</vt:i4>
      </vt:variant>
      <vt:variant>
        <vt:lpwstr>https://khoda.gov.ua/bezbariernist/rada-bezbariernosti</vt:lpwstr>
      </vt:variant>
      <vt:variant>
        <vt:lpwstr/>
      </vt:variant>
      <vt:variant>
        <vt:i4>6619196</vt:i4>
      </vt:variant>
      <vt:variant>
        <vt:i4>2820</vt:i4>
      </vt:variant>
      <vt:variant>
        <vt:i4>0</vt:i4>
      </vt:variant>
      <vt:variant>
        <vt:i4>5</vt:i4>
      </vt:variant>
      <vt:variant>
        <vt:lpwstr>https://nvoron.gov.ua/blagoustrij-selischa-09-47-45-12-08-2019/</vt:lpwstr>
      </vt:variant>
      <vt:variant>
        <vt:lpwstr/>
      </vt:variant>
      <vt:variant>
        <vt:i4>3604514</vt:i4>
      </vt:variant>
      <vt:variant>
        <vt:i4>2817</vt:i4>
      </vt:variant>
      <vt:variant>
        <vt:i4>0</vt:i4>
      </vt:variant>
      <vt:variant>
        <vt:i4>5</vt:i4>
      </vt:variant>
      <vt:variant>
        <vt:lpwstr>https://kronau.gov.ua/news/1785925986/</vt:lpwstr>
      </vt:variant>
      <vt:variant>
        <vt:lpwstr/>
      </vt:variant>
      <vt:variant>
        <vt:i4>3538980</vt:i4>
      </vt:variant>
      <vt:variant>
        <vt:i4>2814</vt:i4>
      </vt:variant>
      <vt:variant>
        <vt:i4>0</vt:i4>
      </vt:variant>
      <vt:variant>
        <vt:i4>5</vt:i4>
      </vt:variant>
      <vt:variant>
        <vt:lpwstr>https://kronau.gov.ua/news/1779976252/</vt:lpwstr>
      </vt:variant>
      <vt:variant>
        <vt:lpwstr/>
      </vt:variant>
      <vt:variant>
        <vt:i4>3342372</vt:i4>
      </vt:variant>
      <vt:variant>
        <vt:i4>2811</vt:i4>
      </vt:variant>
      <vt:variant>
        <vt:i4>0</vt:i4>
      </vt:variant>
      <vt:variant>
        <vt:i4>5</vt:i4>
      </vt:variant>
      <vt:variant>
        <vt:lpwstr>https://kronau.gov.ua/news/1771318749/</vt:lpwstr>
      </vt:variant>
      <vt:variant>
        <vt:lpwstr/>
      </vt:variant>
      <vt:variant>
        <vt:i4>5046337</vt:i4>
      </vt:variant>
      <vt:variant>
        <vt:i4>2808</vt:i4>
      </vt:variant>
      <vt:variant>
        <vt:i4>0</vt:i4>
      </vt:variant>
      <vt:variant>
        <vt:i4>5</vt:i4>
      </vt:variant>
      <vt:variant>
        <vt:lpwstr>https://daryivska-gromada.gov.ua/news/1780031714/</vt:lpwstr>
      </vt:variant>
      <vt:variant>
        <vt:lpwstr/>
      </vt:variant>
      <vt:variant>
        <vt:i4>4784198</vt:i4>
      </vt:variant>
      <vt:variant>
        <vt:i4>2805</vt:i4>
      </vt:variant>
      <vt:variant>
        <vt:i4>0</vt:i4>
      </vt:variant>
      <vt:variant>
        <vt:i4>5</vt:i4>
      </vt:variant>
      <vt:variant>
        <vt:lpwstr>https://daryivska-gromada.gov.ua/news/1779963922/</vt:lpwstr>
      </vt:variant>
      <vt:variant>
        <vt:lpwstr/>
      </vt:variant>
      <vt:variant>
        <vt:i4>2752551</vt:i4>
      </vt:variant>
      <vt:variant>
        <vt:i4>2799</vt:i4>
      </vt:variant>
      <vt:variant>
        <vt:i4>0</vt:i4>
      </vt:variant>
      <vt:variant>
        <vt:i4>5</vt:i4>
      </vt:variant>
      <vt:variant>
        <vt:lpwstr>https://miskrada-ks.gov.ua/prozoryi-kherson/bezbar-iernyj-prostir/rada-bezbar-iernosti-pry-khersonskomu-miskomu-holovi/</vt:lpwstr>
      </vt:variant>
      <vt:variant>
        <vt:lpwstr/>
      </vt:variant>
      <vt:variant>
        <vt:i4>2818093</vt:i4>
      </vt:variant>
      <vt:variant>
        <vt:i4>2796</vt:i4>
      </vt:variant>
      <vt:variant>
        <vt:i4>0</vt:i4>
      </vt:variant>
      <vt:variant>
        <vt:i4>5</vt:i4>
      </vt:variant>
      <vt:variant>
        <vt:lpwstr>https://khoda.gov.ua/news/vidbulos-cherhove-zasidannia-rady-bezbariernosti-pry-khersonskii-ova</vt:lpwstr>
      </vt:variant>
      <vt:variant>
        <vt:lpwstr/>
      </vt:variant>
      <vt:variant>
        <vt:i4>2818092</vt:i4>
      </vt:variant>
      <vt:variant>
        <vt:i4>2793</vt:i4>
      </vt:variant>
      <vt:variant>
        <vt:i4>0</vt:i4>
      </vt:variant>
      <vt:variant>
        <vt:i4>5</vt:i4>
      </vt:variant>
      <vt:variant>
        <vt:lpwstr>https://khoda.gov.ua/storage/app/sites/49/bezbariernist/rada-bezbariernosti/protokol-zasidannia-rb-290526-skan.pdf</vt:lpwstr>
      </vt:variant>
      <vt:variant>
        <vt:lpwstr/>
      </vt:variant>
      <vt:variant>
        <vt:i4>3801123</vt:i4>
      </vt:variant>
      <vt:variant>
        <vt:i4>2790</vt:i4>
      </vt:variant>
      <vt:variant>
        <vt:i4>0</vt:i4>
      </vt:variant>
      <vt:variant>
        <vt:i4>5</vt:i4>
      </vt:variant>
      <vt:variant>
        <vt:lpwstr>https://kronau.gov.ua/news/1748783811/</vt:lpwstr>
      </vt:variant>
      <vt:variant>
        <vt:lpwstr/>
      </vt:variant>
      <vt:variant>
        <vt:i4>3014767</vt:i4>
      </vt:variant>
      <vt:variant>
        <vt:i4>2787</vt:i4>
      </vt:variant>
      <vt:variant>
        <vt:i4>0</vt:i4>
      </vt:variant>
      <vt:variant>
        <vt:i4>5</vt:i4>
      </vt:variant>
      <vt:variant>
        <vt:lpwstr>https://voleks-rada.gov.ua/wp-content/uploads/2024/09/1621.pdf</vt:lpwstr>
      </vt:variant>
      <vt:variant>
        <vt:lpwstr/>
      </vt:variant>
      <vt:variant>
        <vt:i4>2424888</vt:i4>
      </vt:variant>
      <vt:variant>
        <vt:i4>2784</vt:i4>
      </vt:variant>
      <vt:variant>
        <vt:i4>0</vt:i4>
      </vt:variant>
      <vt:variant>
        <vt:i4>5</vt:i4>
      </vt:variant>
      <vt:variant>
        <vt:lpwstr>https://kronau.gov.ua/docs/1822019/</vt:lpwstr>
      </vt:variant>
      <vt:variant>
        <vt:lpwstr/>
      </vt:variant>
      <vt:variant>
        <vt:i4>2883700</vt:i4>
      </vt:variant>
      <vt:variant>
        <vt:i4>2781</vt:i4>
      </vt:variant>
      <vt:variant>
        <vt:i4>0</vt:i4>
      </vt:variant>
      <vt:variant>
        <vt:i4>5</vt:i4>
      </vt:variant>
      <vt:variant>
        <vt:lpwstr>https://borozenska-gromada.gov.ua/news/1730107341/</vt:lpwstr>
      </vt:variant>
      <vt:variant>
        <vt:lpwstr/>
      </vt:variant>
      <vt:variant>
        <vt:i4>3145826</vt:i4>
      </vt:variant>
      <vt:variant>
        <vt:i4>2778</vt:i4>
      </vt:variant>
      <vt:variant>
        <vt:i4>0</vt:i4>
      </vt:variant>
      <vt:variant>
        <vt:i4>5</vt:i4>
      </vt:variant>
      <vt:variant>
        <vt:lpwstr>https://kalynivske-gromada.gov.ua/news/1730880067/</vt:lpwstr>
      </vt:variant>
      <vt:variant>
        <vt:lpwstr/>
      </vt:variant>
      <vt:variant>
        <vt:i4>4522015</vt:i4>
      </vt:variant>
      <vt:variant>
        <vt:i4>2775</vt:i4>
      </vt:variant>
      <vt:variant>
        <vt:i4>0</vt:i4>
      </vt:variant>
      <vt:variant>
        <vt:i4>5</vt:i4>
      </vt:variant>
      <vt:variant>
        <vt:lpwstr>https://kochubeivska-gromada.gov.ua/news/1730110230/</vt:lpwstr>
      </vt:variant>
      <vt:variant>
        <vt:lpwstr/>
      </vt:variant>
      <vt:variant>
        <vt:i4>4522015</vt:i4>
      </vt:variant>
      <vt:variant>
        <vt:i4>2772</vt:i4>
      </vt:variant>
      <vt:variant>
        <vt:i4>0</vt:i4>
      </vt:variant>
      <vt:variant>
        <vt:i4>5</vt:i4>
      </vt:variant>
      <vt:variant>
        <vt:lpwstr>https://kochubeivska-gromada.gov.ua/news/1730110230/</vt:lpwstr>
      </vt:variant>
      <vt:variant>
        <vt:lpwstr/>
      </vt:variant>
      <vt:variant>
        <vt:i4>4522015</vt:i4>
      </vt:variant>
      <vt:variant>
        <vt:i4>2769</vt:i4>
      </vt:variant>
      <vt:variant>
        <vt:i4>0</vt:i4>
      </vt:variant>
      <vt:variant>
        <vt:i4>5</vt:i4>
      </vt:variant>
      <vt:variant>
        <vt:lpwstr>https://kochubeivska-gromada.gov.ua/news/1730110230/</vt:lpwstr>
      </vt:variant>
      <vt:variant>
        <vt:lpwstr/>
      </vt:variant>
      <vt:variant>
        <vt:i4>4522015</vt:i4>
      </vt:variant>
      <vt:variant>
        <vt:i4>2766</vt:i4>
      </vt:variant>
      <vt:variant>
        <vt:i4>0</vt:i4>
      </vt:variant>
      <vt:variant>
        <vt:i4>5</vt:i4>
      </vt:variant>
      <vt:variant>
        <vt:lpwstr>https://kochubeivska-gromada.gov.ua/news/1730110230/</vt:lpwstr>
      </vt:variant>
      <vt:variant>
        <vt:lpwstr/>
      </vt:variant>
      <vt:variant>
        <vt:i4>4522015</vt:i4>
      </vt:variant>
      <vt:variant>
        <vt:i4>2763</vt:i4>
      </vt:variant>
      <vt:variant>
        <vt:i4>0</vt:i4>
      </vt:variant>
      <vt:variant>
        <vt:i4>5</vt:i4>
      </vt:variant>
      <vt:variant>
        <vt:lpwstr>https://kochubeivska-gromada.gov.ua/news/1730110230/</vt:lpwstr>
      </vt:variant>
      <vt:variant>
        <vt:lpwstr/>
      </vt:variant>
      <vt:variant>
        <vt:i4>4522015</vt:i4>
      </vt:variant>
      <vt:variant>
        <vt:i4>2760</vt:i4>
      </vt:variant>
      <vt:variant>
        <vt:i4>0</vt:i4>
      </vt:variant>
      <vt:variant>
        <vt:i4>5</vt:i4>
      </vt:variant>
      <vt:variant>
        <vt:lpwstr>https://kochubeivska-gromada.gov.ua/news/1730110230/</vt:lpwstr>
      </vt:variant>
      <vt:variant>
        <vt:lpwstr/>
      </vt:variant>
      <vt:variant>
        <vt:i4>4522015</vt:i4>
      </vt:variant>
      <vt:variant>
        <vt:i4>2757</vt:i4>
      </vt:variant>
      <vt:variant>
        <vt:i4>0</vt:i4>
      </vt:variant>
      <vt:variant>
        <vt:i4>5</vt:i4>
      </vt:variant>
      <vt:variant>
        <vt:lpwstr>https://kochubeivska-gromada.gov.ua/news/1730110230/</vt:lpwstr>
      </vt:variant>
      <vt:variant>
        <vt:lpwstr/>
      </vt:variant>
      <vt:variant>
        <vt:i4>4522015</vt:i4>
      </vt:variant>
      <vt:variant>
        <vt:i4>2754</vt:i4>
      </vt:variant>
      <vt:variant>
        <vt:i4>0</vt:i4>
      </vt:variant>
      <vt:variant>
        <vt:i4>5</vt:i4>
      </vt:variant>
      <vt:variant>
        <vt:lpwstr>https://kochubeivska-gromada.gov.ua/news/1730110230/</vt:lpwstr>
      </vt:variant>
      <vt:variant>
        <vt:lpwstr/>
      </vt:variant>
      <vt:variant>
        <vt:i4>4522015</vt:i4>
      </vt:variant>
      <vt:variant>
        <vt:i4>2751</vt:i4>
      </vt:variant>
      <vt:variant>
        <vt:i4>0</vt:i4>
      </vt:variant>
      <vt:variant>
        <vt:i4>5</vt:i4>
      </vt:variant>
      <vt:variant>
        <vt:lpwstr>https://kochubeivska-gromada.gov.ua/news/1730110230/</vt:lpwstr>
      </vt:variant>
      <vt:variant>
        <vt:lpwstr/>
      </vt:variant>
      <vt:variant>
        <vt:i4>4522015</vt:i4>
      </vt:variant>
      <vt:variant>
        <vt:i4>2748</vt:i4>
      </vt:variant>
      <vt:variant>
        <vt:i4>0</vt:i4>
      </vt:variant>
      <vt:variant>
        <vt:i4>5</vt:i4>
      </vt:variant>
      <vt:variant>
        <vt:lpwstr>https://kochubeivska-gromada.gov.ua/news/1730110230/</vt:lpwstr>
      </vt:variant>
      <vt:variant>
        <vt:lpwstr/>
      </vt:variant>
      <vt:variant>
        <vt:i4>4522015</vt:i4>
      </vt:variant>
      <vt:variant>
        <vt:i4>2745</vt:i4>
      </vt:variant>
      <vt:variant>
        <vt:i4>0</vt:i4>
      </vt:variant>
      <vt:variant>
        <vt:i4>5</vt:i4>
      </vt:variant>
      <vt:variant>
        <vt:lpwstr>https://kochubeivska-gromada.gov.ua/news/1730110230/</vt:lpwstr>
      </vt:variant>
      <vt:variant>
        <vt:lpwstr/>
      </vt:variant>
      <vt:variant>
        <vt:i4>4522015</vt:i4>
      </vt:variant>
      <vt:variant>
        <vt:i4>2742</vt:i4>
      </vt:variant>
      <vt:variant>
        <vt:i4>0</vt:i4>
      </vt:variant>
      <vt:variant>
        <vt:i4>5</vt:i4>
      </vt:variant>
      <vt:variant>
        <vt:lpwstr>https://kochubeivska-gromada.gov.ua/news/1730110230/</vt:lpwstr>
      </vt:variant>
      <vt:variant>
        <vt:lpwstr/>
      </vt:variant>
      <vt:variant>
        <vt:i4>860468</vt:i4>
      </vt:variant>
      <vt:variant>
        <vt:i4>2739</vt:i4>
      </vt:variant>
      <vt:variant>
        <vt:i4>0</vt:i4>
      </vt:variant>
      <vt:variant>
        <vt:i4>5</vt:i4>
      </vt:variant>
      <vt:variant>
        <vt:lpwstr>https://novoolexandrivska-gromada.gov.ua/rozporyadzhennya-№-446-pro-stvorennya-radi-bezbarernosti-novooleksandrivskoi-silskoi-teritorialnoi-gromadi-11-28-16-03-03-2025/</vt:lpwstr>
      </vt:variant>
      <vt:variant>
        <vt:lpwstr/>
      </vt:variant>
      <vt:variant>
        <vt:i4>6619196</vt:i4>
      </vt:variant>
      <vt:variant>
        <vt:i4>2736</vt:i4>
      </vt:variant>
      <vt:variant>
        <vt:i4>0</vt:i4>
      </vt:variant>
      <vt:variant>
        <vt:i4>5</vt:i4>
      </vt:variant>
      <vt:variant>
        <vt:lpwstr>https://nvoron.gov.ua/blagoustrij-selischa-09-47-45-12-08-2019/</vt:lpwstr>
      </vt:variant>
      <vt:variant>
        <vt:lpwstr/>
      </vt:variant>
      <vt:variant>
        <vt:i4>7012456</vt:i4>
      </vt:variant>
      <vt:variant>
        <vt:i4>2733</vt:i4>
      </vt:variant>
      <vt:variant>
        <vt:i4>0</vt:i4>
      </vt:variant>
      <vt:variant>
        <vt:i4>5</vt:i4>
      </vt:variant>
      <vt:variant>
        <vt:lpwstr>https://novorayskstg.gov.ua/documents/196803-pro-stvorennia-radi-bezbarjernosti-novoraiskoyi-silskoyi-radi</vt:lpwstr>
      </vt:variant>
      <vt:variant>
        <vt:lpwstr/>
      </vt:variant>
      <vt:variant>
        <vt:i4>589915</vt:i4>
      </vt:variant>
      <vt:variant>
        <vt:i4>2730</vt:i4>
      </vt:variant>
      <vt:variant>
        <vt:i4>0</vt:i4>
      </vt:variant>
      <vt:variant>
        <vt:i4>5</vt:i4>
      </vt:variant>
      <vt:variant>
        <vt:lpwstr>https://miloverada.gov.ua/documentGroup/1/subGroup/16</vt:lpwstr>
      </vt:variant>
      <vt:variant>
        <vt:lpwstr/>
      </vt:variant>
      <vt:variant>
        <vt:i4>2490410</vt:i4>
      </vt:variant>
      <vt:variant>
        <vt:i4>2727</vt:i4>
      </vt:variant>
      <vt:variant>
        <vt:i4>0</vt:i4>
      </vt:variant>
      <vt:variant>
        <vt:i4>5</vt:i4>
      </vt:variant>
      <vt:variant>
        <vt:lpwstr>https://berislav-mr.gov.ua/wp-content/uploads/2024/11/RONVA_373_24.pdf</vt:lpwstr>
      </vt:variant>
      <vt:variant>
        <vt:lpwstr/>
      </vt:variant>
      <vt:variant>
        <vt:i4>5570590</vt:i4>
      </vt:variant>
      <vt:variant>
        <vt:i4>2724</vt:i4>
      </vt:variant>
      <vt:variant>
        <vt:i4>0</vt:i4>
      </vt:variant>
      <vt:variant>
        <vt:i4>5</vt:i4>
      </vt:variant>
      <vt:variant>
        <vt:lpwstr>https://chornobaivka-gromada.gov.ua/news/1730977614/</vt:lpwstr>
      </vt:variant>
      <vt:variant>
        <vt:lpwstr/>
      </vt:variant>
      <vt:variant>
        <vt:i4>4522003</vt:i4>
      </vt:variant>
      <vt:variant>
        <vt:i4>2721</vt:i4>
      </vt:variant>
      <vt:variant>
        <vt:i4>0</vt:i4>
      </vt:variant>
      <vt:variant>
        <vt:i4>5</vt:i4>
      </vt:variant>
      <vt:variant>
        <vt:lpwstr>https://stanislavskaotg.gov.ua/docs/2021721/</vt:lpwstr>
      </vt:variant>
      <vt:variant>
        <vt:lpwstr/>
      </vt:variant>
      <vt:variant>
        <vt:i4>4390995</vt:i4>
      </vt:variant>
      <vt:variant>
        <vt:i4>2718</vt:i4>
      </vt:variant>
      <vt:variant>
        <vt:i4>0</vt:i4>
      </vt:variant>
      <vt:variant>
        <vt:i4>5</vt:i4>
      </vt:variant>
      <vt:variant>
        <vt:lpwstr>https://muzykivskaotg.gov.ua/useful-info/bezbarrnist</vt:lpwstr>
      </vt:variant>
      <vt:variant>
        <vt:lpwstr/>
      </vt:variant>
      <vt:variant>
        <vt:i4>983126</vt:i4>
      </vt:variant>
      <vt:variant>
        <vt:i4>2715</vt:i4>
      </vt:variant>
      <vt:variant>
        <vt:i4>0</vt:i4>
      </vt:variant>
      <vt:variant>
        <vt:i4>5</vt:i4>
      </vt:variant>
      <vt:variant>
        <vt:lpwstr>http://bilozerka-otg.gov.ua/</vt:lpwstr>
      </vt:variant>
      <vt:variant>
        <vt:lpwstr/>
      </vt:variant>
      <vt:variant>
        <vt:i4>2752551</vt:i4>
      </vt:variant>
      <vt:variant>
        <vt:i4>2712</vt:i4>
      </vt:variant>
      <vt:variant>
        <vt:i4>0</vt:i4>
      </vt:variant>
      <vt:variant>
        <vt:i4>5</vt:i4>
      </vt:variant>
      <vt:variant>
        <vt:lpwstr>https://miskrada-ks.gov.ua/prozoryi-kherson/bezbar-iernyj-prostir/rada-bezbar-iernosti-pry-khersonskomu-miskomu-holovi/</vt:lpwstr>
      </vt:variant>
      <vt:variant>
        <vt:lpwstr/>
      </vt:variant>
      <vt:variant>
        <vt:i4>4784203</vt:i4>
      </vt:variant>
      <vt:variant>
        <vt:i4>2709</vt:i4>
      </vt:variant>
      <vt:variant>
        <vt:i4>0</vt:i4>
      </vt:variant>
      <vt:variant>
        <vt:i4>5</vt:i4>
      </vt:variant>
      <vt:variant>
        <vt:lpwstr>https://daryivska-gromada.gov.ua/news/1773660031/</vt:lpwstr>
      </vt:variant>
      <vt:variant>
        <vt:lpwstr/>
      </vt:variant>
      <vt:variant>
        <vt:i4>3932206</vt:i4>
      </vt:variant>
      <vt:variant>
        <vt:i4>2706</vt:i4>
      </vt:variant>
      <vt:variant>
        <vt:i4>0</vt:i4>
      </vt:variant>
      <vt:variant>
        <vt:i4>5</vt:i4>
      </vt:variant>
      <vt:variant>
        <vt:lpwstr>https://kronau.gov.ua/news/1767774327/</vt:lpwstr>
      </vt:variant>
      <vt:variant>
        <vt:lpwstr/>
      </vt:variant>
      <vt:variant>
        <vt:i4>3473451</vt:i4>
      </vt:variant>
      <vt:variant>
        <vt:i4>2703</vt:i4>
      </vt:variant>
      <vt:variant>
        <vt:i4>0</vt:i4>
      </vt:variant>
      <vt:variant>
        <vt:i4>5</vt:i4>
      </vt:variant>
      <vt:variant>
        <vt:lpwstr>https://nvoron.gov.ua/news/1786102864/</vt:lpwstr>
      </vt:variant>
      <vt:variant>
        <vt:lpwstr/>
      </vt:variant>
      <vt:variant>
        <vt:i4>2490485</vt:i4>
      </vt:variant>
      <vt:variant>
        <vt:i4>2700</vt:i4>
      </vt:variant>
      <vt:variant>
        <vt:i4>0</vt:i4>
      </vt:variant>
      <vt:variant>
        <vt:i4>5</vt:i4>
      </vt:variant>
      <vt:variant>
        <vt:lpwstr>https://borozenska-gromada.gov.ua/news/1754469130/</vt:lpwstr>
      </vt:variant>
      <vt:variant>
        <vt:lpwstr/>
      </vt:variant>
      <vt:variant>
        <vt:i4>6619196</vt:i4>
      </vt:variant>
      <vt:variant>
        <vt:i4>2697</vt:i4>
      </vt:variant>
      <vt:variant>
        <vt:i4>0</vt:i4>
      </vt:variant>
      <vt:variant>
        <vt:i4>5</vt:i4>
      </vt:variant>
      <vt:variant>
        <vt:lpwstr>https://nvoron.gov.ua/blagoustrij-selischa-09-47-45-12-08-2019/</vt:lpwstr>
      </vt:variant>
      <vt:variant>
        <vt:lpwstr/>
      </vt:variant>
      <vt:variant>
        <vt:i4>3342375</vt:i4>
      </vt:variant>
      <vt:variant>
        <vt:i4>2694</vt:i4>
      </vt:variant>
      <vt:variant>
        <vt:i4>0</vt:i4>
      </vt:variant>
      <vt:variant>
        <vt:i4>5</vt:i4>
      </vt:variant>
      <vt:variant>
        <vt:lpwstr>https://nvoron.gov.ua/news/1785761451/;</vt:lpwstr>
      </vt:variant>
      <vt:variant>
        <vt:lpwstr/>
      </vt:variant>
      <vt:variant>
        <vt:i4>2097278</vt:i4>
      </vt:variant>
      <vt:variant>
        <vt:i4>2691</vt:i4>
      </vt:variant>
      <vt:variant>
        <vt:i4>0</vt:i4>
      </vt:variant>
      <vt:variant>
        <vt:i4>5</vt:i4>
      </vt:variant>
      <vt:variant>
        <vt:lpwstr>https://borozenska-gromada.gov.ua/news/1758606888/</vt:lpwstr>
      </vt:variant>
      <vt:variant>
        <vt:lpwstr/>
      </vt:variant>
      <vt:variant>
        <vt:i4>4653129</vt:i4>
      </vt:variant>
      <vt:variant>
        <vt:i4>2688</vt:i4>
      </vt:variant>
      <vt:variant>
        <vt:i4>0</vt:i4>
      </vt:variant>
      <vt:variant>
        <vt:i4>5</vt:i4>
      </vt:variant>
      <vt:variant>
        <vt:lpwstr>https://daryivska-gromada.gov.ua/news/1772176906/</vt:lpwstr>
      </vt:variant>
      <vt:variant>
        <vt:lpwstr/>
      </vt:variant>
      <vt:variant>
        <vt:i4>4128800</vt:i4>
      </vt:variant>
      <vt:variant>
        <vt:i4>2685</vt:i4>
      </vt:variant>
      <vt:variant>
        <vt:i4>0</vt:i4>
      </vt:variant>
      <vt:variant>
        <vt:i4>5</vt:i4>
      </vt:variant>
      <vt:variant>
        <vt:lpwstr>https://kronau.gov.ua/news/1759127071/</vt:lpwstr>
      </vt:variant>
      <vt:variant>
        <vt:lpwstr/>
      </vt:variant>
      <vt:variant>
        <vt:i4>3473455</vt:i4>
      </vt:variant>
      <vt:variant>
        <vt:i4>2682</vt:i4>
      </vt:variant>
      <vt:variant>
        <vt:i4>0</vt:i4>
      </vt:variant>
      <vt:variant>
        <vt:i4>5</vt:i4>
      </vt:variant>
      <vt:variant>
        <vt:lpwstr>https://kronau.gov.ua/news/1758281386/</vt:lpwstr>
      </vt:variant>
      <vt:variant>
        <vt:lpwstr/>
      </vt:variant>
      <vt:variant>
        <vt:i4>1835024</vt:i4>
      </vt:variant>
      <vt:variant>
        <vt:i4>2679</vt:i4>
      </vt:variant>
      <vt:variant>
        <vt:i4>0</vt:i4>
      </vt:variant>
      <vt:variant>
        <vt:i4>5</vt:i4>
      </vt:variant>
      <vt:variant>
        <vt:lpwstr>https://muzykivskaotg.gov.ua/storage/static-pages/documents/359dda2e4424fc0c9292bcfdac8fca4a.pdf</vt:lpwstr>
      </vt:variant>
      <vt:variant>
        <vt:lpwstr/>
      </vt:variant>
      <vt:variant>
        <vt:i4>7340089</vt:i4>
      </vt:variant>
      <vt:variant>
        <vt:i4>2676</vt:i4>
      </vt:variant>
      <vt:variant>
        <vt:i4>0</vt:i4>
      </vt:variant>
      <vt:variant>
        <vt:i4>5</vt:i4>
      </vt:variant>
      <vt:variant>
        <vt:lpwstr>https://muzykivskaotg.gov.ua/storage/static-pages/documents/c8f52eda179daba053694d01cfe1c039.pdf%20</vt:lpwstr>
      </vt:variant>
      <vt:variant>
        <vt:lpwstr/>
      </vt:variant>
      <vt:variant>
        <vt:i4>4325398</vt:i4>
      </vt:variant>
      <vt:variant>
        <vt:i4>2673</vt:i4>
      </vt:variant>
      <vt:variant>
        <vt:i4>0</vt:i4>
      </vt:variant>
      <vt:variant>
        <vt:i4>5</vt:i4>
      </vt:variant>
      <vt:variant>
        <vt:lpwstr>https://kochubeivska-gromada.gov.ua/news/1757399195/</vt:lpwstr>
      </vt:variant>
      <vt:variant>
        <vt:lpwstr/>
      </vt:variant>
      <vt:variant>
        <vt:i4>4128800</vt:i4>
      </vt:variant>
      <vt:variant>
        <vt:i4>2670</vt:i4>
      </vt:variant>
      <vt:variant>
        <vt:i4>0</vt:i4>
      </vt:variant>
      <vt:variant>
        <vt:i4>5</vt:i4>
      </vt:variant>
      <vt:variant>
        <vt:lpwstr>https://kronau.gov.ua/news/1759127071/</vt:lpwstr>
      </vt:variant>
      <vt:variant>
        <vt:lpwstr/>
      </vt:variant>
      <vt:variant>
        <vt:i4>3473455</vt:i4>
      </vt:variant>
      <vt:variant>
        <vt:i4>2667</vt:i4>
      </vt:variant>
      <vt:variant>
        <vt:i4>0</vt:i4>
      </vt:variant>
      <vt:variant>
        <vt:i4>5</vt:i4>
      </vt:variant>
      <vt:variant>
        <vt:lpwstr>https://kronau.gov.ua/news/1758281386/</vt:lpwstr>
      </vt:variant>
      <vt:variant>
        <vt:lpwstr/>
      </vt:variant>
      <vt:variant>
        <vt:i4>589876</vt:i4>
      </vt:variant>
      <vt:variant>
        <vt:i4>2664</vt:i4>
      </vt:variant>
      <vt:variant>
        <vt:i4>0</vt:i4>
      </vt:variant>
      <vt:variant>
        <vt:i4>5</vt:i4>
      </vt:variant>
      <vt:variant>
        <vt:lpwstr>https://www.facebook.com/groups/2822785074655808/posts/4218999231701045/?locale=uk_UA</vt:lpwstr>
      </vt:variant>
      <vt:variant>
        <vt:lpwstr/>
      </vt:variant>
      <vt:variant>
        <vt:i4>4194385</vt:i4>
      </vt:variant>
      <vt:variant>
        <vt:i4>2661</vt:i4>
      </vt:variant>
      <vt:variant>
        <vt:i4>0</vt:i4>
      </vt:variant>
      <vt:variant>
        <vt:i4>5</vt:i4>
      </vt:variant>
      <vt:variant>
        <vt:lpwstr>https://kronau.gov.ua/komunalnij-zaklad-visokopilskij-centr-nadannya-socialnih-poslug-visokopilskoi-selischnoi-radi-15-34-41-15-02-2022/</vt:lpwstr>
      </vt:variant>
      <vt:variant>
        <vt:lpwstr/>
      </vt:variant>
      <vt:variant>
        <vt:i4>6881381</vt:i4>
      </vt:variant>
      <vt:variant>
        <vt:i4>2658</vt:i4>
      </vt:variant>
      <vt:variant>
        <vt:i4>0</vt:i4>
      </vt:variant>
      <vt:variant>
        <vt:i4>5</vt:i4>
      </vt:variant>
      <vt:variant>
        <vt:lpwstr>https://borozenska-gromada.gov.ua/polozhennya-14-33-27-06-01-2025/</vt:lpwstr>
      </vt:variant>
      <vt:variant>
        <vt:lpwstr/>
      </vt:variant>
      <vt:variant>
        <vt:i4>60</vt:i4>
      </vt:variant>
      <vt:variant>
        <vt:i4>2655</vt:i4>
      </vt:variant>
      <vt:variant>
        <vt:i4>0</vt:i4>
      </vt:variant>
      <vt:variant>
        <vt:i4>5</vt:i4>
      </vt:variant>
      <vt:variant>
        <vt:lpwstr>https://www.facebook.com/groups/2822785074655808/posts/4211536495780652/?locale=uk_UA</vt:lpwstr>
      </vt:variant>
      <vt:variant>
        <vt:lpwstr/>
      </vt:variant>
      <vt:variant>
        <vt:i4>4194385</vt:i4>
      </vt:variant>
      <vt:variant>
        <vt:i4>2652</vt:i4>
      </vt:variant>
      <vt:variant>
        <vt:i4>0</vt:i4>
      </vt:variant>
      <vt:variant>
        <vt:i4>5</vt:i4>
      </vt:variant>
      <vt:variant>
        <vt:lpwstr>https://kronau.gov.ua/komunalnij-zaklad-visokopilskij-centr-nadannya-socialnih-poslug-visokopilskoi-selischnoi-radi-15-34-41-15-02-2022/</vt:lpwstr>
      </vt:variant>
      <vt:variant>
        <vt:lpwstr/>
      </vt:variant>
      <vt:variant>
        <vt:i4>7405654</vt:i4>
      </vt:variant>
      <vt:variant>
        <vt:i4>2649</vt:i4>
      </vt:variant>
      <vt:variant>
        <vt:i4>0</vt:i4>
      </vt:variant>
      <vt:variant>
        <vt:i4>5</vt:i4>
      </vt:variant>
      <vt:variant>
        <vt:lpwstr>https://www.bcrr.org.ua/2025/12/blog-post_6.html</vt:lpwstr>
      </vt:variant>
      <vt:variant>
        <vt:lpwstr/>
      </vt:variant>
      <vt:variant>
        <vt:i4>7602280</vt:i4>
      </vt:variant>
      <vt:variant>
        <vt:i4>2646</vt:i4>
      </vt:variant>
      <vt:variant>
        <vt:i4>0</vt:i4>
      </vt:variant>
      <vt:variant>
        <vt:i4>5</vt:i4>
      </vt:variant>
      <vt:variant>
        <vt:lpwstr>https://nk.gov.ua/2026/07/10/simejni-formy-vykhovannia-pryjomna-sim-ia/</vt:lpwstr>
      </vt:variant>
      <vt:variant>
        <vt:lpwstr/>
      </vt:variant>
      <vt:variant>
        <vt:i4>6094915</vt:i4>
      </vt:variant>
      <vt:variant>
        <vt:i4>2643</vt:i4>
      </vt:variant>
      <vt:variant>
        <vt:i4>0</vt:i4>
      </vt:variant>
      <vt:variant>
        <vt:i4>5</vt:i4>
      </vt:variant>
      <vt:variant>
        <vt:lpwstr>https://www.facebook.com/share/v/1JkkNgXzYc/</vt:lpwstr>
      </vt:variant>
      <vt:variant>
        <vt:lpwstr/>
      </vt:variant>
      <vt:variant>
        <vt:i4>3670116</vt:i4>
      </vt:variant>
      <vt:variant>
        <vt:i4>2640</vt:i4>
      </vt:variant>
      <vt:variant>
        <vt:i4>0</vt:i4>
      </vt:variant>
      <vt:variant>
        <vt:i4>5</vt:i4>
      </vt:variant>
      <vt:variant>
        <vt:lpwstr>https://kalynivske-gromada.gov.ua/news/1758623655/</vt:lpwstr>
      </vt:variant>
      <vt:variant>
        <vt:lpwstr/>
      </vt:variant>
      <vt:variant>
        <vt:i4>3670063</vt:i4>
      </vt:variant>
      <vt:variant>
        <vt:i4>2637</vt:i4>
      </vt:variant>
      <vt:variant>
        <vt:i4>0</vt:i4>
      </vt:variant>
      <vt:variant>
        <vt:i4>5</vt:i4>
      </vt:variant>
      <vt:variant>
        <vt:lpwstr>https://kronau.gov.ua/news/1773772918/</vt:lpwstr>
      </vt:variant>
      <vt:variant>
        <vt:lpwstr/>
      </vt:variant>
      <vt:variant>
        <vt:i4>1966158</vt:i4>
      </vt:variant>
      <vt:variant>
        <vt:i4>2634</vt:i4>
      </vt:variant>
      <vt:variant>
        <vt:i4>0</vt:i4>
      </vt:variant>
      <vt:variant>
        <vt:i4>5</vt:i4>
      </vt:variant>
      <vt:variant>
        <vt:lpwstr>https://borozenska-gromada.gov.ua/sluzhba-u-spravah-ditej-vikonavchogo-komitetu-borozenskoi-silskoi-radi-10-37-04-17-11-2025/</vt:lpwstr>
      </vt:variant>
      <vt:variant>
        <vt:lpwstr/>
      </vt:variant>
      <vt:variant>
        <vt:i4>1179739</vt:i4>
      </vt:variant>
      <vt:variant>
        <vt:i4>2631</vt:i4>
      </vt:variant>
      <vt:variant>
        <vt:i4>0</vt:i4>
      </vt:variant>
      <vt:variant>
        <vt:i4>5</vt:i4>
      </vt:variant>
      <vt:variant>
        <vt:lpwstr>https://nk.gov.ua/2026/07/29/pro-instytut-patronatu-pomichnyk-patronatnoho-vykhovatelia/</vt:lpwstr>
      </vt:variant>
      <vt:variant>
        <vt:lpwstr/>
      </vt:variant>
      <vt:variant>
        <vt:i4>3670116</vt:i4>
      </vt:variant>
      <vt:variant>
        <vt:i4>2628</vt:i4>
      </vt:variant>
      <vt:variant>
        <vt:i4>0</vt:i4>
      </vt:variant>
      <vt:variant>
        <vt:i4>5</vt:i4>
      </vt:variant>
      <vt:variant>
        <vt:lpwstr>https://kalynivske-gromada.gov.ua/news/1758623655/</vt:lpwstr>
      </vt:variant>
      <vt:variant>
        <vt:lpwstr/>
      </vt:variant>
      <vt:variant>
        <vt:i4>3342446</vt:i4>
      </vt:variant>
      <vt:variant>
        <vt:i4>2625</vt:i4>
      </vt:variant>
      <vt:variant>
        <vt:i4>0</vt:i4>
      </vt:variant>
      <vt:variant>
        <vt:i4>5</vt:i4>
      </vt:variant>
      <vt:variant>
        <vt:lpwstr>https://borozenska-gromada.gov.ua/news/</vt:lpwstr>
      </vt:variant>
      <vt:variant>
        <vt:lpwstr/>
      </vt:variant>
      <vt:variant>
        <vt:i4>3670063</vt:i4>
      </vt:variant>
      <vt:variant>
        <vt:i4>2622</vt:i4>
      </vt:variant>
      <vt:variant>
        <vt:i4>0</vt:i4>
      </vt:variant>
      <vt:variant>
        <vt:i4>5</vt:i4>
      </vt:variant>
      <vt:variant>
        <vt:lpwstr>https://kronau.gov.ua/news/1773772918/</vt:lpwstr>
      </vt:variant>
      <vt:variant>
        <vt:lpwstr/>
      </vt:variant>
      <vt:variant>
        <vt:i4>524308</vt:i4>
      </vt:variant>
      <vt:variant>
        <vt:i4>2619</vt:i4>
      </vt:variant>
      <vt:variant>
        <vt:i4>0</vt:i4>
      </vt:variant>
      <vt:variant>
        <vt:i4>5</vt:i4>
      </vt:variant>
      <vt:variant>
        <vt:lpwstr>https://t.me/NovaKahovkaMVA/6532</vt:lpwstr>
      </vt:variant>
      <vt:variant>
        <vt:lpwstr/>
      </vt:variant>
      <vt:variant>
        <vt:i4>31</vt:i4>
      </vt:variant>
      <vt:variant>
        <vt:i4>2616</vt:i4>
      </vt:variant>
      <vt:variant>
        <vt:i4>0</vt:i4>
      </vt:variant>
      <vt:variant>
        <vt:i4>5</vt:i4>
      </vt:variant>
      <vt:variant>
        <vt:lpwstr>https://t.me/NovaKahovkaMVA/6887</vt:lpwstr>
      </vt:variant>
      <vt:variant>
        <vt:lpwstr/>
      </vt:variant>
      <vt:variant>
        <vt:i4>7536683</vt:i4>
      </vt:variant>
      <vt:variant>
        <vt:i4>2613</vt:i4>
      </vt:variant>
      <vt:variant>
        <vt:i4>0</vt:i4>
      </vt:variant>
      <vt:variant>
        <vt:i4>5</vt:i4>
      </vt:variant>
      <vt:variant>
        <vt:lpwstr>https://nk.gov.ua/2026/03/03/patronat-nad-dytynoiu-shans-podaruvaty-majbutnie/</vt:lpwstr>
      </vt:variant>
      <vt:variant>
        <vt:lpwstr/>
      </vt:variant>
      <vt:variant>
        <vt:i4>3670063</vt:i4>
      </vt:variant>
      <vt:variant>
        <vt:i4>2610</vt:i4>
      </vt:variant>
      <vt:variant>
        <vt:i4>0</vt:i4>
      </vt:variant>
      <vt:variant>
        <vt:i4>5</vt:i4>
      </vt:variant>
      <vt:variant>
        <vt:lpwstr>https://kronau.gov.ua/news/1773772918/</vt:lpwstr>
      </vt:variant>
      <vt:variant>
        <vt:lpwstr/>
      </vt:variant>
      <vt:variant>
        <vt:i4>2752591</vt:i4>
      </vt:variant>
      <vt:variant>
        <vt:i4>2607</vt:i4>
      </vt:variant>
      <vt:variant>
        <vt:i4>0</vt:i4>
      </vt:variant>
      <vt:variant>
        <vt:i4>5</vt:i4>
      </vt:variant>
      <vt:variant>
        <vt:lpwstr>https://www.facebook.com/photo?fbid=557362323295695&amp;set=pcb.557362543295673&amp;locale=ru_RU</vt:lpwstr>
      </vt:variant>
      <vt:variant>
        <vt:lpwstr/>
      </vt:variant>
      <vt:variant>
        <vt:i4>4784182</vt:i4>
      </vt:variant>
      <vt:variant>
        <vt:i4>2604</vt:i4>
      </vt:variant>
      <vt:variant>
        <vt:i4>0</vt:i4>
      </vt:variant>
      <vt:variant>
        <vt:i4>5</vt:i4>
      </vt:variant>
      <vt:variant>
        <vt:lpwstr>https://www.facebook.com/photo?fbid=561645866200674&amp;set=a.215256287506302&amp;locale=ru_RU</vt:lpwstr>
      </vt:variant>
      <vt:variant>
        <vt:lpwstr/>
      </vt:variant>
      <vt:variant>
        <vt:i4>5898334</vt:i4>
      </vt:variant>
      <vt:variant>
        <vt:i4>2601</vt:i4>
      </vt:variant>
      <vt:variant>
        <vt:i4>0</vt:i4>
      </vt:variant>
      <vt:variant>
        <vt:i4>5</vt:i4>
      </vt:variant>
      <vt:variant>
        <vt:lpwstr>https://www.facebook.com/share/r/1EMdzAcESG/</vt:lpwstr>
      </vt:variant>
      <vt:variant>
        <vt:lpwstr/>
      </vt:variant>
      <vt:variant>
        <vt:i4>6094915</vt:i4>
      </vt:variant>
      <vt:variant>
        <vt:i4>2598</vt:i4>
      </vt:variant>
      <vt:variant>
        <vt:i4>0</vt:i4>
      </vt:variant>
      <vt:variant>
        <vt:i4>5</vt:i4>
      </vt:variant>
      <vt:variant>
        <vt:lpwstr>https://www.facebook.com/share/v/1JkkNgXzYc/</vt:lpwstr>
      </vt:variant>
      <vt:variant>
        <vt:lpwstr/>
      </vt:variant>
      <vt:variant>
        <vt:i4>3604521</vt:i4>
      </vt:variant>
      <vt:variant>
        <vt:i4>2595</vt:i4>
      </vt:variant>
      <vt:variant>
        <vt:i4>0</vt:i4>
      </vt:variant>
      <vt:variant>
        <vt:i4>5</vt:i4>
      </vt:variant>
      <vt:variant>
        <vt:lpwstr>https://kronau.gov.ua/news/1779954669/</vt:lpwstr>
      </vt:variant>
      <vt:variant>
        <vt:lpwstr/>
      </vt:variant>
      <vt:variant>
        <vt:i4>3932195</vt:i4>
      </vt:variant>
      <vt:variant>
        <vt:i4>2592</vt:i4>
      </vt:variant>
      <vt:variant>
        <vt:i4>0</vt:i4>
      </vt:variant>
      <vt:variant>
        <vt:i4>5</vt:i4>
      </vt:variant>
      <vt:variant>
        <vt:lpwstr>https://kronau.gov.ua/komunalne-nekomercijne-pidpriemstvo-visokopilska-likarnya-visokopilskoi-selischnoi-radi-berislavskogo-rajonu-hersonskoi-oblasti-15-32-29-15-02-2022 /</vt:lpwstr>
      </vt:variant>
      <vt:variant>
        <vt:lpwstr/>
      </vt:variant>
      <vt:variant>
        <vt:i4>720946</vt:i4>
      </vt:variant>
      <vt:variant>
        <vt:i4>2589</vt:i4>
      </vt:variant>
      <vt:variant>
        <vt:i4>0</vt:i4>
      </vt:variant>
      <vt:variant>
        <vt:i4>5</vt:i4>
      </vt:variant>
      <vt:variant>
        <vt:lpwstr>https://www.facebook.com/groups/2822785074655808/posts/4202497826684519/?locale=uk_UA</vt:lpwstr>
      </vt:variant>
      <vt:variant>
        <vt:lpwstr/>
      </vt:variant>
      <vt:variant>
        <vt:i4>3604513</vt:i4>
      </vt:variant>
      <vt:variant>
        <vt:i4>2586</vt:i4>
      </vt:variant>
      <vt:variant>
        <vt:i4>0</vt:i4>
      </vt:variant>
      <vt:variant>
        <vt:i4>5</vt:i4>
      </vt:variant>
      <vt:variant>
        <vt:lpwstr>https://kronau.gov.ua/news/1756101598/</vt:lpwstr>
      </vt:variant>
      <vt:variant>
        <vt:lpwstr/>
      </vt:variant>
      <vt:variant>
        <vt:i4>3342446</vt:i4>
      </vt:variant>
      <vt:variant>
        <vt:i4>2583</vt:i4>
      </vt:variant>
      <vt:variant>
        <vt:i4>0</vt:i4>
      </vt:variant>
      <vt:variant>
        <vt:i4>5</vt:i4>
      </vt:variant>
      <vt:variant>
        <vt:lpwstr>https://borozenska-gromada.gov.ua/news/</vt:lpwstr>
      </vt:variant>
      <vt:variant>
        <vt:lpwstr/>
      </vt:variant>
      <vt:variant>
        <vt:i4>5177421</vt:i4>
      </vt:variant>
      <vt:variant>
        <vt:i4>2580</vt:i4>
      </vt:variant>
      <vt:variant>
        <vt:i4>0</vt:i4>
      </vt:variant>
      <vt:variant>
        <vt:i4>5</vt:i4>
      </vt:variant>
      <vt:variant>
        <vt:lpwstr>https://daryivska-gromada.gov.ua/news/1780924313</vt:lpwstr>
      </vt:variant>
      <vt:variant>
        <vt:lpwstr/>
      </vt:variant>
      <vt:variant>
        <vt:i4>655389</vt:i4>
      </vt:variant>
      <vt:variant>
        <vt:i4>2577</vt:i4>
      </vt:variant>
      <vt:variant>
        <vt:i4>0</vt:i4>
      </vt:variant>
      <vt:variant>
        <vt:i4>5</vt:i4>
      </vt:variant>
      <vt:variant>
        <vt:lpwstr>https://www.facebook.com/share/p/18GGz1YX17/</vt:lpwstr>
      </vt:variant>
      <vt:variant>
        <vt:lpwstr/>
      </vt:variant>
      <vt:variant>
        <vt:i4>327747</vt:i4>
      </vt:variant>
      <vt:variant>
        <vt:i4>2574</vt:i4>
      </vt:variant>
      <vt:variant>
        <vt:i4>0</vt:i4>
      </vt:variant>
      <vt:variant>
        <vt:i4>5</vt:i4>
      </vt:variant>
      <vt:variant>
        <vt:lpwstr>https://www.facebook.com/share/p/1A6r8C7BCM/</vt:lpwstr>
      </vt:variant>
      <vt:variant>
        <vt:lpwstr/>
      </vt:variant>
      <vt:variant>
        <vt:i4>5308439</vt:i4>
      </vt:variant>
      <vt:variant>
        <vt:i4>2571</vt:i4>
      </vt:variant>
      <vt:variant>
        <vt:i4>0</vt:i4>
      </vt:variant>
      <vt:variant>
        <vt:i4>5</vt:i4>
      </vt:variant>
      <vt:variant>
        <vt:lpwstr>https://www.facebook.com/share/p/15cTFgi8b5/</vt:lpwstr>
      </vt:variant>
      <vt:variant>
        <vt:lpwstr/>
      </vt:variant>
      <vt:variant>
        <vt:i4>917534</vt:i4>
      </vt:variant>
      <vt:variant>
        <vt:i4>2568</vt:i4>
      </vt:variant>
      <vt:variant>
        <vt:i4>0</vt:i4>
      </vt:variant>
      <vt:variant>
        <vt:i4>5</vt:i4>
      </vt:variant>
      <vt:variant>
        <vt:lpwstr>https://khoda.gov.ua/news/fakhivtsi-hromad-doluchylys-do-onlain-treninhu-zakhody-z-adaptatsii-ta-psykhosotsialnoi-pidtrymky-osib-zvilnenykh-z-polonu-ta-chleniv-ikhnikh-simei</vt:lpwstr>
      </vt:variant>
      <vt:variant>
        <vt:lpwstr/>
      </vt:variant>
      <vt:variant>
        <vt:i4>5111816</vt:i4>
      </vt:variant>
      <vt:variant>
        <vt:i4>2565</vt:i4>
      </vt:variant>
      <vt:variant>
        <vt:i4>0</vt:i4>
      </vt:variant>
      <vt:variant>
        <vt:i4>5</vt:i4>
      </vt:variant>
      <vt:variant>
        <vt:lpwstr>https://khoda.gov.ua/news/v-ukraini-tryvaie-realizatsiia-eksperymentalnoho-proiektu-shchodo-bezoplatnoho-nadannia-posluh-iz-dovhotryvaloho-medychnoho-dohliadu-viiskovosluzhbovtsiam-i-veteranam-iaki-otrymaly-vazhki-poranennia</vt:lpwstr>
      </vt:variant>
      <vt:variant>
        <vt:lpwstr/>
      </vt:variant>
      <vt:variant>
        <vt:i4>5636179</vt:i4>
      </vt:variant>
      <vt:variant>
        <vt:i4>2562</vt:i4>
      </vt:variant>
      <vt:variant>
        <vt:i4>0</vt:i4>
      </vt:variant>
      <vt:variant>
        <vt:i4>5</vt:i4>
      </vt:variant>
      <vt:variant>
        <vt:lpwstr>https://khoda.gov.ua/news/do-dnia-nezalezhnosti-ukrainy-u-khersoni-vidbuvsia-pokaz-dokumentalnoi-strichky-druhe-dykhannia</vt:lpwstr>
      </vt:variant>
      <vt:variant>
        <vt:lpwstr/>
      </vt:variant>
      <vt:variant>
        <vt:i4>2162736</vt:i4>
      </vt:variant>
      <vt:variant>
        <vt:i4>2559</vt:i4>
      </vt:variant>
      <vt:variant>
        <vt:i4>0</vt:i4>
      </vt:variant>
      <vt:variant>
        <vt:i4>5</vt:i4>
      </vt:variant>
      <vt:variant>
        <vt:lpwstr>https://khoda.gov.ua/news/yak-veteranam-i-veterankam-skorystatysia-bezoplatnoiu-psykholohichnoiu-dopomohoiu</vt:lpwstr>
      </vt:variant>
      <vt:variant>
        <vt:lpwstr/>
      </vt:variant>
      <vt:variant>
        <vt:i4>1507330</vt:i4>
      </vt:variant>
      <vt:variant>
        <vt:i4>2556</vt:i4>
      </vt:variant>
      <vt:variant>
        <vt:i4>0</vt:i4>
      </vt:variant>
      <vt:variant>
        <vt:i4>5</vt:i4>
      </vt:variant>
      <vt:variant>
        <vt:lpwstr>https://khoda.gov.ua/news/veterany-ta-veteranky-mozhut-otrymaty-medychni-posluhy-bez-cherh-i-pereplat-za-dopomohoiu-platformy-veteran-pro</vt:lpwstr>
      </vt:variant>
      <vt:variant>
        <vt:lpwstr/>
      </vt:variant>
      <vt:variant>
        <vt:i4>3342446</vt:i4>
      </vt:variant>
      <vt:variant>
        <vt:i4>2553</vt:i4>
      </vt:variant>
      <vt:variant>
        <vt:i4>0</vt:i4>
      </vt:variant>
      <vt:variant>
        <vt:i4>5</vt:i4>
      </vt:variant>
      <vt:variant>
        <vt:lpwstr>https://borozenska-gromada.gov.ua/news/</vt:lpwstr>
      </vt:variant>
      <vt:variant>
        <vt:lpwstr/>
      </vt:variant>
      <vt:variant>
        <vt:i4>196657</vt:i4>
      </vt:variant>
      <vt:variant>
        <vt:i4>2550</vt:i4>
      </vt:variant>
      <vt:variant>
        <vt:i4>0</vt:i4>
      </vt:variant>
      <vt:variant>
        <vt:i4>5</vt:i4>
      </vt:variant>
      <vt:variant>
        <vt:lpwstr>https://www.facebook.com/groups/2822785074655808/posts/4103146279953008/?locale=uk_UA</vt:lpwstr>
      </vt:variant>
      <vt:variant>
        <vt:lpwstr/>
      </vt:variant>
      <vt:variant>
        <vt:i4>3473451</vt:i4>
      </vt:variant>
      <vt:variant>
        <vt:i4>2547</vt:i4>
      </vt:variant>
      <vt:variant>
        <vt:i4>0</vt:i4>
      </vt:variant>
      <vt:variant>
        <vt:i4>5</vt:i4>
      </vt:variant>
      <vt:variant>
        <vt:lpwstr>https://kronau.gov.ua/news/1762749265/</vt:lpwstr>
      </vt:variant>
      <vt:variant>
        <vt:lpwstr/>
      </vt:variant>
      <vt:variant>
        <vt:i4>327731</vt:i4>
      </vt:variant>
      <vt:variant>
        <vt:i4>2544</vt:i4>
      </vt:variant>
      <vt:variant>
        <vt:i4>0</vt:i4>
      </vt:variant>
      <vt:variant>
        <vt:i4>5</vt:i4>
      </vt:variant>
      <vt:variant>
        <vt:lpwstr>https://www.facebook.com/groups/2822785074655808/posts/4137215426546093/?locale=uk_UA</vt:lpwstr>
      </vt:variant>
      <vt:variant>
        <vt:lpwstr/>
      </vt:variant>
      <vt:variant>
        <vt:i4>3604522</vt:i4>
      </vt:variant>
      <vt:variant>
        <vt:i4>2541</vt:i4>
      </vt:variant>
      <vt:variant>
        <vt:i4>0</vt:i4>
      </vt:variant>
      <vt:variant>
        <vt:i4>5</vt:i4>
      </vt:variant>
      <vt:variant>
        <vt:lpwstr>https://kronau.gov.ua/news/1754978685/</vt:lpwstr>
      </vt:variant>
      <vt:variant>
        <vt:lpwstr/>
      </vt:variant>
      <vt:variant>
        <vt:i4>327731</vt:i4>
      </vt:variant>
      <vt:variant>
        <vt:i4>2538</vt:i4>
      </vt:variant>
      <vt:variant>
        <vt:i4>0</vt:i4>
      </vt:variant>
      <vt:variant>
        <vt:i4>5</vt:i4>
      </vt:variant>
      <vt:variant>
        <vt:lpwstr>https://www.facebook.com/groups/2822785074655808/posts/4137215426546093/?locale=uk_UA</vt:lpwstr>
      </vt:variant>
      <vt:variant>
        <vt:lpwstr/>
      </vt:variant>
      <vt:variant>
        <vt:i4>5439581</vt:i4>
      </vt:variant>
      <vt:variant>
        <vt:i4>2535</vt:i4>
      </vt:variant>
      <vt:variant>
        <vt:i4>0</vt:i4>
      </vt:variant>
      <vt:variant>
        <vt:i4>5</vt:i4>
      </vt:variant>
      <vt:variant>
        <vt:lpwstr>https://www.facebook.com/share/p/1BfKPnPRJT/</vt:lpwstr>
      </vt:variant>
      <vt:variant>
        <vt:lpwstr/>
      </vt:variant>
      <vt:variant>
        <vt:i4>1638472</vt:i4>
      </vt:variant>
      <vt:variant>
        <vt:i4>2532</vt:i4>
      </vt:variant>
      <vt:variant>
        <vt:i4>0</vt:i4>
      </vt:variant>
      <vt:variant>
        <vt:i4>5</vt:i4>
      </vt:variant>
      <vt:variant>
        <vt:lpwstr>https://bilozerka-otg.gov.ua/2026/07/27/%d0%b7%d0%bd%d0%b0%d0%bd%d0%bd%d1%8f-%d1%89%d0%be-%d1%80%d1%8f%d1%82%d1%83%d1%8e%d1%82%d1%8c-%d0%b6%d0%b8%d1%82%d1%82%d1%8f/</vt:lpwstr>
      </vt:variant>
      <vt:variant>
        <vt:lpwstr/>
      </vt:variant>
      <vt:variant>
        <vt:i4>6094850</vt:i4>
      </vt:variant>
      <vt:variant>
        <vt:i4>2529</vt:i4>
      </vt:variant>
      <vt:variant>
        <vt:i4>0</vt:i4>
      </vt:variant>
      <vt:variant>
        <vt:i4>5</vt:i4>
      </vt:variant>
      <vt:variant>
        <vt:lpwstr>https://socialacademy.gov.ua/md/</vt:lpwstr>
      </vt:variant>
      <vt:variant>
        <vt:lpwstr/>
      </vt:variant>
      <vt:variant>
        <vt:i4>5439581</vt:i4>
      </vt:variant>
      <vt:variant>
        <vt:i4>2526</vt:i4>
      </vt:variant>
      <vt:variant>
        <vt:i4>0</vt:i4>
      </vt:variant>
      <vt:variant>
        <vt:i4>5</vt:i4>
      </vt:variant>
      <vt:variant>
        <vt:lpwstr>https://www.facebook.com/share/p/1BfKPnPRJT/</vt:lpwstr>
      </vt:variant>
      <vt:variant>
        <vt:lpwstr/>
      </vt:variant>
      <vt:variant>
        <vt:i4>7536753</vt:i4>
      </vt:variant>
      <vt:variant>
        <vt:i4>2523</vt:i4>
      </vt:variant>
      <vt:variant>
        <vt:i4>0</vt:i4>
      </vt:variant>
      <vt:variant>
        <vt:i4>5</vt:i4>
      </vt:variant>
      <vt:variant>
        <vt:lpwstr>https://borozenska-gromada.gov.ua/poslugi-11-33-31-03-03-2026/</vt:lpwstr>
      </vt:variant>
      <vt:variant>
        <vt:lpwstr/>
      </vt:variant>
      <vt:variant>
        <vt:i4>4194385</vt:i4>
      </vt:variant>
      <vt:variant>
        <vt:i4>2520</vt:i4>
      </vt:variant>
      <vt:variant>
        <vt:i4>0</vt:i4>
      </vt:variant>
      <vt:variant>
        <vt:i4>5</vt:i4>
      </vt:variant>
      <vt:variant>
        <vt:lpwstr>https://kronau.gov.ua/komunalnij-zaklad-visokopilskij-centr-nadannya-socialnih-poslug-visokopilskoi-selischnoi-radi-15-34-41-15-02-2022/</vt:lpwstr>
      </vt:variant>
      <vt:variant>
        <vt:lpwstr/>
      </vt:variant>
      <vt:variant>
        <vt:i4>1441882</vt:i4>
      </vt:variant>
      <vt:variant>
        <vt:i4>2517</vt:i4>
      </vt:variant>
      <vt:variant>
        <vt:i4>0</vt:i4>
      </vt:variant>
      <vt:variant>
        <vt:i4>5</vt:i4>
      </vt:variant>
      <vt:variant>
        <vt:lpwstr>https://www.facebook.com/groups/1246806040697268</vt:lpwstr>
      </vt:variant>
      <vt:variant>
        <vt:lpwstr/>
      </vt:variant>
      <vt:variant>
        <vt:i4>1245264</vt:i4>
      </vt:variant>
      <vt:variant>
        <vt:i4>2514</vt:i4>
      </vt:variant>
      <vt:variant>
        <vt:i4>0</vt:i4>
      </vt:variant>
      <vt:variant>
        <vt:i4>5</vt:i4>
      </vt:variant>
      <vt:variant>
        <vt:lpwstr>https://kalynivske-gromada.gov.ua/news/1776235819</vt:lpwstr>
      </vt:variant>
      <vt:variant>
        <vt:lpwstr/>
      </vt:variant>
      <vt:variant>
        <vt:i4>2031694</vt:i4>
      </vt:variant>
      <vt:variant>
        <vt:i4>2511</vt:i4>
      </vt:variant>
      <vt:variant>
        <vt:i4>0</vt:i4>
      </vt:variant>
      <vt:variant>
        <vt:i4>5</vt:i4>
      </vt:variant>
      <vt:variant>
        <vt:lpwstr>https://bilozerka-otg.gov.ua/2026/07/20/%d1%83-%d0%b1%d1%96%d0%bb%d0%be%d0%b7%d0%b5%d1%80%d1%81%d1%8c%d0%ba%d1%96%d0%b9-%d0%b3%d1%80%d0%be%d0%bc%d0%b0%d0%b4%d1%96-%d0%bf%d1%80%d0%be%d0%b4%d0%be%d0%b2%d0%b6%d1%83%d1%8e%d1%82%d1%8c-%d0%bf/</vt:lpwstr>
      </vt:variant>
      <vt:variant>
        <vt:lpwstr/>
      </vt:variant>
      <vt:variant>
        <vt:i4>4784203</vt:i4>
      </vt:variant>
      <vt:variant>
        <vt:i4>2508</vt:i4>
      </vt:variant>
      <vt:variant>
        <vt:i4>0</vt:i4>
      </vt:variant>
      <vt:variant>
        <vt:i4>5</vt:i4>
      </vt:variant>
      <vt:variant>
        <vt:lpwstr>https://www.facebook.com/share/p/1NxTxBAAWn/</vt:lpwstr>
      </vt:variant>
      <vt:variant>
        <vt:lpwstr/>
      </vt:variant>
      <vt:variant>
        <vt:i4>3670057</vt:i4>
      </vt:variant>
      <vt:variant>
        <vt:i4>2505</vt:i4>
      </vt:variant>
      <vt:variant>
        <vt:i4>0</vt:i4>
      </vt:variant>
      <vt:variant>
        <vt:i4>5</vt:i4>
      </vt:variant>
      <vt:variant>
        <vt:lpwstr>https://kronau.gov.ua/news/1770626544/</vt:lpwstr>
      </vt:variant>
      <vt:variant>
        <vt:lpwstr/>
      </vt:variant>
      <vt:variant>
        <vt:i4>3407907</vt:i4>
      </vt:variant>
      <vt:variant>
        <vt:i4>2502</vt:i4>
      </vt:variant>
      <vt:variant>
        <vt:i4>0</vt:i4>
      </vt:variant>
      <vt:variant>
        <vt:i4>5</vt:i4>
      </vt:variant>
      <vt:variant>
        <vt:lpwstr>https://kronau.gov.ua/news/1769588048/</vt:lpwstr>
      </vt:variant>
      <vt:variant>
        <vt:lpwstr/>
      </vt:variant>
      <vt:variant>
        <vt:i4>3670050</vt:i4>
      </vt:variant>
      <vt:variant>
        <vt:i4>2499</vt:i4>
      </vt:variant>
      <vt:variant>
        <vt:i4>0</vt:i4>
      </vt:variant>
      <vt:variant>
        <vt:i4>5</vt:i4>
      </vt:variant>
      <vt:variant>
        <vt:lpwstr>https://kronau.gov.ua/news/1769777254/</vt:lpwstr>
      </vt:variant>
      <vt:variant>
        <vt:lpwstr/>
      </vt:variant>
      <vt:variant>
        <vt:i4>5505030</vt:i4>
      </vt:variant>
      <vt:variant>
        <vt:i4>2496</vt:i4>
      </vt:variant>
      <vt:variant>
        <vt:i4>0</vt:i4>
      </vt:variant>
      <vt:variant>
        <vt:i4>5</vt:i4>
      </vt:variant>
      <vt:variant>
        <vt:lpwstr>https://www.facebook.com/share/p/1EBC8ih89m/</vt:lpwstr>
      </vt:variant>
      <vt:variant>
        <vt:lpwstr/>
      </vt:variant>
      <vt:variant>
        <vt:i4>2031706</vt:i4>
      </vt:variant>
      <vt:variant>
        <vt:i4>2493</vt:i4>
      </vt:variant>
      <vt:variant>
        <vt:i4>0</vt:i4>
      </vt:variant>
      <vt:variant>
        <vt:i4>5</vt:i4>
      </vt:variant>
      <vt:variant>
        <vt:lpwstr>https://t.me/khersonskaODA/51513</vt:lpwstr>
      </vt:variant>
      <vt:variant>
        <vt:lpwstr/>
      </vt:variant>
      <vt:variant>
        <vt:i4>3211370</vt:i4>
      </vt:variant>
      <vt:variant>
        <vt:i4>2490</vt:i4>
      </vt:variant>
      <vt:variant>
        <vt:i4>0</vt:i4>
      </vt:variant>
      <vt:variant>
        <vt:i4>5</vt:i4>
      </vt:variant>
      <vt:variant>
        <vt:lpwstr>https://khoda.gov.ua/news/na-khersonshchyni-vidbulys-zmahannia-z-bocha-sered-liudei-z-porushenniamy-slukhu</vt:lpwstr>
      </vt:variant>
      <vt:variant>
        <vt:lpwstr/>
      </vt:variant>
      <vt:variant>
        <vt:i4>7667767</vt:i4>
      </vt:variant>
      <vt:variant>
        <vt:i4>2487</vt:i4>
      </vt:variant>
      <vt:variant>
        <vt:i4>0</vt:i4>
      </vt:variant>
      <vt:variant>
        <vt:i4>5</vt:i4>
      </vt:variant>
      <vt:variant>
        <vt:lpwstr>https://khoda.gov.ua/news/sportsmeny-z-khersonshchyny-vyboroly-18-medalei-na-chempionati-ukrainy-z-para-lehkoi-atletyky</vt:lpwstr>
      </vt:variant>
      <vt:variant>
        <vt:lpwstr/>
      </vt:variant>
      <vt:variant>
        <vt:i4>5111873</vt:i4>
      </vt:variant>
      <vt:variant>
        <vt:i4>2484</vt:i4>
      </vt:variant>
      <vt:variant>
        <vt:i4>0</vt:i4>
      </vt:variant>
      <vt:variant>
        <vt:i4>5</vt:i4>
      </vt:variant>
      <vt:variant>
        <vt:lpwstr>https://daryivska-gromada.gov.ua/news/1787573764/</vt:lpwstr>
      </vt:variant>
      <vt:variant>
        <vt:lpwstr/>
      </vt:variant>
      <vt:variant>
        <vt:i4>5570573</vt:i4>
      </vt:variant>
      <vt:variant>
        <vt:i4>2481</vt:i4>
      </vt:variant>
      <vt:variant>
        <vt:i4>0</vt:i4>
      </vt:variant>
      <vt:variant>
        <vt:i4>5</vt:i4>
      </vt:variant>
      <vt:variant>
        <vt:lpwstr>https://www.facebook.com/share/p/14oAxy2osRs/</vt:lpwstr>
      </vt:variant>
      <vt:variant>
        <vt:lpwstr/>
      </vt:variant>
      <vt:variant>
        <vt:i4>2031710</vt:i4>
      </vt:variant>
      <vt:variant>
        <vt:i4>2478</vt:i4>
      </vt:variant>
      <vt:variant>
        <vt:i4>0</vt:i4>
      </vt:variant>
      <vt:variant>
        <vt:i4>5</vt:i4>
      </vt:variant>
      <vt:variant>
        <vt:lpwstr>https://khoda.gov.ua/news/dity-z-rodyn-vpo-z-khersonshchyny-iaki-znaishly-prykhystok-u-vinnytsi-doluchylys-do-vseukrainskoi-initsiatyvy-aktyvni-parky</vt:lpwstr>
      </vt:variant>
      <vt:variant>
        <vt:lpwstr/>
      </vt:variant>
      <vt:variant>
        <vt:i4>3342446</vt:i4>
      </vt:variant>
      <vt:variant>
        <vt:i4>2475</vt:i4>
      </vt:variant>
      <vt:variant>
        <vt:i4>0</vt:i4>
      </vt:variant>
      <vt:variant>
        <vt:i4>5</vt:i4>
      </vt:variant>
      <vt:variant>
        <vt:lpwstr>https://borozenska-gromada.gov.ua/news/</vt:lpwstr>
      </vt:variant>
      <vt:variant>
        <vt:lpwstr/>
      </vt:variant>
      <vt:variant>
        <vt:i4>1376285</vt:i4>
      </vt:variant>
      <vt:variant>
        <vt:i4>2472</vt:i4>
      </vt:variant>
      <vt:variant>
        <vt:i4>0</vt:i4>
      </vt:variant>
      <vt:variant>
        <vt:i4>5</vt:i4>
      </vt:variant>
      <vt:variant>
        <vt:lpwstr>https://www.facebook.com/share/p/14kQSgrLAon/</vt:lpwstr>
      </vt:variant>
      <vt:variant>
        <vt:lpwstr/>
      </vt:variant>
      <vt:variant>
        <vt:i4>1376279</vt:i4>
      </vt:variant>
      <vt:variant>
        <vt:i4>2469</vt:i4>
      </vt:variant>
      <vt:variant>
        <vt:i4>0</vt:i4>
      </vt:variant>
      <vt:variant>
        <vt:i4>5</vt:i4>
      </vt:variant>
      <vt:variant>
        <vt:lpwstr>https://www.facebook.com/share/p/18vz3WUyzg/</vt:lpwstr>
      </vt:variant>
      <vt:variant>
        <vt:lpwstr/>
      </vt:variant>
      <vt:variant>
        <vt:i4>4063342</vt:i4>
      </vt:variant>
      <vt:variant>
        <vt:i4>2466</vt:i4>
      </vt:variant>
      <vt:variant>
        <vt:i4>0</vt:i4>
      </vt:variant>
      <vt:variant>
        <vt:i4>5</vt:i4>
      </vt:variant>
      <vt:variant>
        <vt:lpwstr>https://khoda.gov.ua/news/vidnovyly-podannia-zaiav-na-veteranskyi-sport-iak-otrymaty-vyplatu-na-trenuvannia</vt:lpwstr>
      </vt:variant>
      <vt:variant>
        <vt:lpwstr/>
      </vt:variant>
      <vt:variant>
        <vt:i4>5046285</vt:i4>
      </vt:variant>
      <vt:variant>
        <vt:i4>2463</vt:i4>
      </vt:variant>
      <vt:variant>
        <vt:i4>0</vt:i4>
      </vt:variant>
      <vt:variant>
        <vt:i4>5</vt:i4>
      </vt:variant>
      <vt:variant>
        <vt:lpwstr>https://khoda.gov.ua/news/veteranskyi-sport-u-dii-podavaite-zaiavku-do-20-sichnia</vt:lpwstr>
      </vt:variant>
      <vt:variant>
        <vt:lpwstr/>
      </vt:variant>
      <vt:variant>
        <vt:i4>5636179</vt:i4>
      </vt:variant>
      <vt:variant>
        <vt:i4>2460</vt:i4>
      </vt:variant>
      <vt:variant>
        <vt:i4>0</vt:i4>
      </vt:variant>
      <vt:variant>
        <vt:i4>5</vt:i4>
      </vt:variant>
      <vt:variant>
        <vt:lpwstr>https://khoda.gov.ua/news/do-dnia-nezalezhnosti-ukrainy-u-khersoni-vidbuvsia-pokaz-dokumentalnoi-strichky-druhe-dykhannia</vt:lpwstr>
      </vt:variant>
      <vt:variant>
        <vt:lpwstr/>
      </vt:variant>
      <vt:variant>
        <vt:i4>4849737</vt:i4>
      </vt:variant>
      <vt:variant>
        <vt:i4>2457</vt:i4>
      </vt:variant>
      <vt:variant>
        <vt:i4>0</vt:i4>
      </vt:variant>
      <vt:variant>
        <vt:i4>5</vt:i4>
      </vt:variant>
      <vt:variant>
        <vt:lpwstr>https://khoda.gov.ua/news/veteran-viiny-z-khersonshchyny-peremih-u-vseukrainskykh-zmahanniakh</vt:lpwstr>
      </vt:variant>
      <vt:variant>
        <vt:lpwstr/>
      </vt:variant>
      <vt:variant>
        <vt:i4>4980831</vt:i4>
      </vt:variant>
      <vt:variant>
        <vt:i4>2454</vt:i4>
      </vt:variant>
      <vt:variant>
        <vt:i4>0</vt:i4>
      </vt:variant>
      <vt:variant>
        <vt:i4>5</vt:i4>
      </vt:variant>
      <vt:variant>
        <vt:lpwstr>https://khoda.gov.ua/news/predstavnyky-koordynatsiinoho-tsentru-vilni-razom-u-khmelnytskomu-ta-rodyny-veteraniv-z-ditmy-doluchylys-do-sportyvnoho-festyvaliu</vt:lpwstr>
      </vt:variant>
      <vt:variant>
        <vt:lpwstr/>
      </vt:variant>
      <vt:variant>
        <vt:i4>6291574</vt:i4>
      </vt:variant>
      <vt:variant>
        <vt:i4>2451</vt:i4>
      </vt:variant>
      <vt:variant>
        <vt:i4>0</vt:i4>
      </vt:variant>
      <vt:variant>
        <vt:i4>5</vt:i4>
      </vt:variant>
      <vt:variant>
        <vt:lpwstr>https://khoda.gov.ua/news/vidbulys-zmahannia-z-boche-dlia-veteraniv-z-invalidnistiu</vt:lpwstr>
      </vt:variant>
      <vt:variant>
        <vt:lpwstr/>
      </vt:variant>
      <vt:variant>
        <vt:i4>3342446</vt:i4>
      </vt:variant>
      <vt:variant>
        <vt:i4>2448</vt:i4>
      </vt:variant>
      <vt:variant>
        <vt:i4>0</vt:i4>
      </vt:variant>
      <vt:variant>
        <vt:i4>5</vt:i4>
      </vt:variant>
      <vt:variant>
        <vt:lpwstr>https://borozenska-gromada.gov.ua/news/</vt:lpwstr>
      </vt:variant>
      <vt:variant>
        <vt:lpwstr/>
      </vt:variant>
      <vt:variant>
        <vt:i4>1835091</vt:i4>
      </vt:variant>
      <vt:variant>
        <vt:i4>2445</vt:i4>
      </vt:variant>
      <vt:variant>
        <vt:i4>0</vt:i4>
      </vt:variant>
      <vt:variant>
        <vt:i4>5</vt:i4>
      </vt:variant>
      <vt:variant>
        <vt:lpwstr>https://www.facebook.com/groups/4319875678088563/?multi_permalinks=26139730965676387&amp;hoisted_section_header_type=recently_seen&amp;locale=uk_UA</vt:lpwstr>
      </vt:variant>
      <vt:variant>
        <vt:lpwstr/>
      </vt:variant>
      <vt:variant>
        <vt:i4>1245267</vt:i4>
      </vt:variant>
      <vt:variant>
        <vt:i4>2442</vt:i4>
      </vt:variant>
      <vt:variant>
        <vt:i4>0</vt:i4>
      </vt:variant>
      <vt:variant>
        <vt:i4>5</vt:i4>
      </vt:variant>
      <vt:variant>
        <vt:lpwstr>https://www.facebook.com/permalink.php?story_fbid=pfbid0dFhher3wHF6Gcm1mEFV9aunmLrXmaGH4Yzp4GZFLzh64jG97o8UeQ3gAQffkz6h6l&amp;id=100025098011645&amp;locale=uk_UA</vt:lpwstr>
      </vt:variant>
      <vt:variant>
        <vt:lpwstr/>
      </vt:variant>
      <vt:variant>
        <vt:i4>1441876</vt:i4>
      </vt:variant>
      <vt:variant>
        <vt:i4>2439</vt:i4>
      </vt:variant>
      <vt:variant>
        <vt:i4>0</vt:i4>
      </vt:variant>
      <vt:variant>
        <vt:i4>5</vt:i4>
      </vt:variant>
      <vt:variant>
        <vt:lpwstr>https://www.facebook.com/groups/4319875678088563/?multi_permalinks=26143909155258568&amp;hoisted_section_header_type=recently_seen&amp;locale=uk_UA</vt:lpwstr>
      </vt:variant>
      <vt:variant>
        <vt:lpwstr/>
      </vt:variant>
      <vt:variant>
        <vt:i4>1835091</vt:i4>
      </vt:variant>
      <vt:variant>
        <vt:i4>2436</vt:i4>
      </vt:variant>
      <vt:variant>
        <vt:i4>0</vt:i4>
      </vt:variant>
      <vt:variant>
        <vt:i4>5</vt:i4>
      </vt:variant>
      <vt:variant>
        <vt:lpwstr>https://www.facebook.com/groups/4319875678088563/?multi_permalinks=26139730965676387&amp;hoisted_section_header_type=recently_seen&amp;locale=uk_UA</vt:lpwstr>
      </vt:variant>
      <vt:variant>
        <vt:lpwstr/>
      </vt:variant>
      <vt:variant>
        <vt:i4>3932196</vt:i4>
      </vt:variant>
      <vt:variant>
        <vt:i4>2433</vt:i4>
      </vt:variant>
      <vt:variant>
        <vt:i4>0</vt:i4>
      </vt:variant>
      <vt:variant>
        <vt:i4>5</vt:i4>
      </vt:variant>
      <vt:variant>
        <vt:lpwstr>https://kronau.gov.ua/news/1754899231/</vt:lpwstr>
      </vt:variant>
      <vt:variant>
        <vt:lpwstr/>
      </vt:variant>
      <vt:variant>
        <vt:i4>1048667</vt:i4>
      </vt:variant>
      <vt:variant>
        <vt:i4>2430</vt:i4>
      </vt:variant>
      <vt:variant>
        <vt:i4>0</vt:i4>
      </vt:variant>
      <vt:variant>
        <vt:i4>5</vt:i4>
      </vt:variant>
      <vt:variant>
        <vt:lpwstr>https://t.me/khersonskaODA/67268</vt:lpwstr>
      </vt:variant>
      <vt:variant>
        <vt:lpwstr/>
      </vt:variant>
      <vt:variant>
        <vt:i4>1769566</vt:i4>
      </vt:variant>
      <vt:variant>
        <vt:i4>2427</vt:i4>
      </vt:variant>
      <vt:variant>
        <vt:i4>0</vt:i4>
      </vt:variant>
      <vt:variant>
        <vt:i4>5</vt:i4>
      </vt:variant>
      <vt:variant>
        <vt:lpwstr>https://t.me/khersonskaODA/66829</vt:lpwstr>
      </vt:variant>
      <vt:variant>
        <vt:lpwstr/>
      </vt:variant>
      <vt:variant>
        <vt:i4>1048665</vt:i4>
      </vt:variant>
      <vt:variant>
        <vt:i4>2424</vt:i4>
      </vt:variant>
      <vt:variant>
        <vt:i4>0</vt:i4>
      </vt:variant>
      <vt:variant>
        <vt:i4>5</vt:i4>
      </vt:variant>
      <vt:variant>
        <vt:lpwstr>https://t.me/khersonskaODA/65369</vt:lpwstr>
      </vt:variant>
      <vt:variant>
        <vt:lpwstr/>
      </vt:variant>
      <vt:variant>
        <vt:i4>1572952</vt:i4>
      </vt:variant>
      <vt:variant>
        <vt:i4>2421</vt:i4>
      </vt:variant>
      <vt:variant>
        <vt:i4>0</vt:i4>
      </vt:variant>
      <vt:variant>
        <vt:i4>5</vt:i4>
      </vt:variant>
      <vt:variant>
        <vt:lpwstr>https://t.me/khersonskaODA/64765</vt:lpwstr>
      </vt:variant>
      <vt:variant>
        <vt:lpwstr/>
      </vt:variant>
      <vt:variant>
        <vt:i4>1310813</vt:i4>
      </vt:variant>
      <vt:variant>
        <vt:i4>2418</vt:i4>
      </vt:variant>
      <vt:variant>
        <vt:i4>0</vt:i4>
      </vt:variant>
      <vt:variant>
        <vt:i4>5</vt:i4>
      </vt:variant>
      <vt:variant>
        <vt:lpwstr>https://t.me/khersonskaODA/64638</vt:lpwstr>
      </vt:variant>
      <vt:variant>
        <vt:lpwstr/>
      </vt:variant>
      <vt:variant>
        <vt:i4>1835098</vt:i4>
      </vt:variant>
      <vt:variant>
        <vt:i4>2415</vt:i4>
      </vt:variant>
      <vt:variant>
        <vt:i4>0</vt:i4>
      </vt:variant>
      <vt:variant>
        <vt:i4>5</vt:i4>
      </vt:variant>
      <vt:variant>
        <vt:lpwstr>https://t.me/khersonskaODA/62523</vt:lpwstr>
      </vt:variant>
      <vt:variant>
        <vt:lpwstr/>
      </vt:variant>
      <vt:variant>
        <vt:i4>1638495</vt:i4>
      </vt:variant>
      <vt:variant>
        <vt:i4>2412</vt:i4>
      </vt:variant>
      <vt:variant>
        <vt:i4>0</vt:i4>
      </vt:variant>
      <vt:variant>
        <vt:i4>5</vt:i4>
      </vt:variant>
      <vt:variant>
        <vt:lpwstr>https://t.me/khersonskaODA/61546</vt:lpwstr>
      </vt:variant>
      <vt:variant>
        <vt:lpwstr/>
      </vt:variant>
      <vt:variant>
        <vt:i4>6357109</vt:i4>
      </vt:variant>
      <vt:variant>
        <vt:i4>2409</vt:i4>
      </vt:variant>
      <vt:variant>
        <vt:i4>0</vt:i4>
      </vt:variant>
      <vt:variant>
        <vt:i4>5</vt:i4>
      </vt:variant>
      <vt:variant>
        <vt:lpwstr>https://www.facebook.com/groups/2822785074655808/posts/4181779368756365</vt:lpwstr>
      </vt:variant>
      <vt:variant>
        <vt:lpwstr/>
      </vt:variant>
      <vt:variant>
        <vt:i4>4128811</vt:i4>
      </vt:variant>
      <vt:variant>
        <vt:i4>2406</vt:i4>
      </vt:variant>
      <vt:variant>
        <vt:i4>0</vt:i4>
      </vt:variant>
      <vt:variant>
        <vt:i4>5</vt:i4>
      </vt:variant>
      <vt:variant>
        <vt:lpwstr>https://kronau.gov.ua/news/1771913594/</vt:lpwstr>
      </vt:variant>
      <vt:variant>
        <vt:lpwstr/>
      </vt:variant>
      <vt:variant>
        <vt:i4>3604522</vt:i4>
      </vt:variant>
      <vt:variant>
        <vt:i4>2403</vt:i4>
      </vt:variant>
      <vt:variant>
        <vt:i4>0</vt:i4>
      </vt:variant>
      <vt:variant>
        <vt:i4>5</vt:i4>
      </vt:variant>
      <vt:variant>
        <vt:lpwstr>https://kronau.gov.ua/news/1754978685/</vt:lpwstr>
      </vt:variant>
      <vt:variant>
        <vt:lpwstr/>
      </vt:variant>
      <vt:variant>
        <vt:i4>458846</vt:i4>
      </vt:variant>
      <vt:variant>
        <vt:i4>2400</vt:i4>
      </vt:variant>
      <vt:variant>
        <vt:i4>0</vt:i4>
      </vt:variant>
      <vt:variant>
        <vt:i4>5</vt:i4>
      </vt:variant>
      <vt:variant>
        <vt:lpwstr>https://www.ksau.kherson.ua/</vt:lpwstr>
      </vt:variant>
      <vt:variant>
        <vt:lpwstr/>
      </vt:variant>
      <vt:variant>
        <vt:i4>3342446</vt:i4>
      </vt:variant>
      <vt:variant>
        <vt:i4>2397</vt:i4>
      </vt:variant>
      <vt:variant>
        <vt:i4>0</vt:i4>
      </vt:variant>
      <vt:variant>
        <vt:i4>5</vt:i4>
      </vt:variant>
      <vt:variant>
        <vt:lpwstr>https://borozenska-gromada.gov.ua/news/</vt:lpwstr>
      </vt:variant>
      <vt:variant>
        <vt:lpwstr/>
      </vt:variant>
      <vt:variant>
        <vt:i4>4325441</vt:i4>
      </vt:variant>
      <vt:variant>
        <vt:i4>2394</vt:i4>
      </vt:variant>
      <vt:variant>
        <vt:i4>0</vt:i4>
      </vt:variant>
      <vt:variant>
        <vt:i4>5</vt:i4>
      </vt:variant>
      <vt:variant>
        <vt:lpwstr>https://khoda.gov.ua/news/5-krokiv-dlia-pidtrymky-zdorovia-ta-imunnoi-systemy-voseny</vt:lpwstr>
      </vt:variant>
      <vt:variant>
        <vt:lpwstr/>
      </vt:variant>
      <vt:variant>
        <vt:i4>5242898</vt:i4>
      </vt:variant>
      <vt:variant>
        <vt:i4>2391</vt:i4>
      </vt:variant>
      <vt:variant>
        <vt:i4>0</vt:i4>
      </vt:variant>
      <vt:variant>
        <vt:i4>5</vt:i4>
      </vt:variant>
      <vt:variant>
        <vt:lpwstr>https://khoda.gov.ua/news/dlia-bahatokh-zhyteliv-silskoi-mistsevosti-kolodiazi-ta-sverdlovyny-zalyshaiutsia-iedynym-dzherelom-pytnoi-vody</vt:lpwstr>
      </vt:variant>
      <vt:variant>
        <vt:lpwstr/>
      </vt:variant>
      <vt:variant>
        <vt:i4>1376347</vt:i4>
      </vt:variant>
      <vt:variant>
        <vt:i4>2388</vt:i4>
      </vt:variant>
      <vt:variant>
        <vt:i4>0</vt:i4>
      </vt:variant>
      <vt:variant>
        <vt:i4>5</vt:i4>
      </vt:variant>
      <vt:variant>
        <vt:lpwstr>https://khoda.gov.ua/news/skilky-fizychnoi-aktyvnosti-potribno-ditiam-doroslym-ta-litnim-liudiam</vt:lpwstr>
      </vt:variant>
      <vt:variant>
        <vt:lpwstr/>
      </vt:variant>
      <vt:variant>
        <vt:i4>2883711</vt:i4>
      </vt:variant>
      <vt:variant>
        <vt:i4>2385</vt:i4>
      </vt:variant>
      <vt:variant>
        <vt:i4>0</vt:i4>
      </vt:variant>
      <vt:variant>
        <vt:i4>5</vt:i4>
      </vt:variant>
      <vt:variant>
        <vt:lpwstr>https://khoda.gov.ua/news/zdorove-kharchuvannia-iz-sezonnykh-ovochiv-i-fruktiv</vt:lpwstr>
      </vt:variant>
      <vt:variant>
        <vt:lpwstr/>
      </vt:variant>
      <vt:variant>
        <vt:i4>6946879</vt:i4>
      </vt:variant>
      <vt:variant>
        <vt:i4>2382</vt:i4>
      </vt:variant>
      <vt:variant>
        <vt:i4>0</vt:i4>
      </vt:variant>
      <vt:variant>
        <vt:i4>5</vt:i4>
      </vt:variant>
      <vt:variant>
        <vt:lpwstr>https://khoda.gov.ua/news/vzhyvannia-vody-z-pidvyshchenym-vmistom-nitrativ-mozhe-sprychynyty-nebezpechne-zakhvoriuvannia-vodno-nitratnu-methemohlobinemiiu</vt:lpwstr>
      </vt:variant>
      <vt:variant>
        <vt:lpwstr/>
      </vt:variant>
      <vt:variant>
        <vt:i4>2490472</vt:i4>
      </vt:variant>
      <vt:variant>
        <vt:i4>2379</vt:i4>
      </vt:variant>
      <vt:variant>
        <vt:i4>0</vt:i4>
      </vt:variant>
      <vt:variant>
        <vt:i4>5</vt:i4>
      </vt:variant>
      <vt:variant>
        <vt:lpwstr>https://khoda.gov.ua/news/vplyv-iakosti-pytnoi-vody-na-zdorovia-naselennia</vt:lpwstr>
      </vt:variant>
      <vt:variant>
        <vt:lpwstr/>
      </vt:variant>
      <vt:variant>
        <vt:i4>2359347</vt:i4>
      </vt:variant>
      <vt:variant>
        <vt:i4>2376</vt:i4>
      </vt:variant>
      <vt:variant>
        <vt:i4>0</vt:i4>
      </vt:variant>
      <vt:variant>
        <vt:i4>5</vt:i4>
      </vt:variant>
      <vt:variant>
        <vt:lpwstr>https://khoda.gov.ua/news/skilky-fizychnoi-aktyvnosti-potribno-doroslii-liudyni</vt:lpwstr>
      </vt:variant>
      <vt:variant>
        <vt:lpwstr/>
      </vt:variant>
      <vt:variant>
        <vt:i4>3342446</vt:i4>
      </vt:variant>
      <vt:variant>
        <vt:i4>2373</vt:i4>
      </vt:variant>
      <vt:variant>
        <vt:i4>0</vt:i4>
      </vt:variant>
      <vt:variant>
        <vt:i4>5</vt:i4>
      </vt:variant>
      <vt:variant>
        <vt:lpwstr>https://borozenska-gromada.gov.ua/news/</vt:lpwstr>
      </vt:variant>
      <vt:variant>
        <vt:lpwstr/>
      </vt:variant>
      <vt:variant>
        <vt:i4>5570634</vt:i4>
      </vt:variant>
      <vt:variant>
        <vt:i4>2370</vt:i4>
      </vt:variant>
      <vt:variant>
        <vt:i4>0</vt:i4>
      </vt:variant>
      <vt:variant>
        <vt:i4>5</vt:i4>
      </vt:variant>
      <vt:variant>
        <vt:lpwstr>https://www.facebook.com/share/p/1BRanUoFYf/</vt:lpwstr>
      </vt:variant>
      <vt:variant>
        <vt:lpwstr/>
      </vt:variant>
      <vt:variant>
        <vt:i4>4784198</vt:i4>
      </vt:variant>
      <vt:variant>
        <vt:i4>2367</vt:i4>
      </vt:variant>
      <vt:variant>
        <vt:i4>0</vt:i4>
      </vt:variant>
      <vt:variant>
        <vt:i4>5</vt:i4>
      </vt:variant>
      <vt:variant>
        <vt:lpwstr>https://daryivska-gromada.gov.ua/news/1779963922/</vt:lpwstr>
      </vt:variant>
      <vt:variant>
        <vt:lpwstr/>
      </vt:variant>
      <vt:variant>
        <vt:i4>3997742</vt:i4>
      </vt:variant>
      <vt:variant>
        <vt:i4>2364</vt:i4>
      </vt:variant>
      <vt:variant>
        <vt:i4>0</vt:i4>
      </vt:variant>
      <vt:variant>
        <vt:i4>5</vt:i4>
      </vt:variant>
      <vt:variant>
        <vt:lpwstr>https://kronau.gov.ua/news/1768311429/</vt:lpwstr>
      </vt:variant>
      <vt:variant>
        <vt:lpwstr/>
      </vt:variant>
      <vt:variant>
        <vt:i4>3538977</vt:i4>
      </vt:variant>
      <vt:variant>
        <vt:i4>2361</vt:i4>
      </vt:variant>
      <vt:variant>
        <vt:i4>0</vt:i4>
      </vt:variant>
      <vt:variant>
        <vt:i4>5</vt:i4>
      </vt:variant>
      <vt:variant>
        <vt:lpwstr>https://kronau.gov.ua/news/1765788543/</vt:lpwstr>
      </vt:variant>
      <vt:variant>
        <vt:lpwstr/>
      </vt:variant>
      <vt:variant>
        <vt:i4>3211309</vt:i4>
      </vt:variant>
      <vt:variant>
        <vt:i4>2358</vt:i4>
      </vt:variant>
      <vt:variant>
        <vt:i4>0</vt:i4>
      </vt:variant>
      <vt:variant>
        <vt:i4>5</vt:i4>
      </vt:variant>
      <vt:variant>
        <vt:lpwstr>https://kronau.gov.ua/news/1754902447/</vt:lpwstr>
      </vt:variant>
      <vt:variant>
        <vt:lpwstr/>
      </vt:variant>
      <vt:variant>
        <vt:i4>4128811</vt:i4>
      </vt:variant>
      <vt:variant>
        <vt:i4>2355</vt:i4>
      </vt:variant>
      <vt:variant>
        <vt:i4>0</vt:i4>
      </vt:variant>
      <vt:variant>
        <vt:i4>5</vt:i4>
      </vt:variant>
      <vt:variant>
        <vt:lpwstr>https://kronau.gov.ua/news/1771913594/</vt:lpwstr>
      </vt:variant>
      <vt:variant>
        <vt:lpwstr/>
      </vt:variant>
      <vt:variant>
        <vt:i4>6946853</vt:i4>
      </vt:variant>
      <vt:variant>
        <vt:i4>2352</vt:i4>
      </vt:variant>
      <vt:variant>
        <vt:i4>0</vt:i4>
      </vt:variant>
      <vt:variant>
        <vt:i4>5</vt:i4>
      </vt:variant>
      <vt:variant>
        <vt:lpwstr>https://khoda.gov.ua/news/ne-otrymaly-shcheplennia-btszh-u-polohovomu-rozpovidaiemo-iak-i-koly-nadoluzhyty</vt:lpwstr>
      </vt:variant>
      <vt:variant>
        <vt:lpwstr/>
      </vt:variant>
      <vt:variant>
        <vt:i4>2359415</vt:i4>
      </vt:variant>
      <vt:variant>
        <vt:i4>2349</vt:i4>
      </vt:variant>
      <vt:variant>
        <vt:i4>0</vt:i4>
      </vt:variant>
      <vt:variant>
        <vt:i4>5</vt:i4>
      </vt:variant>
      <vt:variant>
        <vt:lpwstr>https://khoda.gov.ua/news/hrudne-vyhodovuvannia-pid-chas-viiny-shcho-varto-znaty-mamam</vt:lpwstr>
      </vt:variant>
      <vt:variant>
        <vt:lpwstr/>
      </vt:variant>
      <vt:variant>
        <vt:i4>7274622</vt:i4>
      </vt:variant>
      <vt:variant>
        <vt:i4>2346</vt:i4>
      </vt:variant>
      <vt:variant>
        <vt:i4>0</vt:i4>
      </vt:variant>
      <vt:variant>
        <vt:i4>5</vt:i4>
      </vt:variant>
      <vt:variant>
        <vt:lpwstr>https://khoda.gov.ua/news/hrudne-moloko-koryst-dlia-dytyny-z-pershoi-hodyny-pislia-narodzhennia</vt:lpwstr>
      </vt:variant>
      <vt:variant>
        <vt:lpwstr/>
      </vt:variant>
      <vt:variant>
        <vt:i4>5636163</vt:i4>
      </vt:variant>
      <vt:variant>
        <vt:i4>2343</vt:i4>
      </vt:variant>
      <vt:variant>
        <vt:i4>0</vt:i4>
      </vt:variant>
      <vt:variant>
        <vt:i4>5</vt:i4>
      </vt:variant>
      <vt:variant>
        <vt:lpwstr>https://khoda.gov.ua/news/priorytet-hrudnomu-vyhodovuvanniu-stvorennia-stalykh-system-pidtrymky-dlia-kozhnoi-mamy</vt:lpwstr>
      </vt:variant>
      <vt:variant>
        <vt:lpwstr/>
      </vt:variant>
      <vt:variant>
        <vt:i4>3997750</vt:i4>
      </vt:variant>
      <vt:variant>
        <vt:i4>2340</vt:i4>
      </vt:variant>
      <vt:variant>
        <vt:i4>0</vt:i4>
      </vt:variant>
      <vt:variant>
        <vt:i4>5</vt:i4>
      </vt:variant>
      <vt:variant>
        <vt:lpwstr>https://khoda.gov.ua/news/shcho-pravda-a-shcho-mif-use-shcho-varto-znaty-pro-hrudne-vyhodovuvannia</vt:lpwstr>
      </vt:variant>
      <vt:variant>
        <vt:lpwstr/>
      </vt:variant>
      <vt:variant>
        <vt:i4>3866657</vt:i4>
      </vt:variant>
      <vt:variant>
        <vt:i4>2337</vt:i4>
      </vt:variant>
      <vt:variant>
        <vt:i4>0</vt:i4>
      </vt:variant>
      <vt:variant>
        <vt:i4>5</vt:i4>
      </vt:variant>
      <vt:variant>
        <vt:lpwstr>https://khoda.gov.ua/news/hrudne-vyhodovuvannia-iak-vono-pidtrymuie-zdorovia-dytyny-ta-chomu-vazhlyva-pidtrymka-materiv</vt:lpwstr>
      </vt:variant>
      <vt:variant>
        <vt:lpwstr/>
      </vt:variant>
      <vt:variant>
        <vt:i4>6422581</vt:i4>
      </vt:variant>
      <vt:variant>
        <vt:i4>2334</vt:i4>
      </vt:variant>
      <vt:variant>
        <vt:i4>0</vt:i4>
      </vt:variant>
      <vt:variant>
        <vt:i4>5</vt:i4>
      </vt:variant>
      <vt:variant>
        <vt:lpwstr>https://khoda.gov.ua/news/u-koordynatsiinomu-tsentri-vilni-razom-u-cherkasakh-dbaiut-pro-zhinoche-zdorovia</vt:lpwstr>
      </vt:variant>
      <vt:variant>
        <vt:lpwstr/>
      </vt:variant>
      <vt:variant>
        <vt:i4>1245267</vt:i4>
      </vt:variant>
      <vt:variant>
        <vt:i4>2331</vt:i4>
      </vt:variant>
      <vt:variant>
        <vt:i4>0</vt:i4>
      </vt:variant>
      <vt:variant>
        <vt:i4>5</vt:i4>
      </vt:variant>
      <vt:variant>
        <vt:lpwstr>https://www.facebook.com/permalink.php?story_fbid=pfbid0dFhher3wHF6Gcm1mEFV9aunmLrXmaGH4Yzp4GZFLzh64jG97o8UeQ3gAQffkz6h6l&amp;id=100025098011645&amp;locale=uk_UA</vt:lpwstr>
      </vt:variant>
      <vt:variant>
        <vt:lpwstr/>
      </vt:variant>
      <vt:variant>
        <vt:i4>3342446</vt:i4>
      </vt:variant>
      <vt:variant>
        <vt:i4>2328</vt:i4>
      </vt:variant>
      <vt:variant>
        <vt:i4>0</vt:i4>
      </vt:variant>
      <vt:variant>
        <vt:i4>5</vt:i4>
      </vt:variant>
      <vt:variant>
        <vt:lpwstr>https://borozenska-gromada.gov.ua/news/</vt:lpwstr>
      </vt:variant>
      <vt:variant>
        <vt:lpwstr/>
      </vt:variant>
      <vt:variant>
        <vt:i4>262230</vt:i4>
      </vt:variant>
      <vt:variant>
        <vt:i4>2325</vt:i4>
      </vt:variant>
      <vt:variant>
        <vt:i4>0</vt:i4>
      </vt:variant>
      <vt:variant>
        <vt:i4>5</vt:i4>
      </vt:variant>
      <vt:variant>
        <vt:lpwstr>https://kalynivskegromada.gov.ua/news/1759736428/</vt:lpwstr>
      </vt:variant>
      <vt:variant>
        <vt:lpwstr/>
      </vt:variant>
      <vt:variant>
        <vt:i4>1245267</vt:i4>
      </vt:variant>
      <vt:variant>
        <vt:i4>2322</vt:i4>
      </vt:variant>
      <vt:variant>
        <vt:i4>0</vt:i4>
      </vt:variant>
      <vt:variant>
        <vt:i4>5</vt:i4>
      </vt:variant>
      <vt:variant>
        <vt:lpwstr>https://www.facebook.com/permalink.php?story_fbid=pfbid0dFhher3wHF6Gcm1mEFV9aunmLrXmaGH4Yzp4GZFLzh64jG97o8UeQ3gAQffkz6h6l&amp;id=100025098011645&amp;locale=uk_UA</vt:lpwstr>
      </vt:variant>
      <vt:variant>
        <vt:lpwstr/>
      </vt:variant>
      <vt:variant>
        <vt:i4>2162720</vt:i4>
      </vt:variant>
      <vt:variant>
        <vt:i4>2319</vt:i4>
      </vt:variant>
      <vt:variant>
        <vt:i4>0</vt:i4>
      </vt:variant>
      <vt:variant>
        <vt:i4>5</vt:i4>
      </vt:variant>
      <vt:variant>
        <vt:lpwstr>https://khoda.gov.ua/news/khersonski-para-sportsmeny-vdalo-vystupyly-na-vseukrainskykh-zmahanniakh</vt:lpwstr>
      </vt:variant>
      <vt:variant>
        <vt:lpwstr/>
      </vt:variant>
      <vt:variant>
        <vt:i4>1245278</vt:i4>
      </vt:variant>
      <vt:variant>
        <vt:i4>2316</vt:i4>
      </vt:variant>
      <vt:variant>
        <vt:i4>0</vt:i4>
      </vt:variant>
      <vt:variant>
        <vt:i4>5</vt:i4>
      </vt:variant>
      <vt:variant>
        <vt:lpwstr>https://t.me/khersonskaODA/61851</vt:lpwstr>
      </vt:variant>
      <vt:variant>
        <vt:lpwstr/>
      </vt:variant>
      <vt:variant>
        <vt:i4>852057</vt:i4>
      </vt:variant>
      <vt:variant>
        <vt:i4>2313</vt:i4>
      </vt:variant>
      <vt:variant>
        <vt:i4>0</vt:i4>
      </vt:variant>
      <vt:variant>
        <vt:i4>5</vt:i4>
      </vt:variant>
      <vt:variant>
        <vt:lpwstr>https://khoda.gov.ua/news/veteranskyi-sport-podaite-zaiavu-v-dii-do-20-lypnia-ta-otrymaite-1-500-hrn-na-zaniattia-sportom</vt:lpwstr>
      </vt:variant>
      <vt:variant>
        <vt:lpwstr/>
      </vt:variant>
      <vt:variant>
        <vt:i4>3407919</vt:i4>
      </vt:variant>
      <vt:variant>
        <vt:i4>2310</vt:i4>
      </vt:variant>
      <vt:variant>
        <vt:i4>0</vt:i4>
      </vt:variant>
      <vt:variant>
        <vt:i4>5</vt:i4>
      </vt:variant>
      <vt:variant>
        <vt:lpwstr>https://kronau.gov.ua/news/1774589148/</vt:lpwstr>
      </vt:variant>
      <vt:variant>
        <vt:lpwstr/>
      </vt:variant>
      <vt:variant>
        <vt:i4>2949178</vt:i4>
      </vt:variant>
      <vt:variant>
        <vt:i4>2307</vt:i4>
      </vt:variant>
      <vt:variant>
        <vt:i4>0</vt:i4>
      </vt:variant>
      <vt:variant>
        <vt:i4>5</vt:i4>
      </vt:variant>
      <vt:variant>
        <vt:lpwstr>https://kronau.gov.ua/docs/2298930/</vt:lpwstr>
      </vt:variant>
      <vt:variant>
        <vt:lpwstr/>
      </vt:variant>
      <vt:variant>
        <vt:i4>6684776</vt:i4>
      </vt:variant>
      <vt:variant>
        <vt:i4>2304</vt:i4>
      </vt:variant>
      <vt:variant>
        <vt:i4>0</vt:i4>
      </vt:variant>
      <vt:variant>
        <vt:i4>5</vt:i4>
      </vt:variant>
      <vt:variant>
        <vt:lpwstr>https://whatsapp.com/channel/0029VaZ0Aox3rZZevonhjF2G/2501</vt:lpwstr>
      </vt:variant>
      <vt:variant>
        <vt:lpwstr/>
      </vt:variant>
      <vt:variant>
        <vt:i4>851994</vt:i4>
      </vt:variant>
      <vt:variant>
        <vt:i4>2301</vt:i4>
      </vt:variant>
      <vt:variant>
        <vt:i4>0</vt:i4>
      </vt:variant>
      <vt:variant>
        <vt:i4>5</vt:i4>
      </vt:variant>
      <vt:variant>
        <vt:lpwstr>https://t.me/NovaKahovkaMVA/8133</vt:lpwstr>
      </vt:variant>
      <vt:variant>
        <vt:lpwstr/>
      </vt:variant>
      <vt:variant>
        <vt:i4>327765</vt:i4>
      </vt:variant>
      <vt:variant>
        <vt:i4>2298</vt:i4>
      </vt:variant>
      <vt:variant>
        <vt:i4>0</vt:i4>
      </vt:variant>
      <vt:variant>
        <vt:i4>5</vt:i4>
      </vt:variant>
      <vt:variant>
        <vt:lpwstr>https://www.facebook.com/share/p/1Jy1DZZzrx/?mibextid=wwXIfr</vt:lpwstr>
      </vt:variant>
      <vt:variant>
        <vt:lpwstr/>
      </vt:variant>
      <vt:variant>
        <vt:i4>7536682</vt:i4>
      </vt:variant>
      <vt:variant>
        <vt:i4>2295</vt:i4>
      </vt:variant>
      <vt:variant>
        <vt:i4>0</vt:i4>
      </vt:variant>
      <vt:variant>
        <vt:i4>5</vt:i4>
      </vt:variant>
      <vt:variant>
        <vt:lpwstr>https://nk.gov.ua/2026/08/13/veteraniv-ta-vijskovosluzhbovtsiv-zaproshuiut-do-uchasti-u-turniri-karpatskyj-vyklyk/</vt:lpwstr>
      </vt:variant>
      <vt:variant>
        <vt:lpwstr/>
      </vt:variant>
      <vt:variant>
        <vt:i4>786449</vt:i4>
      </vt:variant>
      <vt:variant>
        <vt:i4>2292</vt:i4>
      </vt:variant>
      <vt:variant>
        <vt:i4>0</vt:i4>
      </vt:variant>
      <vt:variant>
        <vt:i4>5</vt:i4>
      </vt:variant>
      <vt:variant>
        <vt:lpwstr>https://t.me/NovaKahovkaMVA/7774</vt:lpwstr>
      </vt:variant>
      <vt:variant>
        <vt:lpwstr/>
      </vt:variant>
      <vt:variant>
        <vt:i4>5767175</vt:i4>
      </vt:variant>
      <vt:variant>
        <vt:i4>2289</vt:i4>
      </vt:variant>
      <vt:variant>
        <vt:i4>0</vt:i4>
      </vt:variant>
      <vt:variant>
        <vt:i4>5</vt:i4>
      </vt:variant>
      <vt:variant>
        <vt:lpwstr>https://www.facebook.com/share/p/1FChbqXF1H/?mibextid=wwXIfr</vt:lpwstr>
      </vt:variant>
      <vt:variant>
        <vt:lpwstr/>
      </vt:variant>
      <vt:variant>
        <vt:i4>5177419</vt:i4>
      </vt:variant>
      <vt:variant>
        <vt:i4>2286</vt:i4>
      </vt:variant>
      <vt:variant>
        <vt:i4>0</vt:i4>
      </vt:variant>
      <vt:variant>
        <vt:i4>5</vt:i4>
      </vt:variant>
      <vt:variant>
        <vt:lpwstr>https://nk.gov.ua/2026/07/06/carpathian-yomp-2026-vidkryto-reiestratsiiu-na-odyn-iz-najbilshykh-hirskykh-marshiv-ukrainy/</vt:lpwstr>
      </vt:variant>
      <vt:variant>
        <vt:lpwstr/>
      </vt:variant>
      <vt:variant>
        <vt:i4>3539049</vt:i4>
      </vt:variant>
      <vt:variant>
        <vt:i4>2283</vt:i4>
      </vt:variant>
      <vt:variant>
        <vt:i4>0</vt:i4>
      </vt:variant>
      <vt:variant>
        <vt:i4>5</vt:i4>
      </vt:variant>
      <vt:variant>
        <vt:lpwstr>https://kalynivske-gromada.gov.ua/news/1786522949/</vt:lpwstr>
      </vt:variant>
      <vt:variant>
        <vt:lpwstr/>
      </vt:variant>
      <vt:variant>
        <vt:i4>3342446</vt:i4>
      </vt:variant>
      <vt:variant>
        <vt:i4>2280</vt:i4>
      </vt:variant>
      <vt:variant>
        <vt:i4>0</vt:i4>
      </vt:variant>
      <vt:variant>
        <vt:i4>5</vt:i4>
      </vt:variant>
      <vt:variant>
        <vt:lpwstr>https://borozenska-gromada.gov.ua/news/</vt:lpwstr>
      </vt:variant>
      <vt:variant>
        <vt:lpwstr/>
      </vt:variant>
      <vt:variant>
        <vt:i4>1245267</vt:i4>
      </vt:variant>
      <vt:variant>
        <vt:i4>2277</vt:i4>
      </vt:variant>
      <vt:variant>
        <vt:i4>0</vt:i4>
      </vt:variant>
      <vt:variant>
        <vt:i4>5</vt:i4>
      </vt:variant>
      <vt:variant>
        <vt:lpwstr>https://www.facebook.com/permalink.php?story_fbid=pfbid0dFhher3wHF6Gcm1mEFV9aunmLrXmaGH4Yzp4GZFLzh64jG97o8UeQ3gAQffkz6h6l&amp;id=100025098011645&amp;locale=uk_UA</vt:lpwstr>
      </vt:variant>
      <vt:variant>
        <vt:lpwstr/>
      </vt:variant>
      <vt:variant>
        <vt:i4>1835091</vt:i4>
      </vt:variant>
      <vt:variant>
        <vt:i4>2274</vt:i4>
      </vt:variant>
      <vt:variant>
        <vt:i4>0</vt:i4>
      </vt:variant>
      <vt:variant>
        <vt:i4>5</vt:i4>
      </vt:variant>
      <vt:variant>
        <vt:lpwstr>https://www.facebook.com/groups/4319875678088563/?multi_permalinks=26139730965676387&amp;hoisted_section_header_type=recently_seen&amp;locale=uk_UA</vt:lpwstr>
      </vt:variant>
      <vt:variant>
        <vt:lpwstr/>
      </vt:variant>
      <vt:variant>
        <vt:i4>3932196</vt:i4>
      </vt:variant>
      <vt:variant>
        <vt:i4>2271</vt:i4>
      </vt:variant>
      <vt:variant>
        <vt:i4>0</vt:i4>
      </vt:variant>
      <vt:variant>
        <vt:i4>5</vt:i4>
      </vt:variant>
      <vt:variant>
        <vt:lpwstr>https://kronau.gov.ua/news/1754899231/</vt:lpwstr>
      </vt:variant>
      <vt:variant>
        <vt:lpwstr/>
      </vt:variant>
      <vt:variant>
        <vt:i4>1572949</vt:i4>
      </vt:variant>
      <vt:variant>
        <vt:i4>2268</vt:i4>
      </vt:variant>
      <vt:variant>
        <vt:i4>0</vt:i4>
      </vt:variant>
      <vt:variant>
        <vt:i4>5</vt:i4>
      </vt:variant>
      <vt:variant>
        <vt:lpwstr>https://t.me/khersonskaODA/67785</vt:lpwstr>
      </vt:variant>
      <vt:variant>
        <vt:lpwstr/>
      </vt:variant>
      <vt:variant>
        <vt:i4>1835098</vt:i4>
      </vt:variant>
      <vt:variant>
        <vt:i4>2265</vt:i4>
      </vt:variant>
      <vt:variant>
        <vt:i4>0</vt:i4>
      </vt:variant>
      <vt:variant>
        <vt:i4>5</vt:i4>
      </vt:variant>
      <vt:variant>
        <vt:lpwstr>https://t.me/khersonskaODA/67771</vt:lpwstr>
      </vt:variant>
      <vt:variant>
        <vt:lpwstr/>
      </vt:variant>
      <vt:variant>
        <vt:i4>1835102</vt:i4>
      </vt:variant>
      <vt:variant>
        <vt:i4>2262</vt:i4>
      </vt:variant>
      <vt:variant>
        <vt:i4>0</vt:i4>
      </vt:variant>
      <vt:variant>
        <vt:i4>5</vt:i4>
      </vt:variant>
      <vt:variant>
        <vt:lpwstr>https://t.me/khersonskaODA/67731</vt:lpwstr>
      </vt:variant>
      <vt:variant>
        <vt:lpwstr/>
      </vt:variant>
      <vt:variant>
        <vt:i4>2031701</vt:i4>
      </vt:variant>
      <vt:variant>
        <vt:i4>2259</vt:i4>
      </vt:variant>
      <vt:variant>
        <vt:i4>0</vt:i4>
      </vt:variant>
      <vt:variant>
        <vt:i4>5</vt:i4>
      </vt:variant>
      <vt:variant>
        <vt:lpwstr>https://t.me/khersonskaODA/67683</vt:lpwstr>
      </vt:variant>
      <vt:variant>
        <vt:lpwstr/>
      </vt:variant>
      <vt:variant>
        <vt:i4>1704031</vt:i4>
      </vt:variant>
      <vt:variant>
        <vt:i4>2256</vt:i4>
      </vt:variant>
      <vt:variant>
        <vt:i4>0</vt:i4>
      </vt:variant>
      <vt:variant>
        <vt:i4>5</vt:i4>
      </vt:variant>
      <vt:variant>
        <vt:lpwstr>https://t.me/khersonskaODA/67626</vt:lpwstr>
      </vt:variant>
      <vt:variant>
        <vt:lpwstr/>
      </vt:variant>
      <vt:variant>
        <vt:i4>1966169</vt:i4>
      </vt:variant>
      <vt:variant>
        <vt:i4>2253</vt:i4>
      </vt:variant>
      <vt:variant>
        <vt:i4>0</vt:i4>
      </vt:variant>
      <vt:variant>
        <vt:i4>5</vt:i4>
      </vt:variant>
      <vt:variant>
        <vt:lpwstr>https://t.me/khersonskaODA/67541</vt:lpwstr>
      </vt:variant>
      <vt:variant>
        <vt:lpwstr/>
      </vt:variant>
      <vt:variant>
        <vt:i4>1704020</vt:i4>
      </vt:variant>
      <vt:variant>
        <vt:i4>2250</vt:i4>
      </vt:variant>
      <vt:variant>
        <vt:i4>0</vt:i4>
      </vt:variant>
      <vt:variant>
        <vt:i4>5</vt:i4>
      </vt:variant>
      <vt:variant>
        <vt:lpwstr>https://t.me/khersonskaODA/67494</vt:lpwstr>
      </vt:variant>
      <vt:variant>
        <vt:lpwstr/>
      </vt:variant>
      <vt:variant>
        <vt:i4>1441883</vt:i4>
      </vt:variant>
      <vt:variant>
        <vt:i4>2247</vt:i4>
      </vt:variant>
      <vt:variant>
        <vt:i4>0</vt:i4>
      </vt:variant>
      <vt:variant>
        <vt:i4>5</vt:i4>
      </vt:variant>
      <vt:variant>
        <vt:lpwstr>https://t.me/khersonskaODA/67468</vt:lpwstr>
      </vt:variant>
      <vt:variant>
        <vt:lpwstr/>
      </vt:variant>
      <vt:variant>
        <vt:i4>1704031</vt:i4>
      </vt:variant>
      <vt:variant>
        <vt:i4>2244</vt:i4>
      </vt:variant>
      <vt:variant>
        <vt:i4>0</vt:i4>
      </vt:variant>
      <vt:variant>
        <vt:i4>5</vt:i4>
      </vt:variant>
      <vt:variant>
        <vt:lpwstr>https://t.me/khersonskaODA/67424</vt:lpwstr>
      </vt:variant>
      <vt:variant>
        <vt:lpwstr/>
      </vt:variant>
      <vt:variant>
        <vt:i4>1769564</vt:i4>
      </vt:variant>
      <vt:variant>
        <vt:i4>2241</vt:i4>
      </vt:variant>
      <vt:variant>
        <vt:i4>0</vt:i4>
      </vt:variant>
      <vt:variant>
        <vt:i4>5</vt:i4>
      </vt:variant>
      <vt:variant>
        <vt:lpwstr>https://t.me/khersonskaODA/67213</vt:lpwstr>
      </vt:variant>
      <vt:variant>
        <vt:lpwstr/>
      </vt:variant>
      <vt:variant>
        <vt:i4>1179741</vt:i4>
      </vt:variant>
      <vt:variant>
        <vt:i4>2238</vt:i4>
      </vt:variant>
      <vt:variant>
        <vt:i4>0</vt:i4>
      </vt:variant>
      <vt:variant>
        <vt:i4>5</vt:i4>
      </vt:variant>
      <vt:variant>
        <vt:lpwstr>https://t.me/khersonskaODA/67008</vt:lpwstr>
      </vt:variant>
      <vt:variant>
        <vt:lpwstr/>
      </vt:variant>
      <vt:variant>
        <vt:i4>5570634</vt:i4>
      </vt:variant>
      <vt:variant>
        <vt:i4>2235</vt:i4>
      </vt:variant>
      <vt:variant>
        <vt:i4>0</vt:i4>
      </vt:variant>
      <vt:variant>
        <vt:i4>5</vt:i4>
      </vt:variant>
      <vt:variant>
        <vt:lpwstr>https://www.facebook.com/share/p/1BRanUoFYf/</vt:lpwstr>
      </vt:variant>
      <vt:variant>
        <vt:lpwstr/>
      </vt:variant>
      <vt:variant>
        <vt:i4>6357109</vt:i4>
      </vt:variant>
      <vt:variant>
        <vt:i4>2232</vt:i4>
      </vt:variant>
      <vt:variant>
        <vt:i4>0</vt:i4>
      </vt:variant>
      <vt:variant>
        <vt:i4>5</vt:i4>
      </vt:variant>
      <vt:variant>
        <vt:lpwstr>https://www.facebook.com/groups/2822785074655808/posts/4181779368756365</vt:lpwstr>
      </vt:variant>
      <vt:variant>
        <vt:lpwstr/>
      </vt:variant>
      <vt:variant>
        <vt:i4>3932196</vt:i4>
      </vt:variant>
      <vt:variant>
        <vt:i4>2229</vt:i4>
      </vt:variant>
      <vt:variant>
        <vt:i4>0</vt:i4>
      </vt:variant>
      <vt:variant>
        <vt:i4>5</vt:i4>
      </vt:variant>
      <vt:variant>
        <vt:lpwstr>https://kronau.gov.ua/news/1754899231/</vt:lpwstr>
      </vt:variant>
      <vt:variant>
        <vt:lpwstr/>
      </vt:variant>
      <vt:variant>
        <vt:i4>2162805</vt:i4>
      </vt:variant>
      <vt:variant>
        <vt:i4>2226</vt:i4>
      </vt:variant>
      <vt:variant>
        <vt:i4>0</vt:i4>
      </vt:variant>
      <vt:variant>
        <vt:i4>5</vt:i4>
      </vt:variant>
      <vt:variant>
        <vt:lpwstr>https://nk.gov.ua/2026/09/07/slova-za-stolom-formuiemo-zdorove-stavlennia-do-izhi/</vt:lpwstr>
      </vt:variant>
      <vt:variant>
        <vt:lpwstr/>
      </vt:variant>
      <vt:variant>
        <vt:i4>3342446</vt:i4>
      </vt:variant>
      <vt:variant>
        <vt:i4>2223</vt:i4>
      </vt:variant>
      <vt:variant>
        <vt:i4>0</vt:i4>
      </vt:variant>
      <vt:variant>
        <vt:i4>5</vt:i4>
      </vt:variant>
      <vt:variant>
        <vt:lpwstr>https://borozenska-gromada.gov.ua/news/</vt:lpwstr>
      </vt:variant>
      <vt:variant>
        <vt:lpwstr/>
      </vt:variant>
      <vt:variant>
        <vt:i4>1704025</vt:i4>
      </vt:variant>
      <vt:variant>
        <vt:i4>2220</vt:i4>
      </vt:variant>
      <vt:variant>
        <vt:i4>0</vt:i4>
      </vt:variant>
      <vt:variant>
        <vt:i4>5</vt:i4>
      </vt:variant>
      <vt:variant>
        <vt:lpwstr>https://khoda.gov.ua/news/tarilka-zdorovoho-kharchuvannia-ta-iak-zapobihty-kharchovym-otruienniam?v=69bc8d7eaa2ad</vt:lpwstr>
      </vt:variant>
      <vt:variant>
        <vt:lpwstr/>
      </vt:variant>
      <vt:variant>
        <vt:i4>4325441</vt:i4>
      </vt:variant>
      <vt:variant>
        <vt:i4>2217</vt:i4>
      </vt:variant>
      <vt:variant>
        <vt:i4>0</vt:i4>
      </vt:variant>
      <vt:variant>
        <vt:i4>5</vt:i4>
      </vt:variant>
      <vt:variant>
        <vt:lpwstr>https://khoda.gov.ua/news/5-krokiv-dlia-pidtrymky-zdorovia-ta-imunnoi-systemy-voseny</vt:lpwstr>
      </vt:variant>
      <vt:variant>
        <vt:lpwstr/>
      </vt:variant>
      <vt:variant>
        <vt:i4>5242898</vt:i4>
      </vt:variant>
      <vt:variant>
        <vt:i4>2214</vt:i4>
      </vt:variant>
      <vt:variant>
        <vt:i4>0</vt:i4>
      </vt:variant>
      <vt:variant>
        <vt:i4>5</vt:i4>
      </vt:variant>
      <vt:variant>
        <vt:lpwstr>https://khoda.gov.ua/news/dlia-bahatokh-zhyteliv-silskoi-mistsevosti-kolodiazi-ta-sverdlovyny-zalyshaiutsia-iedynym-dzherelom-pytnoi-vody</vt:lpwstr>
      </vt:variant>
      <vt:variant>
        <vt:lpwstr/>
      </vt:variant>
      <vt:variant>
        <vt:i4>1376347</vt:i4>
      </vt:variant>
      <vt:variant>
        <vt:i4>2211</vt:i4>
      </vt:variant>
      <vt:variant>
        <vt:i4>0</vt:i4>
      </vt:variant>
      <vt:variant>
        <vt:i4>5</vt:i4>
      </vt:variant>
      <vt:variant>
        <vt:lpwstr>https://khoda.gov.ua/news/skilky-fizychnoi-aktyvnosti-potribno-ditiam-doroslym-ta-litnim-liudiam</vt:lpwstr>
      </vt:variant>
      <vt:variant>
        <vt:lpwstr/>
      </vt:variant>
      <vt:variant>
        <vt:i4>2883711</vt:i4>
      </vt:variant>
      <vt:variant>
        <vt:i4>2208</vt:i4>
      </vt:variant>
      <vt:variant>
        <vt:i4>0</vt:i4>
      </vt:variant>
      <vt:variant>
        <vt:i4>5</vt:i4>
      </vt:variant>
      <vt:variant>
        <vt:lpwstr>https://khoda.gov.ua/news/zdorove-kharchuvannia-iz-sezonnykh-ovochiv-i-fruktiv</vt:lpwstr>
      </vt:variant>
      <vt:variant>
        <vt:lpwstr/>
      </vt:variant>
      <vt:variant>
        <vt:i4>6946879</vt:i4>
      </vt:variant>
      <vt:variant>
        <vt:i4>2205</vt:i4>
      </vt:variant>
      <vt:variant>
        <vt:i4>0</vt:i4>
      </vt:variant>
      <vt:variant>
        <vt:i4>5</vt:i4>
      </vt:variant>
      <vt:variant>
        <vt:lpwstr>https://khoda.gov.ua/news/vzhyvannia-vody-z-pidvyshchenym-vmistom-nitrativ-mozhe-sprychynyty-nebezpechne-zakhvoriuvannia-vodno-nitratnu-methemohlobinemiiu</vt:lpwstr>
      </vt:variant>
      <vt:variant>
        <vt:lpwstr/>
      </vt:variant>
      <vt:variant>
        <vt:i4>2490472</vt:i4>
      </vt:variant>
      <vt:variant>
        <vt:i4>2202</vt:i4>
      </vt:variant>
      <vt:variant>
        <vt:i4>0</vt:i4>
      </vt:variant>
      <vt:variant>
        <vt:i4>5</vt:i4>
      </vt:variant>
      <vt:variant>
        <vt:lpwstr>https://khoda.gov.ua/news/vplyv-iakosti-pytnoi-vody-na-zdorovia-naselennia</vt:lpwstr>
      </vt:variant>
      <vt:variant>
        <vt:lpwstr/>
      </vt:variant>
      <vt:variant>
        <vt:i4>2359347</vt:i4>
      </vt:variant>
      <vt:variant>
        <vt:i4>2199</vt:i4>
      </vt:variant>
      <vt:variant>
        <vt:i4>0</vt:i4>
      </vt:variant>
      <vt:variant>
        <vt:i4>5</vt:i4>
      </vt:variant>
      <vt:variant>
        <vt:lpwstr>https://khoda.gov.ua/news/skilky-fizychnoi-aktyvnosti-potribno-doroslii-liudyni</vt:lpwstr>
      </vt:variant>
      <vt:variant>
        <vt:lpwstr/>
      </vt:variant>
      <vt:variant>
        <vt:i4>3932263</vt:i4>
      </vt:variant>
      <vt:variant>
        <vt:i4>2196</vt:i4>
      </vt:variant>
      <vt:variant>
        <vt:i4>0</vt:i4>
      </vt:variant>
      <vt:variant>
        <vt:i4>5</vt:i4>
      </vt:variant>
      <vt:variant>
        <vt:lpwstr>https://kalynivske-gromada.gov.ua/news/1776686165/</vt:lpwstr>
      </vt:variant>
      <vt:variant>
        <vt:lpwstr/>
      </vt:variant>
      <vt:variant>
        <vt:i4>1245267</vt:i4>
      </vt:variant>
      <vt:variant>
        <vt:i4>2193</vt:i4>
      </vt:variant>
      <vt:variant>
        <vt:i4>0</vt:i4>
      </vt:variant>
      <vt:variant>
        <vt:i4>5</vt:i4>
      </vt:variant>
      <vt:variant>
        <vt:lpwstr>https://www.facebook.com/permalink.php?story_fbid=pfbid0dFhher3wHF6Gcm1mEFV9aunmLrXmaGH4Yzp4GZFLzh64jG97o8UeQ3gAQffkz6h6l&amp;id=100025098011645&amp;locale=uk_UA</vt:lpwstr>
      </vt:variant>
      <vt:variant>
        <vt:lpwstr/>
      </vt:variant>
      <vt:variant>
        <vt:i4>2883709</vt:i4>
      </vt:variant>
      <vt:variant>
        <vt:i4>2190</vt:i4>
      </vt:variant>
      <vt:variant>
        <vt:i4>0</vt:i4>
      </vt:variant>
      <vt:variant>
        <vt:i4>5</vt:i4>
      </vt:variant>
      <vt:variant>
        <vt:lpwstr>https://www.facebook.com/share/p/1D4v774dKv</vt:lpwstr>
      </vt:variant>
      <vt:variant>
        <vt:lpwstr/>
      </vt:variant>
      <vt:variant>
        <vt:i4>3670120</vt:i4>
      </vt:variant>
      <vt:variant>
        <vt:i4>2187</vt:i4>
      </vt:variant>
      <vt:variant>
        <vt:i4>0</vt:i4>
      </vt:variant>
      <vt:variant>
        <vt:i4>5</vt:i4>
      </vt:variant>
      <vt:variant>
        <vt:lpwstr>https://kalynivske-gromada.gov.ua/news/1765879522/</vt:lpwstr>
      </vt:variant>
      <vt:variant>
        <vt:lpwstr/>
      </vt:variant>
      <vt:variant>
        <vt:i4>3866724</vt:i4>
      </vt:variant>
      <vt:variant>
        <vt:i4>2184</vt:i4>
      </vt:variant>
      <vt:variant>
        <vt:i4>0</vt:i4>
      </vt:variant>
      <vt:variant>
        <vt:i4>5</vt:i4>
      </vt:variant>
      <vt:variant>
        <vt:lpwstr>https://kalynivske-gromada.gov.ua/news/1742379488/</vt:lpwstr>
      </vt:variant>
      <vt:variant>
        <vt:lpwstr/>
      </vt:variant>
      <vt:variant>
        <vt:i4>4784156</vt:i4>
      </vt:variant>
      <vt:variant>
        <vt:i4>2181</vt:i4>
      </vt:variant>
      <vt:variant>
        <vt:i4>0</vt:i4>
      </vt:variant>
      <vt:variant>
        <vt:i4>5</vt:i4>
      </vt:variant>
      <vt:variant>
        <vt:lpwstr>https://www.facebook.com/share/p/18gUYHdMLh/</vt:lpwstr>
      </vt:variant>
      <vt:variant>
        <vt:lpwstr/>
      </vt:variant>
      <vt:variant>
        <vt:i4>3932196</vt:i4>
      </vt:variant>
      <vt:variant>
        <vt:i4>2178</vt:i4>
      </vt:variant>
      <vt:variant>
        <vt:i4>0</vt:i4>
      </vt:variant>
      <vt:variant>
        <vt:i4>5</vt:i4>
      </vt:variant>
      <vt:variant>
        <vt:lpwstr>https://kronau.gov.ua/news/1754899231/</vt:lpwstr>
      </vt:variant>
      <vt:variant>
        <vt:lpwstr/>
      </vt:variant>
      <vt:variant>
        <vt:i4>3211309</vt:i4>
      </vt:variant>
      <vt:variant>
        <vt:i4>2175</vt:i4>
      </vt:variant>
      <vt:variant>
        <vt:i4>0</vt:i4>
      </vt:variant>
      <vt:variant>
        <vt:i4>5</vt:i4>
      </vt:variant>
      <vt:variant>
        <vt:lpwstr>https://kronau.gov.ua/news/1754902447/</vt:lpwstr>
      </vt:variant>
      <vt:variant>
        <vt:lpwstr/>
      </vt:variant>
      <vt:variant>
        <vt:i4>3342446</vt:i4>
      </vt:variant>
      <vt:variant>
        <vt:i4>2172</vt:i4>
      </vt:variant>
      <vt:variant>
        <vt:i4>0</vt:i4>
      </vt:variant>
      <vt:variant>
        <vt:i4>5</vt:i4>
      </vt:variant>
      <vt:variant>
        <vt:lpwstr>https://borozenska-gromada.gov.ua/news/</vt:lpwstr>
      </vt:variant>
      <vt:variant>
        <vt:lpwstr/>
      </vt:variant>
      <vt:variant>
        <vt:i4>3866685</vt:i4>
      </vt:variant>
      <vt:variant>
        <vt:i4>2169</vt:i4>
      </vt:variant>
      <vt:variant>
        <vt:i4>0</vt:i4>
      </vt:variant>
      <vt:variant>
        <vt:i4>5</vt:i4>
      </vt:variant>
      <vt:variant>
        <vt:lpwstr>https://khoda.gov.ua/news/hostri-respiratorni-virusni-infektsii</vt:lpwstr>
      </vt:variant>
      <vt:variant>
        <vt:lpwstr/>
      </vt:variant>
      <vt:variant>
        <vt:i4>7209008</vt:i4>
      </vt:variant>
      <vt:variant>
        <vt:i4>2166</vt:i4>
      </vt:variant>
      <vt:variant>
        <vt:i4>0</vt:i4>
      </vt:variant>
      <vt:variant>
        <vt:i4>5</vt:i4>
      </vt:variant>
      <vt:variant>
        <vt:lpwstr>https://khoda.gov.ua/news/ukraina-posyliuie-borotbu-proty-tiutiunu-profilaktyka-investytsiia-u-zdorovia</vt:lpwstr>
      </vt:variant>
      <vt:variant>
        <vt:lpwstr/>
      </vt:variant>
      <vt:variant>
        <vt:i4>2162736</vt:i4>
      </vt:variant>
      <vt:variant>
        <vt:i4>2163</vt:i4>
      </vt:variant>
      <vt:variant>
        <vt:i4>0</vt:i4>
      </vt:variant>
      <vt:variant>
        <vt:i4>5</vt:i4>
      </vt:variant>
      <vt:variant>
        <vt:lpwstr>https://khoda.gov.ua/news/leptospiroz-symptomy-ta-profilaktyka</vt:lpwstr>
      </vt:variant>
      <vt:variant>
        <vt:lpwstr/>
      </vt:variant>
      <vt:variant>
        <vt:i4>5111833</vt:i4>
      </vt:variant>
      <vt:variant>
        <vt:i4>2160</vt:i4>
      </vt:variant>
      <vt:variant>
        <vt:i4>0</vt:i4>
      </vt:variant>
      <vt:variant>
        <vt:i4>5</vt:i4>
      </vt:variant>
      <vt:variant>
        <vt:lpwstr>https://khoda.gov.ua/news/koordynatsiinyi-tsentr-vilni-razom-u-lvovi-prodovzhuie-pidtrymuvaty-pereselentsiv-z-khersonshchyny</vt:lpwstr>
      </vt:variant>
      <vt:variant>
        <vt:lpwstr/>
      </vt:variant>
      <vt:variant>
        <vt:i4>4456477</vt:i4>
      </vt:variant>
      <vt:variant>
        <vt:i4>2157</vt:i4>
      </vt:variant>
      <vt:variant>
        <vt:i4>0</vt:i4>
      </vt:variant>
      <vt:variant>
        <vt:i4>5</vt:i4>
      </vt:variant>
      <vt:variant>
        <vt:lpwstr>https://khoda.gov.ua/news/skaz-shcho-varto-znaty-ta-iak-zakhystytysia</vt:lpwstr>
      </vt:variant>
      <vt:variant>
        <vt:lpwstr/>
      </vt:variant>
      <vt:variant>
        <vt:i4>3735662</vt:i4>
      </vt:variant>
      <vt:variant>
        <vt:i4>2154</vt:i4>
      </vt:variant>
      <vt:variant>
        <vt:i4>0</vt:i4>
      </vt:variant>
      <vt:variant>
        <vt:i4>5</vt:i4>
      </vt:variant>
      <vt:variant>
        <vt:lpwstr>https://khoda.gov.ua/news/u-humanitarnomu-tsentri-vilni-razom-u-khmelnytskomu-vidbuvsia-cherhovyi-medychnyi-pryiom-dlia-pereselentsiv-iz-khersonshchyny</vt:lpwstr>
      </vt:variant>
      <vt:variant>
        <vt:lpwstr/>
      </vt:variant>
      <vt:variant>
        <vt:i4>3145764</vt:i4>
      </vt:variant>
      <vt:variant>
        <vt:i4>2151</vt:i4>
      </vt:variant>
      <vt:variant>
        <vt:i4>0</vt:i4>
      </vt:variant>
      <vt:variant>
        <vt:i4>5</vt:i4>
      </vt:variant>
      <vt:variant>
        <vt:lpwstr>https://khoda.gov.ua/news/predstavnyky-koordynatsiinoho-tsentru-vilni-razom-u-khmelnytskomu-ta-rodyny-z-pomizh-vpo-vidvidaly-medychno-prosvitnytsku-podiiu</vt:lpwstr>
      </vt:variant>
      <vt:variant>
        <vt:lpwstr/>
      </vt:variant>
      <vt:variant>
        <vt:i4>6553717</vt:i4>
      </vt:variant>
      <vt:variant>
        <vt:i4>2148</vt:i4>
      </vt:variant>
      <vt:variant>
        <vt:i4>0</vt:i4>
      </vt:variant>
      <vt:variant>
        <vt:i4>5</vt:i4>
      </vt:variant>
      <vt:variant>
        <vt:lpwstr>https://khoda.gov.ua/news/dyfteriia-ta-pravets-perevirte-koly-vy-shchepliuvalysia-vostannie</vt:lpwstr>
      </vt:variant>
      <vt:variant>
        <vt:lpwstr/>
      </vt:variant>
      <vt:variant>
        <vt:i4>2752566</vt:i4>
      </vt:variant>
      <vt:variant>
        <vt:i4>2145</vt:i4>
      </vt:variant>
      <vt:variant>
        <vt:i4>0</vt:i4>
      </vt:variant>
      <vt:variant>
        <vt:i4>5</vt:i4>
      </vt:variant>
      <vt:variant>
        <vt:lpwstr>https://khoda.gov.ua/news/rozpochavsia-tyzhden-testuvannia-na-virusni-hepatyty</vt:lpwstr>
      </vt:variant>
      <vt:variant>
        <vt:lpwstr/>
      </vt:variant>
      <vt:variant>
        <vt:i4>5963843</vt:i4>
      </vt:variant>
      <vt:variant>
        <vt:i4>2142</vt:i4>
      </vt:variant>
      <vt:variant>
        <vt:i4>0</vt:i4>
      </vt:variant>
      <vt:variant>
        <vt:i4>5</vt:i4>
      </vt:variant>
      <vt:variant>
        <vt:lpwstr>https://khoda.gov.ua/news/profilaktyka-botulizmu</vt:lpwstr>
      </vt:variant>
      <vt:variant>
        <vt:lpwstr/>
      </vt:variant>
      <vt:variant>
        <vt:i4>5242884</vt:i4>
      </vt:variant>
      <vt:variant>
        <vt:i4>2139</vt:i4>
      </vt:variant>
      <vt:variant>
        <vt:i4>0</vt:i4>
      </vt:variant>
      <vt:variant>
        <vt:i4>5</vt:i4>
      </vt:variant>
      <vt:variant>
        <vt:lpwstr>https://khoda.gov.ua/news/leptospiroz-nepomitna-nebezpeka-litnoho-vidpochynku</vt:lpwstr>
      </vt:variant>
      <vt:variant>
        <vt:lpwstr/>
      </vt:variant>
      <vt:variant>
        <vt:i4>7274605</vt:i4>
      </vt:variant>
      <vt:variant>
        <vt:i4>2136</vt:i4>
      </vt:variant>
      <vt:variant>
        <vt:i4>0</vt:i4>
      </vt:variant>
      <vt:variant>
        <vt:i4>5</vt:i4>
      </vt:variant>
      <vt:variant>
        <vt:lpwstr>https://khoda.gov.ua/news/profilaktyka-hostrykh-kyshkovykh-zakhvoriuvan</vt:lpwstr>
      </vt:variant>
      <vt:variant>
        <vt:lpwstr/>
      </vt:variant>
      <vt:variant>
        <vt:i4>4194327</vt:i4>
      </vt:variant>
      <vt:variant>
        <vt:i4>2133</vt:i4>
      </vt:variant>
      <vt:variant>
        <vt:i4>0</vt:i4>
      </vt:variant>
      <vt:variant>
        <vt:i4>5</vt:i4>
      </vt:variant>
      <vt:variant>
        <vt:lpwstr>https://khoda.gov.ua/news/rotavirusna-infektsiia-symptomy-ta-profilaktyka</vt:lpwstr>
      </vt:variant>
      <vt:variant>
        <vt:lpwstr/>
      </vt:variant>
      <vt:variant>
        <vt:i4>4522078</vt:i4>
      </vt:variant>
      <vt:variant>
        <vt:i4>2130</vt:i4>
      </vt:variant>
      <vt:variant>
        <vt:i4>0</vt:i4>
      </vt:variant>
      <vt:variant>
        <vt:i4>5</vt:i4>
      </vt:variant>
      <vt:variant>
        <vt:lpwstr>https://khoda.gov.ua/news/hostri-kyshkovi-infektsii-vlitku-iak-znyzyty-ryzyk-zakhvoriuvannia</vt:lpwstr>
      </vt:variant>
      <vt:variant>
        <vt:lpwstr/>
      </vt:variant>
      <vt:variant>
        <vt:i4>2424952</vt:i4>
      </vt:variant>
      <vt:variant>
        <vt:i4>2127</vt:i4>
      </vt:variant>
      <vt:variant>
        <vt:i4>0</vt:i4>
      </vt:variant>
      <vt:variant>
        <vt:i4>5</vt:i4>
      </vt:variant>
      <vt:variant>
        <vt:lpwstr>https://borozenska-gromada.gov.ua/news/1740733489/</vt:lpwstr>
      </vt:variant>
      <vt:variant>
        <vt:lpwstr/>
      </vt:variant>
      <vt:variant>
        <vt:i4>3866663</vt:i4>
      </vt:variant>
      <vt:variant>
        <vt:i4>2124</vt:i4>
      </vt:variant>
      <vt:variant>
        <vt:i4>0</vt:i4>
      </vt:variant>
      <vt:variant>
        <vt:i4>5</vt:i4>
      </vt:variant>
      <vt:variant>
        <vt:lpwstr>https://kronau.gov.ua/news/1779878172/</vt:lpwstr>
      </vt:variant>
      <vt:variant>
        <vt:lpwstr/>
      </vt:variant>
      <vt:variant>
        <vt:i4>6750267</vt:i4>
      </vt:variant>
      <vt:variant>
        <vt:i4>2121</vt:i4>
      </vt:variant>
      <vt:variant>
        <vt:i4>0</vt:i4>
      </vt:variant>
      <vt:variant>
        <vt:i4>5</vt:i4>
      </vt:variant>
      <vt:variant>
        <vt:lpwstr>https://miskrada-ks.gov.ua/news/v-odnomu-z-tranzytnyh-czentriv-oblashtovuyut-najprostishe-ukryttya/</vt:lpwstr>
      </vt:variant>
      <vt:variant>
        <vt:lpwstr/>
      </vt:variant>
      <vt:variant>
        <vt:i4>3670048</vt:i4>
      </vt:variant>
      <vt:variant>
        <vt:i4>2118</vt:i4>
      </vt:variant>
      <vt:variant>
        <vt:i4>0</vt:i4>
      </vt:variant>
      <vt:variant>
        <vt:i4>5</vt:i4>
      </vt:variant>
      <vt:variant>
        <vt:lpwstr>https://khoda.gov.ua/news/u-khersoni-ta-hromadakh-oblasti-prodovzhuie-pratsiuvaty-sotsialne-taksi2</vt:lpwstr>
      </vt:variant>
      <vt:variant>
        <vt:lpwstr/>
      </vt:variant>
      <vt:variant>
        <vt:i4>6029318</vt:i4>
      </vt:variant>
      <vt:variant>
        <vt:i4>2115</vt:i4>
      </vt:variant>
      <vt:variant>
        <vt:i4>0</vt:i4>
      </vt:variant>
      <vt:variant>
        <vt:i4>5</vt:i4>
      </vt:variant>
      <vt:variant>
        <vt:lpwstr>https://khoda.gov.ua/news/u-hromadakh-khersonshchyny-prodovzhuie-kursuvaty-sotsialne-taksi-dlia-vrazlyvykh-verstv-naselennia3</vt:lpwstr>
      </vt:variant>
      <vt:variant>
        <vt:lpwstr/>
      </vt:variant>
      <vt:variant>
        <vt:i4>6160405</vt:i4>
      </vt:variant>
      <vt:variant>
        <vt:i4>2112</vt:i4>
      </vt:variant>
      <vt:variant>
        <vt:i4>0</vt:i4>
      </vt:variant>
      <vt:variant>
        <vt:i4>5</vt:i4>
      </vt:variant>
      <vt:variant>
        <vt:lpwstr>https://khoda.gov.ua/news/avtopark-darivskoi-hromady-popovnyvsia-spetstransportom-dlia-perevezennia-malomobilnykh-hromadian-ta-liudei-z-invalidnistiu</vt:lpwstr>
      </vt:variant>
      <vt:variant>
        <vt:lpwstr/>
      </vt:variant>
      <vt:variant>
        <vt:i4>2031681</vt:i4>
      </vt:variant>
      <vt:variant>
        <vt:i4>2109</vt:i4>
      </vt:variant>
      <vt:variant>
        <vt:i4>0</vt:i4>
      </vt:variant>
      <vt:variant>
        <vt:i4>5</vt:i4>
      </vt:variant>
      <vt:variant>
        <vt:lpwstr>https://gromada.org.ua/gromada/daryivska/news/1788880527/</vt:lpwstr>
      </vt:variant>
      <vt:variant>
        <vt:lpwstr/>
      </vt:variant>
      <vt:variant>
        <vt:i4>4915224</vt:i4>
      </vt:variant>
      <vt:variant>
        <vt:i4>2106</vt:i4>
      </vt:variant>
      <vt:variant>
        <vt:i4>0</vt:i4>
      </vt:variant>
      <vt:variant>
        <vt:i4>5</vt:i4>
      </vt:variant>
      <vt:variant>
        <vt:lpwstr>https://kochubeivska-gromada.gov.ua/news/1766668672/</vt:lpwstr>
      </vt:variant>
      <vt:variant>
        <vt:lpwstr/>
      </vt:variant>
      <vt:variant>
        <vt:i4>3932200</vt:i4>
      </vt:variant>
      <vt:variant>
        <vt:i4>2103</vt:i4>
      </vt:variant>
      <vt:variant>
        <vt:i4>0</vt:i4>
      </vt:variant>
      <vt:variant>
        <vt:i4>5</vt:i4>
      </vt:variant>
      <vt:variant>
        <vt:lpwstr>https://kronau.gov.ua/news/1762497029/</vt:lpwstr>
      </vt:variant>
      <vt:variant>
        <vt:lpwstr/>
      </vt:variant>
      <vt:variant>
        <vt:i4>4063278</vt:i4>
      </vt:variant>
      <vt:variant>
        <vt:i4>2100</vt:i4>
      </vt:variant>
      <vt:variant>
        <vt:i4>0</vt:i4>
      </vt:variant>
      <vt:variant>
        <vt:i4>5</vt:i4>
      </vt:variant>
      <vt:variant>
        <vt:lpwstr>https://kronau.gov.ua/news/1786602795/</vt:lpwstr>
      </vt:variant>
      <vt:variant>
        <vt:lpwstr/>
      </vt:variant>
      <vt:variant>
        <vt:i4>7274611</vt:i4>
      </vt:variant>
      <vt:variant>
        <vt:i4>2097</vt:i4>
      </vt:variant>
      <vt:variant>
        <vt:i4>0</vt:i4>
      </vt:variant>
      <vt:variant>
        <vt:i4>5</vt:i4>
      </vt:variant>
      <vt:variant>
        <vt:lpwstr>https://khoda.gov.ua/news/tsentry-nadannia-administratyvnykh-posluh-khersonshchyny-prodovzhuiut-zdiisniuvaty-vyizni-pryiomy-u-hromadakh-oblasti</vt:lpwstr>
      </vt:variant>
      <vt:variant>
        <vt:lpwstr/>
      </vt:variant>
      <vt:variant>
        <vt:i4>2162813</vt:i4>
      </vt:variant>
      <vt:variant>
        <vt:i4>2094</vt:i4>
      </vt:variant>
      <vt:variant>
        <vt:i4>0</vt:i4>
      </vt:variant>
      <vt:variant>
        <vt:i4>5</vt:i4>
      </vt:variant>
      <vt:variant>
        <vt:lpwstr>https://www.facebook.com/share/p/1GeSNMH82X</vt:lpwstr>
      </vt:variant>
      <vt:variant>
        <vt:lpwstr/>
      </vt:variant>
      <vt:variant>
        <vt:i4>196695</vt:i4>
      </vt:variant>
      <vt:variant>
        <vt:i4>2091</vt:i4>
      </vt:variant>
      <vt:variant>
        <vt:i4>0</vt:i4>
      </vt:variant>
      <vt:variant>
        <vt:i4>5</vt:i4>
      </vt:variant>
      <vt:variant>
        <vt:lpwstr>https://khoda.gov.ua/news/rozirvannia-shliubu-onlain-cherez-diiu-khto-mozhe-skorystatysia-posluhoiu-ta-iak-tse-pratsiuie</vt:lpwstr>
      </vt:variant>
      <vt:variant>
        <vt:lpwstr/>
      </vt:variant>
      <vt:variant>
        <vt:i4>917508</vt:i4>
      </vt:variant>
      <vt:variant>
        <vt:i4>2088</vt:i4>
      </vt:variant>
      <vt:variant>
        <vt:i4>0</vt:i4>
      </vt:variant>
      <vt:variant>
        <vt:i4>5</vt:i4>
      </vt:variant>
      <vt:variant>
        <vt:lpwstr>https://khoda.gov.ua/news/bez-notariusa-ta-osobystoi-prysutnosti-zminyty-mistse-prozhyvannia-dytyny-teper-mozhna-onlain-u-dii</vt:lpwstr>
      </vt:variant>
      <vt:variant>
        <vt:lpwstr/>
      </vt:variant>
      <vt:variant>
        <vt:i4>4718659</vt:i4>
      </vt:variant>
      <vt:variant>
        <vt:i4>2085</vt:i4>
      </vt:variant>
      <vt:variant>
        <vt:i4>0</vt:i4>
      </vt:variant>
      <vt:variant>
        <vt:i4>5</vt:i4>
      </vt:variant>
      <vt:variant>
        <vt:lpwstr>https://khoda.gov.ua/news/1-rik-diiakarttsi-iak-pratsiuie-multyrakhunok-i-iaki-vyplaty-mozhna-otrymuvaty</vt:lpwstr>
      </vt:variant>
      <vt:variant>
        <vt:lpwstr/>
      </vt:variant>
      <vt:variant>
        <vt:i4>5832784</vt:i4>
      </vt:variant>
      <vt:variant>
        <vt:i4>2082</vt:i4>
      </vt:variant>
      <vt:variant>
        <vt:i4>0</vt:i4>
      </vt:variant>
      <vt:variant>
        <vt:i4>5</vt:i4>
      </vt:variant>
      <vt:variant>
        <vt:lpwstr>https://khoda.gov.ua/news/300-tysiach-budivelnykh-dokumentiv-onlain-iak-ukraintsi-otrymuiut-posluhy-v-dii</vt:lpwstr>
      </vt:variant>
      <vt:variant>
        <vt:lpwstr/>
      </vt:variant>
      <vt:variant>
        <vt:i4>7077922</vt:i4>
      </vt:variant>
      <vt:variant>
        <vt:i4>2079</vt:i4>
      </vt:variant>
      <vt:variant>
        <vt:i4>0</vt:i4>
      </vt:variant>
      <vt:variant>
        <vt:i4>5</vt:i4>
      </vt:variant>
      <vt:variant>
        <vt:lpwstr>https://khoda.gov.ua/news/vykonavchyi-dokument-sudu-otrymuite-onlain-u-dii</vt:lpwstr>
      </vt:variant>
      <vt:variant>
        <vt:lpwstr/>
      </vt:variant>
      <vt:variant>
        <vt:i4>6291574</vt:i4>
      </vt:variant>
      <vt:variant>
        <vt:i4>2076</vt:i4>
      </vt:variant>
      <vt:variant>
        <vt:i4>0</vt:i4>
      </vt:variant>
      <vt:variant>
        <vt:i4>5</vt:i4>
      </vt:variant>
      <vt:variant>
        <vt:lpwstr>https://khoda.gov.ua/news/vidbulys-zmahannia-z-boche-dlia-veteraniv-z-invalidnistiu</vt:lpwstr>
      </vt:variant>
      <vt:variant>
        <vt:lpwstr/>
      </vt:variant>
      <vt:variant>
        <vt:i4>3866669</vt:i4>
      </vt:variant>
      <vt:variant>
        <vt:i4>2073</vt:i4>
      </vt:variant>
      <vt:variant>
        <vt:i4>0</vt:i4>
      </vt:variant>
      <vt:variant>
        <vt:i4>5</vt:i4>
      </vt:variant>
      <vt:variant>
        <vt:lpwstr>https://kronau.gov.ua/news/1774281249/</vt:lpwstr>
      </vt:variant>
      <vt:variant>
        <vt:lpwstr/>
      </vt:variant>
      <vt:variant>
        <vt:i4>3801198</vt:i4>
      </vt:variant>
      <vt:variant>
        <vt:i4>2070</vt:i4>
      </vt:variant>
      <vt:variant>
        <vt:i4>0</vt:i4>
      </vt:variant>
      <vt:variant>
        <vt:i4>5</vt:i4>
      </vt:variant>
      <vt:variant>
        <vt:lpwstr>https://kalynivske-gromada.gov.ua/news/1766400356/</vt:lpwstr>
      </vt:variant>
      <vt:variant>
        <vt:lpwstr/>
      </vt:variant>
      <vt:variant>
        <vt:i4>3211307</vt:i4>
      </vt:variant>
      <vt:variant>
        <vt:i4>2067</vt:i4>
      </vt:variant>
      <vt:variant>
        <vt:i4>0</vt:i4>
      </vt:variant>
      <vt:variant>
        <vt:i4>5</vt:i4>
      </vt:variant>
      <vt:variant>
        <vt:lpwstr>https://kronau.gov.ua/news/1783081339/</vt:lpwstr>
      </vt:variant>
      <vt:variant>
        <vt:lpwstr/>
      </vt:variant>
      <vt:variant>
        <vt:i4>6422645</vt:i4>
      </vt:variant>
      <vt:variant>
        <vt:i4>2064</vt:i4>
      </vt:variant>
      <vt:variant>
        <vt:i4>0</vt:i4>
      </vt:variant>
      <vt:variant>
        <vt:i4>5</vt:i4>
      </vt:variant>
      <vt:variant>
        <vt:lpwstr>https://www.facebook.com/groups/2822785074655808/posts/4244646129136355</vt:lpwstr>
      </vt:variant>
      <vt:variant>
        <vt:lpwstr/>
      </vt:variant>
      <vt:variant>
        <vt:i4>3801198</vt:i4>
      </vt:variant>
      <vt:variant>
        <vt:i4>2061</vt:i4>
      </vt:variant>
      <vt:variant>
        <vt:i4>0</vt:i4>
      </vt:variant>
      <vt:variant>
        <vt:i4>5</vt:i4>
      </vt:variant>
      <vt:variant>
        <vt:lpwstr>https://kalynivske-gromada.gov.ua/news/1766400356/</vt:lpwstr>
      </vt:variant>
      <vt:variant>
        <vt:lpwstr/>
      </vt:variant>
      <vt:variant>
        <vt:i4>4980760</vt:i4>
      </vt:variant>
      <vt:variant>
        <vt:i4>2058</vt:i4>
      </vt:variant>
      <vt:variant>
        <vt:i4>0</vt:i4>
      </vt:variant>
      <vt:variant>
        <vt:i4>5</vt:i4>
      </vt:variant>
      <vt:variant>
        <vt:lpwstr>https://kochubeivska-gromada.gov.ua/news/1789017478/</vt:lpwstr>
      </vt:variant>
      <vt:variant>
        <vt:lpwstr/>
      </vt:variant>
      <vt:variant>
        <vt:i4>4980754</vt:i4>
      </vt:variant>
      <vt:variant>
        <vt:i4>2055</vt:i4>
      </vt:variant>
      <vt:variant>
        <vt:i4>0</vt:i4>
      </vt:variant>
      <vt:variant>
        <vt:i4>5</vt:i4>
      </vt:variant>
      <vt:variant>
        <vt:lpwstr>https://kochubeivska-gromada.gov.ua/news/1779867504/</vt:lpwstr>
      </vt:variant>
      <vt:variant>
        <vt:lpwstr/>
      </vt:variant>
      <vt:variant>
        <vt:i4>3604522</vt:i4>
      </vt:variant>
      <vt:variant>
        <vt:i4>2052</vt:i4>
      </vt:variant>
      <vt:variant>
        <vt:i4>0</vt:i4>
      </vt:variant>
      <vt:variant>
        <vt:i4>5</vt:i4>
      </vt:variant>
      <vt:variant>
        <vt:lpwstr>https://kronau.gov.ua/news/1784543424/</vt:lpwstr>
      </vt:variant>
      <vt:variant>
        <vt:lpwstr/>
      </vt:variant>
      <vt:variant>
        <vt:i4>3211307</vt:i4>
      </vt:variant>
      <vt:variant>
        <vt:i4>2049</vt:i4>
      </vt:variant>
      <vt:variant>
        <vt:i4>0</vt:i4>
      </vt:variant>
      <vt:variant>
        <vt:i4>5</vt:i4>
      </vt:variant>
      <vt:variant>
        <vt:lpwstr>https://kronau.gov.ua/news/1783081339/</vt:lpwstr>
      </vt:variant>
      <vt:variant>
        <vt:lpwstr/>
      </vt:variant>
      <vt:variant>
        <vt:i4>7143551</vt:i4>
      </vt:variant>
      <vt:variant>
        <vt:i4>2046</vt:i4>
      </vt:variant>
      <vt:variant>
        <vt:i4>0</vt:i4>
      </vt:variant>
      <vt:variant>
        <vt:i4>5</vt:i4>
      </vt:variant>
      <vt:variant>
        <vt:lpwstr>https://www.facebook.com/groups/2822785074655808/posts/4271081913159443</vt:lpwstr>
      </vt:variant>
      <vt:variant>
        <vt:lpwstr/>
      </vt:variant>
      <vt:variant>
        <vt:i4>3604523</vt:i4>
      </vt:variant>
      <vt:variant>
        <vt:i4>2043</vt:i4>
      </vt:variant>
      <vt:variant>
        <vt:i4>0</vt:i4>
      </vt:variant>
      <vt:variant>
        <vt:i4>5</vt:i4>
      </vt:variant>
      <vt:variant>
        <vt:lpwstr>https://kronau.gov.ua/news/1787743604/</vt:lpwstr>
      </vt:variant>
      <vt:variant>
        <vt:lpwstr/>
      </vt:variant>
      <vt:variant>
        <vt:i4>7143551</vt:i4>
      </vt:variant>
      <vt:variant>
        <vt:i4>2040</vt:i4>
      </vt:variant>
      <vt:variant>
        <vt:i4>0</vt:i4>
      </vt:variant>
      <vt:variant>
        <vt:i4>5</vt:i4>
      </vt:variant>
      <vt:variant>
        <vt:lpwstr>https://www.facebook.com/groups/2822785074655808/posts/4271081913159443</vt:lpwstr>
      </vt:variant>
      <vt:variant>
        <vt:lpwstr/>
      </vt:variant>
      <vt:variant>
        <vt:i4>327711</vt:i4>
      </vt:variant>
      <vt:variant>
        <vt:i4>2037</vt:i4>
      </vt:variant>
      <vt:variant>
        <vt:i4>0</vt:i4>
      </vt:variant>
      <vt:variant>
        <vt:i4>5</vt:i4>
      </vt:variant>
      <vt:variant>
        <vt:lpwstr>https://cnap.kronau.gov.ua/news/354422-u-visokopilskii-tg-praciuje-sluzba-socialne-taksi-iak-skoristatisia-poslugoiu</vt:lpwstr>
      </vt:variant>
      <vt:variant>
        <vt:lpwstr/>
      </vt:variant>
      <vt:variant>
        <vt:i4>5177427</vt:i4>
      </vt:variant>
      <vt:variant>
        <vt:i4>2034</vt:i4>
      </vt:variant>
      <vt:variant>
        <vt:i4>0</vt:i4>
      </vt:variant>
      <vt:variant>
        <vt:i4>5</vt:i4>
      </vt:variant>
      <vt:variant>
        <vt:lpwstr>https://khoda.gov.ua/bezbariernist/plan-zakhodiv-z-realizatsii-natsionalnoi-stratehii-iz-stvorennia-bezbariernoho-prostoru-v-ukraini-na-period-do-2030-roku/2025-2026-rr</vt:lpwstr>
      </vt:variant>
      <vt:variant>
        <vt:lpwstr/>
      </vt:variant>
      <vt:variant>
        <vt:i4>262145</vt:i4>
      </vt:variant>
      <vt:variant>
        <vt:i4>2031</vt:i4>
      </vt:variant>
      <vt:variant>
        <vt:i4>0</vt:i4>
      </vt:variant>
      <vt:variant>
        <vt:i4>5</vt:i4>
      </vt:variant>
      <vt:variant>
        <vt:lpwstr>https://lib.kherson.ua/u-hersoni-prezentuvali-unikalnu-audialnu-vistavku-spravzhniy-step.htm?ps=5</vt:lpwstr>
      </vt:variant>
      <vt:variant>
        <vt:lpwstr/>
      </vt:variant>
      <vt:variant>
        <vt:i4>393316</vt:i4>
      </vt:variant>
      <vt:variant>
        <vt:i4>2028</vt:i4>
      </vt:variant>
      <vt:variant>
        <vt:i4>0</vt:i4>
      </vt:variant>
      <vt:variant>
        <vt:i4>5</vt:i4>
      </vt:variant>
      <vt:variant>
        <vt:lpwstr>https://xobd-news.blogspot.com/2026/09/blog-post_11.html</vt:lpwstr>
      </vt:variant>
      <vt:variant>
        <vt:lpwstr/>
      </vt:variant>
      <vt:variant>
        <vt:i4>262244</vt:i4>
      </vt:variant>
      <vt:variant>
        <vt:i4>2025</vt:i4>
      </vt:variant>
      <vt:variant>
        <vt:i4>0</vt:i4>
      </vt:variant>
      <vt:variant>
        <vt:i4>5</vt:i4>
      </vt:variant>
      <vt:variant>
        <vt:lpwstr>https://xobd-news.blogspot.com/2026/08/blog-post_21.html</vt:lpwstr>
      </vt:variant>
      <vt:variant>
        <vt:lpwstr/>
      </vt:variant>
      <vt:variant>
        <vt:i4>4325396</vt:i4>
      </vt:variant>
      <vt:variant>
        <vt:i4>2022</vt:i4>
      </vt:variant>
      <vt:variant>
        <vt:i4>0</vt:i4>
      </vt:variant>
      <vt:variant>
        <vt:i4>5</vt:i4>
      </vt:variant>
      <vt:variant>
        <vt:lpwstr>https://kochubeivska-gromada.gov.ua/news/1775123936/</vt:lpwstr>
      </vt:variant>
      <vt:variant>
        <vt:lpwstr/>
      </vt:variant>
      <vt:variant>
        <vt:i4>4849742</vt:i4>
      </vt:variant>
      <vt:variant>
        <vt:i4>2019</vt:i4>
      </vt:variant>
      <vt:variant>
        <vt:i4>0</vt:i4>
      </vt:variant>
      <vt:variant>
        <vt:i4>5</vt:i4>
      </vt:variant>
      <vt:variant>
        <vt:lpwstr>https://www.facebook.com/groups/2822785074655808/posts/4064691240465179/</vt:lpwstr>
      </vt:variant>
      <vt:variant>
        <vt:lpwstr/>
      </vt:variant>
      <vt:variant>
        <vt:i4>3604517</vt:i4>
      </vt:variant>
      <vt:variant>
        <vt:i4>2016</vt:i4>
      </vt:variant>
      <vt:variant>
        <vt:i4>0</vt:i4>
      </vt:variant>
      <vt:variant>
        <vt:i4>5</vt:i4>
      </vt:variant>
      <vt:variant>
        <vt:lpwstr>https://kronau.gov.ua/news/1788007532/</vt:lpwstr>
      </vt:variant>
      <vt:variant>
        <vt:lpwstr/>
      </vt:variant>
      <vt:variant>
        <vt:i4>3604519</vt:i4>
      </vt:variant>
      <vt:variant>
        <vt:i4>2013</vt:i4>
      </vt:variant>
      <vt:variant>
        <vt:i4>0</vt:i4>
      </vt:variant>
      <vt:variant>
        <vt:i4>5</vt:i4>
      </vt:variant>
      <vt:variant>
        <vt:lpwstr>https://kronau.gov.ua/news/1764749449/</vt:lpwstr>
      </vt:variant>
      <vt:variant>
        <vt:lpwstr/>
      </vt:variant>
      <vt:variant>
        <vt:i4>6946896</vt:i4>
      </vt:variant>
      <vt:variant>
        <vt:i4>2010</vt:i4>
      </vt:variant>
      <vt:variant>
        <vt:i4>0</vt:i4>
      </vt:variant>
      <vt:variant>
        <vt:i4>5</vt:i4>
      </vt:variant>
      <vt:variant>
        <vt:lpwstr>https://t.me/kherson_miskrada/66826</vt:lpwstr>
      </vt:variant>
      <vt:variant>
        <vt:lpwstr/>
      </vt:variant>
      <vt:variant>
        <vt:i4>2031705</vt:i4>
      </vt:variant>
      <vt:variant>
        <vt:i4>2007</vt:i4>
      </vt:variant>
      <vt:variant>
        <vt:i4>0</vt:i4>
      </vt:variant>
      <vt:variant>
        <vt:i4>5</vt:i4>
      </vt:variant>
      <vt:variant>
        <vt:lpwstr>https://www.facebook.com/share/p/18tgKqewUv/?mibextid=wwXIfr</vt:lpwstr>
      </vt:variant>
      <vt:variant>
        <vt:lpwstr/>
      </vt:variant>
      <vt:variant>
        <vt:i4>1966150</vt:i4>
      </vt:variant>
      <vt:variant>
        <vt:i4>2004</vt:i4>
      </vt:variant>
      <vt:variant>
        <vt:i4>0</vt:i4>
      </vt:variant>
      <vt:variant>
        <vt:i4>5</vt:i4>
      </vt:variant>
      <vt:variant>
        <vt:lpwstr>https://www.facebook.com/share/v/1LyAhctiM7/?mibextid=wwXIfr</vt:lpwstr>
      </vt:variant>
      <vt:variant>
        <vt:lpwstr/>
      </vt:variant>
      <vt:variant>
        <vt:i4>5701704</vt:i4>
      </vt:variant>
      <vt:variant>
        <vt:i4>2001</vt:i4>
      </vt:variant>
      <vt:variant>
        <vt:i4>0</vt:i4>
      </vt:variant>
      <vt:variant>
        <vt:i4>5</vt:i4>
      </vt:variant>
      <vt:variant>
        <vt:lpwstr>https://www.facebook.com/share/p/1bJ17qLWVK/?mibextid=wwXIfr</vt:lpwstr>
      </vt:variant>
      <vt:variant>
        <vt:lpwstr/>
      </vt:variant>
      <vt:variant>
        <vt:i4>5832771</vt:i4>
      </vt:variant>
      <vt:variant>
        <vt:i4>1998</vt:i4>
      </vt:variant>
      <vt:variant>
        <vt:i4>0</vt:i4>
      </vt:variant>
      <vt:variant>
        <vt:i4>5</vt:i4>
      </vt:variant>
      <vt:variant>
        <vt:lpwstr>https://www.facebook.com/ks.library3</vt:lpwstr>
      </vt:variant>
      <vt:variant>
        <vt:lpwstr/>
      </vt:variant>
      <vt:variant>
        <vt:i4>5767251</vt:i4>
      </vt:variant>
      <vt:variant>
        <vt:i4>1995</vt:i4>
      </vt:variant>
      <vt:variant>
        <vt:i4>0</vt:i4>
      </vt:variant>
      <vt:variant>
        <vt:i4>5</vt:i4>
      </vt:variant>
      <vt:variant>
        <vt:lpwstr>https://www.facebook.com/share/p/14U9mSFkFhZ/?mibextid=wwXIfr</vt:lpwstr>
      </vt:variant>
      <vt:variant>
        <vt:lpwstr/>
      </vt:variant>
      <vt:variant>
        <vt:i4>1966154</vt:i4>
      </vt:variant>
      <vt:variant>
        <vt:i4>1992</vt:i4>
      </vt:variant>
      <vt:variant>
        <vt:i4>0</vt:i4>
      </vt:variant>
      <vt:variant>
        <vt:i4>5</vt:i4>
      </vt:variant>
      <vt:variant>
        <vt:lpwstr>https://www.facebook.com/share/p/1EbK6prfGN/</vt:lpwstr>
      </vt:variant>
      <vt:variant>
        <vt:lpwstr/>
      </vt:variant>
      <vt:variant>
        <vt:i4>6029379</vt:i4>
      </vt:variant>
      <vt:variant>
        <vt:i4>1989</vt:i4>
      </vt:variant>
      <vt:variant>
        <vt:i4>0</vt:i4>
      </vt:variant>
      <vt:variant>
        <vt:i4>5</vt:i4>
      </vt:variant>
      <vt:variant>
        <vt:lpwstr>https://www.facebook.com/share/p/1AsDAoswBB/</vt:lpwstr>
      </vt:variant>
      <vt:variant>
        <vt:lpwstr/>
      </vt:variant>
      <vt:variant>
        <vt:i4>4980805</vt:i4>
      </vt:variant>
      <vt:variant>
        <vt:i4>1986</vt:i4>
      </vt:variant>
      <vt:variant>
        <vt:i4>0</vt:i4>
      </vt:variant>
      <vt:variant>
        <vt:i4>5</vt:i4>
      </vt:variant>
      <vt:variant>
        <vt:lpwstr>https://www.facebook.com/share/p/1823qi2bbY/</vt:lpwstr>
      </vt:variant>
      <vt:variant>
        <vt:lpwstr/>
      </vt:variant>
      <vt:variant>
        <vt:i4>4718672</vt:i4>
      </vt:variant>
      <vt:variant>
        <vt:i4>1983</vt:i4>
      </vt:variant>
      <vt:variant>
        <vt:i4>0</vt:i4>
      </vt:variant>
      <vt:variant>
        <vt:i4>5</vt:i4>
      </vt:variant>
      <vt:variant>
        <vt:lpwstr>https://www.facebook.com/share/p/1HRC4eFQ7s/</vt:lpwstr>
      </vt:variant>
      <vt:variant>
        <vt:lpwstr/>
      </vt:variant>
      <vt:variant>
        <vt:i4>1114197</vt:i4>
      </vt:variant>
      <vt:variant>
        <vt:i4>1980</vt:i4>
      </vt:variant>
      <vt:variant>
        <vt:i4>0</vt:i4>
      </vt:variant>
      <vt:variant>
        <vt:i4>5</vt:i4>
      </vt:variant>
      <vt:variant>
        <vt:lpwstr>https://www.facebook.com/share/p/1L9GBLvTCZ/</vt:lpwstr>
      </vt:variant>
      <vt:variant>
        <vt:lpwstr/>
      </vt:variant>
      <vt:variant>
        <vt:i4>4849671</vt:i4>
      </vt:variant>
      <vt:variant>
        <vt:i4>1977</vt:i4>
      </vt:variant>
      <vt:variant>
        <vt:i4>0</vt:i4>
      </vt:variant>
      <vt:variant>
        <vt:i4>5</vt:i4>
      </vt:variant>
      <vt:variant>
        <vt:lpwstr>https://www.facebook.com/share/p/1DM8RLhcbH/</vt:lpwstr>
      </vt:variant>
      <vt:variant>
        <vt:lpwstr/>
      </vt:variant>
      <vt:variant>
        <vt:i4>6225986</vt:i4>
      </vt:variant>
      <vt:variant>
        <vt:i4>1974</vt:i4>
      </vt:variant>
      <vt:variant>
        <vt:i4>0</vt:i4>
      </vt:variant>
      <vt:variant>
        <vt:i4>5</vt:i4>
      </vt:variant>
      <vt:variant>
        <vt:lpwstr>https://www.facebook.com/share/p/19DcHru7yA/</vt:lpwstr>
      </vt:variant>
      <vt:variant>
        <vt:lpwstr/>
      </vt:variant>
      <vt:variant>
        <vt:i4>1179661</vt:i4>
      </vt:variant>
      <vt:variant>
        <vt:i4>1971</vt:i4>
      </vt:variant>
      <vt:variant>
        <vt:i4>0</vt:i4>
      </vt:variant>
      <vt:variant>
        <vt:i4>5</vt:i4>
      </vt:variant>
      <vt:variant>
        <vt:lpwstr>https://www.facebook.com/share/p/199zkvpFoB/</vt:lpwstr>
      </vt:variant>
      <vt:variant>
        <vt:lpwstr/>
      </vt:variant>
      <vt:variant>
        <vt:i4>5308439</vt:i4>
      </vt:variant>
      <vt:variant>
        <vt:i4>1968</vt:i4>
      </vt:variant>
      <vt:variant>
        <vt:i4>0</vt:i4>
      </vt:variant>
      <vt:variant>
        <vt:i4>5</vt:i4>
      </vt:variant>
      <vt:variant>
        <vt:lpwstr>https://www.facebook.com/share/p/1BYZUd331D/</vt:lpwstr>
      </vt:variant>
      <vt:variant>
        <vt:lpwstr/>
      </vt:variant>
      <vt:variant>
        <vt:i4>262226</vt:i4>
      </vt:variant>
      <vt:variant>
        <vt:i4>1965</vt:i4>
      </vt:variant>
      <vt:variant>
        <vt:i4>0</vt:i4>
      </vt:variant>
      <vt:variant>
        <vt:i4>5</vt:i4>
      </vt:variant>
      <vt:variant>
        <vt:lpwstr>https://www.facebook.com/share/p/1V7kKz2z5S/</vt:lpwstr>
      </vt:variant>
      <vt:variant>
        <vt:lpwstr/>
      </vt:variant>
      <vt:variant>
        <vt:i4>4849695</vt:i4>
      </vt:variant>
      <vt:variant>
        <vt:i4>1962</vt:i4>
      </vt:variant>
      <vt:variant>
        <vt:i4>0</vt:i4>
      </vt:variant>
      <vt:variant>
        <vt:i4>5</vt:i4>
      </vt:variant>
      <vt:variant>
        <vt:lpwstr>https://www.facebook.com/share/p/19WAskZuKe/</vt:lpwstr>
      </vt:variant>
      <vt:variant>
        <vt:lpwstr/>
      </vt:variant>
      <vt:variant>
        <vt:i4>1835096</vt:i4>
      </vt:variant>
      <vt:variant>
        <vt:i4>1959</vt:i4>
      </vt:variant>
      <vt:variant>
        <vt:i4>0</vt:i4>
      </vt:variant>
      <vt:variant>
        <vt:i4>5</vt:i4>
      </vt:variant>
      <vt:variant>
        <vt:lpwstr>https://www.facebook.com/share/p/1HYaMg2beh/</vt:lpwstr>
      </vt:variant>
      <vt:variant>
        <vt:lpwstr/>
      </vt:variant>
      <vt:variant>
        <vt:i4>4915208</vt:i4>
      </vt:variant>
      <vt:variant>
        <vt:i4>1956</vt:i4>
      </vt:variant>
      <vt:variant>
        <vt:i4>0</vt:i4>
      </vt:variant>
      <vt:variant>
        <vt:i4>5</vt:i4>
      </vt:variant>
      <vt:variant>
        <vt:lpwstr>https://www.facebook.com/share/p/19ZqFonqfB/</vt:lpwstr>
      </vt:variant>
      <vt:variant>
        <vt:lpwstr/>
      </vt:variant>
      <vt:variant>
        <vt:i4>5767179</vt:i4>
      </vt:variant>
      <vt:variant>
        <vt:i4>1953</vt:i4>
      </vt:variant>
      <vt:variant>
        <vt:i4>0</vt:i4>
      </vt:variant>
      <vt:variant>
        <vt:i4>5</vt:i4>
      </vt:variant>
      <vt:variant>
        <vt:lpwstr>https://www.facebook.com/share/p/1APFoEi1Qd/</vt:lpwstr>
      </vt:variant>
      <vt:variant>
        <vt:lpwstr/>
      </vt:variant>
      <vt:variant>
        <vt:i4>3407971</vt:i4>
      </vt:variant>
      <vt:variant>
        <vt:i4>1950</vt:i4>
      </vt:variant>
      <vt:variant>
        <vt:i4>0</vt:i4>
      </vt:variant>
      <vt:variant>
        <vt:i4>5</vt:i4>
      </vt:variant>
      <vt:variant>
        <vt:lpwstr>https://kalynivske-gromada.gov.ua/news/1785756907/</vt:lpwstr>
      </vt:variant>
      <vt:variant>
        <vt:lpwstr/>
      </vt:variant>
      <vt:variant>
        <vt:i4>131106</vt:i4>
      </vt:variant>
      <vt:variant>
        <vt:i4>1947</vt:i4>
      </vt:variant>
      <vt:variant>
        <vt:i4>0</vt:i4>
      </vt:variant>
      <vt:variant>
        <vt:i4>5</vt:i4>
      </vt:variant>
      <vt:variant>
        <vt:lpwstr>https://www.facebook.com/groups/223361861615076/permalink/1989613568323221/?rdid=onSAqCQ7KxdGeHiw&amp;share_url=https%3A%2F%2Fwww.facebook.com%2Fshare%2Fp%2F1DESuKAKz4%2F</vt:lpwstr>
      </vt:variant>
      <vt:variant>
        <vt:lpwstr/>
      </vt:variant>
      <vt:variant>
        <vt:i4>2490493</vt:i4>
      </vt:variant>
      <vt:variant>
        <vt:i4>1944</vt:i4>
      </vt:variant>
      <vt:variant>
        <vt:i4>0</vt:i4>
      </vt:variant>
      <vt:variant>
        <vt:i4>5</vt:i4>
      </vt:variant>
      <vt:variant>
        <vt:lpwstr>https://borozenska-gromada.gov.ua/news/1773990554/</vt:lpwstr>
      </vt:variant>
      <vt:variant>
        <vt:lpwstr/>
      </vt:variant>
      <vt:variant>
        <vt:i4>2949238</vt:i4>
      </vt:variant>
      <vt:variant>
        <vt:i4>1941</vt:i4>
      </vt:variant>
      <vt:variant>
        <vt:i4>0</vt:i4>
      </vt:variant>
      <vt:variant>
        <vt:i4>5</vt:i4>
      </vt:variant>
      <vt:variant>
        <vt:lpwstr>https://borozenska-gromada.gov.ua/news/1774533215/</vt:lpwstr>
      </vt:variant>
      <vt:variant>
        <vt:lpwstr/>
      </vt:variant>
      <vt:variant>
        <vt:i4>3670060</vt:i4>
      </vt:variant>
      <vt:variant>
        <vt:i4>1938</vt:i4>
      </vt:variant>
      <vt:variant>
        <vt:i4>0</vt:i4>
      </vt:variant>
      <vt:variant>
        <vt:i4>5</vt:i4>
      </vt:variant>
      <vt:variant>
        <vt:lpwstr>https://kronau.gov.ua/news/1770627753/</vt:lpwstr>
      </vt:variant>
      <vt:variant>
        <vt:lpwstr/>
      </vt:variant>
      <vt:variant>
        <vt:i4>3670060</vt:i4>
      </vt:variant>
      <vt:variant>
        <vt:i4>1935</vt:i4>
      </vt:variant>
      <vt:variant>
        <vt:i4>0</vt:i4>
      </vt:variant>
      <vt:variant>
        <vt:i4>5</vt:i4>
      </vt:variant>
      <vt:variant>
        <vt:lpwstr>https://kronau.gov.ua/news/1770627753/</vt:lpwstr>
      </vt:variant>
      <vt:variant>
        <vt:lpwstr/>
      </vt:variant>
      <vt:variant>
        <vt:i4>4063279</vt:i4>
      </vt:variant>
      <vt:variant>
        <vt:i4>1932</vt:i4>
      </vt:variant>
      <vt:variant>
        <vt:i4>0</vt:i4>
      </vt:variant>
      <vt:variant>
        <vt:i4>5</vt:i4>
      </vt:variant>
      <vt:variant>
        <vt:lpwstr>https://kronau.gov.ua/news/1768289481/</vt:lpwstr>
      </vt:variant>
      <vt:variant>
        <vt:lpwstr/>
      </vt:variant>
      <vt:variant>
        <vt:i4>3342369</vt:i4>
      </vt:variant>
      <vt:variant>
        <vt:i4>1929</vt:i4>
      </vt:variant>
      <vt:variant>
        <vt:i4>0</vt:i4>
      </vt:variant>
      <vt:variant>
        <vt:i4>5</vt:i4>
      </vt:variant>
      <vt:variant>
        <vt:lpwstr>https://www.facebook.com/groups/168101794142871/posts/1910490226570677/</vt:lpwstr>
      </vt:variant>
      <vt:variant>
        <vt:lpwstr/>
      </vt:variant>
      <vt:variant>
        <vt:i4>786497</vt:i4>
      </vt:variant>
      <vt:variant>
        <vt:i4>1926</vt:i4>
      </vt:variant>
      <vt:variant>
        <vt:i4>0</vt:i4>
      </vt:variant>
      <vt:variant>
        <vt:i4>5</vt:i4>
      </vt:variant>
      <vt:variant>
        <vt:lpwstr>https://www.facebook.com/share/p/1XzZ5kevYb/</vt:lpwstr>
      </vt:variant>
      <vt:variant>
        <vt:lpwstr/>
      </vt:variant>
      <vt:variant>
        <vt:i4>3342446</vt:i4>
      </vt:variant>
      <vt:variant>
        <vt:i4>1923</vt:i4>
      </vt:variant>
      <vt:variant>
        <vt:i4>0</vt:i4>
      </vt:variant>
      <vt:variant>
        <vt:i4>5</vt:i4>
      </vt:variant>
      <vt:variant>
        <vt:lpwstr>https://kalynivske-gromada.gov.ua/news/1789646866/</vt:lpwstr>
      </vt:variant>
      <vt:variant>
        <vt:lpwstr/>
      </vt:variant>
      <vt:variant>
        <vt:i4>7536736</vt:i4>
      </vt:variant>
      <vt:variant>
        <vt:i4>1920</vt:i4>
      </vt:variant>
      <vt:variant>
        <vt:i4>0</vt:i4>
      </vt:variant>
      <vt:variant>
        <vt:i4>5</vt:i4>
      </vt:variant>
      <vt:variant>
        <vt:lpwstr>https://khoda.gov.ua/news/yak-zghurtovuvaty-hromady-na-diiaosvita-zapustyly-novyi-osvitnii-serial-pro-intehratsiini-zakhody</vt:lpwstr>
      </vt:variant>
      <vt:variant>
        <vt:lpwstr/>
      </vt:variant>
      <vt:variant>
        <vt:i4>1441876</vt:i4>
      </vt:variant>
      <vt:variant>
        <vt:i4>1917</vt:i4>
      </vt:variant>
      <vt:variant>
        <vt:i4>0</vt:i4>
      </vt:variant>
      <vt:variant>
        <vt:i4>5</vt:i4>
      </vt:variant>
      <vt:variant>
        <vt:lpwstr>https://nk.gov.ua/2026/07/15/do-dnia-ukrainskoi-derzhavnosti-vidbulosia-pokladannia-kvitiv-do-pam-iatnyka-tarasu-shevchenku/</vt:lpwstr>
      </vt:variant>
      <vt:variant>
        <vt:lpwstr/>
      </vt:variant>
      <vt:variant>
        <vt:i4>5308485</vt:i4>
      </vt:variant>
      <vt:variant>
        <vt:i4>1914</vt:i4>
      </vt:variant>
      <vt:variant>
        <vt:i4>0</vt:i4>
      </vt:variant>
      <vt:variant>
        <vt:i4>5</vt:i4>
      </vt:variant>
      <vt:variant>
        <vt:lpwstr>https://www.facebook.com/groups/1527390650677024/posts/28163987663257294/</vt:lpwstr>
      </vt:variant>
      <vt:variant>
        <vt:lpwstr/>
      </vt:variant>
      <vt:variant>
        <vt:i4>6422627</vt:i4>
      </vt:variant>
      <vt:variant>
        <vt:i4>1911</vt:i4>
      </vt:variant>
      <vt:variant>
        <vt:i4>0</vt:i4>
      </vt:variant>
      <vt:variant>
        <vt:i4>5</vt:i4>
      </vt:variant>
      <vt:variant>
        <vt:lpwstr>https://www.facebook.com/photo?fbid=1373816078065126&amp;set=a.430411355738941</vt:lpwstr>
      </vt:variant>
      <vt:variant>
        <vt:lpwstr/>
      </vt:variant>
      <vt:variant>
        <vt:i4>5439522</vt:i4>
      </vt:variant>
      <vt:variant>
        <vt:i4>1908</vt:i4>
      </vt:variant>
      <vt:variant>
        <vt:i4>0</vt:i4>
      </vt:variant>
      <vt:variant>
        <vt:i4>5</vt:i4>
      </vt:variant>
      <vt:variant>
        <vt:lpwstr>https://www.facebook.com/permalink.php?story_fbid=pfbid02GRphaStjjvGm1QPnr6CabtR5NwLNB3quzN5RNjDrkvuh1w2uo9TEfJDdpHWGqCXrl&amp;id=100063546818126</vt:lpwstr>
      </vt:variant>
      <vt:variant>
        <vt:lpwstr/>
      </vt:variant>
      <vt:variant>
        <vt:i4>7143476</vt:i4>
      </vt:variant>
      <vt:variant>
        <vt:i4>1905</vt:i4>
      </vt:variant>
      <vt:variant>
        <vt:i4>0</vt:i4>
      </vt:variant>
      <vt:variant>
        <vt:i4>5</vt:i4>
      </vt:variant>
      <vt:variant>
        <vt:lpwstr>https://nk.gov.ua/2026/08/29/29-serpnia-den-pam-iati-zakhysnykiv-ukrainy-2/</vt:lpwstr>
      </vt:variant>
      <vt:variant>
        <vt:lpwstr/>
      </vt:variant>
      <vt:variant>
        <vt:i4>4194421</vt:i4>
      </vt:variant>
      <vt:variant>
        <vt:i4>1902</vt:i4>
      </vt:variant>
      <vt:variant>
        <vt:i4>0</vt:i4>
      </vt:variant>
      <vt:variant>
        <vt:i4>5</vt:i4>
      </vt:variant>
      <vt:variant>
        <vt:lpwstr>https://www.facebook.com/permalink.php?story_fbid=pfbid02FtG9P7QyHCj6btF83ytiusG3tTFce3p4hDm4PHyY4h1xKwQSXQPj4LKVNDNwQjf1l&amp;id=61572711915435</vt:lpwstr>
      </vt:variant>
      <vt:variant>
        <vt:lpwstr/>
      </vt:variant>
      <vt:variant>
        <vt:i4>720903</vt:i4>
      </vt:variant>
      <vt:variant>
        <vt:i4>1899</vt:i4>
      </vt:variant>
      <vt:variant>
        <vt:i4>0</vt:i4>
      </vt:variant>
      <vt:variant>
        <vt:i4>5</vt:i4>
      </vt:variant>
      <vt:variant>
        <vt:lpwstr>https://nk.gov.ua/2026/08/29/u-kryvomu-rozi-vidbulosia-pokladannia-kvitiv-na-znak-pam-iati-pro-polehlykh-zakhysnykiv-ukrainy/</vt:lpwstr>
      </vt:variant>
      <vt:variant>
        <vt:lpwstr/>
      </vt:variant>
      <vt:variant>
        <vt:i4>720903</vt:i4>
      </vt:variant>
      <vt:variant>
        <vt:i4>1896</vt:i4>
      </vt:variant>
      <vt:variant>
        <vt:i4>0</vt:i4>
      </vt:variant>
      <vt:variant>
        <vt:i4>5</vt:i4>
      </vt:variant>
      <vt:variant>
        <vt:lpwstr>https://nk.gov.ua/2026/08/29/u-kryvomu-rozi-vidbulosia-pokladannia-kvitiv-na-znak-pam-iati-pro-polehlykh-zakhysnykiv-ukrainy/</vt:lpwstr>
      </vt:variant>
      <vt:variant>
        <vt:lpwstr/>
      </vt:variant>
      <vt:variant>
        <vt:i4>3276910</vt:i4>
      </vt:variant>
      <vt:variant>
        <vt:i4>1893</vt:i4>
      </vt:variant>
      <vt:variant>
        <vt:i4>0</vt:i4>
      </vt:variant>
      <vt:variant>
        <vt:i4>5</vt:i4>
      </vt:variant>
      <vt:variant>
        <vt:lpwstr>https://kalynivske-gromada.gov.ua/news/1785227420/</vt:lpwstr>
      </vt:variant>
      <vt:variant>
        <vt:lpwstr/>
      </vt:variant>
      <vt:variant>
        <vt:i4>5111831</vt:i4>
      </vt:variant>
      <vt:variant>
        <vt:i4>1890</vt:i4>
      </vt:variant>
      <vt:variant>
        <vt:i4>0</vt:i4>
      </vt:variant>
      <vt:variant>
        <vt:i4>5</vt:i4>
      </vt:variant>
      <vt:variant>
        <vt:lpwstr>https://www.facebook.com/permalink.php?story_fbid=pfbid01MwLtejbLmcUFAbvdXoG3fJqBs2kDhTjKqxUe7uujGtBPKvbbtjurWuchY3qfrE4l&amp;id=100025098011645&amp;locale=uk_UA</vt:lpwstr>
      </vt:variant>
      <vt:variant>
        <vt:lpwstr/>
      </vt:variant>
      <vt:variant>
        <vt:i4>3014716</vt:i4>
      </vt:variant>
      <vt:variant>
        <vt:i4>1887</vt:i4>
      </vt:variant>
      <vt:variant>
        <vt:i4>0</vt:i4>
      </vt:variant>
      <vt:variant>
        <vt:i4>5</vt:i4>
      </vt:variant>
      <vt:variant>
        <vt:lpwstr>https://www.facebook.com/groups/223361861615076/permalink/1922283398389572/</vt:lpwstr>
      </vt:variant>
      <vt:variant>
        <vt:lpwstr/>
      </vt:variant>
      <vt:variant>
        <vt:i4>4653147</vt:i4>
      </vt:variant>
      <vt:variant>
        <vt:i4>1884</vt:i4>
      </vt:variant>
      <vt:variant>
        <vt:i4>0</vt:i4>
      </vt:variant>
      <vt:variant>
        <vt:i4>5</vt:i4>
      </vt:variant>
      <vt:variant>
        <vt:lpwstr>https://www.facebook.com/share/p/1brMwuoKrV/</vt:lpwstr>
      </vt:variant>
      <vt:variant>
        <vt:lpwstr/>
      </vt:variant>
      <vt:variant>
        <vt:i4>5570642</vt:i4>
      </vt:variant>
      <vt:variant>
        <vt:i4>1881</vt:i4>
      </vt:variant>
      <vt:variant>
        <vt:i4>0</vt:i4>
      </vt:variant>
      <vt:variant>
        <vt:i4>5</vt:i4>
      </vt:variant>
      <vt:variant>
        <vt:lpwstr>https://www.facebook.com/share/v/1Ef4Qui3rY/</vt:lpwstr>
      </vt:variant>
      <vt:variant>
        <vt:lpwstr/>
      </vt:variant>
      <vt:variant>
        <vt:i4>3014716</vt:i4>
      </vt:variant>
      <vt:variant>
        <vt:i4>1878</vt:i4>
      </vt:variant>
      <vt:variant>
        <vt:i4>0</vt:i4>
      </vt:variant>
      <vt:variant>
        <vt:i4>5</vt:i4>
      </vt:variant>
      <vt:variant>
        <vt:lpwstr>https://www.facebook.com/groups/223361861615076/permalink/1922283398389572/</vt:lpwstr>
      </vt:variant>
      <vt:variant>
        <vt:lpwstr/>
      </vt:variant>
      <vt:variant>
        <vt:i4>4390919</vt:i4>
      </vt:variant>
      <vt:variant>
        <vt:i4>1875</vt:i4>
      </vt:variant>
      <vt:variant>
        <vt:i4>0</vt:i4>
      </vt:variant>
      <vt:variant>
        <vt:i4>5</vt:i4>
      </vt:variant>
      <vt:variant>
        <vt:lpwstr>https://nk.gov.ua/2026/05/22/dytiachyj-majster-klas-u-tsentri-vilni-razom-do-dnia-heroiv-ukrainy-podiaka-zakhysnykam-u-kozhnij-dolontsi/</vt:lpwstr>
      </vt:variant>
      <vt:variant>
        <vt:lpwstr/>
      </vt:variant>
      <vt:variant>
        <vt:i4>65543</vt:i4>
      </vt:variant>
      <vt:variant>
        <vt:i4>1872</vt:i4>
      </vt:variant>
      <vt:variant>
        <vt:i4>0</vt:i4>
      </vt:variant>
      <vt:variant>
        <vt:i4>5</vt:i4>
      </vt:variant>
      <vt:variant>
        <vt:lpwstr>https://www.facebook.com/permalink.php?story_fbid=pfbid02DJhdEy9Dv3zcxL6MEJArJUhQcbLf4ijrrkEJzLfDaXBA5xZ2fZqMQbJxv2Hsc1a8l&amp;id=61579908066995&amp;locale=ru_RU</vt:lpwstr>
      </vt:variant>
      <vt:variant>
        <vt:lpwstr/>
      </vt:variant>
      <vt:variant>
        <vt:i4>7012391</vt:i4>
      </vt:variant>
      <vt:variant>
        <vt:i4>1869</vt:i4>
      </vt:variant>
      <vt:variant>
        <vt:i4>0</vt:i4>
      </vt:variant>
      <vt:variant>
        <vt:i4>5</vt:i4>
      </vt:variant>
      <vt:variant>
        <vt:lpwstr>https://www.facebook.com/share/1FX8JV1sgo/</vt:lpwstr>
      </vt:variant>
      <vt:variant>
        <vt:lpwstr/>
      </vt:variant>
      <vt:variant>
        <vt:i4>3932284</vt:i4>
      </vt:variant>
      <vt:variant>
        <vt:i4>1866</vt:i4>
      </vt:variant>
      <vt:variant>
        <vt:i4>0</vt:i4>
      </vt:variant>
      <vt:variant>
        <vt:i4>5</vt:i4>
      </vt:variant>
      <vt:variant>
        <vt:lpwstr>https://www.facebook.com/share/1BhzjUYCha/</vt:lpwstr>
      </vt:variant>
      <vt:variant>
        <vt:lpwstr/>
      </vt:variant>
      <vt:variant>
        <vt:i4>1703945</vt:i4>
      </vt:variant>
      <vt:variant>
        <vt:i4>1863</vt:i4>
      </vt:variant>
      <vt:variant>
        <vt:i4>0</vt:i4>
      </vt:variant>
      <vt:variant>
        <vt:i4>5</vt:i4>
      </vt:variant>
      <vt:variant>
        <vt:lpwstr>https://www.facebook.com/share/p/1944FVQwf9/</vt:lpwstr>
      </vt:variant>
      <vt:variant>
        <vt:lpwstr/>
      </vt:variant>
      <vt:variant>
        <vt:i4>4849686</vt:i4>
      </vt:variant>
      <vt:variant>
        <vt:i4>1860</vt:i4>
      </vt:variant>
      <vt:variant>
        <vt:i4>0</vt:i4>
      </vt:variant>
      <vt:variant>
        <vt:i4>5</vt:i4>
      </vt:variant>
      <vt:variant>
        <vt:lpwstr>https://www.facebook.com/share/p/1NY45mag8z/</vt:lpwstr>
      </vt:variant>
      <vt:variant>
        <vt:lpwstr/>
      </vt:variant>
      <vt:variant>
        <vt:i4>6029396</vt:i4>
      </vt:variant>
      <vt:variant>
        <vt:i4>1857</vt:i4>
      </vt:variant>
      <vt:variant>
        <vt:i4>0</vt:i4>
      </vt:variant>
      <vt:variant>
        <vt:i4>5</vt:i4>
      </vt:variant>
      <vt:variant>
        <vt:lpwstr>https://www.facebook.com/share/p/1KMvbPVhZM/</vt:lpwstr>
      </vt:variant>
      <vt:variant>
        <vt:lpwstr/>
      </vt:variant>
      <vt:variant>
        <vt:i4>5832790</vt:i4>
      </vt:variant>
      <vt:variant>
        <vt:i4>1854</vt:i4>
      </vt:variant>
      <vt:variant>
        <vt:i4>0</vt:i4>
      </vt:variant>
      <vt:variant>
        <vt:i4>5</vt:i4>
      </vt:variant>
      <vt:variant>
        <vt:lpwstr>https://khoda.gov.ua/news/predstavnyky-holoprystanskoi-hromady-vzialy-uchast-u-vidznachenni-dnia-mista-chortkova</vt:lpwstr>
      </vt:variant>
      <vt:variant>
        <vt:lpwstr/>
      </vt:variant>
      <vt:variant>
        <vt:i4>3801135</vt:i4>
      </vt:variant>
      <vt:variant>
        <vt:i4>1851</vt:i4>
      </vt:variant>
      <vt:variant>
        <vt:i4>0</vt:i4>
      </vt:variant>
      <vt:variant>
        <vt:i4>5</vt:i4>
      </vt:variant>
      <vt:variant>
        <vt:lpwstr>https://khoda.gov.ua/news/hromady-khersonshchyny-doiednalys-do-deviatoho-shchorichnoho-patriotychnoho-zabihu-shanuiu-voiniv-bizhu-za-heroiv-ukrainy</vt:lpwstr>
      </vt:variant>
      <vt:variant>
        <vt:lpwstr/>
      </vt:variant>
      <vt:variant>
        <vt:i4>4325455</vt:i4>
      </vt:variant>
      <vt:variant>
        <vt:i4>1848</vt:i4>
      </vt:variant>
      <vt:variant>
        <vt:i4>0</vt:i4>
      </vt:variant>
      <vt:variant>
        <vt:i4>5</vt:i4>
      </vt:variant>
      <vt:variant>
        <vt:lpwstr>https://khoda.gov.ua/news/prezydent-ushanuvav-pamiat-polehlykh-ukrainskykh-voiniv</vt:lpwstr>
      </vt:variant>
      <vt:variant>
        <vt:lpwstr/>
      </vt:variant>
      <vt:variant>
        <vt:i4>4849695</vt:i4>
      </vt:variant>
      <vt:variant>
        <vt:i4>1845</vt:i4>
      </vt:variant>
      <vt:variant>
        <vt:i4>0</vt:i4>
      </vt:variant>
      <vt:variant>
        <vt:i4>5</vt:i4>
      </vt:variant>
      <vt:variant>
        <vt:lpwstr>https://khoda.gov.ua/news/shanuiu-voiniv-bizhu-za-heroiv-ukrainy-khersonshchyna-doluchylasia-do-vseukrainskoho-zabihu</vt:lpwstr>
      </vt:variant>
      <vt:variant>
        <vt:lpwstr/>
      </vt:variant>
      <vt:variant>
        <vt:i4>3670116</vt:i4>
      </vt:variant>
      <vt:variant>
        <vt:i4>1842</vt:i4>
      </vt:variant>
      <vt:variant>
        <vt:i4>0</vt:i4>
      </vt:variant>
      <vt:variant>
        <vt:i4>5</vt:i4>
      </vt:variant>
      <vt:variant>
        <vt:lpwstr>https://khoda.gov.ua/news/do-dnia-pamiati-zakhysnykiv-ukrainy-dlia-ditei-iz-rodyn-vymushenykh-pereselentsiv-iz-khersonshchyny-provely-tvorchyi-maister-klas-soniakh-iz-synelnoho-drotu</vt:lpwstr>
      </vt:variant>
      <vt:variant>
        <vt:lpwstr/>
      </vt:variant>
      <vt:variant>
        <vt:i4>7864435</vt:i4>
      </vt:variant>
      <vt:variant>
        <vt:i4>1839</vt:i4>
      </vt:variant>
      <vt:variant>
        <vt:i4>0</vt:i4>
      </vt:variant>
      <vt:variant>
        <vt:i4>5</vt:i4>
      </vt:variant>
      <vt:variant>
        <vt:lpwstr>https://khoda.gov.ua/news/pereselentsi-z-khersonshchyny-iaki-znaishly-prykhystok-u-kropyvnytskomu-vshanuvaly-pamiat-zakhysnykiv-ukrainy</vt:lpwstr>
      </vt:variant>
      <vt:variant>
        <vt:lpwstr/>
      </vt:variant>
      <vt:variant>
        <vt:i4>4653147</vt:i4>
      </vt:variant>
      <vt:variant>
        <vt:i4>1836</vt:i4>
      </vt:variant>
      <vt:variant>
        <vt:i4>0</vt:i4>
      </vt:variant>
      <vt:variant>
        <vt:i4>5</vt:i4>
      </vt:variant>
      <vt:variant>
        <vt:lpwstr>https://khoda.gov.ua/news/u-mykolaievi-vidbuvsia-khersonskyi-oblasnyi-futbolnyi-turnir-heroi-ne-vmyraiut</vt:lpwstr>
      </vt:variant>
      <vt:variant>
        <vt:lpwstr/>
      </vt:variant>
      <vt:variant>
        <vt:i4>131167</vt:i4>
      </vt:variant>
      <vt:variant>
        <vt:i4>1833</vt:i4>
      </vt:variant>
      <vt:variant>
        <vt:i4>0</vt:i4>
      </vt:variant>
      <vt:variant>
        <vt:i4>5</vt:i4>
      </vt:variant>
      <vt:variant>
        <vt:lpwstr>https://khoda.gov.ua/news/sohodni-my-vshanovuiemo-pamiat-viiskovykh-dobrovoltsiv-i-tsyvilnykh-iaki-buly-stracheni-zakatovani-abo-zahynuly-u-vorozhomu-poloni</vt:lpwstr>
      </vt:variant>
      <vt:variant>
        <vt:lpwstr/>
      </vt:variant>
      <vt:variant>
        <vt:i4>4653151</vt:i4>
      </vt:variant>
      <vt:variant>
        <vt:i4>1830</vt:i4>
      </vt:variant>
      <vt:variant>
        <vt:i4>0</vt:i4>
      </vt:variant>
      <vt:variant>
        <vt:i4>5</vt:i4>
      </vt:variant>
      <vt:variant>
        <vt:lpwstr>https://khoda.gov.ua/news/u-den-ukrainskoi-derzhavnosti-vshanuvaly-pamiat-tykh-khto-viddav-zhyttia-za-svobodu-nashoi-krainy-na-khersonshchyni</vt:lpwstr>
      </vt:variant>
      <vt:variant>
        <vt:lpwstr/>
      </vt:variant>
      <vt:variant>
        <vt:i4>8192103</vt:i4>
      </vt:variant>
      <vt:variant>
        <vt:i4>1827</vt:i4>
      </vt:variant>
      <vt:variant>
        <vt:i4>0</vt:i4>
      </vt:variant>
      <vt:variant>
        <vt:i4>5</vt:i4>
      </vt:variant>
      <vt:variant>
        <vt:lpwstr>https://khoda.gov.ua/news/sohodni-den-pamiati-tykh-khto-do-ostannoho-zalyshavsia-na-varti-liudskoho-zhyttia</vt:lpwstr>
      </vt:variant>
      <vt:variant>
        <vt:lpwstr/>
      </vt:variant>
      <vt:variant>
        <vt:i4>4718664</vt:i4>
      </vt:variant>
      <vt:variant>
        <vt:i4>1824</vt:i4>
      </vt:variant>
      <vt:variant>
        <vt:i4>0</vt:i4>
      </vt:variant>
      <vt:variant>
        <vt:i4>5</vt:i4>
      </vt:variant>
      <vt:variant>
        <vt:lpwstr>https://www.facebook.com/share/p/18j7uhiRaa/</vt:lpwstr>
      </vt:variant>
      <vt:variant>
        <vt:lpwstr/>
      </vt:variant>
      <vt:variant>
        <vt:i4>2031694</vt:i4>
      </vt:variant>
      <vt:variant>
        <vt:i4>1821</vt:i4>
      </vt:variant>
      <vt:variant>
        <vt:i4>0</vt:i4>
      </vt:variant>
      <vt:variant>
        <vt:i4>5</vt:i4>
      </vt:variant>
      <vt:variant>
        <vt:lpwstr>https://bilozerka-otg.gov.ua/2026/07/20/%d1%83-%d0%b1%d1%96%d0%bb%d0%be%d0%b7%d0%b5%d1%80%d1%81%d1%8c%d0%ba%d1%96%d0%b9-%d0%b3%d1%80%d0%be%d0%bc%d0%b0%d0%b4%d1%96-%d0%bf%d1%80%d0%be%d0%b4%d0%be%d0%b2%d0%b6%d1%83%d1%8e%d1%82%d1%8c-%d0%bf/</vt:lpwstr>
      </vt:variant>
      <vt:variant>
        <vt:lpwstr/>
      </vt:variant>
      <vt:variant>
        <vt:i4>7798835</vt:i4>
      </vt:variant>
      <vt:variant>
        <vt:i4>1818</vt:i4>
      </vt:variant>
      <vt:variant>
        <vt:i4>0</vt:i4>
      </vt:variant>
      <vt:variant>
        <vt:i4>5</vt:i4>
      </vt:variant>
      <vt:variant>
        <vt:lpwstr>https://www.facebook.com/share/p/1Awo8fqG9m</vt:lpwstr>
      </vt:variant>
      <vt:variant>
        <vt:lpwstr/>
      </vt:variant>
      <vt:variant>
        <vt:i4>3407919</vt:i4>
      </vt:variant>
      <vt:variant>
        <vt:i4>1815</vt:i4>
      </vt:variant>
      <vt:variant>
        <vt:i4>0</vt:i4>
      </vt:variant>
      <vt:variant>
        <vt:i4>5</vt:i4>
      </vt:variant>
      <vt:variant>
        <vt:lpwstr>https://kronau.gov.ua/news/1771405195/</vt:lpwstr>
      </vt:variant>
      <vt:variant>
        <vt:lpwstr/>
      </vt:variant>
      <vt:variant>
        <vt:i4>4587532</vt:i4>
      </vt:variant>
      <vt:variant>
        <vt:i4>1812</vt:i4>
      </vt:variant>
      <vt:variant>
        <vt:i4>0</vt:i4>
      </vt:variant>
      <vt:variant>
        <vt:i4>5</vt:i4>
      </vt:variant>
      <vt:variant>
        <vt:lpwstr>https://nk.gov.ua/2026/08/24/novokakhovska-hromada-predstavyla-avtorskyj-oberih-na-oblasnomu-konkursi-oberih-khersonshchyny/</vt:lpwstr>
      </vt:variant>
      <vt:variant>
        <vt:lpwstr/>
      </vt:variant>
      <vt:variant>
        <vt:i4>7012449</vt:i4>
      </vt:variant>
      <vt:variant>
        <vt:i4>1809</vt:i4>
      </vt:variant>
      <vt:variant>
        <vt:i4>0</vt:i4>
      </vt:variant>
      <vt:variant>
        <vt:i4>5</vt:i4>
      </vt:variant>
      <vt:variant>
        <vt:lpwstr>https://nk.gov.ua/2026/08/23/u-khersonskomu-tsentri-vilni-razom-v-odesi-provely-dytiachyj-majster-klas-do-dnia-derzhavnoho-prapora-ukrainy</vt:lpwstr>
      </vt:variant>
      <vt:variant>
        <vt:lpwstr/>
      </vt:variant>
      <vt:variant>
        <vt:i4>4194373</vt:i4>
      </vt:variant>
      <vt:variant>
        <vt:i4>1806</vt:i4>
      </vt:variant>
      <vt:variant>
        <vt:i4>0</vt:i4>
      </vt:variant>
      <vt:variant>
        <vt:i4>5</vt:i4>
      </vt:variant>
      <vt:variant>
        <vt:lpwstr>https://khoda.gov.ua/news/u-kalynivskii-hromadi-vidbuvsia-velykodnii-iarmarok</vt:lpwstr>
      </vt:variant>
      <vt:variant>
        <vt:lpwstr/>
      </vt:variant>
      <vt:variant>
        <vt:i4>458767</vt:i4>
      </vt:variant>
      <vt:variant>
        <vt:i4>1803</vt:i4>
      </vt:variant>
      <vt:variant>
        <vt:i4>0</vt:i4>
      </vt:variant>
      <vt:variant>
        <vt:i4>5</vt:i4>
      </vt:variant>
      <vt:variant>
        <vt:lpwstr>https://www.facebook.com/permalink.php?story_fbid=pfbid0dRrhwzKg6m8NDV6LAcrwBDuXNvFW8VPuE6GAnoxYbyMUpcumM1Cj2SbqDbCZ5GU2l&amp;id=100025098011645&amp;locale=uk_UA</vt:lpwstr>
      </vt:variant>
      <vt:variant>
        <vt:lpwstr/>
      </vt:variant>
      <vt:variant>
        <vt:i4>3538990</vt:i4>
      </vt:variant>
      <vt:variant>
        <vt:i4>1800</vt:i4>
      </vt:variant>
      <vt:variant>
        <vt:i4>0</vt:i4>
      </vt:variant>
      <vt:variant>
        <vt:i4>5</vt:i4>
      </vt:variant>
      <vt:variant>
        <vt:lpwstr>https://kronau.gov.ua/news/1785476573/</vt:lpwstr>
      </vt:variant>
      <vt:variant>
        <vt:lpwstr/>
      </vt:variant>
      <vt:variant>
        <vt:i4>5832779</vt:i4>
      </vt:variant>
      <vt:variant>
        <vt:i4>1797</vt:i4>
      </vt:variant>
      <vt:variant>
        <vt:i4>0</vt:i4>
      </vt:variant>
      <vt:variant>
        <vt:i4>5</vt:i4>
      </vt:variant>
      <vt:variant>
        <vt:lpwstr>https://www.facebook.com/share/p/15w8bj8ZvJr/</vt:lpwstr>
      </vt:variant>
      <vt:variant>
        <vt:lpwstr/>
      </vt:variant>
      <vt:variant>
        <vt:i4>4915284</vt:i4>
      </vt:variant>
      <vt:variant>
        <vt:i4>1794</vt:i4>
      </vt:variant>
      <vt:variant>
        <vt:i4>0</vt:i4>
      </vt:variant>
      <vt:variant>
        <vt:i4>5</vt:i4>
      </vt:variant>
      <vt:variant>
        <vt:lpwstr>https://www.facebook.com/share/p/1DDkfdAEwF/</vt:lpwstr>
      </vt:variant>
      <vt:variant>
        <vt:lpwstr/>
      </vt:variant>
      <vt:variant>
        <vt:i4>4587543</vt:i4>
      </vt:variant>
      <vt:variant>
        <vt:i4>1791</vt:i4>
      </vt:variant>
      <vt:variant>
        <vt:i4>0</vt:i4>
      </vt:variant>
      <vt:variant>
        <vt:i4>5</vt:i4>
      </vt:variant>
      <vt:variant>
        <vt:lpwstr>https://www.facebook.com/share/p/19C1u66o9z/</vt:lpwstr>
      </vt:variant>
      <vt:variant>
        <vt:lpwstr/>
      </vt:variant>
      <vt:variant>
        <vt:i4>983050</vt:i4>
      </vt:variant>
      <vt:variant>
        <vt:i4>1788</vt:i4>
      </vt:variant>
      <vt:variant>
        <vt:i4>0</vt:i4>
      </vt:variant>
      <vt:variant>
        <vt:i4>5</vt:i4>
      </vt:variant>
      <vt:variant>
        <vt:lpwstr>https://www.facebook.com/share/p/1DFe3if4cj/</vt:lpwstr>
      </vt:variant>
      <vt:variant>
        <vt:lpwstr/>
      </vt:variant>
      <vt:variant>
        <vt:i4>983106</vt:i4>
      </vt:variant>
      <vt:variant>
        <vt:i4>1785</vt:i4>
      </vt:variant>
      <vt:variant>
        <vt:i4>0</vt:i4>
      </vt:variant>
      <vt:variant>
        <vt:i4>5</vt:i4>
      </vt:variant>
      <vt:variant>
        <vt:lpwstr>https://www.facebook.com/share/p/1BorXS7kpV/</vt:lpwstr>
      </vt:variant>
      <vt:variant>
        <vt:lpwstr/>
      </vt:variant>
      <vt:variant>
        <vt:i4>4259850</vt:i4>
      </vt:variant>
      <vt:variant>
        <vt:i4>1782</vt:i4>
      </vt:variant>
      <vt:variant>
        <vt:i4>0</vt:i4>
      </vt:variant>
      <vt:variant>
        <vt:i4>5</vt:i4>
      </vt:variant>
      <vt:variant>
        <vt:lpwstr>https://www.facebook.com/share/p/1Htcd9MGcc/</vt:lpwstr>
      </vt:variant>
      <vt:variant>
        <vt:lpwstr/>
      </vt:variant>
      <vt:variant>
        <vt:i4>1048591</vt:i4>
      </vt:variant>
      <vt:variant>
        <vt:i4>1779</vt:i4>
      </vt:variant>
      <vt:variant>
        <vt:i4>0</vt:i4>
      </vt:variant>
      <vt:variant>
        <vt:i4>5</vt:i4>
      </vt:variant>
      <vt:variant>
        <vt:lpwstr>https://t.me/yaroslavshanko/6025</vt:lpwstr>
      </vt:variant>
      <vt:variant>
        <vt:lpwstr/>
      </vt:variant>
      <vt:variant>
        <vt:i4>4522012</vt:i4>
      </vt:variant>
      <vt:variant>
        <vt:i4>1776</vt:i4>
      </vt:variant>
      <vt:variant>
        <vt:i4>0</vt:i4>
      </vt:variant>
      <vt:variant>
        <vt:i4>5</vt:i4>
      </vt:variant>
      <vt:variant>
        <vt:lpwstr>https://www.facebook.com/share/p/1JQqm7hdnH/</vt:lpwstr>
      </vt:variant>
      <vt:variant>
        <vt:lpwstr/>
      </vt:variant>
      <vt:variant>
        <vt:i4>1441807</vt:i4>
      </vt:variant>
      <vt:variant>
        <vt:i4>1773</vt:i4>
      </vt:variant>
      <vt:variant>
        <vt:i4>0</vt:i4>
      </vt:variant>
      <vt:variant>
        <vt:i4>5</vt:i4>
      </vt:variant>
      <vt:variant>
        <vt:lpwstr>https://t.me/yaroslavshanko/5615</vt:lpwstr>
      </vt:variant>
      <vt:variant>
        <vt:lpwstr/>
      </vt:variant>
      <vt:variant>
        <vt:i4>5177351</vt:i4>
      </vt:variant>
      <vt:variant>
        <vt:i4>1770</vt:i4>
      </vt:variant>
      <vt:variant>
        <vt:i4>0</vt:i4>
      </vt:variant>
      <vt:variant>
        <vt:i4>5</vt:i4>
      </vt:variant>
      <vt:variant>
        <vt:lpwstr>https://www.facebook.com/share/p/1STPh8ixeX/</vt:lpwstr>
      </vt:variant>
      <vt:variant>
        <vt:lpwstr/>
      </vt:variant>
      <vt:variant>
        <vt:i4>1769499</vt:i4>
      </vt:variant>
      <vt:variant>
        <vt:i4>1767</vt:i4>
      </vt:variant>
      <vt:variant>
        <vt:i4>0</vt:i4>
      </vt:variant>
      <vt:variant>
        <vt:i4>5</vt:i4>
      </vt:variant>
      <vt:variant>
        <vt:lpwstr>https://www.facebook.com/share/p/1DWWB6g466/</vt:lpwstr>
      </vt:variant>
      <vt:variant>
        <vt:lpwstr/>
      </vt:variant>
      <vt:variant>
        <vt:i4>65543</vt:i4>
      </vt:variant>
      <vt:variant>
        <vt:i4>1764</vt:i4>
      </vt:variant>
      <vt:variant>
        <vt:i4>0</vt:i4>
      </vt:variant>
      <vt:variant>
        <vt:i4>5</vt:i4>
      </vt:variant>
      <vt:variant>
        <vt:lpwstr>https://www.facebook.com/share/p/1K2HxKpDD7/</vt:lpwstr>
      </vt:variant>
      <vt:variant>
        <vt:lpwstr/>
      </vt:variant>
      <vt:variant>
        <vt:i4>262163</vt:i4>
      </vt:variant>
      <vt:variant>
        <vt:i4>1761</vt:i4>
      </vt:variant>
      <vt:variant>
        <vt:i4>0</vt:i4>
      </vt:variant>
      <vt:variant>
        <vt:i4>5</vt:i4>
      </vt:variant>
      <vt:variant>
        <vt:lpwstr>https://www.facebook.com/share/p/1G9ua3GvDX/</vt:lpwstr>
      </vt:variant>
      <vt:variant>
        <vt:lpwstr/>
      </vt:variant>
      <vt:variant>
        <vt:i4>1310803</vt:i4>
      </vt:variant>
      <vt:variant>
        <vt:i4>1758</vt:i4>
      </vt:variant>
      <vt:variant>
        <vt:i4>0</vt:i4>
      </vt:variant>
      <vt:variant>
        <vt:i4>5</vt:i4>
      </vt:variant>
      <vt:variant>
        <vt:lpwstr>https://www.facebook.com/share/p/1JrAG6mC31/</vt:lpwstr>
      </vt:variant>
      <vt:variant>
        <vt:lpwstr/>
      </vt:variant>
      <vt:variant>
        <vt:i4>6029335</vt:i4>
      </vt:variant>
      <vt:variant>
        <vt:i4>1755</vt:i4>
      </vt:variant>
      <vt:variant>
        <vt:i4>0</vt:i4>
      </vt:variant>
      <vt:variant>
        <vt:i4>5</vt:i4>
      </vt:variant>
      <vt:variant>
        <vt:lpwstr>https://www.facebook.com/share/p/1FUxH7QRoP/</vt:lpwstr>
      </vt:variant>
      <vt:variant>
        <vt:lpwstr/>
      </vt:variant>
      <vt:variant>
        <vt:i4>4390991</vt:i4>
      </vt:variant>
      <vt:variant>
        <vt:i4>1752</vt:i4>
      </vt:variant>
      <vt:variant>
        <vt:i4>0</vt:i4>
      </vt:variant>
      <vt:variant>
        <vt:i4>5</vt:i4>
      </vt:variant>
      <vt:variant>
        <vt:lpwstr>https://www.facebook.com/share/p/1YqahgbvGz/</vt:lpwstr>
      </vt:variant>
      <vt:variant>
        <vt:lpwstr/>
      </vt:variant>
      <vt:variant>
        <vt:i4>1703957</vt:i4>
      </vt:variant>
      <vt:variant>
        <vt:i4>1749</vt:i4>
      </vt:variant>
      <vt:variant>
        <vt:i4>0</vt:i4>
      </vt:variant>
      <vt:variant>
        <vt:i4>5</vt:i4>
      </vt:variant>
      <vt:variant>
        <vt:lpwstr>https://www.facebook.com/share/p/1FR93NVmru/</vt:lpwstr>
      </vt:variant>
      <vt:variant>
        <vt:lpwstr/>
      </vt:variant>
      <vt:variant>
        <vt:i4>3801128</vt:i4>
      </vt:variant>
      <vt:variant>
        <vt:i4>1746</vt:i4>
      </vt:variant>
      <vt:variant>
        <vt:i4>0</vt:i4>
      </vt:variant>
      <vt:variant>
        <vt:i4>5</vt:i4>
      </vt:variant>
      <vt:variant>
        <vt:lpwstr>https://khoda.gov.ua/news/dlia-iunykh-pereselentsiv-z-invalidnistiu-z-khersonshchyny-provely-piznavalnyi-zakhid-na-mykolaivshchyni</vt:lpwstr>
      </vt:variant>
      <vt:variant>
        <vt:lpwstr/>
      </vt:variant>
      <vt:variant>
        <vt:i4>3211318</vt:i4>
      </vt:variant>
      <vt:variant>
        <vt:i4>1743</vt:i4>
      </vt:variant>
      <vt:variant>
        <vt:i4>0</vt:i4>
      </vt:variant>
      <vt:variant>
        <vt:i4>5</vt:i4>
      </vt:variant>
      <vt:variant>
        <vt:lpwstr>https://for.lib.kherson.ua/v-ochikuvanni-serpnevogo-zorepadu-abo-angliyska-pro-kosmos.htm?ps=7</vt:lpwstr>
      </vt:variant>
      <vt:variant>
        <vt:lpwstr/>
      </vt:variant>
      <vt:variant>
        <vt:i4>262229</vt:i4>
      </vt:variant>
      <vt:variant>
        <vt:i4>1740</vt:i4>
      </vt:variant>
      <vt:variant>
        <vt:i4>0</vt:i4>
      </vt:variant>
      <vt:variant>
        <vt:i4>5</vt:i4>
      </vt:variant>
      <vt:variant>
        <vt:lpwstr>https://xobd-news.blogspot.com/2026/09/blog-post.html</vt:lpwstr>
      </vt:variant>
      <vt:variant>
        <vt:lpwstr/>
      </vt:variant>
      <vt:variant>
        <vt:i4>131122</vt:i4>
      </vt:variant>
      <vt:variant>
        <vt:i4>1737</vt:i4>
      </vt:variant>
      <vt:variant>
        <vt:i4>0</vt:i4>
      </vt:variant>
      <vt:variant>
        <vt:i4>5</vt:i4>
      </vt:variant>
      <vt:variant>
        <vt:lpwstr>https://xobd-news.blogspot.com/2026/08/blog-post_582.html</vt:lpwstr>
      </vt:variant>
      <vt:variant>
        <vt:lpwstr/>
      </vt:variant>
      <vt:variant>
        <vt:i4>458854</vt:i4>
      </vt:variant>
      <vt:variant>
        <vt:i4>1734</vt:i4>
      </vt:variant>
      <vt:variant>
        <vt:i4>0</vt:i4>
      </vt:variant>
      <vt:variant>
        <vt:i4>5</vt:i4>
      </vt:variant>
      <vt:variant>
        <vt:lpwstr>https://xobd-news.blogspot.com/2026/08/blog-post_13.html</vt:lpwstr>
      </vt:variant>
      <vt:variant>
        <vt:lpwstr/>
      </vt:variant>
      <vt:variant>
        <vt:i4>393312</vt:i4>
      </vt:variant>
      <vt:variant>
        <vt:i4>1731</vt:i4>
      </vt:variant>
      <vt:variant>
        <vt:i4>0</vt:i4>
      </vt:variant>
      <vt:variant>
        <vt:i4>5</vt:i4>
      </vt:variant>
      <vt:variant>
        <vt:lpwstr>https://xobd-news.blogspot.com/2026/08/blog-post_05.html</vt:lpwstr>
      </vt:variant>
      <vt:variant>
        <vt:lpwstr/>
      </vt:variant>
      <vt:variant>
        <vt:i4>3670029</vt:i4>
      </vt:variant>
      <vt:variant>
        <vt:i4>1728</vt:i4>
      </vt:variant>
      <vt:variant>
        <vt:i4>0</vt:i4>
      </vt:variant>
      <vt:variant>
        <vt:i4>5</vt:i4>
      </vt:variant>
      <vt:variant>
        <vt:lpwstr>https://xobd-news.blogspot.com/2026/07/wow_0460871955.html</vt:lpwstr>
      </vt:variant>
      <vt:variant>
        <vt:lpwstr/>
      </vt:variant>
      <vt:variant>
        <vt:i4>524397</vt:i4>
      </vt:variant>
      <vt:variant>
        <vt:i4>1725</vt:i4>
      </vt:variant>
      <vt:variant>
        <vt:i4>0</vt:i4>
      </vt:variant>
      <vt:variant>
        <vt:i4>5</vt:i4>
      </vt:variant>
      <vt:variant>
        <vt:lpwstr>https://xobd-news.blogspot.com/2026/07/blog-post_18.html</vt:lpwstr>
      </vt:variant>
      <vt:variant>
        <vt:lpwstr/>
      </vt:variant>
      <vt:variant>
        <vt:i4>524388</vt:i4>
      </vt:variant>
      <vt:variant>
        <vt:i4>1722</vt:i4>
      </vt:variant>
      <vt:variant>
        <vt:i4>0</vt:i4>
      </vt:variant>
      <vt:variant>
        <vt:i4>5</vt:i4>
      </vt:variant>
      <vt:variant>
        <vt:lpwstr>https://xobd-news.blogspot.com/2026/07/blog-post_11.html</vt:lpwstr>
      </vt:variant>
      <vt:variant>
        <vt:lpwstr/>
      </vt:variant>
      <vt:variant>
        <vt:i4>786482</vt:i4>
      </vt:variant>
      <vt:variant>
        <vt:i4>1719</vt:i4>
      </vt:variant>
      <vt:variant>
        <vt:i4>0</vt:i4>
      </vt:variant>
      <vt:variant>
        <vt:i4>5</vt:i4>
      </vt:variant>
      <vt:variant>
        <vt:lpwstr>https://xobd-news.blogspot.com/2026/07/blog-post_680.html</vt:lpwstr>
      </vt:variant>
      <vt:variant>
        <vt:lpwstr/>
      </vt:variant>
      <vt:variant>
        <vt:i4>589921</vt:i4>
      </vt:variant>
      <vt:variant>
        <vt:i4>1716</vt:i4>
      </vt:variant>
      <vt:variant>
        <vt:i4>0</vt:i4>
      </vt:variant>
      <vt:variant>
        <vt:i4>5</vt:i4>
      </vt:variant>
      <vt:variant>
        <vt:lpwstr>https://xobd-news.blogspot.com/2026/07/blog-post_04.html</vt:lpwstr>
      </vt:variant>
      <vt:variant>
        <vt:lpwstr/>
      </vt:variant>
      <vt:variant>
        <vt:i4>3473508</vt:i4>
      </vt:variant>
      <vt:variant>
        <vt:i4>1713</vt:i4>
      </vt:variant>
      <vt:variant>
        <vt:i4>0</vt:i4>
      </vt:variant>
      <vt:variant>
        <vt:i4>5</vt:i4>
      </vt:variant>
      <vt:variant>
        <vt:lpwstr>https://kalynivske-gromada.gov.ua/news/1780474907/</vt:lpwstr>
      </vt:variant>
      <vt:variant>
        <vt:lpwstr/>
      </vt:variant>
      <vt:variant>
        <vt:i4>131147</vt:i4>
      </vt:variant>
      <vt:variant>
        <vt:i4>1710</vt:i4>
      </vt:variant>
      <vt:variant>
        <vt:i4>0</vt:i4>
      </vt:variant>
      <vt:variant>
        <vt:i4>5</vt:i4>
      </vt:variant>
      <vt:variant>
        <vt:lpwstr>https://borozenska-gromada.gov.ua/genderna-politika-10-13-00-17-04-2025/</vt:lpwstr>
      </vt:variant>
      <vt:variant>
        <vt:lpwstr/>
      </vt:variant>
      <vt:variant>
        <vt:i4>8257577</vt:i4>
      </vt:variant>
      <vt:variant>
        <vt:i4>1707</vt:i4>
      </vt:variant>
      <vt:variant>
        <vt:i4>0</vt:i4>
      </vt:variant>
      <vt:variant>
        <vt:i4>5</vt:i4>
      </vt:variant>
      <vt:variant>
        <vt:lpwstr>https://stanislavskaotg.gov.ua/news/1770722458/</vt:lpwstr>
      </vt:variant>
      <vt:variant>
        <vt:lpwstr/>
      </vt:variant>
      <vt:variant>
        <vt:i4>5963780</vt:i4>
      </vt:variant>
      <vt:variant>
        <vt:i4>1704</vt:i4>
      </vt:variant>
      <vt:variant>
        <vt:i4>0</vt:i4>
      </vt:variant>
      <vt:variant>
        <vt:i4>5</vt:i4>
      </vt:variant>
      <vt:variant>
        <vt:lpwstr>https://www.facebook.com/share/p/1HC67m4Mdf/</vt:lpwstr>
      </vt:variant>
      <vt:variant>
        <vt:lpwstr/>
      </vt:variant>
      <vt:variant>
        <vt:i4>3473445</vt:i4>
      </vt:variant>
      <vt:variant>
        <vt:i4>1701</vt:i4>
      </vt:variant>
      <vt:variant>
        <vt:i4>0</vt:i4>
      </vt:variant>
      <vt:variant>
        <vt:i4>5</vt:i4>
      </vt:variant>
      <vt:variant>
        <vt:lpwstr>https://kronau.gov.ua/news/1768429055/</vt:lpwstr>
      </vt:variant>
      <vt:variant>
        <vt:lpwstr/>
      </vt:variant>
      <vt:variant>
        <vt:i4>3604522</vt:i4>
      </vt:variant>
      <vt:variant>
        <vt:i4>1698</vt:i4>
      </vt:variant>
      <vt:variant>
        <vt:i4>0</vt:i4>
      </vt:variant>
      <vt:variant>
        <vt:i4>5</vt:i4>
      </vt:variant>
      <vt:variant>
        <vt:lpwstr>https://kronau.gov.ua/news/1770836251/</vt:lpwstr>
      </vt:variant>
      <vt:variant>
        <vt:lpwstr/>
      </vt:variant>
      <vt:variant>
        <vt:i4>5963870</vt:i4>
      </vt:variant>
      <vt:variant>
        <vt:i4>1695</vt:i4>
      </vt:variant>
      <vt:variant>
        <vt:i4>0</vt:i4>
      </vt:variant>
      <vt:variant>
        <vt:i4>5</vt:i4>
      </vt:variant>
      <vt:variant>
        <vt:lpwstr>https://borozenska-gromada.gov.ua/yaki-poslugi-nadae-fahivec-14-41-33-06-01-2025/</vt:lpwstr>
      </vt:variant>
      <vt:variant>
        <vt:lpwstr/>
      </vt:variant>
      <vt:variant>
        <vt:i4>5242893</vt:i4>
      </vt:variant>
      <vt:variant>
        <vt:i4>1692</vt:i4>
      </vt:variant>
      <vt:variant>
        <vt:i4>0</vt:i4>
      </vt:variant>
      <vt:variant>
        <vt:i4>5</vt:i4>
      </vt:variant>
      <vt:variant>
        <vt:lpwstr>https://borozenska-gromada.gov.ua/kontaktna-informaciya-14-40-03-06-01-2025/</vt:lpwstr>
      </vt:variant>
      <vt:variant>
        <vt:lpwstr/>
      </vt:variant>
      <vt:variant>
        <vt:i4>3735590</vt:i4>
      </vt:variant>
      <vt:variant>
        <vt:i4>1689</vt:i4>
      </vt:variant>
      <vt:variant>
        <vt:i4>0</vt:i4>
      </vt:variant>
      <vt:variant>
        <vt:i4>5</vt:i4>
      </vt:variant>
      <vt:variant>
        <vt:lpwstr>https://kronau.gov.ua/news/1773772008/</vt:lpwstr>
      </vt:variant>
      <vt:variant>
        <vt:lpwstr/>
      </vt:variant>
      <vt:variant>
        <vt:i4>3473445</vt:i4>
      </vt:variant>
      <vt:variant>
        <vt:i4>1686</vt:i4>
      </vt:variant>
      <vt:variant>
        <vt:i4>0</vt:i4>
      </vt:variant>
      <vt:variant>
        <vt:i4>5</vt:i4>
      </vt:variant>
      <vt:variant>
        <vt:lpwstr>https://kronau.gov.ua/news/1768429055/</vt:lpwstr>
      </vt:variant>
      <vt:variant>
        <vt:lpwstr/>
      </vt:variant>
      <vt:variant>
        <vt:i4>3670056</vt:i4>
      </vt:variant>
      <vt:variant>
        <vt:i4>1683</vt:i4>
      </vt:variant>
      <vt:variant>
        <vt:i4>0</vt:i4>
      </vt:variant>
      <vt:variant>
        <vt:i4>5</vt:i4>
      </vt:variant>
      <vt:variant>
        <vt:lpwstr>https://kronau.gov.ua/news/1769777458/</vt:lpwstr>
      </vt:variant>
      <vt:variant>
        <vt:lpwstr/>
      </vt:variant>
      <vt:variant>
        <vt:i4>3211304</vt:i4>
      </vt:variant>
      <vt:variant>
        <vt:i4>1680</vt:i4>
      </vt:variant>
      <vt:variant>
        <vt:i4>0</vt:i4>
      </vt:variant>
      <vt:variant>
        <vt:i4>5</vt:i4>
      </vt:variant>
      <vt:variant>
        <vt:lpwstr>https://kronau.gov.ua/news/1774258370/</vt:lpwstr>
      </vt:variant>
      <vt:variant>
        <vt:lpwstr/>
      </vt:variant>
      <vt:variant>
        <vt:i4>3407919</vt:i4>
      </vt:variant>
      <vt:variant>
        <vt:i4>1677</vt:i4>
      </vt:variant>
      <vt:variant>
        <vt:i4>0</vt:i4>
      </vt:variant>
      <vt:variant>
        <vt:i4>5</vt:i4>
      </vt:variant>
      <vt:variant>
        <vt:lpwstr>https://kronau.gov.ua/news/1774589148/</vt:lpwstr>
      </vt:variant>
      <vt:variant>
        <vt:lpwstr/>
      </vt:variant>
      <vt:variant>
        <vt:i4>8257577</vt:i4>
      </vt:variant>
      <vt:variant>
        <vt:i4>1674</vt:i4>
      </vt:variant>
      <vt:variant>
        <vt:i4>0</vt:i4>
      </vt:variant>
      <vt:variant>
        <vt:i4>5</vt:i4>
      </vt:variant>
      <vt:variant>
        <vt:lpwstr>https://stanislavskaotg.gov.ua/news/1770722458/</vt:lpwstr>
      </vt:variant>
      <vt:variant>
        <vt:lpwstr/>
      </vt:variant>
      <vt:variant>
        <vt:i4>1966167</vt:i4>
      </vt:variant>
      <vt:variant>
        <vt:i4>1671</vt:i4>
      </vt:variant>
      <vt:variant>
        <vt:i4>0</vt:i4>
      </vt:variant>
      <vt:variant>
        <vt:i4>5</vt:i4>
      </vt:variant>
      <vt:variant>
        <vt:lpwstr>https://t.me/khersonskaODA/59344</vt:lpwstr>
      </vt:variant>
      <vt:variant>
        <vt:lpwstr/>
      </vt:variant>
      <vt:variant>
        <vt:i4>2031701</vt:i4>
      </vt:variant>
      <vt:variant>
        <vt:i4>1668</vt:i4>
      </vt:variant>
      <vt:variant>
        <vt:i4>0</vt:i4>
      </vt:variant>
      <vt:variant>
        <vt:i4>5</vt:i4>
      </vt:variant>
      <vt:variant>
        <vt:lpwstr>https://t.me/khersonskaODA/59264</vt:lpwstr>
      </vt:variant>
      <vt:variant>
        <vt:lpwstr/>
      </vt:variant>
      <vt:variant>
        <vt:i4>1572946</vt:i4>
      </vt:variant>
      <vt:variant>
        <vt:i4>1665</vt:i4>
      </vt:variant>
      <vt:variant>
        <vt:i4>0</vt:i4>
      </vt:variant>
      <vt:variant>
        <vt:i4>5</vt:i4>
      </vt:variant>
      <vt:variant>
        <vt:lpwstr>https://t.me/khersonskaODA/59011</vt:lpwstr>
      </vt:variant>
      <vt:variant>
        <vt:lpwstr/>
      </vt:variant>
      <vt:variant>
        <vt:i4>1376343</vt:i4>
      </vt:variant>
      <vt:variant>
        <vt:i4>1662</vt:i4>
      </vt:variant>
      <vt:variant>
        <vt:i4>0</vt:i4>
      </vt:variant>
      <vt:variant>
        <vt:i4>5</vt:i4>
      </vt:variant>
      <vt:variant>
        <vt:lpwstr>https://t.me/khersonskaODA/58955</vt:lpwstr>
      </vt:variant>
      <vt:variant>
        <vt:lpwstr/>
      </vt:variant>
      <vt:variant>
        <vt:i4>1572951</vt:i4>
      </vt:variant>
      <vt:variant>
        <vt:i4>1659</vt:i4>
      </vt:variant>
      <vt:variant>
        <vt:i4>0</vt:i4>
      </vt:variant>
      <vt:variant>
        <vt:i4>5</vt:i4>
      </vt:variant>
      <vt:variant>
        <vt:lpwstr>https://t.me/khersonskaODA/58150</vt:lpwstr>
      </vt:variant>
      <vt:variant>
        <vt:lpwstr/>
      </vt:variant>
      <vt:variant>
        <vt:i4>1835093</vt:i4>
      </vt:variant>
      <vt:variant>
        <vt:i4>1656</vt:i4>
      </vt:variant>
      <vt:variant>
        <vt:i4>0</vt:i4>
      </vt:variant>
      <vt:variant>
        <vt:i4>5</vt:i4>
      </vt:variant>
      <vt:variant>
        <vt:lpwstr>https://t.me/khersonskaODA/57287</vt:lpwstr>
      </vt:variant>
      <vt:variant>
        <vt:lpwstr/>
      </vt:variant>
      <vt:variant>
        <vt:i4>1900632</vt:i4>
      </vt:variant>
      <vt:variant>
        <vt:i4>1653</vt:i4>
      </vt:variant>
      <vt:variant>
        <vt:i4>0</vt:i4>
      </vt:variant>
      <vt:variant>
        <vt:i4>5</vt:i4>
      </vt:variant>
      <vt:variant>
        <vt:lpwstr>https://t.me/khersonskaODA/56145</vt:lpwstr>
      </vt:variant>
      <vt:variant>
        <vt:lpwstr/>
      </vt:variant>
      <vt:variant>
        <vt:i4>1572958</vt:i4>
      </vt:variant>
      <vt:variant>
        <vt:i4>1650</vt:i4>
      </vt:variant>
      <vt:variant>
        <vt:i4>0</vt:i4>
      </vt:variant>
      <vt:variant>
        <vt:i4>5</vt:i4>
      </vt:variant>
      <vt:variant>
        <vt:lpwstr>https://t.me/khersonskaODA/56021</vt:lpwstr>
      </vt:variant>
      <vt:variant>
        <vt:lpwstr/>
      </vt:variant>
      <vt:variant>
        <vt:i4>1900633</vt:i4>
      </vt:variant>
      <vt:variant>
        <vt:i4>1647</vt:i4>
      </vt:variant>
      <vt:variant>
        <vt:i4>0</vt:i4>
      </vt:variant>
      <vt:variant>
        <vt:i4>5</vt:i4>
      </vt:variant>
      <vt:variant>
        <vt:lpwstr>https://t.me/khersonskaODA/55367</vt:lpwstr>
      </vt:variant>
      <vt:variant>
        <vt:lpwstr/>
      </vt:variant>
      <vt:variant>
        <vt:i4>1966174</vt:i4>
      </vt:variant>
      <vt:variant>
        <vt:i4>1644</vt:i4>
      </vt:variant>
      <vt:variant>
        <vt:i4>0</vt:i4>
      </vt:variant>
      <vt:variant>
        <vt:i4>5</vt:i4>
      </vt:variant>
      <vt:variant>
        <vt:lpwstr>https://t.me/khersonskaODA/55215</vt:lpwstr>
      </vt:variant>
      <vt:variant>
        <vt:lpwstr/>
      </vt:variant>
      <vt:variant>
        <vt:i4>1572953</vt:i4>
      </vt:variant>
      <vt:variant>
        <vt:i4>1641</vt:i4>
      </vt:variant>
      <vt:variant>
        <vt:i4>0</vt:i4>
      </vt:variant>
      <vt:variant>
        <vt:i4>5</vt:i4>
      </vt:variant>
      <vt:variant>
        <vt:lpwstr>https://t.me/khersonskaODA/54776</vt:lpwstr>
      </vt:variant>
      <vt:variant>
        <vt:lpwstr/>
      </vt:variant>
      <vt:variant>
        <vt:i4>7536736</vt:i4>
      </vt:variant>
      <vt:variant>
        <vt:i4>1638</vt:i4>
      </vt:variant>
      <vt:variant>
        <vt:i4>0</vt:i4>
      </vt:variant>
      <vt:variant>
        <vt:i4>5</vt:i4>
      </vt:variant>
      <vt:variant>
        <vt:lpwstr>https://khoda.gov.ua/news/yak-zghurtovuvaty-hromady-na-diiaosvita-zapustyly-novyi-osvitnii-serial-pro-intehratsiini-zakhody</vt:lpwstr>
      </vt:variant>
      <vt:variant>
        <vt:lpwstr/>
      </vt:variant>
      <vt:variant>
        <vt:i4>1114123</vt:i4>
      </vt:variant>
      <vt:variant>
        <vt:i4>1635</vt:i4>
      </vt:variant>
      <vt:variant>
        <vt:i4>0</vt:i4>
      </vt:variant>
      <vt:variant>
        <vt:i4>5</vt:i4>
      </vt:variant>
      <vt:variant>
        <vt:lpwstr>https://www.facebook.com/share/p/18xLat4sCd/</vt:lpwstr>
      </vt:variant>
      <vt:variant>
        <vt:lpwstr/>
      </vt:variant>
      <vt:variant>
        <vt:i4>3145855</vt:i4>
      </vt:variant>
      <vt:variant>
        <vt:i4>1632</vt:i4>
      </vt:variant>
      <vt:variant>
        <vt:i4>0</vt:i4>
      </vt:variant>
      <vt:variant>
        <vt:i4>5</vt:i4>
      </vt:variant>
      <vt:variant>
        <vt:lpwstr>https://surl.lt/jldrje</vt:lpwstr>
      </vt:variant>
      <vt:variant>
        <vt:lpwstr/>
      </vt:variant>
      <vt:variant>
        <vt:i4>2228336</vt:i4>
      </vt:variant>
      <vt:variant>
        <vt:i4>1629</vt:i4>
      </vt:variant>
      <vt:variant>
        <vt:i4>0</vt:i4>
      </vt:variant>
      <vt:variant>
        <vt:i4>5</vt:i4>
      </vt:variant>
      <vt:variant>
        <vt:lpwstr>https://surl.li/xjffhe</vt:lpwstr>
      </vt:variant>
      <vt:variant>
        <vt:lpwstr/>
      </vt:variant>
      <vt:variant>
        <vt:i4>2293881</vt:i4>
      </vt:variant>
      <vt:variant>
        <vt:i4>1626</vt:i4>
      </vt:variant>
      <vt:variant>
        <vt:i4>0</vt:i4>
      </vt:variant>
      <vt:variant>
        <vt:i4>5</vt:i4>
      </vt:variant>
      <vt:variant>
        <vt:lpwstr>https://surl.li/wpjjbr</vt:lpwstr>
      </vt:variant>
      <vt:variant>
        <vt:lpwstr/>
      </vt:variant>
      <vt:variant>
        <vt:i4>5111872</vt:i4>
      </vt:variant>
      <vt:variant>
        <vt:i4>1623</vt:i4>
      </vt:variant>
      <vt:variant>
        <vt:i4>0</vt:i4>
      </vt:variant>
      <vt:variant>
        <vt:i4>5</vt:i4>
      </vt:variant>
      <vt:variant>
        <vt:lpwstr>https://osvita.diia.gov.ua/courses/gender-equality-and-social-inclusion-in-communication</vt:lpwstr>
      </vt:variant>
      <vt:variant>
        <vt:lpwstr/>
      </vt:variant>
      <vt:variant>
        <vt:i4>4980760</vt:i4>
      </vt:variant>
      <vt:variant>
        <vt:i4>1620</vt:i4>
      </vt:variant>
      <vt:variant>
        <vt:i4>0</vt:i4>
      </vt:variant>
      <vt:variant>
        <vt:i4>5</vt:i4>
      </vt:variant>
      <vt:variant>
        <vt:lpwstr>https://kochubeivska-gromada.gov.ua/news/1789017478/</vt:lpwstr>
      </vt:variant>
      <vt:variant>
        <vt:lpwstr/>
      </vt:variant>
      <vt:variant>
        <vt:i4>3539055</vt:i4>
      </vt:variant>
      <vt:variant>
        <vt:i4>1617</vt:i4>
      </vt:variant>
      <vt:variant>
        <vt:i4>0</vt:i4>
      </vt:variant>
      <vt:variant>
        <vt:i4>5</vt:i4>
      </vt:variant>
      <vt:variant>
        <vt:lpwstr>https://kalynivske-gromada.gov.ua/news/1779793785/</vt:lpwstr>
      </vt:variant>
      <vt:variant>
        <vt:lpwstr/>
      </vt:variant>
      <vt:variant>
        <vt:i4>3801125</vt:i4>
      </vt:variant>
      <vt:variant>
        <vt:i4>1614</vt:i4>
      </vt:variant>
      <vt:variant>
        <vt:i4>0</vt:i4>
      </vt:variant>
      <vt:variant>
        <vt:i4>5</vt:i4>
      </vt:variant>
      <vt:variant>
        <vt:lpwstr>https://kronau.gov.ua/news/1780494395/</vt:lpwstr>
      </vt:variant>
      <vt:variant>
        <vt:lpwstr/>
      </vt:variant>
      <vt:variant>
        <vt:i4>2424958</vt:i4>
      </vt:variant>
      <vt:variant>
        <vt:i4>1611</vt:i4>
      </vt:variant>
      <vt:variant>
        <vt:i4>0</vt:i4>
      </vt:variant>
      <vt:variant>
        <vt:i4>5</vt:i4>
      </vt:variant>
      <vt:variant>
        <vt:lpwstr>https://khoda.gov.ua/news/u-mezhakh-natsionalnoho-tyzhnia-bezbariernosti-vidbuvsia-onlain-treninh-buty-pochutymy-mystetstvo-korektnoi-komunikatsii</vt:lpwstr>
      </vt:variant>
      <vt:variant>
        <vt:lpwstr/>
      </vt:variant>
      <vt:variant>
        <vt:i4>589829</vt:i4>
      </vt:variant>
      <vt:variant>
        <vt:i4>1608</vt:i4>
      </vt:variant>
      <vt:variant>
        <vt:i4>0</vt:i4>
      </vt:variant>
      <vt:variant>
        <vt:i4>5</vt:i4>
      </vt:variant>
      <vt:variant>
        <vt:lpwstr>https://khoda.gov.ua/news/dytyna-s-osoblyvymy-osvitnimy-potrebamy-oop</vt:lpwstr>
      </vt:variant>
      <vt:variant>
        <vt:lpwstr/>
      </vt:variant>
      <vt:variant>
        <vt:i4>7077920</vt:i4>
      </vt:variant>
      <vt:variant>
        <vt:i4>1605</vt:i4>
      </vt:variant>
      <vt:variant>
        <vt:i4>0</vt:i4>
      </vt:variant>
      <vt:variant>
        <vt:i4>5</vt:i4>
      </vt:variant>
      <vt:variant>
        <vt:lpwstr>https://khoda.gov.ua/news/zhyttievi-obstavyny-rodyny-mozhut-zminiuvatysia-pid-vplyvom-riznykh-chynnykiv-osoblyvo-pid-chas-viiny</vt:lpwstr>
      </vt:variant>
      <vt:variant>
        <vt:lpwstr/>
      </vt:variant>
      <vt:variant>
        <vt:i4>917577</vt:i4>
      </vt:variant>
      <vt:variant>
        <vt:i4>1602</vt:i4>
      </vt:variant>
      <vt:variant>
        <vt:i4>0</vt:i4>
      </vt:variant>
      <vt:variant>
        <vt:i4>5</vt:i4>
      </vt:variant>
      <vt:variant>
        <vt:lpwstr>https://khoda.gov.ua/news/mova-iaku-my-vykorystovuiemo-shchodnia-formuie-nashe-stavlennia-odyn-do-odnoho</vt:lpwstr>
      </vt:variant>
      <vt:variant>
        <vt:lpwstr/>
      </vt:variant>
      <vt:variant>
        <vt:i4>3276841</vt:i4>
      </vt:variant>
      <vt:variant>
        <vt:i4>1599</vt:i4>
      </vt:variant>
      <vt:variant>
        <vt:i4>0</vt:i4>
      </vt:variant>
      <vt:variant>
        <vt:i4>5</vt:i4>
      </vt:variant>
      <vt:variant>
        <vt:lpwstr>https://khoda.gov.ua/news/z-pochatkom-viiny-u-2014-rotsi-miliony-ukraintsiv-buly-zmusheni-pokynuty-svoi-domivky-i-shukaty-prykhystok-v-inshykh-rehionakh-krainy</vt:lpwstr>
      </vt:variant>
      <vt:variant>
        <vt:lpwstr/>
      </vt:variant>
      <vt:variant>
        <vt:i4>3997821</vt:i4>
      </vt:variant>
      <vt:variant>
        <vt:i4>1596</vt:i4>
      </vt:variant>
      <vt:variant>
        <vt:i4>0</vt:i4>
      </vt:variant>
      <vt:variant>
        <vt:i4>5</vt:i4>
      </vt:variant>
      <vt:variant>
        <vt:lpwstr>https://khoda.gov.ua/news/mova-iaku-my-vykorystovuiemo-maie-velyku-sylu-vona-mozhe-abo-zafiksuvaty-liudynu-v-statusi-bezporadnosti-abo-dopomohty-ii-povernuty-kontrol-nad-vlasnym-zhyttiam</vt:lpwstr>
      </vt:variant>
      <vt:variant>
        <vt:lpwstr/>
      </vt:variant>
      <vt:variant>
        <vt:i4>7274531</vt:i4>
      </vt:variant>
      <vt:variant>
        <vt:i4>1593</vt:i4>
      </vt:variant>
      <vt:variant>
        <vt:i4>0</vt:i4>
      </vt:variant>
      <vt:variant>
        <vt:i4>5</vt:i4>
      </vt:variant>
      <vt:variant>
        <vt:lpwstr>https://khoda.gov.ua/news/nashe-stavlennia-do-liudei-navkolo-formuietsia-cherez-slova-iaki-my-obyraiemo</vt:lpwstr>
      </vt:variant>
      <vt:variant>
        <vt:lpwstr/>
      </vt:variant>
      <vt:variant>
        <vt:i4>5177363</vt:i4>
      </vt:variant>
      <vt:variant>
        <vt:i4>1590</vt:i4>
      </vt:variant>
      <vt:variant>
        <vt:i4>0</vt:i4>
      </vt:variant>
      <vt:variant>
        <vt:i4>5</vt:i4>
      </vt:variant>
      <vt:variant>
        <vt:lpwstr>https://khoda.gov.ua/news/razom-formuiemo-kulturu-bezbariernoho-spilkuvannia</vt:lpwstr>
      </vt:variant>
      <vt:variant>
        <vt:lpwstr/>
      </vt:variant>
      <vt:variant>
        <vt:i4>7929963</vt:i4>
      </vt:variant>
      <vt:variant>
        <vt:i4>1587</vt:i4>
      </vt:variant>
      <vt:variant>
        <vt:i4>0</vt:i4>
      </vt:variant>
      <vt:variant>
        <vt:i4>5</vt:i4>
      </vt:variant>
      <vt:variant>
        <vt:lpwstr>https://khoda.gov.ua/news/mova-iakoiu-my-hovorymo-pro-viinu-ta-ii-naslidky-bezposeredno-vplyvaie-na-hidnist-liudei-i-protses-ikhnoi-reintehratsii-v-suspilstvo</vt:lpwstr>
      </vt:variant>
      <vt:variant>
        <vt:lpwstr/>
      </vt:variant>
      <vt:variant>
        <vt:i4>1900567</vt:i4>
      </vt:variant>
      <vt:variant>
        <vt:i4>1584</vt:i4>
      </vt:variant>
      <vt:variant>
        <vt:i4>0</vt:i4>
      </vt:variant>
      <vt:variant>
        <vt:i4>5</vt:i4>
      </vt:variant>
      <vt:variant>
        <vt:lpwstr>https://khoda.gov.ua/news/povaha-do-liudyny-pochynaietsia-z-toho-iak-my-ii-nazyvaiemo</vt:lpwstr>
      </vt:variant>
      <vt:variant>
        <vt:lpwstr/>
      </vt:variant>
      <vt:variant>
        <vt:i4>1441861</vt:i4>
      </vt:variant>
      <vt:variant>
        <vt:i4>1581</vt:i4>
      </vt:variant>
      <vt:variant>
        <vt:i4>0</vt:i4>
      </vt:variant>
      <vt:variant>
        <vt:i4>5</vt:i4>
      </vt:variant>
      <vt:variant>
        <vt:lpwstr>https://khoda.gov.ua/news/u-mezhakh-natsionalnoho-tyzhnia-bezbariernosti-vidbuvsia-onlain-treninh-likuiu-slovom-mystetstvo-korektnoi-komunikatsii</vt:lpwstr>
      </vt:variant>
      <vt:variant>
        <vt:lpwstr/>
      </vt:variant>
      <vt:variant>
        <vt:i4>6357118</vt:i4>
      </vt:variant>
      <vt:variant>
        <vt:i4>1578</vt:i4>
      </vt:variant>
      <vt:variant>
        <vt:i4>0</vt:i4>
      </vt:variant>
      <vt:variant>
        <vt:i4>5</vt:i4>
      </vt:variant>
      <vt:variant>
        <vt:lpwstr>https://khoda.gov.ua/news/povaha-u-slovakh-pershyi-krok-do-bezbariernoho-suspilstva</vt:lpwstr>
      </vt:variant>
      <vt:variant>
        <vt:lpwstr/>
      </vt:variant>
      <vt:variant>
        <vt:i4>5177349</vt:i4>
      </vt:variant>
      <vt:variant>
        <vt:i4>1575</vt:i4>
      </vt:variant>
      <vt:variant>
        <vt:i4>0</vt:i4>
      </vt:variant>
      <vt:variant>
        <vt:i4>5</vt:i4>
      </vt:variant>
      <vt:variant>
        <vt:lpwstr>https://khoda.gov.ua/news/hovoryty-korektno-oznachaie-povazhaty-hidnist-kozhnoi-liudyny-osoblyvo-tse-vazhlyvo-koly-idetsia-pro-liudei-z-porushenniamy-slukhu</vt:lpwstr>
      </vt:variant>
      <vt:variant>
        <vt:lpwstr/>
      </vt:variant>
      <vt:variant>
        <vt:i4>1638419</vt:i4>
      </vt:variant>
      <vt:variant>
        <vt:i4>1572</vt:i4>
      </vt:variant>
      <vt:variant>
        <vt:i4>0</vt:i4>
      </vt:variant>
      <vt:variant>
        <vt:i4>5</vt:i4>
      </vt:variant>
      <vt:variant>
        <vt:lpwstr>https://khoda.gov.ua/news/formuvannia-kultury-bezbariernoho-spilkuvannia-chomu-slova-maiut-znachennia</vt:lpwstr>
      </vt:variant>
      <vt:variant>
        <vt:lpwstr/>
      </vt:variant>
      <vt:variant>
        <vt:i4>6619184</vt:i4>
      </vt:variant>
      <vt:variant>
        <vt:i4>1569</vt:i4>
      </vt:variant>
      <vt:variant>
        <vt:i4>0</vt:i4>
      </vt:variant>
      <vt:variant>
        <vt:i4>5</vt:i4>
      </vt:variant>
      <vt:variant>
        <vt:lpwstr>https://khoda.gov.ua/news/yak-pravylno-hovoryty-pro-liudei-z-invalidnistiu</vt:lpwstr>
      </vt:variant>
      <vt:variant>
        <vt:lpwstr/>
      </vt:variant>
      <vt:variant>
        <vt:i4>6553659</vt:i4>
      </vt:variant>
      <vt:variant>
        <vt:i4>1566</vt:i4>
      </vt:variant>
      <vt:variant>
        <vt:i4>0</vt:i4>
      </vt:variant>
      <vt:variant>
        <vt:i4>5</vt:i4>
      </vt:variant>
      <vt:variant>
        <vt:lpwstr>https://khoda.gov.ua/news/prosta-mova-i-format-lehkoho-chytannia-shcho-tse-i-komu-potribno</vt:lpwstr>
      </vt:variant>
      <vt:variant>
        <vt:lpwstr/>
      </vt:variant>
      <vt:variant>
        <vt:i4>6160411</vt:i4>
      </vt:variant>
      <vt:variant>
        <vt:i4>1563</vt:i4>
      </vt:variant>
      <vt:variant>
        <vt:i4>0</vt:i4>
      </vt:variant>
      <vt:variant>
        <vt:i4>5</vt:i4>
      </vt:variant>
      <vt:variant>
        <vt:lpwstr>https://khoda.gov.ua/news/bezbarierna-komunikatsiia-standart-suchasnoi-vzaiemodii</vt:lpwstr>
      </vt:variant>
      <vt:variant>
        <vt:lpwstr/>
      </vt:variant>
      <vt:variant>
        <vt:i4>7864379</vt:i4>
      </vt:variant>
      <vt:variant>
        <vt:i4>1560</vt:i4>
      </vt:variant>
      <vt:variant>
        <vt:i4>0</vt:i4>
      </vt:variant>
      <vt:variant>
        <vt:i4>5</vt:i4>
      </vt:variant>
      <vt:variant>
        <vt:lpwstr>https://khoda.gov.ua/news/u-koordynatsiinomu-tsentri-vilni-razom-u-dnipri-vidbulas-zustrich-na-temu-bezbariernoho-spilkuvannia</vt:lpwstr>
      </vt:variant>
      <vt:variant>
        <vt:lpwstr/>
      </vt:variant>
      <vt:variant>
        <vt:i4>4784216</vt:i4>
      </vt:variant>
      <vt:variant>
        <vt:i4>1557</vt:i4>
      </vt:variant>
      <vt:variant>
        <vt:i4>0</vt:i4>
      </vt:variant>
      <vt:variant>
        <vt:i4>5</vt:i4>
      </vt:variant>
      <vt:variant>
        <vt:lpwstr>https://khoda.gov.ua/news/vidbulos-zasidannia-koordynatsiinoi-rady-u-spravakh-ditei2</vt:lpwstr>
      </vt:variant>
      <vt:variant>
        <vt:lpwstr/>
      </vt:variant>
      <vt:variant>
        <vt:i4>6226004</vt:i4>
      </vt:variant>
      <vt:variant>
        <vt:i4>1554</vt:i4>
      </vt:variant>
      <vt:variant>
        <vt:i4>0</vt:i4>
      </vt:variant>
      <vt:variant>
        <vt:i4>5</vt:i4>
      </vt:variant>
      <vt:variant>
        <vt:lpwstr>https://www.facebook.com/share/p/1BZKPpikCZ/</vt:lpwstr>
      </vt:variant>
      <vt:variant>
        <vt:lpwstr/>
      </vt:variant>
      <vt:variant>
        <vt:i4>3866670</vt:i4>
      </vt:variant>
      <vt:variant>
        <vt:i4>1551</vt:i4>
      </vt:variant>
      <vt:variant>
        <vt:i4>0</vt:i4>
      </vt:variant>
      <vt:variant>
        <vt:i4>5</vt:i4>
      </vt:variant>
      <vt:variant>
        <vt:lpwstr>https://kronau.gov.ua/news/1736512142/</vt:lpwstr>
      </vt:variant>
      <vt:variant>
        <vt:lpwstr/>
      </vt:variant>
      <vt:variant>
        <vt:i4>3604519</vt:i4>
      </vt:variant>
      <vt:variant>
        <vt:i4>1548</vt:i4>
      </vt:variant>
      <vt:variant>
        <vt:i4>0</vt:i4>
      </vt:variant>
      <vt:variant>
        <vt:i4>5</vt:i4>
      </vt:variant>
      <vt:variant>
        <vt:lpwstr>https://kronau.gov.ua/news/1764749449/</vt:lpwstr>
      </vt:variant>
      <vt:variant>
        <vt:lpwstr/>
      </vt:variant>
      <vt:variant>
        <vt:i4>1048591</vt:i4>
      </vt:variant>
      <vt:variant>
        <vt:i4>1545</vt:i4>
      </vt:variant>
      <vt:variant>
        <vt:i4>0</vt:i4>
      </vt:variant>
      <vt:variant>
        <vt:i4>5</vt:i4>
      </vt:variant>
      <vt:variant>
        <vt:lpwstr>https://t.me/yaroslavshanko/6025</vt:lpwstr>
      </vt:variant>
      <vt:variant>
        <vt:lpwstr/>
      </vt:variant>
      <vt:variant>
        <vt:i4>2228246</vt:i4>
      </vt:variant>
      <vt:variant>
        <vt:i4>1542</vt:i4>
      </vt:variant>
      <vt:variant>
        <vt:i4>0</vt:i4>
      </vt:variant>
      <vt:variant>
        <vt:i4>5</vt:i4>
      </vt:variant>
      <vt:variant>
        <vt:lpwstr>https://www.facebook.com/story.php?story_fbid=1438476951643292&amp;id=100064430032856&amp;rdid=npVxYG2mQdpBsW2G</vt:lpwstr>
      </vt:variant>
      <vt:variant>
        <vt:lpwstr/>
      </vt:variant>
      <vt:variant>
        <vt:i4>3866649</vt:i4>
      </vt:variant>
      <vt:variant>
        <vt:i4>1539</vt:i4>
      </vt:variant>
      <vt:variant>
        <vt:i4>0</vt:i4>
      </vt:variant>
      <vt:variant>
        <vt:i4>5</vt:i4>
      </vt:variant>
      <vt:variant>
        <vt:lpwstr>https://www.facebook.com/story.php?story_fbid=1526713976158206&amp;id=100064588546104&amp;rdid=kHlNoQ3vbAZM5TXV</vt:lpwstr>
      </vt:variant>
      <vt:variant>
        <vt:lpwstr/>
      </vt:variant>
      <vt:variant>
        <vt:i4>3276828</vt:i4>
      </vt:variant>
      <vt:variant>
        <vt:i4>1536</vt:i4>
      </vt:variant>
      <vt:variant>
        <vt:i4>0</vt:i4>
      </vt:variant>
      <vt:variant>
        <vt:i4>5</vt:i4>
      </vt:variant>
      <vt:variant>
        <vt:lpwstr>https://www.facebook.com/story.php?story_fbid=956577250799946&amp;id=100093430396532&amp;rdid=4fmfEi5y2o2d63m0</vt:lpwstr>
      </vt:variant>
      <vt:variant>
        <vt:lpwstr/>
      </vt:variant>
      <vt:variant>
        <vt:i4>7864332</vt:i4>
      </vt:variant>
      <vt:variant>
        <vt:i4>1533</vt:i4>
      </vt:variant>
      <vt:variant>
        <vt:i4>0</vt:i4>
      </vt:variant>
      <vt:variant>
        <vt:i4>5</vt:i4>
      </vt:variant>
      <vt:variant>
        <vt:lpwstr>https://www.facebook.com/story.php?story_fbid=1446471430843844&amp;id=100064430032856&amp;rdid=LSnERGyqW2oKn58b</vt:lpwstr>
      </vt:variant>
      <vt:variant>
        <vt:lpwstr/>
      </vt:variant>
      <vt:variant>
        <vt:i4>7077973</vt:i4>
      </vt:variant>
      <vt:variant>
        <vt:i4>1530</vt:i4>
      </vt:variant>
      <vt:variant>
        <vt:i4>0</vt:i4>
      </vt:variant>
      <vt:variant>
        <vt:i4>5</vt:i4>
      </vt:variant>
      <vt:variant>
        <vt:lpwstr>https://www.facebook.com/story.php?story_fbid=1449710337186620&amp;id=100064430032856&amp;rdid=UF2hh8ORsvCi5f9l</vt:lpwstr>
      </vt:variant>
      <vt:variant>
        <vt:lpwstr/>
      </vt:variant>
      <vt:variant>
        <vt:i4>3866667</vt:i4>
      </vt:variant>
      <vt:variant>
        <vt:i4>1527</vt:i4>
      </vt:variant>
      <vt:variant>
        <vt:i4>0</vt:i4>
      </vt:variant>
      <vt:variant>
        <vt:i4>5</vt:i4>
      </vt:variant>
      <vt:variant>
        <vt:lpwstr>https://www.facebook.com/100080089904717/posts/1076604128352574/?rdid=zm2D5pnmYTjWpcFp</vt:lpwstr>
      </vt:variant>
      <vt:variant>
        <vt:lpwstr/>
      </vt:variant>
      <vt:variant>
        <vt:i4>3801137</vt:i4>
      </vt:variant>
      <vt:variant>
        <vt:i4>1524</vt:i4>
      </vt:variant>
      <vt:variant>
        <vt:i4>0</vt:i4>
      </vt:variant>
      <vt:variant>
        <vt:i4>5</vt:i4>
      </vt:variant>
      <vt:variant>
        <vt:lpwstr>https://www.facebook.com/100003053213856/posts/28257624093922653/?rdid=Nat3xVFonzjTYzVY</vt:lpwstr>
      </vt:variant>
      <vt:variant>
        <vt:lpwstr/>
      </vt:variant>
      <vt:variant>
        <vt:i4>3604557</vt:i4>
      </vt:variant>
      <vt:variant>
        <vt:i4>1521</vt:i4>
      </vt:variant>
      <vt:variant>
        <vt:i4>0</vt:i4>
      </vt:variant>
      <vt:variant>
        <vt:i4>5</vt:i4>
      </vt:variant>
      <vt:variant>
        <vt:lpwstr>https://www.facebook.com/story.php?story_fbid=1423855533105434&amp;id=100064430032856&amp;rdid=sJF2sRFevWqfIuKz</vt:lpwstr>
      </vt:variant>
      <vt:variant>
        <vt:lpwstr/>
      </vt:variant>
      <vt:variant>
        <vt:i4>3604557</vt:i4>
      </vt:variant>
      <vt:variant>
        <vt:i4>1518</vt:i4>
      </vt:variant>
      <vt:variant>
        <vt:i4>0</vt:i4>
      </vt:variant>
      <vt:variant>
        <vt:i4>5</vt:i4>
      </vt:variant>
      <vt:variant>
        <vt:lpwstr>https://www.facebook.com/story.php?story_fbid=1423855533105434&amp;id=100064430032856&amp;rdid=sJF2sRFevWqfIuKz</vt:lpwstr>
      </vt:variant>
      <vt:variant>
        <vt:lpwstr/>
      </vt:variant>
      <vt:variant>
        <vt:i4>1703945</vt:i4>
      </vt:variant>
      <vt:variant>
        <vt:i4>1515</vt:i4>
      </vt:variant>
      <vt:variant>
        <vt:i4>0</vt:i4>
      </vt:variant>
      <vt:variant>
        <vt:i4>5</vt:i4>
      </vt:variant>
      <vt:variant>
        <vt:lpwstr>https://www.facebook.com/share/p/1944FVQwf9/</vt:lpwstr>
      </vt:variant>
      <vt:variant>
        <vt:lpwstr/>
      </vt:variant>
      <vt:variant>
        <vt:i4>7143436</vt:i4>
      </vt:variant>
      <vt:variant>
        <vt:i4>1512</vt:i4>
      </vt:variant>
      <vt:variant>
        <vt:i4>0</vt:i4>
      </vt:variant>
      <vt:variant>
        <vt:i4>5</vt:i4>
      </vt:variant>
      <vt:variant>
        <vt:lpwstr>https://www.facebook.com/story.php?story_fbid=1426472812843706&amp;id=100064430032856&amp;rdid=yJbQpZORhXAc3gO8</vt:lpwstr>
      </vt:variant>
      <vt:variant>
        <vt:lpwstr/>
      </vt:variant>
      <vt:variant>
        <vt:i4>3866723</vt:i4>
      </vt:variant>
      <vt:variant>
        <vt:i4>1509</vt:i4>
      </vt:variant>
      <vt:variant>
        <vt:i4>0</vt:i4>
      </vt:variant>
      <vt:variant>
        <vt:i4>5</vt:i4>
      </vt:variant>
      <vt:variant>
        <vt:lpwstr>https://kalynivske-gromada.gov.ua/news/1773735937/</vt:lpwstr>
      </vt:variant>
      <vt:variant>
        <vt:lpwstr/>
      </vt:variant>
      <vt:variant>
        <vt:i4>3407919</vt:i4>
      </vt:variant>
      <vt:variant>
        <vt:i4>1506</vt:i4>
      </vt:variant>
      <vt:variant>
        <vt:i4>0</vt:i4>
      </vt:variant>
      <vt:variant>
        <vt:i4>5</vt:i4>
      </vt:variant>
      <vt:variant>
        <vt:lpwstr>https://kronau.gov.ua/news/1774589148/</vt:lpwstr>
      </vt:variant>
      <vt:variant>
        <vt:lpwstr/>
      </vt:variant>
      <vt:variant>
        <vt:i4>3801121</vt:i4>
      </vt:variant>
      <vt:variant>
        <vt:i4>1503</vt:i4>
      </vt:variant>
      <vt:variant>
        <vt:i4>0</vt:i4>
      </vt:variant>
      <vt:variant>
        <vt:i4>5</vt:i4>
      </vt:variant>
      <vt:variant>
        <vt:lpwstr>https://kronau.gov.ua/news/1770293674/</vt:lpwstr>
      </vt:variant>
      <vt:variant>
        <vt:lpwstr/>
      </vt:variant>
      <vt:variant>
        <vt:i4>4784153</vt:i4>
      </vt:variant>
      <vt:variant>
        <vt:i4>1500</vt:i4>
      </vt:variant>
      <vt:variant>
        <vt:i4>0</vt:i4>
      </vt:variant>
      <vt:variant>
        <vt:i4>5</vt:i4>
      </vt:variant>
      <vt:variant>
        <vt:lpwstr>https://www.facebook.com/share/p/1HttgEDnA2/</vt:lpwstr>
      </vt:variant>
      <vt:variant>
        <vt:lpwstr/>
      </vt:variant>
      <vt:variant>
        <vt:i4>1507351</vt:i4>
      </vt:variant>
      <vt:variant>
        <vt:i4>1497</vt:i4>
      </vt:variant>
      <vt:variant>
        <vt:i4>0</vt:i4>
      </vt:variant>
      <vt:variant>
        <vt:i4>5</vt:i4>
      </vt:variant>
      <vt:variant>
        <vt:lpwstr>https://bilozerka-otg.gov.ua/2026/08/24/%d0%b7%d1%83%d1%81%d1%82%d1%80%d1%96%d1%87-%d1%96%d0%b7-%d0%b6%d0%b8%d1%82%d0%b5%d0%bb%d1%8f%d0%bc%d0%b8-%d0%ba%d1%96%d0%b7%d0%be%d0%bc%d0%b8%d1%81%d1%8c%d0%ba%d0%be%d0%b3%d0%be-%d1%81%d1%82%d0%b0/</vt:lpwstr>
      </vt:variant>
      <vt:variant>
        <vt:lpwstr/>
      </vt:variant>
      <vt:variant>
        <vt:i4>917534</vt:i4>
      </vt:variant>
      <vt:variant>
        <vt:i4>1494</vt:i4>
      </vt:variant>
      <vt:variant>
        <vt:i4>0</vt:i4>
      </vt:variant>
      <vt:variant>
        <vt:i4>5</vt:i4>
      </vt:variant>
      <vt:variant>
        <vt:lpwstr>https://khoda.gov.ua/news/fakhivtsi-hromad-doluchylys-do-onlain-treninhu-zakhody-z-adaptatsii-ta-psykhosotsialnoi-pidtrymky-osib-zvilnenykh-z-polonu-ta-chleniv-ikhnikh-simei</vt:lpwstr>
      </vt:variant>
      <vt:variant>
        <vt:lpwstr/>
      </vt:variant>
      <vt:variant>
        <vt:i4>393298</vt:i4>
      </vt:variant>
      <vt:variant>
        <vt:i4>1491</vt:i4>
      </vt:variant>
      <vt:variant>
        <vt:i4>0</vt:i4>
      </vt:variant>
      <vt:variant>
        <vt:i4>5</vt:i4>
      </vt:variant>
      <vt:variant>
        <vt:lpwstr>https://khoda.gov.ua/news/natsionalna-platforma-samoosvity-hotuie-pratsivnykiv-tsentriv-zainiatosti-do-efektyvnoi-vzaiemodii-z-veteranamy-ta-liudmy-z-dosvidom-viiny</vt:lpwstr>
      </vt:variant>
      <vt:variant>
        <vt:lpwstr/>
      </vt:variant>
      <vt:variant>
        <vt:i4>2818082</vt:i4>
      </vt:variant>
      <vt:variant>
        <vt:i4>1488</vt:i4>
      </vt:variant>
      <vt:variant>
        <vt:i4>0</vt:i4>
      </vt:variant>
      <vt:variant>
        <vt:i4>5</vt:i4>
      </vt:variant>
      <vt:variant>
        <vt:lpwstr>https://khoda.gov.ua/news/zastupnytsia-nachalnyka-khersonskoi-ova-olha-maliarchuk-vziala-uchast-u-panelnii-dyskusii-rehionalnyi-vymir-veteranskoi-polityky-vid-stratehii-do-realizatsii-u-mezhakh-ikh-mizhnarodnoho-veteranskoho-forumu-nova-arkhitektura-veteranskoi-polityky</vt:lpwstr>
      </vt:variant>
      <vt:variant>
        <vt:lpwstr/>
      </vt:variant>
      <vt:variant>
        <vt:i4>3080310</vt:i4>
      </vt:variant>
      <vt:variant>
        <vt:i4>1485</vt:i4>
      </vt:variant>
      <vt:variant>
        <vt:i4>0</vt:i4>
      </vt:variant>
      <vt:variant>
        <vt:i4>5</vt:i4>
      </vt:variant>
      <vt:variant>
        <vt:lpwstr>https://khoda.gov.ua/news/dlia-veteraniv-veteranok-demobilizovanykh-viiskovosluzhbovtsiv-ta-chleniv-ikhnikh-rodyn-provodiat-opytuvannia-u-mezhakh-vseukrainskoi-prohramy-mentalnoho-zdorovia-ty-iak</vt:lpwstr>
      </vt:variant>
      <vt:variant>
        <vt:lpwstr/>
      </vt:variant>
      <vt:variant>
        <vt:i4>2621472</vt:i4>
      </vt:variant>
      <vt:variant>
        <vt:i4>1482</vt:i4>
      </vt:variant>
      <vt:variant>
        <vt:i4>0</vt:i4>
      </vt:variant>
      <vt:variant>
        <vt:i4>5</vt:i4>
      </vt:variant>
      <vt:variant>
        <vt:lpwstr>https://khoda.gov.ua/news/sformovano-sklad-rady-veteraniv-viiny-za-nezalezhnist-ukrainy</vt:lpwstr>
      </vt:variant>
      <vt:variant>
        <vt:lpwstr/>
      </vt:variant>
      <vt:variant>
        <vt:i4>4063351</vt:i4>
      </vt:variant>
      <vt:variant>
        <vt:i4>1479</vt:i4>
      </vt:variant>
      <vt:variant>
        <vt:i4>0</vt:i4>
      </vt:variant>
      <vt:variant>
        <vt:i4>5</vt:i4>
      </vt:variant>
      <vt:variant>
        <vt:lpwstr>https://khoda.gov.ua/hromadskosti/konsultatsii-z-hromadskistiu</vt:lpwstr>
      </vt:variant>
      <vt:variant>
        <vt:lpwstr/>
      </vt:variant>
      <vt:variant>
        <vt:i4>786476</vt:i4>
      </vt:variant>
      <vt:variant>
        <vt:i4>1476</vt:i4>
      </vt:variant>
      <vt:variant>
        <vt:i4>0</vt:i4>
      </vt:variant>
      <vt:variant>
        <vt:i4>5</vt:i4>
      </vt:variant>
      <vt:variant>
        <vt:lpwstr>https://www.facebook.com/groups/532198880918275/permalink/2243816583089821/?rdid=x4gqihfRQAv8z2dI&amp;share_url=https%3A%2F%2Fwww.facebook.com%2Fshare%2Fp%2F1ChDG9qEAZ%2F</vt:lpwstr>
      </vt:variant>
      <vt:variant>
        <vt:lpwstr/>
      </vt:variant>
      <vt:variant>
        <vt:i4>852063</vt:i4>
      </vt:variant>
      <vt:variant>
        <vt:i4>1473</vt:i4>
      </vt:variant>
      <vt:variant>
        <vt:i4>0</vt:i4>
      </vt:variant>
      <vt:variant>
        <vt:i4>5</vt:i4>
      </vt:variant>
      <vt:variant>
        <vt:lpwstr>https://www.facebook.com/groups/290530778879195/</vt:lpwstr>
      </vt:variant>
      <vt:variant>
        <vt:lpwstr/>
      </vt:variant>
      <vt:variant>
        <vt:i4>262239</vt:i4>
      </vt:variant>
      <vt:variant>
        <vt:i4>1470</vt:i4>
      </vt:variant>
      <vt:variant>
        <vt:i4>0</vt:i4>
      </vt:variant>
      <vt:variant>
        <vt:i4>5</vt:i4>
      </vt:variant>
      <vt:variant>
        <vt:lpwstr>https://www.facebook.com/groups/932835110545454/</vt:lpwstr>
      </vt:variant>
      <vt:variant>
        <vt:lpwstr/>
      </vt:variant>
      <vt:variant>
        <vt:i4>92</vt:i4>
      </vt:variant>
      <vt:variant>
        <vt:i4>1467</vt:i4>
      </vt:variant>
      <vt:variant>
        <vt:i4>0</vt:i4>
      </vt:variant>
      <vt:variant>
        <vt:i4>5</vt:i4>
      </vt:variant>
      <vt:variant>
        <vt:lpwstr>https://www.facebook.com/groups/282913555677088/</vt:lpwstr>
      </vt:variant>
      <vt:variant>
        <vt:lpwstr/>
      </vt:variant>
      <vt:variant>
        <vt:i4>6815851</vt:i4>
      </vt:variant>
      <vt:variant>
        <vt:i4>1464</vt:i4>
      </vt:variant>
      <vt:variant>
        <vt:i4>0</vt:i4>
      </vt:variant>
      <vt:variant>
        <vt:i4>5</vt:i4>
      </vt:variant>
      <vt:variant>
        <vt:lpwstr>https://www.facebook.com/zosh3nk/posts/pfbid0YEGRwec6LbEfHygtt9iNAEaSuGP1q9WW6ygwskVQtowDvVTQDirz28rzZHrk965Hl</vt:lpwstr>
      </vt:variant>
      <vt:variant>
        <vt:lpwstr/>
      </vt:variant>
      <vt:variant>
        <vt:i4>4784145</vt:i4>
      </vt:variant>
      <vt:variant>
        <vt:i4>1461</vt:i4>
      </vt:variant>
      <vt:variant>
        <vt:i4>0</vt:i4>
      </vt:variant>
      <vt:variant>
        <vt:i4>5</vt:i4>
      </vt:variant>
      <vt:variant>
        <vt:lpwstr>https://www.facebook.com/share/p/1E1VQgRJKy/?mibextid=wwXIfr</vt:lpwstr>
      </vt:variant>
      <vt:variant>
        <vt:lpwstr/>
      </vt:variant>
      <vt:variant>
        <vt:i4>262239</vt:i4>
      </vt:variant>
      <vt:variant>
        <vt:i4>1458</vt:i4>
      </vt:variant>
      <vt:variant>
        <vt:i4>0</vt:i4>
      </vt:variant>
      <vt:variant>
        <vt:i4>5</vt:i4>
      </vt:variant>
      <vt:variant>
        <vt:lpwstr>https://www.facebook.com/groups/932835110545454/</vt:lpwstr>
      </vt:variant>
      <vt:variant>
        <vt:lpwstr/>
      </vt:variant>
      <vt:variant>
        <vt:i4>92</vt:i4>
      </vt:variant>
      <vt:variant>
        <vt:i4>1455</vt:i4>
      </vt:variant>
      <vt:variant>
        <vt:i4>0</vt:i4>
      </vt:variant>
      <vt:variant>
        <vt:i4>5</vt:i4>
      </vt:variant>
      <vt:variant>
        <vt:lpwstr>https://www.facebook.com/groups/282913555677088/</vt:lpwstr>
      </vt:variant>
      <vt:variant>
        <vt:lpwstr/>
      </vt:variant>
      <vt:variant>
        <vt:i4>1966164</vt:i4>
      </vt:variant>
      <vt:variant>
        <vt:i4>1452</vt:i4>
      </vt:variant>
      <vt:variant>
        <vt:i4>0</vt:i4>
      </vt:variant>
      <vt:variant>
        <vt:i4>5</vt:i4>
      </vt:variant>
      <vt:variant>
        <vt:lpwstr>https://www.facebook.com/share/p/14h5siLbUBL/</vt:lpwstr>
      </vt:variant>
      <vt:variant>
        <vt:lpwstr/>
      </vt:variant>
      <vt:variant>
        <vt:i4>1376320</vt:i4>
      </vt:variant>
      <vt:variant>
        <vt:i4>1449</vt:i4>
      </vt:variant>
      <vt:variant>
        <vt:i4>0</vt:i4>
      </vt:variant>
      <vt:variant>
        <vt:i4>5</vt:i4>
      </vt:variant>
      <vt:variant>
        <vt:lpwstr>https://www.facebook.com/share/v/1R1XHoTHaQ/</vt:lpwstr>
      </vt:variant>
      <vt:variant>
        <vt:lpwstr/>
      </vt:variant>
      <vt:variant>
        <vt:i4>3801125</vt:i4>
      </vt:variant>
      <vt:variant>
        <vt:i4>1446</vt:i4>
      </vt:variant>
      <vt:variant>
        <vt:i4>0</vt:i4>
      </vt:variant>
      <vt:variant>
        <vt:i4>5</vt:i4>
      </vt:variant>
      <vt:variant>
        <vt:lpwstr>https://kronau.gov.ua/news/1780494395/</vt:lpwstr>
      </vt:variant>
      <vt:variant>
        <vt:lpwstr/>
      </vt:variant>
      <vt:variant>
        <vt:i4>3473455</vt:i4>
      </vt:variant>
      <vt:variant>
        <vt:i4>1443</vt:i4>
      </vt:variant>
      <vt:variant>
        <vt:i4>0</vt:i4>
      </vt:variant>
      <vt:variant>
        <vt:i4>5</vt:i4>
      </vt:variant>
      <vt:variant>
        <vt:lpwstr>https://kronau.gov.ua/news/1779973338/</vt:lpwstr>
      </vt:variant>
      <vt:variant>
        <vt:lpwstr/>
      </vt:variant>
      <vt:variant>
        <vt:i4>3538986</vt:i4>
      </vt:variant>
      <vt:variant>
        <vt:i4>1440</vt:i4>
      </vt:variant>
      <vt:variant>
        <vt:i4>0</vt:i4>
      </vt:variant>
      <vt:variant>
        <vt:i4>5</vt:i4>
      </vt:variant>
      <vt:variant>
        <vt:lpwstr>https://kronau.gov.ua/news/1779801831/</vt:lpwstr>
      </vt:variant>
      <vt:variant>
        <vt:lpwstr/>
      </vt:variant>
      <vt:variant>
        <vt:i4>3670049</vt:i4>
      </vt:variant>
      <vt:variant>
        <vt:i4>1437</vt:i4>
      </vt:variant>
      <vt:variant>
        <vt:i4>0</vt:i4>
      </vt:variant>
      <vt:variant>
        <vt:i4>5</vt:i4>
      </vt:variant>
      <vt:variant>
        <vt:lpwstr>https://www.facebook.com/groups/168101794142871/posts/1975523213400711/</vt:lpwstr>
      </vt:variant>
      <vt:variant>
        <vt:lpwstr/>
      </vt:variant>
      <vt:variant>
        <vt:i4>5308481</vt:i4>
      </vt:variant>
      <vt:variant>
        <vt:i4>1434</vt:i4>
      </vt:variant>
      <vt:variant>
        <vt:i4>0</vt:i4>
      </vt:variant>
      <vt:variant>
        <vt:i4>5</vt:i4>
      </vt:variant>
      <vt:variant>
        <vt:lpwstr>https://www.facebook.com/groups/4319875678088563/posts/25941601392156013/</vt:lpwstr>
      </vt:variant>
      <vt:variant>
        <vt:lpwstr/>
      </vt:variant>
      <vt:variant>
        <vt:i4>3473455</vt:i4>
      </vt:variant>
      <vt:variant>
        <vt:i4>1431</vt:i4>
      </vt:variant>
      <vt:variant>
        <vt:i4>0</vt:i4>
      </vt:variant>
      <vt:variant>
        <vt:i4>5</vt:i4>
      </vt:variant>
      <vt:variant>
        <vt:lpwstr>https://kronau.gov.ua/news/1779973338/</vt:lpwstr>
      </vt:variant>
      <vt:variant>
        <vt:lpwstr/>
      </vt:variant>
      <vt:variant>
        <vt:i4>3801125</vt:i4>
      </vt:variant>
      <vt:variant>
        <vt:i4>1428</vt:i4>
      </vt:variant>
      <vt:variant>
        <vt:i4>0</vt:i4>
      </vt:variant>
      <vt:variant>
        <vt:i4>5</vt:i4>
      </vt:variant>
      <vt:variant>
        <vt:lpwstr>https://kronau.gov.ua/news/1780494395/</vt:lpwstr>
      </vt:variant>
      <vt:variant>
        <vt:lpwstr/>
      </vt:variant>
      <vt:variant>
        <vt:i4>5898318</vt:i4>
      </vt:variant>
      <vt:variant>
        <vt:i4>1425</vt:i4>
      </vt:variant>
      <vt:variant>
        <vt:i4>0</vt:i4>
      </vt:variant>
      <vt:variant>
        <vt:i4>5</vt:i4>
      </vt:variant>
      <vt:variant>
        <vt:lpwstr>https://www.facebook.com/groups/4319875678088563/posts/25555831784066311/</vt:lpwstr>
      </vt:variant>
      <vt:variant>
        <vt:lpwstr/>
      </vt:variant>
      <vt:variant>
        <vt:i4>3342446</vt:i4>
      </vt:variant>
      <vt:variant>
        <vt:i4>1422</vt:i4>
      </vt:variant>
      <vt:variant>
        <vt:i4>0</vt:i4>
      </vt:variant>
      <vt:variant>
        <vt:i4>5</vt:i4>
      </vt:variant>
      <vt:variant>
        <vt:lpwstr>https://kalynivske-gromada.gov.ua/news/1789646866/</vt:lpwstr>
      </vt:variant>
      <vt:variant>
        <vt:lpwstr/>
      </vt:variant>
      <vt:variant>
        <vt:i4>2031639</vt:i4>
      </vt:variant>
      <vt:variant>
        <vt:i4>1419</vt:i4>
      </vt:variant>
      <vt:variant>
        <vt:i4>0</vt:i4>
      </vt:variant>
      <vt:variant>
        <vt:i4>5</vt:i4>
      </vt:variant>
      <vt:variant>
        <vt:lpwstr>https://khoda.gov.ua/news/u-khersonskii-oblasti-provely-navchannia-dlia-molodi-z-terytorialnykh-hromad-z-napysannia-hrantovykh-proiektiv</vt:lpwstr>
      </vt:variant>
      <vt:variant>
        <vt:lpwstr/>
      </vt:variant>
      <vt:variant>
        <vt:i4>3342372</vt:i4>
      </vt:variant>
      <vt:variant>
        <vt:i4>1416</vt:i4>
      </vt:variant>
      <vt:variant>
        <vt:i4>0</vt:i4>
      </vt:variant>
      <vt:variant>
        <vt:i4>5</vt:i4>
      </vt:variant>
      <vt:variant>
        <vt:lpwstr>https://kronau.gov.ua/news/1789625336/</vt:lpwstr>
      </vt:variant>
      <vt:variant>
        <vt:lpwstr/>
      </vt:variant>
      <vt:variant>
        <vt:i4>7733345</vt:i4>
      </vt:variant>
      <vt:variant>
        <vt:i4>1413</vt:i4>
      </vt:variant>
      <vt:variant>
        <vt:i4>0</vt:i4>
      </vt:variant>
      <vt:variant>
        <vt:i4>5</vt:i4>
      </vt:variant>
      <vt:variant>
        <vt:lpwstr>https://khoda.gov.ua/news/stratehichne-planuvannia-bezbariernosti-5-krokiv-dlia-hromady</vt:lpwstr>
      </vt:variant>
      <vt:variant>
        <vt:lpwstr/>
      </vt:variant>
      <vt:variant>
        <vt:i4>5963804</vt:i4>
      </vt:variant>
      <vt:variant>
        <vt:i4>1410</vt:i4>
      </vt:variant>
      <vt:variant>
        <vt:i4>0</vt:i4>
      </vt:variant>
      <vt:variant>
        <vt:i4>5</vt:i4>
      </vt:variant>
      <vt:variant>
        <vt:lpwstr>https://khoda.gov.ua/news/vidbulas-persha-vseukrainska-onlain-zustrich-upovnovazhenykh-z-pytan-bezbariernosti</vt:lpwstr>
      </vt:variant>
      <vt:variant>
        <vt:lpwstr/>
      </vt:variant>
      <vt:variant>
        <vt:i4>5242967</vt:i4>
      </vt:variant>
      <vt:variant>
        <vt:i4>1407</vt:i4>
      </vt:variant>
      <vt:variant>
        <vt:i4>0</vt:i4>
      </vt:variant>
      <vt:variant>
        <vt:i4>5</vt:i4>
      </vt:variant>
      <vt:variant>
        <vt:lpwstr>https://khoda.gov.ua/news/prava-liudyny-ta-ievropeiski-standarty-na-diiaosvita-zapustyly-novyi-serial-dlia-derzhsluzhbovtsiv</vt:lpwstr>
      </vt:variant>
      <vt:variant>
        <vt:lpwstr/>
      </vt:variant>
      <vt:variant>
        <vt:i4>8060987</vt:i4>
      </vt:variant>
      <vt:variant>
        <vt:i4>1404</vt:i4>
      </vt:variant>
      <vt:variant>
        <vt:i4>0</vt:i4>
      </vt:variant>
      <vt:variant>
        <vt:i4>5</vt:i4>
      </vt:variant>
      <vt:variant>
        <vt:lpwstr>https://khoda.gov.ua/news/na-diiaosvita-zapustyly-osvitnii-serial-pro-tsentry-zhyttiestiikosti-ta-pidtrymku-hromad</vt:lpwstr>
      </vt:variant>
      <vt:variant>
        <vt:lpwstr/>
      </vt:variant>
      <vt:variant>
        <vt:i4>5767195</vt:i4>
      </vt:variant>
      <vt:variant>
        <vt:i4>1401</vt:i4>
      </vt:variant>
      <vt:variant>
        <vt:i4>0</vt:i4>
      </vt:variant>
      <vt:variant>
        <vt:i4>5</vt:i4>
      </vt:variant>
      <vt:variant>
        <vt:lpwstr>https://khoda.gov.ua/news/pratsivnyky-sluzhby-u-spravakh-ditei-khersonskoi-oda-pidvyshchyly-kvalifikatsiiu-iz-zakhystu-prav-osib-z-invalidnistiu</vt:lpwstr>
      </vt:variant>
      <vt:variant>
        <vt:lpwstr/>
      </vt:variant>
      <vt:variant>
        <vt:i4>7143459</vt:i4>
      </vt:variant>
      <vt:variant>
        <vt:i4>1398</vt:i4>
      </vt:variant>
      <vt:variant>
        <vt:i4>0</vt:i4>
      </vt:variant>
      <vt:variant>
        <vt:i4>5</vt:i4>
      </vt:variant>
      <vt:variant>
        <vt:lpwstr>https://khoda.gov.ua/news/predstavnyky-khrestivskoi-sva-vzialy-uchast-u-forumi-protsvitannia-ukrainy-rozvytok-potentsialu-hromad-dlia-stvorennia-inkliuzyvnykh-robochykh-mists</vt:lpwstr>
      </vt:variant>
      <vt:variant>
        <vt:lpwstr/>
      </vt:variant>
      <vt:variant>
        <vt:i4>4325388</vt:i4>
      </vt:variant>
      <vt:variant>
        <vt:i4>1395</vt:i4>
      </vt:variant>
      <vt:variant>
        <vt:i4>0</vt:i4>
      </vt:variant>
      <vt:variant>
        <vt:i4>5</vt:i4>
      </vt:variant>
      <vt:variant>
        <vt:lpwstr>https://khoda.gov.ua/news/predstavnyky-khersonskoi-ova-razom-iz-fakhivtsiamy-vysokopilskoi-ta-velykooleksandrivskoi-hromad-vzialy-uchast-u-vorkshopi-cobuild-v-uzhhorodi</vt:lpwstr>
      </vt:variant>
      <vt:variant>
        <vt:lpwstr/>
      </vt:variant>
      <vt:variant>
        <vt:i4>1703961</vt:i4>
      </vt:variant>
      <vt:variant>
        <vt:i4>1392</vt:i4>
      </vt:variant>
      <vt:variant>
        <vt:i4>0</vt:i4>
      </vt:variant>
      <vt:variant>
        <vt:i4>5</vt:i4>
      </vt:variant>
      <vt:variant>
        <vt:lpwstr>https://khoda.gov.ua/news/nimechchyna-zapuskaie-d-you-iaku-rol-u-ievropeiskomu-tsyfrovomu-hamantsi-vidihraie-diia</vt:lpwstr>
      </vt:variant>
      <vt:variant>
        <vt:lpwstr/>
      </vt:variant>
      <vt:variant>
        <vt:i4>4784214</vt:i4>
      </vt:variant>
      <vt:variant>
        <vt:i4>1389</vt:i4>
      </vt:variant>
      <vt:variant>
        <vt:i4>0</vt:i4>
      </vt:variant>
      <vt:variant>
        <vt:i4>5</vt:i4>
      </vt:variant>
      <vt:variant>
        <vt:lpwstr>https://khoda.gov.ua/news/reiestr-zbytkiv-u-dii-dostupni-3-novi-katehorii-zaiav-pro-vytraty-dlia-biznesu</vt:lpwstr>
      </vt:variant>
      <vt:variant>
        <vt:lpwstr/>
      </vt:variant>
      <vt:variant>
        <vt:i4>7077998</vt:i4>
      </vt:variant>
      <vt:variant>
        <vt:i4>1386</vt:i4>
      </vt:variant>
      <vt:variant>
        <vt:i4>0</vt:i4>
      </vt:variant>
      <vt:variant>
        <vt:i4>5</vt:i4>
      </vt:variant>
      <vt:variant>
        <vt:lpwstr>https://khoda.gov.ua/news/vlasna-sprava-20-bilshe-mozhlyvostei-dlia-startu-ta-rozvytku-biznesu</vt:lpwstr>
      </vt:variant>
      <vt:variant>
        <vt:lpwstr/>
      </vt:variant>
      <vt:variant>
        <vt:i4>5373965</vt:i4>
      </vt:variant>
      <vt:variant>
        <vt:i4>1383</vt:i4>
      </vt:variant>
      <vt:variant>
        <vt:i4>0</vt:i4>
      </vt:variant>
      <vt:variant>
        <vt:i4>5</vt:i4>
      </vt:variant>
      <vt:variant>
        <vt:lpwstr>https://khoda.gov.ua/news/mizhnarodnyi-reiestr-zbytkiv-u-dii-dostupni-4-novi-katehorii-zaiav</vt:lpwstr>
      </vt:variant>
      <vt:variant>
        <vt:lpwstr/>
      </vt:variant>
      <vt:variant>
        <vt:i4>196695</vt:i4>
      </vt:variant>
      <vt:variant>
        <vt:i4>1380</vt:i4>
      </vt:variant>
      <vt:variant>
        <vt:i4>0</vt:i4>
      </vt:variant>
      <vt:variant>
        <vt:i4>5</vt:i4>
      </vt:variant>
      <vt:variant>
        <vt:lpwstr>https://khoda.gov.ua/news/rozirvannia-shliubu-onlain-cherez-diiu-khto-mozhe-skorystatysia-posluhoiu-ta-iak-tse-pratsiuie</vt:lpwstr>
      </vt:variant>
      <vt:variant>
        <vt:lpwstr/>
      </vt:variant>
      <vt:variant>
        <vt:i4>2752544</vt:i4>
      </vt:variant>
      <vt:variant>
        <vt:i4>1377</vt:i4>
      </vt:variant>
      <vt:variant>
        <vt:i4>0</vt:i4>
      </vt:variant>
      <vt:variant>
        <vt:i4>5</vt:i4>
      </vt:variant>
      <vt:variant>
        <vt:lpwstr>https://khoda.gov.ua/news/reiestr-zbytkiv-dodaly-novi-katehorii-dlia-fiksatsii-vtraty-ta-znyshchennia-kulturnykh-tsinnostei</vt:lpwstr>
      </vt:variant>
      <vt:variant>
        <vt:lpwstr/>
      </vt:variant>
      <vt:variant>
        <vt:i4>4325388</vt:i4>
      </vt:variant>
      <vt:variant>
        <vt:i4>1374</vt:i4>
      </vt:variant>
      <vt:variant>
        <vt:i4>0</vt:i4>
      </vt:variant>
      <vt:variant>
        <vt:i4>5</vt:i4>
      </vt:variant>
      <vt:variant>
        <vt:lpwstr>https://khoda.gov.ua/news/42-tysiachi-ukraintsiv-ta-maizhe-12-mlrd-hrn-prohrami-vlasna-sprava-vypovnylosia-4-roky</vt:lpwstr>
      </vt:variant>
      <vt:variant>
        <vt:lpwstr/>
      </vt:variant>
      <vt:variant>
        <vt:i4>7995426</vt:i4>
      </vt:variant>
      <vt:variant>
        <vt:i4>1371</vt:i4>
      </vt:variant>
      <vt:variant>
        <vt:i4>0</vt:i4>
      </vt:variant>
      <vt:variant>
        <vt:i4>5</vt:i4>
      </vt:variant>
      <vt:variant>
        <vt:lpwstr>https://khoda.gov.ua/news/vtrata-kontroliu-nad-mainom-na-tot-podavaite-zaiavu-v-dii-do-reiestru-zbytkiv</vt:lpwstr>
      </vt:variant>
      <vt:variant>
        <vt:lpwstr/>
      </vt:variant>
      <vt:variant>
        <vt:i4>2162725</vt:i4>
      </vt:variant>
      <vt:variant>
        <vt:i4>1368</vt:i4>
      </vt:variant>
      <vt:variant>
        <vt:i4>0</vt:i4>
      </vt:variant>
      <vt:variant>
        <vt:i4>5</vt:i4>
      </vt:variant>
      <vt:variant>
        <vt:lpwstr>https://khoda.gov.ua/news/kep-perekhodiat-na-novyi-standart-onovit-zastosunok-diia</vt:lpwstr>
      </vt:variant>
      <vt:variant>
        <vt:lpwstr/>
      </vt:variant>
      <vt:variant>
        <vt:i4>7471164</vt:i4>
      </vt:variant>
      <vt:variant>
        <vt:i4>1365</vt:i4>
      </vt:variant>
      <vt:variant>
        <vt:i4>0</vt:i4>
      </vt:variant>
      <vt:variant>
        <vt:i4>5</vt:i4>
      </vt:variant>
      <vt:variant>
        <vt:lpwstr>https://khoda.gov.ua/news/u-reiestri-zbytkiv-vidkryly-novu-katehoriiu-iak-podaty-zaiavu-pro-vtratu-oplachuvanoi-roboty</vt:lpwstr>
      </vt:variant>
      <vt:variant>
        <vt:lpwstr/>
      </vt:variant>
      <vt:variant>
        <vt:i4>7405694</vt:i4>
      </vt:variant>
      <vt:variant>
        <vt:i4>1362</vt:i4>
      </vt:variant>
      <vt:variant>
        <vt:i4>0</vt:i4>
      </vt:variant>
      <vt:variant>
        <vt:i4>5</vt:i4>
      </vt:variant>
      <vt:variant>
        <vt:lpwstr>https://khoda.gov.ua/news/zminy-v-broniuvanni-pratsivnykiv-koly-potribno-povtorno-pidtverdyty-krytychnist-pidpryiemstva</vt:lpwstr>
      </vt:variant>
      <vt:variant>
        <vt:lpwstr/>
      </vt:variant>
      <vt:variant>
        <vt:i4>917508</vt:i4>
      </vt:variant>
      <vt:variant>
        <vt:i4>1359</vt:i4>
      </vt:variant>
      <vt:variant>
        <vt:i4>0</vt:i4>
      </vt:variant>
      <vt:variant>
        <vt:i4>5</vt:i4>
      </vt:variant>
      <vt:variant>
        <vt:lpwstr>https://khoda.gov.ua/news/bez-notariusa-ta-osobystoi-prysutnosti-zminyty-mistse-prozhyvannia-dytyny-teper-mozhna-onlain-u-dii</vt:lpwstr>
      </vt:variant>
      <vt:variant>
        <vt:lpwstr/>
      </vt:variant>
      <vt:variant>
        <vt:i4>7209079</vt:i4>
      </vt:variant>
      <vt:variant>
        <vt:i4>1356</vt:i4>
      </vt:variant>
      <vt:variant>
        <vt:i4>0</vt:i4>
      </vt:variant>
      <vt:variant>
        <vt:i4>5</vt:i4>
      </vt:variant>
      <vt:variant>
        <vt:lpwstr>https://khoda.gov.ua/news/stante-ahentom-tsyfrovykh-zmin-dilitsia-dosvidom-vykorystannia-tsyfrovykh-dokumentiv-dii</vt:lpwstr>
      </vt:variant>
      <vt:variant>
        <vt:lpwstr/>
      </vt:variant>
      <vt:variant>
        <vt:i4>4718659</vt:i4>
      </vt:variant>
      <vt:variant>
        <vt:i4>1353</vt:i4>
      </vt:variant>
      <vt:variant>
        <vt:i4>0</vt:i4>
      </vt:variant>
      <vt:variant>
        <vt:i4>5</vt:i4>
      </vt:variant>
      <vt:variant>
        <vt:lpwstr>https://khoda.gov.ua/news/1-rik-diiakarttsi-iak-pratsiuie-multyrakhunok-i-iaki-vyplaty-mozhna-otrymuvaty</vt:lpwstr>
      </vt:variant>
      <vt:variant>
        <vt:lpwstr/>
      </vt:variant>
      <vt:variant>
        <vt:i4>5832784</vt:i4>
      </vt:variant>
      <vt:variant>
        <vt:i4>1350</vt:i4>
      </vt:variant>
      <vt:variant>
        <vt:i4>0</vt:i4>
      </vt:variant>
      <vt:variant>
        <vt:i4>5</vt:i4>
      </vt:variant>
      <vt:variant>
        <vt:lpwstr>https://khoda.gov.ua/news/300-tysiach-budivelnykh-dokumentiv-onlain-iak-ukraintsi-otrymuiut-posluhy-v-dii</vt:lpwstr>
      </vt:variant>
      <vt:variant>
        <vt:lpwstr/>
      </vt:variant>
      <vt:variant>
        <vt:i4>7077922</vt:i4>
      </vt:variant>
      <vt:variant>
        <vt:i4>1347</vt:i4>
      </vt:variant>
      <vt:variant>
        <vt:i4>0</vt:i4>
      </vt:variant>
      <vt:variant>
        <vt:i4>5</vt:i4>
      </vt:variant>
      <vt:variant>
        <vt:lpwstr>https://khoda.gov.ua/news/vykonavchyi-dokument-sudu-otrymuite-onlain-u-dii</vt:lpwstr>
      </vt:variant>
      <vt:variant>
        <vt:lpwstr/>
      </vt:variant>
      <vt:variant>
        <vt:i4>2031683</vt:i4>
      </vt:variant>
      <vt:variant>
        <vt:i4>1344</vt:i4>
      </vt:variant>
      <vt:variant>
        <vt:i4>0</vt:i4>
      </vt:variant>
      <vt:variant>
        <vt:i4>5</vt:i4>
      </vt:variant>
      <vt:variant>
        <vt:lpwstr>https://khoda.gov.ua/news/viiskovyi-oblik-pratsivnykiv-onlain-na-portali-diia</vt:lpwstr>
      </vt:variant>
      <vt:variant>
        <vt:lpwstr/>
      </vt:variant>
      <vt:variant>
        <vt:i4>7798900</vt:i4>
      </vt:variant>
      <vt:variant>
        <vt:i4>1341</vt:i4>
      </vt:variant>
      <vt:variant>
        <vt:i4>0</vt:i4>
      </vt:variant>
      <vt:variant>
        <vt:i4>5</vt:i4>
      </vt:variant>
      <vt:variant>
        <vt:lpwstr>https://khoda.gov.ua/news/reiestr-zbytkiv-u-dii-vidkryly-novi-katehorii-zaiav-dlia-derzhavy</vt:lpwstr>
      </vt:variant>
      <vt:variant>
        <vt:lpwstr/>
      </vt:variant>
      <vt:variant>
        <vt:i4>5767246</vt:i4>
      </vt:variant>
      <vt:variant>
        <vt:i4>1338</vt:i4>
      </vt:variant>
      <vt:variant>
        <vt:i4>0</vt:i4>
      </vt:variant>
      <vt:variant>
        <vt:i4>5</vt:i4>
      </vt:variant>
      <vt:variant>
        <vt:lpwstr>https://khoda.gov.ua/news/shliub-onlain-u-dii-masshtabuietsia-iaki-novi-funktsii-zapratsiuiut-do-kintsia-roku</vt:lpwstr>
      </vt:variant>
      <vt:variant>
        <vt:lpwstr/>
      </vt:variant>
      <vt:variant>
        <vt:i4>4391001</vt:i4>
      </vt:variant>
      <vt:variant>
        <vt:i4>1335</vt:i4>
      </vt:variant>
      <vt:variant>
        <vt:i4>0</vt:i4>
      </vt:variant>
      <vt:variant>
        <vt:i4>5</vt:i4>
      </vt:variant>
      <vt:variant>
        <vt:lpwstr>https://khoda.gov.ua/news/zminiuite-mistse-prozhyvannia-pid-chas-poselennia-v-hurtozhytok-cherez-diiu</vt:lpwstr>
      </vt:variant>
      <vt:variant>
        <vt:lpwstr/>
      </vt:variant>
      <vt:variant>
        <vt:i4>7340156</vt:i4>
      </vt:variant>
      <vt:variant>
        <vt:i4>1332</vt:i4>
      </vt:variant>
      <vt:variant>
        <vt:i4>0</vt:i4>
      </vt:variant>
      <vt:variant>
        <vt:i4>5</vt:i4>
      </vt:variant>
      <vt:variant>
        <vt:lpwstr>https://khoda.gov.ua/news/u-dii-vzhe-sformovano-1-milion-e-posvidchen-veterana</vt:lpwstr>
      </vt:variant>
      <vt:variant>
        <vt:lpwstr/>
      </vt:variant>
      <vt:variant>
        <vt:i4>7209080</vt:i4>
      </vt:variant>
      <vt:variant>
        <vt:i4>1329</vt:i4>
      </vt:variant>
      <vt:variant>
        <vt:i4>0</vt:i4>
      </vt:variant>
      <vt:variant>
        <vt:i4>5</vt:i4>
      </vt:variant>
      <vt:variant>
        <vt:lpwstr>https://khoda.gov.ua/news/pakunok-shkoliara-znovu-dostupnyi-u-dii-iak-otrymaty-5-000-hryven-na-pidhotovku-pershoklasnyka-do-shkoly</vt:lpwstr>
      </vt:variant>
      <vt:variant>
        <vt:lpwstr/>
      </vt:variant>
      <vt:variant>
        <vt:i4>2359356</vt:i4>
      </vt:variant>
      <vt:variant>
        <vt:i4>1326</vt:i4>
      </vt:variant>
      <vt:variant>
        <vt:i4>0</vt:i4>
      </vt:variant>
      <vt:variant>
        <vt:i4>5</vt:i4>
      </vt:variant>
      <vt:variant>
        <vt:lpwstr>https://khoda.gov.ua/news/diiakartka-stala-dostupnoiu-dlia-novykh-dytiachykh-vyplat-iak-otrymuvaty-dopomohu</vt:lpwstr>
      </vt:variant>
      <vt:variant>
        <vt:lpwstr/>
      </vt:variant>
      <vt:variant>
        <vt:i4>6553660</vt:i4>
      </vt:variant>
      <vt:variant>
        <vt:i4>1323</vt:i4>
      </vt:variant>
      <vt:variant>
        <vt:i4>0</vt:i4>
      </vt:variant>
      <vt:variant>
        <vt:i4>5</vt:i4>
      </vt:variant>
      <vt:variant>
        <vt:lpwstr>https://khoda.gov.ua/news/novi-derzhavni-vyplaty-v-dii-doluchaitesia-do-beta-testuvannia-posluh-dlia-maibutnikh-batkiv-i-simei-z-ditmy</vt:lpwstr>
      </vt:variant>
      <vt:variant>
        <vt:lpwstr/>
      </vt:variant>
      <vt:variant>
        <vt:i4>2687085</vt:i4>
      </vt:variant>
      <vt:variant>
        <vt:i4>1320</vt:i4>
      </vt:variant>
      <vt:variant>
        <vt:i4>0</vt:i4>
      </vt:variant>
      <vt:variant>
        <vt:i4>5</vt:i4>
      </vt:variant>
      <vt:variant>
        <vt:lpwstr>https://khoda.gov.ua/news/zaklady-osvity-ta-kvalifikatsiini-tsentry-mozhut-dodavaty-osvitni-prohramy-do-ekosystemy-obrii-cherez-portal-diia</vt:lpwstr>
      </vt:variant>
      <vt:variant>
        <vt:lpwstr/>
      </vt:variant>
      <vt:variant>
        <vt:i4>6815840</vt:i4>
      </vt:variant>
      <vt:variant>
        <vt:i4>1317</vt:i4>
      </vt:variant>
      <vt:variant>
        <vt:i4>0</vt:i4>
      </vt:variant>
      <vt:variant>
        <vt:i4>5</vt:i4>
      </vt:variant>
      <vt:variant>
        <vt:lpwstr>https://khoda.gov.ua/news/do-31-lypnia-podaite-zaiavku-na-hranty-dlia-zapochatkuvannia-abo-rozvytku-biznesu</vt:lpwstr>
      </vt:variant>
      <vt:variant>
        <vt:lpwstr/>
      </vt:variant>
      <vt:variant>
        <vt:i4>3735598</vt:i4>
      </vt:variant>
      <vt:variant>
        <vt:i4>1314</vt:i4>
      </vt:variant>
      <vt:variant>
        <vt:i4>0</vt:i4>
      </vt:variant>
      <vt:variant>
        <vt:i4>5</vt:i4>
      </vt:variant>
      <vt:variant>
        <vt:lpwstr>https://khoda.gov.ua/news/perenesennia-nomera-v-dii-zminiuite-mobilnoho-operatora-bez-zminy-nomera</vt:lpwstr>
      </vt:variant>
      <vt:variant>
        <vt:lpwstr/>
      </vt:variant>
      <vt:variant>
        <vt:i4>4128888</vt:i4>
      </vt:variant>
      <vt:variant>
        <vt:i4>1311</vt:i4>
      </vt:variant>
      <vt:variant>
        <vt:i4>0</vt:i4>
      </vt:variant>
      <vt:variant>
        <vt:i4>5</vt:i4>
      </vt:variant>
      <vt:variant>
        <vt:lpwstr>https://khoda.gov.ua/news/u-prohrami-ieoselia-onovyly-umovy-shcho-zminytsia-dlia-uchasnykiv</vt:lpwstr>
      </vt:variant>
      <vt:variant>
        <vt:lpwstr/>
      </vt:variant>
      <vt:variant>
        <vt:i4>7536693</vt:i4>
      </vt:variant>
      <vt:variant>
        <vt:i4>1308</vt:i4>
      </vt:variant>
      <vt:variant>
        <vt:i4>0</vt:i4>
      </vt:variant>
      <vt:variant>
        <vt:i4>5</vt:i4>
      </vt:variant>
      <vt:variant>
        <vt:lpwstr>https://khoda.gov.ua/news/na-portali-diia-zapratsiuvav-holosovyi-funktsional-diiaai</vt:lpwstr>
      </vt:variant>
      <vt:variant>
        <vt:lpwstr/>
      </vt:variant>
      <vt:variant>
        <vt:i4>6488097</vt:i4>
      </vt:variant>
      <vt:variant>
        <vt:i4>1305</vt:i4>
      </vt:variant>
      <vt:variant>
        <vt:i4>0</vt:i4>
      </vt:variant>
      <vt:variant>
        <vt:i4>5</vt:i4>
      </vt:variant>
      <vt:variant>
        <vt:lpwstr>https://khoda.gov.ua/news/onovleno-pravyla-reiestratsii-ta-veryfikatsii-terminaliv-starlink-shcho-zminylosia-dlia-korystuvachiv</vt:lpwstr>
      </vt:variant>
      <vt:variant>
        <vt:lpwstr/>
      </vt:variant>
      <vt:variant>
        <vt:i4>7929968</vt:i4>
      </vt:variant>
      <vt:variant>
        <vt:i4>1302</vt:i4>
      </vt:variant>
      <vt:variant>
        <vt:i4>0</vt:i4>
      </vt:variant>
      <vt:variant>
        <vt:i4>5</vt:i4>
      </vt:variant>
      <vt:variant>
        <vt:lpwstr>https://khoda.gov.ua/news/mintsyfry-rozpochalo-formuvannia-mapy-enerhonezalezhnoho-internetu-xpon-provaideriv-zaproshuiut-doluchytysia</vt:lpwstr>
      </vt:variant>
      <vt:variant>
        <vt:lpwstr/>
      </vt:variant>
      <vt:variant>
        <vt:i4>4390998</vt:i4>
      </vt:variant>
      <vt:variant>
        <vt:i4>1299</vt:i4>
      </vt:variant>
      <vt:variant>
        <vt:i4>0</vt:i4>
      </vt:variant>
      <vt:variant>
        <vt:i4>5</vt:i4>
      </vt:variant>
      <vt:variant>
        <vt:lpwstr>https://khoda.gov.ua/news/yevidnovlennia-podavaite-zaiavu-pro-kompensatsiiu-za-zruinovane-zhytlo</vt:lpwstr>
      </vt:variant>
      <vt:variant>
        <vt:lpwstr/>
      </vt:variant>
      <vt:variant>
        <vt:i4>655389</vt:i4>
      </vt:variant>
      <vt:variant>
        <vt:i4>1296</vt:i4>
      </vt:variant>
      <vt:variant>
        <vt:i4>0</vt:i4>
      </vt:variant>
      <vt:variant>
        <vt:i4>5</vt:i4>
      </vt:variant>
      <vt:variant>
        <vt:lpwstr>https://khoda.gov.ua/news/doluchaitesia-do-beta-testuvannia-novykh-katehorii-u-mizhnarodnomu-reiestri-zbytkiv-shchodo-kulturnoi-tsinnosti-dlia-iurydychnykh-osib</vt:lpwstr>
      </vt:variant>
      <vt:variant>
        <vt:lpwstr/>
      </vt:variant>
      <vt:variant>
        <vt:i4>852057</vt:i4>
      </vt:variant>
      <vt:variant>
        <vt:i4>1293</vt:i4>
      </vt:variant>
      <vt:variant>
        <vt:i4>0</vt:i4>
      </vt:variant>
      <vt:variant>
        <vt:i4>5</vt:i4>
      </vt:variant>
      <vt:variant>
        <vt:lpwstr>https://khoda.gov.ua/news/veteranskyi-sport-podaite-zaiavu-v-dii-do-20-lypnia-ta-otrymaite-1-500-hrn-na-zaniattia-sportom</vt:lpwstr>
      </vt:variant>
      <vt:variant>
        <vt:lpwstr/>
      </vt:variant>
      <vt:variant>
        <vt:i4>2031684</vt:i4>
      </vt:variant>
      <vt:variant>
        <vt:i4>1290</vt:i4>
      </vt:variant>
      <vt:variant>
        <vt:i4>0</vt:i4>
      </vt:variant>
      <vt:variant>
        <vt:i4>5</vt:i4>
      </vt:variant>
      <vt:variant>
        <vt:lpwstr>https://khoda.gov.ua/news/zhytlovyi-vaucher-i-zhytlovyi-sertyfikat-poiasniuiemo-u-chomu-riznytsia</vt:lpwstr>
      </vt:variant>
      <vt:variant>
        <vt:lpwstr/>
      </vt:variant>
      <vt:variant>
        <vt:i4>8192055</vt:i4>
      </vt:variant>
      <vt:variant>
        <vt:i4>1287</vt:i4>
      </vt:variant>
      <vt:variant>
        <vt:i4>0</vt:i4>
      </vt:variant>
      <vt:variant>
        <vt:i4>5</vt:i4>
      </vt:variant>
      <vt:variant>
        <vt:lpwstr>https://khoda.gov.ua/news/natsionalnyi-keshbek-uriad-prodovzhyt-strok-vykorystannia-nakopychenykh-koshtiv-do-31-lypnia</vt:lpwstr>
      </vt:variant>
      <vt:variant>
        <vt:lpwstr/>
      </vt:variant>
      <vt:variant>
        <vt:i4>6422630</vt:i4>
      </vt:variant>
      <vt:variant>
        <vt:i4>1284</vt:i4>
      </vt:variant>
      <vt:variant>
        <vt:i4>0</vt:i4>
      </vt:variant>
      <vt:variant>
        <vt:i4>5</vt:i4>
      </vt:variant>
      <vt:variant>
        <vt:lpwstr>https://khoda.gov.ua/news/yemaliatko-v-dii-oformliuite-dokumenty-dlia-novonarodzhenoho-ta-otrymuite-znyzhku-na-tovary-dlia-maliukiv</vt:lpwstr>
      </vt:variant>
      <vt:variant>
        <vt:lpwstr/>
      </vt:variant>
      <vt:variant>
        <vt:i4>4522073</vt:i4>
      </vt:variant>
      <vt:variant>
        <vt:i4>1281</vt:i4>
      </vt:variant>
      <vt:variant>
        <vt:i4>0</vt:i4>
      </vt:variant>
      <vt:variant>
        <vt:i4>5</vt:i4>
      </vt:variant>
      <vt:variant>
        <vt:lpwstr>https://www.facebook.com/share/p/16qJZmw1Fe/</vt:lpwstr>
      </vt:variant>
      <vt:variant>
        <vt:lpwstr/>
      </vt:variant>
      <vt:variant>
        <vt:i4>6160406</vt:i4>
      </vt:variant>
      <vt:variant>
        <vt:i4>1278</vt:i4>
      </vt:variant>
      <vt:variant>
        <vt:i4>0</vt:i4>
      </vt:variant>
      <vt:variant>
        <vt:i4>5</vt:i4>
      </vt:variant>
      <vt:variant>
        <vt:lpwstr>https://www.facebook.com/share/p/1HY4iAdnuy/</vt:lpwstr>
      </vt:variant>
      <vt:variant>
        <vt:lpwstr/>
      </vt:variant>
      <vt:variant>
        <vt:i4>1966106</vt:i4>
      </vt:variant>
      <vt:variant>
        <vt:i4>1275</vt:i4>
      </vt:variant>
      <vt:variant>
        <vt:i4>0</vt:i4>
      </vt:variant>
      <vt:variant>
        <vt:i4>5</vt:i4>
      </vt:variant>
      <vt:variant>
        <vt:lpwstr>https://www.facebook.com/share/p/18Pd5dAKEU/</vt:lpwstr>
      </vt:variant>
      <vt:variant>
        <vt:lpwstr/>
      </vt:variant>
      <vt:variant>
        <vt:i4>4915285</vt:i4>
      </vt:variant>
      <vt:variant>
        <vt:i4>1272</vt:i4>
      </vt:variant>
      <vt:variant>
        <vt:i4>0</vt:i4>
      </vt:variant>
      <vt:variant>
        <vt:i4>5</vt:i4>
      </vt:variant>
      <vt:variant>
        <vt:lpwstr>https://www.facebook.com/share/p/1DndvdAYMt/</vt:lpwstr>
      </vt:variant>
      <vt:variant>
        <vt:lpwstr/>
      </vt:variant>
      <vt:variant>
        <vt:i4>5767198</vt:i4>
      </vt:variant>
      <vt:variant>
        <vt:i4>1269</vt:i4>
      </vt:variant>
      <vt:variant>
        <vt:i4>0</vt:i4>
      </vt:variant>
      <vt:variant>
        <vt:i4>5</vt:i4>
      </vt:variant>
      <vt:variant>
        <vt:lpwstr>https://www.facebook.com/share/p/1ZMty7KyxB/</vt:lpwstr>
      </vt:variant>
      <vt:variant>
        <vt:lpwstr/>
      </vt:variant>
      <vt:variant>
        <vt:i4>6094848</vt:i4>
      </vt:variant>
      <vt:variant>
        <vt:i4>1266</vt:i4>
      </vt:variant>
      <vt:variant>
        <vt:i4>0</vt:i4>
      </vt:variant>
      <vt:variant>
        <vt:i4>5</vt:i4>
      </vt:variant>
      <vt:variant>
        <vt:lpwstr>https://www.facebook.com/share/p/1CRxD2MxYm/</vt:lpwstr>
      </vt:variant>
      <vt:variant>
        <vt:lpwstr/>
      </vt:variant>
      <vt:variant>
        <vt:i4>1769506</vt:i4>
      </vt:variant>
      <vt:variant>
        <vt:i4>1263</vt:i4>
      </vt:variant>
      <vt:variant>
        <vt:i4>0</vt:i4>
      </vt:variant>
      <vt:variant>
        <vt:i4>5</vt:i4>
      </vt:variant>
      <vt:variant>
        <vt:lpwstr>https://vbpi.blogspot.com/2026/07/blog-post_25.html</vt:lpwstr>
      </vt:variant>
      <vt:variant>
        <vt:lpwstr/>
      </vt:variant>
      <vt:variant>
        <vt:i4>4325440</vt:i4>
      </vt:variant>
      <vt:variant>
        <vt:i4>1260</vt:i4>
      </vt:variant>
      <vt:variant>
        <vt:i4>0</vt:i4>
      </vt:variant>
      <vt:variant>
        <vt:i4>5</vt:i4>
      </vt:variant>
      <vt:variant>
        <vt:lpwstr>https://vbpi.blogspot.com/2026/08/blog-post.html</vt:lpwstr>
      </vt:variant>
      <vt:variant>
        <vt:lpwstr/>
      </vt:variant>
      <vt:variant>
        <vt:i4>1769506</vt:i4>
      </vt:variant>
      <vt:variant>
        <vt:i4>1257</vt:i4>
      </vt:variant>
      <vt:variant>
        <vt:i4>0</vt:i4>
      </vt:variant>
      <vt:variant>
        <vt:i4>5</vt:i4>
      </vt:variant>
      <vt:variant>
        <vt:lpwstr>https://vbpi.blogspot.com/2026/07/blog-post_25.html</vt:lpwstr>
      </vt:variant>
      <vt:variant>
        <vt:lpwstr/>
      </vt:variant>
      <vt:variant>
        <vt:i4>6357054</vt:i4>
      </vt:variant>
      <vt:variant>
        <vt:i4>1254</vt:i4>
      </vt:variant>
      <vt:variant>
        <vt:i4>0</vt:i4>
      </vt:variant>
      <vt:variant>
        <vt:i4>5</vt:i4>
      </vt:variant>
      <vt:variant>
        <vt:lpwstr>https://lib.kherson.ua/yak-govoriti-pro-skladne-y-zalishatisya-pochutimi-vchimos-na-molodizhnomu-klubi-upgade.htm?ps=1</vt:lpwstr>
      </vt:variant>
      <vt:variant>
        <vt:lpwstr/>
      </vt:variant>
      <vt:variant>
        <vt:i4>6226000</vt:i4>
      </vt:variant>
      <vt:variant>
        <vt:i4>1251</vt:i4>
      </vt:variant>
      <vt:variant>
        <vt:i4>0</vt:i4>
      </vt:variant>
      <vt:variant>
        <vt:i4>5</vt:i4>
      </vt:variant>
      <vt:variant>
        <vt:lpwstr>https://gromada.org.ua/gromada/zelenopidska/news/1784554278/</vt:lpwstr>
      </vt:variant>
      <vt:variant>
        <vt:lpwstr/>
      </vt:variant>
      <vt:variant>
        <vt:i4>3997728</vt:i4>
      </vt:variant>
      <vt:variant>
        <vt:i4>1248</vt:i4>
      </vt:variant>
      <vt:variant>
        <vt:i4>0</vt:i4>
      </vt:variant>
      <vt:variant>
        <vt:i4>5</vt:i4>
      </vt:variant>
      <vt:variant>
        <vt:lpwstr>https://cnap.kronau.gov.ua/pages/301514-onlain-navcannia-na-platformi-diiaosvita-mozlivosti-dlia-rozvitku-cifrovix-navicok?fbclid=IwY2xjawQxzZhleHRuA2FlbQIxMABicmlkETF0UEl1eHZ1UGhHc2tRUGVBc3J0YwZhcHBfaWQQMjIyMDM5MTc4ODIwMDg5MgABHvvPSj2dg722G2QZU0cz4b10SxagVPjRXDvdXbIM0oIqa8tqkFSrgI_JgZlc_aem_xCdRKk8RkCvwRxiIO8YypQ</vt:lpwstr>
      </vt:variant>
      <vt:variant>
        <vt:lpwstr/>
      </vt:variant>
      <vt:variant>
        <vt:i4>6881391</vt:i4>
      </vt:variant>
      <vt:variant>
        <vt:i4>1245</vt:i4>
      </vt:variant>
      <vt:variant>
        <vt:i4>0</vt:i4>
      </vt:variant>
      <vt:variant>
        <vt:i4>5</vt:i4>
      </vt:variant>
      <vt:variant>
        <vt:lpwstr>https://osvita.diia.gov.ua/</vt:lpwstr>
      </vt:variant>
      <vt:variant>
        <vt:lpwstr/>
      </vt:variant>
      <vt:variant>
        <vt:i4>6881391</vt:i4>
      </vt:variant>
      <vt:variant>
        <vt:i4>1242</vt:i4>
      </vt:variant>
      <vt:variant>
        <vt:i4>0</vt:i4>
      </vt:variant>
      <vt:variant>
        <vt:i4>5</vt:i4>
      </vt:variant>
      <vt:variant>
        <vt:lpwstr>https://osvita.diia.gov.ua/</vt:lpwstr>
      </vt:variant>
      <vt:variant>
        <vt:lpwstr/>
      </vt:variant>
      <vt:variant>
        <vt:i4>3997728</vt:i4>
      </vt:variant>
      <vt:variant>
        <vt:i4>1239</vt:i4>
      </vt:variant>
      <vt:variant>
        <vt:i4>0</vt:i4>
      </vt:variant>
      <vt:variant>
        <vt:i4>5</vt:i4>
      </vt:variant>
      <vt:variant>
        <vt:lpwstr>https://cnap.kronau.gov.ua/pages/301514-onlain-navcannia-na-platformi-diiaosvita-mozlivosti-dlia-rozvitku-cifrovix-navicok?fbclid=IwY2xjawQxzZhleHRuA2FlbQIxMABicmlkETF0UEl1eHZ1UGhHc2tRUGVBc3J0YwZhcHBfaWQQMjIyMDM5MTc4ODIwMDg5MgABHvvPSj2dg722G2QZU0cz4b10SxagVPjRXDvdXbIM0oIqa8tqkFSrgI_JgZlc_aem_xCdRKk8RkCvwRxiIO8YypQ</vt:lpwstr>
      </vt:variant>
      <vt:variant>
        <vt:lpwstr/>
      </vt:variant>
      <vt:variant>
        <vt:i4>655379</vt:i4>
      </vt:variant>
      <vt:variant>
        <vt:i4>1236</vt:i4>
      </vt:variant>
      <vt:variant>
        <vt:i4>0</vt:i4>
      </vt:variant>
      <vt:variant>
        <vt:i4>5</vt:i4>
      </vt:variant>
      <vt:variant>
        <vt:lpwstr>https://khoda.gov.ua/news/vid-idei-do-prybutku-iak-zakhystyty-ta-monetyzuvaty-intelektualnu-vlasnist</vt:lpwstr>
      </vt:variant>
      <vt:variant>
        <vt:lpwstr/>
      </vt:variant>
      <vt:variant>
        <vt:i4>196698</vt:i4>
      </vt:variant>
      <vt:variant>
        <vt:i4>1233</vt:i4>
      </vt:variant>
      <vt:variant>
        <vt:i4>0</vt:i4>
      </vt:variant>
      <vt:variant>
        <vt:i4>5</vt:i4>
      </vt:variant>
      <vt:variant>
        <vt:lpwstr>https://khoda.gov.ua/news/zamist-perevirky-zoshytiv-do-nochi-delehuite-rutynni-zavdannia-shi-google-zapuskaie-bezoplatnyi-kurs-dlia-osvitian</vt:lpwstr>
      </vt:variant>
      <vt:variant>
        <vt:lpwstr/>
      </vt:variant>
      <vt:variant>
        <vt:i4>6946876</vt:i4>
      </vt:variant>
      <vt:variant>
        <vt:i4>1230</vt:i4>
      </vt:variant>
      <vt:variant>
        <vt:i4>0</vt:i4>
      </vt:variant>
      <vt:variant>
        <vt:i4>5</vt:i4>
      </vt:variant>
      <vt:variant>
        <vt:lpwstr>https://khoda.gov.ua/news/holos-mozhna-pidrobyty-a-liudynu-pereviryty-na-diiaosvita-vyishov-haid-iz-zakhystu-vid-telefonnykh-shakhraiv</vt:lpwstr>
      </vt:variant>
      <vt:variant>
        <vt:lpwstr/>
      </vt:variant>
      <vt:variant>
        <vt:i4>7798905</vt:i4>
      </vt:variant>
      <vt:variant>
        <vt:i4>1227</vt:i4>
      </vt:variant>
      <vt:variant>
        <vt:i4>0</vt:i4>
      </vt:variant>
      <vt:variant>
        <vt:i4>5</vt:i4>
      </vt:variant>
      <vt:variant>
        <vt:lpwstr>https://khoda.gov.ua/news/cheklist-bezpechnoho-heiminhu-diiaosvita-vypustyla-dva-novi-haidy-dlia-batkiv</vt:lpwstr>
      </vt:variant>
      <vt:variant>
        <vt:lpwstr/>
      </vt:variant>
      <vt:variant>
        <vt:i4>524296</vt:i4>
      </vt:variant>
      <vt:variant>
        <vt:i4>1224</vt:i4>
      </vt:variant>
      <vt:variant>
        <vt:i4>0</vt:i4>
      </vt:variant>
      <vt:variant>
        <vt:i4>5</vt:i4>
      </vt:variant>
      <vt:variant>
        <vt:lpwstr>https://khoda.gov.ua/news/vash-chatbot-mozhe-pomyliatysia-iak-vorozha-dezinformatsiia-potrapliaie-v-shi-ta-iak-pereviriaty-vidpovidi</vt:lpwstr>
      </vt:variant>
      <vt:variant>
        <vt:lpwstr/>
      </vt:variant>
      <vt:variant>
        <vt:i4>6094860</vt:i4>
      </vt:variant>
      <vt:variant>
        <vt:i4>1221</vt:i4>
      </vt:variant>
      <vt:variant>
        <vt:i4>0</vt:i4>
      </vt:variant>
      <vt:variant>
        <vt:i4>5</vt:i4>
      </vt:variant>
      <vt:variant>
        <vt:lpwstr>https://khoda.gov.ua/news/vid-problemy-do-produktu-iak-ukrainski-startapy-znakhodiat-rishennia-otrymuiut-hranty-ta-zrostaiut</vt:lpwstr>
      </vt:variant>
      <vt:variant>
        <vt:lpwstr/>
      </vt:variant>
      <vt:variant>
        <vt:i4>6815795</vt:i4>
      </vt:variant>
      <vt:variant>
        <vt:i4>1218</vt:i4>
      </vt:variant>
      <vt:variant>
        <vt:i4>0</vt:i4>
      </vt:variant>
      <vt:variant>
        <vt:i4>5</vt:i4>
      </vt:variant>
      <vt:variant>
        <vt:lpwstr>https://khoda.gov.ua/news/masshtabna-tsyfrova-ekosystema-dlia-ukrainskykh-rodyn-iak-servisy-mintsyfry-dopomahaiut-batkam-ta-ditiam</vt:lpwstr>
      </vt:variant>
      <vt:variant>
        <vt:lpwstr/>
      </vt:variant>
      <vt:variant>
        <vt:i4>5242967</vt:i4>
      </vt:variant>
      <vt:variant>
        <vt:i4>1215</vt:i4>
      </vt:variant>
      <vt:variant>
        <vt:i4>0</vt:i4>
      </vt:variant>
      <vt:variant>
        <vt:i4>5</vt:i4>
      </vt:variant>
      <vt:variant>
        <vt:lpwstr>https://khoda.gov.ua/news/prava-liudyny-ta-ievropeiski-standarty-na-diiaosvita-zapustyly-novyi-serial-dlia-derzhsluzhbovtsiv</vt:lpwstr>
      </vt:variant>
      <vt:variant>
        <vt:lpwstr/>
      </vt:variant>
      <vt:variant>
        <vt:i4>7536736</vt:i4>
      </vt:variant>
      <vt:variant>
        <vt:i4>1212</vt:i4>
      </vt:variant>
      <vt:variant>
        <vt:i4>0</vt:i4>
      </vt:variant>
      <vt:variant>
        <vt:i4>5</vt:i4>
      </vt:variant>
      <vt:variant>
        <vt:lpwstr>https://khoda.gov.ua/news/yak-zghurtovuvaty-hromady-na-diiaosvita-zapustyly-novyi-osvitnii-serial-pro-intehratsiini-zakhody</vt:lpwstr>
      </vt:variant>
      <vt:variant>
        <vt:lpwstr/>
      </vt:variant>
      <vt:variant>
        <vt:i4>5898240</vt:i4>
      </vt:variant>
      <vt:variant>
        <vt:i4>1209</vt:i4>
      </vt:variant>
      <vt:variant>
        <vt:i4>0</vt:i4>
      </vt:variant>
      <vt:variant>
        <vt:i4>5</vt:i4>
      </vt:variant>
      <vt:variant>
        <vt:lpwstr>https://khoda.gov.ua/news/tsyfrovi-lidery-hromad-zavershyly-navchannia-u-cdto-campus-iak-hromady-rozvyvaiut-tsyfrovu-transformatsiiu</vt:lpwstr>
      </vt:variant>
      <vt:variant>
        <vt:lpwstr/>
      </vt:variant>
      <vt:variant>
        <vt:i4>5898320</vt:i4>
      </vt:variant>
      <vt:variant>
        <vt:i4>1206</vt:i4>
      </vt:variant>
      <vt:variant>
        <vt:i4>0</vt:i4>
      </vt:variant>
      <vt:variant>
        <vt:i4>5</vt:i4>
      </vt:variant>
      <vt:variant>
        <vt:lpwstr>https://khoda.gov.ua/news/vid-idei-do-vlasnoho-startapu-startuie-natsionalnyi-biznes-inkubator-youthquake</vt:lpwstr>
      </vt:variant>
      <vt:variant>
        <vt:lpwstr/>
      </vt:variant>
      <vt:variant>
        <vt:i4>1310746</vt:i4>
      </vt:variant>
      <vt:variant>
        <vt:i4>1203</vt:i4>
      </vt:variant>
      <vt:variant>
        <vt:i4>0</vt:i4>
      </vt:variant>
      <vt:variant>
        <vt:i4>5</vt:i4>
      </vt:variant>
      <vt:variant>
        <vt:lpwstr>https://khoda.gov.ua/news/10-krokiv-do-suchasnoho-tsnapu-mintsyfry-zapustylo-osvitnii-serial-dlia-pratsivnykiv-hromad</vt:lpwstr>
      </vt:variant>
      <vt:variant>
        <vt:lpwstr/>
      </vt:variant>
      <vt:variant>
        <vt:i4>786518</vt:i4>
      </vt:variant>
      <vt:variant>
        <vt:i4>1200</vt:i4>
      </vt:variant>
      <vt:variant>
        <vt:i4>0</vt:i4>
      </vt:variant>
      <vt:variant>
        <vt:i4>5</vt:i4>
      </vt:variant>
      <vt:variant>
        <vt:lpwstr>https://khoda.gov.ua/news/cdto-campus-zapuskaie-fakultet-digital-health-governance-ta-vidkryvaie-nabir-na-5-osvitnikh-prohram</vt:lpwstr>
      </vt:variant>
      <vt:variant>
        <vt:lpwstr/>
      </vt:variant>
      <vt:variant>
        <vt:i4>1507415</vt:i4>
      </vt:variant>
      <vt:variant>
        <vt:i4>1197</vt:i4>
      </vt:variant>
      <vt:variant>
        <vt:i4>0</vt:i4>
      </vt:variant>
      <vt:variant>
        <vt:i4>5</vt:i4>
      </vt:variant>
      <vt:variant>
        <vt:lpwstr>https://khoda.gov.ua/news/yak-nalashtuvaty-batkivskyi-kontrol-praktychni-porady-dlia-zakhystu-dytyny-v-interneti</vt:lpwstr>
      </vt:variant>
      <vt:variant>
        <vt:lpwstr/>
      </vt:variant>
      <vt:variant>
        <vt:i4>720913</vt:i4>
      </vt:variant>
      <vt:variant>
        <vt:i4>1194</vt:i4>
      </vt:variant>
      <vt:variant>
        <vt:i4>0</vt:i4>
      </vt:variant>
      <vt:variant>
        <vt:i4>5</vt:i4>
      </vt:variant>
      <vt:variant>
        <vt:lpwstr>https://khoda.gov.ua/news/na-platformi-diiaosvita-vyishov-novyi-osvitnii-serial-pro-vykorystannia-shtuchnoho-intelektu-na-publichnii-sluzhbi</vt:lpwstr>
      </vt:variant>
      <vt:variant>
        <vt:lpwstr/>
      </vt:variant>
      <vt:variant>
        <vt:i4>8060987</vt:i4>
      </vt:variant>
      <vt:variant>
        <vt:i4>1191</vt:i4>
      </vt:variant>
      <vt:variant>
        <vt:i4>0</vt:i4>
      </vt:variant>
      <vt:variant>
        <vt:i4>5</vt:i4>
      </vt:variant>
      <vt:variant>
        <vt:lpwstr>https://khoda.gov.ua/news/na-diiaosvita-zapustyly-osvitnii-serial-pro-tsentry-zhyttiestiikosti-ta-pidtrymku-hromad</vt:lpwstr>
      </vt:variant>
      <vt:variant>
        <vt:lpwstr/>
      </vt:variant>
      <vt:variant>
        <vt:i4>7274532</vt:i4>
      </vt:variant>
      <vt:variant>
        <vt:i4>1188</vt:i4>
      </vt:variant>
      <vt:variant>
        <vt:i4>0</vt:i4>
      </vt:variant>
      <vt:variant>
        <vt:i4>5</vt:i4>
      </vt:variant>
      <vt:variant>
        <vt:lpwstr>https://khoda.gov.ua/news/yak-zakhystyty-svoi-dani-vid-kiberzlochyntsiv-porady-z-kiberhihiieny</vt:lpwstr>
      </vt:variant>
      <vt:variant>
        <vt:lpwstr/>
      </vt:variant>
      <vt:variant>
        <vt:i4>6684791</vt:i4>
      </vt:variant>
      <vt:variant>
        <vt:i4>1185</vt:i4>
      </vt:variant>
      <vt:variant>
        <vt:i4>0</vt:i4>
      </vt:variant>
      <vt:variant>
        <vt:i4>5</vt:i4>
      </vt:variant>
      <vt:variant>
        <vt:lpwstr>https://khoda.gov.ua/news/chomu-nebezpechno-zberihaty-paroli-v-brauzeri</vt:lpwstr>
      </vt:variant>
      <vt:variant>
        <vt:lpwstr/>
      </vt:variant>
      <vt:variant>
        <vt:i4>1900620</vt:i4>
      </vt:variant>
      <vt:variant>
        <vt:i4>1182</vt:i4>
      </vt:variant>
      <vt:variant>
        <vt:i4>0</vt:i4>
      </vt:variant>
      <vt:variant>
        <vt:i4>5</vt:i4>
      </vt:variant>
      <vt:variant>
        <vt:lpwstr>https://khoda.gov.ua/news/bezplatnyi-kurs-zi-shtuchnoho-intelektu-vid-pochatkivtsia-do-eksperta-v-shi</vt:lpwstr>
      </vt:variant>
      <vt:variant>
        <vt:lpwstr/>
      </vt:variant>
      <vt:variant>
        <vt:i4>7929897</vt:i4>
      </vt:variant>
      <vt:variant>
        <vt:i4>1179</vt:i4>
      </vt:variant>
      <vt:variant>
        <vt:i4>0</vt:i4>
      </vt:variant>
      <vt:variant>
        <vt:i4>5</vt:i4>
      </vt:variant>
      <vt:variant>
        <vt:lpwstr>https://khoda.gov.ua/news/na-diiaosvita-zapustyly-bezoplatnyi-serial-pro-panichni-ataky-ta-sposoby-samodopomohy</vt:lpwstr>
      </vt:variant>
      <vt:variant>
        <vt:lpwstr/>
      </vt:variant>
      <vt:variant>
        <vt:i4>4194315</vt:i4>
      </vt:variant>
      <vt:variant>
        <vt:i4>1176</vt:i4>
      </vt:variant>
      <vt:variant>
        <vt:i4>0</vt:i4>
      </vt:variant>
      <vt:variant>
        <vt:i4>5</vt:i4>
      </vt:variant>
      <vt:variant>
        <vt:lpwstr>https://khoda.gov.ua/news/na-platformi-diiaosvita-prezentuvaly-novyi-osvitnii-serial-pro-inkliuziiu-v-sylakh-oborony-ukrainy</vt:lpwstr>
      </vt:variant>
      <vt:variant>
        <vt:lpwstr/>
      </vt:variant>
      <vt:variant>
        <vt:i4>3538996</vt:i4>
      </vt:variant>
      <vt:variant>
        <vt:i4>1173</vt:i4>
      </vt:variant>
      <vt:variant>
        <vt:i4>0</vt:i4>
      </vt:variant>
      <vt:variant>
        <vt:i4>5</vt:i4>
      </vt:variant>
      <vt:variant>
        <vt:lpwstr>https://khoda.gov.ua/news/kudy-zvernutysia-po-dopomohu-v-razi-onlain-zahroz</vt:lpwstr>
      </vt:variant>
      <vt:variant>
        <vt:lpwstr/>
      </vt:variant>
      <vt:variant>
        <vt:i4>7274529</vt:i4>
      </vt:variant>
      <vt:variant>
        <vt:i4>1170</vt:i4>
      </vt:variant>
      <vt:variant>
        <vt:i4>0</vt:i4>
      </vt:variant>
      <vt:variant>
        <vt:i4>5</vt:i4>
      </vt:variant>
      <vt:variant>
        <vt:lpwstr>https://khoda.gov.ua/news/vlasna-sprava-z-nulia-na-diiaosvita-zapustyly-novyi-haid-dlia-pidpryiemtsiv-i-vnutrishno-peremishchenykh-osib</vt:lpwstr>
      </vt:variant>
      <vt:variant>
        <vt:lpwstr/>
      </vt:variant>
      <vt:variant>
        <vt:i4>5242963</vt:i4>
      </vt:variant>
      <vt:variant>
        <vt:i4>1167</vt:i4>
      </vt:variant>
      <vt:variant>
        <vt:i4>0</vt:i4>
      </vt:variant>
      <vt:variant>
        <vt:i4>5</vt:i4>
      </vt:variant>
      <vt:variant>
        <vt:lpwstr>https://khoda.gov.ua/news/vid-navchannia-do-realnoho-pratsevlashtuvannia-na-diiaosvita-zapratsiuvala-karierna-studiia-iz-shi-symuliatorom-spivbesidy</vt:lpwstr>
      </vt:variant>
      <vt:variant>
        <vt:lpwstr/>
      </vt:variant>
      <vt:variant>
        <vt:i4>1703942</vt:i4>
      </vt:variant>
      <vt:variant>
        <vt:i4>1164</vt:i4>
      </vt:variant>
      <vt:variant>
        <vt:i4>0</vt:i4>
      </vt:variant>
      <vt:variant>
        <vt:i4>5</vt:i4>
      </vt:variant>
      <vt:variant>
        <vt:lpwstr>https://khoda.gov.ua/news/pershi-hadzhety-dytyny-iak-bezpechno-znaiomyty-doshkilniat-iz-tsyfrovym-svitom</vt:lpwstr>
      </vt:variant>
      <vt:variant>
        <vt:lpwstr/>
      </vt:variant>
      <vt:variant>
        <vt:i4>4128805</vt:i4>
      </vt:variant>
      <vt:variant>
        <vt:i4>1161</vt:i4>
      </vt:variant>
      <vt:variant>
        <vt:i4>0</vt:i4>
      </vt:variant>
      <vt:variant>
        <vt:i4>5</vt:i4>
      </vt:variant>
      <vt:variant>
        <vt:lpwstr>https://khoda.gov.ua/news/vid-teorii-do-praktyky-opanovuite-robotu-z-vidkrytymy-danymy-na-platformi-diiaosvita</vt:lpwstr>
      </vt:variant>
      <vt:variant>
        <vt:lpwstr/>
      </vt:variant>
      <vt:variant>
        <vt:i4>3014768</vt:i4>
      </vt:variant>
      <vt:variant>
        <vt:i4>1158</vt:i4>
      </vt:variant>
      <vt:variant>
        <vt:i4>0</vt:i4>
      </vt:variant>
      <vt:variant>
        <vt:i4>5</vt:i4>
      </vt:variant>
      <vt:variant>
        <vt:lpwstr>https://khoda.gov.ua/news/yak-rozpiznaty-dypfeik-i-zakhystyty-bankivsku-kartku-na-diiaosvita-zapustyly-novyi-bezoplatnyi-serial</vt:lpwstr>
      </vt:variant>
      <vt:variant>
        <vt:lpwstr/>
      </vt:variant>
      <vt:variant>
        <vt:i4>78</vt:i4>
      </vt:variant>
      <vt:variant>
        <vt:i4>1155</vt:i4>
      </vt:variant>
      <vt:variant>
        <vt:i4>0</vt:i4>
      </vt:variant>
      <vt:variant>
        <vt:i4>5</vt:i4>
      </vt:variant>
      <vt:variant>
        <vt:lpwstr>https://khoda.gov.ua/news/ukraina-investuie-v-rozvytok-tsyfrovykh-navychok-dlia-podolannia-hlobalnoho-kadrovoho-defitsytu</vt:lpwstr>
      </vt:variant>
      <vt:variant>
        <vt:lpwstr/>
      </vt:variant>
      <vt:variant>
        <vt:i4>5177367</vt:i4>
      </vt:variant>
      <vt:variant>
        <vt:i4>1152</vt:i4>
      </vt:variant>
      <vt:variant>
        <vt:i4>0</vt:i4>
      </vt:variant>
      <vt:variant>
        <vt:i4>5</vt:i4>
      </vt:variant>
      <vt:variant>
        <vt:lpwstr>https://khoda.gov.ua/news/chvert-ukrainskykh-shkil-zavershyly-navchalnyi-rik-20252026-z-osvitnoiu-ekosystemoiu-mriia</vt:lpwstr>
      </vt:variant>
      <vt:variant>
        <vt:lpwstr/>
      </vt:variant>
      <vt:variant>
        <vt:i4>6881343</vt:i4>
      </vt:variant>
      <vt:variant>
        <vt:i4>1149</vt:i4>
      </vt:variant>
      <vt:variant>
        <vt:i4>0</vt:i4>
      </vt:variant>
      <vt:variant>
        <vt:i4>5</vt:i4>
      </vt:variant>
      <vt:variant>
        <vt:lpwstr>https://khoda.gov.ua/news/v-odesi-vidkryly-nabir-do-bezoplatnoi-shkoly-prohramuvannia-koododesa</vt:lpwstr>
      </vt:variant>
      <vt:variant>
        <vt:lpwstr/>
      </vt:variant>
      <vt:variant>
        <vt:i4>5570563</vt:i4>
      </vt:variant>
      <vt:variant>
        <vt:i4>1146</vt:i4>
      </vt:variant>
      <vt:variant>
        <vt:i4>0</vt:i4>
      </vt:variant>
      <vt:variant>
        <vt:i4>5</vt:i4>
      </vt:variant>
      <vt:variant>
        <vt:lpwstr>https://www.facebook.com/share/p/1DApxDwXd7/</vt:lpwstr>
      </vt:variant>
      <vt:variant>
        <vt:lpwstr/>
      </vt:variant>
      <vt:variant>
        <vt:i4>4194328</vt:i4>
      </vt:variant>
      <vt:variant>
        <vt:i4>1143</vt:i4>
      </vt:variant>
      <vt:variant>
        <vt:i4>0</vt:i4>
      </vt:variant>
      <vt:variant>
        <vt:i4>5</vt:i4>
      </vt:variant>
      <vt:variant>
        <vt:lpwstr>https://kochubeivska-gromada.gov.ua/news/1782134194/</vt:lpwstr>
      </vt:variant>
      <vt:variant>
        <vt:lpwstr/>
      </vt:variant>
      <vt:variant>
        <vt:i4>7536693</vt:i4>
      </vt:variant>
      <vt:variant>
        <vt:i4>1140</vt:i4>
      </vt:variant>
      <vt:variant>
        <vt:i4>0</vt:i4>
      </vt:variant>
      <vt:variant>
        <vt:i4>5</vt:i4>
      </vt:variant>
      <vt:variant>
        <vt:lpwstr>https://khoda.gov.ua/news/na-portali-diia-zapratsiuvav-holosovyi-funktsional-diiaai</vt:lpwstr>
      </vt:variant>
      <vt:variant>
        <vt:lpwstr/>
      </vt:variant>
      <vt:variant>
        <vt:i4>5373961</vt:i4>
      </vt:variant>
      <vt:variant>
        <vt:i4>1137</vt:i4>
      </vt:variant>
      <vt:variant>
        <vt:i4>0</vt:i4>
      </vt:variant>
      <vt:variant>
        <vt:i4>5</vt:i4>
      </vt:variant>
      <vt:variant>
        <vt:lpwstr>https://khoda.gov.ua/news/bezbarierni-tsnapy-u-tsentrakh-nadannia-adminposluh-oblashtuvaly-zony-dlia-pidzariadky-proteziv</vt:lpwstr>
      </vt:variant>
      <vt:variant>
        <vt:lpwstr/>
      </vt:variant>
      <vt:variant>
        <vt:i4>1638424</vt:i4>
      </vt:variant>
      <vt:variant>
        <vt:i4>1134</vt:i4>
      </vt:variant>
      <vt:variant>
        <vt:i4>0</vt:i4>
      </vt:variant>
      <vt:variant>
        <vt:i4>5</vt:i4>
      </vt:variant>
      <vt:variant>
        <vt:lpwstr>https://khoda.gov.ua/news/asystyvni-tekhnolohii-iak-smartfon-i-kompiuter-dopomahaiut-liudiam-z-invalidnistiu</vt:lpwstr>
      </vt:variant>
      <vt:variant>
        <vt:lpwstr/>
      </vt:variant>
      <vt:variant>
        <vt:i4>7536693</vt:i4>
      </vt:variant>
      <vt:variant>
        <vt:i4>1131</vt:i4>
      </vt:variant>
      <vt:variant>
        <vt:i4>0</vt:i4>
      </vt:variant>
      <vt:variant>
        <vt:i4>5</vt:i4>
      </vt:variant>
      <vt:variant>
        <vt:lpwstr>https://khoda.gov.ua/news/na-portali-diia-zapratsiuvav-holosovyi-funktsional-diiaai</vt:lpwstr>
      </vt:variant>
      <vt:variant>
        <vt:lpwstr/>
      </vt:variant>
      <vt:variant>
        <vt:i4>6881343</vt:i4>
      </vt:variant>
      <vt:variant>
        <vt:i4>1128</vt:i4>
      </vt:variant>
      <vt:variant>
        <vt:i4>0</vt:i4>
      </vt:variant>
      <vt:variant>
        <vt:i4>5</vt:i4>
      </vt:variant>
      <vt:variant>
        <vt:lpwstr>https://khoda.gov.ua/news/v-odesi-vidkryly-nabir-do-bezoplatnoi-shkoly-prohramuvannia-koododesa</vt:lpwstr>
      </vt:variant>
      <vt:variant>
        <vt:lpwstr/>
      </vt:variant>
      <vt:variant>
        <vt:i4>5963849</vt:i4>
      </vt:variant>
      <vt:variant>
        <vt:i4>1125</vt:i4>
      </vt:variant>
      <vt:variant>
        <vt:i4>0</vt:i4>
      </vt:variant>
      <vt:variant>
        <vt:i4>5</vt:i4>
      </vt:variant>
      <vt:variant>
        <vt:lpwstr>https://khoda.gov.ua/news/v-ukraini-rozshyryly-mozhlyvosti-suputnykovoho-zviazku-starlink-direct-to-cell</vt:lpwstr>
      </vt:variant>
      <vt:variant>
        <vt:lpwstr/>
      </vt:variant>
      <vt:variant>
        <vt:i4>2621555</vt:i4>
      </vt:variant>
      <vt:variant>
        <vt:i4>1122</vt:i4>
      </vt:variant>
      <vt:variant>
        <vt:i4>0</vt:i4>
      </vt:variant>
      <vt:variant>
        <vt:i4>5</vt:i4>
      </vt:variant>
      <vt:variant>
        <vt:lpwstr>https://khoda.gov.ua/news/novi-baity-navychok-u-rozdili-mentalne-zdorovia-na-diiaosvita-korotki-tilesni-praktyky-dlia-vidnovlennia-resursu</vt:lpwstr>
      </vt:variant>
      <vt:variant>
        <vt:lpwstr/>
      </vt:variant>
      <vt:variant>
        <vt:i4>2293858</vt:i4>
      </vt:variant>
      <vt:variant>
        <vt:i4>1119</vt:i4>
      </vt:variant>
      <vt:variant>
        <vt:i4>0</vt:i4>
      </vt:variant>
      <vt:variant>
        <vt:i4>5</vt:i4>
      </vt:variant>
      <vt:variant>
        <vt:lpwstr>https://khoda.gov.ua/news/web3-iaki-karierni-mozhlyvosti-vidkryvaie-nova-tsyfrova-ekonomika</vt:lpwstr>
      </vt:variant>
      <vt:variant>
        <vt:lpwstr/>
      </vt:variant>
      <vt:variant>
        <vt:i4>2555950</vt:i4>
      </vt:variant>
      <vt:variant>
        <vt:i4>1116</vt:i4>
      </vt:variant>
      <vt:variant>
        <vt:i4>0</vt:i4>
      </vt:variant>
      <vt:variant>
        <vt:i4>5</vt:i4>
      </vt:variant>
      <vt:variant>
        <vt:lpwstr>https://khoda.gov.ua/news/uchast-hromadian-u-formuvanni-rishen-stane-shche-dostupnishoiu-na-portali-diia-ziavytsia-nova-platforma-e-demokratii</vt:lpwstr>
      </vt:variant>
      <vt:variant>
        <vt:lpwstr/>
      </vt:variant>
      <vt:variant>
        <vt:i4>4849732</vt:i4>
      </vt:variant>
      <vt:variant>
        <vt:i4>1113</vt:i4>
      </vt:variant>
      <vt:variant>
        <vt:i4>0</vt:i4>
      </vt:variant>
      <vt:variant>
        <vt:i4>5</vt:i4>
      </vt:variant>
      <vt:variant>
        <vt:lpwstr>https://khoda.gov.ua/news/uriad-ukhvalyv-rishennia-shtuchnyi-intelekt-dopomahatyme-administratoram-tsnapiv-nadavaty-posluhy-ta-pidvyshchuvaty-riven-znan</vt:lpwstr>
      </vt:variant>
      <vt:variant>
        <vt:lpwstr/>
      </vt:variant>
      <vt:variant>
        <vt:i4>3801134</vt:i4>
      </vt:variant>
      <vt:variant>
        <vt:i4>1110</vt:i4>
      </vt:variant>
      <vt:variant>
        <vt:i4>0</vt:i4>
      </vt:variant>
      <vt:variant>
        <vt:i4>5</vt:i4>
      </vt:variant>
      <vt:variant>
        <vt:lpwstr>https://khoda.gov.ua/news/potribni-beta-testuvalnyky-novoi-posluhy-v-dii-zvilnennia-z-roboty-na-tymchasovo-okupovanykh-terytoriiakh</vt:lpwstr>
      </vt:variant>
      <vt:variant>
        <vt:lpwstr/>
      </vt:variant>
      <vt:variant>
        <vt:i4>2949168</vt:i4>
      </vt:variant>
      <vt:variant>
        <vt:i4>1107</vt:i4>
      </vt:variant>
      <vt:variant>
        <vt:i4>0</vt:i4>
      </vt:variant>
      <vt:variant>
        <vt:i4>5</vt:i4>
      </vt:variant>
      <vt:variant>
        <vt:lpwstr>https://khoda.gov.ua/news/multysherynhu-v-dii-odyn-rik-servisom-skorystalysia-ponad-2-miliony-raziv</vt:lpwstr>
      </vt:variant>
      <vt:variant>
        <vt:lpwstr/>
      </vt:variant>
      <vt:variant>
        <vt:i4>7602274</vt:i4>
      </vt:variant>
      <vt:variant>
        <vt:i4>1104</vt:i4>
      </vt:variant>
      <vt:variant>
        <vt:i4>0</vt:i4>
      </vt:variant>
      <vt:variant>
        <vt:i4>5</vt:i4>
      </vt:variant>
      <vt:variant>
        <vt:lpwstr>https://khoda.gov.ua/news/uriad-rozshyryv-mozhlyvosti-dlia-podannia-zaiav-do-mizhnarodnoho-reiestru-zbytkiv-cherez-diiu</vt:lpwstr>
      </vt:variant>
      <vt:variant>
        <vt:lpwstr/>
      </vt:variant>
      <vt:variant>
        <vt:i4>3670057</vt:i4>
      </vt:variant>
      <vt:variant>
        <vt:i4>1101</vt:i4>
      </vt:variant>
      <vt:variant>
        <vt:i4>0</vt:i4>
      </vt:variant>
      <vt:variant>
        <vt:i4>5</vt:i4>
      </vt:variant>
      <vt:variant>
        <vt:lpwstr>https://khoda.gov.ua/news/vidkryti-dani-proty-koruptsii-iak-derzhava-biznes-ta-media-zabezpechuiut-prozorist-pid-chas-viiny</vt:lpwstr>
      </vt:variant>
      <vt:variant>
        <vt:lpwstr/>
      </vt:variant>
      <vt:variant>
        <vt:i4>7536697</vt:i4>
      </vt:variant>
      <vt:variant>
        <vt:i4>1098</vt:i4>
      </vt:variant>
      <vt:variant>
        <vt:i4>0</vt:i4>
      </vt:variant>
      <vt:variant>
        <vt:i4>5</vt:i4>
      </vt:variant>
      <vt:variant>
        <vt:lpwstr>https://khoda.gov.ua/news/dlia-veteraniv-ta-postrazhdalykh-dostupnyi-onlain-kurs-z-adaptyvnykh-trenuvan-na-platformi-diiaosvita</vt:lpwstr>
      </vt:variant>
      <vt:variant>
        <vt:lpwstr/>
      </vt:variant>
      <vt:variant>
        <vt:i4>458834</vt:i4>
      </vt:variant>
      <vt:variant>
        <vt:i4>1095</vt:i4>
      </vt:variant>
      <vt:variant>
        <vt:i4>0</vt:i4>
      </vt:variant>
      <vt:variant>
        <vt:i4>5</vt:i4>
      </vt:variant>
      <vt:variant>
        <vt:lpwstr>https://khoda.gov.ua/news/u-vinnytsi-dlia-pereselentsiv-starshoho-viku-z-khersonshchyny-provely-zaniattia-z-tsyfrovoi-hramotnosti</vt:lpwstr>
      </vt:variant>
      <vt:variant>
        <vt:lpwstr/>
      </vt:variant>
      <vt:variant>
        <vt:i4>1703940</vt:i4>
      </vt:variant>
      <vt:variant>
        <vt:i4>1092</vt:i4>
      </vt:variant>
      <vt:variant>
        <vt:i4>0</vt:i4>
      </vt:variant>
      <vt:variant>
        <vt:i4>5</vt:i4>
      </vt:variant>
      <vt:variant>
        <vt:lpwstr>https://khoda.gov.ua/news/stvoriuiemo-suspilstvo-dlia-vsikh-dobirka-osvitnikh-serialiv-pro-bezbariernist-na-platformi-diiaosvita</vt:lpwstr>
      </vt:variant>
      <vt:variant>
        <vt:lpwstr/>
      </vt:variant>
      <vt:variant>
        <vt:i4>1048579</vt:i4>
      </vt:variant>
      <vt:variant>
        <vt:i4>1089</vt:i4>
      </vt:variant>
      <vt:variant>
        <vt:i4>0</vt:i4>
      </vt:variant>
      <vt:variant>
        <vt:i4>5</vt:i4>
      </vt:variant>
      <vt:variant>
        <vt:lpwstr>https://khoda.gov.ua/news/diiaosvita-ta-recovery-seksualne-zhyttia-zapustyly-pershyi-osvitnii-serial-pro-seksualnu-reabilitatsiiu-pislia-poranen</vt:lpwstr>
      </vt:variant>
      <vt:variant>
        <vt:lpwstr/>
      </vt:variant>
      <vt:variant>
        <vt:i4>6422649</vt:i4>
      </vt:variant>
      <vt:variant>
        <vt:i4>1086</vt:i4>
      </vt:variant>
      <vt:variant>
        <vt:i4>0</vt:i4>
      </vt:variant>
      <vt:variant>
        <vt:i4>5</vt:i4>
      </vt:variant>
      <vt:variant>
        <vt:lpwstr>https://khoda.gov.ua/news/v-ukraini-startuvav-natsionalnyi-tyzhden-bezbariernosti-formuiemo-suspilstvo-rivnykh-mozhlyvostei</vt:lpwstr>
      </vt:variant>
      <vt:variant>
        <vt:lpwstr/>
      </vt:variant>
      <vt:variant>
        <vt:i4>6225936</vt:i4>
      </vt:variant>
      <vt:variant>
        <vt:i4>1083</vt:i4>
      </vt:variant>
      <vt:variant>
        <vt:i4>0</vt:i4>
      </vt:variant>
      <vt:variant>
        <vt:i4>5</vt:i4>
      </vt:variant>
      <vt:variant>
        <vt:lpwstr>https://khoda.gov.ua/news/diiaai-u-zastosunku-diia-derzhavni-posluhy-teper-dostupni-cherez-shi-ahenta</vt:lpwstr>
      </vt:variant>
      <vt:variant>
        <vt:lpwstr/>
      </vt:variant>
      <vt:variant>
        <vt:i4>5898310</vt:i4>
      </vt:variant>
      <vt:variant>
        <vt:i4>1080</vt:i4>
      </vt:variant>
      <vt:variant>
        <vt:i4>0</vt:i4>
      </vt:variant>
      <vt:variant>
        <vt:i4>5</vt:i4>
      </vt:variant>
      <vt:variant>
        <vt:lpwstr>https://khoda.gov.ua/news/mintsyfry-ta-protez-foundation-spivpratsiuvatymut-nad-rozvytkom-inkliuzyvnykh-tsyfrovykh-posluh</vt:lpwstr>
      </vt:variant>
      <vt:variant>
        <vt:lpwstr/>
      </vt:variant>
      <vt:variant>
        <vt:i4>1114179</vt:i4>
      </vt:variant>
      <vt:variant>
        <vt:i4>1077</vt:i4>
      </vt:variant>
      <vt:variant>
        <vt:i4>0</vt:i4>
      </vt:variant>
      <vt:variant>
        <vt:i4>5</vt:i4>
      </vt:variant>
      <vt:variant>
        <vt:lpwstr>https://khoda.gov.ua/news/predstavnyky-khersonshchyny-doluchylys-do-prezentatsii-novykh-servisiv-veteran-pro</vt:lpwstr>
      </vt:variant>
      <vt:variant>
        <vt:lpwstr/>
      </vt:variant>
      <vt:variant>
        <vt:i4>2752552</vt:i4>
      </vt:variant>
      <vt:variant>
        <vt:i4>1074</vt:i4>
      </vt:variant>
      <vt:variant>
        <vt:i4>0</vt:i4>
      </vt:variant>
      <vt:variant>
        <vt:i4>5</vt:i4>
      </vt:variant>
      <vt:variant>
        <vt:lpwstr>https://khoda.gov.ua/news/ukrainski-pidlitky-zdobuly-sriblo-na-hlobalnomu-khakatoni-teens-in-ai-komanda-z-irpenia-stvoryla-platformu-dlia-navchannia-pohliadom</vt:lpwstr>
      </vt:variant>
      <vt:variant>
        <vt:lpwstr/>
      </vt:variant>
      <vt:variant>
        <vt:i4>1704006</vt:i4>
      </vt:variant>
      <vt:variant>
        <vt:i4>1071</vt:i4>
      </vt:variant>
      <vt:variant>
        <vt:i4>0</vt:i4>
      </vt:variant>
      <vt:variant>
        <vt:i4>5</vt:i4>
      </vt:variant>
      <vt:variant>
        <vt:lpwstr>https://khoda.gov.ua/news/kozhen-druhyi-ukrainets-korystuietsia-derzhposluhamy-v-dii-doslidzhennia-proon</vt:lpwstr>
      </vt:variant>
      <vt:variant>
        <vt:lpwstr/>
      </vt:variant>
      <vt:variant>
        <vt:i4>1310730</vt:i4>
      </vt:variant>
      <vt:variant>
        <vt:i4>1068</vt:i4>
      </vt:variant>
      <vt:variant>
        <vt:i4>0</vt:i4>
      </vt:variant>
      <vt:variant>
        <vt:i4>5</vt:i4>
      </vt:variant>
      <vt:variant>
        <vt:lpwstr>https://khoda.gov.ua/news/20-milioniv-posluh-bez-cherh-i-biurokratii-iak-tsnapy-staly-holovnymy-servisnymy-khabamy-krainy</vt:lpwstr>
      </vt:variant>
      <vt:variant>
        <vt:lpwstr/>
      </vt:variant>
      <vt:variant>
        <vt:i4>6619185</vt:i4>
      </vt:variant>
      <vt:variant>
        <vt:i4>1065</vt:i4>
      </vt:variant>
      <vt:variant>
        <vt:i4>0</vt:i4>
      </vt:variant>
      <vt:variant>
        <vt:i4>5</vt:i4>
      </vt:variant>
      <vt:variant>
        <vt:lpwstr>https://khoda.gov.ua/news/shliakh-rozvytku-shi-do-2030-roku-znaiomtesia-z-proiektom-stratehii-ta-davaite-fidbek</vt:lpwstr>
      </vt:variant>
      <vt:variant>
        <vt:lpwstr/>
      </vt:variant>
      <vt:variant>
        <vt:i4>2621562</vt:i4>
      </vt:variant>
      <vt:variant>
        <vt:i4>1062</vt:i4>
      </vt:variant>
      <vt:variant>
        <vt:i4>0</vt:i4>
      </vt:variant>
      <vt:variant>
        <vt:i4>5</vt:i4>
      </vt:variant>
      <vt:variant>
        <vt:lpwstr>https://khoda.gov.ua/news/onlain-biblioteka-shryftom-brailia-bezoplatnyi-dostup-do-literatury-dlia-liudei-z-porushenniamy-zoru</vt:lpwstr>
      </vt:variant>
      <vt:variant>
        <vt:lpwstr/>
      </vt:variant>
      <vt:variant>
        <vt:i4>7536697</vt:i4>
      </vt:variant>
      <vt:variant>
        <vt:i4>1059</vt:i4>
      </vt:variant>
      <vt:variant>
        <vt:i4>0</vt:i4>
      </vt:variant>
      <vt:variant>
        <vt:i4>5</vt:i4>
      </vt:variant>
      <vt:variant>
        <vt:lpwstr>https://khoda.gov.ua/news/dlia-veteraniv-ta-postrazhdalykh-dostupnyi-onlain-kurs-z-adaptyvnykh-trenuvan-na-platformi-diiaosvita</vt:lpwstr>
      </vt:variant>
      <vt:variant>
        <vt:lpwstr/>
      </vt:variant>
      <vt:variant>
        <vt:i4>3407919</vt:i4>
      </vt:variant>
      <vt:variant>
        <vt:i4>1056</vt:i4>
      </vt:variant>
      <vt:variant>
        <vt:i4>0</vt:i4>
      </vt:variant>
      <vt:variant>
        <vt:i4>5</vt:i4>
      </vt:variant>
      <vt:variant>
        <vt:lpwstr>https://kronau.gov.ua/news/1774589148/</vt:lpwstr>
      </vt:variant>
      <vt:variant>
        <vt:lpwstr/>
      </vt:variant>
      <vt:variant>
        <vt:i4>4128806</vt:i4>
      </vt:variant>
      <vt:variant>
        <vt:i4>1053</vt:i4>
      </vt:variant>
      <vt:variant>
        <vt:i4>0</vt:i4>
      </vt:variant>
      <vt:variant>
        <vt:i4>5</vt:i4>
      </vt:variant>
      <vt:variant>
        <vt:lpwstr>https://khoda.gov.ua/news/na-khersonshchyni-stvoreno-79-tochok-bezoplatnoho-dostupu-do-wi-fi-u-tsnapakh</vt:lpwstr>
      </vt:variant>
      <vt:variant>
        <vt:lpwstr/>
      </vt:variant>
      <vt:variant>
        <vt:i4>1179721</vt:i4>
      </vt:variant>
      <vt:variant>
        <vt:i4>1050</vt:i4>
      </vt:variant>
      <vt:variant>
        <vt:i4>0</vt:i4>
      </vt:variant>
      <vt:variant>
        <vt:i4>5</vt:i4>
      </vt:variant>
      <vt:variant>
        <vt:lpwstr>https://gromada.org.ua/gromada/daryivska/news/1789037550/</vt:lpwstr>
      </vt:variant>
      <vt:variant>
        <vt:lpwstr/>
      </vt:variant>
      <vt:variant>
        <vt:i4>3080226</vt:i4>
      </vt:variant>
      <vt:variant>
        <vt:i4>1047</vt:i4>
      </vt:variant>
      <vt:variant>
        <vt:i4>0</vt:i4>
      </vt:variant>
      <vt:variant>
        <vt:i4>5</vt:i4>
      </vt:variant>
      <vt:variant>
        <vt:lpwstr>https://cnap.kronau.gov.ua/news/296090-whitelist-dlia-starlink-iak-verifikuvati-terminal-cerez-cnap-ta-diiu</vt:lpwstr>
      </vt:variant>
      <vt:variant>
        <vt:lpwstr/>
      </vt:variant>
      <vt:variant>
        <vt:i4>4653127</vt:i4>
      </vt:variant>
      <vt:variant>
        <vt:i4>1044</vt:i4>
      </vt:variant>
      <vt:variant>
        <vt:i4>0</vt:i4>
      </vt:variant>
      <vt:variant>
        <vt:i4>5</vt:i4>
      </vt:variant>
      <vt:variant>
        <vt:lpwstr>https://www.facebook.com/share/p/1AoUWmDNdL/</vt:lpwstr>
      </vt:variant>
      <vt:variant>
        <vt:lpwstr/>
      </vt:variant>
      <vt:variant>
        <vt:i4>5701633</vt:i4>
      </vt:variant>
      <vt:variant>
        <vt:i4>1041</vt:i4>
      </vt:variant>
      <vt:variant>
        <vt:i4>0</vt:i4>
      </vt:variant>
      <vt:variant>
        <vt:i4>5</vt:i4>
      </vt:variant>
      <vt:variant>
        <vt:lpwstr>https://www.facebook.com/share/p/1MCpkqrdr5/</vt:lpwstr>
      </vt:variant>
      <vt:variant>
        <vt:lpwstr/>
      </vt:variant>
      <vt:variant>
        <vt:i4>4653127</vt:i4>
      </vt:variant>
      <vt:variant>
        <vt:i4>1038</vt:i4>
      </vt:variant>
      <vt:variant>
        <vt:i4>0</vt:i4>
      </vt:variant>
      <vt:variant>
        <vt:i4>5</vt:i4>
      </vt:variant>
      <vt:variant>
        <vt:lpwstr>https://www.facebook.com/share/p/1AoUWmDNdL/</vt:lpwstr>
      </vt:variant>
      <vt:variant>
        <vt:lpwstr/>
      </vt:variant>
      <vt:variant>
        <vt:i4>5701633</vt:i4>
      </vt:variant>
      <vt:variant>
        <vt:i4>1035</vt:i4>
      </vt:variant>
      <vt:variant>
        <vt:i4>0</vt:i4>
      </vt:variant>
      <vt:variant>
        <vt:i4>5</vt:i4>
      </vt:variant>
      <vt:variant>
        <vt:lpwstr>https://www.facebook.com/share/p/1MCpkqrdr5/</vt:lpwstr>
      </vt:variant>
      <vt:variant>
        <vt:lpwstr/>
      </vt:variant>
      <vt:variant>
        <vt:i4>2162802</vt:i4>
      </vt:variant>
      <vt:variant>
        <vt:i4>1032</vt:i4>
      </vt:variant>
      <vt:variant>
        <vt:i4>0</vt:i4>
      </vt:variant>
      <vt:variant>
        <vt:i4>5</vt:i4>
      </vt:variant>
      <vt:variant>
        <vt:lpwstr>https://khoda.gov.ua/news/v-odesi-vidbuvsia-festyval-rozvytku-mozhlyvostei-ta-natkhnennia-odesa-life-fest-do-iakoho-doluchylysia-vpo-z-khersonshchyny-ta-fakhivtsi-verkhnorohachytskoi-hromady</vt:lpwstr>
      </vt:variant>
      <vt:variant>
        <vt:lpwstr/>
      </vt:variant>
      <vt:variant>
        <vt:i4>7864379</vt:i4>
      </vt:variant>
      <vt:variant>
        <vt:i4>1029</vt:i4>
      </vt:variant>
      <vt:variant>
        <vt:i4>0</vt:i4>
      </vt:variant>
      <vt:variant>
        <vt:i4>5</vt:i4>
      </vt:variant>
      <vt:variant>
        <vt:lpwstr>https://khoda.gov.ua/news/u-koordynatsiinomu-tsentri-vilni-razom-u-dnipri-vidbulas-zustrich-na-temu-bezbariernoho-spilkuvannia</vt:lpwstr>
      </vt:variant>
      <vt:variant>
        <vt:lpwstr/>
      </vt:variant>
      <vt:variant>
        <vt:i4>7143459</vt:i4>
      </vt:variant>
      <vt:variant>
        <vt:i4>1026</vt:i4>
      </vt:variant>
      <vt:variant>
        <vt:i4>0</vt:i4>
      </vt:variant>
      <vt:variant>
        <vt:i4>5</vt:i4>
      </vt:variant>
      <vt:variant>
        <vt:lpwstr>https://khoda.gov.ua/news/predstavnyky-khrestivskoi-sva-vzialy-uchast-u-forumi-protsvitannia-ukrainy-rozvytok-potentsialu-hromad-dlia-stvorennia-inkliuzyvnykh-robochykh-mists</vt:lpwstr>
      </vt:variant>
      <vt:variant>
        <vt:lpwstr/>
      </vt:variant>
      <vt:variant>
        <vt:i4>1048663</vt:i4>
      </vt:variant>
      <vt:variant>
        <vt:i4>1023</vt:i4>
      </vt:variant>
      <vt:variant>
        <vt:i4>0</vt:i4>
      </vt:variant>
      <vt:variant>
        <vt:i4>5</vt:i4>
      </vt:variant>
      <vt:variant>
        <vt:lpwstr>https://khoda.gov.ua/news/khersonshchyna-pereimaie-dosvid-rozvytku-inkliuzyvnoho-rynku-pratsi</vt:lpwstr>
      </vt:variant>
      <vt:variant>
        <vt:lpwstr/>
      </vt:variant>
      <vt:variant>
        <vt:i4>3932199</vt:i4>
      </vt:variant>
      <vt:variant>
        <vt:i4>1020</vt:i4>
      </vt:variant>
      <vt:variant>
        <vt:i4>0</vt:i4>
      </vt:variant>
      <vt:variant>
        <vt:i4>5</vt:i4>
      </vt:variant>
      <vt:variant>
        <vt:lpwstr>https://khoda.gov.ua/news/u-khersoni-vidbuvsia-informatsiinyi-zakhid-do-vsesvitnoho-dnia-poshyrennia-informatsii-pro-autyzm</vt:lpwstr>
      </vt:variant>
      <vt:variant>
        <vt:lpwstr/>
      </vt:variant>
      <vt:variant>
        <vt:i4>2228261</vt:i4>
      </vt:variant>
      <vt:variant>
        <vt:i4>1017</vt:i4>
      </vt:variant>
      <vt:variant>
        <vt:i4>0</vt:i4>
      </vt:variant>
      <vt:variant>
        <vt:i4>5</vt:i4>
      </vt:variant>
      <vt:variant>
        <vt:lpwstr>https://nk.gov.ua/2026/08/05/ukrainskyj-veteranskyj-fond-minveteraniv-kompensuie-do-20-000-hryven-na-kupivliu-predmetiv-ta-tovariv-dlia-vedennia-veteranskoho-biznesu/</vt:lpwstr>
      </vt:variant>
      <vt:variant>
        <vt:lpwstr/>
      </vt:variant>
      <vt:variant>
        <vt:i4>3276851</vt:i4>
      </vt:variant>
      <vt:variant>
        <vt:i4>1014</vt:i4>
      </vt:variant>
      <vt:variant>
        <vt:i4>0</vt:i4>
      </vt:variant>
      <vt:variant>
        <vt:i4>5</vt:i4>
      </vt:variant>
      <vt:variant>
        <vt:lpwstr>https://nk.gov.ua/2026/06/26/iak-otrymaty-dopomohu-na-prydbannia-pobutovoi-tekhniky-veteranam-iz-povnoiu-abo-chastkovoiu-vtratoiu-zoru/</vt:lpwstr>
      </vt:variant>
      <vt:variant>
        <vt:lpwstr/>
      </vt:variant>
      <vt:variant>
        <vt:i4>4980773</vt:i4>
      </vt:variant>
      <vt:variant>
        <vt:i4>1011</vt:i4>
      </vt:variant>
      <vt:variant>
        <vt:i4>0</vt:i4>
      </vt:variant>
      <vt:variant>
        <vt:i4>5</vt:i4>
      </vt:variant>
      <vt:variant>
        <vt:lpwstr>https://www.facebook.com/groups/223361861615076/?locale=uk_UA</vt:lpwstr>
      </vt:variant>
      <vt:variant>
        <vt:lpwstr/>
      </vt:variant>
      <vt:variant>
        <vt:i4>655419</vt:i4>
      </vt:variant>
      <vt:variant>
        <vt:i4>1008</vt:i4>
      </vt:variant>
      <vt:variant>
        <vt:i4>0</vt:i4>
      </vt:variant>
      <vt:variant>
        <vt:i4>5</vt:i4>
      </vt:variant>
      <vt:variant>
        <vt:lpwstr>https://www.facebook.com/groups/2822785074655808/posts/4216026525331649/?locale=uk_UA</vt:lpwstr>
      </vt:variant>
      <vt:variant>
        <vt:lpwstr/>
      </vt:variant>
      <vt:variant>
        <vt:i4>7733362</vt:i4>
      </vt:variant>
      <vt:variant>
        <vt:i4>1005</vt:i4>
      </vt:variant>
      <vt:variant>
        <vt:i4>0</vt:i4>
      </vt:variant>
      <vt:variant>
        <vt:i4>5</vt:i4>
      </vt:variant>
      <vt:variant>
        <vt:lpwstr>https://borozenska-gromada.gov.ua/veteran-14-36-26-06-01-2025/</vt:lpwstr>
      </vt:variant>
      <vt:variant>
        <vt:lpwstr/>
      </vt:variant>
      <vt:variant>
        <vt:i4>5111824</vt:i4>
      </vt:variant>
      <vt:variant>
        <vt:i4>1002</vt:i4>
      </vt:variant>
      <vt:variant>
        <vt:i4>0</vt:i4>
      </vt:variant>
      <vt:variant>
        <vt:i4>5</vt:i4>
      </vt:variant>
      <vt:variant>
        <vt:lpwstr>https://kochubeivska-gromada.gov.ua/ogoloshennya-14-18-15-24-12-2020/</vt:lpwstr>
      </vt:variant>
      <vt:variant>
        <vt:lpwstr/>
      </vt:variant>
      <vt:variant>
        <vt:i4>4849692</vt:i4>
      </vt:variant>
      <vt:variant>
        <vt:i4>999</vt:i4>
      </vt:variant>
      <vt:variant>
        <vt:i4>0</vt:i4>
      </vt:variant>
      <vt:variant>
        <vt:i4>5</vt:i4>
      </vt:variant>
      <vt:variant>
        <vt:lpwstr>https://kochubeivska-gromada.gov.ua/news/1769088908/</vt:lpwstr>
      </vt:variant>
      <vt:variant>
        <vt:lpwstr/>
      </vt:variant>
      <vt:variant>
        <vt:i4>4587540</vt:i4>
      </vt:variant>
      <vt:variant>
        <vt:i4>996</vt:i4>
      </vt:variant>
      <vt:variant>
        <vt:i4>0</vt:i4>
      </vt:variant>
      <vt:variant>
        <vt:i4>5</vt:i4>
      </vt:variant>
      <vt:variant>
        <vt:lpwstr>https://kochubeivska-gromada.gov.ua/news/1769414242/</vt:lpwstr>
      </vt:variant>
      <vt:variant>
        <vt:lpwstr/>
      </vt:variant>
      <vt:variant>
        <vt:i4>655419</vt:i4>
      </vt:variant>
      <vt:variant>
        <vt:i4>993</vt:i4>
      </vt:variant>
      <vt:variant>
        <vt:i4>0</vt:i4>
      </vt:variant>
      <vt:variant>
        <vt:i4>5</vt:i4>
      </vt:variant>
      <vt:variant>
        <vt:lpwstr>https://www.facebook.com/groups/2822785074655808/posts/4216026525331649/?locale=uk_UA</vt:lpwstr>
      </vt:variant>
      <vt:variant>
        <vt:lpwstr/>
      </vt:variant>
      <vt:variant>
        <vt:i4>4456515</vt:i4>
      </vt:variant>
      <vt:variant>
        <vt:i4>990</vt:i4>
      </vt:variant>
      <vt:variant>
        <vt:i4>0</vt:i4>
      </vt:variant>
      <vt:variant>
        <vt:i4>5</vt:i4>
      </vt:variant>
      <vt:variant>
        <vt:lpwstr>https://kronau.gov.ua/novini-14-55-43-20-03-2025/</vt:lpwstr>
      </vt:variant>
      <vt:variant>
        <vt:lpwstr/>
      </vt:variant>
      <vt:variant>
        <vt:i4>5111821</vt:i4>
      </vt:variant>
      <vt:variant>
        <vt:i4>987</vt:i4>
      </vt:variant>
      <vt:variant>
        <vt:i4>0</vt:i4>
      </vt:variant>
      <vt:variant>
        <vt:i4>5</vt:i4>
      </vt:variant>
      <vt:variant>
        <vt:lpwstr>https://kronau.gov.ua/zahisnikam-ta-zahisnicyam-rodinam-vijskovosluzhbovciv-14-54-24-20-03-2025/</vt:lpwstr>
      </vt:variant>
      <vt:variant>
        <vt:lpwstr/>
      </vt:variant>
      <vt:variant>
        <vt:i4>3604542</vt:i4>
      </vt:variant>
      <vt:variant>
        <vt:i4>984</vt:i4>
      </vt:variant>
      <vt:variant>
        <vt:i4>0</vt:i4>
      </vt:variant>
      <vt:variant>
        <vt:i4>5</vt:i4>
      </vt:variant>
      <vt:variant>
        <vt:lpwstr>https://bilozerka-otg.gov.ua/2026/07/17/%d0%bd%d0%b0%d0%b3%d0%b0%d0%b4%d1%83%d1%94%d0%bc%d0%be-%d1%89%d0%be-%d1%83-%d0%b1%d1%96%d0%bb%d0%be%d0%b7%d0%b5%d1%80%d1%81%d1%8c%d0%ba%d1%96%d0%b9-%d0%b3%d1%80%d0%be%d0%bc%d0%b0%d0%b4%d1%96-%d0%bf/</vt:lpwstr>
      </vt:variant>
      <vt:variant>
        <vt:lpwstr/>
      </vt:variant>
      <vt:variant>
        <vt:i4>8323187</vt:i4>
      </vt:variant>
      <vt:variant>
        <vt:i4>981</vt:i4>
      </vt:variant>
      <vt:variant>
        <vt:i4>0</vt:i4>
      </vt:variant>
      <vt:variant>
        <vt:i4>5</vt:i4>
      </vt:variant>
      <vt:variant>
        <vt:lpwstr>https://khoda.gov.ua/news/ukrainskyi-veteranskyi-fond-minveteraniv-zaproshuie-veteraniv-ta-veteranok-proity-anonimne-onlain-opytuvannia</vt:lpwstr>
      </vt:variant>
      <vt:variant>
        <vt:lpwstr/>
      </vt:variant>
      <vt:variant>
        <vt:i4>71</vt:i4>
      </vt:variant>
      <vt:variant>
        <vt:i4>978</vt:i4>
      </vt:variant>
      <vt:variant>
        <vt:i4>0</vt:i4>
      </vt:variant>
      <vt:variant>
        <vt:i4>5</vt:i4>
      </vt:variant>
      <vt:variant>
        <vt:lpwstr>https://khoda.gov.ua/news/vidbulos-zasidannia-oblasnoi-komisii-z-pytan-nadannia-odnorazovoi-materialnoi-dopomohy-voinam-iakykh-vdalosia-zvilnyty-z-rosiiskoho-polonu</vt:lpwstr>
      </vt:variant>
      <vt:variant>
        <vt:lpwstr/>
      </vt:variant>
      <vt:variant>
        <vt:i4>65619</vt:i4>
      </vt:variant>
      <vt:variant>
        <vt:i4>975</vt:i4>
      </vt:variant>
      <vt:variant>
        <vt:i4>0</vt:i4>
      </vt:variant>
      <vt:variant>
        <vt:i4>5</vt:i4>
      </vt:variant>
      <vt:variant>
        <vt:lpwstr>https://khoda.gov.ua/news/rodyny-polehlykh-zakhysnykiv-ta-zakhysnyts-ukrainy-otrymaiut-odnorazovu-materialnu-dopomohu-koshtom-oblasnoho-biudzhetu</vt:lpwstr>
      </vt:variant>
      <vt:variant>
        <vt:lpwstr/>
      </vt:variant>
      <vt:variant>
        <vt:i4>393298</vt:i4>
      </vt:variant>
      <vt:variant>
        <vt:i4>972</vt:i4>
      </vt:variant>
      <vt:variant>
        <vt:i4>0</vt:i4>
      </vt:variant>
      <vt:variant>
        <vt:i4>5</vt:i4>
      </vt:variant>
      <vt:variant>
        <vt:lpwstr>https://khoda.gov.ua/news/natsionalna-platforma-samoosvity-hotuie-pratsivnykiv-tsentriv-zainiatosti-do-efektyvnoi-vzaiemodii-z-veteranamy-ta-liudmy-z-dosvidom-viiny</vt:lpwstr>
      </vt:variant>
      <vt:variant>
        <vt:lpwstr/>
      </vt:variant>
      <vt:variant>
        <vt:i4>2818082</vt:i4>
      </vt:variant>
      <vt:variant>
        <vt:i4>969</vt:i4>
      </vt:variant>
      <vt:variant>
        <vt:i4>0</vt:i4>
      </vt:variant>
      <vt:variant>
        <vt:i4>5</vt:i4>
      </vt:variant>
      <vt:variant>
        <vt:lpwstr>https://khoda.gov.ua/news/zastupnytsia-nachalnyka-khersonskoi-ova-olha-maliarchuk-vziala-uchast-u-panelnii-dyskusii-rehionalnyi-vymir-veteranskoi-polityky-vid-stratehii-do-realizatsii-u-mezhakh-ikh-mizhnarodnoho-veteranskoho-forumu-nova-arkhitektura-veteranskoi-polityky</vt:lpwstr>
      </vt:variant>
      <vt:variant>
        <vt:lpwstr/>
      </vt:variant>
      <vt:variant>
        <vt:i4>2752550</vt:i4>
      </vt:variant>
      <vt:variant>
        <vt:i4>966</vt:i4>
      </vt:variant>
      <vt:variant>
        <vt:i4>0</vt:i4>
      </vt:variant>
      <vt:variant>
        <vt:i4>5</vt:i4>
      </vt:variant>
      <vt:variant>
        <vt:lpwstr>https://khoda.gov.ua/news/yedyna-veteranska-liniia-ministerstva-u-spravakh-veteraniv-ukrainy-pratsiuie-za-korotkym-nomerom-1528</vt:lpwstr>
      </vt:variant>
      <vt:variant>
        <vt:lpwstr/>
      </vt:variant>
      <vt:variant>
        <vt:i4>327703</vt:i4>
      </vt:variant>
      <vt:variant>
        <vt:i4>963</vt:i4>
      </vt:variant>
      <vt:variant>
        <vt:i4>0</vt:i4>
      </vt:variant>
      <vt:variant>
        <vt:i4>5</vt:i4>
      </vt:variant>
      <vt:variant>
        <vt:lpwstr>https://khoda.gov.ua/news/cherhova-hrupa-ditei-z-khersonshchyny-vyrushyla-na-vidpochynok-do-iaremcha</vt:lpwstr>
      </vt:variant>
      <vt:variant>
        <vt:lpwstr/>
      </vt:variant>
      <vt:variant>
        <vt:i4>3735598</vt:i4>
      </vt:variant>
      <vt:variant>
        <vt:i4>960</vt:i4>
      </vt:variant>
      <vt:variant>
        <vt:i4>0</vt:i4>
      </vt:variant>
      <vt:variant>
        <vt:i4>5</vt:i4>
      </vt:variant>
      <vt:variant>
        <vt:lpwstr>https://khoda.gov.ua/news/cherhova-hrupa-iunykh-zhyteliv-khersonshchyny-vyrushyla-na-10-dennyi-vidpochynok-do-lvova</vt:lpwstr>
      </vt:variant>
      <vt:variant>
        <vt:lpwstr/>
      </vt:variant>
      <vt:variant>
        <vt:i4>3080310</vt:i4>
      </vt:variant>
      <vt:variant>
        <vt:i4>957</vt:i4>
      </vt:variant>
      <vt:variant>
        <vt:i4>0</vt:i4>
      </vt:variant>
      <vt:variant>
        <vt:i4>5</vt:i4>
      </vt:variant>
      <vt:variant>
        <vt:lpwstr>https://khoda.gov.ua/news/dlia-veteraniv-veteranok-demobilizovanykh-viiskovosluzhbovtsiv-ta-chleniv-ikhnikh-rodyn-provodiat-opytuvannia-u-mezhakh-vseukrainskoi-prohramy-mentalnoho-zdorovia-ty-iak</vt:lpwstr>
      </vt:variant>
      <vt:variant>
        <vt:lpwstr/>
      </vt:variant>
      <vt:variant>
        <vt:i4>196609</vt:i4>
      </vt:variant>
      <vt:variant>
        <vt:i4>954</vt:i4>
      </vt:variant>
      <vt:variant>
        <vt:i4>0</vt:i4>
      </vt:variant>
      <vt:variant>
        <vt:i4>5</vt:i4>
      </vt:variant>
      <vt:variant>
        <vt:lpwstr>https://khoda.gov.ua/news/rodyny-zahyblykh-zakhysnykiv-i-zakhysnyts-ukrainy-vzialy-uchast-u-vseukrainskii-proshchi-ta-spilnii-molytvi</vt:lpwstr>
      </vt:variant>
      <vt:variant>
        <vt:lpwstr/>
      </vt:variant>
      <vt:variant>
        <vt:i4>917533</vt:i4>
      </vt:variant>
      <vt:variant>
        <vt:i4>951</vt:i4>
      </vt:variant>
      <vt:variant>
        <vt:i4>0</vt:i4>
      </vt:variant>
      <vt:variant>
        <vt:i4>5</vt:i4>
      </vt:variant>
      <vt:variant>
        <vt:lpwstr>https://khoda.gov.ua/news/vidbulas-robocha-narada-shchodo-aspektiv-dopomohy-veteranam-ta-veterankam-viiny</vt:lpwstr>
      </vt:variant>
      <vt:variant>
        <vt:lpwstr/>
      </vt:variant>
      <vt:variant>
        <vt:i4>5373962</vt:i4>
      </vt:variant>
      <vt:variant>
        <vt:i4>948</vt:i4>
      </vt:variant>
      <vt:variant>
        <vt:i4>0</vt:i4>
      </vt:variant>
      <vt:variant>
        <vt:i4>5</vt:i4>
      </vt:variant>
      <vt:variant>
        <vt:lpwstr>https://khoda.gov.ua/news/dlia-rodyn-zahyblykh-zakhysnykiv-i-zakhysnyts-ukrainy-orhanizuvaly-vidpochynok-ta-reabilitatsiiu-na-zakarpatti</vt:lpwstr>
      </vt:variant>
      <vt:variant>
        <vt:lpwstr/>
      </vt:variant>
      <vt:variant>
        <vt:i4>2621472</vt:i4>
      </vt:variant>
      <vt:variant>
        <vt:i4>945</vt:i4>
      </vt:variant>
      <vt:variant>
        <vt:i4>0</vt:i4>
      </vt:variant>
      <vt:variant>
        <vt:i4>5</vt:i4>
      </vt:variant>
      <vt:variant>
        <vt:lpwstr>https://khoda.gov.ua/news/sformovano-sklad-rady-veteraniv-viiny-za-nezalezhnist-ukrainy</vt:lpwstr>
      </vt:variant>
      <vt:variant>
        <vt:lpwstr/>
      </vt:variant>
      <vt:variant>
        <vt:i4>1245273</vt:i4>
      </vt:variant>
      <vt:variant>
        <vt:i4>942</vt:i4>
      </vt:variant>
      <vt:variant>
        <vt:i4>0</vt:i4>
      </vt:variant>
      <vt:variant>
        <vt:i4>5</vt:i4>
      </vt:variant>
      <vt:variant>
        <vt:lpwstr>https://khoda.gov.ua/news/zvilnenym-z-polonu-oborontsiam-nadadut-dopomohu-koshtom-oblasnoho-biudzhetu</vt:lpwstr>
      </vt:variant>
      <vt:variant>
        <vt:lpwstr/>
      </vt:variant>
      <vt:variant>
        <vt:i4>2818158</vt:i4>
      </vt:variant>
      <vt:variant>
        <vt:i4>939</vt:i4>
      </vt:variant>
      <vt:variant>
        <vt:i4>0</vt:i4>
      </vt:variant>
      <vt:variant>
        <vt:i4>5</vt:i4>
      </vt:variant>
      <vt:variant>
        <vt:lpwstr>https://khoda.gov.ua/news/na-khersonshchyni-prodovzhuiut-pidtrymuvaty-rodyny-zahyblykh-zakhysnykiv-i-zakhysnyts</vt:lpwstr>
      </vt:variant>
      <vt:variant>
        <vt:lpwstr/>
      </vt:variant>
      <vt:variant>
        <vt:i4>5963870</vt:i4>
      </vt:variant>
      <vt:variant>
        <vt:i4>936</vt:i4>
      </vt:variant>
      <vt:variant>
        <vt:i4>0</vt:i4>
      </vt:variant>
      <vt:variant>
        <vt:i4>5</vt:i4>
      </vt:variant>
      <vt:variant>
        <vt:lpwstr>https://borozenska-gromada.gov.ua/yaki-poslugi-nadae-fahivec-14-41-33-06-01-2025/</vt:lpwstr>
      </vt:variant>
      <vt:variant>
        <vt:lpwstr/>
      </vt:variant>
      <vt:variant>
        <vt:i4>8257571</vt:i4>
      </vt:variant>
      <vt:variant>
        <vt:i4>933</vt:i4>
      </vt:variant>
      <vt:variant>
        <vt:i4>0</vt:i4>
      </vt:variant>
      <vt:variant>
        <vt:i4>5</vt:i4>
      </vt:variant>
      <vt:variant>
        <vt:lpwstr>https://stanislavskaotg.gov.ua/news/1763128926/</vt:lpwstr>
      </vt:variant>
      <vt:variant>
        <vt:lpwstr/>
      </vt:variant>
      <vt:variant>
        <vt:i4>8060966</vt:i4>
      </vt:variant>
      <vt:variant>
        <vt:i4>930</vt:i4>
      </vt:variant>
      <vt:variant>
        <vt:i4>0</vt:i4>
      </vt:variant>
      <vt:variant>
        <vt:i4>5</vt:i4>
      </vt:variant>
      <vt:variant>
        <vt:lpwstr>https://stanislavskaotg.gov.ua/news/1763718019/</vt:lpwstr>
      </vt:variant>
      <vt:variant>
        <vt:lpwstr/>
      </vt:variant>
      <vt:variant>
        <vt:i4>8060974</vt:i4>
      </vt:variant>
      <vt:variant>
        <vt:i4>927</vt:i4>
      </vt:variant>
      <vt:variant>
        <vt:i4>0</vt:i4>
      </vt:variant>
      <vt:variant>
        <vt:i4>5</vt:i4>
      </vt:variant>
      <vt:variant>
        <vt:lpwstr>https://stanislavskaotg.gov.ua/news/1762170779/</vt:lpwstr>
      </vt:variant>
      <vt:variant>
        <vt:lpwstr/>
      </vt:variant>
      <vt:variant>
        <vt:i4>1048647</vt:i4>
      </vt:variant>
      <vt:variant>
        <vt:i4>924</vt:i4>
      </vt:variant>
      <vt:variant>
        <vt:i4>0</vt:i4>
      </vt:variant>
      <vt:variant>
        <vt:i4>5</vt:i4>
      </vt:variant>
      <vt:variant>
        <vt:lpwstr>https://stanislavskaotg.gov.ua/na-dopomogu-vijskovosluzhbovcyam-ta-chlenam-ih-simej-12-49-21-26-05-2025/</vt:lpwstr>
      </vt:variant>
      <vt:variant>
        <vt:lpwstr/>
      </vt:variant>
      <vt:variant>
        <vt:i4>8060974</vt:i4>
      </vt:variant>
      <vt:variant>
        <vt:i4>921</vt:i4>
      </vt:variant>
      <vt:variant>
        <vt:i4>0</vt:i4>
      </vt:variant>
      <vt:variant>
        <vt:i4>5</vt:i4>
      </vt:variant>
      <vt:variant>
        <vt:lpwstr>https://stanislavskaotg.gov.ua/news/1762170779/</vt:lpwstr>
      </vt:variant>
      <vt:variant>
        <vt:lpwstr/>
      </vt:variant>
      <vt:variant>
        <vt:i4>1048647</vt:i4>
      </vt:variant>
      <vt:variant>
        <vt:i4>918</vt:i4>
      </vt:variant>
      <vt:variant>
        <vt:i4>0</vt:i4>
      </vt:variant>
      <vt:variant>
        <vt:i4>5</vt:i4>
      </vt:variant>
      <vt:variant>
        <vt:lpwstr>https://stanislavskaotg.gov.ua/na-dopomogu-vijskovosluzhbovcyam-ta-chlenam-ih-simej-12-49-21-26-05-2025/</vt:lpwstr>
      </vt:variant>
      <vt:variant>
        <vt:lpwstr/>
      </vt:variant>
      <vt:variant>
        <vt:i4>3670056</vt:i4>
      </vt:variant>
      <vt:variant>
        <vt:i4>915</vt:i4>
      </vt:variant>
      <vt:variant>
        <vt:i4>0</vt:i4>
      </vt:variant>
      <vt:variant>
        <vt:i4>5</vt:i4>
      </vt:variant>
      <vt:variant>
        <vt:lpwstr>https://kronau.gov.ua/news/1769777458/</vt:lpwstr>
      </vt:variant>
      <vt:variant>
        <vt:lpwstr/>
      </vt:variant>
      <vt:variant>
        <vt:i4>52</vt:i4>
      </vt:variant>
      <vt:variant>
        <vt:i4>912</vt:i4>
      </vt:variant>
      <vt:variant>
        <vt:i4>0</vt:i4>
      </vt:variant>
      <vt:variant>
        <vt:i4>5</vt:i4>
      </vt:variant>
      <vt:variant>
        <vt:lpwstr>https://www.facebook.com/groups/2822785074655808/posts/4129193107348325/?locale=uk_UA</vt:lpwstr>
      </vt:variant>
      <vt:variant>
        <vt:lpwstr/>
      </vt:variant>
      <vt:variant>
        <vt:i4>3145780</vt:i4>
      </vt:variant>
      <vt:variant>
        <vt:i4>909</vt:i4>
      </vt:variant>
      <vt:variant>
        <vt:i4>0</vt:i4>
      </vt:variant>
      <vt:variant>
        <vt:i4>5</vt:i4>
      </vt:variant>
      <vt:variant>
        <vt:lpwstr>https://bilozerka-otg.gov.ua/2026/05/04/%d0%bf%d1%96%d0%b4%d1%82%d1%80%d0%b8%d0%bc%d0%ba%d0%b0-%d0%b2%d0%b5%d1%82%d0%b5%d1%80%d0%b0%d0%bd%d1%96%d0%b2-%d1%82%d0%b0-%d1%97%d1%85-%d1%80%d0%be%d0%b4%d0%b8%d0%bd-%d1%83-%d0%b3%d1%80%d0%be%d0%bc/</vt:lpwstr>
      </vt:variant>
      <vt:variant>
        <vt:lpwstr/>
      </vt:variant>
      <vt:variant>
        <vt:i4>4784196</vt:i4>
      </vt:variant>
      <vt:variant>
        <vt:i4>906</vt:i4>
      </vt:variant>
      <vt:variant>
        <vt:i4>0</vt:i4>
      </vt:variant>
      <vt:variant>
        <vt:i4>5</vt:i4>
      </vt:variant>
      <vt:variant>
        <vt:lpwstr>https://www.facebook.com/share/p/16X7SVeAxN/</vt:lpwstr>
      </vt:variant>
      <vt:variant>
        <vt:lpwstr/>
      </vt:variant>
      <vt:variant>
        <vt:i4>4194329</vt:i4>
      </vt:variant>
      <vt:variant>
        <vt:i4>903</vt:i4>
      </vt:variant>
      <vt:variant>
        <vt:i4>0</vt:i4>
      </vt:variant>
      <vt:variant>
        <vt:i4>5</vt:i4>
      </vt:variant>
      <vt:variant>
        <vt:lpwstr>https://www.facebook.com/share/p/19KeCGESrM/</vt:lpwstr>
      </vt:variant>
      <vt:variant>
        <vt:lpwstr/>
      </vt:variant>
      <vt:variant>
        <vt:i4>6422641</vt:i4>
      </vt:variant>
      <vt:variant>
        <vt:i4>900</vt:i4>
      </vt:variant>
      <vt:variant>
        <vt:i4>0</vt:i4>
      </vt:variant>
      <vt:variant>
        <vt:i4>5</vt:i4>
      </vt:variant>
      <vt:variant>
        <vt:lpwstr>https://nk.gov.ua/2026/08/20/nebezpeka-fpv-droniv-pravyla-bezpechnoi-povedinky-u-razi-zahrozy/</vt:lpwstr>
      </vt:variant>
      <vt:variant>
        <vt:lpwstr/>
      </vt:variant>
      <vt:variant>
        <vt:i4>524312</vt:i4>
      </vt:variant>
      <vt:variant>
        <vt:i4>897</vt:i4>
      </vt:variant>
      <vt:variant>
        <vt:i4>0</vt:i4>
      </vt:variant>
      <vt:variant>
        <vt:i4>5</vt:i4>
      </vt:variant>
      <vt:variant>
        <vt:lpwstr>https://t.me/NovaKahovkaMVA/8215</vt:lpwstr>
      </vt:variant>
      <vt:variant>
        <vt:lpwstr/>
      </vt:variant>
      <vt:variant>
        <vt:i4>4259921</vt:i4>
      </vt:variant>
      <vt:variant>
        <vt:i4>894</vt:i4>
      </vt:variant>
      <vt:variant>
        <vt:i4>0</vt:i4>
      </vt:variant>
      <vt:variant>
        <vt:i4>5</vt:i4>
      </vt:variant>
      <vt:variant>
        <vt:lpwstr>https://www.facebook.com/share/p/1EcBTfGXnT/</vt:lpwstr>
      </vt:variant>
      <vt:variant>
        <vt:lpwstr/>
      </vt:variant>
      <vt:variant>
        <vt:i4>8323107</vt:i4>
      </vt:variant>
      <vt:variant>
        <vt:i4>891</vt:i4>
      </vt:variant>
      <vt:variant>
        <vt:i4>0</vt:i4>
      </vt:variant>
      <vt:variant>
        <vt:i4>5</vt:i4>
      </vt:variant>
      <vt:variant>
        <vt:lpwstr>https://nk.gov.ua/2026/07/27/zhyttia-v-zoni-aktyvnykh-bojovykh-dij-tse-postijnyj-ryzyk/</vt:lpwstr>
      </vt:variant>
      <vt:variant>
        <vt:lpwstr/>
      </vt:variant>
      <vt:variant>
        <vt:i4>19</vt:i4>
      </vt:variant>
      <vt:variant>
        <vt:i4>888</vt:i4>
      </vt:variant>
      <vt:variant>
        <vt:i4>0</vt:i4>
      </vt:variant>
      <vt:variant>
        <vt:i4>5</vt:i4>
      </vt:variant>
      <vt:variant>
        <vt:lpwstr>https://t.me/NovaKahovkaMVA/7956</vt:lpwstr>
      </vt:variant>
      <vt:variant>
        <vt:lpwstr/>
      </vt:variant>
      <vt:variant>
        <vt:i4>4325447</vt:i4>
      </vt:variant>
      <vt:variant>
        <vt:i4>885</vt:i4>
      </vt:variant>
      <vt:variant>
        <vt:i4>0</vt:i4>
      </vt:variant>
      <vt:variant>
        <vt:i4>5</vt:i4>
      </vt:variant>
      <vt:variant>
        <vt:lpwstr>https://www.facebook.com/share/p/1CJSfakXzR/</vt:lpwstr>
      </vt:variant>
      <vt:variant>
        <vt:lpwstr/>
      </vt:variant>
      <vt:variant>
        <vt:i4>6750261</vt:i4>
      </vt:variant>
      <vt:variant>
        <vt:i4>882</vt:i4>
      </vt:variant>
      <vt:variant>
        <vt:i4>0</vt:i4>
      </vt:variant>
      <vt:variant>
        <vt:i4>5</vt:i4>
      </vt:variant>
      <vt:variant>
        <vt:lpwstr>https://nk.gov.ua/2026/07/01/nebezpeka-mozhe-buty-nepomitnoiu-budte-uvazhnymy/</vt:lpwstr>
      </vt:variant>
      <vt:variant>
        <vt:lpwstr/>
      </vt:variant>
      <vt:variant>
        <vt:i4>720926</vt:i4>
      </vt:variant>
      <vt:variant>
        <vt:i4>879</vt:i4>
      </vt:variant>
      <vt:variant>
        <vt:i4>0</vt:i4>
      </vt:variant>
      <vt:variant>
        <vt:i4>5</vt:i4>
      </vt:variant>
      <vt:variant>
        <vt:lpwstr>https://t.me/NovaKahovkaMVA/7682</vt:lpwstr>
      </vt:variant>
      <vt:variant>
        <vt:lpwstr/>
      </vt:variant>
      <vt:variant>
        <vt:i4>5374046</vt:i4>
      </vt:variant>
      <vt:variant>
        <vt:i4>876</vt:i4>
      </vt:variant>
      <vt:variant>
        <vt:i4>0</vt:i4>
      </vt:variant>
      <vt:variant>
        <vt:i4>5</vt:i4>
      </vt:variant>
      <vt:variant>
        <vt:lpwstr>https://www.facebook.com/share/p/1Kb3wMa1yf/</vt:lpwstr>
      </vt:variant>
      <vt:variant>
        <vt:lpwstr/>
      </vt:variant>
      <vt:variant>
        <vt:i4>2424870</vt:i4>
      </vt:variant>
      <vt:variant>
        <vt:i4>873</vt:i4>
      </vt:variant>
      <vt:variant>
        <vt:i4>0</vt:i4>
      </vt:variant>
      <vt:variant>
        <vt:i4>5</vt:i4>
      </vt:variant>
      <vt:variant>
        <vt:lpwstr>https://nk.gov.ua/2026/07/07/bezkoshtovnyj-onlajn-kurs-iz-minnoi-bezpeky-iak-rozpiznaty-zahrozu-ta-diiaty-pravylno/</vt:lpwstr>
      </vt:variant>
      <vt:variant>
        <vt:lpwstr/>
      </vt:variant>
      <vt:variant>
        <vt:i4>589854</vt:i4>
      </vt:variant>
      <vt:variant>
        <vt:i4>870</vt:i4>
      </vt:variant>
      <vt:variant>
        <vt:i4>0</vt:i4>
      </vt:variant>
      <vt:variant>
        <vt:i4>5</vt:i4>
      </vt:variant>
      <vt:variant>
        <vt:lpwstr>https://t.me/NovaKahovkaMVA/7781</vt:lpwstr>
      </vt:variant>
      <vt:variant>
        <vt:lpwstr/>
      </vt:variant>
      <vt:variant>
        <vt:i4>3080309</vt:i4>
      </vt:variant>
      <vt:variant>
        <vt:i4>867</vt:i4>
      </vt:variant>
      <vt:variant>
        <vt:i4>0</vt:i4>
      </vt:variant>
      <vt:variant>
        <vt:i4>5</vt:i4>
      </vt:variant>
      <vt:variant>
        <vt:lpwstr>https://borozenska-gromada.gov.ua/news/1773914786/</vt:lpwstr>
      </vt:variant>
      <vt:variant>
        <vt:lpwstr/>
      </vt:variant>
      <vt:variant>
        <vt:i4>4980773</vt:i4>
      </vt:variant>
      <vt:variant>
        <vt:i4>864</vt:i4>
      </vt:variant>
      <vt:variant>
        <vt:i4>0</vt:i4>
      </vt:variant>
      <vt:variant>
        <vt:i4>5</vt:i4>
      </vt:variant>
      <vt:variant>
        <vt:lpwstr>https://www.facebook.com/groups/223361861615076/?locale=uk_UA</vt:lpwstr>
      </vt:variant>
      <vt:variant>
        <vt:lpwstr/>
      </vt:variant>
      <vt:variant>
        <vt:i4>4063294</vt:i4>
      </vt:variant>
      <vt:variant>
        <vt:i4>861</vt:i4>
      </vt:variant>
      <vt:variant>
        <vt:i4>0</vt:i4>
      </vt:variant>
      <vt:variant>
        <vt:i4>5</vt:i4>
      </vt:variant>
      <vt:variant>
        <vt:lpwstr>https://www.facebook.com/share/p/1https://daryivska-gromada.gov.ua/news/1784637958/4nRxpndwxG/</vt:lpwstr>
      </vt:variant>
      <vt:variant>
        <vt:lpwstr/>
      </vt:variant>
      <vt:variant>
        <vt:i4>4915269</vt:i4>
      </vt:variant>
      <vt:variant>
        <vt:i4>858</vt:i4>
      </vt:variant>
      <vt:variant>
        <vt:i4>0</vt:i4>
      </vt:variant>
      <vt:variant>
        <vt:i4>5</vt:i4>
      </vt:variant>
      <vt:variant>
        <vt:lpwstr>https://daryivska-gromada.gov.ua/news/1784637958/</vt:lpwstr>
      </vt:variant>
      <vt:variant>
        <vt:lpwstr/>
      </vt:variant>
      <vt:variant>
        <vt:i4>4522060</vt:i4>
      </vt:variant>
      <vt:variant>
        <vt:i4>855</vt:i4>
      </vt:variant>
      <vt:variant>
        <vt:i4>0</vt:i4>
      </vt:variant>
      <vt:variant>
        <vt:i4>5</vt:i4>
      </vt:variant>
      <vt:variant>
        <vt:lpwstr>https://www.facebook.com/share/v/1AuYrBBHYB/</vt:lpwstr>
      </vt:variant>
      <vt:variant>
        <vt:lpwstr/>
      </vt:variant>
      <vt:variant>
        <vt:i4>8257570</vt:i4>
      </vt:variant>
      <vt:variant>
        <vt:i4>852</vt:i4>
      </vt:variant>
      <vt:variant>
        <vt:i4>0</vt:i4>
      </vt:variant>
      <vt:variant>
        <vt:i4>5</vt:i4>
      </vt:variant>
      <vt:variant>
        <vt:lpwstr>https://stanislavskaotg.gov.ua/news/1751444992/</vt:lpwstr>
      </vt:variant>
      <vt:variant>
        <vt:lpwstr/>
      </vt:variant>
      <vt:variant>
        <vt:i4>3997806</vt:i4>
      </vt:variant>
      <vt:variant>
        <vt:i4>849</vt:i4>
      </vt:variant>
      <vt:variant>
        <vt:i4>0</vt:i4>
      </vt:variant>
      <vt:variant>
        <vt:i4>5</vt:i4>
      </vt:variant>
      <vt:variant>
        <vt:lpwstr>https://kalynivske-gromada.gov.ua/news/1747733601/</vt:lpwstr>
      </vt:variant>
      <vt:variant>
        <vt:lpwstr/>
      </vt:variant>
      <vt:variant>
        <vt:i4>3997754</vt:i4>
      </vt:variant>
      <vt:variant>
        <vt:i4>846</vt:i4>
      </vt:variant>
      <vt:variant>
        <vt:i4>0</vt:i4>
      </vt:variant>
      <vt:variant>
        <vt:i4>5</vt:i4>
      </vt:variant>
      <vt:variant>
        <vt:lpwstr>https://www.facebook.com/share/1GTf4GGV59/</vt:lpwstr>
      </vt:variant>
      <vt:variant>
        <vt:lpwstr/>
      </vt:variant>
      <vt:variant>
        <vt:i4>51</vt:i4>
      </vt:variant>
      <vt:variant>
        <vt:i4>843</vt:i4>
      </vt:variant>
      <vt:variant>
        <vt:i4>0</vt:i4>
      </vt:variant>
      <vt:variant>
        <vt:i4>5</vt:i4>
      </vt:variant>
      <vt:variant>
        <vt:lpwstr>https://www.facebook.com/groups/2822785074655808/posts/4270749976525970/?locale=uk_UA</vt:lpwstr>
      </vt:variant>
      <vt:variant>
        <vt:lpwstr/>
      </vt:variant>
      <vt:variant>
        <vt:i4>4128828</vt:i4>
      </vt:variant>
      <vt:variant>
        <vt:i4>840</vt:i4>
      </vt:variant>
      <vt:variant>
        <vt:i4>0</vt:i4>
      </vt:variant>
      <vt:variant>
        <vt:i4>5</vt:i4>
      </vt:variant>
      <vt:variant>
        <vt:lpwstr>https://www.facebook.com/groups/4319875678088563/permalink/25812287641754056/?rdid=9kL0lxd6BKTyiHKb</vt:lpwstr>
      </vt:variant>
      <vt:variant>
        <vt:lpwstr/>
      </vt:variant>
      <vt:variant>
        <vt:i4>5701726</vt:i4>
      </vt:variant>
      <vt:variant>
        <vt:i4>837</vt:i4>
      </vt:variant>
      <vt:variant>
        <vt:i4>0</vt:i4>
      </vt:variant>
      <vt:variant>
        <vt:i4>5</vt:i4>
      </vt:variant>
      <vt:variant>
        <vt:lpwstr>https://www.facebook.com/share/p/16YJMAdkx4/</vt:lpwstr>
      </vt:variant>
      <vt:variant>
        <vt:lpwstr/>
      </vt:variant>
      <vt:variant>
        <vt:i4>3539004</vt:i4>
      </vt:variant>
      <vt:variant>
        <vt:i4>834</vt:i4>
      </vt:variant>
      <vt:variant>
        <vt:i4>0</vt:i4>
      </vt:variant>
      <vt:variant>
        <vt:i4>5</vt:i4>
      </vt:variant>
      <vt:variant>
        <vt:lpwstr>https://beryslav3.edu.ks.ua/category/minna-bezpeka/</vt:lpwstr>
      </vt:variant>
      <vt:variant>
        <vt:lpwstr/>
      </vt:variant>
      <vt:variant>
        <vt:i4>6094939</vt:i4>
      </vt:variant>
      <vt:variant>
        <vt:i4>831</vt:i4>
      </vt:variant>
      <vt:variant>
        <vt:i4>0</vt:i4>
      </vt:variant>
      <vt:variant>
        <vt:i4>5</vt:i4>
      </vt:variant>
      <vt:variant>
        <vt:lpwstr>https://beryslav.edu.ks.ua/minna-bezpeka/</vt:lpwstr>
      </vt:variant>
      <vt:variant>
        <vt:lpwstr/>
      </vt:variant>
      <vt:variant>
        <vt:i4>2818168</vt:i4>
      </vt:variant>
      <vt:variant>
        <vt:i4>828</vt:i4>
      </vt:variant>
      <vt:variant>
        <vt:i4>0</vt:i4>
      </vt:variant>
      <vt:variant>
        <vt:i4>5</vt:i4>
      </vt:variant>
      <vt:variant>
        <vt:lpwstr>https://borozenska-gromada.gov.ua/news/1755504328/</vt:lpwstr>
      </vt:variant>
      <vt:variant>
        <vt:lpwstr/>
      </vt:variant>
      <vt:variant>
        <vt:i4>2424952</vt:i4>
      </vt:variant>
      <vt:variant>
        <vt:i4>825</vt:i4>
      </vt:variant>
      <vt:variant>
        <vt:i4>0</vt:i4>
      </vt:variant>
      <vt:variant>
        <vt:i4>5</vt:i4>
      </vt:variant>
      <vt:variant>
        <vt:lpwstr>https://borozenska-gromada.gov.ua/news/1740733489/</vt:lpwstr>
      </vt:variant>
      <vt:variant>
        <vt:lpwstr/>
      </vt:variant>
      <vt:variant>
        <vt:i4>3801132</vt:i4>
      </vt:variant>
      <vt:variant>
        <vt:i4>822</vt:i4>
      </vt:variant>
      <vt:variant>
        <vt:i4>0</vt:i4>
      </vt:variant>
      <vt:variant>
        <vt:i4>5</vt:i4>
      </vt:variant>
      <vt:variant>
        <vt:lpwstr>https://nvoron.gov.ua/news/1772612618/</vt:lpwstr>
      </vt:variant>
      <vt:variant>
        <vt:lpwstr/>
      </vt:variant>
      <vt:variant>
        <vt:i4>5111875</vt:i4>
      </vt:variant>
      <vt:variant>
        <vt:i4>819</vt:i4>
      </vt:variant>
      <vt:variant>
        <vt:i4>0</vt:i4>
      </vt:variant>
      <vt:variant>
        <vt:i4>5</vt:i4>
      </vt:variant>
      <vt:variant>
        <vt:lpwstr>https://daryivska-gromada.gov.ua/news/1786625017/</vt:lpwstr>
      </vt:variant>
      <vt:variant>
        <vt:lpwstr/>
      </vt:variant>
      <vt:variant>
        <vt:i4>6553724</vt:i4>
      </vt:variant>
      <vt:variant>
        <vt:i4>816</vt:i4>
      </vt:variant>
      <vt:variant>
        <vt:i4>0</vt:i4>
      </vt:variant>
      <vt:variant>
        <vt:i4>5</vt:i4>
      </vt:variant>
      <vt:variant>
        <vt:lpwstr>https://khoda.gov.ua/bezbariernist/komunikatsiinyi-plan</vt:lpwstr>
      </vt:variant>
      <vt:variant>
        <vt:lpwstr/>
      </vt:variant>
      <vt:variant>
        <vt:i4>4063265</vt:i4>
      </vt:variant>
      <vt:variant>
        <vt:i4>813</vt:i4>
      </vt:variant>
      <vt:variant>
        <vt:i4>0</vt:i4>
      </vt:variant>
      <vt:variant>
        <vt:i4>5</vt:i4>
      </vt:variant>
      <vt:variant>
        <vt:lpwstr>https://khoda.gov.ua/bezbar%E2%80%99%D1%94rn%D1%96st/komun%D1%96kac%D1%96jnij-plan/</vt:lpwstr>
      </vt:variant>
      <vt:variant>
        <vt:lpwstr/>
      </vt:variant>
      <vt:variant>
        <vt:i4>6815851</vt:i4>
      </vt:variant>
      <vt:variant>
        <vt:i4>810</vt:i4>
      </vt:variant>
      <vt:variant>
        <vt:i4>0</vt:i4>
      </vt:variant>
      <vt:variant>
        <vt:i4>5</vt:i4>
      </vt:variant>
      <vt:variant>
        <vt:lpwstr>https://www.facebook.com/zosh3nk/posts/pfbid0YEGRwec6LbEfHygtt9iNAEaSuGP1q9WW6ygwskVQtowDvVTQDirz28rzZHrk965Hl</vt:lpwstr>
      </vt:variant>
      <vt:variant>
        <vt:lpwstr/>
      </vt:variant>
      <vt:variant>
        <vt:i4>4784145</vt:i4>
      </vt:variant>
      <vt:variant>
        <vt:i4>807</vt:i4>
      </vt:variant>
      <vt:variant>
        <vt:i4>0</vt:i4>
      </vt:variant>
      <vt:variant>
        <vt:i4>5</vt:i4>
      </vt:variant>
      <vt:variant>
        <vt:lpwstr>https://www.facebook.com/share/p/1E1VQgRJKy/?mibextid=wwXIfr</vt:lpwstr>
      </vt:variant>
      <vt:variant>
        <vt:lpwstr/>
      </vt:variant>
      <vt:variant>
        <vt:i4>3801127</vt:i4>
      </vt:variant>
      <vt:variant>
        <vt:i4>804</vt:i4>
      </vt:variant>
      <vt:variant>
        <vt:i4>0</vt:i4>
      </vt:variant>
      <vt:variant>
        <vt:i4>5</vt:i4>
      </vt:variant>
      <vt:variant>
        <vt:lpwstr>https://nvoron.gov.ua/news/1780320195/</vt:lpwstr>
      </vt:variant>
      <vt:variant>
        <vt:lpwstr/>
      </vt:variant>
      <vt:variant>
        <vt:i4>4521989</vt:i4>
      </vt:variant>
      <vt:variant>
        <vt:i4>801</vt:i4>
      </vt:variant>
      <vt:variant>
        <vt:i4>0</vt:i4>
      </vt:variant>
      <vt:variant>
        <vt:i4>5</vt:i4>
      </vt:variant>
      <vt:variant>
        <vt:lpwstr>https://www.facebook.com/share/p/18WkhfCyfU/</vt:lpwstr>
      </vt:variant>
      <vt:variant>
        <vt:lpwstr/>
      </vt:variant>
      <vt:variant>
        <vt:i4>7864363</vt:i4>
      </vt:variant>
      <vt:variant>
        <vt:i4>798</vt:i4>
      </vt:variant>
      <vt:variant>
        <vt:i4>0</vt:i4>
      </vt:variant>
      <vt:variant>
        <vt:i4>5</vt:i4>
      </vt:variant>
      <vt:variant>
        <vt:lpwstr>https://stanislavskaotg.gov.ua/news/1779710252/</vt:lpwstr>
      </vt:variant>
      <vt:variant>
        <vt:lpwstr/>
      </vt:variant>
      <vt:variant>
        <vt:i4>7012467</vt:i4>
      </vt:variant>
      <vt:variant>
        <vt:i4>795</vt:i4>
      </vt:variant>
      <vt:variant>
        <vt:i4>0</vt:i4>
      </vt:variant>
      <vt:variant>
        <vt:i4>5</vt:i4>
      </vt:variant>
      <vt:variant>
        <vt:lpwstr>https://www.facebook.com/groups/1246806040697268/?ref=share</vt:lpwstr>
      </vt:variant>
      <vt:variant>
        <vt:lpwstr/>
      </vt:variant>
      <vt:variant>
        <vt:i4>852032</vt:i4>
      </vt:variant>
      <vt:variant>
        <vt:i4>792</vt:i4>
      </vt:variant>
      <vt:variant>
        <vt:i4>0</vt:i4>
      </vt:variant>
      <vt:variant>
        <vt:i4>5</vt:i4>
      </vt:variant>
      <vt:variant>
        <vt:lpwstr>https://www.facebook.com/share/p/1D91r5nDWx/</vt:lpwstr>
      </vt:variant>
      <vt:variant>
        <vt:lpwstr/>
      </vt:variant>
      <vt:variant>
        <vt:i4>4259904</vt:i4>
      </vt:variant>
      <vt:variant>
        <vt:i4>789</vt:i4>
      </vt:variant>
      <vt:variant>
        <vt:i4>0</vt:i4>
      </vt:variant>
      <vt:variant>
        <vt:i4>5</vt:i4>
      </vt:variant>
      <vt:variant>
        <vt:lpwstr>https://daryivska-gromada.gov.ua/news/1780491540/</vt:lpwstr>
      </vt:variant>
      <vt:variant>
        <vt:lpwstr/>
      </vt:variant>
      <vt:variant>
        <vt:i4>4784198</vt:i4>
      </vt:variant>
      <vt:variant>
        <vt:i4>786</vt:i4>
      </vt:variant>
      <vt:variant>
        <vt:i4>0</vt:i4>
      </vt:variant>
      <vt:variant>
        <vt:i4>5</vt:i4>
      </vt:variant>
      <vt:variant>
        <vt:lpwstr>https://daryivska-gromada.gov.ua/news/1779963922/</vt:lpwstr>
      </vt:variant>
      <vt:variant>
        <vt:lpwstr/>
      </vt:variant>
      <vt:variant>
        <vt:i4>83</vt:i4>
      </vt:variant>
      <vt:variant>
        <vt:i4>783</vt:i4>
      </vt:variant>
      <vt:variant>
        <vt:i4>0</vt:i4>
      </vt:variant>
      <vt:variant>
        <vt:i4>5</vt:i4>
      </vt:variant>
      <vt:variant>
        <vt:lpwstr>https://www.facebook.com/share/p/18nBtQmHGf/?mibextid=wwXIfr</vt:lpwstr>
      </vt:variant>
      <vt:variant>
        <vt:lpwstr/>
      </vt:variant>
      <vt:variant>
        <vt:i4>5832780</vt:i4>
      </vt:variant>
      <vt:variant>
        <vt:i4>780</vt:i4>
      </vt:variant>
      <vt:variant>
        <vt:i4>0</vt:i4>
      </vt:variant>
      <vt:variant>
        <vt:i4>5</vt:i4>
      </vt:variant>
      <vt:variant>
        <vt:lpwstr>https://www.facebook.com/share/p/1D5ga4Ktvy/?mibextid=wwXIfr</vt:lpwstr>
      </vt:variant>
      <vt:variant>
        <vt:lpwstr/>
      </vt:variant>
      <vt:variant>
        <vt:i4>6619190</vt:i4>
      </vt:variant>
      <vt:variant>
        <vt:i4>777</vt:i4>
      </vt:variant>
      <vt:variant>
        <vt:i4>0</vt:i4>
      </vt:variant>
      <vt:variant>
        <vt:i4>5</vt:i4>
      </vt:variant>
      <vt:variant>
        <vt:lpwstr>https://www.facebook.com/share/1CeqEzPiun/?mibextid=wwXIfr</vt:lpwstr>
      </vt:variant>
      <vt:variant>
        <vt:lpwstr/>
      </vt:variant>
      <vt:variant>
        <vt:i4>983119</vt:i4>
      </vt:variant>
      <vt:variant>
        <vt:i4>774</vt:i4>
      </vt:variant>
      <vt:variant>
        <vt:i4>0</vt:i4>
      </vt:variant>
      <vt:variant>
        <vt:i4>5</vt:i4>
      </vt:variant>
      <vt:variant>
        <vt:lpwstr>https://www.facebook.com/share/p/1Cu8JcmEmD/?mibextid=wwXIfr</vt:lpwstr>
      </vt:variant>
      <vt:variant>
        <vt:lpwstr/>
      </vt:variant>
      <vt:variant>
        <vt:i4>7602292</vt:i4>
      </vt:variant>
      <vt:variant>
        <vt:i4>771</vt:i4>
      </vt:variant>
      <vt:variant>
        <vt:i4>0</vt:i4>
      </vt:variant>
      <vt:variant>
        <vt:i4>5</vt:i4>
      </vt:variant>
      <vt:variant>
        <vt:lpwstr>https://www.facebook.com/share/18vxBGtbTH/?mibextid=wwXIfr</vt:lpwstr>
      </vt:variant>
      <vt:variant>
        <vt:lpwstr/>
      </vt:variant>
      <vt:variant>
        <vt:i4>524300</vt:i4>
      </vt:variant>
      <vt:variant>
        <vt:i4>768</vt:i4>
      </vt:variant>
      <vt:variant>
        <vt:i4>0</vt:i4>
      </vt:variant>
      <vt:variant>
        <vt:i4>5</vt:i4>
      </vt:variant>
      <vt:variant>
        <vt:lpwstr>https://www.facebook.com/share/p/1EDfsSUGzM/?mibextid=wwXIfr</vt:lpwstr>
      </vt:variant>
      <vt:variant>
        <vt:lpwstr/>
      </vt:variant>
      <vt:variant>
        <vt:i4>4849750</vt:i4>
      </vt:variant>
      <vt:variant>
        <vt:i4>765</vt:i4>
      </vt:variant>
      <vt:variant>
        <vt:i4>0</vt:i4>
      </vt:variant>
      <vt:variant>
        <vt:i4>5</vt:i4>
      </vt:variant>
      <vt:variant>
        <vt:lpwstr>https://www.facebook.com/share/p/18auscJsM7/</vt:lpwstr>
      </vt:variant>
      <vt:variant>
        <vt:lpwstr/>
      </vt:variant>
      <vt:variant>
        <vt:i4>262227</vt:i4>
      </vt:variant>
      <vt:variant>
        <vt:i4>762</vt:i4>
      </vt:variant>
      <vt:variant>
        <vt:i4>0</vt:i4>
      </vt:variant>
      <vt:variant>
        <vt:i4>5</vt:i4>
      </vt:variant>
      <vt:variant>
        <vt:lpwstr>https://www.facebook.com/share/p/18QDPBFpSk/?mibextid=wwXIfr</vt:lpwstr>
      </vt:variant>
      <vt:variant>
        <vt:lpwstr/>
      </vt:variant>
      <vt:variant>
        <vt:i4>1966081</vt:i4>
      </vt:variant>
      <vt:variant>
        <vt:i4>759</vt:i4>
      </vt:variant>
      <vt:variant>
        <vt:i4>0</vt:i4>
      </vt:variant>
      <vt:variant>
        <vt:i4>5</vt:i4>
      </vt:variant>
      <vt:variant>
        <vt:lpwstr>https://www.facebook.com/share/p/1Ds3mxhU7G/</vt:lpwstr>
      </vt:variant>
      <vt:variant>
        <vt:lpwstr/>
      </vt:variant>
      <vt:variant>
        <vt:i4>4521984</vt:i4>
      </vt:variant>
      <vt:variant>
        <vt:i4>756</vt:i4>
      </vt:variant>
      <vt:variant>
        <vt:i4>0</vt:i4>
      </vt:variant>
      <vt:variant>
        <vt:i4>5</vt:i4>
      </vt:variant>
      <vt:variant>
        <vt:lpwstr>https://www.facebook.com/share/p/14fURGwKFCz/?mibextid=wwXIfr</vt:lpwstr>
      </vt:variant>
      <vt:variant>
        <vt:lpwstr/>
      </vt:variant>
      <vt:variant>
        <vt:i4>720969</vt:i4>
      </vt:variant>
      <vt:variant>
        <vt:i4>753</vt:i4>
      </vt:variant>
      <vt:variant>
        <vt:i4>0</vt:i4>
      </vt:variant>
      <vt:variant>
        <vt:i4>5</vt:i4>
      </vt:variant>
      <vt:variant>
        <vt:lpwstr>https://www.facebook.com/share/p/1H47NCTr5q/?mibextid=wwXIfr</vt:lpwstr>
      </vt:variant>
      <vt:variant>
        <vt:lpwstr/>
      </vt:variant>
      <vt:variant>
        <vt:i4>5111894</vt:i4>
      </vt:variant>
      <vt:variant>
        <vt:i4>750</vt:i4>
      </vt:variant>
      <vt:variant>
        <vt:i4>0</vt:i4>
      </vt:variant>
      <vt:variant>
        <vt:i4>5</vt:i4>
      </vt:variant>
      <vt:variant>
        <vt:lpwstr>https://www.facebook.com/share/p/1BbeC9VEf1/</vt:lpwstr>
      </vt:variant>
      <vt:variant>
        <vt:lpwstr/>
      </vt:variant>
      <vt:variant>
        <vt:i4>4128874</vt:i4>
      </vt:variant>
      <vt:variant>
        <vt:i4>747</vt:i4>
      </vt:variant>
      <vt:variant>
        <vt:i4>0</vt:i4>
      </vt:variant>
      <vt:variant>
        <vt:i4>5</vt:i4>
      </vt:variant>
      <vt:variant>
        <vt:lpwstr>https://kalynivske-gromada.gov.ua/news/1779345933/</vt:lpwstr>
      </vt:variant>
      <vt:variant>
        <vt:lpwstr/>
      </vt:variant>
      <vt:variant>
        <vt:i4>2621555</vt:i4>
      </vt:variant>
      <vt:variant>
        <vt:i4>744</vt:i4>
      </vt:variant>
      <vt:variant>
        <vt:i4>0</vt:i4>
      </vt:variant>
      <vt:variant>
        <vt:i4>5</vt:i4>
      </vt:variant>
      <vt:variant>
        <vt:lpwstr>https://osvita.diia.gov.ua/courses/public-service-without-barriers</vt:lpwstr>
      </vt:variant>
      <vt:variant>
        <vt:lpwstr/>
      </vt:variant>
      <vt:variant>
        <vt:i4>5374031</vt:i4>
      </vt:variant>
      <vt:variant>
        <vt:i4>741</vt:i4>
      </vt:variant>
      <vt:variant>
        <vt:i4>0</vt:i4>
      </vt:variant>
      <vt:variant>
        <vt:i4>5</vt:i4>
      </vt:variant>
      <vt:variant>
        <vt:lpwstr>https://borozenska-gromada.gov.ua/bezbar%E2%80%99ernost-14-04-21-04-04-2025/</vt:lpwstr>
      </vt:variant>
      <vt:variant>
        <vt:lpwstr/>
      </vt:variant>
      <vt:variant>
        <vt:i4>5439583</vt:i4>
      </vt:variant>
      <vt:variant>
        <vt:i4>738</vt:i4>
      </vt:variant>
      <vt:variant>
        <vt:i4>0</vt:i4>
      </vt:variant>
      <vt:variant>
        <vt:i4>5</vt:i4>
      </vt:variant>
      <vt:variant>
        <vt:lpwstr>https://nk.gov.ua/2026/07/31/pidtrymka-rodyn-vijskovosluzhbovtsiv-iak-spilkuvatysia-korektno/</vt:lpwstr>
      </vt:variant>
      <vt:variant>
        <vt:lpwstr/>
      </vt:variant>
      <vt:variant>
        <vt:i4>6357103</vt:i4>
      </vt:variant>
      <vt:variant>
        <vt:i4>735</vt:i4>
      </vt:variant>
      <vt:variant>
        <vt:i4>0</vt:i4>
      </vt:variant>
      <vt:variant>
        <vt:i4>5</vt:i4>
      </vt:variant>
      <vt:variant>
        <vt:lpwstr>https://whatsapp.com/channel/0029VaZ0Aox3rZZevonhjF2G/1744</vt:lpwstr>
      </vt:variant>
      <vt:variant>
        <vt:lpwstr/>
      </vt:variant>
      <vt:variant>
        <vt:i4>5570567</vt:i4>
      </vt:variant>
      <vt:variant>
        <vt:i4>732</vt:i4>
      </vt:variant>
      <vt:variant>
        <vt:i4>0</vt:i4>
      </vt:variant>
      <vt:variant>
        <vt:i4>5</vt:i4>
      </vt:variant>
      <vt:variant>
        <vt:lpwstr>https://www.facebook.com/share/p/1DAsZ2hdyZ/</vt:lpwstr>
      </vt:variant>
      <vt:variant>
        <vt:lpwstr/>
      </vt:variant>
      <vt:variant>
        <vt:i4>3538999</vt:i4>
      </vt:variant>
      <vt:variant>
        <vt:i4>729</vt:i4>
      </vt:variant>
      <vt:variant>
        <vt:i4>0</vt:i4>
      </vt:variant>
      <vt:variant>
        <vt:i4>5</vt:i4>
      </vt:variant>
      <vt:variant>
        <vt:lpwstr>https://nk.gov.ua/2026/02/03/metodychni-rekomendatsii-z-pytan-formuvannia-bezbar-iernoho-seredovyshcha-dlia-zhytlovykh-i-hromadskykh-budynkiv/</vt:lpwstr>
      </vt:variant>
      <vt:variant>
        <vt:lpwstr/>
      </vt:variant>
      <vt:variant>
        <vt:i4>2621555</vt:i4>
      </vt:variant>
      <vt:variant>
        <vt:i4>726</vt:i4>
      </vt:variant>
      <vt:variant>
        <vt:i4>0</vt:i4>
      </vt:variant>
      <vt:variant>
        <vt:i4>5</vt:i4>
      </vt:variant>
      <vt:variant>
        <vt:lpwstr>https://osvita.diia.gov.ua/courses/public-service-without-barriers</vt:lpwstr>
      </vt:variant>
      <vt:variant>
        <vt:lpwstr/>
      </vt:variant>
      <vt:variant>
        <vt:i4>3407974</vt:i4>
      </vt:variant>
      <vt:variant>
        <vt:i4>723</vt:i4>
      </vt:variant>
      <vt:variant>
        <vt:i4>0</vt:i4>
      </vt:variant>
      <vt:variant>
        <vt:i4>5</vt:i4>
      </vt:variant>
      <vt:variant>
        <vt:lpwstr>https://kronau.gov.ua/bezbarernist-15-52-58-01-06-2025/?p=2</vt:lpwstr>
      </vt:variant>
      <vt:variant>
        <vt:lpwstr/>
      </vt:variant>
      <vt:variant>
        <vt:i4>6029397</vt:i4>
      </vt:variant>
      <vt:variant>
        <vt:i4>720</vt:i4>
      </vt:variant>
      <vt:variant>
        <vt:i4>0</vt:i4>
      </vt:variant>
      <vt:variant>
        <vt:i4>5</vt:i4>
      </vt:variant>
      <vt:variant>
        <vt:lpwstr>http://kor-rada.gov.ua/vaglivo/bezbar-yernist-tse-koly-mozhesh-2</vt:lpwstr>
      </vt:variant>
      <vt:variant>
        <vt:lpwstr/>
      </vt:variant>
      <vt:variant>
        <vt:i4>3211378</vt:i4>
      </vt:variant>
      <vt:variant>
        <vt:i4>717</vt:i4>
      </vt:variant>
      <vt:variant>
        <vt:i4>0</vt:i4>
      </vt:variant>
      <vt:variant>
        <vt:i4>5</vt:i4>
      </vt:variant>
      <vt:variant>
        <vt:lpwstr>http://kor-rada.gov.ua/vaglivo/gajd-bezbar-yernyh-podij</vt:lpwstr>
      </vt:variant>
      <vt:variant>
        <vt:lpwstr/>
      </vt:variant>
      <vt:variant>
        <vt:i4>5701657</vt:i4>
      </vt:variant>
      <vt:variant>
        <vt:i4>714</vt:i4>
      </vt:variant>
      <vt:variant>
        <vt:i4>0</vt:i4>
      </vt:variant>
      <vt:variant>
        <vt:i4>5</vt:i4>
      </vt:variant>
      <vt:variant>
        <vt:lpwstr>http://kor-rada.gov.ua/vaglivo/terminologiya-bezbar-yernosti-derzhavnyj-standart-movy</vt:lpwstr>
      </vt:variant>
      <vt:variant>
        <vt:lpwstr/>
      </vt:variant>
      <vt:variant>
        <vt:i4>3014693</vt:i4>
      </vt:variant>
      <vt:variant>
        <vt:i4>711</vt:i4>
      </vt:variant>
      <vt:variant>
        <vt:i4>0</vt:i4>
      </vt:variant>
      <vt:variant>
        <vt:i4>5</vt:i4>
      </vt:variant>
      <vt:variant>
        <vt:lpwstr>http://kor-rada.gov.ua/vaglivo/dovidnyk-bezbar-yernosti-diznajsya-yak-pikluvatysya-pro-sebe-ta-tyh-hto-poruch-u-periody-stresu</vt:lpwstr>
      </vt:variant>
      <vt:variant>
        <vt:lpwstr/>
      </vt:variant>
      <vt:variant>
        <vt:i4>1310810</vt:i4>
      </vt:variant>
      <vt:variant>
        <vt:i4>708</vt:i4>
      </vt:variant>
      <vt:variant>
        <vt:i4>0</vt:i4>
      </vt:variant>
      <vt:variant>
        <vt:i4>5</vt:i4>
      </vt:variant>
      <vt:variant>
        <vt:lpwstr>https://www.facebook.com/share/p/1Ab34fXGe5/</vt:lpwstr>
      </vt:variant>
      <vt:variant>
        <vt:lpwstr/>
      </vt:variant>
      <vt:variant>
        <vt:i4>5898311</vt:i4>
      </vt:variant>
      <vt:variant>
        <vt:i4>705</vt:i4>
      </vt:variant>
      <vt:variant>
        <vt:i4>0</vt:i4>
      </vt:variant>
      <vt:variant>
        <vt:i4>5</vt:i4>
      </vt:variant>
      <vt:variant>
        <vt:lpwstr>https://www.facebook.com/share/p/18DnMrnJB5/</vt:lpwstr>
      </vt:variant>
      <vt:variant>
        <vt:lpwstr/>
      </vt:variant>
      <vt:variant>
        <vt:i4>1703940</vt:i4>
      </vt:variant>
      <vt:variant>
        <vt:i4>702</vt:i4>
      </vt:variant>
      <vt:variant>
        <vt:i4>0</vt:i4>
      </vt:variant>
      <vt:variant>
        <vt:i4>5</vt:i4>
      </vt:variant>
      <vt:variant>
        <vt:lpwstr>https://khoda.gov.ua/news/stvoriuiemo-suspilstvo-dlia-vsikh-dobirka-osvitnikh-serialiv-pro-bezbariernist-na-platformi-diiaosvita</vt:lpwstr>
      </vt:variant>
      <vt:variant>
        <vt:lpwstr/>
      </vt:variant>
      <vt:variant>
        <vt:i4>6160411</vt:i4>
      </vt:variant>
      <vt:variant>
        <vt:i4>699</vt:i4>
      </vt:variant>
      <vt:variant>
        <vt:i4>0</vt:i4>
      </vt:variant>
      <vt:variant>
        <vt:i4>5</vt:i4>
      </vt:variant>
      <vt:variant>
        <vt:lpwstr>https://khoda.gov.ua/news/bezbarierna-komunikatsiia-standart-suchasnoi-vzaiemodii</vt:lpwstr>
      </vt:variant>
      <vt:variant>
        <vt:lpwstr/>
      </vt:variant>
      <vt:variant>
        <vt:i4>3604594</vt:i4>
      </vt:variant>
      <vt:variant>
        <vt:i4>696</vt:i4>
      </vt:variant>
      <vt:variant>
        <vt:i4>0</vt:i4>
      </vt:variant>
      <vt:variant>
        <vt:i4>5</vt:i4>
      </vt:variant>
      <vt:variant>
        <vt:lpwstr>https://www.facebook.com/profile.php?id=100089790542572&amp;__tn__=-UC</vt:lpwstr>
      </vt:variant>
      <vt:variant>
        <vt:lpwstr/>
      </vt:variant>
      <vt:variant>
        <vt:i4>2818154</vt:i4>
      </vt:variant>
      <vt:variant>
        <vt:i4>693</vt:i4>
      </vt:variant>
      <vt:variant>
        <vt:i4>0</vt:i4>
      </vt:variant>
      <vt:variant>
        <vt:i4>5</vt:i4>
      </vt:variant>
      <vt:variant>
        <vt:lpwstr>https://khoda.gov.ua/news/predstavnyky-rubanivskoi-silskoi-rady-zustrilys-z-fakhivtsiamy-pensiinoho-fondu-u-kropyvnytskomu</vt:lpwstr>
      </vt:variant>
      <vt:variant>
        <vt:lpwstr/>
      </vt:variant>
      <vt:variant>
        <vt:i4>7012467</vt:i4>
      </vt:variant>
      <vt:variant>
        <vt:i4>690</vt:i4>
      </vt:variant>
      <vt:variant>
        <vt:i4>0</vt:i4>
      </vt:variant>
      <vt:variant>
        <vt:i4>5</vt:i4>
      </vt:variant>
      <vt:variant>
        <vt:lpwstr>https://www.facebook.com/groups/1246806040697268/?ref=share</vt:lpwstr>
      </vt:variant>
      <vt:variant>
        <vt:lpwstr/>
      </vt:variant>
      <vt:variant>
        <vt:i4>7012467</vt:i4>
      </vt:variant>
      <vt:variant>
        <vt:i4>687</vt:i4>
      </vt:variant>
      <vt:variant>
        <vt:i4>0</vt:i4>
      </vt:variant>
      <vt:variant>
        <vt:i4>5</vt:i4>
      </vt:variant>
      <vt:variant>
        <vt:lpwstr>https://www.facebook.com/groups/1246806040697268/?ref=share</vt:lpwstr>
      </vt:variant>
      <vt:variant>
        <vt:lpwstr/>
      </vt:variant>
      <vt:variant>
        <vt:i4>3801121</vt:i4>
      </vt:variant>
      <vt:variant>
        <vt:i4>684</vt:i4>
      </vt:variant>
      <vt:variant>
        <vt:i4>0</vt:i4>
      </vt:variant>
      <vt:variant>
        <vt:i4>5</vt:i4>
      </vt:variant>
      <vt:variant>
        <vt:lpwstr>https://kronau.gov.ua/news/1770293674/</vt:lpwstr>
      </vt:variant>
      <vt:variant>
        <vt:lpwstr/>
      </vt:variant>
      <vt:variant>
        <vt:i4>393265</vt:i4>
      </vt:variant>
      <vt:variant>
        <vt:i4>681</vt:i4>
      </vt:variant>
      <vt:variant>
        <vt:i4>0</vt:i4>
      </vt:variant>
      <vt:variant>
        <vt:i4>5</vt:i4>
      </vt:variant>
      <vt:variant>
        <vt:lpwstr>https://www.facebook.com/groups/2822785074655808/posts/4266896620244639/?locale=uk_UA</vt:lpwstr>
      </vt:variant>
      <vt:variant>
        <vt:lpwstr/>
      </vt:variant>
      <vt:variant>
        <vt:i4>5111821</vt:i4>
      </vt:variant>
      <vt:variant>
        <vt:i4>678</vt:i4>
      </vt:variant>
      <vt:variant>
        <vt:i4>0</vt:i4>
      </vt:variant>
      <vt:variant>
        <vt:i4>5</vt:i4>
      </vt:variant>
      <vt:variant>
        <vt:lpwstr>https://kronau.gov.ua/zahisnikam-ta-zahisnicyam-rodinam-vijskovosluzhbovciv-14-54-24-20-03-2025/</vt:lpwstr>
      </vt:variant>
      <vt:variant>
        <vt:lpwstr/>
      </vt:variant>
      <vt:variant>
        <vt:i4>1048592</vt:i4>
      </vt:variant>
      <vt:variant>
        <vt:i4>675</vt:i4>
      </vt:variant>
      <vt:variant>
        <vt:i4>0</vt:i4>
      </vt:variant>
      <vt:variant>
        <vt:i4>5</vt:i4>
      </vt:variant>
      <vt:variant>
        <vt:lpwstr>https://www.facebook.com/share/p/1CSQTUAbfC/?mibextid=wwXIfr</vt:lpwstr>
      </vt:variant>
      <vt:variant>
        <vt:lpwstr/>
      </vt:variant>
      <vt:variant>
        <vt:i4>16</vt:i4>
      </vt:variant>
      <vt:variant>
        <vt:i4>672</vt:i4>
      </vt:variant>
      <vt:variant>
        <vt:i4>0</vt:i4>
      </vt:variant>
      <vt:variant>
        <vt:i4>5</vt:i4>
      </vt:variant>
      <vt:variant>
        <vt:lpwstr>https://t.me/NovaKahovkaMVA/7966</vt:lpwstr>
      </vt:variant>
      <vt:variant>
        <vt:lpwstr/>
      </vt:variant>
      <vt:variant>
        <vt:i4>851993</vt:i4>
      </vt:variant>
      <vt:variant>
        <vt:i4>669</vt:i4>
      </vt:variant>
      <vt:variant>
        <vt:i4>0</vt:i4>
      </vt:variant>
      <vt:variant>
        <vt:i4>5</vt:i4>
      </vt:variant>
      <vt:variant>
        <vt:lpwstr>https://nk.gov.ua/2026/07/27/sanatorno-kurortne-likuvannia-dlia-osib-zvilnenykh-z-polonu/</vt:lpwstr>
      </vt:variant>
      <vt:variant>
        <vt:lpwstr/>
      </vt:variant>
      <vt:variant>
        <vt:i4>1769561</vt:i4>
      </vt:variant>
      <vt:variant>
        <vt:i4>666</vt:i4>
      </vt:variant>
      <vt:variant>
        <vt:i4>0</vt:i4>
      </vt:variant>
      <vt:variant>
        <vt:i4>5</vt:i4>
      </vt:variant>
      <vt:variant>
        <vt:lpwstr>https://www.facebook.com/share/v/1CmLoRH3Ga/?mibextid=wwXIfr</vt:lpwstr>
      </vt:variant>
      <vt:variant>
        <vt:lpwstr/>
      </vt:variant>
      <vt:variant>
        <vt:i4>851995</vt:i4>
      </vt:variant>
      <vt:variant>
        <vt:i4>663</vt:i4>
      </vt:variant>
      <vt:variant>
        <vt:i4>0</vt:i4>
      </vt:variant>
      <vt:variant>
        <vt:i4>5</vt:i4>
      </vt:variant>
      <vt:variant>
        <vt:lpwstr>https://t.me/NovaKahovkaMVA/8022</vt:lpwstr>
      </vt:variant>
      <vt:variant>
        <vt:lpwstr/>
      </vt:variant>
      <vt:variant>
        <vt:i4>4128881</vt:i4>
      </vt:variant>
      <vt:variant>
        <vt:i4>660</vt:i4>
      </vt:variant>
      <vt:variant>
        <vt:i4>0</vt:i4>
      </vt:variant>
      <vt:variant>
        <vt:i4>5</vt:i4>
      </vt:variant>
      <vt:variant>
        <vt:lpwstr>https://nk.gov.ua/2026/08/03/usi-mozhlyvosti-dlia-veteraniv-v-odnomu-zastosunku-bez-mezh-uzhe-dostupnyj-v-app-store-ta-google-play/</vt:lpwstr>
      </vt:variant>
      <vt:variant>
        <vt:lpwstr/>
      </vt:variant>
      <vt:variant>
        <vt:i4>720965</vt:i4>
      </vt:variant>
      <vt:variant>
        <vt:i4>657</vt:i4>
      </vt:variant>
      <vt:variant>
        <vt:i4>0</vt:i4>
      </vt:variant>
      <vt:variant>
        <vt:i4>5</vt:i4>
      </vt:variant>
      <vt:variant>
        <vt:lpwstr>https://www.facebook.com/share/p/1EzFXFhBQ4/?mibextid=wwXIfr</vt:lpwstr>
      </vt:variant>
      <vt:variant>
        <vt:lpwstr/>
      </vt:variant>
      <vt:variant>
        <vt:i4>6750318</vt:i4>
      </vt:variant>
      <vt:variant>
        <vt:i4>654</vt:i4>
      </vt:variant>
      <vt:variant>
        <vt:i4>0</vt:i4>
      </vt:variant>
      <vt:variant>
        <vt:i4>5</vt:i4>
      </vt:variant>
      <vt:variant>
        <vt:lpwstr>https://whatsapp.com/channel/0029VaZ0Aox3rZZevonhjF2G/2560</vt:lpwstr>
      </vt:variant>
      <vt:variant>
        <vt:lpwstr/>
      </vt:variant>
      <vt:variant>
        <vt:i4>8126505</vt:i4>
      </vt:variant>
      <vt:variant>
        <vt:i4>651</vt:i4>
      </vt:variant>
      <vt:variant>
        <vt:i4>0</vt:i4>
      </vt:variant>
      <vt:variant>
        <vt:i4>5</vt:i4>
      </vt:variant>
      <vt:variant>
        <vt:lpwstr>https://t.me/NovaKahovkaMVA/8311?single</vt:lpwstr>
      </vt:variant>
      <vt:variant>
        <vt:lpwstr/>
      </vt:variant>
      <vt:variant>
        <vt:i4>2031634</vt:i4>
      </vt:variant>
      <vt:variant>
        <vt:i4>648</vt:i4>
      </vt:variant>
      <vt:variant>
        <vt:i4>0</vt:i4>
      </vt:variant>
      <vt:variant>
        <vt:i4>5</vt:i4>
      </vt:variant>
      <vt:variant>
        <vt:lpwstr>https://nk.gov.ua/2026/08/27/sotsialni-posluhy-dlia-zvilnenykh-z-polonu-ta-chleniv-ikh-rodyn/</vt:lpwstr>
      </vt:variant>
      <vt:variant>
        <vt:lpwstr/>
      </vt:variant>
      <vt:variant>
        <vt:i4>786445</vt:i4>
      </vt:variant>
      <vt:variant>
        <vt:i4>645</vt:i4>
      </vt:variant>
      <vt:variant>
        <vt:i4>0</vt:i4>
      </vt:variant>
      <vt:variant>
        <vt:i4>5</vt:i4>
      </vt:variant>
      <vt:variant>
        <vt:lpwstr>https://nk.gov.ua/2025/12/26/hariacha-liniia-ukrainskoho-veteranskoho-fondu-minveteraniv-psykholohichna-ta-iurydychna-dopomoha-24-7/</vt:lpwstr>
      </vt:variant>
      <vt:variant>
        <vt:lpwstr/>
      </vt:variant>
      <vt:variant>
        <vt:i4>3801198</vt:i4>
      </vt:variant>
      <vt:variant>
        <vt:i4>642</vt:i4>
      </vt:variant>
      <vt:variant>
        <vt:i4>0</vt:i4>
      </vt:variant>
      <vt:variant>
        <vt:i4>5</vt:i4>
      </vt:variant>
      <vt:variant>
        <vt:lpwstr>https://kalynivske-gromada.gov.ua/news/1763551257/</vt:lpwstr>
      </vt:variant>
      <vt:variant>
        <vt:lpwstr/>
      </vt:variant>
      <vt:variant>
        <vt:i4>5111816</vt:i4>
      </vt:variant>
      <vt:variant>
        <vt:i4>639</vt:i4>
      </vt:variant>
      <vt:variant>
        <vt:i4>0</vt:i4>
      </vt:variant>
      <vt:variant>
        <vt:i4>5</vt:i4>
      </vt:variant>
      <vt:variant>
        <vt:lpwstr>https://khoda.gov.ua/news/v-ukraini-tryvaie-realizatsiia-eksperymentalnoho-proiektu-shchodo-bezoplatnoho-nadannia-posluh-iz-dovhotryvaloho-medychnoho-dohliadu-viiskovosluzhbovtsiam-i-veteranam-iaki-otrymaly-vazhki-poranennia</vt:lpwstr>
      </vt:variant>
      <vt:variant>
        <vt:lpwstr/>
      </vt:variant>
      <vt:variant>
        <vt:i4>6684768</vt:i4>
      </vt:variant>
      <vt:variant>
        <vt:i4>636</vt:i4>
      </vt:variant>
      <vt:variant>
        <vt:i4>0</vt:i4>
      </vt:variant>
      <vt:variant>
        <vt:i4>5</vt:i4>
      </vt:variant>
      <vt:variant>
        <vt:lpwstr>https://khoda.gov.ua/news/veteran-pro-vsi-derzhavni-posluhy-dlia-veteraniv-viiny-ta-ikhnikh-rodyn-na-odnomu-portali</vt:lpwstr>
      </vt:variant>
      <vt:variant>
        <vt:lpwstr/>
      </vt:variant>
      <vt:variant>
        <vt:i4>2162736</vt:i4>
      </vt:variant>
      <vt:variant>
        <vt:i4>633</vt:i4>
      </vt:variant>
      <vt:variant>
        <vt:i4>0</vt:i4>
      </vt:variant>
      <vt:variant>
        <vt:i4>5</vt:i4>
      </vt:variant>
      <vt:variant>
        <vt:lpwstr>https://khoda.gov.ua/news/yak-veteranam-i-veterankam-skorystatysia-bezoplatnoiu-psykholohichnoiu-dopomohoiu</vt:lpwstr>
      </vt:variant>
      <vt:variant>
        <vt:lpwstr/>
      </vt:variant>
      <vt:variant>
        <vt:i4>3342435</vt:i4>
      </vt:variant>
      <vt:variant>
        <vt:i4>630</vt:i4>
      </vt:variant>
      <vt:variant>
        <vt:i4>0</vt:i4>
      </vt:variant>
      <vt:variant>
        <vt:i4>5</vt:i4>
      </vt:variant>
      <vt:variant>
        <vt:lpwstr>https://khoda.gov.ua/news/dostup-stav-shche-zruchnishym-na-platformi-veteran-pro-pratsiuie-holosovyi-rezhym-ai-chatbota</vt:lpwstr>
      </vt:variant>
      <vt:variant>
        <vt:lpwstr/>
      </vt:variant>
      <vt:variant>
        <vt:i4>1245205</vt:i4>
      </vt:variant>
      <vt:variant>
        <vt:i4>627</vt:i4>
      </vt:variant>
      <vt:variant>
        <vt:i4>0</vt:i4>
      </vt:variant>
      <vt:variant>
        <vt:i4>5</vt:i4>
      </vt:variant>
      <vt:variant>
        <vt:lpwstr>https://khoda.gov.ua/news/v-ukraini-zapustyly-mobilnyi-zastosunok-bez-mezh-iakyi-obiednav-servisy-propozytsii-ta-sotsialni-prohramy-dlia-veteraniv-veteranok-i-ikhnikh-rodyn</vt:lpwstr>
      </vt:variant>
      <vt:variant>
        <vt:lpwstr/>
      </vt:variant>
      <vt:variant>
        <vt:i4>7340156</vt:i4>
      </vt:variant>
      <vt:variant>
        <vt:i4>624</vt:i4>
      </vt:variant>
      <vt:variant>
        <vt:i4>0</vt:i4>
      </vt:variant>
      <vt:variant>
        <vt:i4>5</vt:i4>
      </vt:variant>
      <vt:variant>
        <vt:lpwstr>https://khoda.gov.ua/news/u-dii-vzhe-sformovano-1-milion-e-posvidchen-veterana</vt:lpwstr>
      </vt:variant>
      <vt:variant>
        <vt:lpwstr/>
      </vt:variant>
      <vt:variant>
        <vt:i4>7995449</vt:i4>
      </vt:variant>
      <vt:variant>
        <vt:i4>621</vt:i4>
      </vt:variant>
      <vt:variant>
        <vt:i4>0</vt:i4>
      </vt:variant>
      <vt:variant>
        <vt:i4>5</vt:i4>
      </vt:variant>
      <vt:variant>
        <vt:lpwstr>https://khoda.gov.ua/news/blyzko-90-ukrainskykh-veteraniv-ta-veteranok-ne-volodiiut-povnoiu-informatsiieiu-pro-pilhy-znyzhky-ta-inshi-mozhlyvosti-iaki-im-dostupni</vt:lpwstr>
      </vt:variant>
      <vt:variant>
        <vt:lpwstr/>
      </vt:variant>
      <vt:variant>
        <vt:i4>6946937</vt:i4>
      </vt:variant>
      <vt:variant>
        <vt:i4>618</vt:i4>
      </vt:variant>
      <vt:variant>
        <vt:i4>0</vt:i4>
      </vt:variant>
      <vt:variant>
        <vt:i4>5</vt:i4>
      </vt:variant>
      <vt:variant>
        <vt:lpwstr>https://khoda.gov.ua/news/znaity-robotu-pislia-sluzhby-veterany-ta-veteranky-mozhut-cherez-systemu-veteran-pro</vt:lpwstr>
      </vt:variant>
      <vt:variant>
        <vt:lpwstr/>
      </vt:variant>
      <vt:variant>
        <vt:i4>6226013</vt:i4>
      </vt:variant>
      <vt:variant>
        <vt:i4>615</vt:i4>
      </vt:variant>
      <vt:variant>
        <vt:i4>0</vt:i4>
      </vt:variant>
      <vt:variant>
        <vt:i4>5</vt:i4>
      </vt:variant>
      <vt:variant>
        <vt:lpwstr>https://khoda.gov.ua/news/oformyty-kompensatsiiu-na-kupivliu-avtomobilia-veterany-ta-veteranky-mozhut-za-dopomohoiu-platformy-veteran-pro</vt:lpwstr>
      </vt:variant>
      <vt:variant>
        <vt:lpwstr/>
      </vt:variant>
      <vt:variant>
        <vt:i4>1507330</vt:i4>
      </vt:variant>
      <vt:variant>
        <vt:i4>612</vt:i4>
      </vt:variant>
      <vt:variant>
        <vt:i4>0</vt:i4>
      </vt:variant>
      <vt:variant>
        <vt:i4>5</vt:i4>
      </vt:variant>
      <vt:variant>
        <vt:lpwstr>https://khoda.gov.ua/news/veterany-ta-veteranky-mozhut-otrymaty-medychni-posluhy-bez-cherh-i-pereplat-za-dopomohoiu-platformy-veteran-pro</vt:lpwstr>
      </vt:variant>
      <vt:variant>
        <vt:lpwstr/>
      </vt:variant>
      <vt:variant>
        <vt:i4>7733297</vt:i4>
      </vt:variant>
      <vt:variant>
        <vt:i4>609</vt:i4>
      </vt:variant>
      <vt:variant>
        <vt:i4>0</vt:i4>
      </vt:variant>
      <vt:variant>
        <vt:i4>5</vt:i4>
      </vt:variant>
      <vt:variant>
        <vt:lpwstr>https://khoda.gov.ua/news/veteranski-vauchery-na-zhytlo-dostupni-cherez-systemu-veteran-pro</vt:lpwstr>
      </vt:variant>
      <vt:variant>
        <vt:lpwstr/>
      </vt:variant>
      <vt:variant>
        <vt:i4>6881343</vt:i4>
      </vt:variant>
      <vt:variant>
        <vt:i4>606</vt:i4>
      </vt:variant>
      <vt:variant>
        <vt:i4>0</vt:i4>
      </vt:variant>
      <vt:variant>
        <vt:i4>5</vt:i4>
      </vt:variant>
      <vt:variant>
        <vt:lpwstr>https://khoda.gov.ua/news/v-odesi-vidkryly-nabir-do-bezoplatnoi-shkoly-prohramuvannia-koododesa</vt:lpwstr>
      </vt:variant>
      <vt:variant>
        <vt:lpwstr/>
      </vt:variant>
      <vt:variant>
        <vt:i4>2752627</vt:i4>
      </vt:variant>
      <vt:variant>
        <vt:i4>603</vt:i4>
      </vt:variant>
      <vt:variant>
        <vt:i4>0</vt:i4>
      </vt:variant>
      <vt:variant>
        <vt:i4>5</vt:i4>
      </vt:variant>
      <vt:variant>
        <vt:lpwstr>https://khoda.gov.ua/news/veteranska-polityka-bez-paperiv-nova-kompleksna-posluha-dlia-zakhysnykiv-zakhysnyts-ta-ikhnikh-rodyn</vt:lpwstr>
      </vt:variant>
      <vt:variant>
        <vt:lpwstr/>
      </vt:variant>
      <vt:variant>
        <vt:i4>2687098</vt:i4>
      </vt:variant>
      <vt:variant>
        <vt:i4>600</vt:i4>
      </vt:variant>
      <vt:variant>
        <vt:i4>0</vt:i4>
      </vt:variant>
      <vt:variant>
        <vt:i4>5</vt:i4>
      </vt:variant>
      <vt:variant>
        <vt:lpwstr>https://khoda.gov.ua/news/veteran-pro-vashi-mozhlyvosti-u-kilka-klikiv</vt:lpwstr>
      </vt:variant>
      <vt:variant>
        <vt:lpwstr/>
      </vt:variant>
      <vt:variant>
        <vt:i4>5636113</vt:i4>
      </vt:variant>
      <vt:variant>
        <vt:i4>597</vt:i4>
      </vt:variant>
      <vt:variant>
        <vt:i4>0</vt:i4>
      </vt:variant>
      <vt:variant>
        <vt:i4>5</vt:i4>
      </vt:variant>
      <vt:variant>
        <vt:lpwstr>https://khoda.gov.ua/news/veteranam-i-veterankam-vazhlyvo-oriientuvatysia-v-harantovanykh-derzhavoiu-medychnykh-posluhakh-marshrutakh-patsiienta-ta-prohramakh-pidtrymky</vt:lpwstr>
      </vt:variant>
      <vt:variant>
        <vt:lpwstr/>
      </vt:variant>
      <vt:variant>
        <vt:i4>4325442</vt:i4>
      </vt:variant>
      <vt:variant>
        <vt:i4>594</vt:i4>
      </vt:variant>
      <vt:variant>
        <vt:i4>0</vt:i4>
      </vt:variant>
      <vt:variant>
        <vt:i4>5</vt:i4>
      </vt:variant>
      <vt:variant>
        <vt:lpwstr>https://khoda.gov.ua/news/na-saiti-z-finansovoi-hramotnosti-harazd-natsionalnyi-bank-ukrainy-rozmishcheni-informatsiini-materialy-dlia-veteraniv-i-veteranok</vt:lpwstr>
      </vt:variant>
      <vt:variant>
        <vt:lpwstr/>
      </vt:variant>
      <vt:variant>
        <vt:i4>7733345</vt:i4>
      </vt:variant>
      <vt:variant>
        <vt:i4>591</vt:i4>
      </vt:variant>
      <vt:variant>
        <vt:i4>0</vt:i4>
      </vt:variant>
      <vt:variant>
        <vt:i4>5</vt:i4>
      </vt:variant>
      <vt:variant>
        <vt:lpwstr>https://khoda.gov.ua/news/veterany-i-veteranky-iaki-potrebuiut-postiinoi-dopomohy-vzhe-mozhut-otrymaty-bezoplatni-posluhy-z-dovhotryvaloho-medychnoho-dohliadu</vt:lpwstr>
      </vt:variant>
      <vt:variant>
        <vt:lpwstr/>
      </vt:variant>
      <vt:variant>
        <vt:i4>3735672</vt:i4>
      </vt:variant>
      <vt:variant>
        <vt:i4>588</vt:i4>
      </vt:variant>
      <vt:variant>
        <vt:i4>0</vt:i4>
      </vt:variant>
      <vt:variant>
        <vt:i4>5</vt:i4>
      </vt:variant>
      <vt:variant>
        <vt:lpwstr>https://khoda.gov.ua/news/u-khersonskii-oblasti-zapustyly-chat-bot-dlia-pidtrymky-viiskovykh-veteraniv-ta-ikhnikh-rodyn</vt:lpwstr>
      </vt:variant>
      <vt:variant>
        <vt:lpwstr/>
      </vt:variant>
      <vt:variant>
        <vt:i4>5505029</vt:i4>
      </vt:variant>
      <vt:variant>
        <vt:i4>585</vt:i4>
      </vt:variant>
      <vt:variant>
        <vt:i4>0</vt:i4>
      </vt:variant>
      <vt:variant>
        <vt:i4>5</vt:i4>
      </vt:variant>
      <vt:variant>
        <vt:lpwstr>https://khoda.gov.ua/news/status-veteranskoho-biznesu-u-dii-startuvala-nova-posluha-dlia-pidpryiemtsiv-veteraniv</vt:lpwstr>
      </vt:variant>
      <vt:variant>
        <vt:lpwstr/>
      </vt:variant>
      <vt:variant>
        <vt:i4>2818096</vt:i4>
      </vt:variant>
      <vt:variant>
        <vt:i4>582</vt:i4>
      </vt:variant>
      <vt:variant>
        <vt:i4>0</vt:i4>
      </vt:variant>
      <vt:variant>
        <vt:i4>5</vt:i4>
      </vt:variant>
      <vt:variant>
        <vt:lpwstr>https://khoda.gov.ua/news/yedyna-veteranska-liniia-konsultatsii-ta-pidtrymka-dlia-veteraniv-i-veteranok-za-nomerom-1528</vt:lpwstr>
      </vt:variant>
      <vt:variant>
        <vt:lpwstr/>
      </vt:variant>
      <vt:variant>
        <vt:i4>6094942</vt:i4>
      </vt:variant>
      <vt:variant>
        <vt:i4>579</vt:i4>
      </vt:variant>
      <vt:variant>
        <vt:i4>0</vt:i4>
      </vt:variant>
      <vt:variant>
        <vt:i4>5</vt:i4>
      </vt:variant>
      <vt:variant>
        <vt:lpwstr>https://khoda.gov.ua/news/tsentr-zhyttiestiikosti-u-khersoni-prodovzhuie-nadavaty-kompleksnu-dopomohu-zhyteliam-v-mezhakh-prohramy-ty-iak</vt:lpwstr>
      </vt:variant>
      <vt:variant>
        <vt:lpwstr/>
      </vt:variant>
      <vt:variant>
        <vt:i4>5963793</vt:i4>
      </vt:variant>
      <vt:variant>
        <vt:i4>576</vt:i4>
      </vt:variant>
      <vt:variant>
        <vt:i4>0</vt:i4>
      </vt:variant>
      <vt:variant>
        <vt:i4>5</vt:i4>
      </vt:variant>
      <vt:variant>
        <vt:lpwstr>https://khoda.gov.ua/news/pro-posluhy-ta-pilhy-prostoiu-movoiu-na-portali-veteran-pro-zapustyly-ai-pomichnyka</vt:lpwstr>
      </vt:variant>
      <vt:variant>
        <vt:lpwstr/>
      </vt:variant>
      <vt:variant>
        <vt:i4>6094868</vt:i4>
      </vt:variant>
      <vt:variant>
        <vt:i4>573</vt:i4>
      </vt:variant>
      <vt:variant>
        <vt:i4>0</vt:i4>
      </vt:variant>
      <vt:variant>
        <vt:i4>5</vt:i4>
      </vt:variant>
      <vt:variant>
        <vt:lpwstr>https://khoda.gov.ua/news/otrymaite-do-20-000-na-rozvytok-it-biznesu-startuie-druhyi-potik-veteran-venture-program-dlia-veteraniv-i-veteranok</vt:lpwstr>
      </vt:variant>
      <vt:variant>
        <vt:lpwstr/>
      </vt:variant>
      <vt:variant>
        <vt:i4>3604540</vt:i4>
      </vt:variant>
      <vt:variant>
        <vt:i4>570</vt:i4>
      </vt:variant>
      <vt:variant>
        <vt:i4>0</vt:i4>
      </vt:variant>
      <vt:variant>
        <vt:i4>5</vt:i4>
      </vt:variant>
      <vt:variant>
        <vt:lpwstr>https://khoda.gov.ua/news/mynulyi-tyzhden-u-tsentri-zhyttiestiikosti-prysviatyly-vidnovlenniu-psykhoemotsiinoho-stanu-ta-vyvchenniu-alhorytmiv-riatuvannia-zhyttia</vt:lpwstr>
      </vt:variant>
      <vt:variant>
        <vt:lpwstr/>
      </vt:variant>
      <vt:variant>
        <vt:i4>2883688</vt:i4>
      </vt:variant>
      <vt:variant>
        <vt:i4>567</vt:i4>
      </vt:variant>
      <vt:variant>
        <vt:i4>0</vt:i4>
      </vt:variant>
      <vt:variant>
        <vt:i4>5</vt:i4>
      </vt:variant>
      <vt:variant>
        <vt:lpwstr>https://khoda.gov.ua/news/vidnovlennia-ta-povernennia-do-zvychnykh-sprav-zapustyly-novi-haidy-z-reabilitatsii-na-diiaosvita</vt:lpwstr>
      </vt:variant>
      <vt:variant>
        <vt:lpwstr/>
      </vt:variant>
      <vt:variant>
        <vt:i4>5373960</vt:i4>
      </vt:variant>
      <vt:variant>
        <vt:i4>564</vt:i4>
      </vt:variant>
      <vt:variant>
        <vt:i4>0</vt:i4>
      </vt:variant>
      <vt:variant>
        <vt:i4>5</vt:i4>
      </vt:variant>
      <vt:variant>
        <vt:lpwstr>https://khoda.gov.ua/news/shcho-trymaie-vashe-mentalne-zdorovia-u-tsei-skladnyi-chas</vt:lpwstr>
      </vt:variant>
      <vt:variant>
        <vt:lpwstr/>
      </vt:variant>
      <vt:variant>
        <vt:i4>5701704</vt:i4>
      </vt:variant>
      <vt:variant>
        <vt:i4>561</vt:i4>
      </vt:variant>
      <vt:variant>
        <vt:i4>0</vt:i4>
      </vt:variant>
      <vt:variant>
        <vt:i4>5</vt:i4>
      </vt:variant>
      <vt:variant>
        <vt:lpwstr>https://khoda.gov.ua/news/zvuky-viiny-vid-hudinnia-u-nebi-ta-vybukhiv-do-postiinykh-spovishchen-pro-tryvohu-staly-nashoiu-novoiu-shchodennoiu-realnistiu</vt:lpwstr>
      </vt:variant>
      <vt:variant>
        <vt:lpwstr/>
      </vt:variant>
      <vt:variant>
        <vt:i4>4849695</vt:i4>
      </vt:variant>
      <vt:variant>
        <vt:i4>558</vt:i4>
      </vt:variant>
      <vt:variant>
        <vt:i4>0</vt:i4>
      </vt:variant>
      <vt:variant>
        <vt:i4>5</vt:i4>
      </vt:variant>
      <vt:variant>
        <vt:lpwstr>https://khoda.gov.ua/news/tsentry-zhyttiestiikosti-proponuiut-kompleksnu-psykholohichnu-pidtrymku-dlia-meshkantsiv-hromad</vt:lpwstr>
      </vt:variant>
      <vt:variant>
        <vt:lpwstr/>
      </vt:variant>
      <vt:variant>
        <vt:i4>4390930</vt:i4>
      </vt:variant>
      <vt:variant>
        <vt:i4>555</vt:i4>
      </vt:variant>
      <vt:variant>
        <vt:i4>0</vt:i4>
      </vt:variant>
      <vt:variant>
        <vt:i4>5</vt:i4>
      </vt:variant>
      <vt:variant>
        <vt:lpwstr>https://khoda.gov.ua/news/vid-sluzhby-do-uspishnoi-kariery-platforma-mozhlyvostei-dlia-veteraniv-ta-veteranok</vt:lpwstr>
      </vt:variant>
      <vt:variant>
        <vt:lpwstr/>
      </vt:variant>
      <vt:variant>
        <vt:i4>3342446</vt:i4>
      </vt:variant>
      <vt:variant>
        <vt:i4>552</vt:i4>
      </vt:variant>
      <vt:variant>
        <vt:i4>0</vt:i4>
      </vt:variant>
      <vt:variant>
        <vt:i4>5</vt:i4>
      </vt:variant>
      <vt:variant>
        <vt:lpwstr>https://borozenska-gromada.gov.ua/news/</vt:lpwstr>
      </vt:variant>
      <vt:variant>
        <vt:lpwstr/>
      </vt:variant>
      <vt:variant>
        <vt:i4>7733362</vt:i4>
      </vt:variant>
      <vt:variant>
        <vt:i4>549</vt:i4>
      </vt:variant>
      <vt:variant>
        <vt:i4>0</vt:i4>
      </vt:variant>
      <vt:variant>
        <vt:i4>5</vt:i4>
      </vt:variant>
      <vt:variant>
        <vt:lpwstr>https://borozenska-gromada.gov.ua/veteran-14-36-26-06-01-2025/</vt:lpwstr>
      </vt:variant>
      <vt:variant>
        <vt:lpwstr/>
      </vt:variant>
      <vt:variant>
        <vt:i4>2359330</vt:i4>
      </vt:variant>
      <vt:variant>
        <vt:i4>546</vt:i4>
      </vt:variant>
      <vt:variant>
        <vt:i4>0</vt:i4>
      </vt:variant>
      <vt:variant>
        <vt:i4>5</vt:i4>
      </vt:variant>
      <vt:variant>
        <vt:lpwstr>https://veteranpro.gov.ua/</vt:lpwstr>
      </vt:variant>
      <vt:variant>
        <vt:lpwstr/>
      </vt:variant>
      <vt:variant>
        <vt:i4>7012389</vt:i4>
      </vt:variant>
      <vt:variant>
        <vt:i4>540</vt:i4>
      </vt:variant>
      <vt:variant>
        <vt:i4>0</vt:i4>
      </vt:variant>
      <vt:variant>
        <vt:i4>5</vt:i4>
      </vt:variant>
      <vt:variant>
        <vt:lpwstr>https://cnap.daryivska-gromada.gov.ua/news/249946-sanovni-meskanci-daryivskoyi-gromadi</vt:lpwstr>
      </vt:variant>
      <vt:variant>
        <vt:lpwstr/>
      </vt:variant>
      <vt:variant>
        <vt:i4>4849692</vt:i4>
      </vt:variant>
      <vt:variant>
        <vt:i4>537</vt:i4>
      </vt:variant>
      <vt:variant>
        <vt:i4>0</vt:i4>
      </vt:variant>
      <vt:variant>
        <vt:i4>5</vt:i4>
      </vt:variant>
      <vt:variant>
        <vt:lpwstr>https://kochubeivska-gromada.gov.ua/news/1769088908/</vt:lpwstr>
      </vt:variant>
      <vt:variant>
        <vt:lpwstr/>
      </vt:variant>
      <vt:variant>
        <vt:i4>4587540</vt:i4>
      </vt:variant>
      <vt:variant>
        <vt:i4>534</vt:i4>
      </vt:variant>
      <vt:variant>
        <vt:i4>0</vt:i4>
      </vt:variant>
      <vt:variant>
        <vt:i4>5</vt:i4>
      </vt:variant>
      <vt:variant>
        <vt:lpwstr>https://kochubeivska-gromada.gov.ua/news/1769414242/</vt:lpwstr>
      </vt:variant>
      <vt:variant>
        <vt:lpwstr/>
      </vt:variant>
      <vt:variant>
        <vt:i4>8323105</vt:i4>
      </vt:variant>
      <vt:variant>
        <vt:i4>531</vt:i4>
      </vt:variant>
      <vt:variant>
        <vt:i4>0</vt:i4>
      </vt:variant>
      <vt:variant>
        <vt:i4>5</vt:i4>
      </vt:variant>
      <vt:variant>
        <vt:lpwstr>https://kochubeivska-gromada.gov.ua/veterani-vijni-ta-chleni-ih-rodin-16-32-55-17-12-2025/</vt:lpwstr>
      </vt:variant>
      <vt:variant>
        <vt:lpwstr/>
      </vt:variant>
      <vt:variant>
        <vt:i4>5111821</vt:i4>
      </vt:variant>
      <vt:variant>
        <vt:i4>528</vt:i4>
      </vt:variant>
      <vt:variant>
        <vt:i4>0</vt:i4>
      </vt:variant>
      <vt:variant>
        <vt:i4>5</vt:i4>
      </vt:variant>
      <vt:variant>
        <vt:lpwstr>https://kronau.gov.ua/zahisnikam-ta-zahisnicyam-rodinam-vijskovosluzhbovciv-14-54-24-20-03-2025/</vt:lpwstr>
      </vt:variant>
      <vt:variant>
        <vt:lpwstr/>
      </vt:variant>
      <vt:variant>
        <vt:i4>1114198</vt:i4>
      </vt:variant>
      <vt:variant>
        <vt:i4>525</vt:i4>
      </vt:variant>
      <vt:variant>
        <vt:i4>0</vt:i4>
      </vt:variant>
      <vt:variant>
        <vt:i4>5</vt:i4>
      </vt:variant>
      <vt:variant>
        <vt:lpwstr>https://cnap.kronau.gov.ua/news/304141-nadannia-poslug-cerez-jedine-vikno-veterana-u-cnap-visokopilskoyi-selishhnoyi-radi</vt:lpwstr>
      </vt:variant>
      <vt:variant>
        <vt:lpwstr/>
      </vt:variant>
      <vt:variant>
        <vt:i4>5373994</vt:i4>
      </vt:variant>
      <vt:variant>
        <vt:i4>522</vt:i4>
      </vt:variant>
      <vt:variant>
        <vt:i4>0</vt:i4>
      </vt:variant>
      <vt:variant>
        <vt:i4>5</vt:i4>
      </vt:variant>
      <vt:variant>
        <vt:lpwstr>https://www.facebook.com/groups/2822785074655808?locale=uk_UA</vt:lpwstr>
      </vt:variant>
      <vt:variant>
        <vt:lpwstr/>
      </vt:variant>
      <vt:variant>
        <vt:i4>4456515</vt:i4>
      </vt:variant>
      <vt:variant>
        <vt:i4>519</vt:i4>
      </vt:variant>
      <vt:variant>
        <vt:i4>0</vt:i4>
      </vt:variant>
      <vt:variant>
        <vt:i4>5</vt:i4>
      </vt:variant>
      <vt:variant>
        <vt:lpwstr>https://kronau.gov.ua/novini-14-55-43-20-03-2025/</vt:lpwstr>
      </vt:variant>
      <vt:variant>
        <vt:lpwstr/>
      </vt:variant>
      <vt:variant>
        <vt:i4>6029318</vt:i4>
      </vt:variant>
      <vt:variant>
        <vt:i4>516</vt:i4>
      </vt:variant>
      <vt:variant>
        <vt:i4>0</vt:i4>
      </vt:variant>
      <vt:variant>
        <vt:i4>5</vt:i4>
      </vt:variant>
      <vt:variant>
        <vt:lpwstr>https://cnap.kronau.gov.ua/news/170740-vidkrittia-veteranskogo-vikna</vt:lpwstr>
      </vt:variant>
      <vt:variant>
        <vt:lpwstr/>
      </vt:variant>
      <vt:variant>
        <vt:i4>2359330</vt:i4>
      </vt:variant>
      <vt:variant>
        <vt:i4>513</vt:i4>
      </vt:variant>
      <vt:variant>
        <vt:i4>0</vt:i4>
      </vt:variant>
      <vt:variant>
        <vt:i4>5</vt:i4>
      </vt:variant>
      <vt:variant>
        <vt:lpwstr>https://veteranpro.gov.ua/</vt:lpwstr>
      </vt:variant>
      <vt:variant>
        <vt:lpwstr/>
      </vt:variant>
      <vt:variant>
        <vt:i4>4653123</vt:i4>
      </vt:variant>
      <vt:variant>
        <vt:i4>510</vt:i4>
      </vt:variant>
      <vt:variant>
        <vt:i4>0</vt:i4>
      </vt:variant>
      <vt:variant>
        <vt:i4>5</vt:i4>
      </vt:variant>
      <vt:variant>
        <vt:lpwstr>https://bilozerka-otg.gov.ua/2026/06/03/%d0%b4%d0%b5%d1%80%d0%b6%d0%b0%d0%b2%d0%b0-%d0%bf%d0%bb%d0%b0%d1%82%d0%b8%d1%82%d1%8c-2000-%d0%b3%d1%80%d0%bd-%d0%b7%d0%b0-%d0%bf%d0%b5%d1%80%d0%b5%d0%b2%d1%96%d1%80%d0%ba%d1%83-%d0%b7%d0%b4%d0%be/</vt:lpwstr>
      </vt:variant>
      <vt:variant>
        <vt:lpwstr/>
      </vt:variant>
      <vt:variant>
        <vt:i4>4390998</vt:i4>
      </vt:variant>
      <vt:variant>
        <vt:i4>507</vt:i4>
      </vt:variant>
      <vt:variant>
        <vt:i4>0</vt:i4>
      </vt:variant>
      <vt:variant>
        <vt:i4>5</vt:i4>
      </vt:variant>
      <vt:variant>
        <vt:lpwstr>https://www.facebook.com/share/p/1CY8tyc1Ry/</vt:lpwstr>
      </vt:variant>
      <vt:variant>
        <vt:lpwstr/>
      </vt:variant>
      <vt:variant>
        <vt:i4>7405617</vt:i4>
      </vt:variant>
      <vt:variant>
        <vt:i4>504</vt:i4>
      </vt:variant>
      <vt:variant>
        <vt:i4>0</vt:i4>
      </vt:variant>
      <vt:variant>
        <vt:i4>5</vt:i4>
      </vt:variant>
      <vt:variant>
        <vt:lpwstr>https://www.facebook.com/groups/khersoncenterforsocialservices</vt:lpwstr>
      </vt:variant>
      <vt:variant>
        <vt:lpwstr/>
      </vt:variant>
      <vt:variant>
        <vt:i4>3866739</vt:i4>
      </vt:variant>
      <vt:variant>
        <vt:i4>501</vt:i4>
      </vt:variant>
      <vt:variant>
        <vt:i4>0</vt:i4>
      </vt:variant>
      <vt:variant>
        <vt:i4>5</vt:i4>
      </vt:variant>
      <vt:variant>
        <vt:lpwstr>https://surl.li/jdnbqv</vt:lpwstr>
      </vt:variant>
      <vt:variant>
        <vt:lpwstr/>
      </vt:variant>
      <vt:variant>
        <vt:i4>2162787</vt:i4>
      </vt:variant>
      <vt:variant>
        <vt:i4>498</vt:i4>
      </vt:variant>
      <vt:variant>
        <vt:i4>0</vt:i4>
      </vt:variant>
      <vt:variant>
        <vt:i4>5</vt:i4>
      </vt:variant>
      <vt:variant>
        <vt:lpwstr>https://surli.cc/iboebp</vt:lpwstr>
      </vt:variant>
      <vt:variant>
        <vt:lpwstr/>
      </vt:variant>
      <vt:variant>
        <vt:i4>3997807</vt:i4>
      </vt:variant>
      <vt:variant>
        <vt:i4>495</vt:i4>
      </vt:variant>
      <vt:variant>
        <vt:i4>0</vt:i4>
      </vt:variant>
      <vt:variant>
        <vt:i4>5</vt:i4>
      </vt:variant>
      <vt:variant>
        <vt:lpwstr>https://surl.li/rckwpb</vt:lpwstr>
      </vt:variant>
      <vt:variant>
        <vt:lpwstr/>
      </vt:variant>
      <vt:variant>
        <vt:i4>2359408</vt:i4>
      </vt:variant>
      <vt:variant>
        <vt:i4>492</vt:i4>
      </vt:variant>
      <vt:variant>
        <vt:i4>0</vt:i4>
      </vt:variant>
      <vt:variant>
        <vt:i4>5</vt:i4>
      </vt:variant>
      <vt:variant>
        <vt:lpwstr>https://surl.li/duwqek</vt:lpwstr>
      </vt:variant>
      <vt:variant>
        <vt:lpwstr/>
      </vt:variant>
      <vt:variant>
        <vt:i4>2359408</vt:i4>
      </vt:variant>
      <vt:variant>
        <vt:i4>489</vt:i4>
      </vt:variant>
      <vt:variant>
        <vt:i4>0</vt:i4>
      </vt:variant>
      <vt:variant>
        <vt:i4>5</vt:i4>
      </vt:variant>
      <vt:variant>
        <vt:lpwstr>https://surl.li/duwqek</vt:lpwstr>
      </vt:variant>
      <vt:variant>
        <vt:lpwstr/>
      </vt:variant>
      <vt:variant>
        <vt:i4>2490491</vt:i4>
      </vt:variant>
      <vt:variant>
        <vt:i4>486</vt:i4>
      </vt:variant>
      <vt:variant>
        <vt:i4>0</vt:i4>
      </vt:variant>
      <vt:variant>
        <vt:i4>5</vt:i4>
      </vt:variant>
      <vt:variant>
        <vt:lpwstr>https://surl.li/cuguym</vt:lpwstr>
      </vt:variant>
      <vt:variant>
        <vt:lpwstr/>
      </vt:variant>
      <vt:variant>
        <vt:i4>4522008</vt:i4>
      </vt:variant>
      <vt:variant>
        <vt:i4>483</vt:i4>
      </vt:variant>
      <vt:variant>
        <vt:i4>0</vt:i4>
      </vt:variant>
      <vt:variant>
        <vt:i4>5</vt:i4>
      </vt:variant>
      <vt:variant>
        <vt:lpwstr>https://www.facebook.com/share/p/1EJAJQQhK9/</vt:lpwstr>
      </vt:variant>
      <vt:variant>
        <vt:lpwstr/>
      </vt:variant>
      <vt:variant>
        <vt:i4>6094849</vt:i4>
      </vt:variant>
      <vt:variant>
        <vt:i4>480</vt:i4>
      </vt:variant>
      <vt:variant>
        <vt:i4>0</vt:i4>
      </vt:variant>
      <vt:variant>
        <vt:i4>5</vt:i4>
      </vt:variant>
      <vt:variant>
        <vt:lpwstr>https://www.facebook.com/share/v/1EnXk14G5v/</vt:lpwstr>
      </vt:variant>
      <vt:variant>
        <vt:lpwstr/>
      </vt:variant>
      <vt:variant>
        <vt:i4>3801127</vt:i4>
      </vt:variant>
      <vt:variant>
        <vt:i4>477</vt:i4>
      </vt:variant>
      <vt:variant>
        <vt:i4>0</vt:i4>
      </vt:variant>
      <vt:variant>
        <vt:i4>5</vt:i4>
      </vt:variant>
      <vt:variant>
        <vt:lpwstr>https://nvoron.gov.ua/news/1780320195/</vt:lpwstr>
      </vt:variant>
      <vt:variant>
        <vt:lpwstr/>
      </vt:variant>
      <vt:variant>
        <vt:i4>4980773</vt:i4>
      </vt:variant>
      <vt:variant>
        <vt:i4>474</vt:i4>
      </vt:variant>
      <vt:variant>
        <vt:i4>0</vt:i4>
      </vt:variant>
      <vt:variant>
        <vt:i4>5</vt:i4>
      </vt:variant>
      <vt:variant>
        <vt:lpwstr>https://www.facebook.com/groups/223361861615076/?locale=uk_UA</vt:lpwstr>
      </vt:variant>
      <vt:variant>
        <vt:lpwstr/>
      </vt:variant>
      <vt:variant>
        <vt:i4>5374031</vt:i4>
      </vt:variant>
      <vt:variant>
        <vt:i4>471</vt:i4>
      </vt:variant>
      <vt:variant>
        <vt:i4>0</vt:i4>
      </vt:variant>
      <vt:variant>
        <vt:i4>5</vt:i4>
      </vt:variant>
      <vt:variant>
        <vt:lpwstr>https://borozenska-gromada.gov.ua/bezbar%E2%80%99ernost-14-04-21-04-04-2025/</vt:lpwstr>
      </vt:variant>
      <vt:variant>
        <vt:lpwstr/>
      </vt:variant>
      <vt:variant>
        <vt:i4>3539055</vt:i4>
      </vt:variant>
      <vt:variant>
        <vt:i4>468</vt:i4>
      </vt:variant>
      <vt:variant>
        <vt:i4>0</vt:i4>
      </vt:variant>
      <vt:variant>
        <vt:i4>5</vt:i4>
      </vt:variant>
      <vt:variant>
        <vt:lpwstr>https://kalynivske-gromada.gov.ua/news/1779793785/</vt:lpwstr>
      </vt:variant>
      <vt:variant>
        <vt:lpwstr/>
      </vt:variant>
      <vt:variant>
        <vt:i4>4718658</vt:i4>
      </vt:variant>
      <vt:variant>
        <vt:i4>465</vt:i4>
      </vt:variant>
      <vt:variant>
        <vt:i4>0</vt:i4>
      </vt:variant>
      <vt:variant>
        <vt:i4>5</vt:i4>
      </vt:variant>
      <vt:variant>
        <vt:lpwstr>https://kalynivske-gromada.gov.ua/realizaciya-nacionalnoi-strategii-iz-bezbarernogo-prostoru-15-23-01-26-11-2024/</vt:lpwstr>
      </vt:variant>
      <vt:variant>
        <vt:lpwstr/>
      </vt:variant>
      <vt:variant>
        <vt:i4>6029334</vt:i4>
      </vt:variant>
      <vt:variant>
        <vt:i4>462</vt:i4>
      </vt:variant>
      <vt:variant>
        <vt:i4>0</vt:i4>
      </vt:variant>
      <vt:variant>
        <vt:i4>5</vt:i4>
      </vt:variant>
      <vt:variant>
        <vt:lpwstr>https://kochubeivska-gromada.gov.ua/rada-bezbar%E2%80%98ernosti-13-24-32-03-03-2025/</vt:lpwstr>
      </vt:variant>
      <vt:variant>
        <vt:lpwstr/>
      </vt:variant>
      <vt:variant>
        <vt:i4>65598</vt:i4>
      </vt:variant>
      <vt:variant>
        <vt:i4>459</vt:i4>
      </vt:variant>
      <vt:variant>
        <vt:i4>0</vt:i4>
      </vt:variant>
      <vt:variant>
        <vt:i4>5</vt:i4>
      </vt:variant>
      <vt:variant>
        <vt:lpwstr>https://www.facebook.com/groups/2822785074655808/posts/4167549073512728/?locale=uk_UA</vt:lpwstr>
      </vt:variant>
      <vt:variant>
        <vt:lpwstr/>
      </vt:variant>
      <vt:variant>
        <vt:i4>3539001</vt:i4>
      </vt:variant>
      <vt:variant>
        <vt:i4>456</vt:i4>
      </vt:variant>
      <vt:variant>
        <vt:i4>0</vt:i4>
      </vt:variant>
      <vt:variant>
        <vt:i4>5</vt:i4>
      </vt:variant>
      <vt:variant>
        <vt:lpwstr>https://kronau.gov.ua/bezbarernist-15-52-58-01-06-2025/</vt:lpwstr>
      </vt:variant>
      <vt:variant>
        <vt:lpwstr/>
      </vt:variant>
      <vt:variant>
        <vt:i4>4849740</vt:i4>
      </vt:variant>
      <vt:variant>
        <vt:i4>453</vt:i4>
      </vt:variant>
      <vt:variant>
        <vt:i4>0</vt:i4>
      </vt:variant>
      <vt:variant>
        <vt:i4>5</vt:i4>
      </vt:variant>
      <vt:variant>
        <vt:lpwstr>https://bilozerka-otg.gov.ua/2026/09/17/%d1%81%d1%82%d1%80%d0%b0%d1%82%d0%b5%d0%b3%d1%96%d1%87%d0%bd%d0%b5-%d0%bf%d0%bb%d0%b0%d0%bd%d1%83%d0%b2%d0%b0%d0%bd%d0%bd%d1%8f-%d0%b1%d0%b5%d0%b7%d0%b1%d0%b0%d1%80%d1%94%d1%80%d0%bd%d0%be/</vt:lpwstr>
      </vt:variant>
      <vt:variant>
        <vt:lpwstr/>
      </vt:variant>
      <vt:variant>
        <vt:i4>3801145</vt:i4>
      </vt:variant>
      <vt:variant>
        <vt:i4>450</vt:i4>
      </vt:variant>
      <vt:variant>
        <vt:i4>0</vt:i4>
      </vt:variant>
      <vt:variant>
        <vt:i4>5</vt:i4>
      </vt:variant>
      <vt:variant>
        <vt:lpwstr>https://bilozerka-otg.gov.ua/2026/06/12/%d0%bc%d1%96%d0%bd%d1%80%d0%be%d0%b7%d0%b2%d0%b8%d1%82%d0%ba%d1%83-%d1%82%d0%b0-%d0%b3%d0%be-%d0%bb%d1%83%d0%bd-%d0%bc%d1%96%d1%81%d1%82%d0%be-%d0%bf%d1%80%d0%b5%d0%b7%d0%b5%d0%bd%d1%82/</vt:lpwstr>
      </vt:variant>
      <vt:variant>
        <vt:lpwstr/>
      </vt:variant>
      <vt:variant>
        <vt:i4>8257634</vt:i4>
      </vt:variant>
      <vt:variant>
        <vt:i4>447</vt:i4>
      </vt:variant>
      <vt:variant>
        <vt:i4>0</vt:i4>
      </vt:variant>
      <vt:variant>
        <vt:i4>5</vt:i4>
      </vt:variant>
      <vt:variant>
        <vt:lpwstr>https://khoda.gov.ua/bezbariernist/perelik-osib-upovnovazhenykh-z-pytan-bezbariernosti-khersonskoi-oblasti</vt:lpwstr>
      </vt:variant>
      <vt:variant>
        <vt:lpwstr/>
      </vt:variant>
      <vt:variant>
        <vt:i4>7733345</vt:i4>
      </vt:variant>
      <vt:variant>
        <vt:i4>444</vt:i4>
      </vt:variant>
      <vt:variant>
        <vt:i4>0</vt:i4>
      </vt:variant>
      <vt:variant>
        <vt:i4>5</vt:i4>
      </vt:variant>
      <vt:variant>
        <vt:lpwstr>https://khoda.gov.ua/news/stratehichne-planuvannia-bezbariernosti-5-krokiv-dlia-hromady</vt:lpwstr>
      </vt:variant>
      <vt:variant>
        <vt:lpwstr/>
      </vt:variant>
      <vt:variant>
        <vt:i4>5963804</vt:i4>
      </vt:variant>
      <vt:variant>
        <vt:i4>441</vt:i4>
      </vt:variant>
      <vt:variant>
        <vt:i4>0</vt:i4>
      </vt:variant>
      <vt:variant>
        <vt:i4>5</vt:i4>
      </vt:variant>
      <vt:variant>
        <vt:lpwstr>https://khoda.gov.ua/news/vidbulas-persha-vseukrainska-onlain-zustrich-upovnovazhenykh-z-pytan-bezbariernosti</vt:lpwstr>
      </vt:variant>
      <vt:variant>
        <vt:lpwstr/>
      </vt:variant>
      <vt:variant>
        <vt:i4>5242967</vt:i4>
      </vt:variant>
      <vt:variant>
        <vt:i4>438</vt:i4>
      </vt:variant>
      <vt:variant>
        <vt:i4>0</vt:i4>
      </vt:variant>
      <vt:variant>
        <vt:i4>5</vt:i4>
      </vt:variant>
      <vt:variant>
        <vt:lpwstr>https://khoda.gov.ua/news/prava-liudyny-ta-ievropeiski-standarty-na-diiaosvita-zapustyly-novyi-serial-dlia-derzhsluzhbovtsiv</vt:lpwstr>
      </vt:variant>
      <vt:variant>
        <vt:lpwstr/>
      </vt:variant>
      <vt:variant>
        <vt:i4>7536736</vt:i4>
      </vt:variant>
      <vt:variant>
        <vt:i4>435</vt:i4>
      </vt:variant>
      <vt:variant>
        <vt:i4>0</vt:i4>
      </vt:variant>
      <vt:variant>
        <vt:i4>5</vt:i4>
      </vt:variant>
      <vt:variant>
        <vt:lpwstr>https://khoda.gov.ua/news/yak-zghurtovuvaty-hromady-na-diiaosvita-zapustyly-novyi-osvitnii-serial-pro-intehratsiini-zakhody</vt:lpwstr>
      </vt:variant>
      <vt:variant>
        <vt:lpwstr/>
      </vt:variant>
      <vt:variant>
        <vt:i4>1310746</vt:i4>
      </vt:variant>
      <vt:variant>
        <vt:i4>432</vt:i4>
      </vt:variant>
      <vt:variant>
        <vt:i4>0</vt:i4>
      </vt:variant>
      <vt:variant>
        <vt:i4>5</vt:i4>
      </vt:variant>
      <vt:variant>
        <vt:lpwstr>https://khoda.gov.ua/news/10-krokiv-do-suchasnoho-tsnapu-mintsyfry-zapustylo-osvitnii-serial-dlia-pratsivnykiv-hromad</vt:lpwstr>
      </vt:variant>
      <vt:variant>
        <vt:lpwstr/>
      </vt:variant>
      <vt:variant>
        <vt:i4>2424940</vt:i4>
      </vt:variant>
      <vt:variant>
        <vt:i4>429</vt:i4>
      </vt:variant>
      <vt:variant>
        <vt:i4>0</vt:i4>
      </vt:variant>
      <vt:variant>
        <vt:i4>5</vt:i4>
      </vt:variant>
      <vt:variant>
        <vt:lpwstr>https://khoda.gov.ua/news/yak-zminiuvatymutsia-tsnapy-mintsyfry-provelo-forum-dlia-administratoriv-odeshchyny-ta-khersonshchyny</vt:lpwstr>
      </vt:variant>
      <vt:variant>
        <vt:lpwstr/>
      </vt:variant>
      <vt:variant>
        <vt:i4>5767195</vt:i4>
      </vt:variant>
      <vt:variant>
        <vt:i4>426</vt:i4>
      </vt:variant>
      <vt:variant>
        <vt:i4>0</vt:i4>
      </vt:variant>
      <vt:variant>
        <vt:i4>5</vt:i4>
      </vt:variant>
      <vt:variant>
        <vt:lpwstr>https://khoda.gov.ua/news/pratsivnyky-sluzhby-u-spravakh-ditei-khersonskoi-oda-pidvyshchyly-kvalifikatsiiu-iz-zakhystu-prav-osib-z-invalidnistiu</vt:lpwstr>
      </vt:variant>
      <vt:variant>
        <vt:lpwstr/>
      </vt:variant>
      <vt:variant>
        <vt:i4>7929968</vt:i4>
      </vt:variant>
      <vt:variant>
        <vt:i4>423</vt:i4>
      </vt:variant>
      <vt:variant>
        <vt:i4>0</vt:i4>
      </vt:variant>
      <vt:variant>
        <vt:i4>5</vt:i4>
      </vt:variant>
      <vt:variant>
        <vt:lpwstr>https://khoda.gov.ua/news/vprovadzhuite-bezbariernist-na-praktytsi-novyi-osvitnii-serial-dlia-publichnykh-sluzhbovtsiv</vt:lpwstr>
      </vt:variant>
      <vt:variant>
        <vt:lpwstr/>
      </vt:variant>
      <vt:variant>
        <vt:i4>7077987</vt:i4>
      </vt:variant>
      <vt:variant>
        <vt:i4>420</vt:i4>
      </vt:variant>
      <vt:variant>
        <vt:i4>0</vt:i4>
      </vt:variant>
      <vt:variant>
        <vt:i4>5</vt:i4>
      </vt:variant>
      <vt:variant>
        <vt:lpwstr>https://khoda.gov.ua/bezbariernist/</vt:lpwstr>
      </vt:variant>
      <vt:variant>
        <vt:lpwstr/>
      </vt:variant>
      <vt:variant>
        <vt:i4>4980760</vt:i4>
      </vt:variant>
      <vt:variant>
        <vt:i4>417</vt:i4>
      </vt:variant>
      <vt:variant>
        <vt:i4>0</vt:i4>
      </vt:variant>
      <vt:variant>
        <vt:i4>5</vt:i4>
      </vt:variant>
      <vt:variant>
        <vt:lpwstr>https://kochubeivska-gromada.gov.ua/news/1789017478/</vt:lpwstr>
      </vt:variant>
      <vt:variant>
        <vt:lpwstr/>
      </vt:variant>
      <vt:variant>
        <vt:i4>3539055</vt:i4>
      </vt:variant>
      <vt:variant>
        <vt:i4>414</vt:i4>
      </vt:variant>
      <vt:variant>
        <vt:i4>0</vt:i4>
      </vt:variant>
      <vt:variant>
        <vt:i4>5</vt:i4>
      </vt:variant>
      <vt:variant>
        <vt:lpwstr>https://kalynivske-gromada.gov.ua/news/1779793785/</vt:lpwstr>
      </vt:variant>
      <vt:variant>
        <vt:lpwstr/>
      </vt:variant>
      <vt:variant>
        <vt:i4>4980754</vt:i4>
      </vt:variant>
      <vt:variant>
        <vt:i4>411</vt:i4>
      </vt:variant>
      <vt:variant>
        <vt:i4>0</vt:i4>
      </vt:variant>
      <vt:variant>
        <vt:i4>5</vt:i4>
      </vt:variant>
      <vt:variant>
        <vt:lpwstr>https://kochubeivska-gromada.gov.ua/news/1779867504/</vt:lpwstr>
      </vt:variant>
      <vt:variant>
        <vt:lpwstr/>
      </vt:variant>
      <vt:variant>
        <vt:i4>2424951</vt:i4>
      </vt:variant>
      <vt:variant>
        <vt:i4>408</vt:i4>
      </vt:variant>
      <vt:variant>
        <vt:i4>0</vt:i4>
      </vt:variant>
      <vt:variant>
        <vt:i4>5</vt:i4>
      </vt:variant>
      <vt:variant>
        <vt:lpwstr>https://borozenska-gromada.gov.ua/</vt:lpwstr>
      </vt:variant>
      <vt:variant>
        <vt:lpwstr/>
      </vt:variant>
      <vt:variant>
        <vt:i4>3342379</vt:i4>
      </vt:variant>
      <vt:variant>
        <vt:i4>405</vt:i4>
      </vt:variant>
      <vt:variant>
        <vt:i4>0</vt:i4>
      </vt:variant>
      <vt:variant>
        <vt:i4>5</vt:i4>
      </vt:variant>
      <vt:variant>
        <vt:lpwstr>https://kronau.gov.ua/</vt:lpwstr>
      </vt:variant>
      <vt:variant>
        <vt:lpwstr/>
      </vt:variant>
      <vt:variant>
        <vt:i4>7929962</vt:i4>
      </vt:variant>
      <vt:variant>
        <vt:i4>402</vt:i4>
      </vt:variant>
      <vt:variant>
        <vt:i4>0</vt:i4>
      </vt:variant>
      <vt:variant>
        <vt:i4>5</vt:i4>
      </vt:variant>
      <vt:variant>
        <vt:lpwstr>https://borozenska-gromada.gov.ua/borozenskij-cnap-15-29-50-22-12-2023/</vt:lpwstr>
      </vt:variant>
      <vt:variant>
        <vt:lpwstr/>
      </vt:variant>
      <vt:variant>
        <vt:i4>5505045</vt:i4>
      </vt:variant>
      <vt:variant>
        <vt:i4>399</vt:i4>
      </vt:variant>
      <vt:variant>
        <vt:i4>0</vt:i4>
      </vt:variant>
      <vt:variant>
        <vt:i4>5</vt:i4>
      </vt:variant>
      <vt:variant>
        <vt:lpwstr>https://cnap.kronau.gov.ua/news/171281-zrozumili-formati-dlia-potreb-koznogo</vt:lpwstr>
      </vt:variant>
      <vt:variant>
        <vt:lpwstr/>
      </vt:variant>
      <vt:variant>
        <vt:i4>7012389</vt:i4>
      </vt:variant>
      <vt:variant>
        <vt:i4>393</vt:i4>
      </vt:variant>
      <vt:variant>
        <vt:i4>0</vt:i4>
      </vt:variant>
      <vt:variant>
        <vt:i4>5</vt:i4>
      </vt:variant>
      <vt:variant>
        <vt:lpwstr>https://cnap.daryivska-gromada.gov.ua/news/249946-sanovni-meskanci-daryivskoyi-gromadi</vt:lpwstr>
      </vt:variant>
      <vt:variant>
        <vt:lpwstr/>
      </vt:variant>
      <vt:variant>
        <vt:i4>7929962</vt:i4>
      </vt:variant>
      <vt:variant>
        <vt:i4>390</vt:i4>
      </vt:variant>
      <vt:variant>
        <vt:i4>0</vt:i4>
      </vt:variant>
      <vt:variant>
        <vt:i4>5</vt:i4>
      </vt:variant>
      <vt:variant>
        <vt:lpwstr>https://borozenska-gromada.gov.ua/borozenskij-cnap-15-29-50-22-12-2023/</vt:lpwstr>
      </vt:variant>
      <vt:variant>
        <vt:lpwstr/>
      </vt:variant>
      <vt:variant>
        <vt:i4>5505045</vt:i4>
      </vt:variant>
      <vt:variant>
        <vt:i4>387</vt:i4>
      </vt:variant>
      <vt:variant>
        <vt:i4>0</vt:i4>
      </vt:variant>
      <vt:variant>
        <vt:i4>5</vt:i4>
      </vt:variant>
      <vt:variant>
        <vt:lpwstr>https://cnap.kronau.gov.ua/news/171281-zrozumili-formati-dlia-potreb-koznogo</vt:lpwstr>
      </vt:variant>
      <vt:variant>
        <vt:lpwstr/>
      </vt:variant>
      <vt:variant>
        <vt:i4>3276911</vt:i4>
      </vt:variant>
      <vt:variant>
        <vt:i4>384</vt:i4>
      </vt:variant>
      <vt:variant>
        <vt:i4>0</vt:i4>
      </vt:variant>
      <vt:variant>
        <vt:i4>5</vt:i4>
      </vt:variant>
      <vt:variant>
        <vt:lpwstr>https://kalynivske-gromada.gov.ua/news/1766130780/</vt:lpwstr>
      </vt:variant>
      <vt:variant>
        <vt:lpwstr/>
      </vt:variant>
      <vt:variant>
        <vt:i4>74</vt:i4>
      </vt:variant>
      <vt:variant>
        <vt:i4>381</vt:i4>
      </vt:variant>
      <vt:variant>
        <vt:i4>0</vt:i4>
      </vt:variant>
      <vt:variant>
        <vt:i4>5</vt:i4>
      </vt:variant>
      <vt:variant>
        <vt:lpwstr>https://khoda.gov.ua/news/nachalnyk-khersonskoi-ova-oleksandr-prokudin-pryvitav-pratsivnykiv-mistsevoho-samovriaduvannia-khersonshchyny-z-profesiinym-sviatom</vt:lpwstr>
      </vt:variant>
      <vt:variant>
        <vt:lpwstr/>
      </vt:variant>
      <vt:variant>
        <vt:i4>917546</vt:i4>
      </vt:variant>
      <vt:variant>
        <vt:i4>378</vt:i4>
      </vt:variant>
      <vt:variant>
        <vt:i4>0</vt:i4>
      </vt:variant>
      <vt:variant>
        <vt:i4>5</vt:i4>
      </vt:variant>
      <vt:variant>
        <vt:lpwstr>https://www.youtube.com/watch?v=C_UqxfGOLv0</vt:lpwstr>
      </vt:variant>
      <vt:variant>
        <vt:lpwstr/>
      </vt:variant>
      <vt:variant>
        <vt:i4>5374031</vt:i4>
      </vt:variant>
      <vt:variant>
        <vt:i4>375</vt:i4>
      </vt:variant>
      <vt:variant>
        <vt:i4>0</vt:i4>
      </vt:variant>
      <vt:variant>
        <vt:i4>5</vt:i4>
      </vt:variant>
      <vt:variant>
        <vt:lpwstr>https://borozenska-gromada.gov.ua/bezbar%E2%80%99ernost-14-04-21-04-04-2025/</vt:lpwstr>
      </vt:variant>
      <vt:variant>
        <vt:lpwstr/>
      </vt:variant>
      <vt:variant>
        <vt:i4>3342379</vt:i4>
      </vt:variant>
      <vt:variant>
        <vt:i4>372</vt:i4>
      </vt:variant>
      <vt:variant>
        <vt:i4>0</vt:i4>
      </vt:variant>
      <vt:variant>
        <vt:i4>5</vt:i4>
      </vt:variant>
      <vt:variant>
        <vt:lpwstr>https://kronau.gov.ua/</vt:lpwstr>
      </vt:variant>
      <vt:variant>
        <vt:lpwstr/>
      </vt:variant>
      <vt:variant>
        <vt:i4>2490428</vt:i4>
      </vt:variant>
      <vt:variant>
        <vt:i4>369</vt:i4>
      </vt:variant>
      <vt:variant>
        <vt:i4>0</vt:i4>
      </vt:variant>
      <vt:variant>
        <vt:i4>5</vt:i4>
      </vt:variant>
      <vt:variant>
        <vt:lpwstr>https://khoda.gov.ua/news/34-tsnapy-khersonshchyny-zaprovadyly-videopereklad-ukrainskoiu-zhestovoiu-movoiu?v=6941247f8eebc</vt:lpwstr>
      </vt:variant>
      <vt:variant>
        <vt:lpwstr/>
      </vt:variant>
      <vt:variant>
        <vt:i4>1769560</vt:i4>
      </vt:variant>
      <vt:variant>
        <vt:i4>366</vt:i4>
      </vt:variant>
      <vt:variant>
        <vt:i4>0</vt:i4>
      </vt:variant>
      <vt:variant>
        <vt:i4>5</vt:i4>
      </vt:variant>
      <vt:variant>
        <vt:lpwstr>https://t.me/khersonskaODA/36044</vt:lpwstr>
      </vt:variant>
      <vt:variant>
        <vt:lpwstr/>
      </vt:variant>
      <vt:variant>
        <vt:i4>1769562</vt:i4>
      </vt:variant>
      <vt:variant>
        <vt:i4>363</vt:i4>
      </vt:variant>
      <vt:variant>
        <vt:i4>0</vt:i4>
      </vt:variant>
      <vt:variant>
        <vt:i4>5</vt:i4>
      </vt:variant>
      <vt:variant>
        <vt:lpwstr>https://t.me/khersonskaODA/39397</vt:lpwstr>
      </vt:variant>
      <vt:variant>
        <vt:lpwstr/>
      </vt:variant>
      <vt:variant>
        <vt:i4>1966168</vt:i4>
      </vt:variant>
      <vt:variant>
        <vt:i4>360</vt:i4>
      </vt:variant>
      <vt:variant>
        <vt:i4>0</vt:i4>
      </vt:variant>
      <vt:variant>
        <vt:i4>5</vt:i4>
      </vt:variant>
      <vt:variant>
        <vt:lpwstr>https://t.me/khersonskaODA/27252</vt:lpwstr>
      </vt:variant>
      <vt:variant>
        <vt:lpwstr/>
      </vt:variant>
      <vt:variant>
        <vt:i4>5374031</vt:i4>
      </vt:variant>
      <vt:variant>
        <vt:i4>357</vt:i4>
      </vt:variant>
      <vt:variant>
        <vt:i4>0</vt:i4>
      </vt:variant>
      <vt:variant>
        <vt:i4>5</vt:i4>
      </vt:variant>
      <vt:variant>
        <vt:lpwstr>https://borozenska-gromada.gov.ua/bezbar%E2%80%99ernost-14-04-21-04-04-2025/</vt:lpwstr>
      </vt:variant>
      <vt:variant>
        <vt:lpwstr/>
      </vt:variant>
      <vt:variant>
        <vt:i4>4128802</vt:i4>
      </vt:variant>
      <vt:variant>
        <vt:i4>354</vt:i4>
      </vt:variant>
      <vt:variant>
        <vt:i4>0</vt:i4>
      </vt:variant>
      <vt:variant>
        <vt:i4>5</vt:i4>
      </vt:variant>
      <vt:variant>
        <vt:lpwstr>https://kronau.gov.ua/news/1748784139/</vt:lpwstr>
      </vt:variant>
      <vt:variant>
        <vt:lpwstr/>
      </vt:variant>
      <vt:variant>
        <vt:i4>3932202</vt:i4>
      </vt:variant>
      <vt:variant>
        <vt:i4>351</vt:i4>
      </vt:variant>
      <vt:variant>
        <vt:i4>0</vt:i4>
      </vt:variant>
      <vt:variant>
        <vt:i4>5</vt:i4>
      </vt:variant>
      <vt:variant>
        <vt:lpwstr>https://kronau.gov.ua/news/1754310613/</vt:lpwstr>
      </vt:variant>
      <vt:variant>
        <vt:lpwstr/>
      </vt:variant>
      <vt:variant>
        <vt:i4>1245249</vt:i4>
      </vt:variant>
      <vt:variant>
        <vt:i4>348</vt:i4>
      </vt:variant>
      <vt:variant>
        <vt:i4>0</vt:i4>
      </vt:variant>
      <vt:variant>
        <vt:i4>5</vt:i4>
      </vt:variant>
      <vt:variant>
        <vt:lpwstr>https://khoda.gov.ua/</vt:lpwstr>
      </vt:variant>
      <vt:variant>
        <vt:lpwstr/>
      </vt:variant>
      <vt:variant>
        <vt:i4>2621563</vt:i4>
      </vt:variant>
      <vt:variant>
        <vt:i4>345</vt:i4>
      </vt:variant>
      <vt:variant>
        <vt:i4>0</vt:i4>
      </vt:variant>
      <vt:variant>
        <vt:i4>5</vt:i4>
      </vt:variant>
      <vt:variant>
        <vt:lpwstr>https://borozenska-gromada.gov.ua/news/1754390434/</vt:lpwstr>
      </vt:variant>
      <vt:variant>
        <vt:lpwstr/>
      </vt:variant>
      <vt:variant>
        <vt:i4>2949245</vt:i4>
      </vt:variant>
      <vt:variant>
        <vt:i4>342</vt:i4>
      </vt:variant>
      <vt:variant>
        <vt:i4>0</vt:i4>
      </vt:variant>
      <vt:variant>
        <vt:i4>5</vt:i4>
      </vt:variant>
      <vt:variant>
        <vt:lpwstr>https://borozenska-gromada.gov.ua/news/1782903920/</vt:lpwstr>
      </vt:variant>
      <vt:variant>
        <vt:lpwstr/>
      </vt:variant>
      <vt:variant>
        <vt:i4>3866726</vt:i4>
      </vt:variant>
      <vt:variant>
        <vt:i4>339</vt:i4>
      </vt:variant>
      <vt:variant>
        <vt:i4>0</vt:i4>
      </vt:variant>
      <vt:variant>
        <vt:i4>5</vt:i4>
      </vt:variant>
      <vt:variant>
        <vt:lpwstr>https://kalynivske-gromada.gov.ua/news/1750076955/</vt:lpwstr>
      </vt:variant>
      <vt:variant>
        <vt:lpwstr/>
      </vt:variant>
      <vt:variant>
        <vt:i4>3735597</vt:i4>
      </vt:variant>
      <vt:variant>
        <vt:i4>336</vt:i4>
      </vt:variant>
      <vt:variant>
        <vt:i4>0</vt:i4>
      </vt:variant>
      <vt:variant>
        <vt:i4>5</vt:i4>
      </vt:variant>
      <vt:variant>
        <vt:lpwstr>https://kronau.gov.ua/news/1773400317/</vt:lpwstr>
      </vt:variant>
      <vt:variant>
        <vt:lpwstr/>
      </vt:variant>
      <vt:variant>
        <vt:i4>3145773</vt:i4>
      </vt:variant>
      <vt:variant>
        <vt:i4>333</vt:i4>
      </vt:variant>
      <vt:variant>
        <vt:i4>0</vt:i4>
      </vt:variant>
      <vt:variant>
        <vt:i4>5</vt:i4>
      </vt:variant>
      <vt:variant>
        <vt:lpwstr>https://kronau.gov.ua/news/1779803678/</vt:lpwstr>
      </vt:variant>
      <vt:variant>
        <vt:lpwstr/>
      </vt:variant>
      <vt:variant>
        <vt:i4>3342372</vt:i4>
      </vt:variant>
      <vt:variant>
        <vt:i4>330</vt:i4>
      </vt:variant>
      <vt:variant>
        <vt:i4>0</vt:i4>
      </vt:variant>
      <vt:variant>
        <vt:i4>5</vt:i4>
      </vt:variant>
      <vt:variant>
        <vt:lpwstr>https://kronau.gov.ua/news/1771318749/</vt:lpwstr>
      </vt:variant>
      <vt:variant>
        <vt:lpwstr/>
      </vt:variant>
      <vt:variant>
        <vt:i4>5963804</vt:i4>
      </vt:variant>
      <vt:variant>
        <vt:i4>327</vt:i4>
      </vt:variant>
      <vt:variant>
        <vt:i4>0</vt:i4>
      </vt:variant>
      <vt:variant>
        <vt:i4>5</vt:i4>
      </vt:variant>
      <vt:variant>
        <vt:lpwstr>https://khoda.gov.ua/news/vidbulas-persha-vseukrainska-onlain-zustrich-upovnovazhenykh-z-pytan-bezbariernosti</vt:lpwstr>
      </vt:variant>
      <vt:variant>
        <vt:lpwstr/>
      </vt:variant>
      <vt:variant>
        <vt:i4>8257634</vt:i4>
      </vt:variant>
      <vt:variant>
        <vt:i4>324</vt:i4>
      </vt:variant>
      <vt:variant>
        <vt:i4>0</vt:i4>
      </vt:variant>
      <vt:variant>
        <vt:i4>5</vt:i4>
      </vt:variant>
      <vt:variant>
        <vt:lpwstr>https://khoda.gov.ua/bezbariernist/perelik-osib-upovnovazhenykh-z-pytan-bezbariernosti-khersonskoi-oblasti</vt:lpwstr>
      </vt:variant>
      <vt:variant>
        <vt:lpwstr/>
      </vt:variant>
      <vt:variant>
        <vt:i4>1572872</vt:i4>
      </vt:variant>
      <vt:variant>
        <vt:i4>321</vt:i4>
      </vt:variant>
      <vt:variant>
        <vt:i4>0</vt:i4>
      </vt:variant>
      <vt:variant>
        <vt:i4>5</vt:i4>
      </vt:variant>
      <vt:variant>
        <vt:lpwstr>https://khoda.gov.ua/news/u-khersonskii-oblasnii-derzhavnii-administratsii-vyznacheno-upovnovazhenoho-z-pytan-bezbariernosti</vt:lpwstr>
      </vt:variant>
      <vt:variant>
        <vt:lpwstr/>
      </vt:variant>
      <vt:variant>
        <vt:i4>4194323</vt:i4>
      </vt:variant>
      <vt:variant>
        <vt:i4>318</vt:i4>
      </vt:variant>
      <vt:variant>
        <vt:i4>0</vt:i4>
      </vt:variant>
      <vt:variant>
        <vt:i4>5</vt:i4>
      </vt:variant>
      <vt:variant>
        <vt:lpwstr>https://khoda.gov.ua/news/bezbariernist-vulyts-i-dorih-na-deokupovanii-terytorii-khersonskoi-oblasti</vt:lpwstr>
      </vt:variant>
      <vt:variant>
        <vt:lpwstr/>
      </vt:variant>
      <vt:variant>
        <vt:i4>3539057</vt:i4>
      </vt:variant>
      <vt:variant>
        <vt:i4>315</vt:i4>
      </vt:variant>
      <vt:variant>
        <vt:i4>0</vt:i4>
      </vt:variant>
      <vt:variant>
        <vt:i4>5</vt:i4>
      </vt:variant>
      <vt:variant>
        <vt:lpwstr>https://khoda.gov.ua/news/na-khersonshchyni-prodovzhuie-diiaty-proiekt-sotsialne-taksi2</vt:lpwstr>
      </vt:variant>
      <vt:variant>
        <vt:lpwstr/>
      </vt:variant>
      <vt:variant>
        <vt:i4>589915</vt:i4>
      </vt:variant>
      <vt:variant>
        <vt:i4>312</vt:i4>
      </vt:variant>
      <vt:variant>
        <vt:i4>0</vt:i4>
      </vt:variant>
      <vt:variant>
        <vt:i4>5</vt:i4>
      </vt:variant>
      <vt:variant>
        <vt:lpwstr>https://khoda.gov.ua/news/ekipazhi-sotsialnoho-taksi-prodovzhuiut-kursuvaty-hromadamy-khersonshchyny5</vt:lpwstr>
      </vt:variant>
      <vt:variant>
        <vt:lpwstr/>
      </vt:variant>
      <vt:variant>
        <vt:i4>6160405</vt:i4>
      </vt:variant>
      <vt:variant>
        <vt:i4>309</vt:i4>
      </vt:variant>
      <vt:variant>
        <vt:i4>0</vt:i4>
      </vt:variant>
      <vt:variant>
        <vt:i4>5</vt:i4>
      </vt:variant>
      <vt:variant>
        <vt:lpwstr>https://khoda.gov.ua/news/avtopark-darivskoi-hromady-popovnyvsia-spetstransportom-dlia-perevezennia-malomobilnykh-hromadian-ta-liudei-z-invalidnistiu</vt:lpwstr>
      </vt:variant>
      <vt:variant>
        <vt:lpwstr/>
      </vt:variant>
      <vt:variant>
        <vt:i4>6029318</vt:i4>
      </vt:variant>
      <vt:variant>
        <vt:i4>306</vt:i4>
      </vt:variant>
      <vt:variant>
        <vt:i4>0</vt:i4>
      </vt:variant>
      <vt:variant>
        <vt:i4>5</vt:i4>
      </vt:variant>
      <vt:variant>
        <vt:lpwstr>https://khoda.gov.ua/news/u-hromadakh-khersonshchyny-prodovzhuie-kursuvaty-sotsialne-taksi-dlia-vrazlyvykh-verstv-naselennia3</vt:lpwstr>
      </vt:variant>
      <vt:variant>
        <vt:lpwstr/>
      </vt:variant>
      <vt:variant>
        <vt:i4>3539057</vt:i4>
      </vt:variant>
      <vt:variant>
        <vt:i4>303</vt:i4>
      </vt:variant>
      <vt:variant>
        <vt:i4>0</vt:i4>
      </vt:variant>
      <vt:variant>
        <vt:i4>5</vt:i4>
      </vt:variant>
      <vt:variant>
        <vt:lpwstr>https://khoda.gov.ua/news/na-khersonshchyni-prodovzhuie-diiaty-proiekt-sotsialne-taksi1</vt:lpwstr>
      </vt:variant>
      <vt:variant>
        <vt:lpwstr/>
      </vt:variant>
      <vt:variant>
        <vt:i4>589915</vt:i4>
      </vt:variant>
      <vt:variant>
        <vt:i4>300</vt:i4>
      </vt:variant>
      <vt:variant>
        <vt:i4>0</vt:i4>
      </vt:variant>
      <vt:variant>
        <vt:i4>5</vt:i4>
      </vt:variant>
      <vt:variant>
        <vt:lpwstr>https://khoda.gov.ua/news/ekipazhi-sotsialnoho-taksi-prodovzhuiut-kursuvaty-hromadamy-khersonshchyny4</vt:lpwstr>
      </vt:variant>
      <vt:variant>
        <vt:lpwstr/>
      </vt:variant>
      <vt:variant>
        <vt:i4>917513</vt:i4>
      </vt:variant>
      <vt:variant>
        <vt:i4>297</vt:i4>
      </vt:variant>
      <vt:variant>
        <vt:i4>0</vt:i4>
      </vt:variant>
      <vt:variant>
        <vt:i4>5</vt:i4>
      </vt:variant>
      <vt:variant>
        <vt:lpwstr>https://khoda.gov.ua/news/provedennia-navchalnykh-seminariv-z-pratsivnykamy-avtotransportnykh-pidpryiemstv-oblasti-iaki-zdiisniuiut-pasazhyrski-perevezennia</vt:lpwstr>
      </vt:variant>
      <vt:variant>
        <vt:lpwstr/>
      </vt:variant>
      <vt:variant>
        <vt:i4>589915</vt:i4>
      </vt:variant>
      <vt:variant>
        <vt:i4>294</vt:i4>
      </vt:variant>
      <vt:variant>
        <vt:i4>0</vt:i4>
      </vt:variant>
      <vt:variant>
        <vt:i4>5</vt:i4>
      </vt:variant>
      <vt:variant>
        <vt:lpwstr>https://khoda.gov.ua/news/ekipazhi-sotsialnoho-taksi-prodovzhuiut-kursuvaty-hromadamy-khersonshchyny3</vt:lpwstr>
      </vt:variant>
      <vt:variant>
        <vt:lpwstr/>
      </vt:variant>
      <vt:variant>
        <vt:i4>3735652</vt:i4>
      </vt:variant>
      <vt:variant>
        <vt:i4>291</vt:i4>
      </vt:variant>
      <vt:variant>
        <vt:i4>0</vt:i4>
      </vt:variant>
      <vt:variant>
        <vt:i4>5</vt:i4>
      </vt:variant>
      <vt:variant>
        <vt:lpwstr>https://khoda.gov.ua/news/buduite-inkliuzyvni-mista-dani-mapy-bezbariernosti-teper-na-portali-vidkrytykh-danykh</vt:lpwstr>
      </vt:variant>
      <vt:variant>
        <vt:lpwstr/>
      </vt:variant>
      <vt:variant>
        <vt:i4>3932206</vt:i4>
      </vt:variant>
      <vt:variant>
        <vt:i4>288</vt:i4>
      </vt:variant>
      <vt:variant>
        <vt:i4>0</vt:i4>
      </vt:variant>
      <vt:variant>
        <vt:i4>5</vt:i4>
      </vt:variant>
      <vt:variant>
        <vt:lpwstr>https://kronau.gov.ua/news/1767774327/</vt:lpwstr>
      </vt:variant>
      <vt:variant>
        <vt:lpwstr/>
      </vt:variant>
      <vt:variant>
        <vt:i4>5374031</vt:i4>
      </vt:variant>
      <vt:variant>
        <vt:i4>285</vt:i4>
      </vt:variant>
      <vt:variant>
        <vt:i4>0</vt:i4>
      </vt:variant>
      <vt:variant>
        <vt:i4>5</vt:i4>
      </vt:variant>
      <vt:variant>
        <vt:lpwstr>https://borozenska-gromada.gov.ua/bezbar%E2%80%99ernost-14-04-21-04-04-2025/</vt:lpwstr>
      </vt:variant>
      <vt:variant>
        <vt:lpwstr/>
      </vt:variant>
      <vt:variant>
        <vt:i4>3211296</vt:i4>
      </vt:variant>
      <vt:variant>
        <vt:i4>282</vt:i4>
      </vt:variant>
      <vt:variant>
        <vt:i4>0</vt:i4>
      </vt:variant>
      <vt:variant>
        <vt:i4>5</vt:i4>
      </vt:variant>
      <vt:variant>
        <vt:lpwstr>https://nvoron.gov.ua/news/1781613849/</vt:lpwstr>
      </vt:variant>
      <vt:variant>
        <vt:lpwstr/>
      </vt:variant>
      <vt:variant>
        <vt:i4>3538991</vt:i4>
      </vt:variant>
      <vt:variant>
        <vt:i4>279</vt:i4>
      </vt:variant>
      <vt:variant>
        <vt:i4>0</vt:i4>
      </vt:variant>
      <vt:variant>
        <vt:i4>5</vt:i4>
      </vt:variant>
      <vt:variant>
        <vt:lpwstr>https://kronau.gov.ua/news/1773241391/</vt:lpwstr>
      </vt:variant>
      <vt:variant>
        <vt:lpwstr/>
      </vt:variant>
      <vt:variant>
        <vt:i4>3997732</vt:i4>
      </vt:variant>
      <vt:variant>
        <vt:i4>276</vt:i4>
      </vt:variant>
      <vt:variant>
        <vt:i4>0</vt:i4>
      </vt:variant>
      <vt:variant>
        <vt:i4>5</vt:i4>
      </vt:variant>
      <vt:variant>
        <vt:lpwstr>https://kronau.gov.ua/news/1752731857/</vt:lpwstr>
      </vt:variant>
      <vt:variant>
        <vt:lpwstr/>
      </vt:variant>
      <vt:variant>
        <vt:i4>3538991</vt:i4>
      </vt:variant>
      <vt:variant>
        <vt:i4>273</vt:i4>
      </vt:variant>
      <vt:variant>
        <vt:i4>0</vt:i4>
      </vt:variant>
      <vt:variant>
        <vt:i4>5</vt:i4>
      </vt:variant>
      <vt:variant>
        <vt:lpwstr>https://kronau.gov.ua/news/1773241391/</vt:lpwstr>
      </vt:variant>
      <vt:variant>
        <vt:lpwstr/>
      </vt:variant>
      <vt:variant>
        <vt:i4>6946855</vt:i4>
      </vt:variant>
      <vt:variant>
        <vt:i4>270</vt:i4>
      </vt:variant>
      <vt:variant>
        <vt:i4>0</vt:i4>
      </vt:variant>
      <vt:variant>
        <vt:i4>5</vt:i4>
      </vt:variant>
      <vt:variant>
        <vt:lpwstr>https://drive.google.com/file/d/1OvfEGWXE43CAN1VB5mUpr6geboAz5c3W/view</vt:lpwstr>
      </vt:variant>
      <vt:variant>
        <vt:lpwstr/>
      </vt:variant>
      <vt:variant>
        <vt:i4>3473451</vt:i4>
      </vt:variant>
      <vt:variant>
        <vt:i4>267</vt:i4>
      </vt:variant>
      <vt:variant>
        <vt:i4>0</vt:i4>
      </vt:variant>
      <vt:variant>
        <vt:i4>5</vt:i4>
      </vt:variant>
      <vt:variant>
        <vt:lpwstr>https://nvoron.gov.ua/news/1786102864/</vt:lpwstr>
      </vt:variant>
      <vt:variant>
        <vt:lpwstr/>
      </vt:variant>
      <vt:variant>
        <vt:i4>4063331</vt:i4>
      </vt:variant>
      <vt:variant>
        <vt:i4>264</vt:i4>
      </vt:variant>
      <vt:variant>
        <vt:i4>0</vt:i4>
      </vt:variant>
      <vt:variant>
        <vt:i4>5</vt:i4>
      </vt:variant>
      <vt:variant>
        <vt:lpwstr>https://kalynivske-gromada.gov.ua/news/1755155628/</vt:lpwstr>
      </vt:variant>
      <vt:variant>
        <vt:lpwstr/>
      </vt:variant>
      <vt:variant>
        <vt:i4>3932206</vt:i4>
      </vt:variant>
      <vt:variant>
        <vt:i4>261</vt:i4>
      </vt:variant>
      <vt:variant>
        <vt:i4>0</vt:i4>
      </vt:variant>
      <vt:variant>
        <vt:i4>5</vt:i4>
      </vt:variant>
      <vt:variant>
        <vt:lpwstr>https://kronau.gov.ua/news/1767774327/</vt:lpwstr>
      </vt:variant>
      <vt:variant>
        <vt:lpwstr/>
      </vt:variant>
      <vt:variant>
        <vt:i4>4784147</vt:i4>
      </vt:variant>
      <vt:variant>
        <vt:i4>258</vt:i4>
      </vt:variant>
      <vt:variant>
        <vt:i4>0</vt:i4>
      </vt:variant>
      <vt:variant>
        <vt:i4>5</vt:i4>
      </vt:variant>
      <vt:variant>
        <vt:lpwstr>https://kochubeivska-gromada.gov.ua/news/1767361799/</vt:lpwstr>
      </vt:variant>
      <vt:variant>
        <vt:lpwstr/>
      </vt:variant>
      <vt:variant>
        <vt:i4>3866663</vt:i4>
      </vt:variant>
      <vt:variant>
        <vt:i4>255</vt:i4>
      </vt:variant>
      <vt:variant>
        <vt:i4>0</vt:i4>
      </vt:variant>
      <vt:variant>
        <vt:i4>5</vt:i4>
      </vt:variant>
      <vt:variant>
        <vt:lpwstr>https://kronau.gov.ua/news/1779878172/</vt:lpwstr>
      </vt:variant>
      <vt:variant>
        <vt:lpwstr/>
      </vt:variant>
      <vt:variant>
        <vt:i4>3866663</vt:i4>
      </vt:variant>
      <vt:variant>
        <vt:i4>252</vt:i4>
      </vt:variant>
      <vt:variant>
        <vt:i4>0</vt:i4>
      </vt:variant>
      <vt:variant>
        <vt:i4>5</vt:i4>
      </vt:variant>
      <vt:variant>
        <vt:lpwstr>https://kronau.gov.ua/news/1779878172/</vt:lpwstr>
      </vt:variant>
      <vt:variant>
        <vt:lpwstr/>
      </vt:variant>
      <vt:variant>
        <vt:i4>917531</vt:i4>
      </vt:variant>
      <vt:variant>
        <vt:i4>249</vt:i4>
      </vt:variant>
      <vt:variant>
        <vt:i4>0</vt:i4>
      </vt:variant>
      <vt:variant>
        <vt:i4>5</vt:i4>
      </vt:variant>
      <vt:variant>
        <vt:lpwstr>https://khoda.gov.ua/news/transportna-dostupnist</vt:lpwstr>
      </vt:variant>
      <vt:variant>
        <vt:lpwstr/>
      </vt:variant>
      <vt:variant>
        <vt:i4>917531</vt:i4>
      </vt:variant>
      <vt:variant>
        <vt:i4>246</vt:i4>
      </vt:variant>
      <vt:variant>
        <vt:i4>0</vt:i4>
      </vt:variant>
      <vt:variant>
        <vt:i4>5</vt:i4>
      </vt:variant>
      <vt:variant>
        <vt:lpwstr>https://khoda.gov.ua/news/transportna-dostupnist</vt:lpwstr>
      </vt:variant>
      <vt:variant>
        <vt:lpwstr/>
      </vt:variant>
      <vt:variant>
        <vt:i4>917531</vt:i4>
      </vt:variant>
      <vt:variant>
        <vt:i4>243</vt:i4>
      </vt:variant>
      <vt:variant>
        <vt:i4>0</vt:i4>
      </vt:variant>
      <vt:variant>
        <vt:i4>5</vt:i4>
      </vt:variant>
      <vt:variant>
        <vt:lpwstr>https://khoda.gov.ua/news/transportna-dostupnist</vt:lpwstr>
      </vt:variant>
      <vt:variant>
        <vt:lpwstr/>
      </vt:variant>
      <vt:variant>
        <vt:i4>5374031</vt:i4>
      </vt:variant>
      <vt:variant>
        <vt:i4>240</vt:i4>
      </vt:variant>
      <vt:variant>
        <vt:i4>0</vt:i4>
      </vt:variant>
      <vt:variant>
        <vt:i4>5</vt:i4>
      </vt:variant>
      <vt:variant>
        <vt:lpwstr>https://borozenska-gromada.gov.ua/bezbar%E2%80%99ernost-14-04-21-04-04-2025/</vt:lpwstr>
      </vt:variant>
      <vt:variant>
        <vt:lpwstr/>
      </vt:variant>
      <vt:variant>
        <vt:i4>3997741</vt:i4>
      </vt:variant>
      <vt:variant>
        <vt:i4>237</vt:i4>
      </vt:variant>
      <vt:variant>
        <vt:i4>0</vt:i4>
      </vt:variant>
      <vt:variant>
        <vt:i4>5</vt:i4>
      </vt:variant>
      <vt:variant>
        <vt:lpwstr>https://kronau.gov.ua/news/1757314849/</vt:lpwstr>
      </vt:variant>
      <vt:variant>
        <vt:lpwstr/>
      </vt:variant>
      <vt:variant>
        <vt:i4>3276844</vt:i4>
      </vt:variant>
      <vt:variant>
        <vt:i4>234</vt:i4>
      </vt:variant>
      <vt:variant>
        <vt:i4>0</vt:i4>
      </vt:variant>
      <vt:variant>
        <vt:i4>5</vt:i4>
      </vt:variant>
      <vt:variant>
        <vt:lpwstr>https://kronau.gov.ua/news/1783513571/</vt:lpwstr>
      </vt:variant>
      <vt:variant>
        <vt:lpwstr/>
      </vt:variant>
      <vt:variant>
        <vt:i4>327711</vt:i4>
      </vt:variant>
      <vt:variant>
        <vt:i4>231</vt:i4>
      </vt:variant>
      <vt:variant>
        <vt:i4>0</vt:i4>
      </vt:variant>
      <vt:variant>
        <vt:i4>5</vt:i4>
      </vt:variant>
      <vt:variant>
        <vt:lpwstr>https://cnap.kronau.gov.ua/news/354422-u-visokopilskii-tg-praciuje-sluzba-socialne-taksi-iak-skoristatisia-poslugoiu</vt:lpwstr>
      </vt:variant>
      <vt:variant>
        <vt:lpwstr/>
      </vt:variant>
      <vt:variant>
        <vt:i4>327711</vt:i4>
      </vt:variant>
      <vt:variant>
        <vt:i4>228</vt:i4>
      </vt:variant>
      <vt:variant>
        <vt:i4>0</vt:i4>
      </vt:variant>
      <vt:variant>
        <vt:i4>5</vt:i4>
      </vt:variant>
      <vt:variant>
        <vt:lpwstr>https://cnap.kronau.gov.ua/news/354422-u-visokopilskii-tg-praciuje-sluzba-socialne-taksi-iak-skoristatisia-poslugoiu</vt:lpwstr>
      </vt:variant>
      <vt:variant>
        <vt:lpwstr/>
      </vt:variant>
      <vt:variant>
        <vt:i4>917531</vt:i4>
      </vt:variant>
      <vt:variant>
        <vt:i4>225</vt:i4>
      </vt:variant>
      <vt:variant>
        <vt:i4>0</vt:i4>
      </vt:variant>
      <vt:variant>
        <vt:i4>5</vt:i4>
      </vt:variant>
      <vt:variant>
        <vt:lpwstr>https://khoda.gov.ua/news/transportna-dostupnist</vt:lpwstr>
      </vt:variant>
      <vt:variant>
        <vt:lpwstr/>
      </vt:variant>
      <vt:variant>
        <vt:i4>589880</vt:i4>
      </vt:variant>
      <vt:variant>
        <vt:i4>222</vt:i4>
      </vt:variant>
      <vt:variant>
        <vt:i4>0</vt:i4>
      </vt:variant>
      <vt:variant>
        <vt:i4>5</vt:i4>
      </vt:variant>
      <vt:variant>
        <vt:lpwstr>https://www.facebook.com/groups/2822785074655808/posts/4270143226586645/?locale=uk_UA</vt:lpwstr>
      </vt:variant>
      <vt:variant>
        <vt:lpwstr/>
      </vt:variant>
      <vt:variant>
        <vt:i4>2556015</vt:i4>
      </vt:variant>
      <vt:variant>
        <vt:i4>219</vt:i4>
      </vt:variant>
      <vt:variant>
        <vt:i4>0</vt:i4>
      </vt:variant>
      <vt:variant>
        <vt:i4>5</vt:i4>
      </vt:variant>
      <vt:variant>
        <vt:lpwstr>https://khoda.gov.ua/news/vidbulos-cherhove-zasidannia-koordynatsiinoho-shtabu-z-pytan-pryvedennia-do-nalezhnoho-stanu-obiektiv-fondu-zakhysnykh-sporud-tsyvilnoho-zakhystu</vt:lpwstr>
      </vt:variant>
      <vt:variant>
        <vt:lpwstr/>
      </vt:variant>
      <vt:variant>
        <vt:i4>2555953</vt:i4>
      </vt:variant>
      <vt:variant>
        <vt:i4>216</vt:i4>
      </vt:variant>
      <vt:variant>
        <vt:i4>0</vt:i4>
      </vt:variant>
      <vt:variant>
        <vt:i4>5</vt:i4>
      </vt:variant>
      <vt:variant>
        <vt:lpwstr>https://khoda.gov.ua/news/u-navchalnykh-zakladakh-beryslavskoho-raionu-pereviryly-orhanizatsiiu-zmishanoho-navchannia-ta-vprovadzhennia-reformy-shkilnoho-kharchuvannia</vt:lpwstr>
      </vt:variant>
      <vt:variant>
        <vt:lpwstr/>
      </vt:variant>
      <vt:variant>
        <vt:i4>4915224</vt:i4>
      </vt:variant>
      <vt:variant>
        <vt:i4>213</vt:i4>
      </vt:variant>
      <vt:variant>
        <vt:i4>0</vt:i4>
      </vt:variant>
      <vt:variant>
        <vt:i4>5</vt:i4>
      </vt:variant>
      <vt:variant>
        <vt:lpwstr>https://kochubeivska-gromada.gov.ua/news/1766668672/</vt:lpwstr>
      </vt:variant>
      <vt:variant>
        <vt:lpwstr/>
      </vt:variant>
      <vt:variant>
        <vt:i4>720961</vt:i4>
      </vt:variant>
      <vt:variant>
        <vt:i4>210</vt:i4>
      </vt:variant>
      <vt:variant>
        <vt:i4>0</vt:i4>
      </vt:variant>
      <vt:variant>
        <vt:i4>5</vt:i4>
      </vt:variant>
      <vt:variant>
        <vt:lpwstr>https://khoda.gov.ua/news/koly-zalyshaiutsia-tilky-dokumenty-i-pamiat-istoriia-evakuatsii-ivana-hryhorovycha-ta-valentyny-oleksiivny</vt:lpwstr>
      </vt:variant>
      <vt:variant>
        <vt:lpwstr/>
      </vt:variant>
      <vt:variant>
        <vt:i4>7209077</vt:i4>
      </vt:variant>
      <vt:variant>
        <vt:i4>207</vt:i4>
      </vt:variant>
      <vt:variant>
        <vt:i4>0</vt:i4>
      </vt:variant>
      <vt:variant>
        <vt:i4>5</vt:i4>
      </vt:variant>
      <vt:variant>
        <vt:lpwstr>https://khoda.gov.ua/news/nove-zhyttia-u-vorzeli-istoriia-pereselenky-liudmyly-antonivny-zi-slovianska</vt:lpwstr>
      </vt:variant>
      <vt:variant>
        <vt:lpwstr/>
      </vt:variant>
      <vt:variant>
        <vt:i4>7798886</vt:i4>
      </vt:variant>
      <vt:variant>
        <vt:i4>204</vt:i4>
      </vt:variant>
      <vt:variant>
        <vt:i4>0</vt:i4>
      </vt:variant>
      <vt:variant>
        <vt:i4>5</vt:i4>
      </vt:variant>
      <vt:variant>
        <vt:lpwstr>https://khoda.gov.ua/news/zhyttia-z-nulia-istoriia-podruzhzhia-z-bakhmuta-iake-znaishlo-novyi-dim-u-mistechku-khansena</vt:lpwstr>
      </vt:variant>
      <vt:variant>
        <vt:lpwstr/>
      </vt:variant>
      <vt:variant>
        <vt:i4>3473513</vt:i4>
      </vt:variant>
      <vt:variant>
        <vt:i4>201</vt:i4>
      </vt:variant>
      <vt:variant>
        <vt:i4>0</vt:i4>
      </vt:variant>
      <vt:variant>
        <vt:i4>5</vt:i4>
      </vt:variant>
      <vt:variant>
        <vt:lpwstr>https://khoda.gov.ua/news/diznaitesia-vse-shcho-vas-khvyliuie-pro-vyizd</vt:lpwstr>
      </vt:variant>
      <vt:variant>
        <vt:lpwstr/>
      </vt:variant>
      <vt:variant>
        <vt:i4>393231</vt:i4>
      </vt:variant>
      <vt:variant>
        <vt:i4>198</vt:i4>
      </vt:variant>
      <vt:variant>
        <vt:i4>0</vt:i4>
      </vt:variant>
      <vt:variant>
        <vt:i4>5</vt:i4>
      </vt:variant>
      <vt:variant>
        <vt:lpwstr>https://khoda.gov.ua/news/evakuatsiia-z-khersonshchyny-orhanizovano-ta-bezoplatno</vt:lpwstr>
      </vt:variant>
      <vt:variant>
        <vt:lpwstr/>
      </vt:variant>
      <vt:variant>
        <vt:i4>7471159</vt:i4>
      </vt:variant>
      <vt:variant>
        <vt:i4>195</vt:i4>
      </vt:variant>
      <vt:variant>
        <vt:i4>0</vt:i4>
      </vt:variant>
      <vt:variant>
        <vt:i4>5</vt:i4>
      </vt:variant>
      <vt:variant>
        <vt:lpwstr>https://khoda.gov.ua/news/prezentovano-pokrokovu-instruktsiiu-z-evakuatsii-z-terytorii-boiovykh-dii</vt:lpwstr>
      </vt:variant>
      <vt:variant>
        <vt:lpwstr/>
      </vt:variant>
      <vt:variant>
        <vt:i4>852059</vt:i4>
      </vt:variant>
      <vt:variant>
        <vt:i4>192</vt:i4>
      </vt:variant>
      <vt:variant>
        <vt:i4>0</vt:i4>
      </vt:variant>
      <vt:variant>
        <vt:i4>5</vt:i4>
      </vt:variant>
      <vt:variant>
        <vt:lpwstr>https://khoda.gov.ua/news/u-kryvomu-rozi-ta-mykolaievi-oblashtuvaly-tsentry-tymchasovoho-perebuvannia-dlia-pereselentsiv-z-khersonshchyny-iaki-evakuiuvalysia-z-nebezpechnykh-terytorii1</vt:lpwstr>
      </vt:variant>
      <vt:variant>
        <vt:lpwstr/>
      </vt:variant>
      <vt:variant>
        <vt:i4>3932210</vt:i4>
      </vt:variant>
      <vt:variant>
        <vt:i4>189</vt:i4>
      </vt:variant>
      <vt:variant>
        <vt:i4>0</vt:i4>
      </vt:variant>
      <vt:variant>
        <vt:i4>5</vt:i4>
      </vt:variant>
      <vt:variant>
        <vt:lpwstr>https://khoda.gov.ua/news/u-kryvomu-rozi-ta-mykolaievi-oblashtuvaly-tsentry-tymchasovoho-perebuvannia-dlia-pereselentsiv-z-khersonshchyny-iaki-evakuiuvalysia-z-nebezpechnykh-terytorii</vt:lpwstr>
      </vt:variant>
      <vt:variant>
        <vt:lpwstr/>
      </vt:variant>
      <vt:variant>
        <vt:i4>327692</vt:i4>
      </vt:variant>
      <vt:variant>
        <vt:i4>186</vt:i4>
      </vt:variant>
      <vt:variant>
        <vt:i4>0</vt:i4>
      </vt:variant>
      <vt:variant>
        <vt:i4>5</vt:i4>
      </vt:variant>
      <vt:variant>
        <vt:lpwstr>https://khoda.gov.ua/news/dlia-zhyteliv-khersonshchyny-iaki-pryinialy-rishennia-pro-evakuatsiiu-dostupni-posluhy-tsentriv-tymchasovoho-perebuvannia-u-kryvomu-rozi-ta-mykolaievi</vt:lpwstr>
      </vt:variant>
      <vt:variant>
        <vt:lpwstr/>
      </vt:variant>
      <vt:variant>
        <vt:i4>2883632</vt:i4>
      </vt:variant>
      <vt:variant>
        <vt:i4>183</vt:i4>
      </vt:variant>
      <vt:variant>
        <vt:i4>0</vt:i4>
      </vt:variant>
      <vt:variant>
        <vt:i4>5</vt:i4>
      </vt:variant>
      <vt:variant>
        <vt:lpwstr>https://khoda.gov.ua/news/voroh-posyliuie-zhorstokist-atak-oleksandr-prokudin-zaklykaie-zhyteliv-khersonshchyny-evakuiuvatysia</vt:lpwstr>
      </vt:variant>
      <vt:variant>
        <vt:lpwstr/>
      </vt:variant>
      <vt:variant>
        <vt:i4>5046359</vt:i4>
      </vt:variant>
      <vt:variant>
        <vt:i4>180</vt:i4>
      </vt:variant>
      <vt:variant>
        <vt:i4>0</vt:i4>
      </vt:variant>
      <vt:variant>
        <vt:i4>5</vt:i4>
      </vt:variant>
      <vt:variant>
        <vt:lpwstr>https://khoda.gov.ua/news/vidbulos-cherhove-zasidannia-koordynatsiinoho-shtabu-z-provedennia-evakuatsiinykh-zakhodiv-ta-efektyvnoho-reahuvannia-na-masove-peremishchennia-naselennia</vt:lpwstr>
      </vt:variant>
      <vt:variant>
        <vt:lpwstr/>
      </vt:variant>
      <vt:variant>
        <vt:i4>5046359</vt:i4>
      </vt:variant>
      <vt:variant>
        <vt:i4>177</vt:i4>
      </vt:variant>
      <vt:variant>
        <vt:i4>0</vt:i4>
      </vt:variant>
      <vt:variant>
        <vt:i4>5</vt:i4>
      </vt:variant>
      <vt:variant>
        <vt:lpwstr>https://khoda.gov.ua/news/vidbulos-cherhove-zasidannia-koordynatsiinoho-shtabu-z-provedennia-evakuatsiinykh-zakhodiv-ta-efektyvnoho-reahuvannia-na-masove-peremishchennia-naselennia</vt:lpwstr>
      </vt:variant>
      <vt:variant>
        <vt:lpwstr/>
      </vt:variant>
      <vt:variant>
        <vt:i4>3538990</vt:i4>
      </vt:variant>
      <vt:variant>
        <vt:i4>174</vt:i4>
      </vt:variant>
      <vt:variant>
        <vt:i4>0</vt:i4>
      </vt:variant>
      <vt:variant>
        <vt:i4>5</vt:i4>
      </vt:variant>
      <vt:variant>
        <vt:lpwstr>https://kronau.gov.ua/news/1785476573/</vt:lpwstr>
      </vt:variant>
      <vt:variant>
        <vt:lpwstr/>
      </vt:variant>
      <vt:variant>
        <vt:i4>4980766</vt:i4>
      </vt:variant>
      <vt:variant>
        <vt:i4>171</vt:i4>
      </vt:variant>
      <vt:variant>
        <vt:i4>0</vt:i4>
      </vt:variant>
      <vt:variant>
        <vt:i4>5</vt:i4>
      </vt:variant>
      <vt:variant>
        <vt:lpwstr>https://bilozerka-otg.gov.ua/2025/10/17/%d1%83-%d0%b1%d1%96%d0%bb%d0%be%d0%b7%d0%b5%d1%80%d1%81%d1%8c%d0%ba%d1%96%d0%b9-%d0%b3%d1%80%d0%be%d0%bc%d0%b0%d0%b4%d1%96-%d0%b7%d0%b0%d0%bf%d1%80%d0%b0%d1%86%d1%8e%d0%b2%d0%b0%d0%b2-%d0%b2%d0%b5/</vt:lpwstr>
      </vt:variant>
      <vt:variant>
        <vt:lpwstr/>
      </vt:variant>
      <vt:variant>
        <vt:i4>7274612</vt:i4>
      </vt:variant>
      <vt:variant>
        <vt:i4>168</vt:i4>
      </vt:variant>
      <vt:variant>
        <vt:i4>0</vt:i4>
      </vt:variant>
      <vt:variant>
        <vt:i4>5</vt:i4>
      </vt:variant>
      <vt:variant>
        <vt:lpwstr>https://drive.google.com/file/d/1Z9DYrxRH6uP8Hk19OC16Ba3GqtJsRHRj/view?usp=sharing</vt:lpwstr>
      </vt:variant>
      <vt:variant>
        <vt:lpwstr/>
      </vt:variant>
      <vt:variant>
        <vt:i4>1638469</vt:i4>
      </vt:variant>
      <vt:variant>
        <vt:i4>165</vt:i4>
      </vt:variant>
      <vt:variant>
        <vt:i4>0</vt:i4>
      </vt:variant>
      <vt:variant>
        <vt:i4>5</vt:i4>
      </vt:variant>
      <vt:variant>
        <vt:lpwstr>https://gromada.org.ua/gromada/daryivska/news/1769616408/</vt:lpwstr>
      </vt:variant>
      <vt:variant>
        <vt:lpwstr/>
      </vt:variant>
      <vt:variant>
        <vt:i4>3932206</vt:i4>
      </vt:variant>
      <vt:variant>
        <vt:i4>162</vt:i4>
      </vt:variant>
      <vt:variant>
        <vt:i4>0</vt:i4>
      </vt:variant>
      <vt:variant>
        <vt:i4>5</vt:i4>
      </vt:variant>
      <vt:variant>
        <vt:lpwstr>https://kronau.gov.ua/news/1767774327/</vt:lpwstr>
      </vt:variant>
      <vt:variant>
        <vt:lpwstr/>
      </vt:variant>
      <vt:variant>
        <vt:i4>4325407</vt:i4>
      </vt:variant>
      <vt:variant>
        <vt:i4>159</vt:i4>
      </vt:variant>
      <vt:variant>
        <vt:i4>0</vt:i4>
      </vt:variant>
      <vt:variant>
        <vt:i4>5</vt:i4>
      </vt:variant>
      <vt:variant>
        <vt:lpwstr>https://kochubeivska-gromada.gov.ua/news/1766666201/</vt:lpwstr>
      </vt:variant>
      <vt:variant>
        <vt:lpwstr/>
      </vt:variant>
      <vt:variant>
        <vt:i4>6750267</vt:i4>
      </vt:variant>
      <vt:variant>
        <vt:i4>156</vt:i4>
      </vt:variant>
      <vt:variant>
        <vt:i4>0</vt:i4>
      </vt:variant>
      <vt:variant>
        <vt:i4>5</vt:i4>
      </vt:variant>
      <vt:variant>
        <vt:lpwstr>https://miskrada-ks.gov.ua/news/perelik-zakhysnykh-sporud-tsyvilnoho-zakhystu-khersona/</vt:lpwstr>
      </vt:variant>
      <vt:variant>
        <vt:lpwstr/>
      </vt:variant>
      <vt:variant>
        <vt:i4>3866673</vt:i4>
      </vt:variant>
      <vt:variant>
        <vt:i4>153</vt:i4>
      </vt:variant>
      <vt:variant>
        <vt:i4>0</vt:i4>
      </vt:variant>
      <vt:variant>
        <vt:i4>5</vt:i4>
      </vt:variant>
      <vt:variant>
        <vt:lpwstr>https://miskrada.kherson.ua/map</vt:lpwstr>
      </vt:variant>
      <vt:variant>
        <vt:lpwstr/>
      </vt:variant>
      <vt:variant>
        <vt:i4>2162728</vt:i4>
      </vt:variant>
      <vt:variant>
        <vt:i4>150</vt:i4>
      </vt:variant>
      <vt:variant>
        <vt:i4>0</vt:i4>
      </vt:variant>
      <vt:variant>
        <vt:i4>5</vt:i4>
      </vt:variant>
      <vt:variant>
        <vt:lpwstr>https://khoda.gov.ua/news/perebuvannia-u-hromadskykh-mistsiakh-iaki-vykorystovuiutsia-iak-ukryttia-potrebuie-dotrymannia-chitkykh-pravyl-dlia-bezpeky-ta-komfortu-vsikh-prysutnikh</vt:lpwstr>
      </vt:variant>
      <vt:variant>
        <vt:lpwstr/>
      </vt:variant>
      <vt:variant>
        <vt:i4>4325407</vt:i4>
      </vt:variant>
      <vt:variant>
        <vt:i4>147</vt:i4>
      </vt:variant>
      <vt:variant>
        <vt:i4>0</vt:i4>
      </vt:variant>
      <vt:variant>
        <vt:i4>5</vt:i4>
      </vt:variant>
      <vt:variant>
        <vt:lpwstr>https://kochubeivska-gromada.gov.ua/news/1766666201/</vt:lpwstr>
      </vt:variant>
      <vt:variant>
        <vt:lpwstr/>
      </vt:variant>
      <vt:variant>
        <vt:i4>1900617</vt:i4>
      </vt:variant>
      <vt:variant>
        <vt:i4>144</vt:i4>
      </vt:variant>
      <vt:variant>
        <vt:i4>0</vt:i4>
      </vt:variant>
      <vt:variant>
        <vt:i4>5</vt:i4>
      </vt:variant>
      <vt:variant>
        <vt:lpwstr>https://bilozerka-otg.gov.ua/2026/04/15/%d1%81%d0%be%d0%ba%d0%be%d0%bb%d1%96%d0%b2%d1%81%d1%8c%d0%ba%d0%b0-%d0%b3%d1%80%d0%be%d0%bc%d0%b0%d0%b4%d0%b0-%d0%bf%d0%b0%d1%80%d1%82%d0%bd%d0%b5%d1%80%d1%81%d1%82%d0%b2%d0%be-%d1%89%d0%be-%d0%b4/</vt:lpwstr>
      </vt:variant>
      <vt:variant>
        <vt:lpwstr/>
      </vt:variant>
      <vt:variant>
        <vt:i4>3932206</vt:i4>
      </vt:variant>
      <vt:variant>
        <vt:i4>141</vt:i4>
      </vt:variant>
      <vt:variant>
        <vt:i4>0</vt:i4>
      </vt:variant>
      <vt:variant>
        <vt:i4>5</vt:i4>
      </vt:variant>
      <vt:variant>
        <vt:lpwstr>https://kronau.gov.ua/news/1767774327/</vt:lpwstr>
      </vt:variant>
      <vt:variant>
        <vt:lpwstr/>
      </vt:variant>
      <vt:variant>
        <vt:i4>1638469</vt:i4>
      </vt:variant>
      <vt:variant>
        <vt:i4>138</vt:i4>
      </vt:variant>
      <vt:variant>
        <vt:i4>0</vt:i4>
      </vt:variant>
      <vt:variant>
        <vt:i4>5</vt:i4>
      </vt:variant>
      <vt:variant>
        <vt:lpwstr>https://gromada.org.ua/gromada/daryivska/news/1769616408/</vt:lpwstr>
      </vt:variant>
      <vt:variant>
        <vt:lpwstr/>
      </vt:variant>
      <vt:variant>
        <vt:i4>720982</vt:i4>
      </vt:variant>
      <vt:variant>
        <vt:i4>135</vt:i4>
      </vt:variant>
      <vt:variant>
        <vt:i4>0</vt:i4>
      </vt:variant>
      <vt:variant>
        <vt:i4>5</vt:i4>
      </vt:variant>
      <vt:variant>
        <vt:lpwstr>https://miskrada-ks.gov.ua/news/u-zelenivskomu-starostati-vidremontovano-ukryttya-dlya-gumanitarnogo-czentru/</vt:lpwstr>
      </vt:variant>
      <vt:variant>
        <vt:lpwstr/>
      </vt:variant>
      <vt:variant>
        <vt:i4>7471136</vt:i4>
      </vt:variant>
      <vt:variant>
        <vt:i4>132</vt:i4>
      </vt:variant>
      <vt:variant>
        <vt:i4>0</vt:i4>
      </vt:variant>
      <vt:variant>
        <vt:i4>5</vt:i4>
      </vt:variant>
      <vt:variant>
        <vt:lpwstr>https://khoda.gov.ua/news/u-tsentri-khersona-oblashtuvaly-nove-ukryttia-rozrakhovane-na-250-liudei</vt:lpwstr>
      </vt:variant>
      <vt:variant>
        <vt:lpwstr/>
      </vt:variant>
      <vt:variant>
        <vt:i4>7405688</vt:i4>
      </vt:variant>
      <vt:variant>
        <vt:i4>129</vt:i4>
      </vt:variant>
      <vt:variant>
        <vt:i4>0</vt:i4>
      </vt:variant>
      <vt:variant>
        <vt:i4>5</vt:i4>
      </vt:variant>
      <vt:variant>
        <vt:lpwstr>https://miskrada-ks.gov.ua/news/u-dniprovskomu-rajoni-hersona-oblashtuvaly-nove-najprostishe-ukryttya/</vt:lpwstr>
      </vt:variant>
      <vt:variant>
        <vt:lpwstr/>
      </vt:variant>
      <vt:variant>
        <vt:i4>327757</vt:i4>
      </vt:variant>
      <vt:variant>
        <vt:i4>126</vt:i4>
      </vt:variant>
      <vt:variant>
        <vt:i4>0</vt:i4>
      </vt:variant>
      <vt:variant>
        <vt:i4>5</vt:i4>
      </vt:variant>
      <vt:variant>
        <vt:lpwstr>https://miskrada-ks.gov.ua/news/nachalnyk-hersonskoyi-mva-oglyanuv-nove-vidremontovane-ukryttya-v-korabelnomu-rajoni/</vt:lpwstr>
      </vt:variant>
      <vt:variant>
        <vt:lpwstr/>
      </vt:variant>
      <vt:variant>
        <vt:i4>3211380</vt:i4>
      </vt:variant>
      <vt:variant>
        <vt:i4>123</vt:i4>
      </vt:variant>
      <vt:variant>
        <vt:i4>0</vt:i4>
      </vt:variant>
      <vt:variant>
        <vt:i4>5</vt:i4>
      </vt:variant>
      <vt:variant>
        <vt:lpwstr>https://khoda.gov.ua/news/prodovzhuiemo-pratsiuvaty-nad-oblashtuvanniam-naiprostishykh-ukryttiv-dlia-zhyteliv-khersona</vt:lpwstr>
      </vt:variant>
      <vt:variant>
        <vt:lpwstr/>
      </vt:variant>
      <vt:variant>
        <vt:i4>6946852</vt:i4>
      </vt:variant>
      <vt:variant>
        <vt:i4>120</vt:i4>
      </vt:variant>
      <vt:variant>
        <vt:i4>0</vt:i4>
      </vt:variant>
      <vt:variant>
        <vt:i4>5</vt:i4>
      </vt:variant>
      <vt:variant>
        <vt:lpwstr>https://miskrada-ks.gov.ua/news/u-czentralnomu-rajoni-hersona-vidremontuvaly-ta-oblashtuvaly-ukryttya-ploshheyu-307-kvadratnyh-metriv/</vt:lpwstr>
      </vt:variant>
      <vt:variant>
        <vt:lpwstr/>
      </vt:variant>
      <vt:variant>
        <vt:i4>1245252</vt:i4>
      </vt:variant>
      <vt:variant>
        <vt:i4>117</vt:i4>
      </vt:variant>
      <vt:variant>
        <vt:i4>0</vt:i4>
      </vt:variant>
      <vt:variant>
        <vt:i4>5</vt:i4>
      </vt:variant>
      <vt:variant>
        <vt:lpwstr>https://nk.gov.ua/2026/06/30/liudynotsentrychnist-u-dii-novokakhovskyj-tsnap-vziav-uchast-u-rehionalnomu-forumi/</vt:lpwstr>
      </vt:variant>
      <vt:variant>
        <vt:lpwstr/>
      </vt:variant>
      <vt:variant>
        <vt:i4>4259861</vt:i4>
      </vt:variant>
      <vt:variant>
        <vt:i4>114</vt:i4>
      </vt:variant>
      <vt:variant>
        <vt:i4>0</vt:i4>
      </vt:variant>
      <vt:variant>
        <vt:i4>5</vt:i4>
      </vt:variant>
      <vt:variant>
        <vt:lpwstr>https://kochubeivska-gromada.gov.ua/news/1789461583/</vt:lpwstr>
      </vt:variant>
      <vt:variant>
        <vt:lpwstr/>
      </vt:variant>
      <vt:variant>
        <vt:i4>3342368</vt:i4>
      </vt:variant>
      <vt:variant>
        <vt:i4>111</vt:i4>
      </vt:variant>
      <vt:variant>
        <vt:i4>0</vt:i4>
      </vt:variant>
      <vt:variant>
        <vt:i4>5</vt:i4>
      </vt:variant>
      <vt:variant>
        <vt:lpwstr>https://nvoron.gov.ua/news/1786363839/</vt:lpwstr>
      </vt:variant>
      <vt:variant>
        <vt:lpwstr/>
      </vt:variant>
      <vt:variant>
        <vt:i4>3539055</vt:i4>
      </vt:variant>
      <vt:variant>
        <vt:i4>108</vt:i4>
      </vt:variant>
      <vt:variant>
        <vt:i4>0</vt:i4>
      </vt:variant>
      <vt:variant>
        <vt:i4>5</vt:i4>
      </vt:variant>
      <vt:variant>
        <vt:lpwstr>https://kalynivske-gromada.gov.ua/news/1779793785/</vt:lpwstr>
      </vt:variant>
      <vt:variant>
        <vt:lpwstr/>
      </vt:variant>
      <vt:variant>
        <vt:i4>3932208</vt:i4>
      </vt:variant>
      <vt:variant>
        <vt:i4>105</vt:i4>
      </vt:variant>
      <vt:variant>
        <vt:i4>0</vt:i4>
      </vt:variant>
      <vt:variant>
        <vt:i4>5</vt:i4>
      </vt:variant>
      <vt:variant>
        <vt:lpwstr>https://bilozerka-otg.gov.ua/2026/07/25/%d1%87%d0%b5%d1%80%d0%b3%d0%be%d0%b2%d0%b5-%d0%b7%d0%b0%d1%81%d1%96%d0%b4%d0%b0%d0%bd%d0%bd%d1%8f-%d1%80%d0%b0%d0%b4%d0%b8-%d0%b1%d0%b5%d0%b7%d0%b1%d0%b0%d1%80%d1%94%d1%80%d0%bd%d0%be%d1%81/</vt:lpwstr>
      </vt:variant>
      <vt:variant>
        <vt:lpwstr/>
      </vt:variant>
      <vt:variant>
        <vt:i4>3604522</vt:i4>
      </vt:variant>
      <vt:variant>
        <vt:i4>102</vt:i4>
      </vt:variant>
      <vt:variant>
        <vt:i4>0</vt:i4>
      </vt:variant>
      <vt:variant>
        <vt:i4>5</vt:i4>
      </vt:variant>
      <vt:variant>
        <vt:lpwstr>https://kronau.gov.ua/news/1784543424/</vt:lpwstr>
      </vt:variant>
      <vt:variant>
        <vt:lpwstr/>
      </vt:variant>
      <vt:variant>
        <vt:i4>3211307</vt:i4>
      </vt:variant>
      <vt:variant>
        <vt:i4>99</vt:i4>
      </vt:variant>
      <vt:variant>
        <vt:i4>0</vt:i4>
      </vt:variant>
      <vt:variant>
        <vt:i4>5</vt:i4>
      </vt:variant>
      <vt:variant>
        <vt:lpwstr>https://kronau.gov.ua/news/1783081339/</vt:lpwstr>
      </vt:variant>
      <vt:variant>
        <vt:lpwstr/>
      </vt:variant>
      <vt:variant>
        <vt:i4>6029343</vt:i4>
      </vt:variant>
      <vt:variant>
        <vt:i4>96</vt:i4>
      </vt:variant>
      <vt:variant>
        <vt:i4>0</vt:i4>
      </vt:variant>
      <vt:variant>
        <vt:i4>5</vt:i4>
      </vt:variant>
      <vt:variant>
        <vt:lpwstr>http://tiahynka-r.gov.ua/%d1%80%d0%be%d0%b7%d0%bf%d0%be%d1%80%d1%8f%d0%b4%d0%b6%d0%b5%d0%bd%d0%bd%d1%8f-d1%81%d1%96%d0%bb%d1%8c%d1%81%d1%8c%d0%ba%d0%be%d0%b3%d0%be-%d0%b3%d0%be%d0%bb%d0%be%d0%b2%d0%b8/</vt:lpwstr>
      </vt:variant>
      <vt:variant>
        <vt:lpwstr/>
      </vt:variant>
      <vt:variant>
        <vt:i4>262226</vt:i4>
      </vt:variant>
      <vt:variant>
        <vt:i4>93</vt:i4>
      </vt:variant>
      <vt:variant>
        <vt:i4>0</vt:i4>
      </vt:variant>
      <vt:variant>
        <vt:i4>5</vt:i4>
      </vt:variant>
      <vt:variant>
        <vt:lpwstr>https://voleks-rada.gov.ua/bezbaryernist/plany-zahodiv-ta-rezultaty-yih-vykonannya/2025-2026/</vt:lpwstr>
      </vt:variant>
      <vt:variant>
        <vt:lpwstr/>
      </vt:variant>
      <vt:variant>
        <vt:i4>3342372</vt:i4>
      </vt:variant>
      <vt:variant>
        <vt:i4>90</vt:i4>
      </vt:variant>
      <vt:variant>
        <vt:i4>0</vt:i4>
      </vt:variant>
      <vt:variant>
        <vt:i4>5</vt:i4>
      </vt:variant>
      <vt:variant>
        <vt:lpwstr>https://kronau.gov.ua/news/1789625336/</vt:lpwstr>
      </vt:variant>
      <vt:variant>
        <vt:lpwstr/>
      </vt:variant>
      <vt:variant>
        <vt:i4>4063279</vt:i4>
      </vt:variant>
      <vt:variant>
        <vt:i4>87</vt:i4>
      </vt:variant>
      <vt:variant>
        <vt:i4>0</vt:i4>
      </vt:variant>
      <vt:variant>
        <vt:i4>5</vt:i4>
      </vt:variant>
      <vt:variant>
        <vt:lpwstr>https://kronau.gov.ua/news/1755241430/</vt:lpwstr>
      </vt:variant>
      <vt:variant>
        <vt:lpwstr/>
      </vt:variant>
      <vt:variant>
        <vt:i4>2490485</vt:i4>
      </vt:variant>
      <vt:variant>
        <vt:i4>84</vt:i4>
      </vt:variant>
      <vt:variant>
        <vt:i4>0</vt:i4>
      </vt:variant>
      <vt:variant>
        <vt:i4>5</vt:i4>
      </vt:variant>
      <vt:variant>
        <vt:lpwstr>https://borozenska-gromada.gov.ua/news/1754469130/</vt:lpwstr>
      </vt:variant>
      <vt:variant>
        <vt:lpwstr/>
      </vt:variant>
      <vt:variant>
        <vt:i4>4063331</vt:i4>
      </vt:variant>
      <vt:variant>
        <vt:i4>81</vt:i4>
      </vt:variant>
      <vt:variant>
        <vt:i4>0</vt:i4>
      </vt:variant>
      <vt:variant>
        <vt:i4>5</vt:i4>
      </vt:variant>
      <vt:variant>
        <vt:lpwstr>https://kalynivske-gromada.gov.ua/news/1755155628/</vt:lpwstr>
      </vt:variant>
      <vt:variant>
        <vt:lpwstr/>
      </vt:variant>
      <vt:variant>
        <vt:i4>5570560</vt:i4>
      </vt:variant>
      <vt:variant>
        <vt:i4>78</vt:i4>
      </vt:variant>
      <vt:variant>
        <vt:i4>0</vt:i4>
      </vt:variant>
      <vt:variant>
        <vt:i4>5</vt:i4>
      </vt:variant>
      <vt:variant>
        <vt:lpwstr>https://kochubeivska-gromada.gov.ua/2025-10-11-31-17-01-2025/</vt:lpwstr>
      </vt:variant>
      <vt:variant>
        <vt:lpwstr/>
      </vt:variant>
      <vt:variant>
        <vt:i4>5636164</vt:i4>
      </vt:variant>
      <vt:variant>
        <vt:i4>75</vt:i4>
      </vt:variant>
      <vt:variant>
        <vt:i4>0</vt:i4>
      </vt:variant>
      <vt:variant>
        <vt:i4>5</vt:i4>
      </vt:variant>
      <vt:variant>
        <vt:lpwstr>https://novoolexandrivska-gromada.gov.ua/news/1751981614/</vt:lpwstr>
      </vt:variant>
      <vt:variant>
        <vt:lpwstr/>
      </vt:variant>
      <vt:variant>
        <vt:i4>6619196</vt:i4>
      </vt:variant>
      <vt:variant>
        <vt:i4>72</vt:i4>
      </vt:variant>
      <vt:variant>
        <vt:i4>0</vt:i4>
      </vt:variant>
      <vt:variant>
        <vt:i4>5</vt:i4>
      </vt:variant>
      <vt:variant>
        <vt:lpwstr>https://nvoron.gov.ua/blagoustrij-selischa-09-47-45-12-08-2019/</vt:lpwstr>
      </vt:variant>
      <vt:variant>
        <vt:lpwstr/>
      </vt:variant>
      <vt:variant>
        <vt:i4>5767252</vt:i4>
      </vt:variant>
      <vt:variant>
        <vt:i4>69</vt:i4>
      </vt:variant>
      <vt:variant>
        <vt:i4>0</vt:i4>
      </vt:variant>
      <vt:variant>
        <vt:i4>5</vt:i4>
      </vt:variant>
      <vt:variant>
        <vt:lpwstr>https://novorayskstg.gov.ua/documents/231672-pro-zatverdzennia-planu-zaxodiv-novoraiskoyi-teritorialnoyi-gromadi-na-2025-2026-roki-z-realizaciyi-nacionalnoyi-strateg</vt:lpwstr>
      </vt:variant>
      <vt:variant>
        <vt:lpwstr/>
      </vt:variant>
      <vt:variant>
        <vt:i4>2490413</vt:i4>
      </vt:variant>
      <vt:variant>
        <vt:i4>66</vt:i4>
      </vt:variant>
      <vt:variant>
        <vt:i4>0</vt:i4>
      </vt:variant>
      <vt:variant>
        <vt:i4>5</vt:i4>
      </vt:variant>
      <vt:variant>
        <vt:lpwstr>https://berislav-mr.gov.ua/wp-content/uploads/2024/11/RONVA_374_24.pdf</vt:lpwstr>
      </vt:variant>
      <vt:variant>
        <vt:lpwstr/>
      </vt:variant>
      <vt:variant>
        <vt:i4>5439494</vt:i4>
      </vt:variant>
      <vt:variant>
        <vt:i4>63</vt:i4>
      </vt:variant>
      <vt:variant>
        <vt:i4>0</vt:i4>
      </vt:variant>
      <vt:variant>
        <vt:i4>5</vt:i4>
      </vt:variant>
      <vt:variant>
        <vt:lpwstr>https://chornobaivka-gromada.gov.ua/bezbarernist-11-52-36-07-02-2022/</vt:lpwstr>
      </vt:variant>
      <vt:variant>
        <vt:lpwstr/>
      </vt:variant>
      <vt:variant>
        <vt:i4>4653079</vt:i4>
      </vt:variant>
      <vt:variant>
        <vt:i4>60</vt:i4>
      </vt:variant>
      <vt:variant>
        <vt:i4>0</vt:i4>
      </vt:variant>
      <vt:variant>
        <vt:i4>5</vt:i4>
      </vt:variant>
      <vt:variant>
        <vt:lpwstr>https://stanislavskaotg.gov.ua/docs/2061600/</vt:lpwstr>
      </vt:variant>
      <vt:variant>
        <vt:lpwstr/>
      </vt:variant>
      <vt:variant>
        <vt:i4>6094935</vt:i4>
      </vt:variant>
      <vt:variant>
        <vt:i4>57</vt:i4>
      </vt:variant>
      <vt:variant>
        <vt:i4>0</vt:i4>
      </vt:variant>
      <vt:variant>
        <vt:i4>5</vt:i4>
      </vt:variant>
      <vt:variant>
        <vt:lpwstr>https://muzykivskaotg.gov.ua/documents/cmcvtctbx6bup0849sl4qyur5</vt:lpwstr>
      </vt:variant>
      <vt:variant>
        <vt:lpwstr/>
      </vt:variant>
      <vt:variant>
        <vt:i4>1376328</vt:i4>
      </vt:variant>
      <vt:variant>
        <vt:i4>54</vt:i4>
      </vt:variant>
      <vt:variant>
        <vt:i4>0</vt:i4>
      </vt:variant>
      <vt:variant>
        <vt:i4>5</vt:i4>
      </vt:variant>
      <vt:variant>
        <vt:lpwstr>https://gromada.org.ua/gromada/daryivska/news/1779789920/</vt:lpwstr>
      </vt:variant>
      <vt:variant>
        <vt:lpwstr/>
      </vt:variant>
      <vt:variant>
        <vt:i4>5046289</vt:i4>
      </vt:variant>
      <vt:variant>
        <vt:i4>51</vt:i4>
      </vt:variant>
      <vt:variant>
        <vt:i4>0</vt:i4>
      </vt:variant>
      <vt:variant>
        <vt:i4>5</vt:i4>
      </vt:variant>
      <vt:variant>
        <vt:lpwstr>https://bilozerka-otg.gov.ua/%d0%b1%d0%b5%d0%b7%d0%b1%d0%b0%d1%80%d1%94%d1%80%d0%bd%d1%96%d1%81%d1%82%d1%8c/</vt:lpwstr>
      </vt:variant>
      <vt:variant>
        <vt:lpwstr/>
      </vt:variant>
      <vt:variant>
        <vt:i4>8192055</vt:i4>
      </vt:variant>
      <vt:variant>
        <vt:i4>48</vt:i4>
      </vt:variant>
      <vt:variant>
        <vt:i4>0</vt:i4>
      </vt:variant>
      <vt:variant>
        <vt:i4>5</vt:i4>
      </vt:variant>
      <vt:variant>
        <vt:lpwstr>https://miskrada-ks.gov.ua/prozoryi-kherson/bezbar-iernyj-prostir/plany-zakhodiv-ta-rezultaty-ikh-vykonannia-natsionalnoi-stratehii-iz-stvorennia-bezbar-iernoho-prostoru-v-ukraini-na-period-do-2030-roku/</vt:lpwstr>
      </vt:variant>
      <vt:variant>
        <vt:lpwstr/>
      </vt:variant>
      <vt:variant>
        <vt:i4>4522008</vt:i4>
      </vt:variant>
      <vt:variant>
        <vt:i4>45</vt:i4>
      </vt:variant>
      <vt:variant>
        <vt:i4>0</vt:i4>
      </vt:variant>
      <vt:variant>
        <vt:i4>5</vt:i4>
      </vt:variant>
      <vt:variant>
        <vt:lpwstr>https://www.facebook.com/share/p/1EJAJQQhK9/</vt:lpwstr>
      </vt:variant>
      <vt:variant>
        <vt:lpwstr/>
      </vt:variant>
      <vt:variant>
        <vt:i4>6094849</vt:i4>
      </vt:variant>
      <vt:variant>
        <vt:i4>42</vt:i4>
      </vt:variant>
      <vt:variant>
        <vt:i4>0</vt:i4>
      </vt:variant>
      <vt:variant>
        <vt:i4>5</vt:i4>
      </vt:variant>
      <vt:variant>
        <vt:lpwstr>https://www.facebook.com/share/v/1EnXk14G5v/</vt:lpwstr>
      </vt:variant>
      <vt:variant>
        <vt:lpwstr/>
      </vt:variant>
      <vt:variant>
        <vt:i4>2424951</vt:i4>
      </vt:variant>
      <vt:variant>
        <vt:i4>39</vt:i4>
      </vt:variant>
      <vt:variant>
        <vt:i4>0</vt:i4>
      </vt:variant>
      <vt:variant>
        <vt:i4>5</vt:i4>
      </vt:variant>
      <vt:variant>
        <vt:lpwstr>https://borozenska-gromada.gov.ua/</vt:lpwstr>
      </vt:variant>
      <vt:variant>
        <vt:lpwstr/>
      </vt:variant>
      <vt:variant>
        <vt:i4>4980765</vt:i4>
      </vt:variant>
      <vt:variant>
        <vt:i4>36</vt:i4>
      </vt:variant>
      <vt:variant>
        <vt:i4>0</vt:i4>
      </vt:variant>
      <vt:variant>
        <vt:i4>5</vt:i4>
      </vt:variant>
      <vt:variant>
        <vt:lpwstr>https://kochubeivska-gromada.gov.ua/</vt:lpwstr>
      </vt:variant>
      <vt:variant>
        <vt:lpwstr/>
      </vt:variant>
      <vt:variant>
        <vt:i4>983126</vt:i4>
      </vt:variant>
      <vt:variant>
        <vt:i4>33</vt:i4>
      </vt:variant>
      <vt:variant>
        <vt:i4>0</vt:i4>
      </vt:variant>
      <vt:variant>
        <vt:i4>5</vt:i4>
      </vt:variant>
      <vt:variant>
        <vt:lpwstr>http://bilozerka-otg.gov.ua/</vt:lpwstr>
      </vt:variant>
      <vt:variant>
        <vt:lpwstr/>
      </vt:variant>
      <vt:variant>
        <vt:i4>7864429</vt:i4>
      </vt:variant>
      <vt:variant>
        <vt:i4>30</vt:i4>
      </vt:variant>
      <vt:variant>
        <vt:i4>0</vt:i4>
      </vt:variant>
      <vt:variant>
        <vt:i4>5</vt:i4>
      </vt:variant>
      <vt:variant>
        <vt:lpwstr>https://daryivska-gromada.gov.ua/bezbarernist-19-10-24-22-09-2025/</vt:lpwstr>
      </vt:variant>
      <vt:variant>
        <vt:lpwstr/>
      </vt:variant>
      <vt:variant>
        <vt:i4>3539001</vt:i4>
      </vt:variant>
      <vt:variant>
        <vt:i4>27</vt:i4>
      </vt:variant>
      <vt:variant>
        <vt:i4>0</vt:i4>
      </vt:variant>
      <vt:variant>
        <vt:i4>5</vt:i4>
      </vt:variant>
      <vt:variant>
        <vt:lpwstr>https://kronau.gov.ua/bezbarernist-15-52-58-01-06-2025/</vt:lpwstr>
      </vt:variant>
      <vt:variant>
        <vt:lpwstr/>
      </vt:variant>
      <vt:variant>
        <vt:i4>3342379</vt:i4>
      </vt:variant>
      <vt:variant>
        <vt:i4>24</vt:i4>
      </vt:variant>
      <vt:variant>
        <vt:i4>0</vt:i4>
      </vt:variant>
      <vt:variant>
        <vt:i4>5</vt:i4>
      </vt:variant>
      <vt:variant>
        <vt:lpwstr>https://kronau.gov.ua/</vt:lpwstr>
      </vt:variant>
      <vt:variant>
        <vt:lpwstr/>
      </vt:variant>
      <vt:variant>
        <vt:i4>1507348</vt:i4>
      </vt:variant>
      <vt:variant>
        <vt:i4>21</vt:i4>
      </vt:variant>
      <vt:variant>
        <vt:i4>0</vt:i4>
      </vt:variant>
      <vt:variant>
        <vt:i4>5</vt:i4>
      </vt:variant>
      <vt:variant>
        <vt:lpwstr>https://berislav-mr.gov.ua/wp-content/uploads/2026/03/Protokol-1-bezbaryernosti-2.pdf</vt:lpwstr>
      </vt:variant>
      <vt:variant>
        <vt:lpwstr/>
      </vt:variant>
      <vt:variant>
        <vt:i4>2424950</vt:i4>
      </vt:variant>
      <vt:variant>
        <vt:i4>18</vt:i4>
      </vt:variant>
      <vt:variant>
        <vt:i4>0</vt:i4>
      </vt:variant>
      <vt:variant>
        <vt:i4>5</vt:i4>
      </vt:variant>
      <vt:variant>
        <vt:lpwstr>https://www.facebook.com/share/173cKsojRB/?mibextid=wwXIfr</vt:lpwstr>
      </vt:variant>
      <vt:variant>
        <vt:lpwstr/>
      </vt:variant>
      <vt:variant>
        <vt:i4>3801215</vt:i4>
      </vt:variant>
      <vt:variant>
        <vt:i4>15</vt:i4>
      </vt:variant>
      <vt:variant>
        <vt:i4>0</vt:i4>
      </vt:variant>
      <vt:variant>
        <vt:i4>5</vt:i4>
      </vt:variant>
      <vt:variant>
        <vt:lpwstr>https://khoda.gov.ua/bezbariernist/plan-zakhodiv-z-realizatsii-natsionalnoi-stratehii-iz-stvorennia-bezbariernoho-prostoru-v-ukraini-na-period-do-2030-roku</vt:lpwstr>
      </vt:variant>
      <vt:variant>
        <vt:lpwstr/>
      </vt:variant>
      <vt:variant>
        <vt:i4>5636163</vt:i4>
      </vt:variant>
      <vt:variant>
        <vt:i4>12</vt:i4>
      </vt:variant>
      <vt:variant>
        <vt:i4>0</vt:i4>
      </vt:variant>
      <vt:variant>
        <vt:i4>5</vt:i4>
      </vt:variant>
      <vt:variant>
        <vt:lpwstr>https://khoda.gov.ua/bezbariernist/plany-zakhodiv-ta-rezultaty-ikh-vykonannia</vt:lpwstr>
      </vt:variant>
      <vt:variant>
        <vt:lpwstr/>
      </vt:variant>
      <vt:variant>
        <vt:i4>4325393</vt:i4>
      </vt:variant>
      <vt:variant>
        <vt:i4>9</vt:i4>
      </vt:variant>
      <vt:variant>
        <vt:i4>0</vt:i4>
      </vt:variant>
      <vt:variant>
        <vt:i4>5</vt:i4>
      </vt:variant>
      <vt:variant>
        <vt:lpwstr>https://kochubeivska-gromada.gov.ua/news/1790842059/</vt:lpwstr>
      </vt:variant>
      <vt:variant>
        <vt:lpwstr/>
      </vt:variant>
      <vt:variant>
        <vt:i4>3342368</vt:i4>
      </vt:variant>
      <vt:variant>
        <vt:i4>6</vt:i4>
      </vt:variant>
      <vt:variant>
        <vt:i4>0</vt:i4>
      </vt:variant>
      <vt:variant>
        <vt:i4>5</vt:i4>
      </vt:variant>
      <vt:variant>
        <vt:lpwstr>https://nvoron.gov.ua/news/1786363839/</vt:lpwstr>
      </vt:variant>
      <vt:variant>
        <vt:lpwstr/>
      </vt:variant>
      <vt:variant>
        <vt:i4>1245253</vt:i4>
      </vt:variant>
      <vt:variant>
        <vt:i4>3</vt:i4>
      </vt:variant>
      <vt:variant>
        <vt:i4>0</vt:i4>
      </vt:variant>
      <vt:variant>
        <vt:i4>5</vt:i4>
      </vt:variant>
      <vt:variant>
        <vt:lpwstr>https://gromada.org.ua/gromada/daryivska/news/1788861070/</vt:lpwstr>
      </vt:variant>
      <vt:variant>
        <vt:lpwstr/>
      </vt:variant>
      <vt:variant>
        <vt:i4>6160409</vt:i4>
      </vt:variant>
      <vt:variant>
        <vt:i4>0</vt:i4>
      </vt:variant>
      <vt:variant>
        <vt:i4>0</vt:i4>
      </vt:variant>
      <vt:variant>
        <vt:i4>5</vt:i4>
      </vt:variant>
      <vt:variant>
        <vt:lpwstr>https://cls.ks.ua/fili%d1%97/lokaciya-cbs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Loboda G</dc:creator>
  <cp:keywords/>
  <cp:lastModifiedBy>Копитін О.В.</cp:lastModifiedBy>
  <cp:revision>2</cp:revision>
  <cp:lastPrinted>2021-09-20T12:20:00Z</cp:lastPrinted>
  <dcterms:created xsi:type="dcterms:W3CDTF">2026-10-13T13:01:00Z</dcterms:created>
  <dcterms:modified xsi:type="dcterms:W3CDTF">2026-10-13T13:01:00Z</dcterms:modified>
</cp:coreProperties>
</file>